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footer4.xml" ContentType="application/vnd.openxmlformats-officedocument.wordprocessingml.footer+xml"/>
  <Override PartName="/word/header109.xml" ContentType="application/vnd.openxmlformats-officedocument.wordprocessingml.header+xml"/>
  <Override PartName="/word/footer5.xml" ContentType="application/vnd.openxmlformats-officedocument.wordprocessingml.foot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header124.xml" ContentType="application/vnd.openxmlformats-officedocument.wordprocessingml.header+xml"/>
  <Override PartName="/word/header125.xml" ContentType="application/vnd.openxmlformats-officedocument.wordprocessingml.header+xml"/>
  <Override PartName="/word/header126.xml" ContentType="application/vnd.openxmlformats-officedocument.wordprocessingml.header+xml"/>
  <Override PartName="/word/header127.xml" ContentType="application/vnd.openxmlformats-officedocument.wordprocessingml.header+xml"/>
  <Override PartName="/word/header128.xml" ContentType="application/vnd.openxmlformats-officedocument.wordprocessingml.header+xml"/>
  <Override PartName="/word/header129.xml" ContentType="application/vnd.openxmlformats-officedocument.wordprocessingml.header+xml"/>
  <Override PartName="/word/header130.xml" ContentType="application/vnd.openxmlformats-officedocument.wordprocessingml.header+xml"/>
  <Override PartName="/word/header131.xml" ContentType="application/vnd.openxmlformats-officedocument.wordprocessingml.header+xml"/>
  <Override PartName="/word/header132.xml" ContentType="application/vnd.openxmlformats-officedocument.wordprocessingml.header+xml"/>
  <Override PartName="/word/header133.xml" ContentType="application/vnd.openxmlformats-officedocument.wordprocessingml.header+xml"/>
  <Override PartName="/word/header134.xml" ContentType="application/vnd.openxmlformats-officedocument.wordprocessingml.header+xml"/>
  <Override PartName="/word/header135.xml" ContentType="application/vnd.openxmlformats-officedocument.wordprocessingml.header+xml"/>
  <Override PartName="/word/header136.xml" ContentType="application/vnd.openxmlformats-officedocument.wordprocessingml.header+xml"/>
  <Override PartName="/word/header137.xml" ContentType="application/vnd.openxmlformats-officedocument.wordprocessingml.header+xml"/>
  <Override PartName="/word/header138.xml" ContentType="application/vnd.openxmlformats-officedocument.wordprocessingml.header+xml"/>
  <Override PartName="/word/header139.xml" ContentType="application/vnd.openxmlformats-officedocument.wordprocessingml.header+xml"/>
  <Override PartName="/word/header140.xml" ContentType="application/vnd.openxmlformats-officedocument.wordprocessingml.header+xml"/>
  <Override PartName="/word/header141.xml" ContentType="application/vnd.openxmlformats-officedocument.wordprocessingml.header+xml"/>
  <Override PartName="/word/header142.xml" ContentType="application/vnd.openxmlformats-officedocument.wordprocessingml.header+xml"/>
  <Override PartName="/word/header143.xml" ContentType="application/vnd.openxmlformats-officedocument.wordprocessingml.header+xml"/>
  <Override PartName="/word/header144.xml" ContentType="application/vnd.openxmlformats-officedocument.wordprocessingml.header+xml"/>
  <Override PartName="/word/header145.xml" ContentType="application/vnd.openxmlformats-officedocument.wordprocessingml.header+xml"/>
  <Override PartName="/word/header146.xml" ContentType="application/vnd.openxmlformats-officedocument.wordprocessingml.header+xml"/>
  <Override PartName="/word/header147.xml" ContentType="application/vnd.openxmlformats-officedocument.wordprocessingml.header+xml"/>
  <Override PartName="/word/header148.xml" ContentType="application/vnd.openxmlformats-officedocument.wordprocessingml.header+xml"/>
  <Override PartName="/word/header149.xml" ContentType="application/vnd.openxmlformats-officedocument.wordprocessingml.header+xml"/>
  <Override PartName="/word/header150.xml" ContentType="application/vnd.openxmlformats-officedocument.wordprocessingml.header+xml"/>
  <Override PartName="/word/header151.xml" ContentType="application/vnd.openxmlformats-officedocument.wordprocessingml.header+xml"/>
  <Override PartName="/word/header152.xml" ContentType="application/vnd.openxmlformats-officedocument.wordprocessingml.header+xml"/>
  <Override PartName="/word/header153.xml" ContentType="application/vnd.openxmlformats-officedocument.wordprocessingml.header+xml"/>
  <Override PartName="/word/header154.xml" ContentType="application/vnd.openxmlformats-officedocument.wordprocessingml.header+xml"/>
  <Override PartName="/word/header155.xml" ContentType="application/vnd.openxmlformats-officedocument.wordprocessingml.header+xml"/>
  <Override PartName="/word/header156.xml" ContentType="application/vnd.openxmlformats-officedocument.wordprocessingml.header+xml"/>
  <Override PartName="/word/header157.xml" ContentType="application/vnd.openxmlformats-officedocument.wordprocessingml.header+xml"/>
  <Override PartName="/word/header158.xml" ContentType="application/vnd.openxmlformats-officedocument.wordprocessingml.header+xml"/>
  <Override PartName="/word/header159.xml" ContentType="application/vnd.openxmlformats-officedocument.wordprocessingml.header+xml"/>
  <Override PartName="/word/header160.xml" ContentType="application/vnd.openxmlformats-officedocument.wordprocessingml.header+xml"/>
  <Override PartName="/word/header161.xml" ContentType="application/vnd.openxmlformats-officedocument.wordprocessingml.header+xml"/>
  <Override PartName="/word/header162.xml" ContentType="application/vnd.openxmlformats-officedocument.wordprocessingml.header+xml"/>
  <Override PartName="/word/header163.xml" ContentType="application/vnd.openxmlformats-officedocument.wordprocessingml.header+xml"/>
  <Override PartName="/word/header164.xml" ContentType="application/vnd.openxmlformats-officedocument.wordprocessingml.header+xml"/>
  <Override PartName="/word/header165.xml" ContentType="application/vnd.openxmlformats-officedocument.wordprocessingml.header+xml"/>
  <Override PartName="/word/header166.xml" ContentType="application/vnd.openxmlformats-officedocument.wordprocessingml.header+xml"/>
  <Override PartName="/word/header167.xml" ContentType="application/vnd.openxmlformats-officedocument.wordprocessingml.header+xml"/>
  <Override PartName="/word/header168.xml" ContentType="application/vnd.openxmlformats-officedocument.wordprocessingml.header+xml"/>
  <Override PartName="/word/header169.xml" ContentType="application/vnd.openxmlformats-officedocument.wordprocessingml.header+xml"/>
  <Override PartName="/word/header170.xml" ContentType="application/vnd.openxmlformats-officedocument.wordprocessingml.header+xml"/>
  <Override PartName="/word/header171.xml" ContentType="application/vnd.openxmlformats-officedocument.wordprocessingml.header+xml"/>
  <Override PartName="/word/header172.xml" ContentType="application/vnd.openxmlformats-officedocument.wordprocessingml.header+xml"/>
  <Override PartName="/word/header173.xml" ContentType="application/vnd.openxmlformats-officedocument.wordprocessingml.header+xml"/>
  <Override PartName="/word/header17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themeColor="background1"/>
  <w:body>
    <w:p w14:paraId="5C9C4CC1" w14:textId="68E0B567" w:rsidR="00E71F20" w:rsidRDefault="00972790">
      <w:pPr>
        <w:ind w:left="0" w:right="0"/>
        <w:rPr>
          <w:noProof/>
          <w:color w:val="0D0D0D" w:themeColor="text1" w:themeTint="F2"/>
        </w:rPr>
        <w:sectPr w:rsidR="00E71F20" w:rsidSect="00913BDB">
          <w:headerReference w:type="even" r:id="rId8"/>
          <w:headerReference w:type="default" r:id="rId9"/>
          <w:footerReference w:type="default" r:id="rId10"/>
          <w:footerReference w:type="first" r:id="rId11"/>
          <w:pgSz w:w="11900" w:h="16840"/>
          <w:pgMar w:top="2835" w:right="851" w:bottom="1134" w:left="851" w:header="709" w:footer="454" w:gutter="0"/>
          <w:cols w:space="708"/>
          <w:titlePg/>
          <w:docGrid w:linePitch="360"/>
        </w:sectPr>
      </w:pPr>
      <w:r>
        <w:rPr>
          <w:noProof/>
          <w:color w:val="0D0D0D" w:themeColor="text1" w:themeTint="F2"/>
        </w:rPr>
        <w:drawing>
          <wp:anchor distT="0" distB="0" distL="114300" distR="114300" simplePos="0" relativeHeight="251890176" behindDoc="0" locked="0" layoutInCell="1" allowOverlap="1" wp14:anchorId="7DE3B1A1" wp14:editId="1AE1BC99">
            <wp:simplePos x="0" y="0"/>
            <wp:positionH relativeFrom="margin">
              <wp:posOffset>5462905</wp:posOffset>
            </wp:positionH>
            <wp:positionV relativeFrom="paragraph">
              <wp:posOffset>6327140</wp:posOffset>
            </wp:positionV>
            <wp:extent cx="1043940" cy="1007745"/>
            <wp:effectExtent l="0" t="0" r="3810" b="1905"/>
            <wp:wrapNone/>
            <wp:docPr id="410" name="Grafi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Grafik 410"/>
                    <pic:cNvPicPr/>
                  </pic:nvPicPr>
                  <pic:blipFill rotWithShape="1">
                    <a:blip r:embed="rId12">
                      <a:clrChange>
                        <a:clrFrom>
                          <a:srgbClr val="FEFEFE"/>
                        </a:clrFrom>
                        <a:clrTo>
                          <a:srgbClr val="FEFEFE">
                            <a:alpha val="0"/>
                          </a:srgbClr>
                        </a:clrTo>
                      </a:clrChange>
                      <a:extLst>
                        <a:ext uri="{BEBA8EAE-BF5A-486C-A8C5-ECC9F3942E4B}">
                          <a14:imgProps xmlns:a14="http://schemas.microsoft.com/office/drawing/2010/main">
                            <a14:imgLayer r:embed="rId13">
                              <a14:imgEffect>
                                <a14:artisticPhotocopy trans="0" detail="0"/>
                              </a14:imgEffect>
                            </a14:imgLayer>
                          </a14:imgProps>
                        </a:ext>
                      </a:extLst>
                    </a:blip>
                    <a:srcRect l="14452" t="16055" r="15668" b="16472"/>
                    <a:stretch/>
                  </pic:blipFill>
                  <pic:spPr bwMode="auto">
                    <a:xfrm>
                      <a:off x="0" y="0"/>
                      <a:ext cx="1043940" cy="1007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0D0D0D" w:themeColor="text1" w:themeTint="F2"/>
        </w:rPr>
        <w:drawing>
          <wp:anchor distT="0" distB="0" distL="114300" distR="114300" simplePos="0" relativeHeight="251888128" behindDoc="0" locked="0" layoutInCell="1" allowOverlap="1" wp14:anchorId="17EC678E" wp14:editId="43EAFD85">
            <wp:simplePos x="0" y="0"/>
            <wp:positionH relativeFrom="leftMargin">
              <wp:posOffset>4191000</wp:posOffset>
            </wp:positionH>
            <wp:positionV relativeFrom="topMargin">
              <wp:posOffset>8153400</wp:posOffset>
            </wp:positionV>
            <wp:extent cx="1101090" cy="932180"/>
            <wp:effectExtent l="0" t="0" r="0" b="0"/>
            <wp:wrapNone/>
            <wp:docPr id="418" name="Grafik 418"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Grafik 418" descr="Ein Bild, das Text enthält.&#10;&#10;Automatisch generierte Beschreibung"/>
                    <pic:cNvPicPr/>
                  </pic:nvPicPr>
                  <pic:blipFill rotWithShape="1">
                    <a:blip r:embed="rId14">
                      <a:clrChange>
                        <a:clrFrom>
                          <a:srgbClr val="FEFEFE"/>
                        </a:clrFrom>
                        <a:clrTo>
                          <a:srgbClr val="FEFEFE">
                            <a:alpha val="0"/>
                          </a:srgbClr>
                        </a:clrTo>
                      </a:clrChange>
                      <a:duotone>
                        <a:prstClr val="black"/>
                        <a:schemeClr val="bg1">
                          <a:tint val="45000"/>
                          <a:satMod val="400000"/>
                        </a:schemeClr>
                      </a:duotone>
                      <a:extLst>
                        <a:ext uri="{BEBA8EAE-BF5A-486C-A8C5-ECC9F3942E4B}">
                          <a14:imgProps xmlns:a14="http://schemas.microsoft.com/office/drawing/2010/main">
                            <a14:imgLayer r:embed="rId15">
                              <a14:imgEffect>
                                <a14:artisticPhotocopy trans="0" detail="0"/>
                              </a14:imgEffect>
                            </a14:imgLayer>
                          </a14:imgProps>
                        </a:ext>
                      </a:extLst>
                    </a:blip>
                    <a:srcRect l="13592" t="18534" r="12274" b="18617"/>
                    <a:stretch/>
                  </pic:blipFill>
                  <pic:spPr bwMode="auto">
                    <a:xfrm>
                      <a:off x="0" y="0"/>
                      <a:ext cx="1101090" cy="932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0D0D0D" w:themeColor="text1" w:themeTint="F2"/>
        </w:rPr>
        <w:drawing>
          <wp:anchor distT="0" distB="0" distL="114300" distR="114300" simplePos="0" relativeHeight="251884032" behindDoc="0" locked="0" layoutInCell="1" allowOverlap="1" wp14:anchorId="10FEDC22" wp14:editId="27971035">
            <wp:simplePos x="0" y="0"/>
            <wp:positionH relativeFrom="margin">
              <wp:posOffset>42545</wp:posOffset>
            </wp:positionH>
            <wp:positionV relativeFrom="paragraph">
              <wp:posOffset>6333490</wp:posOffset>
            </wp:positionV>
            <wp:extent cx="1025525" cy="953770"/>
            <wp:effectExtent l="0" t="0" r="3175" b="0"/>
            <wp:wrapNone/>
            <wp:docPr id="412" name="Grafik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Grafik 412"/>
                    <pic:cNvPicPr/>
                  </pic:nvPicPr>
                  <pic:blipFill rotWithShape="1">
                    <a:blip r:embed="rId16">
                      <a:clrChange>
                        <a:clrFrom>
                          <a:srgbClr val="FEFEFE"/>
                        </a:clrFrom>
                        <a:clrTo>
                          <a:srgbClr val="FEFEFE">
                            <a:alpha val="0"/>
                          </a:srgbClr>
                        </a:clrTo>
                      </a:clrChange>
                      <a:duotone>
                        <a:prstClr val="black"/>
                        <a:schemeClr val="bg1">
                          <a:tint val="45000"/>
                          <a:satMod val="400000"/>
                        </a:schemeClr>
                      </a:duotone>
                      <a:extLst>
                        <a:ext uri="{BEBA8EAE-BF5A-486C-A8C5-ECC9F3942E4B}">
                          <a14:imgProps xmlns:a14="http://schemas.microsoft.com/office/drawing/2010/main">
                            <a14:imgLayer r:embed="rId17">
                              <a14:imgEffect>
                                <a14:artisticPhotocopy trans="0" detail="0"/>
                              </a14:imgEffect>
                            </a14:imgLayer>
                          </a14:imgProps>
                        </a:ext>
                      </a:extLst>
                    </a:blip>
                    <a:srcRect l="15232" t="18468" r="16202" b="17726"/>
                    <a:stretch/>
                  </pic:blipFill>
                  <pic:spPr bwMode="auto">
                    <a:xfrm>
                      <a:off x="0" y="0"/>
                      <a:ext cx="1025525" cy="953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6010E" w:rsidRPr="0010746B">
        <w:rPr>
          <w:noProof/>
          <w:color w:val="0D0D0D" w:themeColor="text1" w:themeTint="F2"/>
        </w:rPr>
        <mc:AlternateContent>
          <mc:Choice Requires="wps">
            <w:drawing>
              <wp:anchor distT="45720" distB="45720" distL="114300" distR="114300" simplePos="0" relativeHeight="251881984" behindDoc="0" locked="0" layoutInCell="1" allowOverlap="1" wp14:anchorId="0A7E0ACF" wp14:editId="0ED009BC">
                <wp:simplePos x="0" y="0"/>
                <wp:positionH relativeFrom="margin">
                  <wp:posOffset>2079625</wp:posOffset>
                </wp:positionH>
                <wp:positionV relativeFrom="margin">
                  <wp:posOffset>343535</wp:posOffset>
                </wp:positionV>
                <wp:extent cx="4625975" cy="1547495"/>
                <wp:effectExtent l="0" t="0" r="3175" b="0"/>
                <wp:wrapSquare wrapText="bothSides"/>
                <wp:docPr id="111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5975" cy="1547495"/>
                        </a:xfrm>
                        <a:prstGeom prst="rect">
                          <a:avLst/>
                        </a:prstGeom>
                        <a:solidFill>
                          <a:srgbClr val="0A2446"/>
                        </a:solidFill>
                        <a:ln w="3175">
                          <a:noFill/>
                        </a:ln>
                      </wps:spPr>
                      <wps:style>
                        <a:lnRef idx="0">
                          <a:scrgbClr r="0" g="0" b="0"/>
                        </a:lnRef>
                        <a:fillRef idx="0">
                          <a:scrgbClr r="0" g="0" b="0"/>
                        </a:fillRef>
                        <a:effectRef idx="0">
                          <a:scrgbClr r="0" g="0" b="0"/>
                        </a:effectRef>
                        <a:fontRef idx="minor">
                          <a:schemeClr val="dk1"/>
                        </a:fontRef>
                      </wps:style>
                      <wps:txbx>
                        <w:txbxContent>
                          <w:p w14:paraId="5DC39405" w14:textId="4D31336D" w:rsidR="00D04818" w:rsidRPr="0098512A" w:rsidRDefault="00D04818" w:rsidP="0098512A">
                            <w:pPr>
                              <w:pStyle w:val="berschrift1"/>
                              <w:spacing w:before="240"/>
                              <w:ind w:left="0" w:right="0"/>
                              <w:jc w:val="center"/>
                              <w:rPr>
                                <w:color w:val="FFFFFF" w:themeColor="background1"/>
                                <w:sz w:val="50"/>
                                <w:szCs w:val="50"/>
                              </w:rPr>
                            </w:pPr>
                            <w:r w:rsidRPr="0098512A">
                              <w:rPr>
                                <w:color w:val="FFFFFF" w:themeColor="background1"/>
                                <w:sz w:val="50"/>
                                <w:szCs w:val="50"/>
                              </w:rPr>
                              <w:t>Verträge leicht gemacht</w:t>
                            </w:r>
                          </w:p>
                          <w:p w14:paraId="33127E40" w14:textId="77777777" w:rsidR="00D04818" w:rsidRDefault="00D04818" w:rsidP="00C86988">
                            <w:pPr>
                              <w:ind w:left="0" w:right="0"/>
                              <w:rPr>
                                <w:color w:val="FFFFFF" w:themeColor="background1"/>
                              </w:rPr>
                            </w:pPr>
                          </w:p>
                          <w:p w14:paraId="738EBA2E" w14:textId="60F9B853" w:rsidR="00D04818" w:rsidRPr="00E2203C" w:rsidRDefault="0059526E" w:rsidP="00783A11">
                            <w:pPr>
                              <w:ind w:left="0" w:right="0"/>
                              <w:jc w:val="right"/>
                              <w:rPr>
                                <w:color w:val="FFFFFF" w:themeColor="background1"/>
                              </w:rPr>
                            </w:pPr>
                            <w:r>
                              <w:rPr>
                                <w:color w:val="FFFFFF" w:themeColor="background1"/>
                              </w:rPr>
                              <w:t>Sammlung von Lehr- und Lernmaterialien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A7E0ACF" id="_x0000_t202" coordsize="21600,21600" o:spt="202" path="m,l,21600r21600,l21600,xe">
                <v:stroke joinstyle="miter"/>
                <v:path gradientshapeok="t" o:connecttype="rect"/>
              </v:shapetype>
              <v:shape id="Textfeld 2" o:spid="_x0000_s1026" type="#_x0000_t202" style="position:absolute;margin-left:163.75pt;margin-top:27.05pt;width:364.25pt;height:121.85pt;z-index:251881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" fillcolor="#0a2446" stroked="f" strokeweight=".25pt">
                <v:textbox>
                  <w:txbxContent>
                    <w:p w14:paraId="5DC39405" w14:textId="4D31336D" w:rsidR="00D04818" w:rsidRPr="0098512A" w:rsidRDefault="00D04818" w:rsidP="0098512A">
                      <w:pPr>
                        <w:pStyle w:val="berschrift1"/>
                        <w:spacing w:before="240"/>
                        <w:ind w:left="0" w:right="0"/>
                        <w:jc w:val="center"/>
                        <w:rPr>
                          <w:color w:val="FFFFFF" w:themeColor="background1"/>
                          <w:sz w:val="50"/>
                          <w:szCs w:val="50"/>
                        </w:rPr>
                      </w:pPr>
                      <w:r w:rsidRPr="0098512A">
                        <w:rPr>
                          <w:color w:val="FFFFFF" w:themeColor="background1"/>
                          <w:sz w:val="50"/>
                          <w:szCs w:val="50"/>
                        </w:rPr>
                        <w:t>Verträge leicht gemacht</w:t>
                      </w:r>
                    </w:p>
                    <w:p w14:paraId="33127E40" w14:textId="77777777" w:rsidR="00D04818" w:rsidRDefault="00D04818" w:rsidP="00C86988">
                      <w:pPr>
                        <w:ind w:left="0" w:right="0"/>
                        <w:rPr>
                          <w:color w:val="FFFFFF" w:themeColor="background1"/>
                        </w:rPr>
                      </w:pPr>
                    </w:p>
                    <w:p w14:paraId="738EBA2E" w14:textId="60F9B853" w:rsidR="00D04818" w:rsidRPr="00E2203C" w:rsidRDefault="0059526E" w:rsidP="00783A11">
                      <w:pPr>
                        <w:ind w:left="0" w:right="0"/>
                        <w:jc w:val="right"/>
                        <w:rPr>
                          <w:color w:val="FFFFFF" w:themeColor="background1"/>
                        </w:rPr>
                      </w:pPr>
                      <w:r>
                        <w:rPr>
                          <w:color w:val="FFFFFF" w:themeColor="background1"/>
                        </w:rPr>
                        <w:t>Sammlung von Lehr- und Lernmaterialien</w:t>
                      </w:r>
                    </w:p>
                  </w:txbxContent>
                </v:textbox>
                <w10:wrap type="square" anchorx="margin" anchory="margin"/>
              </v:shape>
            </w:pict>
          </mc:Fallback>
        </mc:AlternateContent>
      </w:r>
      <w:r w:rsidR="005B0424">
        <w:rPr>
          <w:noProof/>
          <w:color w:val="0D0D0D" w:themeColor="text1" w:themeTint="F2"/>
        </w:rPr>
        <w:drawing>
          <wp:anchor distT="0" distB="0" distL="114300" distR="114300" simplePos="0" relativeHeight="251880960" behindDoc="0" locked="0" layoutInCell="1" allowOverlap="1" wp14:anchorId="6784B0B7" wp14:editId="18C5B529">
            <wp:simplePos x="0" y="0"/>
            <wp:positionH relativeFrom="column">
              <wp:posOffset>-532765</wp:posOffset>
            </wp:positionH>
            <wp:positionV relativeFrom="paragraph">
              <wp:posOffset>1240155</wp:posOffset>
            </wp:positionV>
            <wp:extent cx="7546340" cy="4549140"/>
            <wp:effectExtent l="0" t="0" r="0" b="3810"/>
            <wp:wrapNone/>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fik 46"/>
                    <pic:cNvPicPr/>
                  </pic:nvPicPr>
                  <pic:blipFill rotWithShape="1">
                    <a:blip r:embed="rId18"/>
                    <a:srcRect b="9615"/>
                    <a:stretch/>
                  </pic:blipFill>
                  <pic:spPr bwMode="auto">
                    <a:xfrm>
                      <a:off x="0" y="0"/>
                      <a:ext cx="7546340" cy="4549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37BD7">
        <w:rPr>
          <w:noProof/>
          <w:color w:val="0D0D0D" w:themeColor="text1" w:themeTint="F2"/>
        </w:rPr>
        <mc:AlternateContent>
          <mc:Choice Requires="wps">
            <w:drawing>
              <wp:anchor distT="0" distB="0" distL="114300" distR="114300" simplePos="0" relativeHeight="251889152" behindDoc="0" locked="0" layoutInCell="1" allowOverlap="1" wp14:anchorId="5EAF8E2E" wp14:editId="1CE5F8A7">
                <wp:simplePos x="0" y="0"/>
                <wp:positionH relativeFrom="leftMargin">
                  <wp:posOffset>5832475</wp:posOffset>
                </wp:positionH>
                <wp:positionV relativeFrom="topMargin">
                  <wp:posOffset>7920990</wp:posOffset>
                </wp:positionV>
                <wp:extent cx="1368000" cy="1368000"/>
                <wp:effectExtent l="0" t="0" r="3810" b="3810"/>
                <wp:wrapNone/>
                <wp:docPr id="411" name="Ellipse 4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68000" cy="1368000"/>
                        </a:xfrm>
                        <a:prstGeom prst="ellipse">
                          <a:avLst/>
                        </a:prstGeom>
                        <a:solidFill>
                          <a:srgbClr val="0A2446"/>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4E52CC" id="Ellipse 411" o:spid="_x0000_s1026" style="position:absolute;margin-left:459.25pt;margin-top:623.7pt;width:107.7pt;height:107.7pt;z-index:2520442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" fillcolor="#0a2446" stroked="f" strokeweight="2pt">
                <o:lock v:ext="edit" aspectratio="t"/>
                <w10:wrap anchorx="margin" anchory="margin"/>
              </v:oval>
            </w:pict>
          </mc:Fallback>
        </mc:AlternateContent>
      </w:r>
      <w:r w:rsidR="006D7DC1">
        <w:rPr>
          <w:noProof/>
          <w:color w:val="0D0D0D" w:themeColor="text1" w:themeTint="F2"/>
        </w:rPr>
        <mc:AlternateContent>
          <mc:Choice Requires="wps">
            <w:drawing>
              <wp:anchor distT="0" distB="0" distL="114300" distR="114300" simplePos="0" relativeHeight="251887104" behindDoc="0" locked="0" layoutInCell="1" allowOverlap="1" wp14:anchorId="39D4A0C0" wp14:editId="4B52661E">
                <wp:simplePos x="0" y="0"/>
                <wp:positionH relativeFrom="leftMargin">
                  <wp:posOffset>4032250</wp:posOffset>
                </wp:positionH>
                <wp:positionV relativeFrom="topMargin">
                  <wp:posOffset>7920990</wp:posOffset>
                </wp:positionV>
                <wp:extent cx="1368000" cy="1368000"/>
                <wp:effectExtent l="0" t="0" r="3810" b="3810"/>
                <wp:wrapNone/>
                <wp:docPr id="393" name="Ellipse 39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68000" cy="1368000"/>
                        </a:xfrm>
                        <a:prstGeom prst="ellipse">
                          <a:avLst/>
                        </a:prstGeom>
                        <a:solidFill>
                          <a:srgbClr val="0A2446"/>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7E0D66" id="Ellipse 393" o:spid="_x0000_s1026" style="position:absolute;margin-left:317.5pt;margin-top:623.7pt;width:107.7pt;height:107.7pt;z-index:2520422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" fillcolor="#0a2446" stroked="f" strokeweight="2pt">
                <o:lock v:ext="edit" aspectratio="t"/>
                <w10:wrap anchorx="margin" anchory="margin"/>
              </v:oval>
            </w:pict>
          </mc:Fallback>
        </mc:AlternateContent>
      </w:r>
      <w:r w:rsidR="006D7DC1" w:rsidRPr="006123D8">
        <w:rPr>
          <w:noProof/>
          <w:color w:val="0A2446"/>
        </w:rPr>
        <mc:AlternateContent>
          <mc:Choice Requires="wps">
            <w:drawing>
              <wp:anchor distT="0" distB="0" distL="114300" distR="114300" simplePos="0" relativeHeight="251885056" behindDoc="0" locked="0" layoutInCell="1" allowOverlap="1" wp14:anchorId="13AE47A2" wp14:editId="2D7E10AD">
                <wp:simplePos x="0" y="0"/>
                <wp:positionH relativeFrom="leftMargin">
                  <wp:posOffset>2232025</wp:posOffset>
                </wp:positionH>
                <wp:positionV relativeFrom="topMargin">
                  <wp:posOffset>7920990</wp:posOffset>
                </wp:positionV>
                <wp:extent cx="1368000" cy="1368000"/>
                <wp:effectExtent l="0" t="0" r="3810" b="3810"/>
                <wp:wrapNone/>
                <wp:docPr id="405" name="Ellipse 4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68000" cy="1368000"/>
                        </a:xfrm>
                        <a:prstGeom prst="ellipse">
                          <a:avLst/>
                        </a:prstGeom>
                        <a:solidFill>
                          <a:srgbClr val="0A2446"/>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739433" id="Ellipse 405" o:spid="_x0000_s1026" style="position:absolute;margin-left:175.75pt;margin-top:623.7pt;width:107.7pt;height:107.7pt;z-index:2520401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" fillcolor="#0a2446" stroked="f" strokeweight="2pt">
                <o:lock v:ext="edit" aspectratio="t"/>
                <w10:wrap anchorx="margin" anchory="margin"/>
              </v:oval>
            </w:pict>
          </mc:Fallback>
        </mc:AlternateContent>
      </w:r>
      <w:r w:rsidR="001C0702">
        <w:rPr>
          <w:noProof/>
          <w:color w:val="0D0D0D" w:themeColor="text1" w:themeTint="F2"/>
        </w:rPr>
        <mc:AlternateContent>
          <mc:Choice Requires="wps">
            <w:drawing>
              <wp:anchor distT="0" distB="0" distL="114300" distR="114300" simplePos="0" relativeHeight="251883008" behindDoc="0" locked="0" layoutInCell="1" allowOverlap="1" wp14:anchorId="02E9604C" wp14:editId="6DE97D5F">
                <wp:simplePos x="0" y="0"/>
                <wp:positionH relativeFrom="leftMargin">
                  <wp:posOffset>396240</wp:posOffset>
                </wp:positionH>
                <wp:positionV relativeFrom="topMargin">
                  <wp:posOffset>7920990</wp:posOffset>
                </wp:positionV>
                <wp:extent cx="1368000" cy="1368000"/>
                <wp:effectExtent l="0" t="0" r="3810" b="3810"/>
                <wp:wrapNone/>
                <wp:docPr id="413" name="Ellipse 4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68000" cy="1368000"/>
                        </a:xfrm>
                        <a:prstGeom prst="ellipse">
                          <a:avLst/>
                        </a:prstGeom>
                        <a:solidFill>
                          <a:srgbClr val="0A2446"/>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569D83" id="Ellipse 413" o:spid="_x0000_s1026" style="position:absolute;margin-left:31.2pt;margin-top:623.7pt;width:107.7pt;height:107.7pt;z-index:2520381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" fillcolor="#0a2446" stroked="f" strokeweight="2pt">
                <o:lock v:ext="edit" aspectratio="t"/>
                <w10:wrap anchorx="margin" anchory="margin"/>
              </v:oval>
            </w:pict>
          </mc:Fallback>
        </mc:AlternateContent>
      </w:r>
      <w:r w:rsidR="00422497">
        <w:rPr>
          <w:noProof/>
          <w:color w:val="0D0D0D" w:themeColor="text1" w:themeTint="F2"/>
        </w:rPr>
        <mc:AlternateContent>
          <mc:Choice Requires="wps">
            <w:drawing>
              <wp:anchor distT="0" distB="0" distL="114300" distR="114300" simplePos="0" relativeHeight="251417088" behindDoc="0" locked="0" layoutInCell="1" allowOverlap="1" wp14:anchorId="1CA6C883" wp14:editId="272D0ED9">
                <wp:simplePos x="0" y="0"/>
                <wp:positionH relativeFrom="page">
                  <wp:align>right</wp:align>
                </wp:positionH>
                <wp:positionV relativeFrom="paragraph">
                  <wp:posOffset>-1800225</wp:posOffset>
                </wp:positionV>
                <wp:extent cx="7546975" cy="7137400"/>
                <wp:effectExtent l="0" t="0" r="0" b="6350"/>
                <wp:wrapNone/>
                <wp:docPr id="543" name="Rechteck 543"/>
                <wp:cNvGraphicFramePr/>
                <a:graphic xmlns:a="http://schemas.openxmlformats.org/drawingml/2006/main">
                  <a:graphicData uri="http://schemas.microsoft.com/office/word/2010/wordprocessingShape">
                    <wps:wsp>
                      <wps:cNvSpPr/>
                      <wps:spPr>
                        <a:xfrm>
                          <a:off x="0" y="0"/>
                          <a:ext cx="7546975" cy="7137400"/>
                        </a:xfrm>
                        <a:prstGeom prst="rect">
                          <a:avLst/>
                        </a:prstGeom>
                        <a:solidFill>
                          <a:srgbClr val="0A2446"/>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CEAD94" id="Rechteck 543" o:spid="_x0000_s1026" style="position:absolute;margin-left:543.05pt;margin-top:-141.75pt;width:594.25pt;height:562pt;z-index:25124249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" fillcolor="#0a2446" stroked="f" strokeweight="2pt">
                <w10:wrap anchorx="page"/>
              </v:rect>
            </w:pict>
          </mc:Fallback>
        </mc:AlternateContent>
      </w:r>
      <w:r w:rsidR="00825109">
        <w:rPr>
          <w:noProof/>
          <w:color w:val="0D0D0D" w:themeColor="text1" w:themeTint="F2"/>
        </w:rPr>
        <w:drawing>
          <wp:anchor distT="0" distB="0" distL="114300" distR="114300" simplePos="0" relativeHeight="251886080" behindDoc="0" locked="0" layoutInCell="1" allowOverlap="1" wp14:anchorId="7ADCE528" wp14:editId="0F9C2F5A">
            <wp:simplePos x="0" y="0"/>
            <wp:positionH relativeFrom="column">
              <wp:posOffset>1929920</wp:posOffset>
            </wp:positionH>
            <wp:positionV relativeFrom="paragraph">
              <wp:posOffset>6238306</wp:posOffset>
            </wp:positionV>
            <wp:extent cx="955624" cy="1064526"/>
            <wp:effectExtent l="0" t="0" r="0" b="2540"/>
            <wp:wrapNone/>
            <wp:docPr id="404" name="Grafik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Grafik 404"/>
                    <pic:cNvPicPr/>
                  </pic:nvPicPr>
                  <pic:blipFill rotWithShape="1">
                    <a:blip r:embed="rId19">
                      <a:clrChange>
                        <a:clrFrom>
                          <a:srgbClr val="FEFEFE"/>
                        </a:clrFrom>
                        <a:clrTo>
                          <a:srgbClr val="FEFEFE">
                            <a:alpha val="0"/>
                          </a:srgbClr>
                        </a:clrTo>
                      </a:clrChange>
                      <a:extLst>
                        <a:ext uri="{BEBA8EAE-BF5A-486C-A8C5-ECC9F3942E4B}">
                          <a14:imgProps xmlns:a14="http://schemas.microsoft.com/office/drawing/2010/main">
                            <a14:imgLayer r:embed="rId20">
                              <a14:imgEffect>
                                <a14:artisticPhotocopy trans="0" detail="0"/>
                              </a14:imgEffect>
                            </a14:imgLayer>
                          </a14:imgProps>
                        </a:ext>
                      </a:extLst>
                    </a:blip>
                    <a:srcRect l="18841" t="15651" r="17393" b="13294"/>
                    <a:stretch/>
                  </pic:blipFill>
                  <pic:spPr bwMode="auto">
                    <a:xfrm>
                      <a:off x="0" y="0"/>
                      <a:ext cx="957705" cy="106684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7E05">
        <w:rPr>
          <w:noProof/>
          <w:color w:val="0D0D0D" w:themeColor="text1" w:themeTint="F2"/>
        </w:rPr>
        <mc:AlternateContent>
          <mc:Choice Requires="wps">
            <w:drawing>
              <wp:anchor distT="0" distB="0" distL="114300" distR="114300" simplePos="0" relativeHeight="251891200" behindDoc="0" locked="0" layoutInCell="1" allowOverlap="1" wp14:anchorId="0AE2CB8E" wp14:editId="6D20EE2B">
                <wp:simplePos x="0" y="0"/>
                <wp:positionH relativeFrom="margin">
                  <wp:posOffset>2235522</wp:posOffset>
                </wp:positionH>
                <wp:positionV relativeFrom="paragraph">
                  <wp:posOffset>1238250</wp:posOffset>
                </wp:positionV>
                <wp:extent cx="4326890" cy="0"/>
                <wp:effectExtent l="0" t="0" r="35560" b="19050"/>
                <wp:wrapNone/>
                <wp:docPr id="1117" name="Gerader Verbinder 1117"/>
                <wp:cNvGraphicFramePr/>
                <a:graphic xmlns:a="http://schemas.openxmlformats.org/drawingml/2006/main">
                  <a:graphicData uri="http://schemas.microsoft.com/office/word/2010/wordprocessingShape">
                    <wps:wsp>
                      <wps:cNvCnPr/>
                      <wps:spPr>
                        <a:xfrm flipV="1">
                          <a:off x="0" y="0"/>
                          <a:ext cx="4326890" cy="0"/>
                        </a:xfrm>
                        <a:prstGeom prst="line">
                          <a:avLst/>
                        </a:prstGeom>
                        <a:ln w="12700">
                          <a:solidFill>
                            <a:schemeClr val="bg1"/>
                          </a:solidFill>
                        </a:ln>
                        <a:effectLst/>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944147" id="Gerader Verbinder 1117" o:spid="_x0000_s1026" style="position:absolute;flip:y;z-index:252046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76.05pt,97.5pt" to="516.75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" strokecolor="white [3212]" strokeweight="1pt">
                <w10:wrap anchorx="margin"/>
              </v:line>
            </w:pict>
          </mc:Fallback>
        </mc:AlternateContent>
      </w:r>
      <w:r w:rsidR="000265D8">
        <w:rPr>
          <w:noProof/>
          <w:color w:val="0D0D0D" w:themeColor="text1" w:themeTint="F2"/>
        </w:rPr>
        <w:drawing>
          <wp:anchor distT="0" distB="0" distL="114300" distR="114300" simplePos="0" relativeHeight="251879936" behindDoc="0" locked="0" layoutInCell="1" allowOverlap="1" wp14:anchorId="4C0E82CF" wp14:editId="2376FAD4">
            <wp:simplePos x="0" y="0"/>
            <wp:positionH relativeFrom="page">
              <wp:posOffset>2615243</wp:posOffset>
            </wp:positionH>
            <wp:positionV relativeFrom="paragraph">
              <wp:posOffset>-1087120</wp:posOffset>
            </wp:positionV>
            <wp:extent cx="4626000" cy="1418400"/>
            <wp:effectExtent l="0" t="0" r="3175" b="0"/>
            <wp:wrapNone/>
            <wp:docPr id="417" name="Grafik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Grafik 417"/>
                    <pic:cNvPicPr/>
                  </pic:nvPicPr>
                  <pic:blipFill rotWithShape="1">
                    <a:blip r:embed="rId21"/>
                    <a:srcRect t="15100" b="14570"/>
                    <a:stretch/>
                  </pic:blipFill>
                  <pic:spPr bwMode="auto">
                    <a:xfrm>
                      <a:off x="0" y="0"/>
                      <a:ext cx="4626000" cy="1418400"/>
                    </a:xfrm>
                    <a:prstGeom prst="rect">
                      <a:avLst/>
                    </a:prstGeom>
                    <a:ln w="19050">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D5286">
        <w:rPr>
          <w:noProof/>
        </w:rPr>
        <w:drawing>
          <wp:anchor distT="0" distB="0" distL="114300" distR="114300" simplePos="0" relativeHeight="251418112" behindDoc="0" locked="0" layoutInCell="1" allowOverlap="1" wp14:anchorId="0A503CC2" wp14:editId="7A9E2EF6">
            <wp:simplePos x="0" y="0"/>
            <wp:positionH relativeFrom="margin">
              <wp:align>left</wp:align>
            </wp:positionH>
            <wp:positionV relativeFrom="margin">
              <wp:posOffset>-995045</wp:posOffset>
            </wp:positionV>
            <wp:extent cx="1790700" cy="1790700"/>
            <wp:effectExtent l="0" t="0" r="0" b="0"/>
            <wp:wrapNone/>
            <wp:docPr id="1111" name="Grafik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2"/>
                    <a:stretch>
                      <a:fillRect/>
                    </a:stretch>
                  </pic:blipFill>
                  <pic:spPr>
                    <a:xfrm>
                      <a:off x="0" y="0"/>
                      <a:ext cx="1791038" cy="1791038"/>
                    </a:xfrm>
                    <a:prstGeom prst="rect">
                      <a:avLst/>
                    </a:prstGeom>
                  </pic:spPr>
                </pic:pic>
              </a:graphicData>
            </a:graphic>
            <wp14:sizeRelH relativeFrom="margin">
              <wp14:pctWidth>0</wp14:pctWidth>
            </wp14:sizeRelH>
            <wp14:sizeRelV relativeFrom="margin">
              <wp14:pctHeight>0</wp14:pctHeight>
            </wp14:sizeRelV>
          </wp:anchor>
        </w:drawing>
      </w:r>
      <w:r w:rsidR="00ED5286">
        <w:rPr>
          <w:noProof/>
          <w:color w:val="0D0D0D" w:themeColor="text1" w:themeTint="F2"/>
        </w:rPr>
        <w:drawing>
          <wp:anchor distT="0" distB="0" distL="114300" distR="114300" simplePos="0" relativeHeight="251877888" behindDoc="0" locked="0" layoutInCell="1" allowOverlap="1" wp14:anchorId="4C3D827D" wp14:editId="6034A732">
            <wp:simplePos x="0" y="0"/>
            <wp:positionH relativeFrom="page">
              <wp:align>right</wp:align>
            </wp:positionH>
            <wp:positionV relativeFrom="paragraph">
              <wp:posOffset>7905813</wp:posOffset>
            </wp:positionV>
            <wp:extent cx="7547471" cy="952500"/>
            <wp:effectExtent l="0" t="0" r="0" b="0"/>
            <wp:wrapNone/>
            <wp:docPr id="415" name="Grafik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Grafik 415"/>
                    <pic:cNvPicPr/>
                  </pic:nvPicPr>
                  <pic:blipFill>
                    <a:blip r:embed="rId23"/>
                    <a:stretch>
                      <a:fillRect/>
                    </a:stretch>
                  </pic:blipFill>
                  <pic:spPr>
                    <a:xfrm>
                      <a:off x="0" y="0"/>
                      <a:ext cx="7547471" cy="952500"/>
                    </a:xfrm>
                    <a:prstGeom prst="rect">
                      <a:avLst/>
                    </a:prstGeom>
                  </pic:spPr>
                </pic:pic>
              </a:graphicData>
            </a:graphic>
            <wp14:sizeRelH relativeFrom="margin">
              <wp14:pctWidth>0</wp14:pctWidth>
            </wp14:sizeRelH>
            <wp14:sizeRelV relativeFrom="margin">
              <wp14:pctHeight>0</wp14:pctHeight>
            </wp14:sizeRelV>
          </wp:anchor>
        </w:drawing>
      </w:r>
    </w:p>
    <w:p w14:paraId="7B8507AC" w14:textId="511F2F74" w:rsidR="00694348" w:rsidRDefault="00127550">
      <w:pPr>
        <w:pStyle w:val="Verzeichnis1"/>
        <w:rPr>
          <w:rFonts w:asciiTheme="minorHAnsi" w:hAnsiTheme="minorHAnsi" w:cstheme="minorBidi"/>
          <w:color w:val="auto"/>
          <w:sz w:val="22"/>
        </w:rPr>
      </w:pPr>
      <w:r w:rsidRPr="00CA7492">
        <w:lastRenderedPageBreak/>
        <w:fldChar w:fldCharType="begin"/>
      </w:r>
      <w:r w:rsidRPr="00CA7492">
        <w:instrText xml:space="preserve"> TOC \h \z \t "Lerneinheit;1;Kapitel;2" </w:instrText>
      </w:r>
      <w:r w:rsidRPr="00CA7492">
        <w:fldChar w:fldCharType="separate"/>
      </w:r>
      <w:hyperlink r:id="rId24" w:anchor="_Toc76394820" w:history="1">
        <w:r w:rsidR="00694348" w:rsidRPr="008F7D84">
          <w:rPr>
            <w:rStyle w:val="Hyperlink"/>
          </w:rPr>
          <w:t>Einleitung</w:t>
        </w:r>
        <w:r w:rsidR="00694348">
          <w:rPr>
            <w:webHidden/>
          </w:rPr>
          <w:tab/>
        </w:r>
        <w:r w:rsidR="00694348">
          <w:rPr>
            <w:webHidden/>
          </w:rPr>
          <w:fldChar w:fldCharType="begin"/>
        </w:r>
        <w:r w:rsidR="00694348">
          <w:rPr>
            <w:webHidden/>
          </w:rPr>
          <w:instrText xml:space="preserve"> PAGEREF _Toc76394820 \h </w:instrText>
        </w:r>
        <w:r w:rsidR="00694348">
          <w:rPr>
            <w:webHidden/>
          </w:rPr>
        </w:r>
        <w:r w:rsidR="00694348">
          <w:rPr>
            <w:webHidden/>
          </w:rPr>
          <w:fldChar w:fldCharType="separate"/>
        </w:r>
        <w:r w:rsidR="00001812">
          <w:rPr>
            <w:webHidden/>
          </w:rPr>
          <w:t>1</w:t>
        </w:r>
        <w:r w:rsidR="00694348">
          <w:rPr>
            <w:webHidden/>
          </w:rPr>
          <w:fldChar w:fldCharType="end"/>
        </w:r>
      </w:hyperlink>
    </w:p>
    <w:p w14:paraId="398453C9" w14:textId="79A47026" w:rsidR="00694348" w:rsidRDefault="00715699">
      <w:pPr>
        <w:pStyle w:val="Verzeichnis1"/>
        <w:rPr>
          <w:rFonts w:asciiTheme="minorHAnsi" w:hAnsiTheme="minorHAnsi" w:cstheme="minorBidi"/>
          <w:color w:val="auto"/>
          <w:sz w:val="22"/>
        </w:rPr>
      </w:pPr>
      <w:hyperlink r:id="rId25" w:anchor="_Toc76394821" w:history="1">
        <w:r w:rsidR="00694348" w:rsidRPr="008F7D84">
          <w:rPr>
            <w:rStyle w:val="Hyperlink"/>
          </w:rPr>
          <w:t>Lerneinheit I: Rund um Verträge</w:t>
        </w:r>
        <w:r w:rsidR="00694348">
          <w:rPr>
            <w:webHidden/>
          </w:rPr>
          <w:tab/>
        </w:r>
        <w:r w:rsidR="00694348">
          <w:rPr>
            <w:webHidden/>
          </w:rPr>
          <w:fldChar w:fldCharType="begin"/>
        </w:r>
        <w:r w:rsidR="00694348">
          <w:rPr>
            <w:webHidden/>
          </w:rPr>
          <w:instrText xml:space="preserve"> PAGEREF _Toc76394821 \h </w:instrText>
        </w:r>
        <w:r w:rsidR="00694348">
          <w:rPr>
            <w:webHidden/>
          </w:rPr>
        </w:r>
        <w:r w:rsidR="00694348">
          <w:rPr>
            <w:webHidden/>
          </w:rPr>
          <w:fldChar w:fldCharType="separate"/>
        </w:r>
        <w:r w:rsidR="00001812">
          <w:rPr>
            <w:webHidden/>
          </w:rPr>
          <w:t>3</w:t>
        </w:r>
        <w:r w:rsidR="00694348">
          <w:rPr>
            <w:webHidden/>
          </w:rPr>
          <w:fldChar w:fldCharType="end"/>
        </w:r>
      </w:hyperlink>
    </w:p>
    <w:p w14:paraId="248F1B11" w14:textId="3188479C" w:rsidR="00694348" w:rsidRPr="00694348" w:rsidRDefault="00715699">
      <w:pPr>
        <w:pStyle w:val="Verzeichnis2"/>
        <w:tabs>
          <w:tab w:val="right" w:leader="dot" w:pos="10188"/>
        </w:tabs>
        <w:rPr>
          <w:rFonts w:asciiTheme="minorHAnsi" w:hAnsiTheme="minorHAnsi" w:cstheme="minorBidi"/>
          <w:noProof/>
          <w:color w:val="0A2446"/>
          <w:sz w:val="20"/>
          <w:szCs w:val="20"/>
        </w:rPr>
      </w:pPr>
      <w:hyperlink r:id="rId26" w:anchor="_Toc76394822" w:history="1">
        <w:r w:rsidR="00694348" w:rsidRPr="00694348">
          <w:rPr>
            <w:rStyle w:val="Hyperlink"/>
            <w:noProof/>
            <w:color w:val="0A2446"/>
            <w:sz w:val="24"/>
            <w:szCs w:val="22"/>
          </w:rPr>
          <w:t>Einstieg Verträge</w:t>
        </w:r>
        <w:r w:rsidR="00694348" w:rsidRPr="00694348">
          <w:rPr>
            <w:noProof/>
            <w:webHidden/>
            <w:color w:val="0A2446"/>
            <w:sz w:val="24"/>
            <w:szCs w:val="22"/>
          </w:rPr>
          <w:tab/>
        </w:r>
        <w:r w:rsidR="00694348" w:rsidRPr="00694348">
          <w:rPr>
            <w:noProof/>
            <w:webHidden/>
            <w:color w:val="0A2446"/>
            <w:sz w:val="24"/>
            <w:szCs w:val="22"/>
          </w:rPr>
          <w:fldChar w:fldCharType="begin"/>
        </w:r>
        <w:r w:rsidR="00694348" w:rsidRPr="00694348">
          <w:rPr>
            <w:noProof/>
            <w:webHidden/>
            <w:color w:val="0A2446"/>
            <w:sz w:val="24"/>
            <w:szCs w:val="22"/>
          </w:rPr>
          <w:instrText xml:space="preserve"> PAGEREF _Toc76394822 \h </w:instrText>
        </w:r>
        <w:r w:rsidR="00694348" w:rsidRPr="00694348">
          <w:rPr>
            <w:noProof/>
            <w:webHidden/>
            <w:color w:val="0A2446"/>
            <w:sz w:val="24"/>
            <w:szCs w:val="22"/>
          </w:rPr>
        </w:r>
        <w:r w:rsidR="00694348" w:rsidRPr="00694348">
          <w:rPr>
            <w:noProof/>
            <w:webHidden/>
            <w:color w:val="0A2446"/>
            <w:sz w:val="24"/>
            <w:szCs w:val="22"/>
          </w:rPr>
          <w:fldChar w:fldCharType="separate"/>
        </w:r>
        <w:r w:rsidR="00001812">
          <w:rPr>
            <w:noProof/>
            <w:webHidden/>
            <w:color w:val="0A2446"/>
            <w:sz w:val="24"/>
            <w:szCs w:val="22"/>
          </w:rPr>
          <w:t>11</w:t>
        </w:r>
        <w:r w:rsidR="00694348" w:rsidRPr="00694348">
          <w:rPr>
            <w:noProof/>
            <w:webHidden/>
            <w:color w:val="0A2446"/>
            <w:sz w:val="24"/>
            <w:szCs w:val="22"/>
          </w:rPr>
          <w:fldChar w:fldCharType="end"/>
        </w:r>
      </w:hyperlink>
    </w:p>
    <w:p w14:paraId="210E14DF" w14:textId="4D2B93FC" w:rsidR="00694348" w:rsidRPr="00694348" w:rsidRDefault="00715699">
      <w:pPr>
        <w:pStyle w:val="Verzeichnis2"/>
        <w:tabs>
          <w:tab w:val="right" w:leader="dot" w:pos="10188"/>
        </w:tabs>
        <w:rPr>
          <w:rFonts w:asciiTheme="minorHAnsi" w:hAnsiTheme="minorHAnsi" w:cstheme="minorBidi"/>
          <w:noProof/>
          <w:color w:val="0A2446"/>
          <w:sz w:val="20"/>
          <w:szCs w:val="20"/>
        </w:rPr>
      </w:pPr>
      <w:hyperlink r:id="rId27" w:anchor="_Toc76394823" w:history="1">
        <w:r w:rsidR="00694348" w:rsidRPr="00694348">
          <w:rPr>
            <w:rStyle w:val="Hyperlink"/>
            <w:noProof/>
            <w:color w:val="0A2446"/>
            <w:sz w:val="24"/>
            <w:szCs w:val="22"/>
          </w:rPr>
          <w:t>Vertragswortschatz</w:t>
        </w:r>
        <w:r w:rsidR="00694348" w:rsidRPr="00694348">
          <w:rPr>
            <w:noProof/>
            <w:webHidden/>
            <w:color w:val="0A2446"/>
            <w:sz w:val="24"/>
            <w:szCs w:val="22"/>
          </w:rPr>
          <w:tab/>
        </w:r>
        <w:r w:rsidR="00694348" w:rsidRPr="00694348">
          <w:rPr>
            <w:noProof/>
            <w:webHidden/>
            <w:color w:val="0A2446"/>
            <w:sz w:val="24"/>
            <w:szCs w:val="22"/>
          </w:rPr>
          <w:fldChar w:fldCharType="begin"/>
        </w:r>
        <w:r w:rsidR="00694348" w:rsidRPr="00694348">
          <w:rPr>
            <w:noProof/>
            <w:webHidden/>
            <w:color w:val="0A2446"/>
            <w:sz w:val="24"/>
            <w:szCs w:val="22"/>
          </w:rPr>
          <w:instrText xml:space="preserve"> PAGEREF _Toc76394823 \h </w:instrText>
        </w:r>
        <w:r w:rsidR="00694348" w:rsidRPr="00694348">
          <w:rPr>
            <w:noProof/>
            <w:webHidden/>
            <w:color w:val="0A2446"/>
            <w:sz w:val="24"/>
            <w:szCs w:val="22"/>
          </w:rPr>
        </w:r>
        <w:r w:rsidR="00694348" w:rsidRPr="00694348">
          <w:rPr>
            <w:noProof/>
            <w:webHidden/>
            <w:color w:val="0A2446"/>
            <w:sz w:val="24"/>
            <w:szCs w:val="22"/>
          </w:rPr>
          <w:fldChar w:fldCharType="separate"/>
        </w:r>
        <w:r w:rsidR="00001812">
          <w:rPr>
            <w:noProof/>
            <w:webHidden/>
            <w:color w:val="0A2446"/>
            <w:sz w:val="24"/>
            <w:szCs w:val="22"/>
          </w:rPr>
          <w:t>18</w:t>
        </w:r>
        <w:r w:rsidR="00694348" w:rsidRPr="00694348">
          <w:rPr>
            <w:noProof/>
            <w:webHidden/>
            <w:color w:val="0A2446"/>
            <w:sz w:val="24"/>
            <w:szCs w:val="22"/>
          </w:rPr>
          <w:fldChar w:fldCharType="end"/>
        </w:r>
      </w:hyperlink>
    </w:p>
    <w:p w14:paraId="3443839B" w14:textId="6D651456" w:rsidR="00694348" w:rsidRPr="00694348" w:rsidRDefault="00715699">
      <w:pPr>
        <w:pStyle w:val="Verzeichnis2"/>
        <w:tabs>
          <w:tab w:val="right" w:leader="dot" w:pos="10188"/>
        </w:tabs>
        <w:rPr>
          <w:rFonts w:asciiTheme="minorHAnsi" w:hAnsiTheme="minorHAnsi" w:cstheme="minorBidi"/>
          <w:noProof/>
          <w:color w:val="0A2446"/>
          <w:sz w:val="20"/>
          <w:szCs w:val="20"/>
        </w:rPr>
      </w:pPr>
      <w:hyperlink r:id="rId28" w:anchor="_Toc76394824" w:history="1">
        <w:r w:rsidR="00694348" w:rsidRPr="00694348">
          <w:rPr>
            <w:rStyle w:val="Hyperlink"/>
            <w:noProof/>
            <w:color w:val="0A2446"/>
            <w:sz w:val="24"/>
            <w:szCs w:val="22"/>
          </w:rPr>
          <w:t>Zustandekommen eines Vertrags</w:t>
        </w:r>
        <w:r w:rsidR="00694348" w:rsidRPr="00694348">
          <w:rPr>
            <w:noProof/>
            <w:webHidden/>
            <w:color w:val="0A2446"/>
            <w:sz w:val="24"/>
            <w:szCs w:val="22"/>
          </w:rPr>
          <w:tab/>
        </w:r>
        <w:r w:rsidR="00694348" w:rsidRPr="00694348">
          <w:rPr>
            <w:noProof/>
            <w:webHidden/>
            <w:color w:val="0A2446"/>
            <w:sz w:val="24"/>
            <w:szCs w:val="22"/>
          </w:rPr>
          <w:fldChar w:fldCharType="begin"/>
        </w:r>
        <w:r w:rsidR="00694348" w:rsidRPr="00694348">
          <w:rPr>
            <w:noProof/>
            <w:webHidden/>
            <w:color w:val="0A2446"/>
            <w:sz w:val="24"/>
            <w:szCs w:val="22"/>
          </w:rPr>
          <w:instrText xml:space="preserve"> PAGEREF _Toc76394824 \h </w:instrText>
        </w:r>
        <w:r w:rsidR="00694348" w:rsidRPr="00694348">
          <w:rPr>
            <w:noProof/>
            <w:webHidden/>
            <w:color w:val="0A2446"/>
            <w:sz w:val="24"/>
            <w:szCs w:val="22"/>
          </w:rPr>
        </w:r>
        <w:r w:rsidR="00694348" w:rsidRPr="00694348">
          <w:rPr>
            <w:noProof/>
            <w:webHidden/>
            <w:color w:val="0A2446"/>
            <w:sz w:val="24"/>
            <w:szCs w:val="22"/>
          </w:rPr>
          <w:fldChar w:fldCharType="separate"/>
        </w:r>
        <w:r w:rsidR="00001812">
          <w:rPr>
            <w:noProof/>
            <w:webHidden/>
            <w:color w:val="0A2446"/>
            <w:sz w:val="24"/>
            <w:szCs w:val="22"/>
          </w:rPr>
          <w:t>47</w:t>
        </w:r>
        <w:r w:rsidR="00694348" w:rsidRPr="00694348">
          <w:rPr>
            <w:noProof/>
            <w:webHidden/>
            <w:color w:val="0A2446"/>
            <w:sz w:val="24"/>
            <w:szCs w:val="22"/>
          </w:rPr>
          <w:fldChar w:fldCharType="end"/>
        </w:r>
      </w:hyperlink>
    </w:p>
    <w:p w14:paraId="1D1CADEC" w14:textId="3880D2F5" w:rsidR="00694348" w:rsidRPr="00694348" w:rsidRDefault="00715699">
      <w:pPr>
        <w:pStyle w:val="Verzeichnis2"/>
        <w:tabs>
          <w:tab w:val="right" w:leader="dot" w:pos="10188"/>
        </w:tabs>
        <w:rPr>
          <w:rFonts w:asciiTheme="minorHAnsi" w:hAnsiTheme="minorHAnsi" w:cstheme="minorBidi"/>
          <w:noProof/>
          <w:color w:val="0A2446"/>
          <w:sz w:val="20"/>
          <w:szCs w:val="20"/>
        </w:rPr>
      </w:pPr>
      <w:hyperlink r:id="rId29" w:anchor="_Toc76394825" w:history="1">
        <w:r w:rsidR="00694348" w:rsidRPr="00694348">
          <w:rPr>
            <w:rStyle w:val="Hyperlink"/>
            <w:noProof/>
            <w:color w:val="0A2446"/>
            <w:sz w:val="24"/>
            <w:szCs w:val="22"/>
          </w:rPr>
          <w:t>Beendigung eines Vertrags</w:t>
        </w:r>
        <w:r w:rsidR="00694348" w:rsidRPr="00694348">
          <w:rPr>
            <w:noProof/>
            <w:webHidden/>
            <w:color w:val="0A2446"/>
            <w:sz w:val="24"/>
            <w:szCs w:val="22"/>
          </w:rPr>
          <w:tab/>
        </w:r>
        <w:r w:rsidR="00694348" w:rsidRPr="00694348">
          <w:rPr>
            <w:noProof/>
            <w:webHidden/>
            <w:color w:val="0A2446"/>
            <w:sz w:val="24"/>
            <w:szCs w:val="22"/>
          </w:rPr>
          <w:fldChar w:fldCharType="begin"/>
        </w:r>
        <w:r w:rsidR="00694348" w:rsidRPr="00694348">
          <w:rPr>
            <w:noProof/>
            <w:webHidden/>
            <w:color w:val="0A2446"/>
            <w:sz w:val="24"/>
            <w:szCs w:val="22"/>
          </w:rPr>
          <w:instrText xml:space="preserve"> PAGEREF _Toc76394825 \h </w:instrText>
        </w:r>
        <w:r w:rsidR="00694348" w:rsidRPr="00694348">
          <w:rPr>
            <w:noProof/>
            <w:webHidden/>
            <w:color w:val="0A2446"/>
            <w:sz w:val="24"/>
            <w:szCs w:val="22"/>
          </w:rPr>
        </w:r>
        <w:r w:rsidR="00694348" w:rsidRPr="00694348">
          <w:rPr>
            <w:noProof/>
            <w:webHidden/>
            <w:color w:val="0A2446"/>
            <w:sz w:val="24"/>
            <w:szCs w:val="22"/>
          </w:rPr>
          <w:fldChar w:fldCharType="separate"/>
        </w:r>
        <w:r w:rsidR="00001812">
          <w:rPr>
            <w:noProof/>
            <w:webHidden/>
            <w:color w:val="0A2446"/>
            <w:sz w:val="24"/>
            <w:szCs w:val="22"/>
          </w:rPr>
          <w:t>72</w:t>
        </w:r>
        <w:r w:rsidR="00694348" w:rsidRPr="00694348">
          <w:rPr>
            <w:noProof/>
            <w:webHidden/>
            <w:color w:val="0A2446"/>
            <w:sz w:val="24"/>
            <w:szCs w:val="22"/>
          </w:rPr>
          <w:fldChar w:fldCharType="end"/>
        </w:r>
      </w:hyperlink>
    </w:p>
    <w:p w14:paraId="7048FDB0" w14:textId="7B08A14E" w:rsidR="00694348" w:rsidRPr="00694348" w:rsidRDefault="00715699">
      <w:pPr>
        <w:pStyle w:val="Verzeichnis2"/>
        <w:tabs>
          <w:tab w:val="right" w:leader="dot" w:pos="10188"/>
        </w:tabs>
        <w:rPr>
          <w:rFonts w:asciiTheme="minorHAnsi" w:hAnsiTheme="minorHAnsi" w:cstheme="minorBidi"/>
          <w:noProof/>
          <w:color w:val="0A2446"/>
          <w:sz w:val="20"/>
          <w:szCs w:val="20"/>
        </w:rPr>
      </w:pPr>
      <w:hyperlink r:id="rId30" w:anchor="_Toc76394826" w:history="1">
        <w:r w:rsidR="00694348" w:rsidRPr="00694348">
          <w:rPr>
            <w:rStyle w:val="Hyperlink"/>
            <w:noProof/>
            <w:color w:val="0A2446"/>
            <w:sz w:val="24"/>
            <w:szCs w:val="22"/>
          </w:rPr>
          <w:t>Umtausch &amp; Gewährleistungsrecht</w:t>
        </w:r>
        <w:r w:rsidR="00694348" w:rsidRPr="00694348">
          <w:rPr>
            <w:noProof/>
            <w:webHidden/>
            <w:color w:val="0A2446"/>
            <w:sz w:val="24"/>
            <w:szCs w:val="22"/>
          </w:rPr>
          <w:tab/>
        </w:r>
        <w:r w:rsidR="00694348" w:rsidRPr="00694348">
          <w:rPr>
            <w:noProof/>
            <w:webHidden/>
            <w:color w:val="0A2446"/>
            <w:sz w:val="24"/>
            <w:szCs w:val="22"/>
          </w:rPr>
          <w:fldChar w:fldCharType="begin"/>
        </w:r>
        <w:r w:rsidR="00694348" w:rsidRPr="00694348">
          <w:rPr>
            <w:noProof/>
            <w:webHidden/>
            <w:color w:val="0A2446"/>
            <w:sz w:val="24"/>
            <w:szCs w:val="22"/>
          </w:rPr>
          <w:instrText xml:space="preserve"> PAGEREF _Toc76394826 \h </w:instrText>
        </w:r>
        <w:r w:rsidR="00694348" w:rsidRPr="00694348">
          <w:rPr>
            <w:noProof/>
            <w:webHidden/>
            <w:color w:val="0A2446"/>
            <w:sz w:val="24"/>
            <w:szCs w:val="22"/>
          </w:rPr>
        </w:r>
        <w:r w:rsidR="00694348" w:rsidRPr="00694348">
          <w:rPr>
            <w:noProof/>
            <w:webHidden/>
            <w:color w:val="0A2446"/>
            <w:sz w:val="24"/>
            <w:szCs w:val="22"/>
          </w:rPr>
          <w:fldChar w:fldCharType="separate"/>
        </w:r>
        <w:r w:rsidR="00001812">
          <w:rPr>
            <w:noProof/>
            <w:webHidden/>
            <w:color w:val="0A2446"/>
            <w:sz w:val="24"/>
            <w:szCs w:val="22"/>
          </w:rPr>
          <w:t>80</w:t>
        </w:r>
        <w:r w:rsidR="00694348" w:rsidRPr="00694348">
          <w:rPr>
            <w:noProof/>
            <w:webHidden/>
            <w:color w:val="0A2446"/>
            <w:sz w:val="24"/>
            <w:szCs w:val="22"/>
          </w:rPr>
          <w:fldChar w:fldCharType="end"/>
        </w:r>
      </w:hyperlink>
    </w:p>
    <w:p w14:paraId="3B3949AA" w14:textId="3427C0F4" w:rsidR="00694348" w:rsidRPr="00694348" w:rsidRDefault="00715699">
      <w:pPr>
        <w:pStyle w:val="Verzeichnis2"/>
        <w:tabs>
          <w:tab w:val="right" w:leader="dot" w:pos="10188"/>
        </w:tabs>
        <w:rPr>
          <w:rFonts w:asciiTheme="minorHAnsi" w:hAnsiTheme="minorHAnsi" w:cstheme="minorBidi"/>
          <w:noProof/>
          <w:color w:val="0A2446"/>
          <w:sz w:val="20"/>
          <w:szCs w:val="20"/>
        </w:rPr>
      </w:pPr>
      <w:hyperlink r:id="rId31" w:anchor="_Toc76394827" w:history="1">
        <w:r w:rsidR="00694348" w:rsidRPr="00694348">
          <w:rPr>
            <w:rStyle w:val="Hyperlink"/>
            <w:noProof/>
            <w:color w:val="0A2446"/>
            <w:sz w:val="24"/>
            <w:szCs w:val="22"/>
          </w:rPr>
          <w:t>Besonderheiten telekommunikativ abgeschlossener Verträge</w:t>
        </w:r>
        <w:r w:rsidR="00694348" w:rsidRPr="00694348">
          <w:rPr>
            <w:noProof/>
            <w:webHidden/>
            <w:color w:val="0A2446"/>
            <w:sz w:val="24"/>
            <w:szCs w:val="22"/>
          </w:rPr>
          <w:tab/>
        </w:r>
        <w:r w:rsidR="00694348" w:rsidRPr="00694348">
          <w:rPr>
            <w:noProof/>
            <w:webHidden/>
            <w:color w:val="0A2446"/>
            <w:sz w:val="24"/>
            <w:szCs w:val="22"/>
          </w:rPr>
          <w:fldChar w:fldCharType="begin"/>
        </w:r>
        <w:r w:rsidR="00694348" w:rsidRPr="00694348">
          <w:rPr>
            <w:noProof/>
            <w:webHidden/>
            <w:color w:val="0A2446"/>
            <w:sz w:val="24"/>
            <w:szCs w:val="22"/>
          </w:rPr>
          <w:instrText xml:space="preserve"> PAGEREF _Toc76394827 \h </w:instrText>
        </w:r>
        <w:r w:rsidR="00694348" w:rsidRPr="00694348">
          <w:rPr>
            <w:noProof/>
            <w:webHidden/>
            <w:color w:val="0A2446"/>
            <w:sz w:val="24"/>
            <w:szCs w:val="22"/>
          </w:rPr>
        </w:r>
        <w:r w:rsidR="00694348" w:rsidRPr="00694348">
          <w:rPr>
            <w:noProof/>
            <w:webHidden/>
            <w:color w:val="0A2446"/>
            <w:sz w:val="24"/>
            <w:szCs w:val="22"/>
          </w:rPr>
          <w:fldChar w:fldCharType="separate"/>
        </w:r>
        <w:r w:rsidR="00001812">
          <w:rPr>
            <w:noProof/>
            <w:webHidden/>
            <w:color w:val="0A2446"/>
            <w:sz w:val="24"/>
            <w:szCs w:val="22"/>
          </w:rPr>
          <w:t>89</w:t>
        </w:r>
        <w:r w:rsidR="00694348" w:rsidRPr="00694348">
          <w:rPr>
            <w:noProof/>
            <w:webHidden/>
            <w:color w:val="0A2446"/>
            <w:sz w:val="24"/>
            <w:szCs w:val="22"/>
          </w:rPr>
          <w:fldChar w:fldCharType="end"/>
        </w:r>
      </w:hyperlink>
    </w:p>
    <w:p w14:paraId="1FCBDAFF" w14:textId="5C5D3285" w:rsidR="00694348" w:rsidRPr="00694348" w:rsidRDefault="00715699">
      <w:pPr>
        <w:pStyle w:val="Verzeichnis2"/>
        <w:tabs>
          <w:tab w:val="right" w:leader="dot" w:pos="10188"/>
        </w:tabs>
        <w:rPr>
          <w:rFonts w:asciiTheme="minorHAnsi" w:hAnsiTheme="minorHAnsi" w:cstheme="minorBidi"/>
          <w:noProof/>
          <w:color w:val="0A2446"/>
          <w:sz w:val="20"/>
          <w:szCs w:val="20"/>
        </w:rPr>
      </w:pPr>
      <w:hyperlink r:id="rId32" w:anchor="_Toc76394828" w:history="1">
        <w:r w:rsidR="00694348" w:rsidRPr="00694348">
          <w:rPr>
            <w:rStyle w:val="Hyperlink"/>
            <w:noProof/>
            <w:color w:val="0A2446"/>
            <w:sz w:val="24"/>
            <w:szCs w:val="22"/>
          </w:rPr>
          <w:t>Vor- &amp; Nachteile des Onlineshoppings</w:t>
        </w:r>
        <w:r w:rsidR="00694348" w:rsidRPr="00694348">
          <w:rPr>
            <w:noProof/>
            <w:webHidden/>
            <w:color w:val="0A2446"/>
            <w:sz w:val="24"/>
            <w:szCs w:val="22"/>
          </w:rPr>
          <w:tab/>
        </w:r>
        <w:r w:rsidR="00694348" w:rsidRPr="00694348">
          <w:rPr>
            <w:noProof/>
            <w:webHidden/>
            <w:color w:val="0A2446"/>
            <w:sz w:val="24"/>
            <w:szCs w:val="22"/>
          </w:rPr>
          <w:fldChar w:fldCharType="begin"/>
        </w:r>
        <w:r w:rsidR="00694348" w:rsidRPr="00694348">
          <w:rPr>
            <w:noProof/>
            <w:webHidden/>
            <w:color w:val="0A2446"/>
            <w:sz w:val="24"/>
            <w:szCs w:val="22"/>
          </w:rPr>
          <w:instrText xml:space="preserve"> PAGEREF _Toc76394828 \h </w:instrText>
        </w:r>
        <w:r w:rsidR="00694348" w:rsidRPr="00694348">
          <w:rPr>
            <w:noProof/>
            <w:webHidden/>
            <w:color w:val="0A2446"/>
            <w:sz w:val="24"/>
            <w:szCs w:val="22"/>
          </w:rPr>
        </w:r>
        <w:r w:rsidR="00694348" w:rsidRPr="00694348">
          <w:rPr>
            <w:noProof/>
            <w:webHidden/>
            <w:color w:val="0A2446"/>
            <w:sz w:val="24"/>
            <w:szCs w:val="22"/>
          </w:rPr>
          <w:fldChar w:fldCharType="separate"/>
        </w:r>
        <w:r w:rsidR="00001812">
          <w:rPr>
            <w:noProof/>
            <w:webHidden/>
            <w:color w:val="0A2446"/>
            <w:sz w:val="24"/>
            <w:szCs w:val="22"/>
          </w:rPr>
          <w:t>98</w:t>
        </w:r>
        <w:r w:rsidR="00694348" w:rsidRPr="00694348">
          <w:rPr>
            <w:noProof/>
            <w:webHidden/>
            <w:color w:val="0A2446"/>
            <w:sz w:val="24"/>
            <w:szCs w:val="22"/>
          </w:rPr>
          <w:fldChar w:fldCharType="end"/>
        </w:r>
      </w:hyperlink>
    </w:p>
    <w:p w14:paraId="6A9D331D" w14:textId="7728DE86" w:rsidR="00694348" w:rsidRDefault="00715699">
      <w:pPr>
        <w:pStyle w:val="Verzeichnis1"/>
        <w:rPr>
          <w:rFonts w:asciiTheme="minorHAnsi" w:hAnsiTheme="minorHAnsi" w:cstheme="minorBidi"/>
          <w:color w:val="auto"/>
          <w:sz w:val="22"/>
        </w:rPr>
      </w:pPr>
      <w:hyperlink r:id="rId33" w:anchor="_Toc76394829" w:history="1">
        <w:r w:rsidR="00694348" w:rsidRPr="008F7D84">
          <w:rPr>
            <w:rStyle w:val="Hyperlink"/>
          </w:rPr>
          <w:t>Lerneinheit II: Betrugsmaschen und Verbraucherfallen</w:t>
        </w:r>
        <w:r w:rsidR="00694348">
          <w:rPr>
            <w:webHidden/>
          </w:rPr>
          <w:tab/>
        </w:r>
        <w:r w:rsidR="00694348">
          <w:rPr>
            <w:webHidden/>
          </w:rPr>
          <w:fldChar w:fldCharType="begin"/>
        </w:r>
        <w:r w:rsidR="00694348">
          <w:rPr>
            <w:webHidden/>
          </w:rPr>
          <w:instrText xml:space="preserve"> PAGEREF _Toc76394829 \h </w:instrText>
        </w:r>
        <w:r w:rsidR="00694348">
          <w:rPr>
            <w:webHidden/>
          </w:rPr>
        </w:r>
        <w:r w:rsidR="00694348">
          <w:rPr>
            <w:webHidden/>
          </w:rPr>
          <w:fldChar w:fldCharType="separate"/>
        </w:r>
        <w:r w:rsidR="00001812">
          <w:rPr>
            <w:webHidden/>
          </w:rPr>
          <w:t>107</w:t>
        </w:r>
        <w:r w:rsidR="00694348">
          <w:rPr>
            <w:webHidden/>
          </w:rPr>
          <w:fldChar w:fldCharType="end"/>
        </w:r>
      </w:hyperlink>
    </w:p>
    <w:p w14:paraId="2BBECE81" w14:textId="3C2741D9" w:rsidR="00694348" w:rsidRPr="00694348" w:rsidRDefault="00715699">
      <w:pPr>
        <w:pStyle w:val="Verzeichnis2"/>
        <w:tabs>
          <w:tab w:val="right" w:leader="dot" w:pos="10188"/>
        </w:tabs>
        <w:rPr>
          <w:rFonts w:asciiTheme="minorHAnsi" w:hAnsiTheme="minorHAnsi" w:cstheme="minorBidi"/>
          <w:noProof/>
          <w:color w:val="0A2446"/>
          <w:sz w:val="20"/>
          <w:szCs w:val="20"/>
        </w:rPr>
      </w:pPr>
      <w:hyperlink r:id="rId34" w:anchor="_Toc76394830" w:history="1">
        <w:r w:rsidR="00694348" w:rsidRPr="00694348">
          <w:rPr>
            <w:rStyle w:val="Hyperlink"/>
            <w:noProof/>
            <w:color w:val="0A2446"/>
            <w:sz w:val="24"/>
            <w:szCs w:val="22"/>
          </w:rPr>
          <w:t>Betrug durch Geschäfte außerhalb geschlossener Geschäftsräume</w:t>
        </w:r>
        <w:r w:rsidR="00694348" w:rsidRPr="00694348">
          <w:rPr>
            <w:noProof/>
            <w:webHidden/>
            <w:color w:val="0A2446"/>
            <w:sz w:val="24"/>
            <w:szCs w:val="22"/>
          </w:rPr>
          <w:tab/>
        </w:r>
        <w:r w:rsidR="00694348" w:rsidRPr="00694348">
          <w:rPr>
            <w:noProof/>
            <w:webHidden/>
            <w:color w:val="0A2446"/>
            <w:sz w:val="24"/>
            <w:szCs w:val="22"/>
          </w:rPr>
          <w:fldChar w:fldCharType="begin"/>
        </w:r>
        <w:r w:rsidR="00694348" w:rsidRPr="00694348">
          <w:rPr>
            <w:noProof/>
            <w:webHidden/>
            <w:color w:val="0A2446"/>
            <w:sz w:val="24"/>
            <w:szCs w:val="22"/>
          </w:rPr>
          <w:instrText xml:space="preserve"> PAGEREF _Toc76394830 \h </w:instrText>
        </w:r>
        <w:r w:rsidR="00694348" w:rsidRPr="00694348">
          <w:rPr>
            <w:noProof/>
            <w:webHidden/>
            <w:color w:val="0A2446"/>
            <w:sz w:val="24"/>
            <w:szCs w:val="22"/>
          </w:rPr>
        </w:r>
        <w:r w:rsidR="00694348" w:rsidRPr="00694348">
          <w:rPr>
            <w:noProof/>
            <w:webHidden/>
            <w:color w:val="0A2446"/>
            <w:sz w:val="24"/>
            <w:szCs w:val="22"/>
          </w:rPr>
          <w:fldChar w:fldCharType="separate"/>
        </w:r>
        <w:r w:rsidR="00001812">
          <w:rPr>
            <w:noProof/>
            <w:webHidden/>
            <w:color w:val="0A2446"/>
            <w:sz w:val="24"/>
            <w:szCs w:val="22"/>
          </w:rPr>
          <w:t>112</w:t>
        </w:r>
        <w:r w:rsidR="00694348" w:rsidRPr="00694348">
          <w:rPr>
            <w:noProof/>
            <w:webHidden/>
            <w:color w:val="0A2446"/>
            <w:sz w:val="24"/>
            <w:szCs w:val="22"/>
          </w:rPr>
          <w:fldChar w:fldCharType="end"/>
        </w:r>
      </w:hyperlink>
    </w:p>
    <w:p w14:paraId="52050513" w14:textId="6C61BBC6" w:rsidR="00694348" w:rsidRPr="00694348" w:rsidRDefault="00715699">
      <w:pPr>
        <w:pStyle w:val="Verzeichnis2"/>
        <w:tabs>
          <w:tab w:val="right" w:leader="dot" w:pos="10188"/>
        </w:tabs>
        <w:rPr>
          <w:rFonts w:asciiTheme="minorHAnsi" w:hAnsiTheme="minorHAnsi" w:cstheme="minorBidi"/>
          <w:noProof/>
          <w:color w:val="0A2446"/>
          <w:sz w:val="20"/>
          <w:szCs w:val="20"/>
        </w:rPr>
      </w:pPr>
      <w:hyperlink r:id="rId35" w:anchor="_Toc76394831" w:history="1">
        <w:r w:rsidR="00694348" w:rsidRPr="00694348">
          <w:rPr>
            <w:rStyle w:val="Hyperlink"/>
            <w:noProof/>
            <w:color w:val="0A2446"/>
            <w:sz w:val="24"/>
            <w:szCs w:val="22"/>
          </w:rPr>
          <w:t>Betrug am Telefon</w:t>
        </w:r>
        <w:r w:rsidR="00694348" w:rsidRPr="00694348">
          <w:rPr>
            <w:noProof/>
            <w:webHidden/>
            <w:color w:val="0A2446"/>
            <w:sz w:val="24"/>
            <w:szCs w:val="22"/>
          </w:rPr>
          <w:tab/>
        </w:r>
        <w:r w:rsidR="00694348" w:rsidRPr="00694348">
          <w:rPr>
            <w:noProof/>
            <w:webHidden/>
            <w:color w:val="0A2446"/>
            <w:sz w:val="24"/>
            <w:szCs w:val="22"/>
          </w:rPr>
          <w:fldChar w:fldCharType="begin"/>
        </w:r>
        <w:r w:rsidR="00694348" w:rsidRPr="00694348">
          <w:rPr>
            <w:noProof/>
            <w:webHidden/>
            <w:color w:val="0A2446"/>
            <w:sz w:val="24"/>
            <w:szCs w:val="22"/>
          </w:rPr>
          <w:instrText xml:space="preserve"> PAGEREF _Toc76394831 \h </w:instrText>
        </w:r>
        <w:r w:rsidR="00694348" w:rsidRPr="00694348">
          <w:rPr>
            <w:noProof/>
            <w:webHidden/>
            <w:color w:val="0A2446"/>
            <w:sz w:val="24"/>
            <w:szCs w:val="22"/>
          </w:rPr>
        </w:r>
        <w:r w:rsidR="00694348" w:rsidRPr="00694348">
          <w:rPr>
            <w:noProof/>
            <w:webHidden/>
            <w:color w:val="0A2446"/>
            <w:sz w:val="24"/>
            <w:szCs w:val="22"/>
          </w:rPr>
          <w:fldChar w:fldCharType="separate"/>
        </w:r>
        <w:r w:rsidR="00001812">
          <w:rPr>
            <w:noProof/>
            <w:webHidden/>
            <w:color w:val="0A2446"/>
            <w:sz w:val="24"/>
            <w:szCs w:val="22"/>
          </w:rPr>
          <w:t>124</w:t>
        </w:r>
        <w:r w:rsidR="00694348" w:rsidRPr="00694348">
          <w:rPr>
            <w:noProof/>
            <w:webHidden/>
            <w:color w:val="0A2446"/>
            <w:sz w:val="24"/>
            <w:szCs w:val="22"/>
          </w:rPr>
          <w:fldChar w:fldCharType="end"/>
        </w:r>
      </w:hyperlink>
    </w:p>
    <w:p w14:paraId="25A09E6B" w14:textId="113917E2" w:rsidR="00694348" w:rsidRPr="00694348" w:rsidRDefault="00715699">
      <w:pPr>
        <w:pStyle w:val="Verzeichnis2"/>
        <w:tabs>
          <w:tab w:val="right" w:leader="dot" w:pos="10188"/>
        </w:tabs>
        <w:rPr>
          <w:rFonts w:asciiTheme="minorHAnsi" w:hAnsiTheme="minorHAnsi" w:cstheme="minorBidi"/>
          <w:noProof/>
          <w:color w:val="0A2446"/>
          <w:sz w:val="20"/>
          <w:szCs w:val="20"/>
        </w:rPr>
      </w:pPr>
      <w:hyperlink r:id="rId36" w:anchor="_Toc76394832" w:history="1">
        <w:r w:rsidR="00694348" w:rsidRPr="00694348">
          <w:rPr>
            <w:rStyle w:val="Hyperlink"/>
            <w:noProof/>
            <w:color w:val="0A2446"/>
            <w:sz w:val="24"/>
            <w:szCs w:val="22"/>
          </w:rPr>
          <w:t>Betrugsmaschen im Internet</w:t>
        </w:r>
        <w:r w:rsidR="00694348" w:rsidRPr="00694348">
          <w:rPr>
            <w:noProof/>
            <w:webHidden/>
            <w:color w:val="0A2446"/>
            <w:sz w:val="24"/>
            <w:szCs w:val="22"/>
          </w:rPr>
          <w:tab/>
        </w:r>
        <w:r w:rsidR="00694348" w:rsidRPr="00694348">
          <w:rPr>
            <w:noProof/>
            <w:webHidden/>
            <w:color w:val="0A2446"/>
            <w:sz w:val="24"/>
            <w:szCs w:val="22"/>
          </w:rPr>
          <w:fldChar w:fldCharType="begin"/>
        </w:r>
        <w:r w:rsidR="00694348" w:rsidRPr="00694348">
          <w:rPr>
            <w:noProof/>
            <w:webHidden/>
            <w:color w:val="0A2446"/>
            <w:sz w:val="24"/>
            <w:szCs w:val="22"/>
          </w:rPr>
          <w:instrText xml:space="preserve"> PAGEREF _Toc76394832 \h </w:instrText>
        </w:r>
        <w:r w:rsidR="00694348" w:rsidRPr="00694348">
          <w:rPr>
            <w:noProof/>
            <w:webHidden/>
            <w:color w:val="0A2446"/>
            <w:sz w:val="24"/>
            <w:szCs w:val="22"/>
          </w:rPr>
        </w:r>
        <w:r w:rsidR="00694348" w:rsidRPr="00694348">
          <w:rPr>
            <w:noProof/>
            <w:webHidden/>
            <w:color w:val="0A2446"/>
            <w:sz w:val="24"/>
            <w:szCs w:val="22"/>
          </w:rPr>
          <w:fldChar w:fldCharType="separate"/>
        </w:r>
        <w:r w:rsidR="00001812">
          <w:rPr>
            <w:noProof/>
            <w:webHidden/>
            <w:color w:val="0A2446"/>
            <w:sz w:val="24"/>
            <w:szCs w:val="22"/>
          </w:rPr>
          <w:t>132</w:t>
        </w:r>
        <w:r w:rsidR="00694348" w:rsidRPr="00694348">
          <w:rPr>
            <w:noProof/>
            <w:webHidden/>
            <w:color w:val="0A2446"/>
            <w:sz w:val="24"/>
            <w:szCs w:val="22"/>
          </w:rPr>
          <w:fldChar w:fldCharType="end"/>
        </w:r>
      </w:hyperlink>
    </w:p>
    <w:p w14:paraId="1DEA33A8" w14:textId="37E08CC5" w:rsidR="00694348" w:rsidRDefault="00715699">
      <w:pPr>
        <w:pStyle w:val="Verzeichnis1"/>
        <w:rPr>
          <w:rFonts w:asciiTheme="minorHAnsi" w:hAnsiTheme="minorHAnsi" w:cstheme="minorBidi"/>
          <w:color w:val="auto"/>
          <w:sz w:val="22"/>
        </w:rPr>
      </w:pPr>
      <w:hyperlink r:id="rId37" w:anchor="_Toc76394833" w:history="1">
        <w:r w:rsidR="00694348" w:rsidRPr="008F7D84">
          <w:rPr>
            <w:rStyle w:val="Hyperlink"/>
          </w:rPr>
          <w:t>Zusatz: Arbeitsbögen zur thematischen Annäherung für Lernende niedriger Alpha-Levels</w:t>
        </w:r>
        <w:r w:rsidR="00694348">
          <w:rPr>
            <w:webHidden/>
          </w:rPr>
          <w:tab/>
        </w:r>
        <w:r w:rsidR="00694348">
          <w:rPr>
            <w:webHidden/>
          </w:rPr>
          <w:fldChar w:fldCharType="begin"/>
        </w:r>
        <w:r w:rsidR="00694348">
          <w:rPr>
            <w:webHidden/>
          </w:rPr>
          <w:instrText xml:space="preserve"> PAGEREF _Toc76394833 \h </w:instrText>
        </w:r>
        <w:r w:rsidR="00694348">
          <w:rPr>
            <w:webHidden/>
          </w:rPr>
        </w:r>
        <w:r w:rsidR="00694348">
          <w:rPr>
            <w:webHidden/>
          </w:rPr>
          <w:fldChar w:fldCharType="separate"/>
        </w:r>
        <w:r w:rsidR="00001812">
          <w:rPr>
            <w:webHidden/>
          </w:rPr>
          <w:t>135</w:t>
        </w:r>
        <w:r w:rsidR="00694348">
          <w:rPr>
            <w:webHidden/>
          </w:rPr>
          <w:fldChar w:fldCharType="end"/>
        </w:r>
      </w:hyperlink>
    </w:p>
    <w:p w14:paraId="3CCC8421" w14:textId="5AB87F52" w:rsidR="00694348" w:rsidRDefault="00715699">
      <w:pPr>
        <w:pStyle w:val="Verzeichnis1"/>
        <w:rPr>
          <w:rFonts w:asciiTheme="minorHAnsi" w:hAnsiTheme="minorHAnsi" w:cstheme="minorBidi"/>
          <w:color w:val="auto"/>
          <w:sz w:val="22"/>
        </w:rPr>
      </w:pPr>
      <w:hyperlink r:id="rId38" w:anchor="_Toc76394834" w:history="1">
        <w:r w:rsidR="00694348" w:rsidRPr="008F7D84">
          <w:rPr>
            <w:rStyle w:val="Hyperlink"/>
          </w:rPr>
          <w:t>Literaturverzeichnis</w:t>
        </w:r>
        <w:r w:rsidR="00694348">
          <w:rPr>
            <w:webHidden/>
          </w:rPr>
          <w:tab/>
        </w:r>
        <w:r w:rsidR="00694348">
          <w:rPr>
            <w:webHidden/>
          </w:rPr>
          <w:fldChar w:fldCharType="begin"/>
        </w:r>
        <w:r w:rsidR="00694348">
          <w:rPr>
            <w:webHidden/>
          </w:rPr>
          <w:instrText xml:space="preserve"> PAGEREF _Toc76394834 \h </w:instrText>
        </w:r>
        <w:r w:rsidR="00694348">
          <w:rPr>
            <w:webHidden/>
          </w:rPr>
        </w:r>
        <w:r w:rsidR="00694348">
          <w:rPr>
            <w:webHidden/>
          </w:rPr>
          <w:fldChar w:fldCharType="separate"/>
        </w:r>
        <w:r w:rsidR="00001812">
          <w:rPr>
            <w:webHidden/>
          </w:rPr>
          <w:t>165</w:t>
        </w:r>
        <w:r w:rsidR="00694348">
          <w:rPr>
            <w:webHidden/>
          </w:rPr>
          <w:fldChar w:fldCharType="end"/>
        </w:r>
      </w:hyperlink>
    </w:p>
    <w:p w14:paraId="0CF5C680" w14:textId="5FB5A48E" w:rsidR="00694348" w:rsidRDefault="00715699">
      <w:pPr>
        <w:pStyle w:val="Verzeichnis1"/>
        <w:rPr>
          <w:rFonts w:asciiTheme="minorHAnsi" w:hAnsiTheme="minorHAnsi" w:cstheme="minorBidi"/>
          <w:color w:val="auto"/>
          <w:sz w:val="22"/>
        </w:rPr>
      </w:pPr>
      <w:hyperlink r:id="rId39" w:anchor="_Toc76394835" w:history="1">
        <w:r w:rsidR="00694348" w:rsidRPr="008F7D84">
          <w:rPr>
            <w:rStyle w:val="Hyperlink"/>
          </w:rPr>
          <w:t>Impressum</w:t>
        </w:r>
        <w:r w:rsidR="00694348">
          <w:rPr>
            <w:webHidden/>
          </w:rPr>
          <w:tab/>
        </w:r>
        <w:r w:rsidR="00694348">
          <w:rPr>
            <w:webHidden/>
          </w:rPr>
          <w:fldChar w:fldCharType="begin"/>
        </w:r>
        <w:r w:rsidR="00694348">
          <w:rPr>
            <w:webHidden/>
          </w:rPr>
          <w:instrText xml:space="preserve"> PAGEREF _Toc76394835 \h </w:instrText>
        </w:r>
        <w:r w:rsidR="00694348">
          <w:rPr>
            <w:webHidden/>
          </w:rPr>
        </w:r>
        <w:r w:rsidR="00694348">
          <w:rPr>
            <w:webHidden/>
          </w:rPr>
          <w:fldChar w:fldCharType="separate"/>
        </w:r>
        <w:r w:rsidR="00001812">
          <w:rPr>
            <w:webHidden/>
          </w:rPr>
          <w:t>166</w:t>
        </w:r>
        <w:r w:rsidR="00694348">
          <w:rPr>
            <w:webHidden/>
          </w:rPr>
          <w:fldChar w:fldCharType="end"/>
        </w:r>
      </w:hyperlink>
    </w:p>
    <w:p w14:paraId="17EE4271" w14:textId="4BCCCE2D" w:rsidR="00127550" w:rsidRDefault="00127550" w:rsidP="0026212C">
      <w:pPr>
        <w:tabs>
          <w:tab w:val="left" w:leader="dot" w:pos="425"/>
        </w:tabs>
      </w:pPr>
      <w:r w:rsidRPr="00CA7492">
        <w:rPr>
          <w:sz w:val="24"/>
          <w:szCs w:val="22"/>
        </w:rPr>
        <w:fldChar w:fldCharType="end"/>
      </w:r>
    </w:p>
    <w:p w14:paraId="126CEA4F" w14:textId="31E48D24" w:rsidR="00E62F85" w:rsidRDefault="00E62F85">
      <w:pPr>
        <w:ind w:left="0" w:right="0"/>
        <w:rPr>
          <w:color w:val="0D0D0D" w:themeColor="text1" w:themeTint="F2"/>
        </w:rPr>
      </w:pPr>
    </w:p>
    <w:p w14:paraId="037CF991" w14:textId="77777777" w:rsidR="00522EB6" w:rsidRDefault="00522EB6">
      <w:pPr>
        <w:ind w:left="0" w:right="0"/>
        <w:rPr>
          <w:color w:val="0D0D0D" w:themeColor="text1" w:themeTint="F2"/>
        </w:rPr>
      </w:pPr>
    </w:p>
    <w:p w14:paraId="60ECD554" w14:textId="67214C67" w:rsidR="00BE6EA1" w:rsidRDefault="00BE6EA1">
      <w:pPr>
        <w:ind w:left="0" w:right="0"/>
        <w:rPr>
          <w:color w:val="0D0D0D" w:themeColor="text1" w:themeTint="F2"/>
        </w:rPr>
        <w:sectPr w:rsidR="00BE6EA1" w:rsidSect="00913BDB">
          <w:headerReference w:type="first" r:id="rId40"/>
          <w:pgSz w:w="11900" w:h="16840"/>
          <w:pgMar w:top="2835" w:right="851" w:bottom="1134" w:left="851" w:header="709" w:footer="454" w:gutter="0"/>
          <w:cols w:space="708"/>
          <w:titlePg/>
          <w:docGrid w:linePitch="360"/>
        </w:sectPr>
      </w:pPr>
    </w:p>
    <w:p w14:paraId="583CA2FE" w14:textId="6EDDD8FA" w:rsidR="00A8681B" w:rsidRPr="00A8681B" w:rsidRDefault="004839D1" w:rsidP="00A8681B">
      <w:pPr>
        <w:jc w:val="both"/>
        <w:rPr>
          <w:sz w:val="24"/>
          <w:szCs w:val="22"/>
        </w:rPr>
      </w:pPr>
      <w:r w:rsidRPr="0010746B">
        <w:rPr>
          <w:noProof/>
          <w:color w:val="0D0D0D" w:themeColor="text1" w:themeTint="F2"/>
        </w:rPr>
        <w:lastRenderedPageBreak/>
        <mc:AlternateContent>
          <mc:Choice Requires="wps">
            <w:drawing>
              <wp:anchor distT="45720" distB="45720" distL="114300" distR="114300" simplePos="0" relativeHeight="251777536" behindDoc="0" locked="0" layoutInCell="1" allowOverlap="1" wp14:anchorId="6D86CB10" wp14:editId="49B4871C">
                <wp:simplePos x="0" y="0"/>
                <wp:positionH relativeFrom="margin">
                  <wp:posOffset>5946140</wp:posOffset>
                </wp:positionH>
                <wp:positionV relativeFrom="margin">
                  <wp:posOffset>-1331595</wp:posOffset>
                </wp:positionV>
                <wp:extent cx="57150" cy="45719"/>
                <wp:effectExtent l="38100" t="19050" r="38100" b="12065"/>
                <wp:wrapNone/>
                <wp:docPr id="180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 cy="4571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761FDE5" w14:textId="34DEF50E" w:rsidR="004839D1" w:rsidRPr="004839D1" w:rsidRDefault="004839D1" w:rsidP="004839D1">
                            <w:pPr>
                              <w:pStyle w:val="Lerneinheit"/>
                              <w:rPr>
                                <w:color w:val="FFFFFF" w:themeColor="background1"/>
                              </w:rPr>
                            </w:pPr>
                            <w:bookmarkStart w:id="1" w:name="_Toc76394820"/>
                            <w:r w:rsidRPr="004839D1">
                              <w:rPr>
                                <w:color w:val="FFFFFF" w:themeColor="background1"/>
                              </w:rPr>
                              <w:t>Einleitung</w:t>
                            </w:r>
                            <w:bookmarkEnd w:id="1"/>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86CB10" id="_x0000_s1027" type="#_x0000_t202" style="position:absolute;left:0;text-align:left;margin-left:468.2pt;margin-top:-104.85pt;width:4.5pt;height:3.6pt;z-index:251777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" filled="f" stroked="f">
                <v:textbox>
                  <w:txbxContent>
                    <w:p w14:paraId="5761FDE5" w14:textId="34DEF50E" w:rsidR="004839D1" w:rsidRPr="004839D1" w:rsidRDefault="004839D1" w:rsidP="004839D1">
                      <w:pPr>
                        <w:pStyle w:val="Lerneinheit"/>
                        <w:rPr>
                          <w:color w:val="FFFFFF" w:themeColor="background1"/>
                        </w:rPr>
                      </w:pPr>
                      <w:bookmarkStart w:id="2" w:name="_Toc76394820"/>
                      <w:r w:rsidRPr="004839D1">
                        <w:rPr>
                          <w:color w:val="FFFFFF" w:themeColor="background1"/>
                        </w:rPr>
                        <w:t>Einleitung</w:t>
                      </w:r>
                      <w:bookmarkEnd w:id="2"/>
                    </w:p>
                  </w:txbxContent>
                </v:textbox>
                <w10:wrap anchorx="margin" anchory="margin"/>
              </v:shape>
            </w:pict>
          </mc:Fallback>
        </mc:AlternateContent>
      </w:r>
      <w:r w:rsidR="00A8681B" w:rsidRPr="00A8681B">
        <w:rPr>
          <w:noProof/>
          <w:sz w:val="24"/>
          <w:szCs w:val="22"/>
        </w:rPr>
        <mc:AlternateContent>
          <mc:Choice Requires="wps">
            <w:drawing>
              <wp:anchor distT="0" distB="0" distL="114300" distR="114300" simplePos="0" relativeHeight="251774464" behindDoc="0" locked="0" layoutInCell="1" allowOverlap="1" wp14:anchorId="2DA8AEFF" wp14:editId="3DB2AA94">
                <wp:simplePos x="0" y="0"/>
                <wp:positionH relativeFrom="margin">
                  <wp:posOffset>5269342</wp:posOffset>
                </wp:positionH>
                <wp:positionV relativeFrom="topMargin">
                  <wp:posOffset>451634</wp:posOffset>
                </wp:positionV>
                <wp:extent cx="182880" cy="161364"/>
                <wp:effectExtent l="0" t="0" r="7620" b="0"/>
                <wp:wrapNone/>
                <wp:docPr id="428" name="Textfeld 428"/>
                <wp:cNvGraphicFramePr/>
                <a:graphic xmlns:a="http://schemas.openxmlformats.org/drawingml/2006/main">
                  <a:graphicData uri="http://schemas.microsoft.com/office/word/2010/wordprocessingShape">
                    <wps:wsp>
                      <wps:cNvSpPr txBox="1"/>
                      <wps:spPr>
                        <a:xfrm>
                          <a:off x="0" y="0"/>
                          <a:ext cx="182880" cy="161364"/>
                        </a:xfrm>
                        <a:prstGeom prst="rect">
                          <a:avLst/>
                        </a:prstGeom>
                        <a:solidFill>
                          <a:schemeClr val="lt1"/>
                        </a:solidFill>
                        <a:ln w="6350">
                          <a:noFill/>
                        </a:ln>
                      </wps:spPr>
                      <wps:txbx>
                        <w:txbxContent>
                          <w:p w14:paraId="1DF1C1F3" w14:textId="77777777" w:rsidR="00A8681B" w:rsidRPr="00B7381E" w:rsidRDefault="00A8681B" w:rsidP="00A8681B">
                            <w:pPr>
                              <w:pStyle w:val="Titel"/>
                              <w:spacing w:line="276" w:lineRule="auto"/>
                              <w:ind w:left="0"/>
                              <w:rPr>
                                <w:color w:val="FFFFFF" w:themeColor="background1"/>
                              </w:rPr>
                            </w:pPr>
                            <w:r w:rsidRPr="00B7381E">
                              <w:rPr>
                                <w:color w:val="FFFFFF" w:themeColor="background1"/>
                              </w:rPr>
                              <w:t>Versicherungen leicht gemacht</w:t>
                            </w:r>
                          </w:p>
                          <w:p w14:paraId="5EAA5BDF" w14:textId="77777777" w:rsidR="00A8681B" w:rsidRPr="00B7381E" w:rsidRDefault="00A8681B" w:rsidP="00A8681B">
                            <w:pPr>
                              <w:pStyle w:val="LERNEINHEITEN"/>
                              <w:jc w:val="left"/>
                              <w:rPr>
                                <w:color w:val="FFFFFF" w:themeColor="background1"/>
                                <w:sz w:val="32"/>
                                <w:szCs w:val="20"/>
                              </w:rPr>
                            </w:pPr>
                            <w:bookmarkStart w:id="3" w:name="_Toc75172207"/>
                            <w:r w:rsidRPr="00B7381E">
                              <w:rPr>
                                <w:color w:val="FFFFFF" w:themeColor="background1"/>
                                <w:sz w:val="32"/>
                                <w:szCs w:val="20"/>
                              </w:rPr>
                              <w:t>Einleitung</w:t>
                            </w:r>
                            <w:bookmarkEnd w:id="3"/>
                          </w:p>
                          <w:p w14:paraId="4893569F" w14:textId="77777777" w:rsidR="00A8681B" w:rsidRPr="007C7407" w:rsidRDefault="00A8681B" w:rsidP="00A868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A8AEFF" id="Textfeld 428" o:spid="_x0000_s1028" type="#_x0000_t202" style="position:absolute;left:0;text-align:left;margin-left:414.9pt;margin-top:35.55pt;width:14.4pt;height:12.7pt;z-index:2517744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" fillcolor="white [3201]" stroked="f" strokeweight=".5pt">
                <v:textbox>
                  <w:txbxContent>
                    <w:p w14:paraId="1DF1C1F3" w14:textId="77777777" w:rsidR="00A8681B" w:rsidRPr="00B7381E" w:rsidRDefault="00A8681B" w:rsidP="00A8681B">
                      <w:pPr>
                        <w:pStyle w:val="Titel"/>
                        <w:spacing w:line="276" w:lineRule="auto"/>
                        <w:ind w:left="0"/>
                        <w:rPr>
                          <w:color w:val="FFFFFF" w:themeColor="background1"/>
                        </w:rPr>
                      </w:pPr>
                      <w:r w:rsidRPr="00B7381E">
                        <w:rPr>
                          <w:color w:val="FFFFFF" w:themeColor="background1"/>
                        </w:rPr>
                        <w:t>Versicherungen leicht gemacht</w:t>
                      </w:r>
                    </w:p>
                    <w:p w14:paraId="5EAA5BDF" w14:textId="77777777" w:rsidR="00A8681B" w:rsidRPr="00B7381E" w:rsidRDefault="00A8681B" w:rsidP="00A8681B">
                      <w:pPr>
                        <w:pStyle w:val="LERNEINHEITEN"/>
                        <w:jc w:val="left"/>
                        <w:rPr>
                          <w:color w:val="FFFFFF" w:themeColor="background1"/>
                          <w:sz w:val="32"/>
                          <w:szCs w:val="20"/>
                        </w:rPr>
                      </w:pPr>
                      <w:bookmarkStart w:id="4" w:name="_Toc75172207"/>
                      <w:r w:rsidRPr="00B7381E">
                        <w:rPr>
                          <w:color w:val="FFFFFF" w:themeColor="background1"/>
                          <w:sz w:val="32"/>
                          <w:szCs w:val="20"/>
                        </w:rPr>
                        <w:t>Einleitung</w:t>
                      </w:r>
                      <w:bookmarkEnd w:id="4"/>
                    </w:p>
                    <w:p w14:paraId="4893569F" w14:textId="77777777" w:rsidR="00A8681B" w:rsidRPr="007C7407" w:rsidRDefault="00A8681B" w:rsidP="00A8681B"/>
                  </w:txbxContent>
                </v:textbox>
                <w10:wrap anchorx="margin" anchory="margin"/>
              </v:shape>
            </w:pict>
          </mc:Fallback>
        </mc:AlternateContent>
      </w:r>
      <w:r w:rsidR="00A8681B" w:rsidRPr="00A8681B">
        <w:rPr>
          <w:sz w:val="24"/>
          <w:szCs w:val="22"/>
        </w:rPr>
        <w:t>Liebe Leserinnen und Leser,</w:t>
      </w:r>
    </w:p>
    <w:p w14:paraId="2945C65D" w14:textId="0F2DE604" w:rsidR="00A8681B" w:rsidRPr="00A8681B" w:rsidRDefault="00A8681B" w:rsidP="00A8681B">
      <w:pPr>
        <w:jc w:val="both"/>
        <w:rPr>
          <w:sz w:val="24"/>
          <w:szCs w:val="22"/>
        </w:rPr>
      </w:pPr>
    </w:p>
    <w:p w14:paraId="74D79A53" w14:textId="169EB441" w:rsidR="00A8681B" w:rsidRPr="00A8681B" w:rsidRDefault="00A8681B" w:rsidP="00A8681B">
      <w:pPr>
        <w:jc w:val="both"/>
        <w:rPr>
          <w:sz w:val="24"/>
          <w:szCs w:val="22"/>
        </w:rPr>
      </w:pPr>
      <w:r w:rsidRPr="00A8681B">
        <w:rPr>
          <w:sz w:val="24"/>
          <w:szCs w:val="22"/>
        </w:rPr>
        <w:t>die vorliegende Materialsammlung bietet Ihnen eine Vielzahl unterschiedlicher Materialien zum Schwerpunktthema Ver</w:t>
      </w:r>
      <w:r w:rsidR="00F9099B">
        <w:rPr>
          <w:sz w:val="24"/>
          <w:szCs w:val="22"/>
        </w:rPr>
        <w:t>träge</w:t>
      </w:r>
      <w:r w:rsidRPr="00A8681B">
        <w:rPr>
          <w:sz w:val="24"/>
          <w:szCs w:val="22"/>
        </w:rPr>
        <w:t>, welche Sie beispielsweise in Alphabetisierungs- und Grundbildungskursen, Familienbildungsstätten und ähnlichen Kontexten einsetzen können.</w:t>
      </w:r>
    </w:p>
    <w:p w14:paraId="0E48595E" w14:textId="77777777" w:rsidR="00A8681B" w:rsidRPr="00A8681B" w:rsidRDefault="00A8681B" w:rsidP="00A8681B">
      <w:pPr>
        <w:jc w:val="both"/>
        <w:rPr>
          <w:sz w:val="24"/>
          <w:szCs w:val="22"/>
          <w:vertAlign w:val="superscript"/>
        </w:rPr>
      </w:pPr>
      <w:r w:rsidRPr="00A8681B">
        <w:rPr>
          <w:sz w:val="24"/>
          <w:szCs w:val="22"/>
        </w:rPr>
        <w:t>Im Kooperationsprojekt „KonsumAlpha“ (Europa-Universität Flensburg, Landesverband der Volkshochschulen Schleswig-Holsteins sowie Verbraucherzentrale Schleswig-Holstein) verbinden wir die Aspekte Schriftspracherwerb und Verbraucherbildung miteinander, um der Ausgrenzung von Personen, die Probleme mit dem Lesen und Schreiben haben, entgegenzuwirken und ihre gesellschaftliche Teilhabe zu erhöhen. Derzeit betrifft das Problem, nicht oder nicht gut lesen und schreiben zu können, ca. 6,2 Millionen Erwachsene in Deutschland.</w:t>
      </w:r>
      <w:r w:rsidRPr="00A8681B">
        <w:rPr>
          <w:sz w:val="24"/>
          <w:szCs w:val="22"/>
          <w:vertAlign w:val="superscript"/>
        </w:rPr>
        <w:t>1</w:t>
      </w:r>
    </w:p>
    <w:p w14:paraId="08991E54" w14:textId="77777777" w:rsidR="00A8681B" w:rsidRPr="00A8681B" w:rsidRDefault="00A8681B" w:rsidP="00A8681B">
      <w:pPr>
        <w:jc w:val="both"/>
        <w:rPr>
          <w:sz w:val="24"/>
          <w:szCs w:val="22"/>
          <w:vertAlign w:val="superscript"/>
        </w:rPr>
      </w:pPr>
      <w:r w:rsidRPr="00A8681B">
        <w:rPr>
          <w:sz w:val="24"/>
          <w:szCs w:val="22"/>
        </w:rPr>
        <w:t>Bisherige Forschungsprojekte offenbarten, dass Maßnahmen der Alphabetisierung sich besonders dann als wirksam erweisen, wenn sie das gewohnte soziale Umfeld der Zielgruppe berücksichtigen und mit lebensweltlich relevanten Themen verknüpft werden.</w:t>
      </w:r>
      <w:r w:rsidRPr="00A8681B">
        <w:rPr>
          <w:sz w:val="24"/>
          <w:szCs w:val="22"/>
          <w:vertAlign w:val="superscript"/>
        </w:rPr>
        <w:t>2</w:t>
      </w:r>
    </w:p>
    <w:p w14:paraId="6E851C72" w14:textId="4C275DF2" w:rsidR="00253EFD" w:rsidRDefault="00E4197D" w:rsidP="00C11A16">
      <w:pPr>
        <w:jc w:val="both"/>
        <w:rPr>
          <w:sz w:val="24"/>
          <w:szCs w:val="22"/>
        </w:rPr>
      </w:pPr>
      <w:r>
        <w:rPr>
          <w:sz w:val="24"/>
          <w:szCs w:val="22"/>
        </w:rPr>
        <w:t>Verträge berühren den Alltag aller Verbraucherinnen und Verbraucher</w:t>
      </w:r>
      <w:r w:rsidR="006F385E">
        <w:rPr>
          <w:sz w:val="24"/>
          <w:szCs w:val="22"/>
        </w:rPr>
        <w:t>,</w:t>
      </w:r>
      <w:r w:rsidR="000E5371">
        <w:rPr>
          <w:sz w:val="24"/>
          <w:szCs w:val="22"/>
        </w:rPr>
        <w:t xml:space="preserve"> ob</w:t>
      </w:r>
      <w:r w:rsidR="006F385E">
        <w:rPr>
          <w:sz w:val="24"/>
          <w:szCs w:val="22"/>
        </w:rPr>
        <w:t xml:space="preserve"> in Form eines Arbeitsvertrags, eines Kaufvertrags, eines Mobilfunkvertrags oder</w:t>
      </w:r>
      <w:r w:rsidR="000E5371">
        <w:rPr>
          <w:sz w:val="24"/>
          <w:szCs w:val="22"/>
        </w:rPr>
        <w:t xml:space="preserve"> eines Versicherungsvertrags.</w:t>
      </w:r>
      <w:r w:rsidR="006F385E">
        <w:rPr>
          <w:sz w:val="24"/>
          <w:szCs w:val="22"/>
        </w:rPr>
        <w:t xml:space="preserve"> </w:t>
      </w:r>
      <w:r w:rsidR="00A8681B" w:rsidRPr="00A8681B">
        <w:rPr>
          <w:sz w:val="24"/>
          <w:szCs w:val="22"/>
        </w:rPr>
        <w:t xml:space="preserve">Es lässt sich festhalten, dass das Thema </w:t>
      </w:r>
      <w:r w:rsidR="00F9099B">
        <w:rPr>
          <w:sz w:val="24"/>
          <w:szCs w:val="22"/>
        </w:rPr>
        <w:t>Ver</w:t>
      </w:r>
      <w:r w:rsidR="00C248F5">
        <w:rPr>
          <w:sz w:val="24"/>
          <w:szCs w:val="22"/>
        </w:rPr>
        <w:t>träge</w:t>
      </w:r>
      <w:r w:rsidR="00A8681B" w:rsidRPr="00A8681B">
        <w:rPr>
          <w:sz w:val="24"/>
          <w:szCs w:val="22"/>
        </w:rPr>
        <w:t xml:space="preserve"> nicht nur eine hohe lebensweltliche Relevanz aufweist, sondern dass </w:t>
      </w:r>
      <w:r w:rsidR="00761E65">
        <w:rPr>
          <w:sz w:val="24"/>
          <w:szCs w:val="22"/>
        </w:rPr>
        <w:t>elementare</w:t>
      </w:r>
      <w:r w:rsidR="00A2261F">
        <w:rPr>
          <w:sz w:val="24"/>
          <w:szCs w:val="22"/>
        </w:rPr>
        <w:t xml:space="preserve"> Begriffe und</w:t>
      </w:r>
      <w:r w:rsidR="000762AB">
        <w:rPr>
          <w:sz w:val="24"/>
          <w:szCs w:val="22"/>
        </w:rPr>
        <w:t xml:space="preserve"> Konzepte </w:t>
      </w:r>
      <w:r w:rsidR="0050171F">
        <w:rPr>
          <w:sz w:val="24"/>
          <w:szCs w:val="22"/>
        </w:rPr>
        <w:t xml:space="preserve">des Themenfelds auch </w:t>
      </w:r>
      <w:r w:rsidR="000F5821">
        <w:rPr>
          <w:sz w:val="24"/>
          <w:szCs w:val="22"/>
        </w:rPr>
        <w:t xml:space="preserve">zugleich grundlegend sind für weitere </w:t>
      </w:r>
      <w:r w:rsidR="00721A1F">
        <w:rPr>
          <w:sz w:val="24"/>
          <w:szCs w:val="22"/>
        </w:rPr>
        <w:t xml:space="preserve">verbraucherbezogene </w:t>
      </w:r>
      <w:r w:rsidR="000F5821">
        <w:rPr>
          <w:sz w:val="24"/>
          <w:szCs w:val="22"/>
        </w:rPr>
        <w:t>Themenfelde</w:t>
      </w:r>
      <w:r w:rsidR="002D22DF">
        <w:rPr>
          <w:sz w:val="24"/>
          <w:szCs w:val="22"/>
        </w:rPr>
        <w:t>r</w:t>
      </w:r>
      <w:r w:rsidR="00730A96">
        <w:rPr>
          <w:sz w:val="24"/>
          <w:szCs w:val="22"/>
        </w:rPr>
        <w:t xml:space="preserve"> (z.B. Versicherungen)</w:t>
      </w:r>
      <w:r w:rsidR="002D22DF">
        <w:rPr>
          <w:sz w:val="24"/>
          <w:szCs w:val="22"/>
        </w:rPr>
        <w:t>. Dies spiegelt sich nicht zuletzt i</w:t>
      </w:r>
      <w:r w:rsidR="00761E65">
        <w:rPr>
          <w:sz w:val="24"/>
          <w:szCs w:val="22"/>
        </w:rPr>
        <w:t>m Begriff</w:t>
      </w:r>
      <w:r w:rsidR="00D03603">
        <w:rPr>
          <w:sz w:val="24"/>
          <w:szCs w:val="22"/>
        </w:rPr>
        <w:t xml:space="preserve"> des</w:t>
      </w:r>
      <w:r w:rsidR="002D22DF">
        <w:rPr>
          <w:sz w:val="24"/>
          <w:szCs w:val="22"/>
        </w:rPr>
        <w:t xml:space="preserve"> Versicherungsvertr</w:t>
      </w:r>
      <w:r w:rsidR="00D03603">
        <w:rPr>
          <w:sz w:val="24"/>
          <w:szCs w:val="22"/>
        </w:rPr>
        <w:t>ags</w:t>
      </w:r>
      <w:r w:rsidR="002D22DF">
        <w:rPr>
          <w:sz w:val="24"/>
          <w:szCs w:val="22"/>
        </w:rPr>
        <w:t xml:space="preserve"> wide</w:t>
      </w:r>
      <w:r w:rsidR="00D03603">
        <w:rPr>
          <w:sz w:val="24"/>
          <w:szCs w:val="22"/>
        </w:rPr>
        <w:t>r.</w:t>
      </w:r>
      <w:r w:rsidR="00857F75">
        <w:rPr>
          <w:sz w:val="24"/>
          <w:szCs w:val="22"/>
        </w:rPr>
        <w:t xml:space="preserve"> </w:t>
      </w:r>
      <w:r w:rsidR="00253EFD">
        <w:rPr>
          <w:sz w:val="24"/>
          <w:szCs w:val="22"/>
        </w:rPr>
        <w:t xml:space="preserve">Aufgrund der </w:t>
      </w:r>
      <w:r w:rsidR="007F6F77">
        <w:rPr>
          <w:sz w:val="24"/>
          <w:szCs w:val="22"/>
        </w:rPr>
        <w:t xml:space="preserve">großen sprachlichen wie inhaltlichen Komplexität vieler Verträge </w:t>
      </w:r>
      <w:r w:rsidR="00EE36CF">
        <w:rPr>
          <w:sz w:val="24"/>
          <w:szCs w:val="22"/>
        </w:rPr>
        <w:t>stellen diese besonders für Personen mit Problemen beim Lesen und Schreiben eine Herausforderung dar.</w:t>
      </w:r>
    </w:p>
    <w:p w14:paraId="7E5B3B3D" w14:textId="0129F00B" w:rsidR="0050245C" w:rsidRDefault="00A8681B" w:rsidP="00A8681B">
      <w:pPr>
        <w:jc w:val="both"/>
        <w:rPr>
          <w:sz w:val="24"/>
          <w:szCs w:val="22"/>
        </w:rPr>
      </w:pPr>
      <w:r w:rsidRPr="00A8681B">
        <w:rPr>
          <w:sz w:val="24"/>
          <w:szCs w:val="22"/>
        </w:rPr>
        <w:t>Die von uns entwickelten Lehr- und Lernmaterialien sind alltags- und lebensweltbezogen, d. h., dass das vermittelte Wissen sowie die entsprechenden Kompetenzen direkt an den Problemlagen anknüpfen, mit denen sich gering literalisierte Menschen konfrontiert sehen.</w:t>
      </w:r>
      <w:r w:rsidR="0050245C">
        <w:rPr>
          <w:sz w:val="24"/>
          <w:szCs w:val="22"/>
        </w:rPr>
        <w:t xml:space="preserve"> So w</w:t>
      </w:r>
      <w:r w:rsidR="00AC624A">
        <w:rPr>
          <w:sz w:val="24"/>
          <w:szCs w:val="22"/>
        </w:rPr>
        <w:t>ird</w:t>
      </w:r>
      <w:r w:rsidR="009347AE">
        <w:rPr>
          <w:sz w:val="24"/>
          <w:szCs w:val="22"/>
        </w:rPr>
        <w:t xml:space="preserve"> beispielsweise </w:t>
      </w:r>
      <w:r w:rsidR="00AC624A">
        <w:rPr>
          <w:sz w:val="24"/>
          <w:szCs w:val="22"/>
        </w:rPr>
        <w:t xml:space="preserve">auf </w:t>
      </w:r>
      <w:r w:rsidR="009347AE">
        <w:rPr>
          <w:sz w:val="24"/>
          <w:szCs w:val="22"/>
        </w:rPr>
        <w:t xml:space="preserve">die Besonderheiten telekommunikativ </w:t>
      </w:r>
      <w:r w:rsidR="009347AE">
        <w:rPr>
          <w:sz w:val="24"/>
          <w:szCs w:val="22"/>
        </w:rPr>
        <w:lastRenderedPageBreak/>
        <w:t xml:space="preserve">abgeschlossener Verträge eingegangen, </w:t>
      </w:r>
      <w:r w:rsidR="005401B3">
        <w:rPr>
          <w:sz w:val="24"/>
          <w:szCs w:val="22"/>
        </w:rPr>
        <w:t xml:space="preserve">ferner werden </w:t>
      </w:r>
      <w:r w:rsidR="00AE493C">
        <w:rPr>
          <w:sz w:val="24"/>
          <w:szCs w:val="22"/>
        </w:rPr>
        <w:t xml:space="preserve">u.a. </w:t>
      </w:r>
      <w:r w:rsidR="00E720E4">
        <w:rPr>
          <w:sz w:val="24"/>
          <w:szCs w:val="22"/>
        </w:rPr>
        <w:t>Arten des Vertragsschlusses</w:t>
      </w:r>
      <w:r w:rsidR="00D5291A">
        <w:rPr>
          <w:sz w:val="24"/>
          <w:szCs w:val="22"/>
        </w:rPr>
        <w:t xml:space="preserve"> </w:t>
      </w:r>
      <w:r w:rsidR="00D63434">
        <w:rPr>
          <w:sz w:val="24"/>
          <w:szCs w:val="22"/>
        </w:rPr>
        <w:t>sowie verschiedene</w:t>
      </w:r>
      <w:r w:rsidR="00D5291A">
        <w:rPr>
          <w:sz w:val="24"/>
          <w:szCs w:val="22"/>
        </w:rPr>
        <w:t xml:space="preserve"> Rückgabemöglichkeiten beleuchtet.</w:t>
      </w:r>
      <w:r w:rsidR="00E720E4">
        <w:rPr>
          <w:sz w:val="24"/>
          <w:szCs w:val="22"/>
        </w:rPr>
        <w:t xml:space="preserve"> </w:t>
      </w:r>
    </w:p>
    <w:p w14:paraId="03082D66" w14:textId="04878443" w:rsidR="00A8681B" w:rsidRPr="00A8681B" w:rsidRDefault="00A8681B" w:rsidP="00A8681B">
      <w:pPr>
        <w:jc w:val="both"/>
        <w:rPr>
          <w:sz w:val="24"/>
          <w:szCs w:val="22"/>
        </w:rPr>
      </w:pPr>
      <w:r w:rsidRPr="00A8681B">
        <w:rPr>
          <w:sz w:val="24"/>
          <w:szCs w:val="22"/>
        </w:rPr>
        <w:t>Sehr gerne weisen wir noch darauf hin, dass es neben der vorliegenden Materialsammlung zum Thema Ver</w:t>
      </w:r>
      <w:r w:rsidR="00C248F5">
        <w:rPr>
          <w:sz w:val="24"/>
          <w:szCs w:val="22"/>
        </w:rPr>
        <w:t>träge</w:t>
      </w:r>
      <w:r w:rsidRPr="00A8681B">
        <w:rPr>
          <w:sz w:val="24"/>
          <w:szCs w:val="22"/>
        </w:rPr>
        <w:t xml:space="preserve"> eine ebensolche zum Themenfeld Ver</w:t>
      </w:r>
      <w:r w:rsidR="00C248F5">
        <w:rPr>
          <w:sz w:val="24"/>
          <w:szCs w:val="22"/>
        </w:rPr>
        <w:t>sicherungen</w:t>
      </w:r>
      <w:r w:rsidRPr="00A8681B">
        <w:rPr>
          <w:sz w:val="24"/>
          <w:szCs w:val="22"/>
        </w:rPr>
        <w:t xml:space="preserve"> sowie zur Methodik des partizipativen Videodrehs gibt. Diese sind unter dem im Impressum angegebenen Link zum Download verfügbar. </w:t>
      </w:r>
    </w:p>
    <w:p w14:paraId="6BC25574" w14:textId="77777777" w:rsidR="00A8681B" w:rsidRPr="00A8681B" w:rsidRDefault="00A8681B" w:rsidP="00A8681B">
      <w:pPr>
        <w:jc w:val="both"/>
        <w:rPr>
          <w:sz w:val="24"/>
          <w:szCs w:val="22"/>
        </w:rPr>
      </w:pPr>
      <w:r w:rsidRPr="00A8681B">
        <w:rPr>
          <w:sz w:val="24"/>
          <w:szCs w:val="22"/>
        </w:rPr>
        <w:t>Es freut uns, wenn Sie unsere Materialien verwenden können. Sehr gerne können Sie uns Ihre Erfahrungen mit den Materialien zurückmelden. Unsere Kontaktdaten finden sich ebenfalls im Impressum.</w:t>
      </w:r>
    </w:p>
    <w:p w14:paraId="19553436" w14:textId="77777777" w:rsidR="00A8681B" w:rsidRPr="00A8681B" w:rsidRDefault="00A8681B" w:rsidP="00A8681B">
      <w:pPr>
        <w:jc w:val="both"/>
        <w:rPr>
          <w:sz w:val="24"/>
          <w:szCs w:val="22"/>
        </w:rPr>
      </w:pPr>
    </w:p>
    <w:p w14:paraId="74C0C9C4" w14:textId="77777777" w:rsidR="00A8681B" w:rsidRPr="00A8681B" w:rsidRDefault="00A8681B" w:rsidP="00A8681B">
      <w:pPr>
        <w:jc w:val="both"/>
        <w:rPr>
          <w:sz w:val="24"/>
          <w:szCs w:val="22"/>
        </w:rPr>
      </w:pPr>
      <w:r w:rsidRPr="00A8681B">
        <w:rPr>
          <w:sz w:val="24"/>
          <w:szCs w:val="22"/>
        </w:rPr>
        <w:t>Wir wünschen Ihnen gutes Gelingen mit der vorliegenden Materialsammlung.</w:t>
      </w:r>
    </w:p>
    <w:p w14:paraId="23094F5A" w14:textId="77777777" w:rsidR="00A8681B" w:rsidRPr="00A8681B" w:rsidRDefault="00A8681B" w:rsidP="00A8681B">
      <w:pPr>
        <w:jc w:val="both"/>
        <w:rPr>
          <w:sz w:val="24"/>
          <w:szCs w:val="22"/>
        </w:rPr>
      </w:pPr>
    </w:p>
    <w:p w14:paraId="3735FFF2" w14:textId="0399D604" w:rsidR="00A8681B" w:rsidRDefault="00A8681B" w:rsidP="00A8681B">
      <w:pPr>
        <w:jc w:val="both"/>
      </w:pPr>
      <w:r w:rsidRPr="00A8681B">
        <w:rPr>
          <w:sz w:val="24"/>
          <w:szCs w:val="22"/>
        </w:rPr>
        <w:t>Die Abteilung Ernährung und Verbraucherbildung der Europa-Universität Flensburg, der Landesverband der Volkshochschulen Schleswig-Holsteins sowie die Verbraucherzentrale Schleswig-Holstein</w:t>
      </w:r>
    </w:p>
    <w:p w14:paraId="09D07272" w14:textId="77777777" w:rsidR="00AA53AF" w:rsidRDefault="00AA53AF">
      <w:pPr>
        <w:ind w:left="0" w:right="0"/>
        <w:rPr>
          <w:color w:val="0D0D0D" w:themeColor="text1" w:themeTint="F2"/>
        </w:rPr>
      </w:pPr>
    </w:p>
    <w:p w14:paraId="08C61805" w14:textId="77777777" w:rsidR="00AA53AF" w:rsidRDefault="00AA53AF">
      <w:pPr>
        <w:ind w:left="0" w:right="0"/>
        <w:rPr>
          <w:color w:val="0D0D0D" w:themeColor="text1" w:themeTint="F2"/>
        </w:rPr>
      </w:pPr>
    </w:p>
    <w:p w14:paraId="135A49CB" w14:textId="1CC33B49" w:rsidR="00AA53AF" w:rsidRDefault="00AA53AF">
      <w:pPr>
        <w:ind w:left="0" w:right="0"/>
        <w:rPr>
          <w:color w:val="0D0D0D" w:themeColor="text1" w:themeTint="F2"/>
        </w:rPr>
        <w:sectPr w:rsidR="00AA53AF" w:rsidSect="002541D7">
          <w:headerReference w:type="default" r:id="rId41"/>
          <w:headerReference w:type="first" r:id="rId42"/>
          <w:footerReference w:type="first" r:id="rId43"/>
          <w:pgSz w:w="11900" w:h="16840"/>
          <w:pgMar w:top="2835" w:right="851" w:bottom="1134" w:left="851" w:header="709" w:footer="454" w:gutter="0"/>
          <w:pgNumType w:start="1"/>
          <w:cols w:space="708"/>
          <w:titlePg/>
          <w:docGrid w:linePitch="360"/>
        </w:sectPr>
      </w:pPr>
    </w:p>
    <w:p w14:paraId="573003AB" w14:textId="613041D4" w:rsidR="0066223D" w:rsidRDefault="007035DB">
      <w:pPr>
        <w:ind w:left="0" w:right="0"/>
        <w:rPr>
          <w:color w:val="0D0D0D" w:themeColor="text1" w:themeTint="F2"/>
        </w:rPr>
      </w:pPr>
      <w:r w:rsidRPr="0010746B">
        <w:rPr>
          <w:noProof/>
          <w:color w:val="0D0D0D" w:themeColor="text1" w:themeTint="F2"/>
        </w:rPr>
        <w:lastRenderedPageBreak/>
        <mc:AlternateContent>
          <mc:Choice Requires="wps">
            <w:drawing>
              <wp:anchor distT="45720" distB="45720" distL="114300" distR="114300" simplePos="0" relativeHeight="251760128" behindDoc="0" locked="0" layoutInCell="1" allowOverlap="1" wp14:anchorId="019549E8" wp14:editId="5EFF1AE7">
                <wp:simplePos x="0" y="0"/>
                <wp:positionH relativeFrom="margin">
                  <wp:posOffset>922655</wp:posOffset>
                </wp:positionH>
                <wp:positionV relativeFrom="margin">
                  <wp:posOffset>3058022</wp:posOffset>
                </wp:positionV>
                <wp:extent cx="4626000" cy="1404620"/>
                <wp:effectExtent l="0" t="0" r="0" b="0"/>
                <wp:wrapSquare wrapText="bothSides"/>
                <wp:docPr id="9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60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2CBF305" w14:textId="6A080A8D" w:rsidR="00D04818" w:rsidRPr="004824CE" w:rsidRDefault="00D04818" w:rsidP="00C008D5">
                            <w:pPr>
                              <w:pStyle w:val="Lerneinheit"/>
                            </w:pPr>
                            <w:bookmarkStart w:id="5" w:name="_Toc65592973"/>
                            <w:bookmarkStart w:id="6" w:name="Lerneinheit_I"/>
                            <w:bookmarkStart w:id="7" w:name="_Toc76394821"/>
                            <w:r w:rsidRPr="004824CE">
                              <w:t xml:space="preserve">Lerneinheit I: </w:t>
                            </w:r>
                            <w:r w:rsidRPr="003B4813">
                              <w:t>Rund um Verträge</w:t>
                            </w:r>
                            <w:bookmarkEnd w:id="5"/>
                            <w:bookmarkEnd w:id="6"/>
                            <w:bookmarkEnd w:id="7"/>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9549E8" id="_x0000_s1029" type="#_x0000_t202" style="position:absolute;margin-left:72.65pt;margin-top:240.8pt;width:364.25pt;height:110.6pt;z-index:2517601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" filled="f" stroked="f">
                <v:textbox style="mso-fit-shape-to-text:t">
                  <w:txbxContent>
                    <w:p w14:paraId="02CBF305" w14:textId="6A080A8D" w:rsidR="00D04818" w:rsidRPr="004824CE" w:rsidRDefault="00D04818" w:rsidP="00C008D5">
                      <w:pPr>
                        <w:pStyle w:val="Lerneinheit"/>
                      </w:pPr>
                      <w:bookmarkStart w:id="8" w:name="_Toc65592973"/>
                      <w:bookmarkStart w:id="9" w:name="Lerneinheit_I"/>
                      <w:bookmarkStart w:id="10" w:name="_Toc76394821"/>
                      <w:r w:rsidRPr="004824CE">
                        <w:t xml:space="preserve">Lerneinheit I: </w:t>
                      </w:r>
                      <w:r w:rsidRPr="003B4813">
                        <w:t>Rund um Verträge</w:t>
                      </w:r>
                      <w:bookmarkEnd w:id="8"/>
                      <w:bookmarkEnd w:id="9"/>
                      <w:bookmarkEnd w:id="10"/>
                    </w:p>
                  </w:txbxContent>
                </v:textbox>
                <w10:wrap type="square" anchorx="margin" anchory="margin"/>
              </v:shape>
            </w:pict>
          </mc:Fallback>
        </mc:AlternateContent>
      </w:r>
      <w:r w:rsidR="0066223D" w:rsidRPr="0010746B">
        <w:rPr>
          <w:noProof/>
          <w:color w:val="0D0D0D" w:themeColor="text1" w:themeTint="F2"/>
        </w:rPr>
        <mc:AlternateContent>
          <mc:Choice Requires="wps">
            <w:drawing>
              <wp:anchor distT="45720" distB="45720" distL="114300" distR="114300" simplePos="0" relativeHeight="251759104" behindDoc="0" locked="0" layoutInCell="1" allowOverlap="1" wp14:anchorId="33985973" wp14:editId="7BB805C7">
                <wp:simplePos x="0" y="0"/>
                <wp:positionH relativeFrom="margin">
                  <wp:align>center</wp:align>
                </wp:positionH>
                <wp:positionV relativeFrom="margin">
                  <wp:posOffset>3060700</wp:posOffset>
                </wp:positionV>
                <wp:extent cx="4626000" cy="1404620"/>
                <wp:effectExtent l="0" t="0" r="0" b="0"/>
                <wp:wrapSquare wrapText="bothSides"/>
                <wp:docPr id="84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60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D5148B2" w14:textId="3EB895AF" w:rsidR="00D04818" w:rsidRPr="004824CE" w:rsidRDefault="00D04818" w:rsidP="00C008D5">
                            <w:pPr>
                              <w:pStyle w:val="berschrift1"/>
                              <w:ind w:left="0" w:right="0"/>
                              <w:jc w:val="center"/>
                              <w:rPr>
                                <w:color w:val="C00000"/>
                                <w:sz w:val="48"/>
                                <w:szCs w:val="48"/>
                              </w:rPr>
                            </w:pPr>
                            <w:bookmarkStart w:id="11" w:name="_Toc65592974"/>
                            <w:r w:rsidRPr="004824CE">
                              <w:rPr>
                                <w:color w:val="C00000"/>
                                <w:sz w:val="48"/>
                                <w:szCs w:val="48"/>
                              </w:rPr>
                              <w:t>Lerneinheit I: Rund um Verträge</w:t>
                            </w:r>
                            <w:bookmarkEnd w:id="11"/>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985973" id="_x0000_s1030" type="#_x0000_t202" style="position:absolute;margin-left:0;margin-top:241pt;width:364.25pt;height:110.6pt;z-index:251759104;visibility:visible;mso-wrap-style:square;mso-width-percent:0;mso-height-percent:200;mso-wrap-distance-left:9pt;mso-wrap-distance-top:3.6pt;mso-wrap-distance-right:9pt;mso-wrap-distance-bottom:3.6pt;mso-position-horizontal:center;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" filled="f" stroked="f">
                <v:textbox style="mso-fit-shape-to-text:t">
                  <w:txbxContent>
                    <w:p w14:paraId="1D5148B2" w14:textId="3EB895AF" w:rsidR="00D04818" w:rsidRPr="004824CE" w:rsidRDefault="00D04818" w:rsidP="00C008D5">
                      <w:pPr>
                        <w:pStyle w:val="berschrift1"/>
                        <w:ind w:left="0" w:right="0"/>
                        <w:jc w:val="center"/>
                        <w:rPr>
                          <w:color w:val="C00000"/>
                          <w:sz w:val="48"/>
                          <w:szCs w:val="48"/>
                        </w:rPr>
                      </w:pPr>
                      <w:bookmarkStart w:id="12" w:name="_Toc65592974"/>
                      <w:r w:rsidRPr="004824CE">
                        <w:rPr>
                          <w:color w:val="C00000"/>
                          <w:sz w:val="48"/>
                          <w:szCs w:val="48"/>
                        </w:rPr>
                        <w:t>Lerneinheit I: Rund um Verträge</w:t>
                      </w:r>
                      <w:bookmarkEnd w:id="12"/>
                    </w:p>
                  </w:txbxContent>
                </v:textbox>
                <w10:wrap type="square" anchorx="margin" anchory="margin"/>
              </v:shape>
            </w:pict>
          </mc:Fallback>
        </mc:AlternateContent>
      </w:r>
      <w:r w:rsidR="0066223D">
        <w:rPr>
          <w:noProof/>
        </w:rPr>
        <w:drawing>
          <wp:anchor distT="0" distB="0" distL="114300" distR="114300" simplePos="0" relativeHeight="251758080" behindDoc="0" locked="0" layoutInCell="1" allowOverlap="1" wp14:anchorId="4CBF3B5C" wp14:editId="5DC298C7">
            <wp:simplePos x="0" y="0"/>
            <wp:positionH relativeFrom="margin">
              <wp:align>center</wp:align>
            </wp:positionH>
            <wp:positionV relativeFrom="margin">
              <wp:posOffset>1080135</wp:posOffset>
            </wp:positionV>
            <wp:extent cx="1357200" cy="1357200"/>
            <wp:effectExtent l="0" t="0" r="0" b="0"/>
            <wp:wrapNone/>
            <wp:docPr id="848" name="Grafik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2"/>
                    <a:stretch>
                      <a:fillRect/>
                    </a:stretch>
                  </pic:blipFill>
                  <pic:spPr>
                    <a:xfrm>
                      <a:off x="0" y="0"/>
                      <a:ext cx="1357200" cy="1357200"/>
                    </a:xfrm>
                    <a:prstGeom prst="rect">
                      <a:avLst/>
                    </a:prstGeom>
                  </pic:spPr>
                </pic:pic>
              </a:graphicData>
            </a:graphic>
            <wp14:sizeRelH relativeFrom="margin">
              <wp14:pctWidth>0</wp14:pctWidth>
            </wp14:sizeRelH>
            <wp14:sizeRelV relativeFrom="margin">
              <wp14:pctHeight>0</wp14:pctHeight>
            </wp14:sizeRelV>
          </wp:anchor>
        </w:drawing>
      </w:r>
    </w:p>
    <w:p w14:paraId="5391ED73" w14:textId="77777777" w:rsidR="00553B7F" w:rsidRPr="00553B7F" w:rsidRDefault="00553B7F" w:rsidP="00553B7F"/>
    <w:p w14:paraId="1AE9DBFC" w14:textId="77777777" w:rsidR="00553B7F" w:rsidRPr="00553B7F" w:rsidRDefault="00553B7F" w:rsidP="00553B7F"/>
    <w:p w14:paraId="28335C06" w14:textId="77777777" w:rsidR="00553B7F" w:rsidRPr="00553B7F" w:rsidRDefault="00553B7F" w:rsidP="00553B7F"/>
    <w:p w14:paraId="17C8D921" w14:textId="77777777" w:rsidR="00553B7F" w:rsidRPr="00553B7F" w:rsidRDefault="00553B7F" w:rsidP="00553B7F"/>
    <w:p w14:paraId="6EB2CD72" w14:textId="77777777" w:rsidR="00553B7F" w:rsidRPr="00553B7F" w:rsidRDefault="00553B7F" w:rsidP="00553B7F"/>
    <w:p w14:paraId="4A50DC21" w14:textId="77777777" w:rsidR="00553B7F" w:rsidRPr="00553B7F" w:rsidRDefault="00553B7F" w:rsidP="00553B7F"/>
    <w:p w14:paraId="4482F3A1" w14:textId="77777777" w:rsidR="00553B7F" w:rsidRPr="00553B7F" w:rsidRDefault="00553B7F" w:rsidP="00553B7F"/>
    <w:p w14:paraId="378EBFB3" w14:textId="77777777" w:rsidR="00553B7F" w:rsidRPr="00553B7F" w:rsidRDefault="00553B7F" w:rsidP="00553B7F"/>
    <w:p w14:paraId="5F47C88B" w14:textId="77777777" w:rsidR="00553B7F" w:rsidRPr="00553B7F" w:rsidRDefault="00553B7F" w:rsidP="00553B7F"/>
    <w:p w14:paraId="7E27DC26" w14:textId="77777777" w:rsidR="00553B7F" w:rsidRPr="00553B7F" w:rsidRDefault="00553B7F" w:rsidP="00553B7F"/>
    <w:p w14:paraId="56743F0A" w14:textId="77777777" w:rsidR="00553B7F" w:rsidRPr="00553B7F" w:rsidRDefault="00553B7F" w:rsidP="00553B7F"/>
    <w:p w14:paraId="491C740C" w14:textId="77777777" w:rsidR="00553B7F" w:rsidRPr="00553B7F" w:rsidRDefault="00553B7F" w:rsidP="00553B7F"/>
    <w:p w14:paraId="0FCC864D" w14:textId="77777777" w:rsidR="00553B7F" w:rsidRPr="00553B7F" w:rsidRDefault="00553B7F" w:rsidP="00553B7F"/>
    <w:p w14:paraId="6ABFE07E" w14:textId="77777777" w:rsidR="00553B7F" w:rsidRPr="00553B7F" w:rsidRDefault="00553B7F" w:rsidP="00553B7F"/>
    <w:p w14:paraId="48201D6B" w14:textId="77777777" w:rsidR="00553B7F" w:rsidRPr="00553B7F" w:rsidRDefault="00553B7F" w:rsidP="00553B7F"/>
    <w:p w14:paraId="3705DFF9" w14:textId="77777777" w:rsidR="00553B7F" w:rsidRPr="00553B7F" w:rsidRDefault="00553B7F" w:rsidP="00553B7F"/>
    <w:p w14:paraId="569647C2" w14:textId="77777777" w:rsidR="00553B7F" w:rsidRPr="00553B7F" w:rsidRDefault="00553B7F" w:rsidP="00553B7F"/>
    <w:p w14:paraId="1AA4A603" w14:textId="77777777" w:rsidR="00553B7F" w:rsidRPr="00553B7F" w:rsidRDefault="00553B7F" w:rsidP="00553B7F"/>
    <w:p w14:paraId="39E28800" w14:textId="77777777" w:rsidR="00553B7F" w:rsidRPr="00553B7F" w:rsidRDefault="00553B7F" w:rsidP="00553B7F"/>
    <w:p w14:paraId="7D4A89B1" w14:textId="77777777" w:rsidR="00553B7F" w:rsidRPr="00553B7F" w:rsidRDefault="00553B7F" w:rsidP="00553B7F"/>
    <w:p w14:paraId="73FEE620" w14:textId="77777777" w:rsidR="00553B7F" w:rsidRPr="00553B7F" w:rsidRDefault="00553B7F" w:rsidP="00553B7F"/>
    <w:p w14:paraId="6F68A659" w14:textId="77777777" w:rsidR="00553B7F" w:rsidRPr="00553B7F" w:rsidRDefault="00553B7F" w:rsidP="00553B7F"/>
    <w:p w14:paraId="6E94371A" w14:textId="77777777" w:rsidR="00553B7F" w:rsidRPr="00553B7F" w:rsidRDefault="00553B7F" w:rsidP="00553B7F"/>
    <w:p w14:paraId="394CBD1F" w14:textId="77777777" w:rsidR="00553B7F" w:rsidRPr="00553B7F" w:rsidRDefault="00553B7F" w:rsidP="00553B7F"/>
    <w:p w14:paraId="2E158164" w14:textId="24589124" w:rsidR="00553B7F" w:rsidRDefault="00553B7F" w:rsidP="00553B7F">
      <w:pPr>
        <w:tabs>
          <w:tab w:val="left" w:pos="6246"/>
        </w:tabs>
        <w:rPr>
          <w:color w:val="0D0D0D" w:themeColor="text1" w:themeTint="F2"/>
        </w:rPr>
      </w:pPr>
      <w:r>
        <w:rPr>
          <w:color w:val="0D0D0D" w:themeColor="text1" w:themeTint="F2"/>
        </w:rPr>
        <w:tab/>
      </w:r>
    </w:p>
    <w:p w14:paraId="4C5DBA4B" w14:textId="77777777" w:rsidR="005516C5" w:rsidRDefault="005516C5" w:rsidP="00566983">
      <w:pPr>
        <w:jc w:val="both"/>
        <w:rPr>
          <w:b/>
          <w:sz w:val="24"/>
        </w:rPr>
        <w:sectPr w:rsidR="005516C5" w:rsidSect="00CA7492">
          <w:headerReference w:type="first" r:id="rId44"/>
          <w:pgSz w:w="11900" w:h="16840"/>
          <w:pgMar w:top="2835" w:right="851" w:bottom="1134" w:left="851" w:header="709" w:footer="454" w:gutter="0"/>
          <w:pgNumType w:start="3"/>
          <w:cols w:space="708"/>
          <w:titlePg/>
          <w:docGrid w:linePitch="360"/>
        </w:sectPr>
      </w:pPr>
    </w:p>
    <w:p w14:paraId="18BF30AD" w14:textId="350640F0" w:rsidR="00566983" w:rsidRPr="002F6001" w:rsidRDefault="00566983" w:rsidP="00566983">
      <w:pPr>
        <w:jc w:val="both"/>
        <w:rPr>
          <w:b/>
          <w:sz w:val="24"/>
        </w:rPr>
      </w:pPr>
      <w:r w:rsidRPr="002F6001">
        <w:rPr>
          <w:b/>
          <w:sz w:val="24"/>
        </w:rPr>
        <w:lastRenderedPageBreak/>
        <w:t>Zustandekommen von Verträgen</w:t>
      </w:r>
    </w:p>
    <w:p w14:paraId="79BB2B38" w14:textId="77777777" w:rsidR="00566983" w:rsidRDefault="00566983" w:rsidP="00566983">
      <w:pPr>
        <w:jc w:val="both"/>
        <w:rPr>
          <w:sz w:val="24"/>
        </w:rPr>
      </w:pPr>
      <w:r>
        <w:rPr>
          <w:sz w:val="24"/>
        </w:rPr>
        <w:t xml:space="preserve">Ein Vertrag ist eine </w:t>
      </w:r>
      <w:r w:rsidRPr="005C0EDE">
        <w:rPr>
          <w:sz w:val="24"/>
        </w:rPr>
        <w:t>Abmachung zwischen mindestens zwei Personen bzw. Parteien. Die Vertragsparteien erklären im Vertrag ihren gemeinsamen Willen und verpflichten sich gegenseitig zu bestimmten Leistungen.</w:t>
      </w:r>
      <w:r>
        <w:rPr>
          <w:sz w:val="24"/>
        </w:rPr>
        <w:t xml:space="preserve"> Ein Vertrag kommt durch ein Angebot und eine Annahme zustande (zwei übereinstimmende Willenserklärungen).</w:t>
      </w:r>
      <w:r w:rsidRPr="005C0EDE">
        <w:rPr>
          <w:sz w:val="24"/>
        </w:rPr>
        <w:t xml:space="preserve"> </w:t>
      </w:r>
    </w:p>
    <w:p w14:paraId="1C760366" w14:textId="596B83DB" w:rsidR="00566983" w:rsidRPr="00EF6657" w:rsidRDefault="00566983" w:rsidP="00566983">
      <w:pPr>
        <w:pStyle w:val="Kommentartext"/>
        <w:jc w:val="both"/>
        <w:rPr>
          <w:sz w:val="22"/>
          <w:szCs w:val="22"/>
        </w:rPr>
      </w:pPr>
      <w:r w:rsidRPr="00A40216">
        <w:rPr>
          <w:sz w:val="24"/>
          <w:szCs w:val="24"/>
        </w:rPr>
        <w:t>Jeder, der volljährig und voll geschäftsfähig ist, darf Verträge abschließen. Menschen mit einer geistigen Behinderung oder einer psychischen Krankheit sind häufig nicht voll geschäftsfähig und können nur eingeschränkt Verträge abschließen.</w:t>
      </w:r>
      <w:r w:rsidRPr="00490968">
        <w:rPr>
          <w:color w:val="000000"/>
          <w:sz w:val="24"/>
          <w:szCs w:val="24"/>
        </w:rPr>
        <w:t xml:space="preserve"> Minderjährige unter sieben Jahren sind nicht geschäftsf</w:t>
      </w:r>
      <w:r>
        <w:rPr>
          <w:color w:val="000000"/>
          <w:sz w:val="24"/>
          <w:szCs w:val="24"/>
        </w:rPr>
        <w:t>ähig und Minderjährige zwischen</w:t>
      </w:r>
      <w:r w:rsidRPr="00490968">
        <w:rPr>
          <w:color w:val="000000"/>
          <w:sz w:val="24"/>
          <w:szCs w:val="24"/>
        </w:rPr>
        <w:t xml:space="preserve"> sieben und 18 Jahren sind beschränkt geschäftsfähig. Beschränkt geschäftsfähig bedeutet,</w:t>
      </w:r>
      <w:r w:rsidRPr="00490968">
        <w:rPr>
          <w:sz w:val="24"/>
          <w:szCs w:val="24"/>
        </w:rPr>
        <w:t xml:space="preserve"> dass ein Minderjähriger nur dann einen wirksamen Vertrag abschließen kann, wenn seine gesetzlichen Vertreter ent</w:t>
      </w:r>
      <w:r>
        <w:rPr>
          <w:sz w:val="24"/>
          <w:szCs w:val="24"/>
        </w:rPr>
        <w:t xml:space="preserve">weder vorher eingewilligt </w:t>
      </w:r>
      <w:r w:rsidRPr="00490968">
        <w:rPr>
          <w:sz w:val="24"/>
          <w:szCs w:val="24"/>
        </w:rPr>
        <w:t>oder im Nachhinein den Vertrag genehmigt haben. Einer Zustimmung der gesetzlichen Vertreter (meist Eltern) bedarf es nicht, wenn der Minderjährige etwas von seinem Taschengeld kauft.</w:t>
      </w:r>
    </w:p>
    <w:p w14:paraId="766D23DD" w14:textId="3B781883" w:rsidR="00566983" w:rsidRPr="000E5E9F" w:rsidRDefault="00566983" w:rsidP="00566983">
      <w:pPr>
        <w:jc w:val="both"/>
        <w:rPr>
          <w:sz w:val="24"/>
          <w:vertAlign w:val="superscript"/>
        </w:rPr>
      </w:pPr>
      <w:r>
        <w:rPr>
          <w:sz w:val="24"/>
        </w:rPr>
        <w:t>Ein Vertrag muss nicht schriftlich geschlossen werden</w:t>
      </w:r>
      <w:r w:rsidRPr="005C0EDE">
        <w:rPr>
          <w:sz w:val="24"/>
        </w:rPr>
        <w:t>. Verträge, insbesondere Kaufverträge über geringe Summen, werden</w:t>
      </w:r>
      <w:r>
        <w:rPr>
          <w:sz w:val="24"/>
        </w:rPr>
        <w:t xml:space="preserve"> meist</w:t>
      </w:r>
      <w:r w:rsidRPr="005C0EDE">
        <w:rPr>
          <w:sz w:val="24"/>
        </w:rPr>
        <w:t xml:space="preserve"> mündlich getroffen. Ein Beispiel hierfür ist der morgendliche Einkauf beim Bäcker.</w:t>
      </w:r>
      <w:r>
        <w:rPr>
          <w:sz w:val="24"/>
        </w:rPr>
        <w:t xml:space="preserve"> Verträge können auch am Telefon, per Klick, am Automaten oder durch schlüssiges Handeln (=konkludent) geschlossen werden. Aus Beweiszwecken ist es immer empfehlenswert, wichtige Verträge schriftlich festzuhalten.</w:t>
      </w:r>
    </w:p>
    <w:p w14:paraId="7B5276D1" w14:textId="77777777" w:rsidR="00566983" w:rsidRDefault="00566983" w:rsidP="00566983">
      <w:pPr>
        <w:jc w:val="both"/>
        <w:rPr>
          <w:rFonts w:eastAsia="Times New Roman"/>
          <w:b/>
          <w:sz w:val="24"/>
        </w:rPr>
      </w:pPr>
      <w:r>
        <w:rPr>
          <w:rFonts w:eastAsia="Times New Roman"/>
          <w:b/>
          <w:sz w:val="24"/>
        </w:rPr>
        <w:t>Verträge müssen eingehalten werden</w:t>
      </w:r>
    </w:p>
    <w:p w14:paraId="25A52976" w14:textId="4D11E0D8" w:rsidR="00566983" w:rsidRPr="006B2150" w:rsidRDefault="00566983" w:rsidP="00566983">
      <w:pPr>
        <w:jc w:val="both"/>
        <w:rPr>
          <w:rFonts w:eastAsia="Times New Roman"/>
          <w:sz w:val="24"/>
        </w:rPr>
      </w:pPr>
      <w:r w:rsidRPr="0073669C">
        <w:rPr>
          <w:rFonts w:eastAsia="Times New Roman"/>
          <w:sz w:val="24"/>
        </w:rPr>
        <w:t>Grundsätzlich müs</w:t>
      </w:r>
      <w:r>
        <w:rPr>
          <w:rFonts w:eastAsia="Times New Roman"/>
          <w:sz w:val="24"/>
        </w:rPr>
        <w:t>sen Verträge eingehalten werden. N</w:t>
      </w:r>
      <w:r w:rsidRPr="0073669C">
        <w:rPr>
          <w:rFonts w:eastAsia="Times New Roman"/>
          <w:sz w:val="24"/>
        </w:rPr>
        <w:t xml:space="preserve">ur </w:t>
      </w:r>
      <w:r w:rsidR="002D067A">
        <w:rPr>
          <w:rFonts w:eastAsia="Times New Roman"/>
          <w:sz w:val="24"/>
        </w:rPr>
        <w:t>in Ausnahmefällen</w:t>
      </w:r>
      <w:r w:rsidRPr="0073669C">
        <w:rPr>
          <w:rFonts w:eastAsia="Times New Roman"/>
          <w:sz w:val="24"/>
        </w:rPr>
        <w:t xml:space="preserve"> kann man einen Vertrag beenden, bevor er erfüllt wurde. Habe ich einen Kaufvertrag üb</w:t>
      </w:r>
      <w:r>
        <w:rPr>
          <w:rFonts w:eastAsia="Times New Roman"/>
          <w:sz w:val="24"/>
        </w:rPr>
        <w:t>er ein Auto abgeschlossen, muss</w:t>
      </w:r>
      <w:r w:rsidRPr="0073669C">
        <w:rPr>
          <w:rFonts w:eastAsia="Times New Roman"/>
          <w:sz w:val="24"/>
        </w:rPr>
        <w:t xml:space="preserve"> ich den Wagen bezahlen und abholen. Dann ist der Vertrag erfüllt und damit beendet.</w:t>
      </w:r>
    </w:p>
    <w:p w14:paraId="4C345F52" w14:textId="77777777" w:rsidR="00566983" w:rsidRDefault="00566983" w:rsidP="00566983">
      <w:pPr>
        <w:jc w:val="both"/>
        <w:rPr>
          <w:rFonts w:eastAsia="Times New Roman"/>
          <w:b/>
          <w:sz w:val="24"/>
        </w:rPr>
      </w:pPr>
      <w:r>
        <w:rPr>
          <w:rFonts w:eastAsia="Times New Roman"/>
          <w:b/>
          <w:sz w:val="24"/>
        </w:rPr>
        <w:t>Umtausch</w:t>
      </w:r>
    </w:p>
    <w:p w14:paraId="1039A342" w14:textId="038166FD" w:rsidR="00566983" w:rsidRPr="0073669C" w:rsidRDefault="00566983" w:rsidP="00566983">
      <w:pPr>
        <w:jc w:val="both"/>
        <w:rPr>
          <w:rFonts w:eastAsia="Times New Roman"/>
          <w:sz w:val="24"/>
        </w:rPr>
      </w:pPr>
      <w:r w:rsidRPr="0073669C">
        <w:rPr>
          <w:rFonts w:eastAsia="Times New Roman"/>
          <w:sz w:val="24"/>
        </w:rPr>
        <w:t>Gefällt mir der Kaufgegenstand, den ich in einem Geschäft gekauft habe</w:t>
      </w:r>
      <w:r w:rsidR="00AA193A">
        <w:rPr>
          <w:rFonts w:eastAsia="Times New Roman"/>
          <w:sz w:val="24"/>
        </w:rPr>
        <w:t>,</w:t>
      </w:r>
      <w:r w:rsidRPr="0073669C">
        <w:rPr>
          <w:rFonts w:eastAsia="Times New Roman"/>
          <w:sz w:val="24"/>
        </w:rPr>
        <w:t xml:space="preserve"> nicht mehr, dann habe ich (anders als viele Verbraucher denken) kein gesetzliches Recht darauf, dass der Gegenstand vom Verkäufer umgetauscht oder zurückgenommen werden muss.</w:t>
      </w:r>
    </w:p>
    <w:p w14:paraId="0E38E5FC" w14:textId="77777777" w:rsidR="00566983" w:rsidRPr="0073669C" w:rsidRDefault="00566983" w:rsidP="00566983">
      <w:pPr>
        <w:jc w:val="both"/>
        <w:rPr>
          <w:rFonts w:eastAsia="Times New Roman"/>
          <w:sz w:val="24"/>
        </w:rPr>
      </w:pPr>
      <w:r w:rsidRPr="0073669C">
        <w:rPr>
          <w:rFonts w:eastAsia="Times New Roman"/>
          <w:sz w:val="24"/>
        </w:rPr>
        <w:lastRenderedPageBreak/>
        <w:t>Dieser Irrtum ist deshalb entstanden, weil viele Geschäfte aus Kulanzgründen den Verbrauchern erlauben</w:t>
      </w:r>
      <w:r>
        <w:rPr>
          <w:rFonts w:eastAsia="Times New Roman"/>
          <w:sz w:val="24"/>
        </w:rPr>
        <w:t>,</w:t>
      </w:r>
      <w:r w:rsidRPr="0073669C">
        <w:rPr>
          <w:rFonts w:eastAsia="Times New Roman"/>
          <w:sz w:val="24"/>
        </w:rPr>
        <w:t xml:space="preserve"> die Ware innerhalb einer bestimmten Frist umzutauschen oder zurückzugeben. Auf diese Möglichkeit wird mit </w:t>
      </w:r>
      <w:r>
        <w:rPr>
          <w:rFonts w:eastAsia="Times New Roman"/>
          <w:sz w:val="24"/>
        </w:rPr>
        <w:t>Aushängen oder Hinweisen auf dem</w:t>
      </w:r>
      <w:r w:rsidRPr="0073669C">
        <w:rPr>
          <w:rFonts w:eastAsia="Times New Roman"/>
          <w:sz w:val="24"/>
        </w:rPr>
        <w:t xml:space="preserve"> Kassenbon hingewiesen. </w:t>
      </w:r>
    </w:p>
    <w:p w14:paraId="37DBA134" w14:textId="20CA5897" w:rsidR="00566983" w:rsidRPr="000E5E9F" w:rsidRDefault="00566983" w:rsidP="00566983">
      <w:pPr>
        <w:jc w:val="both"/>
        <w:rPr>
          <w:rFonts w:eastAsia="Times New Roman"/>
          <w:sz w:val="24"/>
          <w:vertAlign w:val="superscript"/>
        </w:rPr>
      </w:pPr>
      <w:r w:rsidRPr="0073669C">
        <w:rPr>
          <w:rFonts w:eastAsia="Times New Roman"/>
          <w:sz w:val="24"/>
        </w:rPr>
        <w:t>Räumt das Geschäft diese Möglichkeit nicht ein, kann man den Gegenstand nicht umtauschen und auch nicht einfach zurückgeben. Etwas anderes gilt, wenn der Gegenstand mangelhaft</w:t>
      </w:r>
      <w:r>
        <w:rPr>
          <w:rFonts w:eastAsia="Times New Roman"/>
          <w:sz w:val="24"/>
        </w:rPr>
        <w:t xml:space="preserve">, also defekt ist. </w:t>
      </w:r>
      <w:r w:rsidRPr="005C0EDE">
        <w:rPr>
          <w:rFonts w:eastAsia="Calibri"/>
          <w:sz w:val="24"/>
          <w:lang w:eastAsia="en-US"/>
        </w:rPr>
        <w:t xml:space="preserve">Defekte Ware kann auch reklamiert werden, wenn sie </w:t>
      </w:r>
      <w:r>
        <w:rPr>
          <w:rFonts w:eastAsia="Calibri"/>
          <w:sz w:val="24"/>
          <w:lang w:eastAsia="en-US"/>
        </w:rPr>
        <w:t>vom Umtausch ausgeschlossen ist.</w:t>
      </w:r>
    </w:p>
    <w:p w14:paraId="7FC42B9E" w14:textId="77777777" w:rsidR="00566983" w:rsidRPr="004F1D7C" w:rsidRDefault="00566983" w:rsidP="00566983">
      <w:pPr>
        <w:jc w:val="both"/>
        <w:rPr>
          <w:rFonts w:eastAsia="Times New Roman"/>
          <w:b/>
          <w:sz w:val="24"/>
        </w:rPr>
      </w:pPr>
      <w:r w:rsidRPr="004F1D7C">
        <w:rPr>
          <w:rFonts w:eastAsia="Times New Roman"/>
          <w:b/>
          <w:sz w:val="24"/>
        </w:rPr>
        <w:t>Gewährleistungsrecht</w:t>
      </w:r>
    </w:p>
    <w:p w14:paraId="23CA4389" w14:textId="77777777" w:rsidR="00566983" w:rsidRDefault="00566983" w:rsidP="00566983">
      <w:pPr>
        <w:jc w:val="both"/>
        <w:rPr>
          <w:sz w:val="24"/>
        </w:rPr>
      </w:pPr>
      <w:r>
        <w:rPr>
          <w:sz w:val="24"/>
        </w:rPr>
        <w:t>Ist der gekaufte Gegenstand fehlerhaft, dann muss der Verkäufer diesen Gegenstand unter bestimmten Umständen zurücknehmen und reparieren. Der Verkäufer ist nämlich verpflichtet, dem Käufer einen fehlerfreien Kaufgegenstand zu übergeben.</w:t>
      </w:r>
    </w:p>
    <w:p w14:paraId="218DB16B" w14:textId="60F9967B" w:rsidR="00566983" w:rsidRDefault="00566983" w:rsidP="00566983">
      <w:pPr>
        <w:jc w:val="both"/>
        <w:rPr>
          <w:sz w:val="24"/>
        </w:rPr>
      </w:pPr>
      <w:r>
        <w:rPr>
          <w:sz w:val="24"/>
        </w:rPr>
        <w:t xml:space="preserve">Bei Neuware gilt dieses gesetzliche Gewährleistungsrecht zwei Jahre lang. </w:t>
      </w:r>
    </w:p>
    <w:p w14:paraId="53DC16C2" w14:textId="36D7871D" w:rsidR="00566983" w:rsidRDefault="00566983" w:rsidP="00566983">
      <w:pPr>
        <w:jc w:val="both"/>
        <w:rPr>
          <w:sz w:val="24"/>
        </w:rPr>
      </w:pPr>
      <w:r>
        <w:rPr>
          <w:sz w:val="24"/>
        </w:rPr>
        <w:t xml:space="preserve">Zeigt sich in dieser Zeit ein Fehler des Kaufgegenstandes, dann muss der Verkäufer den Fehler beheben oder ein mangelfreies Alternativprodukt liefern. Dieses Recht hat der Verbraucher aber nur dann, wenn der Fehler schon bei der Übergabe vorlag. In den ersten </w:t>
      </w:r>
      <w:r w:rsidR="00CB6EE7">
        <w:rPr>
          <w:sz w:val="24"/>
        </w:rPr>
        <w:t>zwölf</w:t>
      </w:r>
      <w:r>
        <w:rPr>
          <w:sz w:val="24"/>
        </w:rPr>
        <w:t xml:space="preserve"> Monaten nach der Übergabe des Kaufgegenstands wird angenommen, dass dies der Fall war. Danach muss der Käufer beweisen, dass der Mangel bereits bei Übergabe vorlag.</w:t>
      </w:r>
    </w:p>
    <w:p w14:paraId="7221A32E" w14:textId="77777777" w:rsidR="00566983" w:rsidRPr="0075402F" w:rsidRDefault="00566983" w:rsidP="00566983">
      <w:pPr>
        <w:jc w:val="both"/>
        <w:rPr>
          <w:b/>
          <w:sz w:val="24"/>
        </w:rPr>
      </w:pPr>
      <w:r>
        <w:rPr>
          <w:b/>
          <w:sz w:val="24"/>
        </w:rPr>
        <w:t>Garantie</w:t>
      </w:r>
    </w:p>
    <w:p w14:paraId="0F7E06A3" w14:textId="1C372D0D" w:rsidR="00566983" w:rsidRDefault="00566983" w:rsidP="00566983">
      <w:pPr>
        <w:jc w:val="both"/>
        <w:rPr>
          <w:sz w:val="24"/>
        </w:rPr>
      </w:pPr>
      <w:r>
        <w:rPr>
          <w:sz w:val="24"/>
        </w:rPr>
        <w:t xml:space="preserve">Eine Garantie ist eine vom Händler schriftliche Zusicherung innerhalb eines festgelegten Zeitraums, die Gewährleistung für Mängel zu übernehmen. Die Übernahme der Gewähr durch den Händler geht über die gesetzliche Mängelhaftung </w:t>
      </w:r>
      <w:r w:rsidR="009C1667">
        <w:rPr>
          <w:sz w:val="24"/>
        </w:rPr>
        <w:t xml:space="preserve">(Gewährleistungsrecht) </w:t>
      </w:r>
      <w:r>
        <w:rPr>
          <w:sz w:val="24"/>
        </w:rPr>
        <w:t>hinaus.</w:t>
      </w:r>
    </w:p>
    <w:p w14:paraId="70D1567B" w14:textId="77777777" w:rsidR="00566983" w:rsidRDefault="00566983" w:rsidP="00566983">
      <w:pPr>
        <w:jc w:val="both"/>
        <w:rPr>
          <w:rFonts w:eastAsia="Times New Roman"/>
          <w:b/>
          <w:sz w:val="24"/>
        </w:rPr>
      </w:pPr>
      <w:r>
        <w:rPr>
          <w:rFonts w:eastAsia="Times New Roman"/>
          <w:b/>
          <w:sz w:val="24"/>
        </w:rPr>
        <w:t>Widerruf</w:t>
      </w:r>
    </w:p>
    <w:p w14:paraId="29EFA086" w14:textId="0609BF78" w:rsidR="00566983" w:rsidRPr="009559B0" w:rsidRDefault="00566983" w:rsidP="00566983">
      <w:pPr>
        <w:jc w:val="both"/>
        <w:rPr>
          <w:rFonts w:eastAsia="Times New Roman"/>
          <w:b/>
          <w:sz w:val="24"/>
        </w:rPr>
      </w:pPr>
      <w:r w:rsidRPr="0073669C">
        <w:rPr>
          <w:rFonts w:eastAsia="Times New Roman"/>
          <w:sz w:val="24"/>
        </w:rPr>
        <w:t>Eine Ausnahme vom dem Grundsatz, dass Verträge eingehalten werden müssen</w:t>
      </w:r>
      <w:r>
        <w:rPr>
          <w:rFonts w:eastAsia="Times New Roman"/>
          <w:sz w:val="24"/>
        </w:rPr>
        <w:t>,</w:t>
      </w:r>
      <w:r w:rsidRPr="0073669C">
        <w:rPr>
          <w:rFonts w:eastAsia="Times New Roman"/>
          <w:sz w:val="24"/>
        </w:rPr>
        <w:t xml:space="preserve"> g</w:t>
      </w:r>
      <w:r>
        <w:rPr>
          <w:rFonts w:eastAsia="Times New Roman"/>
          <w:sz w:val="24"/>
        </w:rPr>
        <w:t>ilt bei Fernabsatzverträgen und</w:t>
      </w:r>
      <w:r w:rsidRPr="0073669C">
        <w:rPr>
          <w:rFonts w:eastAsia="Times New Roman"/>
          <w:sz w:val="24"/>
        </w:rPr>
        <w:t xml:space="preserve"> sogenannten „Haustürgeschäften“.</w:t>
      </w:r>
      <w:r>
        <w:rPr>
          <w:rFonts w:eastAsia="Times New Roman"/>
          <w:b/>
          <w:sz w:val="24"/>
        </w:rPr>
        <w:t xml:space="preserve"> </w:t>
      </w:r>
      <w:r>
        <w:rPr>
          <w:sz w:val="24"/>
        </w:rPr>
        <w:t>Fernabsatzverträge und Haustürgeschäfte können widerrufen, also rückgängig gemacht werden.</w:t>
      </w:r>
      <w:r>
        <w:rPr>
          <w:rFonts w:eastAsia="Times New Roman"/>
          <w:b/>
          <w:sz w:val="24"/>
        </w:rPr>
        <w:t xml:space="preserve"> </w:t>
      </w:r>
      <w:r w:rsidRPr="002C3B72">
        <w:rPr>
          <w:bCs/>
          <w:sz w:val="24"/>
        </w:rPr>
        <w:t>Fernabsatzverträge</w:t>
      </w:r>
      <w:r>
        <w:rPr>
          <w:sz w:val="24"/>
        </w:rPr>
        <w:t xml:space="preserve"> sind Verträge, die fernmündlich, also am Telefon, per Brief (z.B. Katalogbestellungen) oder im Internet, abgeschlossen w</w:t>
      </w:r>
      <w:r w:rsidR="00774267">
        <w:rPr>
          <w:sz w:val="24"/>
        </w:rPr>
        <w:t>e</w:t>
      </w:r>
      <w:r>
        <w:rPr>
          <w:sz w:val="24"/>
        </w:rPr>
        <w:t xml:space="preserve">rden. </w:t>
      </w:r>
    </w:p>
    <w:p w14:paraId="68EE07A0" w14:textId="5C93B446" w:rsidR="00566983" w:rsidRDefault="00566983" w:rsidP="00566983">
      <w:pPr>
        <w:jc w:val="both"/>
      </w:pPr>
      <w:r>
        <w:rPr>
          <w:sz w:val="24"/>
        </w:rPr>
        <w:lastRenderedPageBreak/>
        <w:t xml:space="preserve">Der Verbraucher kann innerhalb von 14 Tagen ohne die Angabe von Gründen schriftlich widerrufen. Dieses Recht hat der Verbraucher, weil er anders als in einem Geschäft die </w:t>
      </w:r>
      <w:r w:rsidR="00774267">
        <w:rPr>
          <w:sz w:val="24"/>
        </w:rPr>
        <w:t>Ware</w:t>
      </w:r>
      <w:r>
        <w:rPr>
          <w:sz w:val="24"/>
        </w:rPr>
        <w:t xml:space="preserve"> vorher nicht prüfen konnte.</w:t>
      </w:r>
    </w:p>
    <w:p w14:paraId="0EA761E4" w14:textId="7A498DE6" w:rsidR="00566983" w:rsidRDefault="00566983" w:rsidP="00566983">
      <w:pPr>
        <w:jc w:val="both"/>
        <w:rPr>
          <w:sz w:val="24"/>
        </w:rPr>
      </w:pPr>
      <w:r w:rsidRPr="009559B0">
        <w:rPr>
          <w:rFonts w:eastAsia="Times New Roman"/>
          <w:sz w:val="24"/>
        </w:rPr>
        <w:t xml:space="preserve">Widerrufen kann man </w:t>
      </w:r>
      <w:r>
        <w:rPr>
          <w:rFonts w:eastAsia="Times New Roman"/>
          <w:sz w:val="24"/>
        </w:rPr>
        <w:t>auch</w:t>
      </w:r>
      <w:r w:rsidRPr="009559B0">
        <w:rPr>
          <w:rFonts w:eastAsia="Times New Roman"/>
          <w:sz w:val="24"/>
        </w:rPr>
        <w:t xml:space="preserve"> </w:t>
      </w:r>
      <w:r w:rsidRPr="00443A7F">
        <w:rPr>
          <w:rFonts w:eastAsia="Times New Roman"/>
          <w:bCs/>
          <w:sz w:val="24"/>
        </w:rPr>
        <w:t>Haustürgeschäfte</w:t>
      </w:r>
      <w:r>
        <w:rPr>
          <w:rFonts w:eastAsia="Times New Roman"/>
          <w:sz w:val="24"/>
        </w:rPr>
        <w:t>. Das sind</w:t>
      </w:r>
      <w:r w:rsidRPr="009559B0">
        <w:rPr>
          <w:rFonts w:eastAsia="Times New Roman"/>
          <w:sz w:val="24"/>
        </w:rPr>
        <w:t xml:space="preserve"> Verträge,</w:t>
      </w:r>
      <w:r>
        <w:rPr>
          <w:rFonts w:eastAsia="Times New Roman"/>
          <w:b/>
          <w:sz w:val="24"/>
        </w:rPr>
        <w:t xml:space="preserve"> </w:t>
      </w:r>
      <w:r>
        <w:rPr>
          <w:sz w:val="24"/>
        </w:rPr>
        <w:t xml:space="preserve">die außerhalb von Geschäftsräumen (z.B. an der Haustür oder in der Fußgängerzone) geschlossen werden. Dieses Recht haben die Verbraucher, weil sie häufig in solchen Situationen überrumpelt werden und die Verträge nicht aus eigener Initiative heraus schließen. </w:t>
      </w:r>
    </w:p>
    <w:p w14:paraId="4663165C" w14:textId="77777777" w:rsidR="00566983" w:rsidRDefault="00566983" w:rsidP="00566983">
      <w:pPr>
        <w:jc w:val="both"/>
        <w:rPr>
          <w:b/>
          <w:sz w:val="24"/>
        </w:rPr>
      </w:pPr>
      <w:r>
        <w:rPr>
          <w:b/>
          <w:sz w:val="24"/>
        </w:rPr>
        <w:t>Kündigung</w:t>
      </w:r>
    </w:p>
    <w:p w14:paraId="625D998B" w14:textId="0DB55C5F" w:rsidR="00566983" w:rsidRPr="000E5E9F" w:rsidRDefault="00566983" w:rsidP="00566983">
      <w:pPr>
        <w:jc w:val="both"/>
        <w:rPr>
          <w:sz w:val="24"/>
          <w:vertAlign w:val="superscript"/>
        </w:rPr>
      </w:pPr>
      <w:r>
        <w:rPr>
          <w:sz w:val="24"/>
        </w:rPr>
        <w:t>Verträge, die eine wiederkehrende Leistung zum Gegenstand haben (z.B. Miete oder monatliche Beitragszahlungen für das Fitnessstudio), kann man mit einer Kündigung beenden. Meistens sind die Verträge für eine bestimmte Laufzeit oder auch unbefristet gültig. Es ist sehr wichtig, schriftlich zu kündigen, am besten mit einem Brief per Einschreiben. Dann kann der Anbieter nicht behaupten, dass er den Brief nie bekommen hat. Es muss unbedingt die Kündigunsfrist eingehalten werden. Wichtig ist auch, dass man um eine schriftliche Bestätigung der Kündigung bittet.</w:t>
      </w:r>
    </w:p>
    <w:p w14:paraId="126C74F2" w14:textId="221924B1" w:rsidR="00AD5441" w:rsidRPr="007C5B60" w:rsidRDefault="00AD5441" w:rsidP="00AD5441">
      <w:pPr>
        <w:rPr>
          <w:b/>
          <w:bCs/>
          <w:sz w:val="24"/>
          <w:szCs w:val="22"/>
        </w:rPr>
      </w:pPr>
      <w:r w:rsidRPr="007C5B60">
        <w:rPr>
          <w:b/>
          <w:bCs/>
          <w:sz w:val="24"/>
          <w:szCs w:val="22"/>
        </w:rPr>
        <w:t>Onlineshopping</w:t>
      </w:r>
    </w:p>
    <w:p w14:paraId="7849C503" w14:textId="71FF24D6" w:rsidR="00AD5441" w:rsidRDefault="00AD5441" w:rsidP="007C5B60">
      <w:pPr>
        <w:jc w:val="both"/>
        <w:rPr>
          <w:sz w:val="24"/>
        </w:rPr>
      </w:pPr>
      <w:r w:rsidRPr="005C0EDE">
        <w:rPr>
          <w:sz w:val="24"/>
        </w:rPr>
        <w:t xml:space="preserve">Beim Onlineshopping handelt es sich um </w:t>
      </w:r>
      <w:r w:rsidR="00C060D5">
        <w:rPr>
          <w:sz w:val="24"/>
        </w:rPr>
        <w:t xml:space="preserve">im Internet </w:t>
      </w:r>
      <w:r w:rsidRPr="005C0EDE">
        <w:rPr>
          <w:sz w:val="24"/>
        </w:rPr>
        <w:t xml:space="preserve">telekommunikativ abgeschlossene Kaufverträge. </w:t>
      </w:r>
      <w:r>
        <w:rPr>
          <w:sz w:val="24"/>
        </w:rPr>
        <w:t xml:space="preserve">Händler müssen klar und verständlich über die Vertragsbestandteile informieren. Sie sind gesetzlich dazu verpflichtet, den Button zum Abschicken einer Bestellung </w:t>
      </w:r>
      <w:r w:rsidR="002E6893">
        <w:rPr>
          <w:sz w:val="24"/>
        </w:rPr>
        <w:t xml:space="preserve">eindeutig zu beschriften, wie z.B. </w:t>
      </w:r>
      <w:r>
        <w:rPr>
          <w:sz w:val="24"/>
        </w:rPr>
        <w:t>mit „Kaufen“ oder „Jetzt kostenpflichtig bestellen“. Erfüllt der Button diese Anforderung nicht, kommt kein Kauf zustande und der Käufer ist nicht zur Zahlung des Kauf</w:t>
      </w:r>
      <w:r w:rsidR="00DE3815">
        <w:rPr>
          <w:sz w:val="24"/>
        </w:rPr>
        <w:t>betrags</w:t>
      </w:r>
      <w:r>
        <w:rPr>
          <w:sz w:val="24"/>
        </w:rPr>
        <w:t xml:space="preserve"> verpflichtet. Darüber hinaus muss der Händler dem Käufer den Bestelleingang umgehend per E-Mail bestätigen.</w:t>
      </w:r>
    </w:p>
    <w:p w14:paraId="36A719AB" w14:textId="487AEB22" w:rsidR="00AD5441" w:rsidRPr="00795CE2" w:rsidRDefault="00AD5441" w:rsidP="00795CE2">
      <w:pPr>
        <w:jc w:val="both"/>
        <w:rPr>
          <w:sz w:val="24"/>
        </w:rPr>
      </w:pPr>
      <w:r>
        <w:rPr>
          <w:sz w:val="24"/>
        </w:rPr>
        <w:t>Onlineshops bieten neben einer großen Produktpalette bequeme Bestellmöglichkeiten. Es können sich aber auch Betrüger hinter den Onlineshops verbergen, die mit sogenannten Fake-Shops (</w:t>
      </w:r>
      <w:r w:rsidR="00404F25">
        <w:rPr>
          <w:sz w:val="24"/>
        </w:rPr>
        <w:t>falschen</w:t>
      </w:r>
      <w:r>
        <w:rPr>
          <w:sz w:val="24"/>
        </w:rPr>
        <w:t xml:space="preserve"> Onlineshops) Online-Einkäufer betrügen wollen.</w:t>
      </w:r>
      <w:r w:rsidRPr="005C4315">
        <w:t xml:space="preserve"> </w:t>
      </w:r>
    </w:p>
    <w:p w14:paraId="7BC3E78E" w14:textId="77777777" w:rsidR="00566983" w:rsidRDefault="00566983" w:rsidP="00566983">
      <w:pPr>
        <w:jc w:val="both"/>
        <w:rPr>
          <w:sz w:val="24"/>
        </w:rPr>
      </w:pPr>
    </w:p>
    <w:p w14:paraId="16A380B1" w14:textId="77777777" w:rsidR="00795CE2" w:rsidRDefault="00795CE2">
      <w:pPr>
        <w:spacing w:line="240" w:lineRule="auto"/>
        <w:ind w:left="0" w:right="0"/>
        <w:rPr>
          <w:b/>
          <w:bCs/>
          <w:sz w:val="24"/>
          <w:szCs w:val="22"/>
        </w:rPr>
      </w:pPr>
      <w:bookmarkStart w:id="13" w:name="_Toc38184856"/>
      <w:r>
        <w:rPr>
          <w:b/>
          <w:bCs/>
          <w:sz w:val="24"/>
          <w:szCs w:val="22"/>
        </w:rPr>
        <w:br w:type="page"/>
      </w:r>
    </w:p>
    <w:p w14:paraId="730F06BD" w14:textId="2E9B4B46" w:rsidR="00566983" w:rsidRPr="006564CA" w:rsidRDefault="00566983" w:rsidP="006564CA">
      <w:pPr>
        <w:rPr>
          <w:b/>
          <w:bCs/>
          <w:sz w:val="24"/>
          <w:szCs w:val="22"/>
        </w:rPr>
      </w:pPr>
      <w:r w:rsidRPr="006564CA">
        <w:rPr>
          <w:b/>
          <w:bCs/>
          <w:sz w:val="24"/>
          <w:szCs w:val="22"/>
        </w:rPr>
        <w:lastRenderedPageBreak/>
        <w:t>Übergeordnetes Ziel</w:t>
      </w:r>
      <w:bookmarkEnd w:id="13"/>
    </w:p>
    <w:p w14:paraId="22827507" w14:textId="77777777" w:rsidR="00566983" w:rsidRDefault="00566983" w:rsidP="00566983">
      <w:pPr>
        <w:jc w:val="both"/>
        <w:rPr>
          <w:sz w:val="24"/>
        </w:rPr>
      </w:pPr>
      <w:r w:rsidRPr="002E5494">
        <w:rPr>
          <w:sz w:val="24"/>
        </w:rPr>
        <w:t>Die Lernenden bekommen einen Überblick über das Thema Verträge und Vertragsrecht und können in diesem Kontext als mündige Verbraucherinnen und Verbraucher agieren.</w:t>
      </w:r>
    </w:p>
    <w:p w14:paraId="01D04478" w14:textId="77777777" w:rsidR="00566983" w:rsidRPr="002E5494" w:rsidRDefault="00566983" w:rsidP="00566983">
      <w:pPr>
        <w:jc w:val="both"/>
        <w:rPr>
          <w:sz w:val="24"/>
        </w:rPr>
      </w:pPr>
    </w:p>
    <w:p w14:paraId="2DDF688A" w14:textId="77777777" w:rsidR="00566983" w:rsidRPr="006564CA" w:rsidRDefault="00566983" w:rsidP="006564CA">
      <w:pPr>
        <w:rPr>
          <w:b/>
          <w:bCs/>
          <w:sz w:val="24"/>
          <w:szCs w:val="22"/>
        </w:rPr>
      </w:pPr>
      <w:bookmarkStart w:id="14" w:name="_Toc38184857"/>
      <w:r w:rsidRPr="006564CA">
        <w:rPr>
          <w:b/>
          <w:bCs/>
          <w:sz w:val="24"/>
          <w:szCs w:val="22"/>
        </w:rPr>
        <w:t>Einzelne Lernziele</w:t>
      </w:r>
      <w:bookmarkEnd w:id="14"/>
    </w:p>
    <w:p w14:paraId="6EBA51C5" w14:textId="77777777" w:rsidR="00566983" w:rsidRPr="002E5494" w:rsidRDefault="00566983" w:rsidP="00566983">
      <w:pPr>
        <w:rPr>
          <w:sz w:val="24"/>
        </w:rPr>
      </w:pPr>
      <w:r w:rsidRPr="002E5494">
        <w:rPr>
          <w:sz w:val="24"/>
        </w:rPr>
        <w:t>Die Lernenden…</w:t>
      </w:r>
    </w:p>
    <w:p w14:paraId="7CDFE906" w14:textId="54C14288" w:rsidR="00566983" w:rsidRPr="006A79FA" w:rsidRDefault="00566983" w:rsidP="00566983">
      <w:pPr>
        <w:rPr>
          <w:sz w:val="24"/>
        </w:rPr>
      </w:pPr>
      <w:r w:rsidRPr="006A79FA">
        <w:rPr>
          <w:sz w:val="24"/>
        </w:rPr>
        <w:t>… kennen Fachbegriffe (z.B. Annahme, Angebot).</w:t>
      </w:r>
    </w:p>
    <w:p w14:paraId="34FB9220" w14:textId="77777777" w:rsidR="00566983" w:rsidRPr="006A79FA" w:rsidRDefault="00566983" w:rsidP="00566983">
      <w:pPr>
        <w:rPr>
          <w:sz w:val="24"/>
        </w:rPr>
      </w:pPr>
      <w:r w:rsidRPr="006A79FA">
        <w:rPr>
          <w:sz w:val="24"/>
        </w:rPr>
        <w:t>… kennen die Grundlagen des Vertragsrechts.</w:t>
      </w:r>
    </w:p>
    <w:p w14:paraId="3221B4B6" w14:textId="77777777" w:rsidR="00566983" w:rsidRPr="00916BF2" w:rsidRDefault="00566983" w:rsidP="00566983">
      <w:pPr>
        <w:rPr>
          <w:sz w:val="24"/>
        </w:rPr>
      </w:pPr>
      <w:r w:rsidRPr="006A79FA">
        <w:rPr>
          <w:sz w:val="24"/>
        </w:rPr>
        <w:t>… können beurteilen, ob ein Vertrag rechtmäßig zustande gekommen ist.</w:t>
      </w:r>
    </w:p>
    <w:p w14:paraId="521E70D9" w14:textId="77777777" w:rsidR="00566983" w:rsidRPr="005C0EDE" w:rsidRDefault="00566983" w:rsidP="00566983">
      <w:pPr>
        <w:rPr>
          <w:sz w:val="24"/>
        </w:rPr>
      </w:pPr>
      <w:r w:rsidRPr="005C0EDE">
        <w:rPr>
          <w:sz w:val="24"/>
        </w:rPr>
        <w:t xml:space="preserve">… kennen Widerrufs-, Garantie- und </w:t>
      </w:r>
      <w:r>
        <w:rPr>
          <w:sz w:val="24"/>
        </w:rPr>
        <w:t>Gewährleistungsansprüche</w:t>
      </w:r>
      <w:r w:rsidRPr="005C0EDE">
        <w:rPr>
          <w:sz w:val="24"/>
        </w:rPr>
        <w:t>.</w:t>
      </w:r>
    </w:p>
    <w:p w14:paraId="74DC20A7" w14:textId="77777777" w:rsidR="00566983" w:rsidRDefault="00566983" w:rsidP="00566983">
      <w:pPr>
        <w:rPr>
          <w:sz w:val="24"/>
        </w:rPr>
      </w:pPr>
      <w:r w:rsidRPr="005C0EDE">
        <w:rPr>
          <w:sz w:val="24"/>
        </w:rPr>
        <w:t>… können einen Vertrag kündigen</w:t>
      </w:r>
      <w:r>
        <w:rPr>
          <w:sz w:val="24"/>
        </w:rPr>
        <w:t xml:space="preserve"> oder widerrufen.</w:t>
      </w:r>
    </w:p>
    <w:p w14:paraId="3BDD8F1E" w14:textId="77777777" w:rsidR="00566983" w:rsidRDefault="00566983" w:rsidP="00566983">
      <w:pPr>
        <w:rPr>
          <w:sz w:val="24"/>
        </w:rPr>
      </w:pPr>
      <w:r>
        <w:rPr>
          <w:sz w:val="24"/>
        </w:rPr>
        <w:t>… können Fachwörter lesen und schreiben.</w:t>
      </w:r>
    </w:p>
    <w:p w14:paraId="518543CB" w14:textId="77777777" w:rsidR="00606387" w:rsidRDefault="00606387">
      <w:pPr>
        <w:ind w:left="0" w:right="0"/>
        <w:rPr>
          <w:color w:val="0D0D0D" w:themeColor="text1" w:themeTint="F2"/>
        </w:rPr>
        <w:sectPr w:rsidR="00606387" w:rsidSect="00CA7492">
          <w:headerReference w:type="default" r:id="rId45"/>
          <w:headerReference w:type="first" r:id="rId46"/>
          <w:pgSz w:w="11900" w:h="16840"/>
          <w:pgMar w:top="2835" w:right="851" w:bottom="1134" w:left="851" w:header="709" w:footer="454" w:gutter="0"/>
          <w:pgNumType w:start="4"/>
          <w:cols w:space="708"/>
          <w:titlePg/>
          <w:docGrid w:linePitch="360"/>
        </w:sectPr>
      </w:pPr>
    </w:p>
    <w:p w14:paraId="2C4ADE98" w14:textId="77777777" w:rsidR="009E4743" w:rsidRPr="006D2DDF" w:rsidRDefault="009E4743" w:rsidP="009E4743">
      <w:pPr>
        <w:jc w:val="both"/>
        <w:rPr>
          <w:color w:val="0D0D0D" w:themeColor="text1" w:themeTint="F2"/>
          <w:sz w:val="24"/>
          <w:szCs w:val="22"/>
        </w:rPr>
      </w:pPr>
      <w:r w:rsidRPr="006D2DDF">
        <w:rPr>
          <w:color w:val="0D0D0D" w:themeColor="text1" w:themeTint="F2"/>
          <w:sz w:val="24"/>
          <w:szCs w:val="22"/>
        </w:rPr>
        <w:lastRenderedPageBreak/>
        <w:t>Lernziel: Die Lernenden kennen verschiedene Formen gendergerechter Anreden und wissen, dass in dem Material zu Versicherungen und Verträgen der einfachen Lesbarkeit halber nur die männliche Form verwendet wird.</w:t>
      </w:r>
    </w:p>
    <w:p w14:paraId="4F4A4ACE" w14:textId="77777777" w:rsidR="009E4743" w:rsidRPr="006D2DDF" w:rsidRDefault="009E4743" w:rsidP="009E4743">
      <w:pPr>
        <w:jc w:val="both"/>
        <w:rPr>
          <w:color w:val="0D0D0D" w:themeColor="text1" w:themeTint="F2"/>
          <w:sz w:val="24"/>
          <w:szCs w:val="22"/>
        </w:rPr>
      </w:pPr>
      <w:r w:rsidRPr="006D2DDF">
        <w:rPr>
          <w:sz w:val="24"/>
          <w:szCs w:val="22"/>
        </w:rPr>
        <w:t xml:space="preserve">Die Lernenden lernen folgende </w:t>
      </w:r>
      <w:r w:rsidRPr="006D2DDF">
        <w:rPr>
          <w:color w:val="0D0D0D" w:themeColor="text1" w:themeTint="F2"/>
          <w:sz w:val="24"/>
          <w:szCs w:val="22"/>
        </w:rPr>
        <w:t>Kernbotschaft: Gendergerechte Sprache ist wichtig, steht in Alphabetisierungskontexten jedoch erst an zweiter Stelle.</w:t>
      </w:r>
    </w:p>
    <w:p w14:paraId="702495A7" w14:textId="77777777" w:rsidR="009E4743" w:rsidRPr="006D2DDF" w:rsidRDefault="009E4743" w:rsidP="009E4743">
      <w:pPr>
        <w:jc w:val="both"/>
        <w:rPr>
          <w:color w:val="0D0D0D" w:themeColor="text1" w:themeTint="F2"/>
          <w:sz w:val="24"/>
          <w:szCs w:val="22"/>
        </w:rPr>
      </w:pPr>
    </w:p>
    <w:p w14:paraId="468E192F" w14:textId="77777777" w:rsidR="009E4743" w:rsidRPr="006D2DDF" w:rsidRDefault="009E4743" w:rsidP="009E4743">
      <w:pPr>
        <w:jc w:val="both"/>
        <w:rPr>
          <w:color w:val="0D0D0D" w:themeColor="text1" w:themeTint="F2"/>
          <w:sz w:val="24"/>
          <w:szCs w:val="22"/>
        </w:rPr>
      </w:pPr>
      <w:r w:rsidRPr="006D2DDF">
        <w:rPr>
          <w:color w:val="0D0D0D" w:themeColor="text1" w:themeTint="F2"/>
          <w:sz w:val="24"/>
          <w:szCs w:val="22"/>
        </w:rPr>
        <w:t>Vorgeschlagener Ablauf:</w:t>
      </w:r>
    </w:p>
    <w:p w14:paraId="5469011B" w14:textId="1CAE6E4B" w:rsidR="009E4743" w:rsidRPr="006D2DDF" w:rsidRDefault="009E4743" w:rsidP="009E4743">
      <w:pPr>
        <w:jc w:val="both"/>
        <w:rPr>
          <w:color w:val="0D0D0D" w:themeColor="text1" w:themeTint="F2"/>
          <w:sz w:val="24"/>
          <w:szCs w:val="22"/>
        </w:rPr>
      </w:pPr>
      <w:r w:rsidRPr="006D2DDF">
        <w:rPr>
          <w:color w:val="0D0D0D" w:themeColor="text1" w:themeTint="F2"/>
          <w:sz w:val="24"/>
          <w:szCs w:val="22"/>
        </w:rPr>
        <w:t>Verteilen Sie die Arbeitsbögen „Gender und einfache Sprache“. Die Lernenden lesen diesen in Einzelarbeit. Besprechen Sie den Text anschließend im Plenum.</w:t>
      </w:r>
    </w:p>
    <w:p w14:paraId="5B5C4B43" w14:textId="77777777" w:rsidR="009E4743" w:rsidRPr="006D2DDF" w:rsidRDefault="009E4743" w:rsidP="009E4743">
      <w:pPr>
        <w:jc w:val="both"/>
        <w:rPr>
          <w:color w:val="0D0D0D" w:themeColor="text1" w:themeTint="F2"/>
          <w:sz w:val="24"/>
          <w:szCs w:val="22"/>
        </w:rPr>
      </w:pPr>
    </w:p>
    <w:p w14:paraId="7EC03D1A" w14:textId="77777777" w:rsidR="009E4743" w:rsidRPr="006D2DDF" w:rsidRDefault="009E4743" w:rsidP="009E4743">
      <w:pPr>
        <w:jc w:val="both"/>
        <w:rPr>
          <w:color w:val="0D0D0D" w:themeColor="text1" w:themeTint="F2"/>
          <w:sz w:val="24"/>
          <w:szCs w:val="22"/>
        </w:rPr>
      </w:pPr>
      <w:r w:rsidRPr="006D2DDF">
        <w:rPr>
          <w:color w:val="0D0D0D" w:themeColor="text1" w:themeTint="F2"/>
          <w:sz w:val="24"/>
          <w:szCs w:val="22"/>
        </w:rPr>
        <w:t xml:space="preserve">Um der Zielgruppe und der einfachen Sprache gerecht zu werden, wird in den </w:t>
      </w:r>
      <w:r w:rsidRPr="006D2DDF">
        <w:rPr>
          <w:sz w:val="24"/>
          <w:szCs w:val="22"/>
        </w:rPr>
        <w:t>Arbeitsbögen</w:t>
      </w:r>
      <w:r w:rsidRPr="006D2DDF">
        <w:rPr>
          <w:color w:val="0D0D0D" w:themeColor="text1" w:themeTint="F2"/>
          <w:sz w:val="24"/>
          <w:szCs w:val="22"/>
        </w:rPr>
        <w:t xml:space="preserve"> nicht auf weitere Geschlechter und geschlechtliche Identitäten eingegangen. Wenn im Kurs Nachfragen diesbezüglich auftauchen oder Sie es für passend und angemessen halten, können Sie die Thematik gerne aufgreifen. Im Material zu Versicherungen und Verträgen wird das Thema Gender nicht weiter behandelt.</w:t>
      </w:r>
    </w:p>
    <w:p w14:paraId="14126EF3" w14:textId="77777777" w:rsidR="00EF6FB5" w:rsidRDefault="00EF6FB5">
      <w:pPr>
        <w:ind w:left="0" w:right="0"/>
        <w:rPr>
          <w:color w:val="0D0D0D" w:themeColor="text1" w:themeTint="F2"/>
        </w:rPr>
      </w:pPr>
    </w:p>
    <w:p w14:paraId="35B8A7E4" w14:textId="77777777" w:rsidR="005A5F12" w:rsidRDefault="005A5F12">
      <w:pPr>
        <w:ind w:left="0" w:right="0"/>
        <w:rPr>
          <w:color w:val="0D0D0D" w:themeColor="text1" w:themeTint="F2"/>
        </w:rPr>
      </w:pPr>
    </w:p>
    <w:p w14:paraId="12F6D444" w14:textId="223711F5" w:rsidR="005A5F12" w:rsidRDefault="005A5F12">
      <w:pPr>
        <w:ind w:left="0" w:right="0"/>
        <w:rPr>
          <w:color w:val="0D0D0D" w:themeColor="text1" w:themeTint="F2"/>
        </w:rPr>
        <w:sectPr w:rsidR="005A5F12" w:rsidSect="00CA7492">
          <w:headerReference w:type="first" r:id="rId47"/>
          <w:pgSz w:w="11900" w:h="16840"/>
          <w:pgMar w:top="2835" w:right="851" w:bottom="1134" w:left="851" w:header="709" w:footer="454" w:gutter="0"/>
          <w:pgNumType w:start="8"/>
          <w:cols w:space="708"/>
          <w:titlePg/>
          <w:docGrid w:linePitch="360"/>
        </w:sectPr>
      </w:pPr>
    </w:p>
    <w:p w14:paraId="07668993" w14:textId="77777777" w:rsidR="00436C03" w:rsidRDefault="00436C03" w:rsidP="00BD1D16">
      <w:pPr>
        <w:pStyle w:val="Alpha-Infos"/>
      </w:pPr>
      <w:r>
        <w:rPr>
          <w:noProof/>
        </w:rPr>
        <w:lastRenderedPageBreak/>
        <w:drawing>
          <wp:anchor distT="0" distB="0" distL="114300" distR="114300" simplePos="0" relativeHeight="251771392" behindDoc="0" locked="0" layoutInCell="1" allowOverlap="1" wp14:anchorId="1DEDB54D" wp14:editId="43510626">
            <wp:simplePos x="0" y="0"/>
            <wp:positionH relativeFrom="column">
              <wp:posOffset>-180340</wp:posOffset>
            </wp:positionH>
            <wp:positionV relativeFrom="paragraph">
              <wp:posOffset>-71755</wp:posOffset>
            </wp:positionV>
            <wp:extent cx="367200" cy="367200"/>
            <wp:effectExtent l="0" t="0" r="0" b="0"/>
            <wp:wrapNone/>
            <wp:docPr id="380" name="Grafik 380" descr="Aug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Grafik 949" descr="Auge mit einfarbiger Füllung"/>
                    <pic:cNvPicPr/>
                  </pic:nvPicPr>
                  <pic:blipFill>
                    <a:blip r:embed="rId48">
                      <a:extLst>
                        <a:ext uri="{96DAC541-7B7A-43D3-8B79-37D633B846F1}">
                          <asvg:svgBlip xmlns:asvg="http://schemas.microsoft.com/office/drawing/2016/SVG/main" r:embed="rId49"/>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Pr="00C95F54">
        <w:t>Lesen Sie den Text!</w:t>
      </w:r>
      <w:r w:rsidRPr="006D1D6C">
        <w:rPr>
          <w:noProof/>
          <w:szCs w:val="28"/>
        </w:rPr>
        <w:t xml:space="preserve"> </w:t>
      </w:r>
    </w:p>
    <w:p w14:paraId="03B870F9" w14:textId="77777777" w:rsidR="00436C03" w:rsidRPr="00C95F54" w:rsidRDefault="00436C03" w:rsidP="00BD1D16">
      <w:pPr>
        <w:pStyle w:val="Alpha-Infos"/>
      </w:pPr>
    </w:p>
    <w:p w14:paraId="55D2A625" w14:textId="77777777" w:rsidR="00436C03" w:rsidRPr="00BA254D" w:rsidRDefault="00436C03" w:rsidP="00436C03">
      <w:pPr>
        <w:rPr>
          <w:color w:val="0D0D0D" w:themeColor="text1" w:themeTint="F2"/>
        </w:rPr>
      </w:pPr>
      <w:r w:rsidRPr="00BA254D">
        <w:rPr>
          <w:color w:val="0D0D0D" w:themeColor="text1" w:themeTint="F2"/>
        </w:rPr>
        <w:t>Anna besucht einen Kurs an der Volkshochschule, um Lesen und Schreiben zu lernen.</w:t>
      </w:r>
    </w:p>
    <w:p w14:paraId="0D3CC14C" w14:textId="77777777" w:rsidR="00436C03" w:rsidRPr="00BA254D" w:rsidRDefault="00436C03" w:rsidP="00436C03">
      <w:pPr>
        <w:rPr>
          <w:color w:val="0D0D0D" w:themeColor="text1" w:themeTint="F2"/>
        </w:rPr>
      </w:pPr>
      <w:r w:rsidRPr="00BA254D">
        <w:rPr>
          <w:color w:val="0D0D0D" w:themeColor="text1" w:themeTint="F2"/>
        </w:rPr>
        <w:t>Sie hat gestern eine E-Mail bekommen.</w:t>
      </w:r>
    </w:p>
    <w:p w14:paraId="6ED02AA4" w14:textId="77777777" w:rsidR="00436C03" w:rsidRPr="00BA254D" w:rsidRDefault="00436C03" w:rsidP="00436C03">
      <w:pPr>
        <w:rPr>
          <w:color w:val="0D0D0D" w:themeColor="text1" w:themeTint="F2"/>
        </w:rPr>
      </w:pPr>
      <w:r w:rsidRPr="00BA254D">
        <w:rPr>
          <w:color w:val="0D0D0D" w:themeColor="text1" w:themeTint="F2"/>
        </w:rPr>
        <w:t>Die hat sie nicht verstanden.</w:t>
      </w:r>
    </w:p>
    <w:p w14:paraId="4300D1F6" w14:textId="77777777" w:rsidR="00436C03" w:rsidRPr="00BA254D" w:rsidRDefault="00436C03" w:rsidP="00436C03">
      <w:pPr>
        <w:rPr>
          <w:color w:val="0D0D0D" w:themeColor="text1" w:themeTint="F2"/>
        </w:rPr>
      </w:pPr>
      <w:r w:rsidRPr="00BA254D">
        <w:rPr>
          <w:color w:val="0D0D0D" w:themeColor="text1" w:themeTint="F2"/>
        </w:rPr>
        <w:t>Darum hat Anna sie ausgedruckt und mitgebracht.</w:t>
      </w:r>
    </w:p>
    <w:p w14:paraId="118391ED" w14:textId="77777777" w:rsidR="00436C03" w:rsidRPr="00BA254D" w:rsidRDefault="00436C03" w:rsidP="00436C03">
      <w:pPr>
        <w:rPr>
          <w:color w:val="0D0D0D" w:themeColor="text1" w:themeTint="F2"/>
        </w:rPr>
      </w:pPr>
      <w:r w:rsidRPr="00BA254D">
        <w:rPr>
          <w:color w:val="0D0D0D" w:themeColor="text1" w:themeTint="F2"/>
        </w:rPr>
        <w:t>Am Anfang steht: „Liebe Mitarbeiter*innen“</w:t>
      </w:r>
    </w:p>
    <w:p w14:paraId="7F81F67A" w14:textId="77777777" w:rsidR="00436C03" w:rsidRPr="00BA254D" w:rsidRDefault="00436C03" w:rsidP="00436C03">
      <w:pPr>
        <w:rPr>
          <w:color w:val="0D0D0D" w:themeColor="text1" w:themeTint="F2"/>
        </w:rPr>
      </w:pPr>
      <w:r w:rsidRPr="00BA254D">
        <w:rPr>
          <w:color w:val="0D0D0D" w:themeColor="text1" w:themeTint="F2"/>
        </w:rPr>
        <w:t>Annas Kursleiter erklärt ihr, was das bedeutet.</w:t>
      </w:r>
    </w:p>
    <w:p w14:paraId="37D9AE2B" w14:textId="77777777" w:rsidR="00436C03" w:rsidRPr="00BA254D" w:rsidRDefault="00436C03" w:rsidP="00436C03">
      <w:pPr>
        <w:rPr>
          <w:color w:val="0D0D0D" w:themeColor="text1" w:themeTint="F2"/>
        </w:rPr>
      </w:pPr>
      <w:r w:rsidRPr="00BA254D">
        <w:rPr>
          <w:color w:val="0D0D0D" w:themeColor="text1" w:themeTint="F2"/>
        </w:rPr>
        <w:t>Die E-Mail ist von Annas Chefin.</w:t>
      </w:r>
    </w:p>
    <w:p w14:paraId="34FB673C" w14:textId="77777777" w:rsidR="00436C03" w:rsidRPr="00BA254D" w:rsidRDefault="00436C03" w:rsidP="00436C03">
      <w:pPr>
        <w:rPr>
          <w:color w:val="0D0D0D" w:themeColor="text1" w:themeTint="F2"/>
        </w:rPr>
      </w:pPr>
      <w:r w:rsidRPr="00BA254D">
        <w:rPr>
          <w:color w:val="0D0D0D" w:themeColor="text1" w:themeTint="F2"/>
        </w:rPr>
        <w:t>Annas Chefin ist es wichtig, dass sich alle Mitarbeiterinnen und Mitarbeiter angesprochen fühlen.</w:t>
      </w:r>
    </w:p>
    <w:p w14:paraId="2BB44ACE" w14:textId="77777777" w:rsidR="00436C03" w:rsidRPr="00BA254D" w:rsidRDefault="00436C03" w:rsidP="00436C03">
      <w:pPr>
        <w:rPr>
          <w:color w:val="0D0D0D" w:themeColor="text1" w:themeTint="F2"/>
        </w:rPr>
      </w:pPr>
      <w:r w:rsidRPr="00BA254D">
        <w:rPr>
          <w:color w:val="0D0D0D" w:themeColor="text1" w:themeTint="F2"/>
        </w:rPr>
        <w:t>Die Form „Mitarbeiterinnen und Mitarbeiter“ ist aber vielen zu lang.</w:t>
      </w:r>
    </w:p>
    <w:p w14:paraId="3EA68ACA" w14:textId="77777777" w:rsidR="00436C03" w:rsidRPr="00BA254D" w:rsidRDefault="00436C03" w:rsidP="00436C03">
      <w:pPr>
        <w:rPr>
          <w:color w:val="0D0D0D" w:themeColor="text1" w:themeTint="F2"/>
        </w:rPr>
      </w:pPr>
      <w:r w:rsidRPr="00BA254D">
        <w:rPr>
          <w:color w:val="0D0D0D" w:themeColor="text1" w:themeTint="F2"/>
        </w:rPr>
        <w:t>Viele Leute finden das Lesen dann schwer.</w:t>
      </w:r>
    </w:p>
    <w:p w14:paraId="16274BF1" w14:textId="77777777" w:rsidR="00436C03" w:rsidRDefault="00436C03" w:rsidP="00436C03">
      <w:pPr>
        <w:rPr>
          <w:color w:val="0D0D0D" w:themeColor="text1" w:themeTint="F2"/>
        </w:rPr>
      </w:pPr>
      <w:r w:rsidRPr="00BA254D">
        <w:rPr>
          <w:color w:val="0D0D0D" w:themeColor="text1" w:themeTint="F2"/>
        </w:rPr>
        <w:t>Man kann auch kürzer sagen, dass Männer und Frauen gemeint sind.</w:t>
      </w:r>
    </w:p>
    <w:p w14:paraId="7C9906E2" w14:textId="77777777" w:rsidR="00436C03" w:rsidRPr="00BA254D" w:rsidRDefault="00436C03" w:rsidP="00436C03">
      <w:pPr>
        <w:rPr>
          <w:color w:val="0D0D0D" w:themeColor="text1" w:themeTint="F2"/>
        </w:rPr>
      </w:pPr>
      <w:r w:rsidRPr="00BA254D">
        <w:rPr>
          <w:color w:val="0D0D0D" w:themeColor="text1" w:themeTint="F2"/>
        </w:rPr>
        <w:t>Dazu wird zum Beispiel ein St</w:t>
      </w:r>
      <w:r>
        <w:rPr>
          <w:color w:val="0D0D0D" w:themeColor="text1" w:themeTint="F2"/>
        </w:rPr>
        <w:t>e</w:t>
      </w:r>
      <w:r w:rsidRPr="00BA254D">
        <w:rPr>
          <w:color w:val="0D0D0D" w:themeColor="text1" w:themeTint="F2"/>
        </w:rPr>
        <w:t>rn vor die Endung gesetzt:</w:t>
      </w:r>
    </w:p>
    <w:p w14:paraId="15A9FDFF" w14:textId="77777777" w:rsidR="00436C03" w:rsidRPr="00BA254D" w:rsidRDefault="00436C03" w:rsidP="00436C03">
      <w:pPr>
        <w:pStyle w:val="Listenabsatz"/>
        <w:numPr>
          <w:ilvl w:val="0"/>
          <w:numId w:val="15"/>
        </w:numPr>
        <w:spacing w:line="360" w:lineRule="auto"/>
        <w:rPr>
          <w:color w:val="0D0D0D" w:themeColor="text1" w:themeTint="F2"/>
          <w:sz w:val="28"/>
        </w:rPr>
      </w:pPr>
      <w:r w:rsidRPr="00BA254D">
        <w:rPr>
          <w:color w:val="0D0D0D" w:themeColor="text1" w:themeTint="F2"/>
          <w:sz w:val="28"/>
        </w:rPr>
        <w:t>Verbraucher*innen</w:t>
      </w:r>
    </w:p>
    <w:p w14:paraId="3581D6B6" w14:textId="77777777" w:rsidR="00436C03" w:rsidRPr="00BA254D" w:rsidRDefault="00436C03" w:rsidP="00436C03">
      <w:pPr>
        <w:rPr>
          <w:color w:val="0D0D0D" w:themeColor="text1" w:themeTint="F2"/>
        </w:rPr>
      </w:pPr>
      <w:r w:rsidRPr="00BA254D">
        <w:rPr>
          <w:color w:val="0D0D0D" w:themeColor="text1" w:themeTint="F2"/>
        </w:rPr>
        <w:t>Manchmal wird auch ein Unterstrich benutzt:</w:t>
      </w:r>
    </w:p>
    <w:p w14:paraId="5116CB00" w14:textId="77777777" w:rsidR="00436C03" w:rsidRPr="00BA254D" w:rsidRDefault="00436C03" w:rsidP="00436C03">
      <w:pPr>
        <w:pStyle w:val="Listenabsatz"/>
        <w:numPr>
          <w:ilvl w:val="0"/>
          <w:numId w:val="15"/>
        </w:numPr>
        <w:spacing w:line="360" w:lineRule="auto"/>
        <w:rPr>
          <w:color w:val="0D0D0D" w:themeColor="text1" w:themeTint="F2"/>
          <w:sz w:val="28"/>
        </w:rPr>
      </w:pPr>
      <w:proofErr w:type="spellStart"/>
      <w:r w:rsidRPr="00BA254D">
        <w:rPr>
          <w:color w:val="0D0D0D" w:themeColor="text1" w:themeTint="F2"/>
          <w:sz w:val="28"/>
        </w:rPr>
        <w:t>Verbraucher_innen</w:t>
      </w:r>
      <w:proofErr w:type="spellEnd"/>
    </w:p>
    <w:p w14:paraId="72769264" w14:textId="629AB27E" w:rsidR="00436C03" w:rsidRPr="00BA254D" w:rsidRDefault="00436C03" w:rsidP="00436C03">
      <w:pPr>
        <w:rPr>
          <w:color w:val="0D0D0D" w:themeColor="text1" w:themeTint="F2"/>
        </w:rPr>
      </w:pPr>
      <w:r w:rsidRPr="00BA254D">
        <w:rPr>
          <w:color w:val="0D0D0D" w:themeColor="text1" w:themeTint="F2"/>
        </w:rPr>
        <w:t xml:space="preserve">Häufig wird auch der Buchstabe </w:t>
      </w:r>
      <w:r w:rsidR="00A46AFF" w:rsidRPr="003528B7">
        <w:rPr>
          <w:b/>
          <w:bCs/>
          <w:color w:val="0D0D0D" w:themeColor="text1" w:themeTint="F2"/>
        </w:rPr>
        <w:t>i</w:t>
      </w:r>
      <w:r w:rsidRPr="00BA254D">
        <w:rPr>
          <w:color w:val="0D0D0D" w:themeColor="text1" w:themeTint="F2"/>
        </w:rPr>
        <w:t xml:space="preserve"> am Anfang der Endung großgeschrieben:</w:t>
      </w:r>
    </w:p>
    <w:p w14:paraId="49DB0CE6" w14:textId="77777777" w:rsidR="00436C03" w:rsidRPr="00BA254D" w:rsidRDefault="00436C03" w:rsidP="00436C03">
      <w:pPr>
        <w:pStyle w:val="Listenabsatz"/>
        <w:numPr>
          <w:ilvl w:val="0"/>
          <w:numId w:val="15"/>
        </w:numPr>
        <w:spacing w:line="360" w:lineRule="auto"/>
        <w:rPr>
          <w:color w:val="0D0D0D" w:themeColor="text1" w:themeTint="F2"/>
          <w:sz w:val="28"/>
        </w:rPr>
      </w:pPr>
      <w:r w:rsidRPr="00BA254D">
        <w:rPr>
          <w:color w:val="0D0D0D" w:themeColor="text1" w:themeTint="F2"/>
          <w:sz w:val="28"/>
        </w:rPr>
        <w:t>VerbraucherInnen</w:t>
      </w:r>
    </w:p>
    <w:p w14:paraId="738AB615" w14:textId="77777777" w:rsidR="00436C03" w:rsidRPr="00BA254D" w:rsidRDefault="00436C03" w:rsidP="00436C03">
      <w:pPr>
        <w:rPr>
          <w:color w:val="0D0D0D" w:themeColor="text1" w:themeTint="F2"/>
        </w:rPr>
      </w:pPr>
      <w:r w:rsidRPr="00BA254D">
        <w:rPr>
          <w:color w:val="0D0D0D" w:themeColor="text1" w:themeTint="F2"/>
        </w:rPr>
        <w:t>Viele Leute benutzen auch nur die männliche Form:</w:t>
      </w:r>
    </w:p>
    <w:p w14:paraId="2B783E5D" w14:textId="77777777" w:rsidR="00436C03" w:rsidRPr="00BA254D" w:rsidRDefault="00436C03" w:rsidP="00436C03">
      <w:pPr>
        <w:pStyle w:val="Listenabsatz"/>
        <w:numPr>
          <w:ilvl w:val="0"/>
          <w:numId w:val="15"/>
        </w:numPr>
        <w:spacing w:line="360" w:lineRule="auto"/>
        <w:rPr>
          <w:color w:val="0D0D0D" w:themeColor="text1" w:themeTint="F2"/>
          <w:sz w:val="28"/>
        </w:rPr>
      </w:pPr>
      <w:r w:rsidRPr="00BA254D">
        <w:rPr>
          <w:color w:val="0D0D0D" w:themeColor="text1" w:themeTint="F2"/>
          <w:sz w:val="28"/>
        </w:rPr>
        <w:t>Verbraucher</w:t>
      </w:r>
    </w:p>
    <w:p w14:paraId="74DDEBBD" w14:textId="77777777" w:rsidR="00436C03" w:rsidRPr="00BA254D" w:rsidRDefault="00436C03" w:rsidP="00436C03">
      <w:pPr>
        <w:rPr>
          <w:color w:val="0D0D0D" w:themeColor="text1" w:themeTint="F2"/>
        </w:rPr>
      </w:pPr>
      <w:r w:rsidRPr="00BA254D">
        <w:rPr>
          <w:color w:val="0D0D0D" w:themeColor="text1" w:themeTint="F2"/>
        </w:rPr>
        <w:lastRenderedPageBreak/>
        <w:t>Die männliche Form ist leichter zu lesen.</w:t>
      </w:r>
    </w:p>
    <w:p w14:paraId="00A99911" w14:textId="77777777" w:rsidR="00436C03" w:rsidRPr="00BA254D" w:rsidRDefault="00436C03" w:rsidP="00436C03">
      <w:pPr>
        <w:rPr>
          <w:color w:val="0D0D0D" w:themeColor="text1" w:themeTint="F2"/>
        </w:rPr>
      </w:pPr>
      <w:r w:rsidRPr="00BA254D">
        <w:rPr>
          <w:color w:val="0D0D0D" w:themeColor="text1" w:themeTint="F2"/>
        </w:rPr>
        <w:t>Meistens sind auch dann Männer und Frauen gemeint.</w:t>
      </w:r>
    </w:p>
    <w:p w14:paraId="0561C7C5" w14:textId="77777777" w:rsidR="00436C03" w:rsidRPr="00BA254D" w:rsidRDefault="00436C03" w:rsidP="00436C03">
      <w:pPr>
        <w:rPr>
          <w:color w:val="0D0D0D" w:themeColor="text1" w:themeTint="F2"/>
        </w:rPr>
      </w:pPr>
      <w:r w:rsidRPr="00BA254D">
        <w:rPr>
          <w:color w:val="0D0D0D" w:themeColor="text1" w:themeTint="F2"/>
        </w:rPr>
        <w:t>In den Arbeitsblättern zu Verträgen und Versicherungen finden Sie nur die männliche Form.</w:t>
      </w:r>
    </w:p>
    <w:p w14:paraId="13397297" w14:textId="77777777" w:rsidR="00436C03" w:rsidRDefault="00436C03" w:rsidP="00436C03">
      <w:pPr>
        <w:rPr>
          <w:color w:val="0D0D0D" w:themeColor="text1" w:themeTint="F2"/>
        </w:rPr>
      </w:pPr>
      <w:r w:rsidRPr="00BA254D">
        <w:rPr>
          <w:color w:val="0D0D0D" w:themeColor="text1" w:themeTint="F2"/>
        </w:rPr>
        <w:t>Natürlich sind auch Frauen damit gemeint.</w:t>
      </w:r>
    </w:p>
    <w:p w14:paraId="1EC540FF" w14:textId="3E064E4E" w:rsidR="004824CE" w:rsidRDefault="004824CE">
      <w:pPr>
        <w:ind w:left="0" w:right="0"/>
        <w:rPr>
          <w:color w:val="0D0D0D" w:themeColor="text1" w:themeTint="F2"/>
        </w:rPr>
      </w:pPr>
    </w:p>
    <w:p w14:paraId="162EB7E8" w14:textId="77777777" w:rsidR="004824CE" w:rsidRDefault="004824CE">
      <w:pPr>
        <w:ind w:left="0" w:right="0"/>
        <w:rPr>
          <w:color w:val="0D0D0D" w:themeColor="text1" w:themeTint="F2"/>
        </w:rPr>
      </w:pPr>
    </w:p>
    <w:p w14:paraId="1EA1ED6C" w14:textId="105B35E1" w:rsidR="004824CE" w:rsidRDefault="004824CE">
      <w:pPr>
        <w:ind w:left="0" w:right="0"/>
        <w:rPr>
          <w:color w:val="0D0D0D" w:themeColor="text1" w:themeTint="F2"/>
        </w:rPr>
        <w:sectPr w:rsidR="004824CE" w:rsidSect="00CA7492">
          <w:headerReference w:type="default" r:id="rId50"/>
          <w:headerReference w:type="first" r:id="rId51"/>
          <w:pgSz w:w="11900" w:h="16840"/>
          <w:pgMar w:top="2835" w:right="851" w:bottom="1134" w:left="851" w:header="709" w:footer="454" w:gutter="0"/>
          <w:cols w:space="708"/>
          <w:titlePg/>
          <w:docGrid w:linePitch="360"/>
        </w:sectPr>
      </w:pPr>
    </w:p>
    <w:p w14:paraId="12E95E3E" w14:textId="5A0C22DA" w:rsidR="0010746B" w:rsidRDefault="0010746B">
      <w:pPr>
        <w:ind w:left="0" w:right="0"/>
        <w:rPr>
          <w:color w:val="0D0D0D" w:themeColor="text1" w:themeTint="F2"/>
        </w:rPr>
      </w:pPr>
      <w:r w:rsidRPr="0010746B">
        <w:rPr>
          <w:noProof/>
          <w:color w:val="0D0D0D" w:themeColor="text1" w:themeTint="F2"/>
        </w:rPr>
        <w:lastRenderedPageBreak/>
        <mc:AlternateContent>
          <mc:Choice Requires="wps">
            <w:drawing>
              <wp:anchor distT="45720" distB="45720" distL="114300" distR="114300" simplePos="0" relativeHeight="251500032" behindDoc="0" locked="0" layoutInCell="1" allowOverlap="1" wp14:anchorId="6BAB8E0B" wp14:editId="0D6C034E">
                <wp:simplePos x="0" y="0"/>
                <wp:positionH relativeFrom="margin">
                  <wp:align>center</wp:align>
                </wp:positionH>
                <wp:positionV relativeFrom="margin">
                  <wp:posOffset>2882900</wp:posOffset>
                </wp:positionV>
                <wp:extent cx="2599200" cy="1404620"/>
                <wp:effectExtent l="0" t="0" r="0" b="0"/>
                <wp:wrapSquare wrapText="bothSides"/>
                <wp:docPr id="24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92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E665612" w14:textId="7F4D6765" w:rsidR="00D04818" w:rsidRPr="00485F78" w:rsidRDefault="00D04818" w:rsidP="00127550">
                            <w:pPr>
                              <w:pStyle w:val="Kapitel"/>
                            </w:pPr>
                            <w:bookmarkStart w:id="15" w:name="_Toc65592975"/>
                            <w:bookmarkStart w:id="16" w:name="Einstieg"/>
                            <w:bookmarkStart w:id="17" w:name="_Toc76394822"/>
                            <w:r w:rsidRPr="00485F78">
                              <w:t xml:space="preserve">Einstieg </w:t>
                            </w:r>
                            <w:r w:rsidRPr="00D92B8E">
                              <w:t>Verträge</w:t>
                            </w:r>
                            <w:bookmarkEnd w:id="15"/>
                            <w:bookmarkEnd w:id="16"/>
                            <w:bookmarkEnd w:id="17"/>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BAB8E0B" id="_x0000_s1031" type="#_x0000_t202" style="position:absolute;margin-left:0;margin-top:227pt;width:204.65pt;height:110.6pt;z-index:251500032;visibility:visible;mso-wrap-style:square;mso-width-percent:0;mso-height-percent:200;mso-wrap-distance-left:9pt;mso-wrap-distance-top:3.6pt;mso-wrap-distance-right:9pt;mso-wrap-distance-bottom:3.6pt;mso-position-horizontal:center;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" filled="f" stroked="f">
                <v:textbox style="mso-fit-shape-to-text:t">
                  <w:txbxContent>
                    <w:p w14:paraId="7E665612" w14:textId="7F4D6765" w:rsidR="00D04818" w:rsidRPr="00485F78" w:rsidRDefault="00D04818" w:rsidP="00127550">
                      <w:pPr>
                        <w:pStyle w:val="Kapitel"/>
                      </w:pPr>
                      <w:bookmarkStart w:id="18" w:name="_Toc65592975"/>
                      <w:bookmarkStart w:id="19" w:name="Einstieg"/>
                      <w:bookmarkStart w:id="20" w:name="_Toc76394822"/>
                      <w:r w:rsidRPr="00485F78">
                        <w:t xml:space="preserve">Einstieg </w:t>
                      </w:r>
                      <w:r w:rsidRPr="00D92B8E">
                        <w:t>Verträge</w:t>
                      </w:r>
                      <w:bookmarkEnd w:id="18"/>
                      <w:bookmarkEnd w:id="19"/>
                      <w:bookmarkEnd w:id="20"/>
                    </w:p>
                  </w:txbxContent>
                </v:textbox>
                <w10:wrap type="square" anchorx="margin" anchory="margin"/>
              </v:shape>
            </w:pict>
          </mc:Fallback>
        </mc:AlternateContent>
      </w:r>
      <w:r>
        <w:rPr>
          <w:noProof/>
        </w:rPr>
        <w:drawing>
          <wp:anchor distT="0" distB="0" distL="114300" distR="114300" simplePos="0" relativeHeight="251499008" behindDoc="0" locked="0" layoutInCell="1" allowOverlap="1" wp14:anchorId="6985BC74" wp14:editId="03C7883A">
            <wp:simplePos x="0" y="0"/>
            <wp:positionH relativeFrom="margin">
              <wp:align>center</wp:align>
            </wp:positionH>
            <wp:positionV relativeFrom="margin">
              <wp:posOffset>1080135</wp:posOffset>
            </wp:positionV>
            <wp:extent cx="1357200" cy="1357200"/>
            <wp:effectExtent l="0" t="0" r="0" b="0"/>
            <wp:wrapNone/>
            <wp:docPr id="246" name="Grafik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2"/>
                    <a:stretch>
                      <a:fillRect/>
                    </a:stretch>
                  </pic:blipFill>
                  <pic:spPr>
                    <a:xfrm>
                      <a:off x="0" y="0"/>
                      <a:ext cx="1357200" cy="1357200"/>
                    </a:xfrm>
                    <a:prstGeom prst="rect">
                      <a:avLst/>
                    </a:prstGeom>
                  </pic:spPr>
                </pic:pic>
              </a:graphicData>
            </a:graphic>
            <wp14:sizeRelH relativeFrom="margin">
              <wp14:pctWidth>0</wp14:pctWidth>
            </wp14:sizeRelH>
            <wp14:sizeRelV relativeFrom="margin">
              <wp14:pctHeight>0</wp14:pctHeight>
            </wp14:sizeRelV>
          </wp:anchor>
        </w:drawing>
      </w:r>
      <w:r>
        <w:rPr>
          <w:color w:val="0D0D0D" w:themeColor="text1" w:themeTint="F2"/>
        </w:rPr>
        <w:br w:type="page"/>
      </w:r>
    </w:p>
    <w:p w14:paraId="1AE8B63E" w14:textId="65EC76B5" w:rsidR="003E0BB9" w:rsidRPr="00280E0E" w:rsidRDefault="003E0BB9" w:rsidP="00425CC8">
      <w:pPr>
        <w:jc w:val="both"/>
        <w:rPr>
          <w:color w:val="0D0D0D" w:themeColor="text1" w:themeTint="F2"/>
          <w:sz w:val="24"/>
        </w:rPr>
      </w:pPr>
      <w:r w:rsidRPr="00280E0E">
        <w:rPr>
          <w:color w:val="0D0D0D" w:themeColor="text1" w:themeTint="F2"/>
          <w:sz w:val="24"/>
        </w:rPr>
        <w:lastRenderedPageBreak/>
        <w:t xml:space="preserve">Lernziel: Die Lernenden nennen allgemeine Informationen zum Thema Verträge und formulieren Fragen sowie Probleme. </w:t>
      </w:r>
    </w:p>
    <w:p w14:paraId="0B76804E" w14:textId="5D6CCE0F" w:rsidR="00811C60" w:rsidRDefault="007A5257" w:rsidP="00425CC8">
      <w:pPr>
        <w:jc w:val="both"/>
        <w:rPr>
          <w:color w:val="0D0D0D" w:themeColor="text1" w:themeTint="F2"/>
          <w:sz w:val="24"/>
        </w:rPr>
      </w:pPr>
      <w:r>
        <w:rPr>
          <w:color w:val="0D0D0D" w:themeColor="text1" w:themeTint="F2"/>
          <w:sz w:val="24"/>
        </w:rPr>
        <w:t xml:space="preserve">Die Lernenden lernen folgende </w:t>
      </w:r>
      <w:r w:rsidR="00811C60" w:rsidRPr="00280E0E">
        <w:rPr>
          <w:color w:val="0D0D0D" w:themeColor="text1" w:themeTint="F2"/>
          <w:sz w:val="24"/>
        </w:rPr>
        <w:t xml:space="preserve">Kernbotschaft: </w:t>
      </w:r>
      <w:r w:rsidR="00C105AE">
        <w:rPr>
          <w:color w:val="0D0D0D" w:themeColor="text1" w:themeTint="F2"/>
          <w:sz w:val="24"/>
        </w:rPr>
        <w:t xml:space="preserve">Das Themenfeld Verträge </w:t>
      </w:r>
      <w:r w:rsidR="008B1A8B">
        <w:rPr>
          <w:color w:val="0D0D0D" w:themeColor="text1" w:themeTint="F2"/>
          <w:sz w:val="24"/>
        </w:rPr>
        <w:t xml:space="preserve">berührt </w:t>
      </w:r>
      <w:r w:rsidR="00F96E22">
        <w:rPr>
          <w:color w:val="0D0D0D" w:themeColor="text1" w:themeTint="F2"/>
          <w:sz w:val="24"/>
        </w:rPr>
        <w:t>das alltägliche Geschehen</w:t>
      </w:r>
      <w:r w:rsidR="003149B1">
        <w:rPr>
          <w:color w:val="0D0D0D" w:themeColor="text1" w:themeTint="F2"/>
          <w:sz w:val="24"/>
        </w:rPr>
        <w:t xml:space="preserve"> </w:t>
      </w:r>
      <w:r w:rsidR="008B1A8B">
        <w:rPr>
          <w:color w:val="0D0D0D" w:themeColor="text1" w:themeTint="F2"/>
          <w:sz w:val="24"/>
        </w:rPr>
        <w:t>auf vielfältige</w:t>
      </w:r>
      <w:r w:rsidR="003149B1">
        <w:rPr>
          <w:color w:val="0D0D0D" w:themeColor="text1" w:themeTint="F2"/>
          <w:sz w:val="24"/>
        </w:rPr>
        <w:t xml:space="preserve"> Art und</w:t>
      </w:r>
      <w:r w:rsidR="008B1A8B">
        <w:rPr>
          <w:color w:val="0D0D0D" w:themeColor="text1" w:themeTint="F2"/>
          <w:sz w:val="24"/>
        </w:rPr>
        <w:t xml:space="preserve"> Weise.</w:t>
      </w:r>
    </w:p>
    <w:p w14:paraId="6CA41C4C" w14:textId="77777777" w:rsidR="003E0BB9" w:rsidRPr="00280E0E" w:rsidRDefault="003E0BB9" w:rsidP="00425CC8">
      <w:pPr>
        <w:jc w:val="both"/>
        <w:rPr>
          <w:color w:val="0D0D0D" w:themeColor="text1" w:themeTint="F2"/>
          <w:sz w:val="24"/>
        </w:rPr>
      </w:pPr>
    </w:p>
    <w:p w14:paraId="6EDE7D27" w14:textId="72FE6504" w:rsidR="003E0BB9" w:rsidRPr="00280E0E" w:rsidRDefault="001D5171" w:rsidP="00975123">
      <w:pPr>
        <w:jc w:val="both"/>
        <w:rPr>
          <w:color w:val="0D0D0D" w:themeColor="text1" w:themeTint="F2"/>
          <w:sz w:val="24"/>
        </w:rPr>
      </w:pPr>
      <w:r>
        <w:rPr>
          <w:color w:val="0D0D0D" w:themeColor="text1" w:themeTint="F2"/>
          <w:sz w:val="24"/>
        </w:rPr>
        <w:t xml:space="preserve">Vorgeschlagener </w:t>
      </w:r>
      <w:r w:rsidR="003E0BB9" w:rsidRPr="00280E0E">
        <w:rPr>
          <w:color w:val="0D0D0D" w:themeColor="text1" w:themeTint="F2"/>
          <w:sz w:val="24"/>
        </w:rPr>
        <w:t>Ablauf:</w:t>
      </w:r>
    </w:p>
    <w:p w14:paraId="68743096" w14:textId="38B8345B" w:rsidR="003E0BB9" w:rsidRPr="00280E0E" w:rsidRDefault="003E0BB9" w:rsidP="00975123">
      <w:pPr>
        <w:jc w:val="both"/>
        <w:rPr>
          <w:color w:val="0D0D0D" w:themeColor="text1" w:themeTint="F2"/>
          <w:sz w:val="24"/>
        </w:rPr>
      </w:pPr>
      <w:r w:rsidRPr="00280E0E">
        <w:rPr>
          <w:color w:val="0D0D0D" w:themeColor="text1" w:themeTint="F2"/>
          <w:sz w:val="24"/>
        </w:rPr>
        <w:t>Fragen Sie die Lernenden, was Ihnen beim</w:t>
      </w:r>
      <w:r w:rsidR="00975123">
        <w:rPr>
          <w:color w:val="0D0D0D" w:themeColor="text1" w:themeTint="F2"/>
          <w:sz w:val="24"/>
        </w:rPr>
        <w:t xml:space="preserve"> </w:t>
      </w:r>
      <w:r w:rsidRPr="00280E0E">
        <w:rPr>
          <w:color w:val="0D0D0D" w:themeColor="text1" w:themeTint="F2"/>
          <w:sz w:val="24"/>
        </w:rPr>
        <w:t>Thema Verträge durch den Kopf geht. Lassen Sie die Lernenden einzelne Worte aufschreiben und erstellen Sie gemeinsam eine Mindmap. Verteilen Sie dazu Karteikarten, auf die die Lernenden Worte schreiben können.</w:t>
      </w:r>
    </w:p>
    <w:p w14:paraId="4C78C83A" w14:textId="132B5D04" w:rsidR="003E0BB9" w:rsidRPr="00280E0E" w:rsidRDefault="003E0BB9" w:rsidP="00425CC8">
      <w:pPr>
        <w:jc w:val="both"/>
        <w:rPr>
          <w:color w:val="0D0D0D" w:themeColor="text1" w:themeTint="F2"/>
          <w:sz w:val="24"/>
        </w:rPr>
      </w:pPr>
      <w:r w:rsidRPr="00280E0E">
        <w:rPr>
          <w:color w:val="0D0D0D" w:themeColor="text1" w:themeTint="F2"/>
          <w:sz w:val="24"/>
        </w:rPr>
        <w:t xml:space="preserve">Lassen Sie die Teilnehmenden erzählen, welche Fragen/Probleme/etc. </w:t>
      </w:r>
      <w:r w:rsidR="005906CA">
        <w:rPr>
          <w:color w:val="0D0D0D" w:themeColor="text1" w:themeTint="F2"/>
          <w:sz w:val="24"/>
        </w:rPr>
        <w:t>i</w:t>
      </w:r>
      <w:r w:rsidRPr="00280E0E">
        <w:rPr>
          <w:color w:val="0D0D0D" w:themeColor="text1" w:themeTint="F2"/>
          <w:sz w:val="24"/>
        </w:rPr>
        <w:t>hnen zu diesem Thema einfallen. Leifragen könnten z.B. sein:</w:t>
      </w:r>
    </w:p>
    <w:p w14:paraId="622638A7" w14:textId="48D3170F" w:rsidR="006346A0" w:rsidRDefault="006346A0" w:rsidP="00425CC8">
      <w:pPr>
        <w:pStyle w:val="Listenabsatz"/>
        <w:numPr>
          <w:ilvl w:val="0"/>
          <w:numId w:val="2"/>
        </w:numPr>
        <w:spacing w:line="360" w:lineRule="auto"/>
        <w:jc w:val="both"/>
        <w:rPr>
          <w:color w:val="0D0D0D" w:themeColor="text1" w:themeTint="F2"/>
          <w:sz w:val="24"/>
          <w:szCs w:val="24"/>
        </w:rPr>
      </w:pPr>
      <w:r>
        <w:rPr>
          <w:color w:val="0D0D0D" w:themeColor="text1" w:themeTint="F2"/>
          <w:sz w:val="24"/>
          <w:szCs w:val="24"/>
        </w:rPr>
        <w:t>Was fällt Ihnen als erstes ein, wenn Sie „Vertrag“ hören?</w:t>
      </w:r>
    </w:p>
    <w:p w14:paraId="52E9CDE1" w14:textId="77777777" w:rsidR="006B3F06" w:rsidRDefault="006B3F06" w:rsidP="006B3F06">
      <w:pPr>
        <w:pStyle w:val="Listenabsatz"/>
        <w:numPr>
          <w:ilvl w:val="0"/>
          <w:numId w:val="2"/>
        </w:numPr>
        <w:spacing w:line="360" w:lineRule="auto"/>
        <w:jc w:val="both"/>
        <w:rPr>
          <w:color w:val="0D0D0D" w:themeColor="text1" w:themeTint="F2"/>
          <w:sz w:val="24"/>
          <w:szCs w:val="24"/>
        </w:rPr>
      </w:pPr>
      <w:r w:rsidRPr="00280E0E">
        <w:rPr>
          <w:color w:val="0D0D0D" w:themeColor="text1" w:themeTint="F2"/>
          <w:sz w:val="24"/>
          <w:szCs w:val="24"/>
        </w:rPr>
        <w:t>Welche Verträge haben Sie bereits abgeschlossen?</w:t>
      </w:r>
    </w:p>
    <w:p w14:paraId="1451F6EE" w14:textId="286D6862" w:rsidR="003E0BB9" w:rsidRPr="00280E0E" w:rsidRDefault="00060DF8" w:rsidP="00425CC8">
      <w:pPr>
        <w:pStyle w:val="Listenabsatz"/>
        <w:numPr>
          <w:ilvl w:val="0"/>
          <w:numId w:val="2"/>
        </w:numPr>
        <w:spacing w:line="360" w:lineRule="auto"/>
        <w:jc w:val="both"/>
        <w:rPr>
          <w:color w:val="0D0D0D" w:themeColor="text1" w:themeTint="F2"/>
          <w:sz w:val="24"/>
          <w:szCs w:val="24"/>
        </w:rPr>
      </w:pPr>
      <w:r>
        <w:rPr>
          <w:color w:val="0D0D0D" w:themeColor="text1" w:themeTint="F2"/>
          <w:sz w:val="24"/>
          <w:szCs w:val="24"/>
        </w:rPr>
        <w:t>Gab es bei Ihnen schon einmal ein Problem mit einem Vertrag</w:t>
      </w:r>
      <w:r w:rsidR="003E0BB9" w:rsidRPr="00280E0E">
        <w:rPr>
          <w:color w:val="0D0D0D" w:themeColor="text1" w:themeTint="F2"/>
          <w:sz w:val="24"/>
          <w:szCs w:val="24"/>
        </w:rPr>
        <w:t>?</w:t>
      </w:r>
    </w:p>
    <w:p w14:paraId="3D1E808A" w14:textId="56D73410" w:rsidR="009D5424" w:rsidRPr="006D3507" w:rsidRDefault="003E0BB9" w:rsidP="009D5424">
      <w:pPr>
        <w:pStyle w:val="Listenabsatz"/>
        <w:numPr>
          <w:ilvl w:val="0"/>
          <w:numId w:val="2"/>
        </w:numPr>
        <w:spacing w:line="360" w:lineRule="auto"/>
        <w:jc w:val="both"/>
        <w:rPr>
          <w:szCs w:val="28"/>
        </w:rPr>
      </w:pPr>
      <w:r w:rsidRPr="006D3507">
        <w:rPr>
          <w:color w:val="0D0D0D" w:themeColor="text1" w:themeTint="F2"/>
          <w:sz w:val="24"/>
          <w:szCs w:val="24"/>
        </w:rPr>
        <w:t>Welche Verträge kennen Sie</w:t>
      </w:r>
      <w:r w:rsidR="00C00448" w:rsidRPr="006D3507">
        <w:rPr>
          <w:color w:val="0D0D0D" w:themeColor="text1" w:themeTint="F2"/>
          <w:sz w:val="24"/>
          <w:szCs w:val="24"/>
        </w:rPr>
        <w:t>?</w:t>
      </w:r>
    </w:p>
    <w:p w14:paraId="18F5205B" w14:textId="3C46632D" w:rsidR="006D3507" w:rsidRPr="00FF19A0" w:rsidRDefault="006D3507" w:rsidP="006D3507">
      <w:pPr>
        <w:jc w:val="both"/>
        <w:rPr>
          <w:sz w:val="24"/>
        </w:rPr>
      </w:pPr>
      <w:r w:rsidRPr="00FF19A0">
        <w:rPr>
          <w:sz w:val="24"/>
        </w:rPr>
        <w:t>D</w:t>
      </w:r>
      <w:r w:rsidR="00A55371">
        <w:rPr>
          <w:sz w:val="24"/>
        </w:rPr>
        <w:t>er</w:t>
      </w:r>
      <w:r w:rsidRPr="00FF19A0">
        <w:rPr>
          <w:sz w:val="24"/>
        </w:rPr>
        <w:t xml:space="preserve"> beiliegende Lösungsb</w:t>
      </w:r>
      <w:r w:rsidR="00A55371">
        <w:rPr>
          <w:sz w:val="24"/>
        </w:rPr>
        <w:t>ogen</w:t>
      </w:r>
      <w:r w:rsidRPr="00FF19A0">
        <w:rPr>
          <w:sz w:val="24"/>
        </w:rPr>
        <w:t xml:space="preserve"> </w:t>
      </w:r>
      <w:r w:rsidR="00FF19A0" w:rsidRPr="00FF19A0">
        <w:rPr>
          <w:sz w:val="24"/>
        </w:rPr>
        <w:t>beinhaltet keine klassische Lösung. E</w:t>
      </w:r>
      <w:r w:rsidR="00AC51BE">
        <w:rPr>
          <w:sz w:val="24"/>
        </w:rPr>
        <w:t>r</w:t>
      </w:r>
      <w:r w:rsidR="00FF19A0" w:rsidRPr="00FF19A0">
        <w:rPr>
          <w:sz w:val="24"/>
        </w:rPr>
        <w:t xml:space="preserve"> ist eher als Lösungsvorschlag zu verstehen und kann Ihnen </w:t>
      </w:r>
      <w:r w:rsidR="005A4E73">
        <w:rPr>
          <w:sz w:val="24"/>
        </w:rPr>
        <w:t>und</w:t>
      </w:r>
      <w:r w:rsidR="00FF19A0" w:rsidRPr="00FF19A0">
        <w:rPr>
          <w:sz w:val="24"/>
        </w:rPr>
        <w:t xml:space="preserve"> den Lernenden helfen, Ideen zu sammeln. Das Ergebnis </w:t>
      </w:r>
      <w:r w:rsidR="00B66510">
        <w:rPr>
          <w:sz w:val="24"/>
        </w:rPr>
        <w:t>variiert von Lerngruppe zu</w:t>
      </w:r>
      <w:r w:rsidR="00FF19A0" w:rsidRPr="00FF19A0">
        <w:rPr>
          <w:sz w:val="24"/>
        </w:rPr>
        <w:t xml:space="preserve"> Lerngruppe ab.</w:t>
      </w:r>
    </w:p>
    <w:p w14:paraId="789BAA47" w14:textId="5D256EE1" w:rsidR="00505912" w:rsidRDefault="00505912" w:rsidP="00505912"/>
    <w:p w14:paraId="62F29C6C" w14:textId="77777777" w:rsidR="001514D5" w:rsidRDefault="001514D5" w:rsidP="001514D5">
      <w:pPr>
        <w:ind w:left="0"/>
        <w:sectPr w:rsidR="001514D5" w:rsidSect="00505912">
          <w:headerReference w:type="default" r:id="rId52"/>
          <w:headerReference w:type="first" r:id="rId53"/>
          <w:pgSz w:w="11900" w:h="16840"/>
          <w:pgMar w:top="2835" w:right="851" w:bottom="1134" w:left="851" w:header="709" w:footer="454" w:gutter="0"/>
          <w:cols w:space="708"/>
          <w:titlePg/>
          <w:docGrid w:linePitch="360"/>
        </w:sectPr>
      </w:pPr>
    </w:p>
    <w:p w14:paraId="04513922" w14:textId="38D26101" w:rsidR="00BC424B" w:rsidRDefault="00BC424B">
      <w:pPr>
        <w:ind w:left="0" w:right="0"/>
      </w:pPr>
      <w:r>
        <w:rPr>
          <w:noProof/>
        </w:rPr>
        <w:lastRenderedPageBreak/>
        <mc:AlternateContent>
          <mc:Choice Requires="wpc">
            <w:drawing>
              <wp:inline distT="0" distB="0" distL="0" distR="0" wp14:anchorId="278132F7" wp14:editId="3064033D">
                <wp:extent cx="6416675" cy="6738552"/>
                <wp:effectExtent l="0" t="0" r="3175" b="5715"/>
                <wp:docPr id="1063" name="Zeichenbereich 106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a:effectLst/>
                      </wpc:bg>
                      <wpc:whole/>
                      <wps:wsp>
                        <wps:cNvPr id="9" name="Ellipse 9"/>
                        <wps:cNvSpPr/>
                        <wps:spPr>
                          <a:xfrm>
                            <a:off x="1952625" y="942976"/>
                            <a:ext cx="2263567" cy="852174"/>
                          </a:xfrm>
                          <a:prstGeom prst="ellipse">
                            <a:avLst/>
                          </a:prstGeom>
                          <a:solidFill>
                            <a:schemeClr val="bg1"/>
                          </a:solidFill>
                          <a:ln w="190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47B0425D" w14:textId="3B35910B" w:rsidR="00D04818" w:rsidRPr="00F97C0D" w:rsidRDefault="00F97C0D" w:rsidP="00F97C0D">
                              <w:pPr>
                                <w:pStyle w:val="Textfelder"/>
                                <w:rPr>
                                  <w:color w:val="000000" w:themeColor="text1"/>
                                </w:rPr>
                              </w:pPr>
                              <w:r w:rsidRPr="00F97C0D">
                                <w:rPr>
                                  <w:color w:val="000000" w:themeColor="text1"/>
                                </w:rPr>
                                <w:t xml:space="preserve">Wichtige </w:t>
                              </w:r>
                              <w:r w:rsidR="00D04818" w:rsidRPr="00F97C0D">
                                <w:rPr>
                                  <w:color w:val="000000" w:themeColor="text1"/>
                                </w:rPr>
                                <w:t>Begriffe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Gerader Verbinder 12"/>
                        <wps:cNvCnPr>
                          <a:stCxn id="9" idx="4"/>
                          <a:endCxn id="23" idx="0"/>
                        </wps:cNvCnPr>
                        <wps:spPr>
                          <a:xfrm>
                            <a:off x="3084409" y="1795150"/>
                            <a:ext cx="127168" cy="1100192"/>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23" name="Ellipse 23"/>
                        <wps:cNvSpPr/>
                        <wps:spPr>
                          <a:xfrm>
                            <a:off x="2349533" y="2895342"/>
                            <a:ext cx="1724088" cy="1335819"/>
                          </a:xfrm>
                          <a:prstGeom prst="ellipse">
                            <a:avLst/>
                          </a:prstGeom>
                          <a:solidFill>
                            <a:schemeClr val="bg1"/>
                          </a:solidFill>
                          <a:ln w="2540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61929DB6" w14:textId="01E4205A" w:rsidR="00D04818" w:rsidRPr="00C97F4E" w:rsidRDefault="00D04818" w:rsidP="00F24D77">
                              <w:pPr>
                                <w:ind w:left="0" w:right="0"/>
                                <w:jc w:val="center"/>
                                <w:rPr>
                                  <w:b/>
                                  <w:bCs/>
                                  <w:color w:val="000000" w:themeColor="text1"/>
                                  <w:sz w:val="36"/>
                                  <w:szCs w:val="36"/>
                                </w:rPr>
                              </w:pPr>
                              <w:r w:rsidRPr="00C97F4E">
                                <w:rPr>
                                  <w:b/>
                                  <w:bCs/>
                                  <w:color w:val="000000" w:themeColor="text1"/>
                                  <w:sz w:val="36"/>
                                  <w:szCs w:val="36"/>
                                </w:rPr>
                                <w:t>Verträge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3" name="Ellipse 233"/>
                        <wps:cNvSpPr/>
                        <wps:spPr>
                          <a:xfrm>
                            <a:off x="4192303" y="4652395"/>
                            <a:ext cx="2097902" cy="899300"/>
                          </a:xfrm>
                          <a:prstGeom prst="ellipse">
                            <a:avLst/>
                          </a:prstGeom>
                          <a:solidFill>
                            <a:schemeClr val="bg1"/>
                          </a:solidFill>
                          <a:ln w="190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7B3F3B45" w14:textId="3B04EDDE" w:rsidR="00D04818" w:rsidRPr="00E46B0F" w:rsidRDefault="00D04818" w:rsidP="000650E5">
                              <w:pPr>
                                <w:ind w:left="0" w:right="0"/>
                                <w:jc w:val="center"/>
                                <w:rPr>
                                  <w:szCs w:val="28"/>
                                </w:rPr>
                              </w:pPr>
                              <w:r w:rsidRPr="00C97F4E">
                                <w:rPr>
                                  <w:color w:val="000000" w:themeColor="text1"/>
                                  <w:szCs w:val="28"/>
                                </w:rPr>
                                <w:t>Probleme mit Verträgen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Ellipse 42"/>
                        <wps:cNvSpPr/>
                        <wps:spPr>
                          <a:xfrm>
                            <a:off x="276225" y="4981156"/>
                            <a:ext cx="1838326" cy="600494"/>
                          </a:xfrm>
                          <a:prstGeom prst="ellipse">
                            <a:avLst/>
                          </a:prstGeom>
                          <a:solidFill>
                            <a:schemeClr val="bg1"/>
                          </a:solidFill>
                          <a:ln w="190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3C281030" w14:textId="5B55A927" w:rsidR="00D04818" w:rsidRPr="00C97F4E" w:rsidRDefault="00AC5FD0" w:rsidP="000650E5">
                              <w:pPr>
                                <w:ind w:left="0" w:right="0"/>
                                <w:jc w:val="center"/>
                                <w:rPr>
                                  <w:color w:val="000000" w:themeColor="text1"/>
                                  <w:szCs w:val="28"/>
                                </w:rPr>
                              </w:pPr>
                              <w:r>
                                <w:rPr>
                                  <w:color w:val="000000" w:themeColor="text1"/>
                                  <w:szCs w:val="28"/>
                                </w:rPr>
                                <w:t>Vertragsarten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Ellipse 58"/>
                        <wps:cNvSpPr/>
                        <wps:spPr>
                          <a:xfrm>
                            <a:off x="536634" y="1894095"/>
                            <a:ext cx="1057524" cy="731520"/>
                          </a:xfrm>
                          <a:prstGeom prst="ellipse">
                            <a:avLst/>
                          </a:prstGeom>
                          <a:solidFill>
                            <a:schemeClr val="bg1"/>
                          </a:solidFill>
                          <a:ln w="190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50F02251" w14:textId="5F6E7E60" w:rsidR="00D04818" w:rsidRPr="00C97F4E" w:rsidRDefault="00D04818" w:rsidP="000650E5">
                              <w:pPr>
                                <w:ind w:left="0" w:right="0"/>
                                <w:jc w:val="center"/>
                                <w:rPr>
                                  <w:color w:val="000000" w:themeColor="text1"/>
                                  <w:szCs w:val="28"/>
                                </w:rPr>
                              </w:pPr>
                              <w:r w:rsidRPr="00C97F4E">
                                <w:rPr>
                                  <w:color w:val="000000" w:themeColor="text1"/>
                                  <w:szCs w:val="28"/>
                                </w:rPr>
                                <w:t>…</w:t>
                              </w:r>
                            </w:p>
                            <w:p w14:paraId="276156AB" w14:textId="77777777" w:rsidR="00D04818" w:rsidRDefault="00D04818"/>
                            <w:p w14:paraId="5386F78F" w14:textId="5C469E68" w:rsidR="00D04818" w:rsidRPr="00C97F4E" w:rsidRDefault="00D04818" w:rsidP="000650E5">
                              <w:pPr>
                                <w:ind w:left="0" w:right="0"/>
                                <w:jc w:val="center"/>
                                <w:rPr>
                                  <w:color w:val="000000" w:themeColor="text1"/>
                                  <w:szCs w:val="28"/>
                                </w:rPr>
                              </w:pPr>
                              <w:r w:rsidRPr="00C97F4E">
                                <w:rPr>
                                  <w:color w:val="000000" w:themeColor="text1"/>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 name="Gerader Verbinder 278"/>
                        <wps:cNvCnPr/>
                        <wps:spPr>
                          <a:xfrm flipH="1">
                            <a:off x="3600450" y="510703"/>
                            <a:ext cx="188956" cy="470372"/>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281" name="Gerader Verbinder 281"/>
                        <wps:cNvCnPr>
                          <a:stCxn id="300" idx="3"/>
                          <a:endCxn id="9" idx="2"/>
                        </wps:cNvCnPr>
                        <wps:spPr>
                          <a:xfrm>
                            <a:off x="1094727" y="913996"/>
                            <a:ext cx="857898" cy="454952"/>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282" name="Gerader Verbinder 282"/>
                        <wps:cNvCnPr>
                          <a:endCxn id="304" idx="1"/>
                        </wps:cNvCnPr>
                        <wps:spPr>
                          <a:xfrm flipV="1">
                            <a:off x="4181475" y="742651"/>
                            <a:ext cx="831812" cy="476549"/>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283" name="Gerader Verbinder 283"/>
                        <wps:cNvCnPr>
                          <a:stCxn id="9" idx="1"/>
                          <a:endCxn id="305" idx="2"/>
                        </wps:cNvCnPr>
                        <wps:spPr>
                          <a:xfrm flipH="1" flipV="1">
                            <a:off x="1981095" y="438141"/>
                            <a:ext cx="303022" cy="629633"/>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298" name="Rechteck: abgerundete Ecken 298"/>
                        <wps:cNvSpPr/>
                        <wps:spPr>
                          <a:xfrm>
                            <a:off x="3385751" y="118185"/>
                            <a:ext cx="900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680F9962" w14:textId="53AFBA0E" w:rsidR="00D04818" w:rsidRPr="00E46B0F" w:rsidRDefault="00D04818" w:rsidP="00E86304">
                              <w:pPr>
                                <w:ind w:left="0" w:right="0"/>
                                <w:jc w:val="center"/>
                                <w:rPr>
                                  <w:szCs w:val="28"/>
                                </w:rPr>
                              </w:pPr>
                              <w:r>
                                <w:rPr>
                                  <w:color w:val="000000" w:themeColor="text1"/>
                                  <w:szCs w:val="28"/>
                                </w:rPr>
                                <w:t>Angebot</w:t>
                              </w:r>
                            </w:p>
                            <w:p w14:paraId="397C24CF" w14:textId="77777777" w:rsidR="00D04818" w:rsidRDefault="00D04818"/>
                            <w:p w14:paraId="2EE2E9BA" w14:textId="6A9CFBBA" w:rsidR="00D04818" w:rsidRPr="00E46B0F" w:rsidRDefault="00D04818" w:rsidP="00E86304">
                              <w:pPr>
                                <w:ind w:left="0" w:right="0"/>
                                <w:jc w:val="center"/>
                                <w:rPr>
                                  <w:szCs w:val="28"/>
                                </w:rPr>
                              </w:pPr>
                              <w:r>
                                <w:rPr>
                                  <w:color w:val="000000" w:themeColor="text1"/>
                                  <w:szCs w:val="28"/>
                                </w:rPr>
                                <w:t>Angebot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9" name="Rechteck: abgerundete Ecken 299"/>
                        <wps:cNvSpPr/>
                        <wps:spPr>
                          <a:xfrm>
                            <a:off x="5123022" y="1894053"/>
                            <a:ext cx="432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5E0B8C40" w14:textId="3D424397" w:rsidR="00D04818" w:rsidRPr="00C97F4E" w:rsidRDefault="00D04818" w:rsidP="000650E5">
                              <w:pPr>
                                <w:ind w:left="0" w:right="0"/>
                                <w:jc w:val="center"/>
                                <w:rPr>
                                  <w:color w:val="000000" w:themeColor="text1"/>
                                  <w:szCs w:val="28"/>
                                </w:rPr>
                              </w:pPr>
                              <w:r w:rsidRPr="00C97F4E">
                                <w:rPr>
                                  <w:color w:val="000000" w:themeColor="text1"/>
                                  <w:szCs w:val="28"/>
                                </w:rPr>
                                <w:t>…</w:t>
                              </w:r>
                            </w:p>
                            <w:p w14:paraId="7C106A4F" w14:textId="77777777" w:rsidR="00D04818" w:rsidRDefault="00D04818"/>
                            <w:p w14:paraId="6FB97D0C" w14:textId="1CCB4A98" w:rsidR="00D04818" w:rsidRPr="00C97F4E" w:rsidRDefault="00D04818" w:rsidP="000650E5">
                              <w:pPr>
                                <w:ind w:left="0" w:right="0"/>
                                <w:jc w:val="center"/>
                                <w:rPr>
                                  <w:color w:val="000000" w:themeColor="text1"/>
                                  <w:szCs w:val="28"/>
                                </w:rPr>
                              </w:pPr>
                              <w:r w:rsidRPr="00C97F4E">
                                <w:rPr>
                                  <w:color w:val="000000" w:themeColor="text1"/>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0" name="Rechteck: abgerundete Ecken 300"/>
                        <wps:cNvSpPr/>
                        <wps:spPr>
                          <a:xfrm>
                            <a:off x="194727" y="734073"/>
                            <a:ext cx="900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7D947EEF" w14:textId="43B40105" w:rsidR="00D04818" w:rsidRPr="00C97F4E" w:rsidRDefault="00D04818" w:rsidP="000650E5">
                              <w:pPr>
                                <w:ind w:left="0" w:right="0"/>
                                <w:jc w:val="center"/>
                                <w:rPr>
                                  <w:color w:val="000000" w:themeColor="text1"/>
                                  <w:szCs w:val="28"/>
                                </w:rPr>
                              </w:pPr>
                              <w:r w:rsidRPr="00C97F4E">
                                <w:rPr>
                                  <w:color w:val="000000" w:themeColor="text1"/>
                                  <w:szCs w:val="28"/>
                                </w:rPr>
                                <w:t>Garantie</w:t>
                              </w:r>
                            </w:p>
                            <w:p w14:paraId="44D69EAB" w14:textId="77777777" w:rsidR="00D04818" w:rsidRDefault="00D04818"/>
                            <w:p w14:paraId="4685115C" w14:textId="7891EC18" w:rsidR="00D04818" w:rsidRPr="00C97F4E" w:rsidRDefault="00D04818" w:rsidP="000650E5">
                              <w:pPr>
                                <w:ind w:left="0" w:right="0"/>
                                <w:jc w:val="center"/>
                                <w:rPr>
                                  <w:color w:val="000000" w:themeColor="text1"/>
                                  <w:szCs w:val="28"/>
                                </w:rPr>
                              </w:pPr>
                              <w:r w:rsidRPr="00C97F4E">
                                <w:rPr>
                                  <w:color w:val="000000" w:themeColor="text1"/>
                                  <w:szCs w:val="28"/>
                                </w:rPr>
                                <w:t>Garantie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4" name="Rechteck: abgerundete Ecken 304"/>
                        <wps:cNvSpPr/>
                        <wps:spPr>
                          <a:xfrm>
                            <a:off x="5013287" y="562713"/>
                            <a:ext cx="900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0F3FB6CF" w14:textId="4DF2BED4" w:rsidR="00D04818" w:rsidRPr="00C97F4E" w:rsidRDefault="00D04818" w:rsidP="000650E5">
                              <w:pPr>
                                <w:ind w:left="0" w:right="0"/>
                                <w:jc w:val="center"/>
                                <w:rPr>
                                  <w:color w:val="000000" w:themeColor="text1"/>
                                  <w:szCs w:val="28"/>
                                </w:rPr>
                              </w:pPr>
                              <w:r w:rsidRPr="00C97F4E">
                                <w:rPr>
                                  <w:color w:val="000000" w:themeColor="text1"/>
                                  <w:szCs w:val="28"/>
                                </w:rPr>
                                <w:t>Widerruf</w:t>
                              </w:r>
                            </w:p>
                            <w:p w14:paraId="1A54E4B0" w14:textId="77777777" w:rsidR="00D04818" w:rsidRDefault="00D04818"/>
                            <w:p w14:paraId="41E6CA7C" w14:textId="45D60456" w:rsidR="00D04818" w:rsidRPr="00C97F4E" w:rsidRDefault="00D04818" w:rsidP="000650E5">
                              <w:pPr>
                                <w:ind w:left="0" w:right="0"/>
                                <w:jc w:val="center"/>
                                <w:rPr>
                                  <w:color w:val="000000" w:themeColor="text1"/>
                                  <w:szCs w:val="28"/>
                                </w:rPr>
                              </w:pPr>
                              <w:r w:rsidRPr="00C97F4E">
                                <w:rPr>
                                  <w:color w:val="000000" w:themeColor="text1"/>
                                  <w:szCs w:val="28"/>
                                </w:rPr>
                                <w:t>Widerruf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5" name="Rechteck: abgerundete Ecken 305"/>
                        <wps:cNvSpPr/>
                        <wps:spPr>
                          <a:xfrm>
                            <a:off x="1441095" y="78141"/>
                            <a:ext cx="1080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67FECD0A" w14:textId="512352CE" w:rsidR="00D04818" w:rsidRPr="00C97F4E" w:rsidRDefault="00D04818" w:rsidP="000650E5">
                              <w:pPr>
                                <w:ind w:left="0" w:right="0"/>
                                <w:jc w:val="center"/>
                                <w:rPr>
                                  <w:color w:val="000000" w:themeColor="text1"/>
                                  <w:szCs w:val="28"/>
                                </w:rPr>
                              </w:pPr>
                              <w:r w:rsidRPr="00C97F4E">
                                <w:rPr>
                                  <w:color w:val="000000" w:themeColor="text1"/>
                                  <w:szCs w:val="28"/>
                                </w:rPr>
                                <w:t>Kündigung</w:t>
                              </w:r>
                            </w:p>
                            <w:p w14:paraId="350CE129" w14:textId="77777777" w:rsidR="00D04818" w:rsidRDefault="00D04818"/>
                            <w:p w14:paraId="435E272B" w14:textId="4A26A448" w:rsidR="00D04818" w:rsidRPr="00C97F4E" w:rsidRDefault="00D04818" w:rsidP="000650E5">
                              <w:pPr>
                                <w:ind w:left="0" w:right="0"/>
                                <w:jc w:val="center"/>
                                <w:rPr>
                                  <w:color w:val="000000" w:themeColor="text1"/>
                                  <w:szCs w:val="28"/>
                                </w:rPr>
                              </w:pPr>
                              <w:r w:rsidRPr="00C97F4E">
                                <w:rPr>
                                  <w:color w:val="000000" w:themeColor="text1"/>
                                  <w:szCs w:val="28"/>
                                </w:rPr>
                                <w:t>Kündigung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6" name="Gerader Verbinder 306"/>
                        <wps:cNvCnPr>
                          <a:stCxn id="299" idx="1"/>
                        </wps:cNvCnPr>
                        <wps:spPr>
                          <a:xfrm flipH="1" flipV="1">
                            <a:off x="4073622" y="1606380"/>
                            <a:ext cx="1049400" cy="467673"/>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307" name="Rechteck: abgerundete Ecken 307"/>
                        <wps:cNvSpPr/>
                        <wps:spPr>
                          <a:xfrm>
                            <a:off x="4447010" y="3388904"/>
                            <a:ext cx="1404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5542F1F4" w14:textId="55B2898E" w:rsidR="00D04818" w:rsidRPr="00C97F4E" w:rsidRDefault="00D04818" w:rsidP="000650E5">
                              <w:pPr>
                                <w:ind w:left="0" w:right="0"/>
                                <w:jc w:val="center"/>
                                <w:rPr>
                                  <w:color w:val="000000" w:themeColor="text1"/>
                                  <w:szCs w:val="28"/>
                                </w:rPr>
                              </w:pPr>
                              <w:r>
                                <w:rPr>
                                  <w:color w:val="000000" w:themeColor="text1"/>
                                  <w:szCs w:val="28"/>
                                </w:rPr>
                                <w:t>z</w:t>
                              </w:r>
                              <w:r w:rsidRPr="00C97F4E">
                                <w:rPr>
                                  <w:color w:val="000000" w:themeColor="text1"/>
                                  <w:szCs w:val="28"/>
                                </w:rPr>
                                <w:t>u lange Texte</w:t>
                              </w:r>
                            </w:p>
                            <w:p w14:paraId="044903C6" w14:textId="77777777" w:rsidR="00D04818" w:rsidRDefault="00D04818"/>
                            <w:p w14:paraId="203DE12E" w14:textId="0022719D" w:rsidR="00D04818" w:rsidRPr="00C97F4E" w:rsidRDefault="00D04818" w:rsidP="000650E5">
                              <w:pPr>
                                <w:ind w:left="0" w:right="0"/>
                                <w:jc w:val="center"/>
                                <w:rPr>
                                  <w:color w:val="000000" w:themeColor="text1"/>
                                  <w:szCs w:val="28"/>
                                </w:rPr>
                              </w:pPr>
                              <w:r>
                                <w:rPr>
                                  <w:color w:val="000000" w:themeColor="text1"/>
                                  <w:szCs w:val="28"/>
                                </w:rPr>
                                <w:t>z</w:t>
                              </w:r>
                              <w:r w:rsidRPr="00C97F4E">
                                <w:rPr>
                                  <w:color w:val="000000" w:themeColor="text1"/>
                                  <w:szCs w:val="28"/>
                                </w:rPr>
                                <w:t>u lange Texte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 name="Rechteck: abgerundete Ecken 311"/>
                        <wps:cNvSpPr/>
                        <wps:spPr>
                          <a:xfrm>
                            <a:off x="4872816" y="5972790"/>
                            <a:ext cx="1080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7016E47D" w14:textId="0E79F551" w:rsidR="00D04818" w:rsidRPr="00C97F4E" w:rsidRDefault="00D04818" w:rsidP="000650E5">
                              <w:pPr>
                                <w:ind w:left="0" w:right="0"/>
                                <w:jc w:val="center"/>
                                <w:rPr>
                                  <w:color w:val="000000" w:themeColor="text1"/>
                                  <w:szCs w:val="28"/>
                                </w:rPr>
                              </w:pPr>
                              <w:r>
                                <w:rPr>
                                  <w:color w:val="000000" w:themeColor="text1"/>
                                  <w:szCs w:val="28"/>
                                </w:rPr>
                                <w:t>k</w:t>
                              </w:r>
                              <w:r w:rsidRPr="00C97F4E">
                                <w:rPr>
                                  <w:color w:val="000000" w:themeColor="text1"/>
                                  <w:szCs w:val="28"/>
                                </w:rPr>
                                <w:t>ompliziert</w:t>
                              </w:r>
                            </w:p>
                            <w:p w14:paraId="39489349" w14:textId="77777777" w:rsidR="00D04818" w:rsidRDefault="00D04818"/>
                            <w:p w14:paraId="1CB7B796" w14:textId="3047255F" w:rsidR="00D04818" w:rsidRPr="00C97F4E" w:rsidRDefault="00D04818" w:rsidP="000650E5">
                              <w:pPr>
                                <w:ind w:left="0" w:right="0"/>
                                <w:jc w:val="center"/>
                                <w:rPr>
                                  <w:color w:val="000000" w:themeColor="text1"/>
                                  <w:szCs w:val="28"/>
                                </w:rPr>
                              </w:pPr>
                              <w:r>
                                <w:rPr>
                                  <w:color w:val="000000" w:themeColor="text1"/>
                                  <w:szCs w:val="28"/>
                                </w:rPr>
                                <w:t>k</w:t>
                              </w:r>
                              <w:r w:rsidRPr="00C97F4E">
                                <w:rPr>
                                  <w:color w:val="000000" w:themeColor="text1"/>
                                  <w:szCs w:val="28"/>
                                </w:rPr>
                                <w:t>ompliziert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2" name="Rechteck: abgerundete Ecken 312"/>
                        <wps:cNvSpPr/>
                        <wps:spPr>
                          <a:xfrm>
                            <a:off x="2749782" y="5350724"/>
                            <a:ext cx="1476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7DE243D7" w14:textId="10874821" w:rsidR="00D04818" w:rsidRPr="00E46B0F" w:rsidRDefault="00D04818" w:rsidP="000650E5">
                              <w:pPr>
                                <w:ind w:left="0" w:right="0"/>
                                <w:jc w:val="center"/>
                                <w:rPr>
                                  <w:szCs w:val="28"/>
                                </w:rPr>
                              </w:pPr>
                              <w:r>
                                <w:rPr>
                                  <w:color w:val="000000" w:themeColor="text1"/>
                                  <w:szCs w:val="28"/>
                                </w:rPr>
                                <w:t>Kleingedrucktes</w:t>
                              </w:r>
                            </w:p>
                            <w:p w14:paraId="6C517A07" w14:textId="77777777" w:rsidR="00D04818" w:rsidRDefault="00D04818"/>
                            <w:p w14:paraId="0FFE4F43" w14:textId="0CC3402E" w:rsidR="00D04818" w:rsidRPr="00E46B0F" w:rsidRDefault="00D04818" w:rsidP="000650E5">
                              <w:pPr>
                                <w:ind w:left="0" w:right="0"/>
                                <w:jc w:val="center"/>
                                <w:rPr>
                                  <w:szCs w:val="28"/>
                                </w:rPr>
                              </w:pPr>
                              <w:r>
                                <w:rPr>
                                  <w:color w:val="000000" w:themeColor="text1"/>
                                  <w:szCs w:val="28"/>
                                </w:rPr>
                                <w:t>Kleingedrucktes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3" name="Gerader Verbinder 313"/>
                        <wps:cNvCnPr>
                          <a:stCxn id="307" idx="2"/>
                          <a:endCxn id="233" idx="0"/>
                        </wps:cNvCnPr>
                        <wps:spPr>
                          <a:xfrm>
                            <a:off x="5149010" y="3748904"/>
                            <a:ext cx="92244" cy="903491"/>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314" name="Gerader Verbinder 314"/>
                        <wps:cNvCnPr>
                          <a:stCxn id="311" idx="0"/>
                          <a:endCxn id="233" idx="4"/>
                        </wps:cNvCnPr>
                        <wps:spPr>
                          <a:xfrm flipH="1" flipV="1">
                            <a:off x="5241254" y="5551695"/>
                            <a:ext cx="171562" cy="421095"/>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318" name="Gerader Verbinder 318"/>
                        <wps:cNvCnPr/>
                        <wps:spPr>
                          <a:xfrm flipH="1">
                            <a:off x="4258962" y="5445211"/>
                            <a:ext cx="354227" cy="65842"/>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319" name="Rechteck: abgerundete Ecken 319"/>
                        <wps:cNvSpPr/>
                        <wps:spPr>
                          <a:xfrm>
                            <a:off x="194727" y="6048903"/>
                            <a:ext cx="1116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5584C4A9" w14:textId="0B45E194" w:rsidR="00D04818" w:rsidRPr="00C97F4E" w:rsidRDefault="00B33F6E" w:rsidP="00E46B0F">
                              <w:pPr>
                                <w:ind w:left="0" w:right="0"/>
                                <w:jc w:val="center"/>
                                <w:rPr>
                                  <w:color w:val="000000" w:themeColor="text1"/>
                                  <w:szCs w:val="28"/>
                                </w:rPr>
                              </w:pPr>
                              <w:r>
                                <w:rPr>
                                  <w:color w:val="000000" w:themeColor="text1"/>
                                  <w:szCs w:val="28"/>
                                </w:rPr>
                                <w:t>Kaufvertrag</w:t>
                              </w:r>
                            </w:p>
                            <w:p w14:paraId="61797CE1" w14:textId="77777777" w:rsidR="00D04818" w:rsidRDefault="00D04818"/>
                            <w:p w14:paraId="7C5154F9" w14:textId="0CB8BCC0" w:rsidR="00D04818" w:rsidRPr="00C97F4E" w:rsidRDefault="00D04818" w:rsidP="00E46B0F">
                              <w:pPr>
                                <w:ind w:left="0" w:right="0"/>
                                <w:jc w:val="center"/>
                                <w:rPr>
                                  <w:color w:val="000000" w:themeColor="text1"/>
                                  <w:szCs w:val="28"/>
                                </w:rPr>
                              </w:pPr>
                              <w:r w:rsidRPr="00C97F4E">
                                <w:rPr>
                                  <w:color w:val="000000" w:themeColor="text1"/>
                                  <w:szCs w:val="28"/>
                                </w:rPr>
                                <w:t>Autokauf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0" name="Rechteck: abgerundete Ecken 320"/>
                        <wps:cNvSpPr/>
                        <wps:spPr>
                          <a:xfrm>
                            <a:off x="36000" y="3793224"/>
                            <a:ext cx="1116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07201512" w14:textId="49F50393" w:rsidR="00D04818" w:rsidRPr="00C97F4E" w:rsidRDefault="00D04818" w:rsidP="00E46B0F">
                              <w:pPr>
                                <w:ind w:left="0" w:right="0"/>
                                <w:jc w:val="center"/>
                                <w:rPr>
                                  <w:color w:val="000000" w:themeColor="text1"/>
                                  <w:szCs w:val="28"/>
                                </w:rPr>
                              </w:pPr>
                              <w:r w:rsidRPr="00C97F4E">
                                <w:rPr>
                                  <w:color w:val="000000" w:themeColor="text1"/>
                                  <w:szCs w:val="28"/>
                                </w:rPr>
                                <w:t>Mietvertrag</w:t>
                              </w:r>
                            </w:p>
                            <w:p w14:paraId="74D51789" w14:textId="77777777" w:rsidR="00D04818" w:rsidRDefault="00D04818"/>
                            <w:p w14:paraId="232D4FB6" w14:textId="2DF4C99C" w:rsidR="00D04818" w:rsidRPr="00C97F4E" w:rsidRDefault="00D04818" w:rsidP="00E46B0F">
                              <w:pPr>
                                <w:ind w:left="0" w:right="0"/>
                                <w:jc w:val="center"/>
                                <w:rPr>
                                  <w:color w:val="000000" w:themeColor="text1"/>
                                  <w:szCs w:val="28"/>
                                </w:rPr>
                              </w:pPr>
                              <w:r w:rsidRPr="00C97F4E">
                                <w:rPr>
                                  <w:color w:val="000000" w:themeColor="text1"/>
                                  <w:szCs w:val="28"/>
                                </w:rPr>
                                <w:t>Mietvertrag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1" name="Gerader Verbinder 321"/>
                        <wps:cNvCnPr>
                          <a:stCxn id="320" idx="2"/>
                        </wps:cNvCnPr>
                        <wps:spPr>
                          <a:xfrm>
                            <a:off x="594000" y="4152875"/>
                            <a:ext cx="225150" cy="88585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332" name="Gerader Verbinder 332"/>
                        <wps:cNvCnPr>
                          <a:stCxn id="319" idx="0"/>
                        </wps:cNvCnPr>
                        <wps:spPr>
                          <a:xfrm flipV="1">
                            <a:off x="752727" y="5551229"/>
                            <a:ext cx="75948" cy="497674"/>
                          </a:xfrm>
                          <a:prstGeom prst="line">
                            <a:avLst/>
                          </a:prstGeom>
                          <a:ln w="6350"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333" name="Gerader Verbinder 333"/>
                        <wps:cNvCnPr>
                          <a:stCxn id="42" idx="7"/>
                          <a:endCxn id="23" idx="3"/>
                        </wps:cNvCnPr>
                        <wps:spPr>
                          <a:xfrm flipV="1">
                            <a:off x="1845334" y="4035535"/>
                            <a:ext cx="756686" cy="1033561"/>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334" name="Gerader Verbinder 334"/>
                        <wps:cNvCnPr>
                          <a:stCxn id="23" idx="5"/>
                          <a:endCxn id="233" idx="1"/>
                        </wps:cNvCnPr>
                        <wps:spPr>
                          <a:xfrm>
                            <a:off x="3821134" y="4035535"/>
                            <a:ext cx="678400" cy="748559"/>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335" name="Gerader Verbinder 335"/>
                        <wps:cNvCnPr>
                          <a:stCxn id="58" idx="5"/>
                          <a:endCxn id="23" idx="1"/>
                        </wps:cNvCnPr>
                        <wps:spPr>
                          <a:xfrm>
                            <a:off x="1439287" y="2518486"/>
                            <a:ext cx="1162733" cy="572482"/>
                          </a:xfrm>
                          <a:prstGeom prst="line">
                            <a:avLst/>
                          </a:prstGeom>
                          <a:ln w="1905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1049" name="Rechteck: abgerundete Ecken 1049"/>
                        <wps:cNvSpPr/>
                        <wps:spPr>
                          <a:xfrm>
                            <a:off x="1815477" y="6275723"/>
                            <a:ext cx="1908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30F2E747" w14:textId="3C58CECD" w:rsidR="00D04818" w:rsidRDefault="00D04818" w:rsidP="004F6671">
                              <w:pPr>
                                <w:ind w:left="0" w:right="0"/>
                                <w:jc w:val="center"/>
                                <w:rPr>
                                  <w:sz w:val="24"/>
                                </w:rPr>
                              </w:pPr>
                              <w:r>
                                <w:rPr>
                                  <w:color w:val="000000" w:themeColor="text1"/>
                                  <w:szCs w:val="28"/>
                                </w:rPr>
                                <w:t>Versicherungsvertrag</w:t>
                              </w:r>
                            </w:p>
                            <w:p w14:paraId="719F6E8D" w14:textId="77777777" w:rsidR="00D04818" w:rsidRDefault="00D04818"/>
                            <w:p w14:paraId="7614B273" w14:textId="0C6101D0" w:rsidR="00D04818" w:rsidRDefault="00D04818" w:rsidP="004F6671">
                              <w:pPr>
                                <w:ind w:left="0" w:right="0"/>
                                <w:jc w:val="center"/>
                                <w:rPr>
                                  <w:sz w:val="24"/>
                                </w:rPr>
                              </w:pPr>
                              <w:r>
                                <w:rPr>
                                  <w:color w:val="000000" w:themeColor="text1"/>
                                  <w:szCs w:val="28"/>
                                </w:rPr>
                                <w:t>Versicherungsvertrag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50" name="Gerader Verbinder 1050"/>
                        <wps:cNvCnPr>
                          <a:endCxn id="42" idx="5"/>
                        </wps:cNvCnPr>
                        <wps:spPr>
                          <a:xfrm flipH="1" flipV="1">
                            <a:off x="1845334" y="5493247"/>
                            <a:ext cx="543639" cy="758746"/>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051" name="Rechteck: abgerundete Ecken 1051"/>
                        <wps:cNvSpPr/>
                        <wps:spPr>
                          <a:xfrm>
                            <a:off x="1594158" y="3919939"/>
                            <a:ext cx="432000" cy="36000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52ABB96E" w14:textId="77777777" w:rsidR="00D04818" w:rsidRDefault="00D04818" w:rsidP="004F6671">
                              <w:pPr>
                                <w:ind w:left="0" w:right="0"/>
                                <w:jc w:val="center"/>
                                <w:rPr>
                                  <w:sz w:val="24"/>
                                </w:rPr>
                              </w:pPr>
                              <w:r>
                                <w:rPr>
                                  <w:rFonts w:eastAsia="MS Mincho"/>
                                  <w:color w:val="000000"/>
                                  <w:szCs w:val="28"/>
                                </w:rPr>
                                <w:t>…</w:t>
                              </w:r>
                            </w:p>
                            <w:p w14:paraId="20F59D4F" w14:textId="77777777" w:rsidR="00D04818" w:rsidRDefault="00D04818"/>
                            <w:p w14:paraId="29A7DC0B" w14:textId="09A0AC34" w:rsidR="00D04818" w:rsidRDefault="00D04818" w:rsidP="004F6671">
                              <w:pPr>
                                <w:ind w:left="0" w:right="0"/>
                                <w:jc w:val="center"/>
                                <w:rPr>
                                  <w:sz w:val="24"/>
                                </w:rPr>
                              </w:pPr>
                              <w:r>
                                <w:rPr>
                                  <w:rFonts w:eastAsia="MS Mincho"/>
                                  <w:color w:val="000000"/>
                                  <w:szCs w:val="28"/>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66" name="Rechteck: abgerundete Ecken 1066"/>
                        <wps:cNvSpPr/>
                        <wps:spPr>
                          <a:xfrm>
                            <a:off x="5832389" y="4051695"/>
                            <a:ext cx="432000" cy="359410"/>
                          </a:xfrm>
                          <a:prstGeom prst="roundRect">
                            <a:avLst>
                              <a:gd name="adj" fmla="val 0"/>
                            </a:avLst>
                          </a:prstGeom>
                          <a:solidFill>
                            <a:schemeClr val="bg1"/>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571F1C45" w14:textId="77777777" w:rsidR="00D04818" w:rsidRDefault="00D04818" w:rsidP="004F6671">
                              <w:pPr>
                                <w:ind w:left="0" w:right="0"/>
                                <w:jc w:val="center"/>
                                <w:rPr>
                                  <w:sz w:val="24"/>
                                </w:rPr>
                              </w:pPr>
                              <w:r>
                                <w:rPr>
                                  <w:rFonts w:eastAsia="MS Mincho"/>
                                  <w:color w:val="000000"/>
                                  <w:szCs w:val="28"/>
                                </w:rPr>
                                <w:t>…</w:t>
                              </w:r>
                            </w:p>
                            <w:p w14:paraId="5F8C654C" w14:textId="77777777" w:rsidR="00D04818" w:rsidRDefault="00D04818"/>
                            <w:p w14:paraId="08EB07B7" w14:textId="2816F378" w:rsidR="00D04818" w:rsidRDefault="00D04818" w:rsidP="004F6671">
                              <w:pPr>
                                <w:ind w:left="0" w:right="0"/>
                                <w:jc w:val="center"/>
                                <w:rPr>
                                  <w:sz w:val="24"/>
                                </w:rPr>
                              </w:pPr>
                              <w:r w:rsidRPr="00485F78">
                                <w:rPr>
                                  <w:sz w:val="44"/>
                                  <w:szCs w:val="44"/>
                                </w:rPr>
                                <w:t>Vertragswortschatz</w:t>
                              </w:r>
                              <w:r>
                                <w:rPr>
                                  <w:rFonts w:eastAsia="MS Mincho"/>
                                  <w:color w:val="000000"/>
                                  <w:szCs w:val="28"/>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67" name="Gerader Verbinder 1067"/>
                        <wps:cNvCnPr>
                          <a:stCxn id="1051" idx="2"/>
                        </wps:cNvCnPr>
                        <wps:spPr>
                          <a:xfrm flipH="1">
                            <a:off x="1552575" y="4279579"/>
                            <a:ext cx="257583" cy="730571"/>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068" name="Gerader Verbinder 1068"/>
                        <wps:cNvCnPr>
                          <a:stCxn id="1066" idx="2"/>
                        </wps:cNvCnPr>
                        <wps:spPr>
                          <a:xfrm flipH="1">
                            <a:off x="5890054" y="4411056"/>
                            <a:ext cx="158335" cy="309069"/>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c:wpc>
                  </a:graphicData>
                </a:graphic>
              </wp:inline>
            </w:drawing>
          </mc:Choice>
          <mc:Fallback>
            <w:pict>
              <v:group w14:anchorId="278132F7" id="Zeichenbereich 1063" o:spid="_x0000_s1032" editas="canvas" style="width:505.25pt;height:530.6pt;mso-position-horizontal-relative:char;mso-position-vertical-relative:line" coordsize="64166,67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3" type="#_x0000_t75" style="position:absolute;width:64166;height:67379;visibility:visible;mso-wrap-style:square" filled="t">
                  <v:fill o:detectmouseclick="t"/>
                  <v:path o:connecttype="none"/>
                </v:shape>
                <v:oval id="Ellipse 9" o:spid="_x0000_s1034" style="position:absolute;left:19526;top:9429;width:22635;height:85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" fillcolor="white [3212]" strokecolor="black [3213]" strokeweight="1.5pt">
                  <v:textbox>
                    <w:txbxContent>
                      <w:p w14:paraId="47B0425D" w14:textId="3B35910B" w:rsidR="00D04818" w:rsidRPr="00F97C0D" w:rsidRDefault="00F97C0D" w:rsidP="00F97C0D">
                        <w:pPr>
                          <w:pStyle w:val="Textfelder"/>
                          <w:rPr>
                            <w:color w:val="000000" w:themeColor="text1"/>
                          </w:rPr>
                        </w:pPr>
                        <w:r w:rsidRPr="00F97C0D">
                          <w:rPr>
                            <w:color w:val="000000" w:themeColor="text1"/>
                          </w:rPr>
                          <w:t xml:space="preserve">Wichtige </w:t>
                        </w:r>
                        <w:r w:rsidR="00D04818" w:rsidRPr="00F97C0D">
                          <w:rPr>
                            <w:color w:val="000000" w:themeColor="text1"/>
                          </w:rPr>
                          <w:t>Begriffe</w:t>
                        </w:r>
                      </w:p>
                    </w:txbxContent>
                  </v:textbox>
                </v:oval>
                <v:line id="Gerader Verbinder 12" o:spid="_x0000_s1035" style="position:absolute;visibility:visible;mso-wrap-style:square" from="30844,17951" to="32115,28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" strokecolor="black [3213]" strokeweight="1.5pt"/>
                <v:oval id="Ellipse 23" o:spid="_x0000_s1036" style="position:absolute;left:23495;top:28953;width:17241;height:133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" fillcolor="white [3212]" strokecolor="black [3213]" strokeweight="2pt">
                  <v:textbox>
                    <w:txbxContent>
                      <w:p w14:paraId="61929DB6" w14:textId="01E4205A" w:rsidR="00D04818" w:rsidRPr="00C97F4E" w:rsidRDefault="00D04818" w:rsidP="00F24D77">
                        <w:pPr>
                          <w:ind w:left="0" w:right="0"/>
                          <w:jc w:val="center"/>
                          <w:rPr>
                            <w:b/>
                            <w:bCs/>
                            <w:color w:val="000000" w:themeColor="text1"/>
                            <w:sz w:val="36"/>
                            <w:szCs w:val="36"/>
                          </w:rPr>
                        </w:pPr>
                        <w:r w:rsidRPr="00C97F4E">
                          <w:rPr>
                            <w:b/>
                            <w:bCs/>
                            <w:color w:val="000000" w:themeColor="text1"/>
                            <w:sz w:val="36"/>
                            <w:szCs w:val="36"/>
                          </w:rPr>
                          <w:t>Verträge</w:t>
                        </w:r>
                      </w:p>
                    </w:txbxContent>
                  </v:textbox>
                </v:oval>
                <v:oval id="Ellipse 233" o:spid="_x0000_s1037" style="position:absolute;left:41923;top:46523;width:20979;height:8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" fillcolor="white [3212]" strokecolor="black [3213]" strokeweight="1.5pt">
                  <v:textbox>
                    <w:txbxContent>
                      <w:p w14:paraId="7B3F3B45" w14:textId="3B04EDDE" w:rsidR="00D04818" w:rsidRPr="00E46B0F" w:rsidRDefault="00D04818" w:rsidP="000650E5">
                        <w:pPr>
                          <w:ind w:left="0" w:right="0"/>
                          <w:jc w:val="center"/>
                          <w:rPr>
                            <w:szCs w:val="28"/>
                          </w:rPr>
                        </w:pPr>
                        <w:r w:rsidRPr="00C97F4E">
                          <w:rPr>
                            <w:color w:val="000000" w:themeColor="text1"/>
                            <w:szCs w:val="28"/>
                          </w:rPr>
                          <w:t>Probleme mit Verträgen</w:t>
                        </w:r>
                      </w:p>
                    </w:txbxContent>
                  </v:textbox>
                </v:oval>
                <v:oval id="Ellipse 42" o:spid="_x0000_s1038" style="position:absolute;left:2762;top:49811;width:18383;height:6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" fillcolor="white [3212]" strokecolor="black [3213]" strokeweight="1.5pt">
                  <v:textbox>
                    <w:txbxContent>
                      <w:p w14:paraId="3C281030" w14:textId="5B55A927" w:rsidR="00D04818" w:rsidRPr="00C97F4E" w:rsidRDefault="00AC5FD0" w:rsidP="000650E5">
                        <w:pPr>
                          <w:ind w:left="0" w:right="0"/>
                          <w:jc w:val="center"/>
                          <w:rPr>
                            <w:color w:val="000000" w:themeColor="text1"/>
                            <w:szCs w:val="28"/>
                          </w:rPr>
                        </w:pPr>
                        <w:r>
                          <w:rPr>
                            <w:color w:val="000000" w:themeColor="text1"/>
                            <w:szCs w:val="28"/>
                          </w:rPr>
                          <w:t>Vertragsarten</w:t>
                        </w:r>
                      </w:p>
                    </w:txbxContent>
                  </v:textbox>
                </v:oval>
                <v:oval id="Ellipse 58" o:spid="_x0000_s1039" style="position:absolute;left:5366;top:18940;width:10575;height:7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" fillcolor="white [3212]" strokecolor="black [3213]" strokeweight="1.5pt">
                  <v:textbox>
                    <w:txbxContent>
                      <w:p w14:paraId="50F02251" w14:textId="5F6E7E60" w:rsidR="00D04818" w:rsidRPr="00C97F4E" w:rsidRDefault="00D04818" w:rsidP="000650E5">
                        <w:pPr>
                          <w:ind w:left="0" w:right="0"/>
                          <w:jc w:val="center"/>
                          <w:rPr>
                            <w:color w:val="000000" w:themeColor="text1"/>
                            <w:szCs w:val="28"/>
                          </w:rPr>
                        </w:pPr>
                        <w:r w:rsidRPr="00C97F4E">
                          <w:rPr>
                            <w:color w:val="000000" w:themeColor="text1"/>
                            <w:szCs w:val="28"/>
                          </w:rPr>
                          <w:t>…</w:t>
                        </w:r>
                      </w:p>
                      <w:p w14:paraId="276156AB" w14:textId="77777777" w:rsidR="00D04818" w:rsidRDefault="00D04818"/>
                      <w:p w14:paraId="5386F78F" w14:textId="5C469E68" w:rsidR="00D04818" w:rsidRPr="00C97F4E" w:rsidRDefault="00D04818" w:rsidP="000650E5">
                        <w:pPr>
                          <w:ind w:left="0" w:right="0"/>
                          <w:jc w:val="center"/>
                          <w:rPr>
                            <w:color w:val="000000" w:themeColor="text1"/>
                            <w:szCs w:val="28"/>
                          </w:rPr>
                        </w:pPr>
                        <w:r w:rsidRPr="00C97F4E">
                          <w:rPr>
                            <w:color w:val="000000" w:themeColor="text1"/>
                            <w:szCs w:val="28"/>
                          </w:rPr>
                          <w:t>…</w:t>
                        </w:r>
                      </w:p>
                    </w:txbxContent>
                  </v:textbox>
                </v:oval>
                <v:line id="Gerader Verbinder 278" o:spid="_x0000_s1040" style="position:absolute;flip:x;visibility:visible;mso-wrap-style:square" from="36004,5107" to="37894,9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" strokecolor="black [3200]">
                  <v:stroke dashstyle="dash"/>
                </v:line>
                <v:line id="Gerader Verbinder 281" o:spid="_x0000_s1041" style="position:absolute;visibility:visible;mso-wrap-style:square" from="10947,9139" to="19526,13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" strokecolor="black [3200]">
                  <v:stroke dashstyle="dash"/>
                </v:line>
                <v:line id="Gerader Verbinder 282" o:spid="_x0000_s1042" style="position:absolute;flip:y;visibility:visible;mso-wrap-style:square" from="41814,7426" to="50132,12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" strokecolor="black [3200]">
                  <v:stroke dashstyle="dash"/>
                </v:line>
                <v:line id="Gerader Verbinder 283" o:spid="_x0000_s1043" style="position:absolute;flip:x y;visibility:visible;mso-wrap-style:square" from="19810,4381" to="22841,10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" strokecolor="black [3200]">
                  <v:stroke dashstyle="dash"/>
                </v:line>
                <v:roundrect id="Rechteck: abgerundete Ecken 298" o:spid="_x0000_s1044" style="position:absolute;left:33857;top:1181;width:900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" fillcolor="white [3212]" strokecolor="black [3213]" strokeweight=".5pt">
                  <v:textbox>
                    <w:txbxContent>
                      <w:p w14:paraId="680F9962" w14:textId="53AFBA0E" w:rsidR="00D04818" w:rsidRPr="00E46B0F" w:rsidRDefault="00D04818" w:rsidP="00E86304">
                        <w:pPr>
                          <w:ind w:left="0" w:right="0"/>
                          <w:jc w:val="center"/>
                          <w:rPr>
                            <w:szCs w:val="28"/>
                          </w:rPr>
                        </w:pPr>
                        <w:r>
                          <w:rPr>
                            <w:color w:val="000000" w:themeColor="text1"/>
                            <w:szCs w:val="28"/>
                          </w:rPr>
                          <w:t>Angebot</w:t>
                        </w:r>
                      </w:p>
                      <w:p w14:paraId="397C24CF" w14:textId="77777777" w:rsidR="00D04818" w:rsidRDefault="00D04818"/>
                      <w:p w14:paraId="2EE2E9BA" w14:textId="6A9CFBBA" w:rsidR="00D04818" w:rsidRPr="00E46B0F" w:rsidRDefault="00D04818" w:rsidP="00E86304">
                        <w:pPr>
                          <w:ind w:left="0" w:right="0"/>
                          <w:jc w:val="center"/>
                          <w:rPr>
                            <w:szCs w:val="28"/>
                          </w:rPr>
                        </w:pPr>
                        <w:r>
                          <w:rPr>
                            <w:color w:val="000000" w:themeColor="text1"/>
                            <w:szCs w:val="28"/>
                          </w:rPr>
                          <w:t>Angebot</w:t>
                        </w:r>
                      </w:p>
                    </w:txbxContent>
                  </v:textbox>
                </v:roundrect>
                <v:roundrect id="Rechteck: abgerundete Ecken 299" o:spid="_x0000_s1045" style="position:absolute;left:51230;top:18940;width:432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" fillcolor="white [3212]" strokecolor="black [3213]" strokeweight=".5pt">
                  <v:textbox>
                    <w:txbxContent>
                      <w:p w14:paraId="5E0B8C40" w14:textId="3D424397" w:rsidR="00D04818" w:rsidRPr="00C97F4E" w:rsidRDefault="00D04818" w:rsidP="000650E5">
                        <w:pPr>
                          <w:ind w:left="0" w:right="0"/>
                          <w:jc w:val="center"/>
                          <w:rPr>
                            <w:color w:val="000000" w:themeColor="text1"/>
                            <w:szCs w:val="28"/>
                          </w:rPr>
                        </w:pPr>
                        <w:r w:rsidRPr="00C97F4E">
                          <w:rPr>
                            <w:color w:val="000000" w:themeColor="text1"/>
                            <w:szCs w:val="28"/>
                          </w:rPr>
                          <w:t>…</w:t>
                        </w:r>
                      </w:p>
                      <w:p w14:paraId="7C106A4F" w14:textId="77777777" w:rsidR="00D04818" w:rsidRDefault="00D04818"/>
                      <w:p w14:paraId="6FB97D0C" w14:textId="1CCB4A98" w:rsidR="00D04818" w:rsidRPr="00C97F4E" w:rsidRDefault="00D04818" w:rsidP="000650E5">
                        <w:pPr>
                          <w:ind w:left="0" w:right="0"/>
                          <w:jc w:val="center"/>
                          <w:rPr>
                            <w:color w:val="000000" w:themeColor="text1"/>
                            <w:szCs w:val="28"/>
                          </w:rPr>
                        </w:pPr>
                        <w:r w:rsidRPr="00C97F4E">
                          <w:rPr>
                            <w:color w:val="000000" w:themeColor="text1"/>
                            <w:szCs w:val="28"/>
                          </w:rPr>
                          <w:t>…</w:t>
                        </w:r>
                      </w:p>
                    </w:txbxContent>
                  </v:textbox>
                </v:roundrect>
                <v:roundrect id="Rechteck: abgerundete Ecken 300" o:spid="_x0000_s1046" style="position:absolute;left:1947;top:7340;width:900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" fillcolor="white [3212]" strokecolor="black [3213]" strokeweight=".5pt">
                  <v:textbox>
                    <w:txbxContent>
                      <w:p w14:paraId="7D947EEF" w14:textId="43B40105" w:rsidR="00D04818" w:rsidRPr="00C97F4E" w:rsidRDefault="00D04818" w:rsidP="000650E5">
                        <w:pPr>
                          <w:ind w:left="0" w:right="0"/>
                          <w:jc w:val="center"/>
                          <w:rPr>
                            <w:color w:val="000000" w:themeColor="text1"/>
                            <w:szCs w:val="28"/>
                          </w:rPr>
                        </w:pPr>
                        <w:r w:rsidRPr="00C97F4E">
                          <w:rPr>
                            <w:color w:val="000000" w:themeColor="text1"/>
                            <w:szCs w:val="28"/>
                          </w:rPr>
                          <w:t>Garantie</w:t>
                        </w:r>
                      </w:p>
                      <w:p w14:paraId="44D69EAB" w14:textId="77777777" w:rsidR="00D04818" w:rsidRDefault="00D04818"/>
                      <w:p w14:paraId="4685115C" w14:textId="7891EC18" w:rsidR="00D04818" w:rsidRPr="00C97F4E" w:rsidRDefault="00D04818" w:rsidP="000650E5">
                        <w:pPr>
                          <w:ind w:left="0" w:right="0"/>
                          <w:jc w:val="center"/>
                          <w:rPr>
                            <w:color w:val="000000" w:themeColor="text1"/>
                            <w:szCs w:val="28"/>
                          </w:rPr>
                        </w:pPr>
                        <w:r w:rsidRPr="00C97F4E">
                          <w:rPr>
                            <w:color w:val="000000" w:themeColor="text1"/>
                            <w:szCs w:val="28"/>
                          </w:rPr>
                          <w:t>Garantie</w:t>
                        </w:r>
                      </w:p>
                    </w:txbxContent>
                  </v:textbox>
                </v:roundrect>
                <v:roundrect id="Rechteck: abgerundete Ecken 304" o:spid="_x0000_s1047" style="position:absolute;left:50132;top:5627;width:900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" fillcolor="white [3212]" strokecolor="black [3213]" strokeweight=".5pt">
                  <v:textbox>
                    <w:txbxContent>
                      <w:p w14:paraId="0F3FB6CF" w14:textId="4DF2BED4" w:rsidR="00D04818" w:rsidRPr="00C97F4E" w:rsidRDefault="00D04818" w:rsidP="000650E5">
                        <w:pPr>
                          <w:ind w:left="0" w:right="0"/>
                          <w:jc w:val="center"/>
                          <w:rPr>
                            <w:color w:val="000000" w:themeColor="text1"/>
                            <w:szCs w:val="28"/>
                          </w:rPr>
                        </w:pPr>
                        <w:r w:rsidRPr="00C97F4E">
                          <w:rPr>
                            <w:color w:val="000000" w:themeColor="text1"/>
                            <w:szCs w:val="28"/>
                          </w:rPr>
                          <w:t>Widerruf</w:t>
                        </w:r>
                      </w:p>
                      <w:p w14:paraId="1A54E4B0" w14:textId="77777777" w:rsidR="00D04818" w:rsidRDefault="00D04818"/>
                      <w:p w14:paraId="41E6CA7C" w14:textId="45D60456" w:rsidR="00D04818" w:rsidRPr="00C97F4E" w:rsidRDefault="00D04818" w:rsidP="000650E5">
                        <w:pPr>
                          <w:ind w:left="0" w:right="0"/>
                          <w:jc w:val="center"/>
                          <w:rPr>
                            <w:color w:val="000000" w:themeColor="text1"/>
                            <w:szCs w:val="28"/>
                          </w:rPr>
                        </w:pPr>
                        <w:r w:rsidRPr="00C97F4E">
                          <w:rPr>
                            <w:color w:val="000000" w:themeColor="text1"/>
                            <w:szCs w:val="28"/>
                          </w:rPr>
                          <w:t>Widerruf</w:t>
                        </w:r>
                      </w:p>
                    </w:txbxContent>
                  </v:textbox>
                </v:roundrect>
                <v:roundrect id="Rechteck: abgerundete Ecken 305" o:spid="_x0000_s1048" style="position:absolute;left:14410;top:781;width:1080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" fillcolor="white [3212]" strokecolor="black [3213]" strokeweight=".5pt">
                  <v:textbox>
                    <w:txbxContent>
                      <w:p w14:paraId="67FECD0A" w14:textId="512352CE" w:rsidR="00D04818" w:rsidRPr="00C97F4E" w:rsidRDefault="00D04818" w:rsidP="000650E5">
                        <w:pPr>
                          <w:ind w:left="0" w:right="0"/>
                          <w:jc w:val="center"/>
                          <w:rPr>
                            <w:color w:val="000000" w:themeColor="text1"/>
                            <w:szCs w:val="28"/>
                          </w:rPr>
                        </w:pPr>
                        <w:r w:rsidRPr="00C97F4E">
                          <w:rPr>
                            <w:color w:val="000000" w:themeColor="text1"/>
                            <w:szCs w:val="28"/>
                          </w:rPr>
                          <w:t>Kündigung</w:t>
                        </w:r>
                      </w:p>
                      <w:p w14:paraId="350CE129" w14:textId="77777777" w:rsidR="00D04818" w:rsidRDefault="00D04818"/>
                      <w:p w14:paraId="435E272B" w14:textId="4A26A448" w:rsidR="00D04818" w:rsidRPr="00C97F4E" w:rsidRDefault="00D04818" w:rsidP="000650E5">
                        <w:pPr>
                          <w:ind w:left="0" w:right="0"/>
                          <w:jc w:val="center"/>
                          <w:rPr>
                            <w:color w:val="000000" w:themeColor="text1"/>
                            <w:szCs w:val="28"/>
                          </w:rPr>
                        </w:pPr>
                        <w:r w:rsidRPr="00C97F4E">
                          <w:rPr>
                            <w:color w:val="000000" w:themeColor="text1"/>
                            <w:szCs w:val="28"/>
                          </w:rPr>
                          <w:t>Kündigung</w:t>
                        </w:r>
                      </w:p>
                    </w:txbxContent>
                  </v:textbox>
                </v:roundrect>
                <v:line id="Gerader Verbinder 306" o:spid="_x0000_s1049" style="position:absolute;flip:x y;visibility:visible;mso-wrap-style:square" from="40736,16063" to="51230,20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" strokecolor="black [3200]">
                  <v:stroke dashstyle="dash"/>
                </v:line>
                <v:roundrect id="Rechteck: abgerundete Ecken 307" o:spid="_x0000_s1050" style="position:absolute;left:44470;top:33889;width:1404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" fillcolor="white [3212]" strokecolor="black [3213]" strokeweight=".5pt">
                  <v:textbox>
                    <w:txbxContent>
                      <w:p w14:paraId="5542F1F4" w14:textId="55B2898E" w:rsidR="00D04818" w:rsidRPr="00C97F4E" w:rsidRDefault="00D04818" w:rsidP="000650E5">
                        <w:pPr>
                          <w:ind w:left="0" w:right="0"/>
                          <w:jc w:val="center"/>
                          <w:rPr>
                            <w:color w:val="000000" w:themeColor="text1"/>
                            <w:szCs w:val="28"/>
                          </w:rPr>
                        </w:pPr>
                        <w:r>
                          <w:rPr>
                            <w:color w:val="000000" w:themeColor="text1"/>
                            <w:szCs w:val="28"/>
                          </w:rPr>
                          <w:t>z</w:t>
                        </w:r>
                        <w:r w:rsidRPr="00C97F4E">
                          <w:rPr>
                            <w:color w:val="000000" w:themeColor="text1"/>
                            <w:szCs w:val="28"/>
                          </w:rPr>
                          <w:t>u lange Texte</w:t>
                        </w:r>
                      </w:p>
                      <w:p w14:paraId="044903C6" w14:textId="77777777" w:rsidR="00D04818" w:rsidRDefault="00D04818"/>
                      <w:p w14:paraId="203DE12E" w14:textId="0022719D" w:rsidR="00D04818" w:rsidRPr="00C97F4E" w:rsidRDefault="00D04818" w:rsidP="000650E5">
                        <w:pPr>
                          <w:ind w:left="0" w:right="0"/>
                          <w:jc w:val="center"/>
                          <w:rPr>
                            <w:color w:val="000000" w:themeColor="text1"/>
                            <w:szCs w:val="28"/>
                          </w:rPr>
                        </w:pPr>
                        <w:r>
                          <w:rPr>
                            <w:color w:val="000000" w:themeColor="text1"/>
                            <w:szCs w:val="28"/>
                          </w:rPr>
                          <w:t>z</w:t>
                        </w:r>
                        <w:r w:rsidRPr="00C97F4E">
                          <w:rPr>
                            <w:color w:val="000000" w:themeColor="text1"/>
                            <w:szCs w:val="28"/>
                          </w:rPr>
                          <w:t>u lange Texte</w:t>
                        </w:r>
                      </w:p>
                    </w:txbxContent>
                  </v:textbox>
                </v:roundrect>
                <v:roundrect id="Rechteck: abgerundete Ecken 311" o:spid="_x0000_s1051" style="position:absolute;left:48728;top:59727;width:1080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" fillcolor="white [3212]" strokecolor="black [3213]" strokeweight=".5pt">
                  <v:textbox>
                    <w:txbxContent>
                      <w:p w14:paraId="7016E47D" w14:textId="0E79F551" w:rsidR="00D04818" w:rsidRPr="00C97F4E" w:rsidRDefault="00D04818" w:rsidP="000650E5">
                        <w:pPr>
                          <w:ind w:left="0" w:right="0"/>
                          <w:jc w:val="center"/>
                          <w:rPr>
                            <w:color w:val="000000" w:themeColor="text1"/>
                            <w:szCs w:val="28"/>
                          </w:rPr>
                        </w:pPr>
                        <w:r>
                          <w:rPr>
                            <w:color w:val="000000" w:themeColor="text1"/>
                            <w:szCs w:val="28"/>
                          </w:rPr>
                          <w:t>k</w:t>
                        </w:r>
                        <w:r w:rsidRPr="00C97F4E">
                          <w:rPr>
                            <w:color w:val="000000" w:themeColor="text1"/>
                            <w:szCs w:val="28"/>
                          </w:rPr>
                          <w:t>ompliziert</w:t>
                        </w:r>
                      </w:p>
                      <w:p w14:paraId="39489349" w14:textId="77777777" w:rsidR="00D04818" w:rsidRDefault="00D04818"/>
                      <w:p w14:paraId="1CB7B796" w14:textId="3047255F" w:rsidR="00D04818" w:rsidRPr="00C97F4E" w:rsidRDefault="00D04818" w:rsidP="000650E5">
                        <w:pPr>
                          <w:ind w:left="0" w:right="0"/>
                          <w:jc w:val="center"/>
                          <w:rPr>
                            <w:color w:val="000000" w:themeColor="text1"/>
                            <w:szCs w:val="28"/>
                          </w:rPr>
                        </w:pPr>
                        <w:r>
                          <w:rPr>
                            <w:color w:val="000000" w:themeColor="text1"/>
                            <w:szCs w:val="28"/>
                          </w:rPr>
                          <w:t>k</w:t>
                        </w:r>
                        <w:r w:rsidRPr="00C97F4E">
                          <w:rPr>
                            <w:color w:val="000000" w:themeColor="text1"/>
                            <w:szCs w:val="28"/>
                          </w:rPr>
                          <w:t>ompliziert</w:t>
                        </w:r>
                      </w:p>
                    </w:txbxContent>
                  </v:textbox>
                </v:roundrect>
                <v:roundrect id="Rechteck: abgerundete Ecken 312" o:spid="_x0000_s1052" style="position:absolute;left:27497;top:53507;width:1476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" fillcolor="white [3212]" strokecolor="black [3213]" strokeweight=".5pt">
                  <v:textbox>
                    <w:txbxContent>
                      <w:p w14:paraId="7DE243D7" w14:textId="10874821" w:rsidR="00D04818" w:rsidRPr="00E46B0F" w:rsidRDefault="00D04818" w:rsidP="000650E5">
                        <w:pPr>
                          <w:ind w:left="0" w:right="0"/>
                          <w:jc w:val="center"/>
                          <w:rPr>
                            <w:szCs w:val="28"/>
                          </w:rPr>
                        </w:pPr>
                        <w:r>
                          <w:rPr>
                            <w:color w:val="000000" w:themeColor="text1"/>
                            <w:szCs w:val="28"/>
                          </w:rPr>
                          <w:t>Kleingedrucktes</w:t>
                        </w:r>
                      </w:p>
                      <w:p w14:paraId="6C517A07" w14:textId="77777777" w:rsidR="00D04818" w:rsidRDefault="00D04818"/>
                      <w:p w14:paraId="0FFE4F43" w14:textId="0CC3402E" w:rsidR="00D04818" w:rsidRPr="00E46B0F" w:rsidRDefault="00D04818" w:rsidP="000650E5">
                        <w:pPr>
                          <w:ind w:left="0" w:right="0"/>
                          <w:jc w:val="center"/>
                          <w:rPr>
                            <w:szCs w:val="28"/>
                          </w:rPr>
                        </w:pPr>
                        <w:r>
                          <w:rPr>
                            <w:color w:val="000000" w:themeColor="text1"/>
                            <w:szCs w:val="28"/>
                          </w:rPr>
                          <w:t>Kleingedrucktes</w:t>
                        </w:r>
                      </w:p>
                    </w:txbxContent>
                  </v:textbox>
                </v:roundrect>
                <v:line id="Gerader Verbinder 313" o:spid="_x0000_s1053" style="position:absolute;visibility:visible;mso-wrap-style:square" from="51490,37489" to="52412,46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" strokecolor="black [3200]">
                  <v:stroke dashstyle="dash"/>
                </v:line>
                <v:line id="Gerader Verbinder 314" o:spid="_x0000_s1054" style="position:absolute;flip:x y;visibility:visible;mso-wrap-style:square" from="52412,55516" to="54128,59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" strokecolor="black [3200]">
                  <v:stroke dashstyle="dash"/>
                </v:line>
                <v:line id="Gerader Verbinder 318" o:spid="_x0000_s1055" style="position:absolute;flip:x;visibility:visible;mso-wrap-style:square" from="42589,54452" to="46131,55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" strokecolor="black [3200]">
                  <v:stroke dashstyle="dash"/>
                </v:line>
                <v:roundrect id="Rechteck: abgerundete Ecken 319" o:spid="_x0000_s1056" style="position:absolute;left:1947;top:60489;width:1116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" fillcolor="white [3212]" strokecolor="black [3213]" strokeweight=".5pt">
                  <v:textbox>
                    <w:txbxContent>
                      <w:p w14:paraId="5584C4A9" w14:textId="0B45E194" w:rsidR="00D04818" w:rsidRPr="00C97F4E" w:rsidRDefault="00B33F6E" w:rsidP="00E46B0F">
                        <w:pPr>
                          <w:ind w:left="0" w:right="0"/>
                          <w:jc w:val="center"/>
                          <w:rPr>
                            <w:color w:val="000000" w:themeColor="text1"/>
                            <w:szCs w:val="28"/>
                          </w:rPr>
                        </w:pPr>
                        <w:r>
                          <w:rPr>
                            <w:color w:val="000000" w:themeColor="text1"/>
                            <w:szCs w:val="28"/>
                          </w:rPr>
                          <w:t>Kaufvertrag</w:t>
                        </w:r>
                      </w:p>
                      <w:p w14:paraId="61797CE1" w14:textId="77777777" w:rsidR="00D04818" w:rsidRDefault="00D04818"/>
                      <w:p w14:paraId="7C5154F9" w14:textId="0CB8BCC0" w:rsidR="00D04818" w:rsidRPr="00C97F4E" w:rsidRDefault="00D04818" w:rsidP="00E46B0F">
                        <w:pPr>
                          <w:ind w:left="0" w:right="0"/>
                          <w:jc w:val="center"/>
                          <w:rPr>
                            <w:color w:val="000000" w:themeColor="text1"/>
                            <w:szCs w:val="28"/>
                          </w:rPr>
                        </w:pPr>
                        <w:r w:rsidRPr="00C97F4E">
                          <w:rPr>
                            <w:color w:val="000000" w:themeColor="text1"/>
                            <w:szCs w:val="28"/>
                          </w:rPr>
                          <w:t>Autokauf</w:t>
                        </w:r>
                      </w:p>
                    </w:txbxContent>
                  </v:textbox>
                </v:roundrect>
                <v:roundrect id="Rechteck: abgerundete Ecken 320" o:spid="_x0000_s1057" style="position:absolute;left:360;top:37932;width:1116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" fillcolor="white [3212]" strokecolor="black [3213]" strokeweight=".5pt">
                  <v:textbox>
                    <w:txbxContent>
                      <w:p w14:paraId="07201512" w14:textId="49F50393" w:rsidR="00D04818" w:rsidRPr="00C97F4E" w:rsidRDefault="00D04818" w:rsidP="00E46B0F">
                        <w:pPr>
                          <w:ind w:left="0" w:right="0"/>
                          <w:jc w:val="center"/>
                          <w:rPr>
                            <w:color w:val="000000" w:themeColor="text1"/>
                            <w:szCs w:val="28"/>
                          </w:rPr>
                        </w:pPr>
                        <w:r w:rsidRPr="00C97F4E">
                          <w:rPr>
                            <w:color w:val="000000" w:themeColor="text1"/>
                            <w:szCs w:val="28"/>
                          </w:rPr>
                          <w:t>Mietvertrag</w:t>
                        </w:r>
                      </w:p>
                      <w:p w14:paraId="74D51789" w14:textId="77777777" w:rsidR="00D04818" w:rsidRDefault="00D04818"/>
                      <w:p w14:paraId="232D4FB6" w14:textId="2DF4C99C" w:rsidR="00D04818" w:rsidRPr="00C97F4E" w:rsidRDefault="00D04818" w:rsidP="00E46B0F">
                        <w:pPr>
                          <w:ind w:left="0" w:right="0"/>
                          <w:jc w:val="center"/>
                          <w:rPr>
                            <w:color w:val="000000" w:themeColor="text1"/>
                            <w:szCs w:val="28"/>
                          </w:rPr>
                        </w:pPr>
                        <w:r w:rsidRPr="00C97F4E">
                          <w:rPr>
                            <w:color w:val="000000" w:themeColor="text1"/>
                            <w:szCs w:val="28"/>
                          </w:rPr>
                          <w:t>Mietvertrag</w:t>
                        </w:r>
                      </w:p>
                    </w:txbxContent>
                  </v:textbox>
                </v:roundrect>
                <v:line id="Gerader Verbinder 321" o:spid="_x0000_s1058" style="position:absolute;visibility:visible;mso-wrap-style:square" from="5940,41528" to="8191,50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" strokecolor="black [3200]">
                  <v:stroke dashstyle="dash"/>
                </v:line>
                <v:line id="Gerader Verbinder 332" o:spid="_x0000_s1059" style="position:absolute;flip:y;visibility:visible;mso-wrap-style:square" from="7527,55512" to="8286,60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" strokecolor="black [3200]" strokeweight=".5pt">
                  <v:stroke dashstyle="dash"/>
                </v:line>
                <v:line id="Gerader Verbinder 333" o:spid="_x0000_s1060" style="position:absolute;flip:y;visibility:visible;mso-wrap-style:square" from="18453,40355" to="26020,50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" strokecolor="black [3213]" strokeweight="1.5pt"/>
                <v:line id="Gerader Verbinder 334" o:spid="_x0000_s1061" style="position:absolute;visibility:visible;mso-wrap-style:square" from="38211,40355" to="44995,47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" strokecolor="black [3213]" strokeweight="1.5pt"/>
                <v:line id="Gerader Verbinder 335" o:spid="_x0000_s1062" style="position:absolute;visibility:visible;mso-wrap-style:square" from="14392,25184" to="26020,309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" strokecolor="black [3213]" strokeweight="1.5pt"/>
                <v:roundrect id="Rechteck: abgerundete Ecken 1049" o:spid="_x0000_s1063" style="position:absolute;left:18154;top:62757;width:1908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" fillcolor="white [3212]" strokecolor="black [3213]" strokeweight=".5pt">
                  <v:textbox>
                    <w:txbxContent>
                      <w:p w14:paraId="30F2E747" w14:textId="3C58CECD" w:rsidR="00D04818" w:rsidRDefault="00D04818" w:rsidP="004F6671">
                        <w:pPr>
                          <w:ind w:left="0" w:right="0"/>
                          <w:jc w:val="center"/>
                          <w:rPr>
                            <w:sz w:val="24"/>
                          </w:rPr>
                        </w:pPr>
                        <w:r>
                          <w:rPr>
                            <w:color w:val="000000" w:themeColor="text1"/>
                            <w:szCs w:val="28"/>
                          </w:rPr>
                          <w:t>Versicherungsvertrag</w:t>
                        </w:r>
                      </w:p>
                      <w:p w14:paraId="719F6E8D" w14:textId="77777777" w:rsidR="00D04818" w:rsidRDefault="00D04818"/>
                      <w:p w14:paraId="7614B273" w14:textId="0C6101D0" w:rsidR="00D04818" w:rsidRDefault="00D04818" w:rsidP="004F6671">
                        <w:pPr>
                          <w:ind w:left="0" w:right="0"/>
                          <w:jc w:val="center"/>
                          <w:rPr>
                            <w:sz w:val="24"/>
                          </w:rPr>
                        </w:pPr>
                        <w:r>
                          <w:rPr>
                            <w:color w:val="000000" w:themeColor="text1"/>
                            <w:szCs w:val="28"/>
                          </w:rPr>
                          <w:t>Versicherungsvertrag</w:t>
                        </w:r>
                      </w:p>
                    </w:txbxContent>
                  </v:textbox>
                </v:roundrect>
                <v:line id="Gerader Verbinder 1050" o:spid="_x0000_s1064" style="position:absolute;flip:x y;visibility:visible;mso-wrap-style:square" from="18453,54932" to="23889,625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" strokecolor="black [3200]">
                  <v:stroke dashstyle="dash"/>
                </v:line>
                <v:roundrect id="Rechteck: abgerundete Ecken 1051" o:spid="_x0000_s1065" style="position:absolute;left:15941;top:39199;width:4320;height:360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" fillcolor="white [3212]" strokecolor="black [3213]" strokeweight=".5pt">
                  <v:textbox>
                    <w:txbxContent>
                      <w:p w14:paraId="52ABB96E" w14:textId="77777777" w:rsidR="00D04818" w:rsidRDefault="00D04818" w:rsidP="004F6671">
                        <w:pPr>
                          <w:ind w:left="0" w:right="0"/>
                          <w:jc w:val="center"/>
                          <w:rPr>
                            <w:sz w:val="24"/>
                          </w:rPr>
                        </w:pPr>
                        <w:r>
                          <w:rPr>
                            <w:rFonts w:eastAsia="MS Mincho"/>
                            <w:color w:val="000000"/>
                            <w:szCs w:val="28"/>
                          </w:rPr>
                          <w:t>…</w:t>
                        </w:r>
                      </w:p>
                      <w:p w14:paraId="20F59D4F" w14:textId="77777777" w:rsidR="00D04818" w:rsidRDefault="00D04818"/>
                      <w:p w14:paraId="29A7DC0B" w14:textId="09A0AC34" w:rsidR="00D04818" w:rsidRDefault="00D04818" w:rsidP="004F6671">
                        <w:pPr>
                          <w:ind w:left="0" w:right="0"/>
                          <w:jc w:val="center"/>
                          <w:rPr>
                            <w:sz w:val="24"/>
                          </w:rPr>
                        </w:pPr>
                        <w:r>
                          <w:rPr>
                            <w:rFonts w:eastAsia="MS Mincho"/>
                            <w:color w:val="000000"/>
                            <w:szCs w:val="28"/>
                          </w:rPr>
                          <w:t>…</w:t>
                        </w:r>
                      </w:p>
                    </w:txbxContent>
                  </v:textbox>
                </v:roundrect>
                <v:roundrect id="Rechteck: abgerundete Ecken 1066" o:spid="_x0000_s1066" style="position:absolute;left:58323;top:40516;width:4320;height:3595;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" fillcolor="white [3212]" strokecolor="black [3213]" strokeweight=".5pt">
                  <v:textbox>
                    <w:txbxContent>
                      <w:p w14:paraId="571F1C45" w14:textId="77777777" w:rsidR="00D04818" w:rsidRDefault="00D04818" w:rsidP="004F6671">
                        <w:pPr>
                          <w:ind w:left="0" w:right="0"/>
                          <w:jc w:val="center"/>
                          <w:rPr>
                            <w:sz w:val="24"/>
                          </w:rPr>
                        </w:pPr>
                        <w:r>
                          <w:rPr>
                            <w:rFonts w:eastAsia="MS Mincho"/>
                            <w:color w:val="000000"/>
                            <w:szCs w:val="28"/>
                          </w:rPr>
                          <w:t>…</w:t>
                        </w:r>
                      </w:p>
                      <w:p w14:paraId="5F8C654C" w14:textId="77777777" w:rsidR="00D04818" w:rsidRDefault="00D04818"/>
                      <w:p w14:paraId="08EB07B7" w14:textId="2816F378" w:rsidR="00D04818" w:rsidRDefault="00D04818" w:rsidP="004F6671">
                        <w:pPr>
                          <w:ind w:left="0" w:right="0"/>
                          <w:jc w:val="center"/>
                          <w:rPr>
                            <w:sz w:val="24"/>
                          </w:rPr>
                        </w:pPr>
                        <w:r w:rsidRPr="00485F78">
                          <w:rPr>
                            <w:sz w:val="44"/>
                            <w:szCs w:val="44"/>
                          </w:rPr>
                          <w:t>Vertragswortschatz</w:t>
                        </w:r>
                        <w:r>
                          <w:rPr>
                            <w:rFonts w:eastAsia="MS Mincho"/>
                            <w:color w:val="000000"/>
                            <w:szCs w:val="28"/>
                          </w:rPr>
                          <w:t>…</w:t>
                        </w:r>
                      </w:p>
                    </w:txbxContent>
                  </v:textbox>
                </v:roundrect>
                <v:line id="Gerader Verbinder 1067" o:spid="_x0000_s1067" style="position:absolute;flip:x;visibility:visible;mso-wrap-style:square" from="15525,42795" to="18101,50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" strokecolor="black [3200]">
                  <v:stroke dashstyle="dash"/>
                </v:line>
                <v:line id="Gerader Verbinder 1068" o:spid="_x0000_s1068" style="position:absolute;flip:x;visibility:visible;mso-wrap-style:square" from="58900,44110" to="60483,472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" strokecolor="black [3200]">
                  <v:stroke dashstyle="dash"/>
                </v:line>
                <w10:anchorlock/>
              </v:group>
            </w:pict>
          </mc:Fallback>
        </mc:AlternateContent>
      </w:r>
    </w:p>
    <w:p w14:paraId="12F92F9A" w14:textId="2E81F3D1" w:rsidR="00315E1E" w:rsidRDefault="00315E1E">
      <w:pPr>
        <w:ind w:left="0" w:right="0"/>
        <w:rPr>
          <w:rFonts w:eastAsiaTheme="majorEastAsia" w:cstheme="majorBidi"/>
          <w:b/>
          <w:color w:val="000000" w:themeColor="text1"/>
          <w:szCs w:val="26"/>
        </w:rPr>
      </w:pPr>
    </w:p>
    <w:p w14:paraId="401BAEA6" w14:textId="0107DD6A" w:rsidR="00485F78" w:rsidRDefault="00485F78">
      <w:pPr>
        <w:spacing w:line="240" w:lineRule="auto"/>
        <w:ind w:left="0" w:right="0"/>
        <w:rPr>
          <w:rFonts w:eastAsiaTheme="majorEastAsia" w:cstheme="majorBidi"/>
          <w:b/>
          <w:color w:val="000000" w:themeColor="text1"/>
          <w:szCs w:val="26"/>
        </w:rPr>
      </w:pPr>
    </w:p>
    <w:p w14:paraId="0204B89C" w14:textId="0936EF42" w:rsidR="00724F3D" w:rsidRDefault="00724F3D" w:rsidP="009945C5">
      <w:pPr>
        <w:spacing w:line="259" w:lineRule="auto"/>
        <w:ind w:left="0"/>
        <w:rPr>
          <w:rFonts w:eastAsiaTheme="majorEastAsia" w:cstheme="majorBidi"/>
          <w:b/>
          <w:color w:val="000000" w:themeColor="text1"/>
          <w:szCs w:val="26"/>
        </w:rPr>
        <w:sectPr w:rsidR="00724F3D" w:rsidSect="00505912">
          <w:headerReference w:type="default" r:id="rId54"/>
          <w:headerReference w:type="first" r:id="rId55"/>
          <w:pgSz w:w="11900" w:h="16840"/>
          <w:pgMar w:top="2835" w:right="851" w:bottom="1134" w:left="851" w:header="709" w:footer="454" w:gutter="0"/>
          <w:cols w:space="708"/>
          <w:titlePg/>
          <w:docGrid w:linePitch="360"/>
        </w:sectPr>
      </w:pPr>
    </w:p>
    <w:p w14:paraId="161340B4" w14:textId="7A718AFC" w:rsidR="00CF0D65" w:rsidRDefault="003E0BB9" w:rsidP="00425CC8">
      <w:pPr>
        <w:jc w:val="both"/>
        <w:rPr>
          <w:sz w:val="24"/>
          <w:szCs w:val="22"/>
        </w:rPr>
      </w:pPr>
      <w:r w:rsidRPr="00280E0E">
        <w:rPr>
          <w:sz w:val="24"/>
          <w:szCs w:val="22"/>
        </w:rPr>
        <w:lastRenderedPageBreak/>
        <w:t>Lernziel:</w:t>
      </w:r>
      <w:r w:rsidR="00CF0D65">
        <w:rPr>
          <w:sz w:val="24"/>
          <w:szCs w:val="22"/>
        </w:rPr>
        <w:t xml:space="preserve"> Die </w:t>
      </w:r>
      <w:r w:rsidR="00BA11B7">
        <w:rPr>
          <w:sz w:val="24"/>
          <w:szCs w:val="22"/>
        </w:rPr>
        <w:t xml:space="preserve">Lernenden </w:t>
      </w:r>
      <w:r w:rsidR="006A7625">
        <w:rPr>
          <w:sz w:val="24"/>
          <w:szCs w:val="22"/>
        </w:rPr>
        <w:t>überprüfen ihren Wissensstand zu ausgewählten Fragen des Themenbereichs Verträge</w:t>
      </w:r>
      <w:r w:rsidR="005909FE">
        <w:rPr>
          <w:sz w:val="24"/>
          <w:szCs w:val="22"/>
        </w:rPr>
        <w:t>.</w:t>
      </w:r>
      <w:r w:rsidR="00A01C66">
        <w:rPr>
          <w:sz w:val="24"/>
          <w:szCs w:val="22"/>
        </w:rPr>
        <w:t xml:space="preserve"> </w:t>
      </w:r>
    </w:p>
    <w:p w14:paraId="71AB097E" w14:textId="77777777" w:rsidR="00E230A6" w:rsidRDefault="00E230A6" w:rsidP="00E230A6">
      <w:pPr>
        <w:jc w:val="both"/>
        <w:rPr>
          <w:color w:val="0D0D0D" w:themeColor="text1" w:themeTint="F2"/>
          <w:sz w:val="24"/>
        </w:rPr>
      </w:pPr>
      <w:r>
        <w:rPr>
          <w:color w:val="0D0D0D" w:themeColor="text1" w:themeTint="F2"/>
          <w:sz w:val="24"/>
        </w:rPr>
        <w:t xml:space="preserve">Die Lernenden lernen folgende </w:t>
      </w:r>
      <w:r w:rsidRPr="00280E0E">
        <w:rPr>
          <w:color w:val="0D0D0D" w:themeColor="text1" w:themeTint="F2"/>
          <w:sz w:val="24"/>
        </w:rPr>
        <w:t xml:space="preserve">Kernbotschaft: </w:t>
      </w:r>
      <w:r>
        <w:rPr>
          <w:color w:val="0D0D0D" w:themeColor="text1" w:themeTint="F2"/>
          <w:sz w:val="24"/>
        </w:rPr>
        <w:t>Das Themenfeld Verträge berührt das alltägliche Geschehen auf vielfältige Art und Weise.</w:t>
      </w:r>
    </w:p>
    <w:p w14:paraId="4BF44A13" w14:textId="77777777" w:rsidR="00496BAE" w:rsidRPr="00280E0E" w:rsidRDefault="00496BAE" w:rsidP="007C022A">
      <w:pPr>
        <w:ind w:left="0"/>
        <w:jc w:val="both"/>
        <w:rPr>
          <w:sz w:val="24"/>
          <w:szCs w:val="22"/>
        </w:rPr>
      </w:pPr>
    </w:p>
    <w:p w14:paraId="1E34E6DD" w14:textId="752307BC" w:rsidR="003E0BB9" w:rsidRPr="00280E0E" w:rsidRDefault="00A2080C" w:rsidP="007967CB">
      <w:pPr>
        <w:jc w:val="both"/>
        <w:rPr>
          <w:sz w:val="24"/>
          <w:szCs w:val="22"/>
        </w:rPr>
      </w:pPr>
      <w:r>
        <w:rPr>
          <w:sz w:val="24"/>
          <w:szCs w:val="22"/>
        </w:rPr>
        <w:t xml:space="preserve">Vorgeschlagener </w:t>
      </w:r>
      <w:r w:rsidR="003E0BB9" w:rsidRPr="00280E0E">
        <w:rPr>
          <w:sz w:val="24"/>
          <w:szCs w:val="22"/>
        </w:rPr>
        <w:t>Ablauf:</w:t>
      </w:r>
    </w:p>
    <w:p w14:paraId="6E897A0F" w14:textId="2DF31B4E" w:rsidR="003E0BB9" w:rsidRPr="00280E0E" w:rsidRDefault="003E0BB9" w:rsidP="00425CC8">
      <w:pPr>
        <w:jc w:val="both"/>
        <w:rPr>
          <w:sz w:val="24"/>
          <w:szCs w:val="22"/>
        </w:rPr>
      </w:pPr>
      <w:r w:rsidRPr="00280E0E">
        <w:rPr>
          <w:sz w:val="24"/>
          <w:szCs w:val="22"/>
        </w:rPr>
        <w:t xml:space="preserve">Für das Quiz sind Gruppen aus zwei bis drei Personen notwendig. Unterstützen Sie die Lernenden gegebenenfalls bei der Einteilung. Jede Gruppe erhält insgesamt drei </w:t>
      </w:r>
      <w:r w:rsidR="006B3FE0">
        <w:rPr>
          <w:sz w:val="24"/>
          <w:szCs w:val="22"/>
        </w:rPr>
        <w:t>Karten</w:t>
      </w:r>
      <w:r w:rsidRPr="00280E0E">
        <w:rPr>
          <w:sz w:val="24"/>
          <w:szCs w:val="22"/>
        </w:rPr>
        <w:t xml:space="preserve"> mit den Buchstaben A, B und C. Alternativ kann auch mit Smileys </w:t>
      </w:r>
      <w:r w:rsidR="00707225">
        <w:rPr>
          <w:sz w:val="24"/>
          <w:szCs w:val="22"/>
        </w:rPr>
        <w:t xml:space="preserve">o.ä. </w:t>
      </w:r>
      <w:r w:rsidRPr="00280E0E">
        <w:rPr>
          <w:sz w:val="24"/>
          <w:szCs w:val="22"/>
        </w:rPr>
        <w:t xml:space="preserve">gearbeitet werden. Sie sind der Quizmaster und lesen die Fragen </w:t>
      </w:r>
      <w:r w:rsidR="007C022A">
        <w:rPr>
          <w:sz w:val="24"/>
          <w:szCs w:val="22"/>
        </w:rPr>
        <w:t>und</w:t>
      </w:r>
      <w:r w:rsidRPr="00280E0E">
        <w:rPr>
          <w:sz w:val="24"/>
          <w:szCs w:val="22"/>
        </w:rPr>
        <w:t xml:space="preserve"> Antwortmöglichkeiten der Reihe nach vor. Wiederholen Sie gegebenenfalls die Frage und lassen Sie den Gruppen Bedenkzeit.</w:t>
      </w:r>
    </w:p>
    <w:p w14:paraId="2B1C801F" w14:textId="24DAE811" w:rsidR="003E0BB9" w:rsidRPr="00280E0E" w:rsidRDefault="003E0BB9" w:rsidP="00425CC8">
      <w:pPr>
        <w:jc w:val="both"/>
        <w:rPr>
          <w:sz w:val="24"/>
          <w:szCs w:val="22"/>
        </w:rPr>
      </w:pPr>
      <w:r w:rsidRPr="00280E0E">
        <w:rPr>
          <w:sz w:val="24"/>
          <w:szCs w:val="22"/>
        </w:rPr>
        <w:t>Zählen Sie langsam von der Zahl „</w:t>
      </w:r>
      <w:r w:rsidR="00314EE8">
        <w:rPr>
          <w:sz w:val="24"/>
          <w:szCs w:val="22"/>
        </w:rPr>
        <w:t>D</w:t>
      </w:r>
      <w:r w:rsidRPr="00280E0E">
        <w:rPr>
          <w:sz w:val="24"/>
          <w:szCs w:val="22"/>
        </w:rPr>
        <w:t>rei“ runter. Bei „Null“ halten alle Gruppen die Karte mit dem ihrer Meinung nach richtigen Antwortbuchstaben hoch. Anschließend lösen Sie die Frage auf. Die zusätzlichen Informationen auf dem Lösungsb</w:t>
      </w:r>
      <w:r w:rsidR="00A55371">
        <w:rPr>
          <w:sz w:val="24"/>
          <w:szCs w:val="22"/>
        </w:rPr>
        <w:t>ogen</w:t>
      </w:r>
      <w:r w:rsidRPr="00280E0E">
        <w:rPr>
          <w:sz w:val="24"/>
          <w:szCs w:val="22"/>
        </w:rPr>
        <w:t xml:space="preserve"> dienen als erklärende Hilfestellung. Ermuntern Sie die Lernenden, dass falsche Antworten nicht schlimm sind und die Inhalte in den folgenden Kurseinheiten noch ausführlich thematisiert werden. Mithilfe einer Strichliste </w:t>
      </w:r>
      <w:r w:rsidR="00F053CF">
        <w:rPr>
          <w:sz w:val="24"/>
          <w:szCs w:val="22"/>
        </w:rPr>
        <w:t>können</w:t>
      </w:r>
      <w:r w:rsidRPr="00280E0E">
        <w:rPr>
          <w:sz w:val="24"/>
          <w:szCs w:val="22"/>
        </w:rPr>
        <w:t xml:space="preserve"> Sie an der Tafel</w:t>
      </w:r>
      <w:r w:rsidR="00F053CF">
        <w:rPr>
          <w:sz w:val="24"/>
          <w:szCs w:val="22"/>
        </w:rPr>
        <w:t xml:space="preserve"> notieren</w:t>
      </w:r>
      <w:r w:rsidRPr="00280E0E">
        <w:rPr>
          <w:sz w:val="24"/>
          <w:szCs w:val="22"/>
        </w:rPr>
        <w:t xml:space="preserve">, welche Gruppen </w:t>
      </w:r>
      <w:r w:rsidR="001B6739">
        <w:rPr>
          <w:sz w:val="24"/>
          <w:szCs w:val="22"/>
        </w:rPr>
        <w:t xml:space="preserve">eine Frage </w:t>
      </w:r>
      <w:r w:rsidRPr="00280E0E">
        <w:rPr>
          <w:sz w:val="24"/>
          <w:szCs w:val="22"/>
        </w:rPr>
        <w:t xml:space="preserve">richtig beantwortet haben. </w:t>
      </w:r>
      <w:r w:rsidR="00F053CF">
        <w:rPr>
          <w:sz w:val="24"/>
          <w:szCs w:val="22"/>
        </w:rPr>
        <w:t xml:space="preserve">Lesen </w:t>
      </w:r>
      <w:r w:rsidRPr="00280E0E">
        <w:rPr>
          <w:sz w:val="24"/>
          <w:szCs w:val="22"/>
        </w:rPr>
        <w:t xml:space="preserve">Sie </w:t>
      </w:r>
      <w:r w:rsidR="00F053CF">
        <w:rPr>
          <w:sz w:val="24"/>
          <w:szCs w:val="22"/>
        </w:rPr>
        <w:t xml:space="preserve">daraufhin </w:t>
      </w:r>
      <w:r w:rsidRPr="00280E0E">
        <w:rPr>
          <w:sz w:val="24"/>
          <w:szCs w:val="22"/>
        </w:rPr>
        <w:t xml:space="preserve">die nächste Frage vor. </w:t>
      </w:r>
      <w:r w:rsidR="00E230A6">
        <w:rPr>
          <w:sz w:val="24"/>
          <w:szCs w:val="22"/>
        </w:rPr>
        <w:t>Die Gruppe, die am Ende die meisten Fragen richtig beantwortet hat, gewinnt.</w:t>
      </w:r>
    </w:p>
    <w:p w14:paraId="1CBD0409" w14:textId="77777777" w:rsidR="00E230A6" w:rsidRDefault="00E230A6" w:rsidP="00425CC8">
      <w:pPr>
        <w:jc w:val="both"/>
        <w:rPr>
          <w:sz w:val="24"/>
          <w:szCs w:val="22"/>
        </w:rPr>
      </w:pPr>
    </w:p>
    <w:p w14:paraId="7F6BE3AC" w14:textId="582EF6C0" w:rsidR="003E0BB9" w:rsidRPr="00280E0E" w:rsidRDefault="003E0BB9" w:rsidP="00425CC8">
      <w:pPr>
        <w:jc w:val="both"/>
        <w:rPr>
          <w:sz w:val="24"/>
          <w:szCs w:val="22"/>
        </w:rPr>
        <w:sectPr w:rsidR="003E0BB9" w:rsidRPr="00280E0E" w:rsidSect="00505912">
          <w:headerReference w:type="first" r:id="rId56"/>
          <w:pgSz w:w="11900" w:h="16840"/>
          <w:pgMar w:top="2835" w:right="851" w:bottom="1134" w:left="851" w:header="709" w:footer="454" w:gutter="0"/>
          <w:cols w:space="708"/>
          <w:titlePg/>
          <w:docGrid w:linePitch="360"/>
        </w:sectPr>
      </w:pPr>
      <w:r w:rsidRPr="00280E0E">
        <w:rPr>
          <w:sz w:val="24"/>
          <w:szCs w:val="22"/>
        </w:rPr>
        <w:t>Hinweis: Je nach Lerngruppe können die Lernenden die Fragen auch selbst für das Plenum vorlesen</w:t>
      </w:r>
      <w:r w:rsidR="009F2723">
        <w:rPr>
          <w:sz w:val="24"/>
          <w:szCs w:val="22"/>
        </w:rPr>
        <w:t xml:space="preserve">. </w:t>
      </w:r>
      <w:r w:rsidR="00A310E1">
        <w:rPr>
          <w:sz w:val="24"/>
          <w:szCs w:val="22"/>
        </w:rPr>
        <w:t>Denkbar ist ebenso, dass eine freiwillige Person</w:t>
      </w:r>
      <w:r w:rsidR="005B1969">
        <w:rPr>
          <w:sz w:val="24"/>
          <w:szCs w:val="22"/>
        </w:rPr>
        <w:t>, die bereits über etwas Erfahrung im Lesen verfügt,</w:t>
      </w:r>
      <w:r w:rsidR="00A310E1">
        <w:rPr>
          <w:sz w:val="24"/>
          <w:szCs w:val="22"/>
        </w:rPr>
        <w:t xml:space="preserve"> als Quizmaster fungiert und </w:t>
      </w:r>
      <w:r w:rsidR="00681E28">
        <w:rPr>
          <w:sz w:val="24"/>
          <w:szCs w:val="22"/>
        </w:rPr>
        <w:t>die</w:t>
      </w:r>
      <w:r w:rsidR="00A310E1">
        <w:rPr>
          <w:sz w:val="24"/>
          <w:szCs w:val="22"/>
        </w:rPr>
        <w:t xml:space="preserve"> Fragen vorliest.</w:t>
      </w:r>
    </w:p>
    <w:p w14:paraId="48C18493" w14:textId="77777777" w:rsidR="003E0BB9" w:rsidRPr="0005376E" w:rsidRDefault="003E0BB9" w:rsidP="003670C0">
      <w:pPr>
        <w:rPr>
          <w:szCs w:val="28"/>
        </w:rPr>
      </w:pPr>
      <w:r w:rsidRPr="0005376E">
        <w:rPr>
          <w:szCs w:val="28"/>
        </w:rPr>
        <w:lastRenderedPageBreak/>
        <w:t xml:space="preserve">Aussage 1: Eine neue Hose, deren Muster mir nicht mehr gefällt, kann ich kostenlos umtauschen. </w:t>
      </w:r>
    </w:p>
    <w:p w14:paraId="4307D398" w14:textId="77777777" w:rsidR="003E0BB9" w:rsidRPr="0005376E" w:rsidRDefault="003E0BB9" w:rsidP="003670C0">
      <w:pPr>
        <w:rPr>
          <w:szCs w:val="28"/>
        </w:rPr>
      </w:pPr>
      <w:r w:rsidRPr="0005376E">
        <w:rPr>
          <w:szCs w:val="28"/>
        </w:rPr>
        <w:t>A: Stimmt</w:t>
      </w:r>
    </w:p>
    <w:p w14:paraId="1E4D400B" w14:textId="77777777" w:rsidR="003E0BB9" w:rsidRPr="0005376E" w:rsidRDefault="003E0BB9" w:rsidP="003670C0">
      <w:pPr>
        <w:rPr>
          <w:szCs w:val="28"/>
        </w:rPr>
      </w:pPr>
      <w:r w:rsidRPr="0005376E">
        <w:rPr>
          <w:szCs w:val="28"/>
        </w:rPr>
        <w:t>B: Stimmt nicht</w:t>
      </w:r>
    </w:p>
    <w:p w14:paraId="149EA6F6" w14:textId="77777777" w:rsidR="003E0BB9" w:rsidRPr="0005376E" w:rsidRDefault="003E0BB9" w:rsidP="003670C0">
      <w:pPr>
        <w:rPr>
          <w:szCs w:val="28"/>
        </w:rPr>
      </w:pPr>
      <w:r w:rsidRPr="0005376E">
        <w:rPr>
          <w:szCs w:val="28"/>
        </w:rPr>
        <w:t>C: Weiß nicht</w:t>
      </w:r>
    </w:p>
    <w:p w14:paraId="2577F15A" w14:textId="77777777" w:rsidR="003E0BB9" w:rsidRPr="0005376E" w:rsidRDefault="003E0BB9" w:rsidP="003670C0">
      <w:pPr>
        <w:rPr>
          <w:szCs w:val="28"/>
        </w:rPr>
      </w:pPr>
    </w:p>
    <w:p w14:paraId="0572D633" w14:textId="77777777" w:rsidR="003E0BB9" w:rsidRPr="0005376E" w:rsidRDefault="003E0BB9" w:rsidP="003670C0">
      <w:pPr>
        <w:rPr>
          <w:szCs w:val="28"/>
        </w:rPr>
      </w:pPr>
      <w:r w:rsidRPr="0005376E">
        <w:rPr>
          <w:szCs w:val="28"/>
        </w:rPr>
        <w:t>Aussage 2: Einen Mietvertrag kann man kündigen.</w:t>
      </w:r>
    </w:p>
    <w:p w14:paraId="21902777" w14:textId="77777777" w:rsidR="003E0BB9" w:rsidRPr="0005376E" w:rsidRDefault="003E0BB9" w:rsidP="003670C0">
      <w:pPr>
        <w:rPr>
          <w:szCs w:val="28"/>
        </w:rPr>
      </w:pPr>
      <w:r w:rsidRPr="0005376E">
        <w:rPr>
          <w:szCs w:val="28"/>
        </w:rPr>
        <w:t>A: Stimmt</w:t>
      </w:r>
    </w:p>
    <w:p w14:paraId="3246B7E7" w14:textId="77777777" w:rsidR="003E0BB9" w:rsidRPr="0005376E" w:rsidRDefault="003E0BB9" w:rsidP="003670C0">
      <w:pPr>
        <w:rPr>
          <w:szCs w:val="28"/>
        </w:rPr>
      </w:pPr>
      <w:r w:rsidRPr="0005376E">
        <w:rPr>
          <w:szCs w:val="28"/>
        </w:rPr>
        <w:t>B: Stimmt nicht</w:t>
      </w:r>
    </w:p>
    <w:p w14:paraId="5E09F12F" w14:textId="77777777" w:rsidR="003E0BB9" w:rsidRPr="0005376E" w:rsidRDefault="003E0BB9" w:rsidP="003670C0">
      <w:pPr>
        <w:rPr>
          <w:szCs w:val="28"/>
        </w:rPr>
      </w:pPr>
      <w:r w:rsidRPr="0005376E">
        <w:rPr>
          <w:szCs w:val="28"/>
        </w:rPr>
        <w:t>C: Weiß nicht</w:t>
      </w:r>
    </w:p>
    <w:p w14:paraId="3E7670DD" w14:textId="77777777" w:rsidR="003E0BB9" w:rsidRPr="0005376E" w:rsidRDefault="003E0BB9" w:rsidP="003670C0">
      <w:pPr>
        <w:rPr>
          <w:szCs w:val="28"/>
        </w:rPr>
      </w:pPr>
    </w:p>
    <w:p w14:paraId="60D4B17D" w14:textId="77777777" w:rsidR="003E0BB9" w:rsidRPr="0005376E" w:rsidRDefault="003E0BB9" w:rsidP="003670C0">
      <w:pPr>
        <w:rPr>
          <w:szCs w:val="28"/>
        </w:rPr>
      </w:pPr>
      <w:r w:rsidRPr="0005376E">
        <w:rPr>
          <w:szCs w:val="28"/>
        </w:rPr>
        <w:t xml:space="preserve">Aussage 3: Für einen Vertrag sind mindestens zwei Personen beziehungsweise Parteien notwendig. </w:t>
      </w:r>
    </w:p>
    <w:p w14:paraId="5AA9F521" w14:textId="77777777" w:rsidR="003E0BB9" w:rsidRPr="0005376E" w:rsidRDefault="003E0BB9" w:rsidP="003670C0">
      <w:pPr>
        <w:rPr>
          <w:szCs w:val="28"/>
        </w:rPr>
      </w:pPr>
      <w:r w:rsidRPr="0005376E">
        <w:rPr>
          <w:szCs w:val="28"/>
        </w:rPr>
        <w:t>A: Stimmt</w:t>
      </w:r>
    </w:p>
    <w:p w14:paraId="452DE255" w14:textId="77777777" w:rsidR="003E0BB9" w:rsidRPr="0005376E" w:rsidRDefault="003E0BB9" w:rsidP="003670C0">
      <w:pPr>
        <w:rPr>
          <w:szCs w:val="28"/>
        </w:rPr>
      </w:pPr>
      <w:r w:rsidRPr="0005376E">
        <w:rPr>
          <w:szCs w:val="28"/>
        </w:rPr>
        <w:t>B: Stimmt nicht</w:t>
      </w:r>
    </w:p>
    <w:p w14:paraId="0C50AD93" w14:textId="77777777" w:rsidR="003E0BB9" w:rsidRPr="0005376E" w:rsidRDefault="003E0BB9" w:rsidP="003670C0">
      <w:pPr>
        <w:rPr>
          <w:szCs w:val="28"/>
        </w:rPr>
      </w:pPr>
      <w:r w:rsidRPr="0005376E">
        <w:rPr>
          <w:szCs w:val="28"/>
        </w:rPr>
        <w:t>C: Weiß nicht</w:t>
      </w:r>
    </w:p>
    <w:p w14:paraId="0E1F99F3" w14:textId="77777777" w:rsidR="003E0BB9" w:rsidRPr="0005376E" w:rsidRDefault="003E0BB9" w:rsidP="003670C0">
      <w:pPr>
        <w:rPr>
          <w:szCs w:val="28"/>
        </w:rPr>
      </w:pPr>
    </w:p>
    <w:p w14:paraId="6D61C5EF" w14:textId="77777777" w:rsidR="003E0BB9" w:rsidRPr="0005376E" w:rsidRDefault="003E0BB9" w:rsidP="003670C0">
      <w:pPr>
        <w:rPr>
          <w:szCs w:val="28"/>
        </w:rPr>
      </w:pPr>
      <w:r w:rsidRPr="0005376E">
        <w:rPr>
          <w:szCs w:val="28"/>
        </w:rPr>
        <w:t>Aussage 4: Kinder unter 10 Jahren sind in Deutschland nicht geschäftsfähig.</w:t>
      </w:r>
    </w:p>
    <w:p w14:paraId="5AF346AD" w14:textId="77777777" w:rsidR="003E0BB9" w:rsidRPr="0005376E" w:rsidRDefault="003E0BB9" w:rsidP="003670C0">
      <w:pPr>
        <w:rPr>
          <w:szCs w:val="28"/>
        </w:rPr>
      </w:pPr>
      <w:r w:rsidRPr="0005376E">
        <w:rPr>
          <w:szCs w:val="28"/>
        </w:rPr>
        <w:t>A: Stimmt</w:t>
      </w:r>
    </w:p>
    <w:p w14:paraId="41EB4792" w14:textId="77777777" w:rsidR="003E0BB9" w:rsidRPr="0005376E" w:rsidRDefault="003E0BB9" w:rsidP="003670C0">
      <w:pPr>
        <w:rPr>
          <w:szCs w:val="28"/>
        </w:rPr>
      </w:pPr>
      <w:r w:rsidRPr="0005376E">
        <w:rPr>
          <w:szCs w:val="28"/>
        </w:rPr>
        <w:t>B: Stimmt nicht</w:t>
      </w:r>
    </w:p>
    <w:p w14:paraId="7A257504" w14:textId="77777777" w:rsidR="003E0BB9" w:rsidRPr="0005376E" w:rsidRDefault="003E0BB9" w:rsidP="003670C0">
      <w:pPr>
        <w:rPr>
          <w:szCs w:val="28"/>
        </w:rPr>
      </w:pPr>
      <w:r w:rsidRPr="0005376E">
        <w:rPr>
          <w:szCs w:val="28"/>
        </w:rPr>
        <w:t>C: Weiß nicht</w:t>
      </w:r>
    </w:p>
    <w:p w14:paraId="26D38DED" w14:textId="1CF88CC0" w:rsidR="003E0BB9" w:rsidRPr="0005376E" w:rsidRDefault="004136D8" w:rsidP="004136D8">
      <w:pPr>
        <w:ind w:left="0" w:right="0"/>
        <w:rPr>
          <w:szCs w:val="28"/>
        </w:rPr>
      </w:pPr>
      <w:r>
        <w:rPr>
          <w:szCs w:val="28"/>
        </w:rPr>
        <w:br w:type="page"/>
      </w:r>
    </w:p>
    <w:p w14:paraId="4D1DB636" w14:textId="77777777" w:rsidR="003E0BB9" w:rsidRPr="0005376E" w:rsidRDefault="003E0BB9" w:rsidP="003670C0">
      <w:pPr>
        <w:rPr>
          <w:szCs w:val="28"/>
        </w:rPr>
      </w:pPr>
      <w:r w:rsidRPr="0005376E">
        <w:rPr>
          <w:szCs w:val="28"/>
        </w:rPr>
        <w:lastRenderedPageBreak/>
        <w:t>Aussage 5: Ein Vertrag ist nur schriftlich gültig.</w:t>
      </w:r>
    </w:p>
    <w:p w14:paraId="07E4033F" w14:textId="77777777" w:rsidR="003E0BB9" w:rsidRPr="0005376E" w:rsidRDefault="003E0BB9" w:rsidP="003670C0">
      <w:pPr>
        <w:rPr>
          <w:szCs w:val="28"/>
        </w:rPr>
      </w:pPr>
      <w:r w:rsidRPr="0005376E">
        <w:rPr>
          <w:szCs w:val="28"/>
        </w:rPr>
        <w:t>A: Stimmt</w:t>
      </w:r>
    </w:p>
    <w:p w14:paraId="515D4241" w14:textId="77777777" w:rsidR="003E0BB9" w:rsidRPr="0005376E" w:rsidRDefault="003E0BB9" w:rsidP="003670C0">
      <w:pPr>
        <w:rPr>
          <w:szCs w:val="28"/>
        </w:rPr>
      </w:pPr>
      <w:r w:rsidRPr="0005376E">
        <w:rPr>
          <w:szCs w:val="28"/>
        </w:rPr>
        <w:t>B: Stimmt nicht</w:t>
      </w:r>
    </w:p>
    <w:p w14:paraId="01C3A490" w14:textId="77777777" w:rsidR="003E0BB9" w:rsidRPr="0005376E" w:rsidRDefault="003E0BB9" w:rsidP="003670C0">
      <w:pPr>
        <w:rPr>
          <w:szCs w:val="28"/>
        </w:rPr>
      </w:pPr>
      <w:r w:rsidRPr="0005376E">
        <w:rPr>
          <w:szCs w:val="28"/>
        </w:rPr>
        <w:t>C: Weiß nicht</w:t>
      </w:r>
    </w:p>
    <w:p w14:paraId="498CDFD6" w14:textId="77777777" w:rsidR="003E0BB9" w:rsidRPr="0005376E" w:rsidRDefault="003E0BB9" w:rsidP="003670C0">
      <w:pPr>
        <w:rPr>
          <w:szCs w:val="28"/>
        </w:rPr>
      </w:pPr>
    </w:p>
    <w:p w14:paraId="3C73DF13" w14:textId="77777777" w:rsidR="003E0BB9" w:rsidRPr="0005376E" w:rsidRDefault="003E0BB9" w:rsidP="003670C0">
      <w:pPr>
        <w:rPr>
          <w:szCs w:val="28"/>
        </w:rPr>
      </w:pPr>
      <w:r w:rsidRPr="0005376E">
        <w:rPr>
          <w:szCs w:val="28"/>
        </w:rPr>
        <w:t>Aussage 6: Der Verkäufer muss dem Käufer einen fehlerfreien Kaufgegenstand übergeben.</w:t>
      </w:r>
    </w:p>
    <w:p w14:paraId="4441AD93" w14:textId="77777777" w:rsidR="003E0BB9" w:rsidRPr="0005376E" w:rsidRDefault="003E0BB9" w:rsidP="003670C0">
      <w:pPr>
        <w:rPr>
          <w:szCs w:val="28"/>
        </w:rPr>
      </w:pPr>
      <w:r w:rsidRPr="0005376E">
        <w:rPr>
          <w:szCs w:val="28"/>
        </w:rPr>
        <w:t>A: Stimmt</w:t>
      </w:r>
    </w:p>
    <w:p w14:paraId="26ACB9CB" w14:textId="77777777" w:rsidR="003E0BB9" w:rsidRPr="0005376E" w:rsidRDefault="003E0BB9" w:rsidP="003670C0">
      <w:pPr>
        <w:rPr>
          <w:szCs w:val="28"/>
        </w:rPr>
      </w:pPr>
      <w:r w:rsidRPr="0005376E">
        <w:rPr>
          <w:szCs w:val="28"/>
        </w:rPr>
        <w:t>B: Stimmt nicht</w:t>
      </w:r>
    </w:p>
    <w:p w14:paraId="4B606EF9" w14:textId="77777777" w:rsidR="003E0BB9" w:rsidRPr="0005376E" w:rsidRDefault="003E0BB9" w:rsidP="003670C0">
      <w:pPr>
        <w:rPr>
          <w:szCs w:val="28"/>
        </w:rPr>
      </w:pPr>
      <w:r w:rsidRPr="0005376E">
        <w:rPr>
          <w:szCs w:val="28"/>
        </w:rPr>
        <w:t>C: Weiß nicht</w:t>
      </w:r>
    </w:p>
    <w:p w14:paraId="4D8E1236" w14:textId="77777777" w:rsidR="003E0BB9" w:rsidRPr="0005376E" w:rsidRDefault="003E0BB9" w:rsidP="003670C0">
      <w:pPr>
        <w:rPr>
          <w:szCs w:val="28"/>
        </w:rPr>
      </w:pPr>
    </w:p>
    <w:p w14:paraId="5E5D6D98" w14:textId="0A5EB659" w:rsidR="003E0BB9" w:rsidRPr="0005376E" w:rsidRDefault="003E0BB9" w:rsidP="003670C0">
      <w:pPr>
        <w:rPr>
          <w:szCs w:val="28"/>
        </w:rPr>
      </w:pPr>
      <w:r w:rsidRPr="0005376E">
        <w:rPr>
          <w:szCs w:val="28"/>
        </w:rPr>
        <w:t>Aussage 7:</w:t>
      </w:r>
      <w:r w:rsidR="008F583F">
        <w:rPr>
          <w:szCs w:val="28"/>
        </w:rPr>
        <w:t xml:space="preserve"> Garantie bedeutet das </w:t>
      </w:r>
      <w:r w:rsidR="00F03FA8">
        <w:rPr>
          <w:szCs w:val="28"/>
        </w:rPr>
        <w:t>G</w:t>
      </w:r>
      <w:r w:rsidR="008F583F">
        <w:rPr>
          <w:szCs w:val="28"/>
        </w:rPr>
        <w:t>leiche wie Gewährleistungsrecht.</w:t>
      </w:r>
    </w:p>
    <w:p w14:paraId="4142411A" w14:textId="77777777" w:rsidR="003E0BB9" w:rsidRPr="0005376E" w:rsidRDefault="003E0BB9" w:rsidP="003670C0">
      <w:pPr>
        <w:rPr>
          <w:szCs w:val="28"/>
        </w:rPr>
      </w:pPr>
      <w:r w:rsidRPr="0005376E">
        <w:rPr>
          <w:szCs w:val="28"/>
        </w:rPr>
        <w:t>A: Stimmt</w:t>
      </w:r>
    </w:p>
    <w:p w14:paraId="25C856F7" w14:textId="77777777" w:rsidR="003E0BB9" w:rsidRPr="0005376E" w:rsidRDefault="003E0BB9" w:rsidP="003670C0">
      <w:pPr>
        <w:rPr>
          <w:szCs w:val="28"/>
        </w:rPr>
      </w:pPr>
      <w:r w:rsidRPr="0005376E">
        <w:rPr>
          <w:szCs w:val="28"/>
        </w:rPr>
        <w:t>B: Stimmt nicht</w:t>
      </w:r>
    </w:p>
    <w:p w14:paraId="56DD1599" w14:textId="4110713A" w:rsidR="00947B0B" w:rsidRDefault="003E0BB9" w:rsidP="00947B0B">
      <w:pPr>
        <w:rPr>
          <w:szCs w:val="28"/>
        </w:rPr>
      </w:pPr>
      <w:r w:rsidRPr="0005376E">
        <w:rPr>
          <w:szCs w:val="28"/>
        </w:rPr>
        <w:t>C: Weiß nich</w:t>
      </w:r>
      <w:r>
        <w:rPr>
          <w:szCs w:val="28"/>
        </w:rPr>
        <w:t>t</w:t>
      </w:r>
    </w:p>
    <w:p w14:paraId="5F29D87B" w14:textId="77777777" w:rsidR="00947B0B" w:rsidRPr="00947B0B" w:rsidRDefault="00947B0B" w:rsidP="00947B0B">
      <w:pPr>
        <w:rPr>
          <w:szCs w:val="28"/>
        </w:rPr>
      </w:pPr>
    </w:p>
    <w:p w14:paraId="11BD1760" w14:textId="2ED49104" w:rsidR="00947B0B" w:rsidRPr="00947B0B" w:rsidRDefault="00947B0B" w:rsidP="00947B0B">
      <w:pPr>
        <w:tabs>
          <w:tab w:val="center" w:pos="5099"/>
        </w:tabs>
        <w:rPr>
          <w:szCs w:val="28"/>
        </w:rPr>
        <w:sectPr w:rsidR="00947B0B" w:rsidRPr="00947B0B" w:rsidSect="00505912">
          <w:headerReference w:type="default" r:id="rId57"/>
          <w:headerReference w:type="first" r:id="rId58"/>
          <w:pgSz w:w="11900" w:h="16840"/>
          <w:pgMar w:top="2835" w:right="851" w:bottom="1134" w:left="851" w:header="709" w:footer="454" w:gutter="0"/>
          <w:cols w:space="708"/>
          <w:titlePg/>
          <w:docGrid w:linePitch="360"/>
        </w:sectPr>
      </w:pPr>
    </w:p>
    <w:p w14:paraId="3B2176F2" w14:textId="4D11DDCC" w:rsidR="00C90E21" w:rsidRPr="0005376E" w:rsidRDefault="003E0BB9" w:rsidP="00C90E21">
      <w:pPr>
        <w:spacing w:after="280"/>
        <w:rPr>
          <w:szCs w:val="32"/>
        </w:rPr>
      </w:pPr>
      <w:r w:rsidRPr="00C90E21">
        <w:rPr>
          <w:szCs w:val="32"/>
        </w:rPr>
        <w:lastRenderedPageBreak/>
        <w:t>Aussage 1:</w:t>
      </w:r>
      <w:r w:rsidRPr="0005376E">
        <w:rPr>
          <w:szCs w:val="32"/>
        </w:rPr>
        <w:t xml:space="preserve"> </w:t>
      </w:r>
      <w:r w:rsidRPr="00D37FF5">
        <w:rPr>
          <w:b/>
          <w:bCs/>
          <w:szCs w:val="32"/>
        </w:rPr>
        <w:t>Stimmt nicht.</w:t>
      </w:r>
      <w:r w:rsidRPr="0005376E">
        <w:rPr>
          <w:szCs w:val="32"/>
        </w:rPr>
        <w:t xml:space="preserve"> Als Käufer habe ich kein Recht darauf, dass der Gegenstand vom Verkäufer umgetauscht oder zurückgenommen wird. Viele Geschäfte bieten jedoch freiwillig an die Ware innerhalb einer bestimmten Frist umzutauschen oder zurückzugeben.</w:t>
      </w:r>
    </w:p>
    <w:p w14:paraId="719BEDD1" w14:textId="4176AE21" w:rsidR="00C90E21" w:rsidRPr="0005376E" w:rsidRDefault="003E0BB9" w:rsidP="00C90E21">
      <w:pPr>
        <w:spacing w:after="280"/>
        <w:rPr>
          <w:szCs w:val="32"/>
        </w:rPr>
      </w:pPr>
      <w:r w:rsidRPr="0005376E">
        <w:rPr>
          <w:szCs w:val="32"/>
        </w:rPr>
        <w:t xml:space="preserve">Aussage 2: </w:t>
      </w:r>
      <w:r w:rsidRPr="00D37FF5">
        <w:rPr>
          <w:b/>
          <w:bCs/>
          <w:szCs w:val="32"/>
        </w:rPr>
        <w:t>Stimmt.</w:t>
      </w:r>
      <w:r w:rsidRPr="0005376E">
        <w:rPr>
          <w:szCs w:val="32"/>
        </w:rPr>
        <w:t xml:space="preserve"> Bei einem Mietvertrag handelt es sich um eine sogenannte wiederkehrende Leistung. Mieter und Vermieter sind verpflichtet, sich an die Kündigungsfrist zu halten.</w:t>
      </w:r>
    </w:p>
    <w:p w14:paraId="31DD6CD3" w14:textId="57E166F7" w:rsidR="00C90E21" w:rsidRPr="0005376E" w:rsidRDefault="003E0BB9" w:rsidP="00C90E21">
      <w:pPr>
        <w:spacing w:after="280"/>
        <w:rPr>
          <w:szCs w:val="32"/>
        </w:rPr>
      </w:pPr>
      <w:r w:rsidRPr="0005376E">
        <w:rPr>
          <w:szCs w:val="32"/>
        </w:rPr>
        <w:t xml:space="preserve">Aussage 3: </w:t>
      </w:r>
      <w:r w:rsidRPr="00D37FF5">
        <w:rPr>
          <w:b/>
          <w:bCs/>
          <w:szCs w:val="32"/>
        </w:rPr>
        <w:t>Stimmt.</w:t>
      </w:r>
      <w:r w:rsidRPr="0005376E">
        <w:rPr>
          <w:szCs w:val="32"/>
        </w:rPr>
        <w:t xml:space="preserve"> Die Parteien verpflichten sich gegenseitig zu bestimmten Leistungen. Die eine Seite macht ein Angebot und die andere </w:t>
      </w:r>
      <w:r w:rsidR="00D37FF5">
        <w:rPr>
          <w:szCs w:val="32"/>
        </w:rPr>
        <w:t>Seite</w:t>
      </w:r>
      <w:r w:rsidRPr="0005376E">
        <w:rPr>
          <w:szCs w:val="32"/>
        </w:rPr>
        <w:t xml:space="preserve"> nimmt dieses an.</w:t>
      </w:r>
    </w:p>
    <w:p w14:paraId="45151552" w14:textId="6CE5629D" w:rsidR="00C90E21" w:rsidRPr="0005376E" w:rsidRDefault="003E0BB9" w:rsidP="00C90E21">
      <w:pPr>
        <w:spacing w:after="280"/>
        <w:rPr>
          <w:szCs w:val="32"/>
        </w:rPr>
      </w:pPr>
      <w:r w:rsidRPr="0005376E">
        <w:rPr>
          <w:szCs w:val="32"/>
        </w:rPr>
        <w:t xml:space="preserve">Aussage 4: </w:t>
      </w:r>
      <w:r w:rsidRPr="00D37FF5">
        <w:rPr>
          <w:b/>
          <w:bCs/>
          <w:szCs w:val="32"/>
        </w:rPr>
        <w:t>Stimmt nicht.</w:t>
      </w:r>
      <w:r w:rsidRPr="0005376E">
        <w:rPr>
          <w:szCs w:val="32"/>
        </w:rPr>
        <w:t xml:space="preserve"> In Deutschland sind Minderjährige unter sieben Jahren nicht geschäftsfähig.</w:t>
      </w:r>
    </w:p>
    <w:p w14:paraId="2664D339" w14:textId="1F2D3F1F" w:rsidR="00C90E21" w:rsidRPr="0005376E" w:rsidRDefault="003E0BB9" w:rsidP="00C90E21">
      <w:pPr>
        <w:spacing w:after="280"/>
        <w:rPr>
          <w:szCs w:val="32"/>
        </w:rPr>
      </w:pPr>
      <w:r w:rsidRPr="0005376E">
        <w:rPr>
          <w:szCs w:val="32"/>
        </w:rPr>
        <w:t xml:space="preserve">Aussage 5: </w:t>
      </w:r>
      <w:r w:rsidRPr="00D37FF5">
        <w:rPr>
          <w:b/>
          <w:bCs/>
          <w:szCs w:val="32"/>
        </w:rPr>
        <w:t>Stimmt nicht.</w:t>
      </w:r>
      <w:r w:rsidR="00A2748B">
        <w:rPr>
          <w:szCs w:val="32"/>
        </w:rPr>
        <w:t xml:space="preserve"> Verträge können auch mündlich, online, per Telefon oder durch schlüssiges Handeln (z.B. im Supermarkt, indem Ware auf das Kassenband gelegt wird) geschlossen werden</w:t>
      </w:r>
      <w:r w:rsidR="008F583F">
        <w:rPr>
          <w:szCs w:val="32"/>
        </w:rPr>
        <w:t>.</w:t>
      </w:r>
      <w:r w:rsidR="00FC7840">
        <w:rPr>
          <w:szCs w:val="32"/>
        </w:rPr>
        <w:t xml:space="preserve"> </w:t>
      </w:r>
    </w:p>
    <w:p w14:paraId="1FC13644" w14:textId="6762592A" w:rsidR="00C90E21" w:rsidRPr="0005376E" w:rsidRDefault="003E0BB9" w:rsidP="00C90E21">
      <w:pPr>
        <w:spacing w:after="280"/>
        <w:rPr>
          <w:szCs w:val="32"/>
        </w:rPr>
      </w:pPr>
      <w:r w:rsidRPr="0005376E">
        <w:rPr>
          <w:szCs w:val="32"/>
        </w:rPr>
        <w:t xml:space="preserve">Aussage 6: </w:t>
      </w:r>
      <w:r w:rsidRPr="00D37FF5">
        <w:rPr>
          <w:b/>
          <w:bCs/>
          <w:szCs w:val="32"/>
        </w:rPr>
        <w:t>Stimmt.</w:t>
      </w:r>
      <w:r w:rsidRPr="0005376E">
        <w:rPr>
          <w:szCs w:val="32"/>
        </w:rPr>
        <w:t xml:space="preserve"> Zudem ist der Verkäufer dazu verpflichtet, den Kaufgegenstand zu reparieren oder ein</w:t>
      </w:r>
      <w:r w:rsidR="000F608A">
        <w:rPr>
          <w:szCs w:val="32"/>
        </w:rPr>
        <w:t xml:space="preserve"> mangelfreies Produkt </w:t>
      </w:r>
      <w:r w:rsidRPr="0005376E">
        <w:rPr>
          <w:szCs w:val="32"/>
        </w:rPr>
        <w:t xml:space="preserve">zu liefern. Dies gilt </w:t>
      </w:r>
      <w:r w:rsidR="000F608A">
        <w:rPr>
          <w:szCs w:val="32"/>
        </w:rPr>
        <w:t>inn</w:t>
      </w:r>
      <w:r w:rsidR="000305D6">
        <w:rPr>
          <w:szCs w:val="32"/>
        </w:rPr>
        <w:t>erhalb der ersten zwei Jahre nach Kauf und wird auch als Gewährleistungsrecht bezeichnet.</w:t>
      </w:r>
    </w:p>
    <w:p w14:paraId="6DA19E4C" w14:textId="3D51A019" w:rsidR="00C90E21" w:rsidRPr="003E0BB9" w:rsidRDefault="003E0BB9" w:rsidP="00C90E21">
      <w:pPr>
        <w:spacing w:after="280"/>
        <w:rPr>
          <w:szCs w:val="32"/>
        </w:rPr>
      </w:pPr>
      <w:r w:rsidRPr="0005376E">
        <w:rPr>
          <w:szCs w:val="32"/>
        </w:rPr>
        <w:t xml:space="preserve">Aussage 7: </w:t>
      </w:r>
      <w:r w:rsidRPr="00D37FF5">
        <w:rPr>
          <w:b/>
          <w:bCs/>
          <w:szCs w:val="32"/>
        </w:rPr>
        <w:t>Stimmt nicht.</w:t>
      </w:r>
      <w:r w:rsidRPr="0005376E">
        <w:rPr>
          <w:szCs w:val="32"/>
        </w:rPr>
        <w:t xml:space="preserve"> Die Garantie </w:t>
      </w:r>
      <w:r w:rsidR="00F03FA8">
        <w:rPr>
          <w:szCs w:val="32"/>
        </w:rPr>
        <w:t>ist ein</w:t>
      </w:r>
      <w:r w:rsidR="00B31F2F">
        <w:rPr>
          <w:szCs w:val="32"/>
        </w:rPr>
        <w:t>e freiwillige Selbstverpflichtung des Herstellers oder Händlers. Das Gewährleistungsrecht ist gesetzlich geregelt</w:t>
      </w:r>
      <w:r w:rsidR="00DC5643">
        <w:rPr>
          <w:szCs w:val="32"/>
        </w:rPr>
        <w:t>.</w:t>
      </w:r>
    </w:p>
    <w:p w14:paraId="0EC567A8" w14:textId="77777777" w:rsidR="009945C5" w:rsidRDefault="009945C5" w:rsidP="00505912">
      <w:pPr>
        <w:pStyle w:val="berschrift3"/>
        <w:sectPr w:rsidR="009945C5" w:rsidSect="00505912">
          <w:headerReference w:type="default" r:id="rId59"/>
          <w:headerReference w:type="first" r:id="rId60"/>
          <w:pgSz w:w="11900" w:h="16840"/>
          <w:pgMar w:top="2835" w:right="851" w:bottom="1134" w:left="851" w:header="709" w:footer="454" w:gutter="0"/>
          <w:cols w:space="708"/>
          <w:titlePg/>
          <w:docGrid w:linePitch="360"/>
        </w:sectPr>
      </w:pPr>
      <w:bookmarkStart w:id="21" w:name="_Toc59438877"/>
    </w:p>
    <w:bookmarkEnd w:id="21"/>
    <w:p w14:paraId="3DADE40B" w14:textId="2ADB02CA" w:rsidR="00266047" w:rsidRDefault="003D5C6C">
      <w:pPr>
        <w:ind w:left="0" w:right="0"/>
        <w:rPr>
          <w:szCs w:val="18"/>
        </w:rPr>
      </w:pPr>
      <w:r w:rsidRPr="0010746B">
        <w:rPr>
          <w:noProof/>
          <w:color w:val="0D0D0D" w:themeColor="text1" w:themeTint="F2"/>
        </w:rPr>
        <w:lastRenderedPageBreak/>
        <mc:AlternateContent>
          <mc:Choice Requires="wps">
            <w:drawing>
              <wp:anchor distT="45720" distB="45720" distL="114300" distR="114300" simplePos="0" relativeHeight="251503104" behindDoc="0" locked="0" layoutInCell="1" allowOverlap="1" wp14:anchorId="2F06C059" wp14:editId="5F8B949D">
                <wp:simplePos x="0" y="0"/>
                <wp:positionH relativeFrom="margin">
                  <wp:align>center</wp:align>
                </wp:positionH>
                <wp:positionV relativeFrom="margin">
                  <wp:posOffset>2880360</wp:posOffset>
                </wp:positionV>
                <wp:extent cx="2980800" cy="1404620"/>
                <wp:effectExtent l="0" t="0" r="0" b="0"/>
                <wp:wrapSquare wrapText="bothSides"/>
                <wp:docPr id="28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0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7B0A4DA" w14:textId="0612E17D" w:rsidR="00D04818" w:rsidRPr="00485F78" w:rsidRDefault="00D04818" w:rsidP="00127550">
                            <w:pPr>
                              <w:pStyle w:val="Kapitel"/>
                            </w:pPr>
                            <w:bookmarkStart w:id="22" w:name="_Toc65592976"/>
                            <w:bookmarkStart w:id="23" w:name="Vertragswortschatz"/>
                            <w:bookmarkStart w:id="24" w:name="_Toc76394823"/>
                            <w:r w:rsidRPr="00485F78">
                              <w:t>Vertragswortschatz</w:t>
                            </w:r>
                            <w:bookmarkEnd w:id="22"/>
                            <w:bookmarkEnd w:id="23"/>
                            <w:bookmarkEnd w:id="24"/>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06C059" id="_x0000_s1069" type="#_x0000_t202" style="position:absolute;margin-left:0;margin-top:226.8pt;width:234.7pt;height:110.6pt;z-index:251503104;visibility:visible;mso-wrap-style:square;mso-width-percent:0;mso-height-percent:200;mso-wrap-distance-left:9pt;mso-wrap-distance-top:3.6pt;mso-wrap-distance-right:9pt;mso-wrap-distance-bottom:3.6pt;mso-position-horizontal:center;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" filled="f" stroked="f">
                <v:textbox style="mso-fit-shape-to-text:t">
                  <w:txbxContent>
                    <w:p w14:paraId="27B0A4DA" w14:textId="0612E17D" w:rsidR="00D04818" w:rsidRPr="00485F78" w:rsidRDefault="00D04818" w:rsidP="00127550">
                      <w:pPr>
                        <w:pStyle w:val="Kapitel"/>
                      </w:pPr>
                      <w:bookmarkStart w:id="25" w:name="_Toc65592976"/>
                      <w:bookmarkStart w:id="26" w:name="Vertragswortschatz"/>
                      <w:bookmarkStart w:id="27" w:name="_Toc76394823"/>
                      <w:r w:rsidRPr="00485F78">
                        <w:t>Vertragswortschatz</w:t>
                      </w:r>
                      <w:bookmarkEnd w:id="25"/>
                      <w:bookmarkEnd w:id="26"/>
                      <w:bookmarkEnd w:id="27"/>
                    </w:p>
                  </w:txbxContent>
                </v:textbox>
                <w10:wrap type="square" anchorx="margin" anchory="margin"/>
              </v:shape>
            </w:pict>
          </mc:Fallback>
        </mc:AlternateContent>
      </w:r>
      <w:r>
        <w:rPr>
          <w:noProof/>
        </w:rPr>
        <w:drawing>
          <wp:anchor distT="0" distB="0" distL="114300" distR="114300" simplePos="0" relativeHeight="251502080" behindDoc="0" locked="0" layoutInCell="1" allowOverlap="1" wp14:anchorId="07D5344C" wp14:editId="08D135F6">
            <wp:simplePos x="0" y="0"/>
            <wp:positionH relativeFrom="margin">
              <wp:align>center</wp:align>
            </wp:positionH>
            <wp:positionV relativeFrom="margin">
              <wp:posOffset>1080135</wp:posOffset>
            </wp:positionV>
            <wp:extent cx="1350000" cy="1350000"/>
            <wp:effectExtent l="0" t="0" r="3175" b="3175"/>
            <wp:wrapNone/>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r w:rsidR="00266047">
        <w:rPr>
          <w:szCs w:val="18"/>
        </w:rPr>
        <w:br w:type="page"/>
      </w:r>
    </w:p>
    <w:p w14:paraId="6BB2CF79" w14:textId="51C996E0" w:rsidR="00505912" w:rsidRPr="00571CF2" w:rsidRDefault="00505912" w:rsidP="00BC43AC">
      <w:pPr>
        <w:jc w:val="both"/>
        <w:rPr>
          <w:sz w:val="24"/>
          <w:szCs w:val="16"/>
        </w:rPr>
      </w:pPr>
      <w:r w:rsidRPr="00571CF2">
        <w:rPr>
          <w:sz w:val="24"/>
          <w:szCs w:val="16"/>
        </w:rPr>
        <w:lastRenderedPageBreak/>
        <w:t>Lernziel: Die Lernenden kennen zentrale Begriffe des Themenfelds Verträge</w:t>
      </w:r>
      <w:r w:rsidR="004236D6" w:rsidRPr="00571CF2">
        <w:rPr>
          <w:sz w:val="24"/>
          <w:szCs w:val="16"/>
        </w:rPr>
        <w:t xml:space="preserve"> und sind in der Lag</w:t>
      </w:r>
      <w:r w:rsidR="00BC43AC" w:rsidRPr="00571CF2">
        <w:rPr>
          <w:sz w:val="24"/>
          <w:szCs w:val="16"/>
        </w:rPr>
        <w:t>e diese Begriffe zu lesen und zu schreiben.</w:t>
      </w:r>
    </w:p>
    <w:p w14:paraId="45CE425A" w14:textId="00B5B322" w:rsidR="00505912" w:rsidRDefault="007A5257" w:rsidP="003670C0">
      <w:pPr>
        <w:jc w:val="both"/>
        <w:rPr>
          <w:sz w:val="24"/>
          <w:szCs w:val="16"/>
        </w:rPr>
      </w:pPr>
      <w:r>
        <w:rPr>
          <w:sz w:val="24"/>
          <w:szCs w:val="16"/>
        </w:rPr>
        <w:t xml:space="preserve">Die Lernenden lernen folgende </w:t>
      </w:r>
      <w:r w:rsidR="00505912" w:rsidRPr="00571CF2">
        <w:rPr>
          <w:sz w:val="24"/>
          <w:szCs w:val="16"/>
        </w:rPr>
        <w:t xml:space="preserve">Kernbotschaft: Viele Fachbegriffe des Themenfelds Verträge </w:t>
      </w:r>
      <w:r w:rsidR="002F7AB5">
        <w:rPr>
          <w:sz w:val="24"/>
          <w:szCs w:val="16"/>
        </w:rPr>
        <w:t>finden in verschiedenen Aspekten des Alltags</w:t>
      </w:r>
      <w:r w:rsidR="00ED2407">
        <w:rPr>
          <w:sz w:val="24"/>
          <w:szCs w:val="16"/>
        </w:rPr>
        <w:t xml:space="preserve"> eine</w:t>
      </w:r>
      <w:r w:rsidR="00505912" w:rsidRPr="00571CF2">
        <w:rPr>
          <w:sz w:val="24"/>
          <w:szCs w:val="16"/>
        </w:rPr>
        <w:t xml:space="preserve"> Verwendung.</w:t>
      </w:r>
    </w:p>
    <w:p w14:paraId="5A540AC4" w14:textId="77777777" w:rsidR="001B6739" w:rsidRDefault="001B6739" w:rsidP="003670C0">
      <w:pPr>
        <w:jc w:val="both"/>
        <w:rPr>
          <w:sz w:val="24"/>
          <w:szCs w:val="16"/>
        </w:rPr>
      </w:pPr>
    </w:p>
    <w:p w14:paraId="14D45808" w14:textId="77777777" w:rsidR="00505912" w:rsidRPr="00571CF2" w:rsidRDefault="00505912" w:rsidP="003670C0">
      <w:pPr>
        <w:jc w:val="both"/>
        <w:rPr>
          <w:sz w:val="24"/>
          <w:szCs w:val="16"/>
        </w:rPr>
      </w:pPr>
    </w:p>
    <w:p w14:paraId="3141DC83" w14:textId="76FBA264" w:rsidR="00505912" w:rsidRPr="00571CF2" w:rsidRDefault="00A2080C" w:rsidP="007967CB">
      <w:pPr>
        <w:jc w:val="both"/>
        <w:rPr>
          <w:sz w:val="24"/>
          <w:szCs w:val="16"/>
        </w:rPr>
      </w:pPr>
      <w:r>
        <w:rPr>
          <w:sz w:val="24"/>
          <w:szCs w:val="22"/>
        </w:rPr>
        <w:t xml:space="preserve">Vorgeschlagener </w:t>
      </w:r>
      <w:r w:rsidR="00505912" w:rsidRPr="00571CF2">
        <w:rPr>
          <w:sz w:val="24"/>
          <w:szCs w:val="16"/>
        </w:rPr>
        <w:t>Ablauf:</w:t>
      </w:r>
    </w:p>
    <w:p w14:paraId="5A952AB9" w14:textId="688364FF" w:rsidR="009945C5" w:rsidRPr="00571CF2" w:rsidRDefault="00505912" w:rsidP="003670C0">
      <w:pPr>
        <w:jc w:val="both"/>
        <w:rPr>
          <w:sz w:val="24"/>
          <w:szCs w:val="16"/>
        </w:rPr>
        <w:sectPr w:rsidR="009945C5" w:rsidRPr="00571CF2" w:rsidSect="00266047">
          <w:headerReference w:type="default" r:id="rId61"/>
          <w:headerReference w:type="first" r:id="rId62"/>
          <w:pgSz w:w="11900" w:h="16840"/>
          <w:pgMar w:top="2835" w:right="851" w:bottom="1134" w:left="851" w:header="709" w:footer="454" w:gutter="0"/>
          <w:cols w:space="708"/>
          <w:titlePg/>
          <w:docGrid w:linePitch="360"/>
        </w:sectPr>
      </w:pPr>
      <w:r w:rsidRPr="00571CF2">
        <w:rPr>
          <w:sz w:val="24"/>
          <w:szCs w:val="16"/>
        </w:rPr>
        <w:t>Legen Sie die Arbeits</w:t>
      </w:r>
      <w:r w:rsidR="002F47BF">
        <w:rPr>
          <w:sz w:val="24"/>
          <w:szCs w:val="16"/>
        </w:rPr>
        <w:t>bögen</w:t>
      </w:r>
      <w:r w:rsidRPr="00571CF2">
        <w:rPr>
          <w:sz w:val="24"/>
          <w:szCs w:val="16"/>
        </w:rPr>
        <w:t xml:space="preserve"> „Fachwörter zu Verträgen“ aus. Die Lernenden können sich aussuchen, in welcher Reihenfolge sie die</w:t>
      </w:r>
      <w:r w:rsidR="00B33F6E">
        <w:rPr>
          <w:sz w:val="24"/>
          <w:szCs w:val="16"/>
        </w:rPr>
        <w:t>se</w:t>
      </w:r>
      <w:r w:rsidRPr="00571CF2">
        <w:rPr>
          <w:sz w:val="24"/>
          <w:szCs w:val="16"/>
        </w:rPr>
        <w:t xml:space="preserve"> bearbeiten möchten. Die Lernenden arbeiten in Einzelarbeit. Nach der Bearbeitung versammeln sich alle Lernenden im Plenum, wo die Möglichkeit besteht Fragen zu stellen und die Ergebnisse zu kontrollieren.</w:t>
      </w:r>
      <w:r w:rsidR="001B4EEF">
        <w:rPr>
          <w:sz w:val="24"/>
          <w:szCs w:val="16"/>
        </w:rPr>
        <w:t xml:space="preserve"> Die Lösungsb</w:t>
      </w:r>
      <w:r w:rsidR="002247CC">
        <w:rPr>
          <w:sz w:val="24"/>
          <w:szCs w:val="16"/>
        </w:rPr>
        <w:t>ögen</w:t>
      </w:r>
      <w:r w:rsidR="001B4EEF">
        <w:rPr>
          <w:sz w:val="24"/>
          <w:szCs w:val="16"/>
        </w:rPr>
        <w:t xml:space="preserve"> dienen der (Selbst-)Kontrolle.</w:t>
      </w:r>
    </w:p>
    <w:p w14:paraId="35BFE80C" w14:textId="1B97E815" w:rsidR="003E0BB9" w:rsidRDefault="009A4702" w:rsidP="003670C0">
      <w:pPr>
        <w:rPr>
          <w:szCs w:val="32"/>
        </w:rPr>
      </w:pPr>
      <w:r>
        <w:rPr>
          <w:noProof/>
          <w:szCs w:val="36"/>
        </w:rPr>
        <w:lastRenderedPageBreak/>
        <w:drawing>
          <wp:anchor distT="0" distB="0" distL="114300" distR="114300" simplePos="0" relativeHeight="251491840" behindDoc="0" locked="0" layoutInCell="1" allowOverlap="1" wp14:anchorId="2B8088AF" wp14:editId="5D0FD98F">
            <wp:simplePos x="0" y="0"/>
            <wp:positionH relativeFrom="margin">
              <wp:posOffset>-180340</wp:posOffset>
            </wp:positionH>
            <wp:positionV relativeFrom="paragraph">
              <wp:posOffset>-90170</wp:posOffset>
            </wp:positionV>
            <wp:extent cx="367200" cy="367200"/>
            <wp:effectExtent l="0" t="0" r="0" b="0"/>
            <wp:wrapNone/>
            <wp:docPr id="7" name="Grafik 7"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Bleistift"/>
                    <pic:cNvPicPr/>
                  </pic:nvPicPr>
                  <pic:blipFill>
                    <a:blip r:embed="rId63">
                      <a:extLst>
                        <a:ext uri="{96DAC541-7B7A-43D3-8B79-37D633B846F1}">
                          <asvg:svgBlip xmlns:asvg="http://schemas.microsoft.com/office/drawing/2016/SVG/main" r:embed="rId64"/>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275F95">
        <w:rPr>
          <w:szCs w:val="32"/>
        </w:rPr>
        <w:t>Schreiben</w:t>
      </w:r>
      <w:r w:rsidR="003E0BB9" w:rsidRPr="00626FD8">
        <w:rPr>
          <w:szCs w:val="32"/>
        </w:rPr>
        <w:t xml:space="preserve"> Sie die fehlenden Vokale!</w:t>
      </w:r>
      <w:r w:rsidRPr="009A4702">
        <w:rPr>
          <w:noProof/>
          <w:szCs w:val="36"/>
        </w:rPr>
        <w:t xml:space="preserve"> </w:t>
      </w:r>
    </w:p>
    <w:p w14:paraId="7CF638B4" w14:textId="63CA776B" w:rsidR="003E0BB9" w:rsidRPr="003E0BB9" w:rsidRDefault="003E0BB9" w:rsidP="003670C0">
      <w:pPr>
        <w:rPr>
          <w:szCs w:val="32"/>
        </w:rPr>
      </w:pPr>
    </w:p>
    <w:p w14:paraId="1E35E2E3" w14:textId="7686EE20" w:rsidR="003E0BB9" w:rsidRPr="00626FD8" w:rsidRDefault="003E0BB9" w:rsidP="002939F7">
      <w:pPr>
        <w:spacing w:after="240"/>
        <w:rPr>
          <w:szCs w:val="32"/>
        </w:rPr>
      </w:pPr>
      <w:r w:rsidRPr="00626FD8">
        <w:rPr>
          <w:szCs w:val="32"/>
        </w:rPr>
        <w:t xml:space="preserve">der </w:t>
      </w:r>
      <w:proofErr w:type="spellStart"/>
      <w:r w:rsidRPr="00626FD8">
        <w:rPr>
          <w:szCs w:val="32"/>
        </w:rPr>
        <w:t>Vertr</w:t>
      </w:r>
      <w:proofErr w:type="spellEnd"/>
      <w:r w:rsidRPr="00626FD8">
        <w:rPr>
          <w:szCs w:val="32"/>
        </w:rPr>
        <w:t>_</w:t>
      </w:r>
      <w:r w:rsidR="00AD5FA8">
        <w:rPr>
          <w:szCs w:val="32"/>
        </w:rPr>
        <w:t>_</w:t>
      </w:r>
      <w:r w:rsidR="00F053CF">
        <w:rPr>
          <w:szCs w:val="32"/>
        </w:rPr>
        <w:t>_</w:t>
      </w:r>
      <w:r w:rsidRPr="00626FD8">
        <w:rPr>
          <w:szCs w:val="32"/>
        </w:rPr>
        <w:t>g</w:t>
      </w:r>
    </w:p>
    <w:p w14:paraId="144DDFBB" w14:textId="316A388A" w:rsidR="003E0BB9" w:rsidRPr="00626FD8" w:rsidRDefault="003E0BB9" w:rsidP="002939F7">
      <w:pPr>
        <w:spacing w:after="240"/>
        <w:rPr>
          <w:szCs w:val="32"/>
        </w:rPr>
      </w:pPr>
      <w:r w:rsidRPr="00626FD8">
        <w:rPr>
          <w:szCs w:val="32"/>
        </w:rPr>
        <w:t xml:space="preserve">die </w:t>
      </w:r>
      <w:proofErr w:type="spellStart"/>
      <w:r w:rsidRPr="00626FD8">
        <w:rPr>
          <w:szCs w:val="32"/>
        </w:rPr>
        <w:t>Garant_</w:t>
      </w:r>
      <w:r w:rsidR="00AD5FA8">
        <w:rPr>
          <w:szCs w:val="32"/>
        </w:rPr>
        <w:t>_</w:t>
      </w:r>
      <w:r w:rsidR="00F053CF">
        <w:rPr>
          <w:szCs w:val="32"/>
        </w:rPr>
        <w:t>_</w:t>
      </w:r>
      <w:r w:rsidRPr="00626FD8">
        <w:rPr>
          <w:szCs w:val="32"/>
        </w:rPr>
        <w:t>e</w:t>
      </w:r>
      <w:proofErr w:type="spellEnd"/>
    </w:p>
    <w:p w14:paraId="0A8CC46E" w14:textId="5307C3CC" w:rsidR="003E0BB9" w:rsidRPr="00626FD8" w:rsidRDefault="003E0BB9" w:rsidP="002939F7">
      <w:pPr>
        <w:spacing w:after="240"/>
        <w:rPr>
          <w:szCs w:val="32"/>
        </w:rPr>
      </w:pPr>
      <w:r w:rsidRPr="00626FD8">
        <w:rPr>
          <w:szCs w:val="32"/>
        </w:rPr>
        <w:t>der _</w:t>
      </w:r>
      <w:r w:rsidR="00AD5FA8">
        <w:rPr>
          <w:szCs w:val="32"/>
        </w:rPr>
        <w:t>_</w:t>
      </w:r>
      <w:r w:rsidR="00F053CF">
        <w:rPr>
          <w:szCs w:val="32"/>
        </w:rPr>
        <w:t>_</w:t>
      </w:r>
      <w:proofErr w:type="spellStart"/>
      <w:r w:rsidRPr="00626FD8">
        <w:rPr>
          <w:szCs w:val="32"/>
        </w:rPr>
        <w:t>nlineshop</w:t>
      </w:r>
      <w:proofErr w:type="spellEnd"/>
      <w:r w:rsidRPr="00626FD8">
        <w:rPr>
          <w:szCs w:val="32"/>
        </w:rPr>
        <w:t xml:space="preserve"> </w:t>
      </w:r>
    </w:p>
    <w:p w14:paraId="55586BFA" w14:textId="6BEF55C1" w:rsidR="003E0BB9" w:rsidRPr="00626FD8" w:rsidRDefault="003E0BB9" w:rsidP="002939F7">
      <w:pPr>
        <w:spacing w:after="240"/>
        <w:rPr>
          <w:szCs w:val="32"/>
        </w:rPr>
      </w:pPr>
      <w:r w:rsidRPr="00626FD8">
        <w:rPr>
          <w:szCs w:val="32"/>
        </w:rPr>
        <w:t>die R_</w:t>
      </w:r>
      <w:r w:rsidR="00AD5FA8">
        <w:rPr>
          <w:szCs w:val="32"/>
        </w:rPr>
        <w:t>_</w:t>
      </w:r>
      <w:r w:rsidR="00F053CF">
        <w:rPr>
          <w:szCs w:val="32"/>
        </w:rPr>
        <w:t>_</w:t>
      </w:r>
      <w:proofErr w:type="spellStart"/>
      <w:r w:rsidRPr="00626FD8">
        <w:rPr>
          <w:szCs w:val="32"/>
        </w:rPr>
        <w:t>chnung</w:t>
      </w:r>
      <w:proofErr w:type="spellEnd"/>
    </w:p>
    <w:p w14:paraId="3C33429E" w14:textId="57B9B57D" w:rsidR="003E0BB9" w:rsidRPr="00626FD8" w:rsidRDefault="003E0BB9" w:rsidP="002939F7">
      <w:pPr>
        <w:spacing w:after="240"/>
        <w:rPr>
          <w:szCs w:val="32"/>
        </w:rPr>
      </w:pPr>
      <w:r w:rsidRPr="00626FD8">
        <w:rPr>
          <w:szCs w:val="32"/>
        </w:rPr>
        <w:t xml:space="preserve">der </w:t>
      </w:r>
      <w:proofErr w:type="spellStart"/>
      <w:r w:rsidRPr="00626FD8">
        <w:rPr>
          <w:szCs w:val="32"/>
        </w:rPr>
        <w:t>Betr</w:t>
      </w:r>
      <w:proofErr w:type="spellEnd"/>
      <w:r w:rsidRPr="00626FD8">
        <w:rPr>
          <w:szCs w:val="32"/>
        </w:rPr>
        <w:t>_</w:t>
      </w:r>
      <w:r w:rsidR="00F053CF">
        <w:rPr>
          <w:szCs w:val="32"/>
        </w:rPr>
        <w:t>_</w:t>
      </w:r>
      <w:r w:rsidR="00AD5FA8">
        <w:rPr>
          <w:szCs w:val="32"/>
        </w:rPr>
        <w:t>_</w:t>
      </w:r>
      <w:r w:rsidRPr="00626FD8">
        <w:rPr>
          <w:szCs w:val="32"/>
        </w:rPr>
        <w:t>g</w:t>
      </w:r>
    </w:p>
    <w:p w14:paraId="158F775A" w14:textId="0A74574D" w:rsidR="003E0BB9" w:rsidRPr="00626FD8" w:rsidRDefault="003E0BB9" w:rsidP="002939F7">
      <w:pPr>
        <w:spacing w:after="240"/>
        <w:rPr>
          <w:szCs w:val="32"/>
        </w:rPr>
      </w:pPr>
      <w:r w:rsidRPr="00626FD8">
        <w:rPr>
          <w:szCs w:val="32"/>
        </w:rPr>
        <w:t>die Rücks</w:t>
      </w:r>
      <w:r w:rsidR="00F053CF">
        <w:rPr>
          <w:szCs w:val="32"/>
        </w:rPr>
        <w:t>_</w:t>
      </w:r>
      <w:r w:rsidRPr="00626FD8">
        <w:rPr>
          <w:szCs w:val="32"/>
        </w:rPr>
        <w:t>_</w:t>
      </w:r>
      <w:r w:rsidR="00AD5FA8">
        <w:rPr>
          <w:szCs w:val="32"/>
        </w:rPr>
        <w:t>_</w:t>
      </w:r>
      <w:proofErr w:type="spellStart"/>
      <w:r w:rsidRPr="00626FD8">
        <w:rPr>
          <w:szCs w:val="32"/>
        </w:rPr>
        <w:t>ndung</w:t>
      </w:r>
      <w:proofErr w:type="spellEnd"/>
    </w:p>
    <w:p w14:paraId="3BE263E7" w14:textId="2C45E51D" w:rsidR="003E0BB9" w:rsidRPr="00626FD8" w:rsidRDefault="003E0BB9" w:rsidP="002939F7">
      <w:pPr>
        <w:spacing w:after="240"/>
        <w:rPr>
          <w:szCs w:val="32"/>
        </w:rPr>
      </w:pPr>
      <w:r w:rsidRPr="00626FD8">
        <w:rPr>
          <w:szCs w:val="32"/>
        </w:rPr>
        <w:t xml:space="preserve">das </w:t>
      </w:r>
      <w:proofErr w:type="spellStart"/>
      <w:r w:rsidRPr="00626FD8">
        <w:rPr>
          <w:szCs w:val="32"/>
        </w:rPr>
        <w:t>Telef</w:t>
      </w:r>
      <w:proofErr w:type="spellEnd"/>
      <w:r w:rsidRPr="00626FD8">
        <w:rPr>
          <w:szCs w:val="32"/>
        </w:rPr>
        <w:t>_</w:t>
      </w:r>
      <w:r w:rsidR="00AD5FA8">
        <w:rPr>
          <w:szCs w:val="32"/>
        </w:rPr>
        <w:t>_</w:t>
      </w:r>
      <w:r w:rsidR="00F053CF">
        <w:rPr>
          <w:szCs w:val="32"/>
        </w:rPr>
        <w:t>_</w:t>
      </w:r>
      <w:r w:rsidRPr="00626FD8">
        <w:rPr>
          <w:szCs w:val="32"/>
        </w:rPr>
        <w:t>n</w:t>
      </w:r>
    </w:p>
    <w:p w14:paraId="771F7533" w14:textId="10734F99" w:rsidR="003E0BB9" w:rsidRPr="00626FD8" w:rsidRDefault="003E0BB9" w:rsidP="002939F7">
      <w:pPr>
        <w:spacing w:after="240"/>
        <w:rPr>
          <w:szCs w:val="32"/>
        </w:rPr>
      </w:pPr>
      <w:r w:rsidRPr="00626FD8">
        <w:rPr>
          <w:szCs w:val="32"/>
        </w:rPr>
        <w:t>die Fr_</w:t>
      </w:r>
      <w:r w:rsidR="00AD5FA8">
        <w:rPr>
          <w:szCs w:val="32"/>
        </w:rPr>
        <w:t>_</w:t>
      </w:r>
      <w:r w:rsidR="00F053CF">
        <w:rPr>
          <w:szCs w:val="32"/>
        </w:rPr>
        <w:t>_</w:t>
      </w:r>
      <w:proofErr w:type="spellStart"/>
      <w:r w:rsidRPr="00626FD8">
        <w:rPr>
          <w:szCs w:val="32"/>
        </w:rPr>
        <w:t>st</w:t>
      </w:r>
      <w:proofErr w:type="spellEnd"/>
    </w:p>
    <w:p w14:paraId="0CE00F08" w14:textId="32C14DB1" w:rsidR="003E0BB9" w:rsidRPr="00626FD8" w:rsidRDefault="003E0BB9" w:rsidP="002939F7">
      <w:pPr>
        <w:spacing w:after="240"/>
        <w:rPr>
          <w:szCs w:val="32"/>
        </w:rPr>
      </w:pPr>
      <w:r w:rsidRPr="00626FD8">
        <w:rPr>
          <w:szCs w:val="32"/>
        </w:rPr>
        <w:t xml:space="preserve">die </w:t>
      </w:r>
      <w:proofErr w:type="spellStart"/>
      <w:r w:rsidRPr="00626FD8">
        <w:rPr>
          <w:szCs w:val="32"/>
        </w:rPr>
        <w:t>Unterschr</w:t>
      </w:r>
      <w:proofErr w:type="spellEnd"/>
      <w:r w:rsidR="00F053CF">
        <w:rPr>
          <w:szCs w:val="32"/>
        </w:rPr>
        <w:t>_</w:t>
      </w:r>
      <w:r w:rsidRPr="00626FD8">
        <w:rPr>
          <w:szCs w:val="32"/>
        </w:rPr>
        <w:t>_</w:t>
      </w:r>
      <w:r w:rsidR="00AD5FA8">
        <w:rPr>
          <w:szCs w:val="32"/>
        </w:rPr>
        <w:t>_</w:t>
      </w:r>
      <w:proofErr w:type="spellStart"/>
      <w:r w:rsidRPr="00626FD8">
        <w:rPr>
          <w:szCs w:val="32"/>
        </w:rPr>
        <w:t>ft</w:t>
      </w:r>
      <w:proofErr w:type="spellEnd"/>
    </w:p>
    <w:p w14:paraId="0AAD4FCB" w14:textId="3CCE401D" w:rsidR="003E0BB9" w:rsidRPr="00626FD8" w:rsidRDefault="003E0BB9" w:rsidP="002939F7">
      <w:pPr>
        <w:spacing w:after="240"/>
        <w:rPr>
          <w:szCs w:val="32"/>
        </w:rPr>
      </w:pPr>
      <w:r w:rsidRPr="00626FD8">
        <w:rPr>
          <w:szCs w:val="32"/>
        </w:rPr>
        <w:t>die W_</w:t>
      </w:r>
      <w:r w:rsidR="00F053CF">
        <w:rPr>
          <w:szCs w:val="32"/>
        </w:rPr>
        <w:t>_</w:t>
      </w:r>
      <w:r w:rsidR="00AD5FA8">
        <w:rPr>
          <w:szCs w:val="32"/>
        </w:rPr>
        <w:t>_</w:t>
      </w:r>
      <w:proofErr w:type="spellStart"/>
      <w:r w:rsidRPr="00626FD8">
        <w:rPr>
          <w:szCs w:val="32"/>
        </w:rPr>
        <w:t>hnung</w:t>
      </w:r>
      <w:proofErr w:type="spellEnd"/>
    </w:p>
    <w:p w14:paraId="35DAE6D4" w14:textId="4F7E76F2" w:rsidR="003E0BB9" w:rsidRPr="00626FD8" w:rsidRDefault="003E0BB9" w:rsidP="002939F7">
      <w:pPr>
        <w:spacing w:after="240"/>
        <w:rPr>
          <w:szCs w:val="32"/>
        </w:rPr>
      </w:pPr>
      <w:r w:rsidRPr="00626FD8">
        <w:rPr>
          <w:szCs w:val="32"/>
        </w:rPr>
        <w:t xml:space="preserve">der </w:t>
      </w:r>
      <w:proofErr w:type="spellStart"/>
      <w:r w:rsidRPr="00626FD8">
        <w:rPr>
          <w:szCs w:val="32"/>
        </w:rPr>
        <w:t>Widerr</w:t>
      </w:r>
      <w:proofErr w:type="spellEnd"/>
      <w:r w:rsidR="00F053CF">
        <w:rPr>
          <w:szCs w:val="32"/>
        </w:rPr>
        <w:t>_</w:t>
      </w:r>
      <w:r w:rsidRPr="00626FD8">
        <w:rPr>
          <w:szCs w:val="32"/>
        </w:rPr>
        <w:t>_</w:t>
      </w:r>
      <w:r w:rsidR="00AD5FA8">
        <w:rPr>
          <w:szCs w:val="32"/>
        </w:rPr>
        <w:t>_</w:t>
      </w:r>
      <w:r w:rsidRPr="00626FD8">
        <w:rPr>
          <w:szCs w:val="32"/>
        </w:rPr>
        <w:t>f</w:t>
      </w:r>
    </w:p>
    <w:p w14:paraId="46B54A82" w14:textId="41A5F6A8" w:rsidR="00505912" w:rsidRDefault="003E0BB9" w:rsidP="003670C0">
      <w:pPr>
        <w:rPr>
          <w:szCs w:val="32"/>
        </w:rPr>
      </w:pPr>
      <w:r w:rsidRPr="00626FD8">
        <w:rPr>
          <w:szCs w:val="32"/>
        </w:rPr>
        <w:t>das R_</w:t>
      </w:r>
      <w:r w:rsidR="00AD5FA8">
        <w:rPr>
          <w:szCs w:val="32"/>
        </w:rPr>
        <w:t>_</w:t>
      </w:r>
      <w:r w:rsidR="00F053CF">
        <w:rPr>
          <w:szCs w:val="32"/>
        </w:rPr>
        <w:t>_</w:t>
      </w:r>
      <w:proofErr w:type="spellStart"/>
      <w:r w:rsidRPr="00626FD8">
        <w:rPr>
          <w:szCs w:val="32"/>
        </w:rPr>
        <w:t>cht</w:t>
      </w:r>
      <w:proofErr w:type="spellEnd"/>
    </w:p>
    <w:p w14:paraId="7CA28556" w14:textId="77777777" w:rsidR="002939F7" w:rsidRPr="003E0BB9" w:rsidRDefault="002939F7" w:rsidP="003670C0">
      <w:pPr>
        <w:rPr>
          <w:szCs w:val="32"/>
        </w:rPr>
      </w:pPr>
    </w:p>
    <w:p w14:paraId="32FDD050" w14:textId="77777777" w:rsidR="00505912" w:rsidRPr="00626FD8" w:rsidRDefault="00505912" w:rsidP="00505912">
      <w:pPr>
        <w:rPr>
          <w:szCs w:val="32"/>
        </w:rPr>
      </w:pPr>
    </w:p>
    <w:tbl>
      <w:tblPr>
        <w:tblStyle w:val="Tabellenraster"/>
        <w:tblW w:w="0" w:type="auto"/>
        <w:jc w:val="center"/>
        <w:tblLayout w:type="fixed"/>
        <w:tblLook w:val="04A0" w:firstRow="1" w:lastRow="0" w:firstColumn="1" w:lastColumn="0" w:noHBand="0" w:noVBand="1"/>
      </w:tblPr>
      <w:tblGrid>
        <w:gridCol w:w="737"/>
        <w:gridCol w:w="737"/>
        <w:gridCol w:w="737"/>
        <w:gridCol w:w="737"/>
        <w:gridCol w:w="737"/>
        <w:gridCol w:w="737"/>
        <w:gridCol w:w="737"/>
        <w:gridCol w:w="737"/>
        <w:gridCol w:w="737"/>
        <w:gridCol w:w="737"/>
        <w:gridCol w:w="737"/>
        <w:gridCol w:w="737"/>
      </w:tblGrid>
      <w:tr w:rsidR="00B851B3" w:rsidRPr="00626FD8" w14:paraId="099DDFC7" w14:textId="1D9CB876" w:rsidTr="007967CB">
        <w:trPr>
          <w:trHeight w:val="567"/>
          <w:jc w:val="center"/>
        </w:trPr>
        <w:tc>
          <w:tcPr>
            <w:tcW w:w="737" w:type="dxa"/>
            <w:vAlign w:val="center"/>
          </w:tcPr>
          <w:p w14:paraId="4E2D5D03" w14:textId="77777777" w:rsidR="00626FD8" w:rsidRPr="00626FD8" w:rsidRDefault="00626FD8" w:rsidP="00B851B3">
            <w:pPr>
              <w:pStyle w:val="Textfelder"/>
            </w:pPr>
            <w:r w:rsidRPr="00626FD8">
              <w:t>a</w:t>
            </w:r>
          </w:p>
        </w:tc>
        <w:tc>
          <w:tcPr>
            <w:tcW w:w="737" w:type="dxa"/>
            <w:vAlign w:val="center"/>
          </w:tcPr>
          <w:p w14:paraId="3D560EA9" w14:textId="77777777" w:rsidR="00626FD8" w:rsidRPr="00626FD8" w:rsidRDefault="00626FD8" w:rsidP="00B851B3">
            <w:pPr>
              <w:pStyle w:val="Textfelder"/>
            </w:pPr>
            <w:r w:rsidRPr="00626FD8">
              <w:t>e</w:t>
            </w:r>
          </w:p>
        </w:tc>
        <w:tc>
          <w:tcPr>
            <w:tcW w:w="737" w:type="dxa"/>
            <w:vAlign w:val="center"/>
          </w:tcPr>
          <w:p w14:paraId="297D49AE" w14:textId="77777777" w:rsidR="00626FD8" w:rsidRPr="00626FD8" w:rsidRDefault="00626FD8" w:rsidP="00B851B3">
            <w:pPr>
              <w:pStyle w:val="Textfelder"/>
            </w:pPr>
            <w:r w:rsidRPr="00626FD8">
              <w:t>e</w:t>
            </w:r>
          </w:p>
        </w:tc>
        <w:tc>
          <w:tcPr>
            <w:tcW w:w="737" w:type="dxa"/>
            <w:vAlign w:val="center"/>
          </w:tcPr>
          <w:p w14:paraId="46805B59" w14:textId="77777777" w:rsidR="00626FD8" w:rsidRPr="00626FD8" w:rsidRDefault="00626FD8" w:rsidP="00B851B3">
            <w:pPr>
              <w:pStyle w:val="Textfelder"/>
            </w:pPr>
            <w:r w:rsidRPr="00626FD8">
              <w:t>e</w:t>
            </w:r>
          </w:p>
        </w:tc>
        <w:tc>
          <w:tcPr>
            <w:tcW w:w="737" w:type="dxa"/>
            <w:vAlign w:val="center"/>
          </w:tcPr>
          <w:p w14:paraId="453D3595" w14:textId="77777777" w:rsidR="00626FD8" w:rsidRPr="00626FD8" w:rsidRDefault="00626FD8" w:rsidP="00B851B3">
            <w:pPr>
              <w:pStyle w:val="Textfelder"/>
            </w:pPr>
            <w:r w:rsidRPr="00626FD8">
              <w:t>i</w:t>
            </w:r>
          </w:p>
        </w:tc>
        <w:tc>
          <w:tcPr>
            <w:tcW w:w="737" w:type="dxa"/>
            <w:vAlign w:val="center"/>
          </w:tcPr>
          <w:p w14:paraId="583D5D35" w14:textId="77777777" w:rsidR="00626FD8" w:rsidRPr="00626FD8" w:rsidRDefault="00626FD8" w:rsidP="00B851B3">
            <w:pPr>
              <w:pStyle w:val="Textfelder"/>
            </w:pPr>
            <w:r w:rsidRPr="00626FD8">
              <w:t>i</w:t>
            </w:r>
          </w:p>
        </w:tc>
        <w:tc>
          <w:tcPr>
            <w:tcW w:w="737" w:type="dxa"/>
            <w:vAlign w:val="center"/>
          </w:tcPr>
          <w:p w14:paraId="452DB06A" w14:textId="77777777" w:rsidR="00626FD8" w:rsidRPr="00626FD8" w:rsidRDefault="00626FD8" w:rsidP="00B851B3">
            <w:pPr>
              <w:pStyle w:val="Textfelder"/>
            </w:pPr>
            <w:r w:rsidRPr="00626FD8">
              <w:t>i</w:t>
            </w:r>
          </w:p>
        </w:tc>
        <w:tc>
          <w:tcPr>
            <w:tcW w:w="737" w:type="dxa"/>
            <w:vAlign w:val="center"/>
          </w:tcPr>
          <w:p w14:paraId="04D5BD82" w14:textId="77777777" w:rsidR="00626FD8" w:rsidRPr="00626FD8" w:rsidRDefault="00626FD8" w:rsidP="00B851B3">
            <w:pPr>
              <w:pStyle w:val="Textfelder"/>
            </w:pPr>
            <w:r w:rsidRPr="00626FD8">
              <w:t>O</w:t>
            </w:r>
          </w:p>
        </w:tc>
        <w:tc>
          <w:tcPr>
            <w:tcW w:w="737" w:type="dxa"/>
            <w:vAlign w:val="center"/>
          </w:tcPr>
          <w:p w14:paraId="16D3E664" w14:textId="77777777" w:rsidR="00626FD8" w:rsidRPr="00626FD8" w:rsidRDefault="00626FD8" w:rsidP="00B851B3">
            <w:pPr>
              <w:pStyle w:val="Textfelder"/>
            </w:pPr>
            <w:r w:rsidRPr="00626FD8">
              <w:t>o</w:t>
            </w:r>
          </w:p>
        </w:tc>
        <w:tc>
          <w:tcPr>
            <w:tcW w:w="737" w:type="dxa"/>
            <w:vAlign w:val="center"/>
          </w:tcPr>
          <w:p w14:paraId="5A3A4CB7" w14:textId="77777777" w:rsidR="00626FD8" w:rsidRPr="00626FD8" w:rsidRDefault="00626FD8" w:rsidP="00B851B3">
            <w:pPr>
              <w:pStyle w:val="Textfelder"/>
            </w:pPr>
            <w:r w:rsidRPr="00626FD8">
              <w:t>o</w:t>
            </w:r>
          </w:p>
        </w:tc>
        <w:tc>
          <w:tcPr>
            <w:tcW w:w="737" w:type="dxa"/>
            <w:vAlign w:val="center"/>
          </w:tcPr>
          <w:p w14:paraId="1F536907" w14:textId="5DAAE037" w:rsidR="00626FD8" w:rsidRPr="00626FD8" w:rsidRDefault="00626FD8" w:rsidP="00B851B3">
            <w:pPr>
              <w:pStyle w:val="Textfelder"/>
            </w:pPr>
            <w:r>
              <w:t>u</w:t>
            </w:r>
          </w:p>
        </w:tc>
        <w:tc>
          <w:tcPr>
            <w:tcW w:w="737" w:type="dxa"/>
            <w:vAlign w:val="center"/>
          </w:tcPr>
          <w:p w14:paraId="205D4C7A" w14:textId="09F5EFD8" w:rsidR="00626FD8" w:rsidRPr="00626FD8" w:rsidRDefault="00626FD8" w:rsidP="00B851B3">
            <w:pPr>
              <w:pStyle w:val="Textfelder"/>
            </w:pPr>
            <w:r>
              <w:t>u</w:t>
            </w:r>
          </w:p>
        </w:tc>
      </w:tr>
    </w:tbl>
    <w:p w14:paraId="422C7719" w14:textId="77777777" w:rsidR="00505912" w:rsidRDefault="00505912" w:rsidP="00505912"/>
    <w:p w14:paraId="555992E2" w14:textId="77777777" w:rsidR="0064288D" w:rsidRDefault="0064288D" w:rsidP="00505912">
      <w:pPr>
        <w:pStyle w:val="berschrift3"/>
        <w:sectPr w:rsidR="0064288D" w:rsidSect="00505912">
          <w:headerReference w:type="first" r:id="rId65"/>
          <w:pgSz w:w="11900" w:h="16840"/>
          <w:pgMar w:top="2835" w:right="851" w:bottom="1134" w:left="851" w:header="709" w:footer="454" w:gutter="0"/>
          <w:cols w:space="708"/>
          <w:titlePg/>
          <w:docGrid w:linePitch="360"/>
        </w:sectPr>
      </w:pPr>
      <w:bookmarkStart w:id="28" w:name="_Toc59438879"/>
    </w:p>
    <w:p w14:paraId="08EE7923" w14:textId="1C23EB44" w:rsidR="0064288D" w:rsidRPr="00626FD8" w:rsidRDefault="0064288D" w:rsidP="0064288D">
      <w:pPr>
        <w:spacing w:after="240"/>
        <w:rPr>
          <w:szCs w:val="32"/>
        </w:rPr>
      </w:pPr>
      <w:r w:rsidRPr="00626FD8">
        <w:rPr>
          <w:szCs w:val="32"/>
        </w:rPr>
        <w:lastRenderedPageBreak/>
        <w:t xml:space="preserve">der </w:t>
      </w:r>
      <w:proofErr w:type="spellStart"/>
      <w:r w:rsidRPr="00626FD8">
        <w:rPr>
          <w:szCs w:val="32"/>
        </w:rPr>
        <w:t>Vertr</w:t>
      </w:r>
      <w:proofErr w:type="spellEnd"/>
      <w:r w:rsidR="00CD2D7D">
        <w:rPr>
          <w:b/>
          <w:bCs/>
          <w:szCs w:val="32"/>
          <w:u w:val="single"/>
        </w:rPr>
        <w:t xml:space="preserve"> </w:t>
      </w:r>
      <w:r w:rsidRPr="0064288D">
        <w:rPr>
          <w:b/>
          <w:bCs/>
          <w:szCs w:val="32"/>
          <w:u w:val="single"/>
        </w:rPr>
        <w:t>a</w:t>
      </w:r>
      <w:r w:rsidR="00CD2D7D">
        <w:rPr>
          <w:b/>
          <w:bCs/>
          <w:szCs w:val="32"/>
          <w:u w:val="single"/>
        </w:rPr>
        <w:t xml:space="preserve"> </w:t>
      </w:r>
      <w:r w:rsidRPr="00626FD8">
        <w:rPr>
          <w:szCs w:val="32"/>
        </w:rPr>
        <w:t>g</w:t>
      </w:r>
    </w:p>
    <w:p w14:paraId="3FA9D7D5" w14:textId="7C87B5E4" w:rsidR="0064288D" w:rsidRPr="00626FD8" w:rsidRDefault="0064288D" w:rsidP="0064288D">
      <w:pPr>
        <w:spacing w:after="240"/>
        <w:rPr>
          <w:szCs w:val="32"/>
        </w:rPr>
      </w:pPr>
      <w:r w:rsidRPr="00626FD8">
        <w:rPr>
          <w:szCs w:val="32"/>
        </w:rPr>
        <w:t>die Garant</w:t>
      </w:r>
      <w:r w:rsidR="00CD2D7D">
        <w:rPr>
          <w:b/>
          <w:bCs/>
          <w:szCs w:val="32"/>
          <w:u w:val="single"/>
        </w:rPr>
        <w:t xml:space="preserve"> </w:t>
      </w:r>
      <w:r w:rsidRPr="0064288D">
        <w:rPr>
          <w:b/>
          <w:bCs/>
          <w:szCs w:val="32"/>
          <w:u w:val="single"/>
        </w:rPr>
        <w:t>i</w:t>
      </w:r>
      <w:r w:rsidR="00CD2D7D">
        <w:rPr>
          <w:b/>
          <w:bCs/>
          <w:szCs w:val="32"/>
          <w:u w:val="single"/>
        </w:rPr>
        <w:t xml:space="preserve"> </w:t>
      </w:r>
      <w:r w:rsidRPr="00626FD8">
        <w:rPr>
          <w:szCs w:val="32"/>
        </w:rPr>
        <w:t>e</w:t>
      </w:r>
    </w:p>
    <w:p w14:paraId="71C9CEFB" w14:textId="7C304869" w:rsidR="0064288D" w:rsidRPr="00626FD8" w:rsidRDefault="0064288D" w:rsidP="0064288D">
      <w:pPr>
        <w:spacing w:after="240"/>
        <w:rPr>
          <w:szCs w:val="32"/>
        </w:rPr>
      </w:pPr>
      <w:r w:rsidRPr="00626FD8">
        <w:rPr>
          <w:szCs w:val="32"/>
        </w:rPr>
        <w:t xml:space="preserve">der </w:t>
      </w:r>
      <w:r w:rsidR="00CD2D7D">
        <w:rPr>
          <w:b/>
          <w:bCs/>
          <w:szCs w:val="32"/>
          <w:u w:val="single"/>
        </w:rPr>
        <w:t xml:space="preserve"> </w:t>
      </w:r>
      <w:r w:rsidRPr="0064288D">
        <w:rPr>
          <w:b/>
          <w:bCs/>
          <w:szCs w:val="32"/>
          <w:u w:val="single"/>
        </w:rPr>
        <w:t>O</w:t>
      </w:r>
      <w:r w:rsidR="00CD2D7D">
        <w:rPr>
          <w:b/>
          <w:bCs/>
          <w:szCs w:val="32"/>
          <w:u w:val="single"/>
        </w:rPr>
        <w:t xml:space="preserve"> </w:t>
      </w:r>
      <w:proofErr w:type="spellStart"/>
      <w:r w:rsidRPr="00626FD8">
        <w:rPr>
          <w:szCs w:val="32"/>
        </w:rPr>
        <w:t>nlineshop</w:t>
      </w:r>
      <w:proofErr w:type="spellEnd"/>
      <w:r w:rsidRPr="00626FD8">
        <w:rPr>
          <w:szCs w:val="32"/>
        </w:rPr>
        <w:t xml:space="preserve"> </w:t>
      </w:r>
    </w:p>
    <w:p w14:paraId="661673C2" w14:textId="5AC2D229" w:rsidR="0064288D" w:rsidRPr="00626FD8" w:rsidRDefault="0064288D" w:rsidP="0064288D">
      <w:pPr>
        <w:spacing w:after="240"/>
        <w:rPr>
          <w:szCs w:val="32"/>
        </w:rPr>
      </w:pPr>
      <w:r w:rsidRPr="00626FD8">
        <w:rPr>
          <w:szCs w:val="32"/>
        </w:rPr>
        <w:t>die R</w:t>
      </w:r>
      <w:r w:rsidR="00CD2D7D">
        <w:rPr>
          <w:b/>
          <w:bCs/>
          <w:szCs w:val="32"/>
          <w:u w:val="single"/>
        </w:rPr>
        <w:t xml:space="preserve"> </w:t>
      </w:r>
      <w:r w:rsidRPr="0064288D">
        <w:rPr>
          <w:b/>
          <w:bCs/>
          <w:szCs w:val="32"/>
          <w:u w:val="single"/>
        </w:rPr>
        <w:t>e</w:t>
      </w:r>
      <w:r w:rsidR="00CD2D7D">
        <w:rPr>
          <w:b/>
          <w:bCs/>
          <w:szCs w:val="32"/>
          <w:u w:val="single"/>
        </w:rPr>
        <w:t xml:space="preserve"> </w:t>
      </w:r>
      <w:proofErr w:type="spellStart"/>
      <w:r w:rsidRPr="00626FD8">
        <w:rPr>
          <w:szCs w:val="32"/>
        </w:rPr>
        <w:t>chnung</w:t>
      </w:r>
      <w:proofErr w:type="spellEnd"/>
    </w:p>
    <w:p w14:paraId="0663CDFE" w14:textId="444E8857" w:rsidR="0064288D" w:rsidRPr="00626FD8" w:rsidRDefault="0064288D" w:rsidP="0064288D">
      <w:pPr>
        <w:spacing w:after="240"/>
        <w:rPr>
          <w:szCs w:val="32"/>
        </w:rPr>
      </w:pPr>
      <w:r w:rsidRPr="00626FD8">
        <w:rPr>
          <w:szCs w:val="32"/>
        </w:rPr>
        <w:t xml:space="preserve">der </w:t>
      </w:r>
      <w:proofErr w:type="spellStart"/>
      <w:r w:rsidRPr="00626FD8">
        <w:rPr>
          <w:szCs w:val="32"/>
        </w:rPr>
        <w:t>Betr</w:t>
      </w:r>
      <w:proofErr w:type="spellEnd"/>
      <w:r w:rsidR="00CD2D7D">
        <w:rPr>
          <w:b/>
          <w:bCs/>
          <w:szCs w:val="32"/>
          <w:u w:val="single"/>
        </w:rPr>
        <w:t xml:space="preserve"> </w:t>
      </w:r>
      <w:r w:rsidRPr="0064288D">
        <w:rPr>
          <w:b/>
          <w:bCs/>
          <w:szCs w:val="32"/>
          <w:u w:val="single"/>
        </w:rPr>
        <w:t>u</w:t>
      </w:r>
      <w:r w:rsidR="00CD2D7D">
        <w:rPr>
          <w:b/>
          <w:bCs/>
          <w:szCs w:val="32"/>
          <w:u w:val="single"/>
        </w:rPr>
        <w:t xml:space="preserve"> </w:t>
      </w:r>
      <w:r w:rsidRPr="00626FD8">
        <w:rPr>
          <w:szCs w:val="32"/>
        </w:rPr>
        <w:t>g</w:t>
      </w:r>
    </w:p>
    <w:p w14:paraId="3DE24E0F" w14:textId="41BF1C59" w:rsidR="0064288D" w:rsidRPr="00626FD8" w:rsidRDefault="0064288D" w:rsidP="0064288D">
      <w:pPr>
        <w:spacing w:after="240"/>
        <w:rPr>
          <w:szCs w:val="32"/>
        </w:rPr>
      </w:pPr>
      <w:r w:rsidRPr="00626FD8">
        <w:rPr>
          <w:szCs w:val="32"/>
        </w:rPr>
        <w:t>die Rücks</w:t>
      </w:r>
      <w:r w:rsidR="00CD2D7D">
        <w:rPr>
          <w:b/>
          <w:bCs/>
          <w:szCs w:val="32"/>
          <w:u w:val="single"/>
        </w:rPr>
        <w:t xml:space="preserve"> </w:t>
      </w:r>
      <w:r w:rsidRPr="0064288D">
        <w:rPr>
          <w:b/>
          <w:bCs/>
          <w:szCs w:val="32"/>
          <w:u w:val="single"/>
        </w:rPr>
        <w:t>e</w:t>
      </w:r>
      <w:r w:rsidR="00CD2D7D">
        <w:rPr>
          <w:b/>
          <w:bCs/>
          <w:szCs w:val="32"/>
          <w:u w:val="single"/>
        </w:rPr>
        <w:t xml:space="preserve"> </w:t>
      </w:r>
      <w:proofErr w:type="spellStart"/>
      <w:r w:rsidRPr="00626FD8">
        <w:rPr>
          <w:szCs w:val="32"/>
        </w:rPr>
        <w:t>ndung</w:t>
      </w:r>
      <w:proofErr w:type="spellEnd"/>
    </w:p>
    <w:p w14:paraId="2DD9658D" w14:textId="0E7DE6EA" w:rsidR="0064288D" w:rsidRPr="00626FD8" w:rsidRDefault="0064288D" w:rsidP="0064288D">
      <w:pPr>
        <w:spacing w:after="240"/>
        <w:rPr>
          <w:szCs w:val="32"/>
        </w:rPr>
      </w:pPr>
      <w:r w:rsidRPr="00626FD8">
        <w:rPr>
          <w:szCs w:val="32"/>
        </w:rPr>
        <w:t xml:space="preserve">das </w:t>
      </w:r>
      <w:proofErr w:type="spellStart"/>
      <w:r w:rsidRPr="00626FD8">
        <w:rPr>
          <w:szCs w:val="32"/>
        </w:rPr>
        <w:t>Telef</w:t>
      </w:r>
      <w:proofErr w:type="spellEnd"/>
      <w:r w:rsidR="00CD2D7D">
        <w:rPr>
          <w:b/>
          <w:bCs/>
          <w:szCs w:val="32"/>
          <w:u w:val="single"/>
        </w:rPr>
        <w:t xml:space="preserve"> </w:t>
      </w:r>
      <w:r w:rsidRPr="0064288D">
        <w:rPr>
          <w:b/>
          <w:bCs/>
          <w:szCs w:val="32"/>
          <w:u w:val="single"/>
        </w:rPr>
        <w:t>o</w:t>
      </w:r>
      <w:r w:rsidR="00CD2D7D">
        <w:rPr>
          <w:b/>
          <w:bCs/>
          <w:szCs w:val="32"/>
          <w:u w:val="single"/>
        </w:rPr>
        <w:t xml:space="preserve"> </w:t>
      </w:r>
      <w:r w:rsidRPr="00626FD8">
        <w:rPr>
          <w:szCs w:val="32"/>
        </w:rPr>
        <w:t>n</w:t>
      </w:r>
    </w:p>
    <w:p w14:paraId="08198C5F" w14:textId="50341134" w:rsidR="0064288D" w:rsidRPr="00626FD8" w:rsidRDefault="0064288D" w:rsidP="0064288D">
      <w:pPr>
        <w:spacing w:after="240"/>
        <w:rPr>
          <w:szCs w:val="32"/>
        </w:rPr>
      </w:pPr>
      <w:r w:rsidRPr="00626FD8">
        <w:rPr>
          <w:szCs w:val="32"/>
        </w:rPr>
        <w:t>die Fr</w:t>
      </w:r>
      <w:r w:rsidR="00CD2D7D">
        <w:rPr>
          <w:b/>
          <w:bCs/>
          <w:szCs w:val="32"/>
          <w:u w:val="single"/>
        </w:rPr>
        <w:t xml:space="preserve"> </w:t>
      </w:r>
      <w:r w:rsidRPr="0064288D">
        <w:rPr>
          <w:b/>
          <w:bCs/>
          <w:szCs w:val="32"/>
          <w:u w:val="single"/>
        </w:rPr>
        <w:t>i</w:t>
      </w:r>
      <w:r w:rsidR="00CD2D7D">
        <w:rPr>
          <w:b/>
          <w:bCs/>
          <w:szCs w:val="32"/>
          <w:u w:val="single"/>
        </w:rPr>
        <w:t xml:space="preserve"> </w:t>
      </w:r>
      <w:proofErr w:type="spellStart"/>
      <w:r w:rsidRPr="00626FD8">
        <w:rPr>
          <w:szCs w:val="32"/>
        </w:rPr>
        <w:t>st</w:t>
      </w:r>
      <w:proofErr w:type="spellEnd"/>
    </w:p>
    <w:p w14:paraId="572ACA30" w14:textId="68FFB1E4" w:rsidR="0064288D" w:rsidRPr="00626FD8" w:rsidRDefault="0064288D" w:rsidP="0064288D">
      <w:pPr>
        <w:spacing w:after="240"/>
        <w:rPr>
          <w:szCs w:val="32"/>
        </w:rPr>
      </w:pPr>
      <w:r w:rsidRPr="00626FD8">
        <w:rPr>
          <w:szCs w:val="32"/>
        </w:rPr>
        <w:t xml:space="preserve">die </w:t>
      </w:r>
      <w:proofErr w:type="spellStart"/>
      <w:r w:rsidRPr="00626FD8">
        <w:rPr>
          <w:szCs w:val="32"/>
        </w:rPr>
        <w:t>Unterschr</w:t>
      </w:r>
      <w:proofErr w:type="spellEnd"/>
      <w:r w:rsidR="00CD2D7D">
        <w:rPr>
          <w:b/>
          <w:bCs/>
          <w:szCs w:val="32"/>
          <w:u w:val="single"/>
        </w:rPr>
        <w:t xml:space="preserve"> </w:t>
      </w:r>
      <w:r w:rsidRPr="001B4EEF">
        <w:rPr>
          <w:b/>
          <w:bCs/>
          <w:szCs w:val="32"/>
          <w:u w:val="single"/>
        </w:rPr>
        <w:t>i</w:t>
      </w:r>
      <w:r w:rsidR="00CD2D7D">
        <w:rPr>
          <w:b/>
          <w:bCs/>
          <w:szCs w:val="32"/>
          <w:u w:val="single"/>
        </w:rPr>
        <w:t xml:space="preserve"> </w:t>
      </w:r>
      <w:proofErr w:type="spellStart"/>
      <w:r w:rsidRPr="00626FD8">
        <w:rPr>
          <w:szCs w:val="32"/>
        </w:rPr>
        <w:t>ft</w:t>
      </w:r>
      <w:proofErr w:type="spellEnd"/>
    </w:p>
    <w:p w14:paraId="1F9B7DB0" w14:textId="6C1846BD" w:rsidR="0064288D" w:rsidRPr="00626FD8" w:rsidRDefault="0064288D" w:rsidP="0064288D">
      <w:pPr>
        <w:spacing w:after="240"/>
        <w:rPr>
          <w:szCs w:val="32"/>
        </w:rPr>
      </w:pPr>
      <w:r w:rsidRPr="00626FD8">
        <w:rPr>
          <w:szCs w:val="32"/>
        </w:rPr>
        <w:t>die W</w:t>
      </w:r>
      <w:r w:rsidR="00CD2D7D">
        <w:rPr>
          <w:b/>
          <w:bCs/>
          <w:szCs w:val="32"/>
          <w:u w:val="single"/>
        </w:rPr>
        <w:t xml:space="preserve"> </w:t>
      </w:r>
      <w:r w:rsidRPr="001B4EEF">
        <w:rPr>
          <w:b/>
          <w:bCs/>
          <w:szCs w:val="32"/>
          <w:u w:val="single"/>
        </w:rPr>
        <w:t>o</w:t>
      </w:r>
      <w:r w:rsidR="00CD2D7D">
        <w:rPr>
          <w:b/>
          <w:bCs/>
          <w:szCs w:val="32"/>
          <w:u w:val="single"/>
        </w:rPr>
        <w:t xml:space="preserve"> </w:t>
      </w:r>
      <w:proofErr w:type="spellStart"/>
      <w:r w:rsidRPr="00626FD8">
        <w:rPr>
          <w:szCs w:val="32"/>
        </w:rPr>
        <w:t>hnung</w:t>
      </w:r>
      <w:proofErr w:type="spellEnd"/>
    </w:p>
    <w:p w14:paraId="2B319225" w14:textId="14EDD2E6" w:rsidR="0064288D" w:rsidRPr="00626FD8" w:rsidRDefault="0064288D" w:rsidP="0064288D">
      <w:pPr>
        <w:spacing w:after="240"/>
        <w:rPr>
          <w:szCs w:val="32"/>
        </w:rPr>
      </w:pPr>
      <w:r w:rsidRPr="00626FD8">
        <w:rPr>
          <w:szCs w:val="32"/>
        </w:rPr>
        <w:t xml:space="preserve">der </w:t>
      </w:r>
      <w:proofErr w:type="spellStart"/>
      <w:r w:rsidRPr="00626FD8">
        <w:rPr>
          <w:szCs w:val="32"/>
        </w:rPr>
        <w:t>Widerr</w:t>
      </w:r>
      <w:proofErr w:type="spellEnd"/>
      <w:r w:rsidR="00CD2D7D">
        <w:rPr>
          <w:b/>
          <w:bCs/>
          <w:szCs w:val="32"/>
          <w:u w:val="single"/>
        </w:rPr>
        <w:t xml:space="preserve"> </w:t>
      </w:r>
      <w:r w:rsidRPr="001B4EEF">
        <w:rPr>
          <w:b/>
          <w:bCs/>
          <w:szCs w:val="32"/>
          <w:u w:val="single"/>
        </w:rPr>
        <w:t>u</w:t>
      </w:r>
      <w:r w:rsidR="00CD2D7D">
        <w:rPr>
          <w:b/>
          <w:bCs/>
          <w:szCs w:val="32"/>
          <w:u w:val="single"/>
        </w:rPr>
        <w:t xml:space="preserve"> </w:t>
      </w:r>
      <w:r w:rsidRPr="00626FD8">
        <w:rPr>
          <w:szCs w:val="32"/>
        </w:rPr>
        <w:t>f</w:t>
      </w:r>
    </w:p>
    <w:p w14:paraId="27C05AAD" w14:textId="7A935A22" w:rsidR="0064288D" w:rsidRDefault="0064288D" w:rsidP="0064288D">
      <w:pPr>
        <w:rPr>
          <w:szCs w:val="32"/>
        </w:rPr>
      </w:pPr>
      <w:r w:rsidRPr="00626FD8">
        <w:rPr>
          <w:szCs w:val="32"/>
        </w:rPr>
        <w:t>das R</w:t>
      </w:r>
      <w:r w:rsidR="00CD2D7D">
        <w:rPr>
          <w:b/>
          <w:bCs/>
          <w:szCs w:val="32"/>
          <w:u w:val="single"/>
        </w:rPr>
        <w:t xml:space="preserve"> </w:t>
      </w:r>
      <w:r w:rsidRPr="001B4EEF">
        <w:rPr>
          <w:b/>
          <w:bCs/>
          <w:szCs w:val="32"/>
          <w:u w:val="single"/>
        </w:rPr>
        <w:t>e</w:t>
      </w:r>
      <w:r w:rsidR="00CD2D7D">
        <w:rPr>
          <w:b/>
          <w:bCs/>
          <w:szCs w:val="32"/>
          <w:u w:val="single"/>
        </w:rPr>
        <w:t xml:space="preserve"> </w:t>
      </w:r>
      <w:proofErr w:type="spellStart"/>
      <w:r w:rsidRPr="00626FD8">
        <w:rPr>
          <w:szCs w:val="32"/>
        </w:rPr>
        <w:t>cht</w:t>
      </w:r>
      <w:proofErr w:type="spellEnd"/>
    </w:p>
    <w:p w14:paraId="144518F5" w14:textId="1EA259BE" w:rsidR="009945C5" w:rsidRDefault="009945C5" w:rsidP="00505912">
      <w:pPr>
        <w:pStyle w:val="berschrift3"/>
        <w:sectPr w:rsidR="009945C5" w:rsidSect="00505912">
          <w:headerReference w:type="first" r:id="rId66"/>
          <w:pgSz w:w="11900" w:h="16840"/>
          <w:pgMar w:top="2835" w:right="851" w:bottom="1134" w:left="851" w:header="709" w:footer="454" w:gutter="0"/>
          <w:cols w:space="708"/>
          <w:titlePg/>
          <w:docGrid w:linePitch="360"/>
        </w:sectPr>
      </w:pPr>
    </w:p>
    <w:bookmarkEnd w:id="28"/>
    <w:p w14:paraId="1176C505" w14:textId="5DF21C9B" w:rsidR="00505912" w:rsidRDefault="00505912" w:rsidP="003670C0">
      <w:pPr>
        <w:rPr>
          <w:szCs w:val="28"/>
        </w:rPr>
      </w:pPr>
      <w:r w:rsidRPr="00F8342E">
        <w:rPr>
          <w:szCs w:val="28"/>
        </w:rPr>
        <w:lastRenderedPageBreak/>
        <w:t>Lesen Sie!</w:t>
      </w:r>
      <w:r w:rsidR="00C61800">
        <w:rPr>
          <w:noProof/>
          <w:szCs w:val="28"/>
        </w:rPr>
        <w:drawing>
          <wp:anchor distT="0" distB="0" distL="114300" distR="114300" simplePos="0" relativeHeight="251788800" behindDoc="0" locked="0" layoutInCell="1" allowOverlap="1" wp14:anchorId="5854E0AC" wp14:editId="441A2FD2">
            <wp:simplePos x="0" y="0"/>
            <wp:positionH relativeFrom="column">
              <wp:posOffset>-180340</wp:posOffset>
            </wp:positionH>
            <wp:positionV relativeFrom="paragraph">
              <wp:posOffset>-90170</wp:posOffset>
            </wp:positionV>
            <wp:extent cx="367200" cy="367200"/>
            <wp:effectExtent l="0" t="0" r="0" b="0"/>
            <wp:wrapNone/>
            <wp:docPr id="1118" name="Grafik 1118"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 name="Grafik 1118" descr="Auge"/>
                    <pic:cNvPicPr/>
                  </pic:nvPicPr>
                  <pic:blipFill>
                    <a:blip r:embed="rId48">
                      <a:extLst>
                        <a:ext uri="{96DAC541-7B7A-43D3-8B79-37D633B846F1}">
                          <asvg:svgBlip xmlns:asvg="http://schemas.microsoft.com/office/drawing/2016/SVG/main" r:embed="rId49"/>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33B96798" w14:textId="49C6801C" w:rsidR="00F8342E" w:rsidRDefault="00F8342E" w:rsidP="003670C0">
      <w:pPr>
        <w:rPr>
          <w:szCs w:val="28"/>
        </w:rPr>
      </w:pPr>
    </w:p>
    <w:tbl>
      <w:tblPr>
        <w:tblpPr w:leftFromText="141" w:rightFromText="141" w:vertAnchor="text" w:horzAnchor="page" w:tblpX="1573" w:tblpY="4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01"/>
      </w:tblGrid>
      <w:tr w:rsidR="00F8342E" w:rsidRPr="007070E2" w14:paraId="77732849" w14:textId="77777777" w:rsidTr="00715105">
        <w:trPr>
          <w:trHeight w:val="660"/>
        </w:trPr>
        <w:tc>
          <w:tcPr>
            <w:tcW w:w="1701" w:type="dxa"/>
          </w:tcPr>
          <w:p w14:paraId="0B166E16" w14:textId="77777777" w:rsidR="00F8342E" w:rsidRPr="00F8342E" w:rsidRDefault="00F8342E" w:rsidP="00715105">
            <w:pPr>
              <w:pStyle w:val="Textfelder"/>
              <w:jc w:val="left"/>
            </w:pPr>
            <w:r w:rsidRPr="00F8342E">
              <w:t>V</w:t>
            </w:r>
          </w:p>
          <w:p w14:paraId="7689F1DE" w14:textId="77777777" w:rsidR="00F8342E" w:rsidRPr="00F8342E" w:rsidRDefault="00F8342E" w:rsidP="00715105">
            <w:pPr>
              <w:pStyle w:val="Textfelder"/>
              <w:jc w:val="left"/>
            </w:pPr>
            <w:proofErr w:type="spellStart"/>
            <w:r w:rsidRPr="00F8342E">
              <w:t>Ve</w:t>
            </w:r>
            <w:proofErr w:type="spellEnd"/>
          </w:p>
          <w:p w14:paraId="2510D47A" w14:textId="77777777" w:rsidR="00F8342E" w:rsidRPr="00F8342E" w:rsidRDefault="00F8342E" w:rsidP="00715105">
            <w:pPr>
              <w:pStyle w:val="Textfelder"/>
              <w:jc w:val="left"/>
            </w:pPr>
            <w:r w:rsidRPr="00F8342E">
              <w:t>Ver</w:t>
            </w:r>
          </w:p>
          <w:p w14:paraId="11B4057E" w14:textId="77777777" w:rsidR="00F8342E" w:rsidRPr="00F8342E" w:rsidRDefault="00F8342E" w:rsidP="00715105">
            <w:pPr>
              <w:pStyle w:val="Textfelder"/>
              <w:jc w:val="left"/>
            </w:pPr>
            <w:proofErr w:type="spellStart"/>
            <w:r w:rsidRPr="00F8342E">
              <w:t>Vert</w:t>
            </w:r>
            <w:proofErr w:type="spellEnd"/>
          </w:p>
          <w:p w14:paraId="42437CF4" w14:textId="77777777" w:rsidR="00F8342E" w:rsidRPr="00F8342E" w:rsidRDefault="00F8342E" w:rsidP="00715105">
            <w:pPr>
              <w:pStyle w:val="Textfelder"/>
              <w:jc w:val="left"/>
            </w:pPr>
            <w:proofErr w:type="spellStart"/>
            <w:r w:rsidRPr="00F8342E">
              <w:t>Vertr</w:t>
            </w:r>
            <w:proofErr w:type="spellEnd"/>
          </w:p>
          <w:p w14:paraId="321D6FBD" w14:textId="77777777" w:rsidR="00F8342E" w:rsidRPr="00F8342E" w:rsidRDefault="00F8342E" w:rsidP="00715105">
            <w:pPr>
              <w:pStyle w:val="Textfelder"/>
              <w:jc w:val="left"/>
            </w:pPr>
            <w:proofErr w:type="spellStart"/>
            <w:r w:rsidRPr="00F8342E">
              <w:t>Vertra</w:t>
            </w:r>
            <w:proofErr w:type="spellEnd"/>
          </w:p>
          <w:p w14:paraId="2E5469FF" w14:textId="77777777" w:rsidR="00F8342E" w:rsidRPr="007070E2" w:rsidRDefault="00F8342E" w:rsidP="00715105">
            <w:pPr>
              <w:pStyle w:val="Textfelder"/>
              <w:jc w:val="left"/>
              <w:rPr>
                <w:szCs w:val="28"/>
              </w:rPr>
            </w:pPr>
            <w:r w:rsidRPr="00F8342E">
              <w:t>Vertrag</w:t>
            </w:r>
          </w:p>
        </w:tc>
      </w:tr>
    </w:tbl>
    <w:tbl>
      <w:tblPr>
        <w:tblW w:w="0" w:type="auto"/>
        <w:tblInd w:w="1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34"/>
        <w:gridCol w:w="1134"/>
      </w:tblGrid>
      <w:tr w:rsidR="00F8342E" w:rsidRPr="007070E2" w14:paraId="73387FB1" w14:textId="77777777" w:rsidTr="001334FC">
        <w:trPr>
          <w:trHeight w:val="567"/>
        </w:trPr>
        <w:tc>
          <w:tcPr>
            <w:tcW w:w="1134" w:type="dxa"/>
            <w:vAlign w:val="center"/>
          </w:tcPr>
          <w:p w14:paraId="5F154CE0" w14:textId="0A36915D" w:rsidR="00F8342E" w:rsidRPr="00F8342E" w:rsidRDefault="00F8342E" w:rsidP="001334FC">
            <w:pPr>
              <w:pStyle w:val="Textfelder"/>
            </w:pPr>
            <w:r w:rsidRPr="00F8342E">
              <w:t>Ver</w:t>
            </w:r>
          </w:p>
        </w:tc>
        <w:tc>
          <w:tcPr>
            <w:tcW w:w="1134" w:type="dxa"/>
            <w:vAlign w:val="center"/>
          </w:tcPr>
          <w:p w14:paraId="4F33044B" w14:textId="77777777" w:rsidR="00F8342E" w:rsidRPr="00F8342E" w:rsidRDefault="00F8342E" w:rsidP="001334FC">
            <w:pPr>
              <w:pStyle w:val="Textfelder"/>
            </w:pPr>
            <w:r w:rsidRPr="00F8342E">
              <w:t>trag</w:t>
            </w:r>
          </w:p>
        </w:tc>
      </w:tr>
    </w:tbl>
    <w:p w14:paraId="158983E3" w14:textId="750925CD" w:rsidR="00F8342E" w:rsidRDefault="00F8342E" w:rsidP="00F8342E">
      <w:pPr>
        <w:rPr>
          <w:szCs w:val="28"/>
        </w:rPr>
      </w:pPr>
    </w:p>
    <w:p w14:paraId="156CCBF3" w14:textId="50F5DF6D" w:rsidR="00F8342E" w:rsidRDefault="0034038D" w:rsidP="00F8342E">
      <w:pPr>
        <w:rPr>
          <w:szCs w:val="28"/>
        </w:rPr>
      </w:pPr>
      <w:r w:rsidRPr="00F8342E">
        <w:rPr>
          <w:noProof/>
          <w:szCs w:val="28"/>
        </w:rPr>
        <mc:AlternateContent>
          <mc:Choice Requires="wps">
            <w:drawing>
              <wp:anchor distT="0" distB="0" distL="114300" distR="114300" simplePos="0" relativeHeight="251437568" behindDoc="0" locked="0" layoutInCell="1" allowOverlap="1" wp14:anchorId="5F7974E8" wp14:editId="53FAB383">
                <wp:simplePos x="0" y="0"/>
                <wp:positionH relativeFrom="margin">
                  <wp:posOffset>2540635</wp:posOffset>
                </wp:positionH>
                <wp:positionV relativeFrom="paragraph">
                  <wp:posOffset>180340</wp:posOffset>
                </wp:positionV>
                <wp:extent cx="792000" cy="324000"/>
                <wp:effectExtent l="19050" t="19050" r="46355" b="38100"/>
                <wp:wrapNone/>
                <wp:docPr id="224" name="Rechteck 224"/>
                <wp:cNvGraphicFramePr/>
                <a:graphic xmlns:a="http://schemas.openxmlformats.org/drawingml/2006/main">
                  <a:graphicData uri="http://schemas.microsoft.com/office/word/2010/wordprocessingShape">
                    <wps:wsp>
                      <wps:cNvSpPr/>
                      <wps:spPr>
                        <a:xfrm>
                          <a:off x="0" y="0"/>
                          <a:ext cx="792000" cy="324000"/>
                        </a:xfrm>
                        <a:custGeom>
                          <a:avLst/>
                          <a:gdLst>
                            <a:gd name="connsiteX0" fmla="*/ 0 w 792000"/>
                            <a:gd name="connsiteY0" fmla="*/ 0 h 324000"/>
                            <a:gd name="connsiteX1" fmla="*/ 388080 w 792000"/>
                            <a:gd name="connsiteY1" fmla="*/ 0 h 324000"/>
                            <a:gd name="connsiteX2" fmla="*/ 792000 w 792000"/>
                            <a:gd name="connsiteY2" fmla="*/ 0 h 324000"/>
                            <a:gd name="connsiteX3" fmla="*/ 792000 w 792000"/>
                            <a:gd name="connsiteY3" fmla="*/ 324000 h 324000"/>
                            <a:gd name="connsiteX4" fmla="*/ 403920 w 792000"/>
                            <a:gd name="connsiteY4" fmla="*/ 324000 h 324000"/>
                            <a:gd name="connsiteX5" fmla="*/ 0 w 792000"/>
                            <a:gd name="connsiteY5" fmla="*/ 324000 h 324000"/>
                            <a:gd name="connsiteX6" fmla="*/ 0 w 792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92000" h="324000" fill="none" extrusionOk="0">
                              <a:moveTo>
                                <a:pt x="0" y="0"/>
                              </a:moveTo>
                              <a:cubicBezTo>
                                <a:pt x="156637" y="-12533"/>
                                <a:pt x="195062" y="3388"/>
                                <a:pt x="388080" y="0"/>
                              </a:cubicBezTo>
                              <a:cubicBezTo>
                                <a:pt x="581098" y="-3388"/>
                                <a:pt x="670441" y="-2629"/>
                                <a:pt x="792000" y="0"/>
                              </a:cubicBezTo>
                              <a:cubicBezTo>
                                <a:pt x="777385" y="138930"/>
                                <a:pt x="805903" y="249178"/>
                                <a:pt x="792000" y="324000"/>
                              </a:cubicBezTo>
                              <a:cubicBezTo>
                                <a:pt x="641323" y="328005"/>
                                <a:pt x="481785" y="325754"/>
                                <a:pt x="403920" y="324000"/>
                              </a:cubicBezTo>
                              <a:cubicBezTo>
                                <a:pt x="326055" y="322246"/>
                                <a:pt x="192587" y="308722"/>
                                <a:pt x="0" y="324000"/>
                              </a:cubicBezTo>
                              <a:cubicBezTo>
                                <a:pt x="9924" y="244056"/>
                                <a:pt x="-691" y="112361"/>
                                <a:pt x="0" y="0"/>
                              </a:cubicBezTo>
                              <a:close/>
                            </a:path>
                            <a:path w="792000" h="324000" stroke="0" extrusionOk="0">
                              <a:moveTo>
                                <a:pt x="0" y="0"/>
                              </a:moveTo>
                              <a:cubicBezTo>
                                <a:pt x="165521" y="-16440"/>
                                <a:pt x="232347" y="13445"/>
                                <a:pt x="380160" y="0"/>
                              </a:cubicBezTo>
                              <a:cubicBezTo>
                                <a:pt x="527973" y="-13445"/>
                                <a:pt x="616200" y="-18251"/>
                                <a:pt x="792000" y="0"/>
                              </a:cubicBezTo>
                              <a:cubicBezTo>
                                <a:pt x="786200" y="69686"/>
                                <a:pt x="806960" y="191850"/>
                                <a:pt x="792000" y="324000"/>
                              </a:cubicBezTo>
                              <a:cubicBezTo>
                                <a:pt x="678197" y="306831"/>
                                <a:pt x="497525" y="324470"/>
                                <a:pt x="419760" y="324000"/>
                              </a:cubicBezTo>
                              <a:cubicBezTo>
                                <a:pt x="341995" y="323530"/>
                                <a:pt x="203339" y="323330"/>
                                <a:pt x="0" y="324000"/>
                              </a:cubicBezTo>
                              <a:cubicBezTo>
                                <a:pt x="11686" y="193133"/>
                                <a:pt x="-2790" y="121656"/>
                                <a:pt x="0" y="0"/>
                              </a:cubicBezTo>
                              <a:close/>
                            </a:path>
                          </a:pathLst>
                        </a:custGeom>
                        <a:ln w="19050">
                          <a:extLst>
                            <a:ext uri="{C807C97D-BFC1-408E-A445-0C87EB9F89A2}">
                              <ask:lineSketchStyleProps xmlns:ask="http://schemas.microsoft.com/office/drawing/2018/sketchyshapes" sd="2425601036">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370EAC75" w14:textId="77777777" w:rsidR="00D04818" w:rsidRPr="00F8342E" w:rsidRDefault="00D04818" w:rsidP="001E43B4">
                            <w:pPr>
                              <w:ind w:left="0" w:right="0"/>
                              <w:rPr>
                                <w:szCs w:val="32"/>
                              </w:rPr>
                            </w:pPr>
                            <w:r w:rsidRPr="00F8342E">
                              <w:rPr>
                                <w:szCs w:val="32"/>
                              </w:rPr>
                              <w:t>Vertrag</w:t>
                            </w:r>
                          </w:p>
                          <w:p w14:paraId="48FACDDC" w14:textId="77777777" w:rsidR="00D04818" w:rsidRDefault="00D04818"/>
                          <w:p w14:paraId="6916999C" w14:textId="58B84417" w:rsidR="00D04818" w:rsidRPr="00F8342E" w:rsidRDefault="00D04818" w:rsidP="001E43B4">
                            <w:pPr>
                              <w:ind w:left="0" w:right="0"/>
                              <w:rPr>
                                <w:szCs w:val="32"/>
                              </w:rPr>
                            </w:pPr>
                            <w:r w:rsidRPr="00F8342E">
                              <w:rPr>
                                <w:szCs w:val="32"/>
                              </w:rPr>
                              <w:t>Vertrag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7974E8" id="Rechteck 224" o:spid="_x0000_s1070" style="position:absolute;left:0;text-align:left;margin-left:200.05pt;margin-top:14.2pt;width:62.35pt;height:25.5pt;z-index:25143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" fillcolor="white [3201]" strokecolor="black [3200]" strokeweight="1.5pt">
                <v:textbox>
                  <w:txbxContent>
                    <w:p w14:paraId="370EAC75" w14:textId="77777777" w:rsidR="00D04818" w:rsidRPr="00F8342E" w:rsidRDefault="00D04818" w:rsidP="001E43B4">
                      <w:pPr>
                        <w:ind w:left="0" w:right="0"/>
                        <w:rPr>
                          <w:szCs w:val="32"/>
                        </w:rPr>
                      </w:pPr>
                      <w:r w:rsidRPr="00F8342E">
                        <w:rPr>
                          <w:szCs w:val="32"/>
                        </w:rPr>
                        <w:t>Vertrag</w:t>
                      </w:r>
                    </w:p>
                    <w:p w14:paraId="48FACDDC" w14:textId="77777777" w:rsidR="00D04818" w:rsidRDefault="00D04818"/>
                    <w:p w14:paraId="6916999C" w14:textId="58B84417" w:rsidR="00D04818" w:rsidRPr="00F8342E" w:rsidRDefault="00D04818" w:rsidP="001E43B4">
                      <w:pPr>
                        <w:ind w:left="0" w:right="0"/>
                        <w:rPr>
                          <w:szCs w:val="32"/>
                        </w:rPr>
                      </w:pPr>
                      <w:r w:rsidRPr="00F8342E">
                        <w:rPr>
                          <w:szCs w:val="32"/>
                        </w:rPr>
                        <w:t>Vertrag</w:t>
                      </w:r>
                    </w:p>
                  </w:txbxContent>
                </v:textbox>
                <w10:wrap anchorx="margin"/>
              </v:rect>
            </w:pict>
          </mc:Fallback>
        </mc:AlternateContent>
      </w:r>
    </w:p>
    <w:p w14:paraId="62E6C3C3" w14:textId="177B9201" w:rsidR="00F8342E" w:rsidRDefault="00F8342E" w:rsidP="00F8342E">
      <w:pPr>
        <w:rPr>
          <w:szCs w:val="28"/>
        </w:rPr>
      </w:pPr>
    </w:p>
    <w:p w14:paraId="3C976EFC" w14:textId="04059D9E" w:rsidR="00F8342E" w:rsidRDefault="00F8342E" w:rsidP="00F8342E">
      <w:pPr>
        <w:rPr>
          <w:szCs w:val="28"/>
        </w:rPr>
      </w:pPr>
    </w:p>
    <w:p w14:paraId="6EDCE62C" w14:textId="6D1C15FD" w:rsidR="00F8342E" w:rsidRDefault="00F8342E" w:rsidP="00F8342E">
      <w:pPr>
        <w:rPr>
          <w:szCs w:val="28"/>
        </w:rPr>
      </w:pPr>
    </w:p>
    <w:p w14:paraId="125A6FB5" w14:textId="18029872" w:rsidR="00F8342E" w:rsidRDefault="00F8342E" w:rsidP="00F8342E">
      <w:pPr>
        <w:rPr>
          <w:szCs w:val="28"/>
        </w:rPr>
      </w:pPr>
    </w:p>
    <w:p w14:paraId="62D2F493" w14:textId="49B36D17" w:rsidR="00F8342E" w:rsidRDefault="00F8342E" w:rsidP="00F8342E">
      <w:pPr>
        <w:rPr>
          <w:szCs w:val="28"/>
        </w:rPr>
      </w:pPr>
    </w:p>
    <w:p w14:paraId="07B0B8E5" w14:textId="79EB0C6F" w:rsidR="00F8342E" w:rsidRDefault="00F8342E" w:rsidP="00F8342E">
      <w:pPr>
        <w:rPr>
          <w:szCs w:val="28"/>
        </w:rPr>
      </w:pPr>
    </w:p>
    <w:p w14:paraId="402075A5" w14:textId="7A0C8A72" w:rsidR="00F8342E" w:rsidRDefault="00F8342E" w:rsidP="00F8342E">
      <w:pPr>
        <w:rPr>
          <w:szCs w:val="28"/>
        </w:rPr>
      </w:pPr>
    </w:p>
    <w:p w14:paraId="31FB9A97" w14:textId="1C66613C" w:rsidR="00F8342E" w:rsidRDefault="00F8342E" w:rsidP="00F8342E">
      <w:pPr>
        <w:rPr>
          <w:szCs w:val="28"/>
        </w:rPr>
      </w:pPr>
    </w:p>
    <w:p w14:paraId="1EACEE20" w14:textId="62A543B0" w:rsidR="00F8342E" w:rsidRDefault="00F8342E" w:rsidP="00F8342E">
      <w:pPr>
        <w:rPr>
          <w:szCs w:val="28"/>
        </w:rPr>
      </w:pPr>
    </w:p>
    <w:tbl>
      <w:tblPr>
        <w:tblpPr w:leftFromText="141" w:rightFromText="141" w:vertAnchor="text" w:horzAnchor="page" w:tblpX="1549" w:tblpY="3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01"/>
      </w:tblGrid>
      <w:tr w:rsidR="0002366D" w:rsidRPr="007070E2" w14:paraId="0A91DD0A" w14:textId="77777777" w:rsidTr="0002366D">
        <w:trPr>
          <w:trHeight w:val="810"/>
        </w:trPr>
        <w:tc>
          <w:tcPr>
            <w:tcW w:w="1701" w:type="dxa"/>
          </w:tcPr>
          <w:p w14:paraId="494B9D55" w14:textId="77777777" w:rsidR="00F8342E" w:rsidRPr="00F8342E" w:rsidRDefault="00F8342E" w:rsidP="003670C0">
            <w:pPr>
              <w:ind w:left="-8"/>
              <w:rPr>
                <w:szCs w:val="32"/>
              </w:rPr>
            </w:pPr>
            <w:r w:rsidRPr="00F8342E">
              <w:rPr>
                <w:szCs w:val="32"/>
              </w:rPr>
              <w:t>G</w:t>
            </w:r>
          </w:p>
          <w:p w14:paraId="74DF985F" w14:textId="77777777" w:rsidR="00F8342E" w:rsidRPr="00F8342E" w:rsidRDefault="00F8342E" w:rsidP="003670C0">
            <w:pPr>
              <w:ind w:left="-8"/>
              <w:rPr>
                <w:szCs w:val="32"/>
              </w:rPr>
            </w:pPr>
            <w:r w:rsidRPr="00F8342E">
              <w:rPr>
                <w:szCs w:val="32"/>
              </w:rPr>
              <w:t>Ga</w:t>
            </w:r>
          </w:p>
          <w:p w14:paraId="40E57431" w14:textId="77777777" w:rsidR="00F8342E" w:rsidRPr="00F8342E" w:rsidRDefault="00F8342E" w:rsidP="003670C0">
            <w:pPr>
              <w:ind w:left="-8"/>
              <w:rPr>
                <w:szCs w:val="32"/>
              </w:rPr>
            </w:pPr>
            <w:r w:rsidRPr="00F8342E">
              <w:rPr>
                <w:szCs w:val="32"/>
              </w:rPr>
              <w:t>Gar</w:t>
            </w:r>
          </w:p>
          <w:p w14:paraId="3DA7430F" w14:textId="77777777" w:rsidR="00F8342E" w:rsidRPr="00F8342E" w:rsidRDefault="00F8342E" w:rsidP="003670C0">
            <w:pPr>
              <w:ind w:left="-8"/>
              <w:rPr>
                <w:szCs w:val="32"/>
              </w:rPr>
            </w:pPr>
            <w:proofErr w:type="spellStart"/>
            <w:r w:rsidRPr="00F8342E">
              <w:rPr>
                <w:szCs w:val="32"/>
              </w:rPr>
              <w:t>Gara</w:t>
            </w:r>
            <w:proofErr w:type="spellEnd"/>
          </w:p>
          <w:p w14:paraId="54C46652" w14:textId="77777777" w:rsidR="00F8342E" w:rsidRPr="00F8342E" w:rsidRDefault="00F8342E" w:rsidP="003670C0">
            <w:pPr>
              <w:ind w:left="-8"/>
              <w:rPr>
                <w:szCs w:val="32"/>
              </w:rPr>
            </w:pPr>
            <w:proofErr w:type="spellStart"/>
            <w:r w:rsidRPr="00F8342E">
              <w:rPr>
                <w:szCs w:val="32"/>
              </w:rPr>
              <w:t>Garan</w:t>
            </w:r>
            <w:proofErr w:type="spellEnd"/>
          </w:p>
          <w:p w14:paraId="0D9649C2" w14:textId="77777777" w:rsidR="00F8342E" w:rsidRPr="00F8342E" w:rsidRDefault="00F8342E" w:rsidP="003670C0">
            <w:pPr>
              <w:ind w:left="-8"/>
              <w:rPr>
                <w:szCs w:val="32"/>
              </w:rPr>
            </w:pPr>
            <w:r w:rsidRPr="00F8342E">
              <w:rPr>
                <w:szCs w:val="32"/>
              </w:rPr>
              <w:t>Garant</w:t>
            </w:r>
          </w:p>
          <w:p w14:paraId="59985584" w14:textId="77777777" w:rsidR="00F8342E" w:rsidRPr="00F8342E" w:rsidRDefault="00F8342E" w:rsidP="003670C0">
            <w:pPr>
              <w:ind w:left="-8"/>
              <w:rPr>
                <w:szCs w:val="32"/>
              </w:rPr>
            </w:pPr>
            <w:proofErr w:type="spellStart"/>
            <w:r w:rsidRPr="00F8342E">
              <w:rPr>
                <w:szCs w:val="32"/>
              </w:rPr>
              <w:t>Garanti</w:t>
            </w:r>
            <w:proofErr w:type="spellEnd"/>
          </w:p>
          <w:p w14:paraId="44159214" w14:textId="77777777" w:rsidR="00F8342E" w:rsidRPr="007070E2" w:rsidRDefault="00F8342E" w:rsidP="003670C0">
            <w:pPr>
              <w:ind w:left="-8"/>
              <w:rPr>
                <w:szCs w:val="28"/>
              </w:rPr>
            </w:pPr>
            <w:r w:rsidRPr="00F8342E">
              <w:rPr>
                <w:szCs w:val="32"/>
              </w:rPr>
              <w:t>Garantie</w:t>
            </w:r>
          </w:p>
        </w:tc>
      </w:tr>
    </w:tbl>
    <w:tbl>
      <w:tblPr>
        <w:tblW w:w="0" w:type="auto"/>
        <w:tblInd w:w="1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34"/>
        <w:gridCol w:w="1134"/>
        <w:gridCol w:w="1134"/>
      </w:tblGrid>
      <w:tr w:rsidR="0002366D" w14:paraId="729F6EF0" w14:textId="77777777" w:rsidTr="00A37104">
        <w:trPr>
          <w:trHeight w:val="567"/>
        </w:trPr>
        <w:tc>
          <w:tcPr>
            <w:tcW w:w="1134" w:type="dxa"/>
            <w:vAlign w:val="center"/>
          </w:tcPr>
          <w:p w14:paraId="7191C9D3" w14:textId="2265EC41" w:rsidR="0002366D" w:rsidRPr="00715105" w:rsidRDefault="0002366D" w:rsidP="001334FC">
            <w:pPr>
              <w:pStyle w:val="Textfelder"/>
            </w:pPr>
            <w:r w:rsidRPr="00715105">
              <w:t>Ga</w:t>
            </w:r>
          </w:p>
        </w:tc>
        <w:tc>
          <w:tcPr>
            <w:tcW w:w="1134" w:type="dxa"/>
            <w:vAlign w:val="center"/>
          </w:tcPr>
          <w:p w14:paraId="00F89B78" w14:textId="77777777" w:rsidR="0002366D" w:rsidRPr="00715105" w:rsidRDefault="0002366D" w:rsidP="001334FC">
            <w:pPr>
              <w:pStyle w:val="Textfelder"/>
            </w:pPr>
            <w:r w:rsidRPr="00715105">
              <w:t>ran</w:t>
            </w:r>
          </w:p>
        </w:tc>
        <w:tc>
          <w:tcPr>
            <w:tcW w:w="1134" w:type="dxa"/>
            <w:vAlign w:val="center"/>
          </w:tcPr>
          <w:p w14:paraId="5C70E8CA" w14:textId="5B5E9E9D" w:rsidR="0002366D" w:rsidRPr="00715105" w:rsidRDefault="0002366D" w:rsidP="001334FC">
            <w:pPr>
              <w:pStyle w:val="Textfelder"/>
            </w:pPr>
            <w:proofErr w:type="spellStart"/>
            <w:r w:rsidRPr="00715105">
              <w:t>tie</w:t>
            </w:r>
            <w:proofErr w:type="spellEnd"/>
          </w:p>
        </w:tc>
      </w:tr>
    </w:tbl>
    <w:p w14:paraId="5F327C0D" w14:textId="7E1A0650" w:rsidR="00F8342E" w:rsidRDefault="00F8342E" w:rsidP="00F8342E">
      <w:pPr>
        <w:rPr>
          <w:szCs w:val="28"/>
        </w:rPr>
      </w:pPr>
    </w:p>
    <w:p w14:paraId="2DE230FB" w14:textId="4771244C" w:rsidR="00F8342E" w:rsidRDefault="00A41655" w:rsidP="00F8342E">
      <w:pPr>
        <w:rPr>
          <w:szCs w:val="28"/>
        </w:rPr>
      </w:pPr>
      <w:r>
        <w:rPr>
          <w:noProof/>
          <w:sz w:val="32"/>
          <w:szCs w:val="32"/>
        </w:rPr>
        <mc:AlternateContent>
          <mc:Choice Requires="wps">
            <w:drawing>
              <wp:anchor distT="0" distB="0" distL="114300" distR="114300" simplePos="0" relativeHeight="251419136" behindDoc="0" locked="0" layoutInCell="1" allowOverlap="1" wp14:anchorId="3B41E061" wp14:editId="33EC5BBA">
                <wp:simplePos x="0" y="0"/>
                <wp:positionH relativeFrom="margin">
                  <wp:posOffset>2519045</wp:posOffset>
                </wp:positionH>
                <wp:positionV relativeFrom="paragraph">
                  <wp:posOffset>180340</wp:posOffset>
                </wp:positionV>
                <wp:extent cx="900000" cy="324000"/>
                <wp:effectExtent l="0" t="19050" r="14605" b="38100"/>
                <wp:wrapNone/>
                <wp:docPr id="225" name="Rechteck 225"/>
                <wp:cNvGraphicFramePr/>
                <a:graphic xmlns:a="http://schemas.openxmlformats.org/drawingml/2006/main">
                  <a:graphicData uri="http://schemas.microsoft.com/office/word/2010/wordprocessingShape">
                    <wps:wsp>
                      <wps:cNvSpPr/>
                      <wps:spPr>
                        <a:xfrm>
                          <a:off x="0" y="0"/>
                          <a:ext cx="900000" cy="324000"/>
                        </a:xfrm>
                        <a:custGeom>
                          <a:avLst/>
                          <a:gdLst>
                            <a:gd name="connsiteX0" fmla="*/ 0 w 900000"/>
                            <a:gd name="connsiteY0" fmla="*/ 0 h 324000"/>
                            <a:gd name="connsiteX1" fmla="*/ 432000 w 900000"/>
                            <a:gd name="connsiteY1" fmla="*/ 0 h 324000"/>
                            <a:gd name="connsiteX2" fmla="*/ 900000 w 900000"/>
                            <a:gd name="connsiteY2" fmla="*/ 0 h 324000"/>
                            <a:gd name="connsiteX3" fmla="*/ 900000 w 900000"/>
                            <a:gd name="connsiteY3" fmla="*/ 324000 h 324000"/>
                            <a:gd name="connsiteX4" fmla="*/ 459000 w 900000"/>
                            <a:gd name="connsiteY4" fmla="*/ 324000 h 324000"/>
                            <a:gd name="connsiteX5" fmla="*/ 0 w 900000"/>
                            <a:gd name="connsiteY5" fmla="*/ 324000 h 324000"/>
                            <a:gd name="connsiteX6" fmla="*/ 0 w 900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00000" h="324000" fill="none" extrusionOk="0">
                              <a:moveTo>
                                <a:pt x="0" y="0"/>
                              </a:moveTo>
                              <a:cubicBezTo>
                                <a:pt x="164815" y="5652"/>
                                <a:pt x="262975" y="-11792"/>
                                <a:pt x="432000" y="0"/>
                              </a:cubicBezTo>
                              <a:cubicBezTo>
                                <a:pt x="601025" y="11792"/>
                                <a:pt x="805198" y="-20313"/>
                                <a:pt x="900000" y="0"/>
                              </a:cubicBezTo>
                              <a:cubicBezTo>
                                <a:pt x="898878" y="131532"/>
                                <a:pt x="898157" y="182719"/>
                                <a:pt x="900000" y="324000"/>
                              </a:cubicBezTo>
                              <a:cubicBezTo>
                                <a:pt x="701419" y="320778"/>
                                <a:pt x="671504" y="331745"/>
                                <a:pt x="459000" y="324000"/>
                              </a:cubicBezTo>
                              <a:cubicBezTo>
                                <a:pt x="246496" y="316255"/>
                                <a:pt x="188673" y="335278"/>
                                <a:pt x="0" y="324000"/>
                              </a:cubicBezTo>
                              <a:cubicBezTo>
                                <a:pt x="7144" y="175033"/>
                                <a:pt x="11927" y="111030"/>
                                <a:pt x="0" y="0"/>
                              </a:cubicBezTo>
                              <a:close/>
                            </a:path>
                            <a:path w="900000" h="324000" stroke="0" extrusionOk="0">
                              <a:moveTo>
                                <a:pt x="0" y="0"/>
                              </a:moveTo>
                              <a:cubicBezTo>
                                <a:pt x="165792" y="20032"/>
                                <a:pt x="311983" y="10824"/>
                                <a:pt x="423000" y="0"/>
                              </a:cubicBezTo>
                              <a:cubicBezTo>
                                <a:pt x="534017" y="-10824"/>
                                <a:pt x="710422" y="21238"/>
                                <a:pt x="900000" y="0"/>
                              </a:cubicBezTo>
                              <a:cubicBezTo>
                                <a:pt x="901300" y="64827"/>
                                <a:pt x="885471" y="203976"/>
                                <a:pt x="900000" y="324000"/>
                              </a:cubicBezTo>
                              <a:cubicBezTo>
                                <a:pt x="780615" y="321678"/>
                                <a:pt x="581368" y="341817"/>
                                <a:pt x="432000" y="324000"/>
                              </a:cubicBezTo>
                              <a:cubicBezTo>
                                <a:pt x="282632" y="306183"/>
                                <a:pt x="144553" y="322078"/>
                                <a:pt x="0" y="324000"/>
                              </a:cubicBezTo>
                              <a:cubicBezTo>
                                <a:pt x="13997" y="245162"/>
                                <a:pt x="-14131" y="142890"/>
                                <a:pt x="0" y="0"/>
                              </a:cubicBezTo>
                              <a:close/>
                            </a:path>
                          </a:pathLst>
                        </a:custGeom>
                        <a:ln w="19050">
                          <a:extLst>
                            <a:ext uri="{C807C97D-BFC1-408E-A445-0C87EB9F89A2}">
                              <ask:lineSketchStyleProps xmlns:ask="http://schemas.microsoft.com/office/drawing/2018/sketchyshapes" sd="2013517207">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79C00848" w14:textId="77777777" w:rsidR="00D04818" w:rsidRPr="007338E9" w:rsidRDefault="00D04818" w:rsidP="0034038D">
                            <w:pPr>
                              <w:pStyle w:val="Textfelder"/>
                              <w:jc w:val="left"/>
                            </w:pPr>
                            <w:r w:rsidRPr="007338E9">
                              <w:t>Garantie</w:t>
                            </w:r>
                          </w:p>
                          <w:p w14:paraId="570A9A15" w14:textId="77777777" w:rsidR="00D04818" w:rsidRDefault="00D04818"/>
                          <w:p w14:paraId="33B4E271" w14:textId="4CC5EF12" w:rsidR="00D04818" w:rsidRPr="007338E9" w:rsidRDefault="00D04818" w:rsidP="0034038D">
                            <w:pPr>
                              <w:pStyle w:val="Textfelder"/>
                              <w:jc w:val="left"/>
                            </w:pPr>
                            <w:r w:rsidRPr="007338E9">
                              <w:t>Garantie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41E061" id="Rechteck 225" o:spid="_x0000_s1071" style="position:absolute;left:0;text-align:left;margin-left:198.35pt;margin-top:14.2pt;width:70.85pt;height:25.5pt;z-index:25141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" fillcolor="white [3201]" strokecolor="black [3200]" strokeweight="1.5pt">
                <v:textbox>
                  <w:txbxContent>
                    <w:p w14:paraId="79C00848" w14:textId="77777777" w:rsidR="00D04818" w:rsidRPr="007338E9" w:rsidRDefault="00D04818" w:rsidP="0034038D">
                      <w:pPr>
                        <w:pStyle w:val="Textfelder"/>
                        <w:jc w:val="left"/>
                      </w:pPr>
                      <w:r w:rsidRPr="007338E9">
                        <w:t>Garantie</w:t>
                      </w:r>
                    </w:p>
                    <w:p w14:paraId="570A9A15" w14:textId="77777777" w:rsidR="00D04818" w:rsidRDefault="00D04818"/>
                    <w:p w14:paraId="33B4E271" w14:textId="4CC5EF12" w:rsidR="00D04818" w:rsidRPr="007338E9" w:rsidRDefault="00D04818" w:rsidP="0034038D">
                      <w:pPr>
                        <w:pStyle w:val="Textfelder"/>
                        <w:jc w:val="left"/>
                      </w:pPr>
                      <w:r w:rsidRPr="007338E9">
                        <w:t>Garantie</w:t>
                      </w:r>
                    </w:p>
                  </w:txbxContent>
                </v:textbox>
                <w10:wrap anchorx="margin"/>
              </v:rect>
            </w:pict>
          </mc:Fallback>
        </mc:AlternateContent>
      </w:r>
    </w:p>
    <w:p w14:paraId="4BCFFCFA" w14:textId="25B59E50" w:rsidR="00F8342E" w:rsidRDefault="00F8342E" w:rsidP="00F8342E">
      <w:pPr>
        <w:rPr>
          <w:szCs w:val="28"/>
        </w:rPr>
      </w:pPr>
    </w:p>
    <w:p w14:paraId="09DA25C3" w14:textId="7565139F" w:rsidR="00F8342E" w:rsidRDefault="00F8342E" w:rsidP="00F8342E">
      <w:pPr>
        <w:rPr>
          <w:szCs w:val="28"/>
        </w:rPr>
      </w:pPr>
    </w:p>
    <w:p w14:paraId="17F67276" w14:textId="6491D8A1" w:rsidR="00F8342E" w:rsidRDefault="00F8342E" w:rsidP="00F8342E">
      <w:pPr>
        <w:rPr>
          <w:szCs w:val="28"/>
        </w:rPr>
      </w:pPr>
    </w:p>
    <w:p w14:paraId="4A30886E" w14:textId="64A88D22" w:rsidR="00F8342E" w:rsidRDefault="00F8342E" w:rsidP="00F8342E">
      <w:pPr>
        <w:rPr>
          <w:szCs w:val="28"/>
        </w:rPr>
      </w:pPr>
    </w:p>
    <w:p w14:paraId="5E165A92" w14:textId="0AB985B2" w:rsidR="00F8342E" w:rsidRDefault="00F8342E" w:rsidP="00F8342E">
      <w:pPr>
        <w:rPr>
          <w:szCs w:val="28"/>
        </w:rPr>
      </w:pPr>
    </w:p>
    <w:p w14:paraId="27B99F22" w14:textId="4F59D0A0" w:rsidR="00F8342E" w:rsidRDefault="00F8342E" w:rsidP="00F8342E">
      <w:pPr>
        <w:rPr>
          <w:szCs w:val="28"/>
        </w:rPr>
      </w:pPr>
    </w:p>
    <w:p w14:paraId="71FFE003" w14:textId="615655B5" w:rsidR="00F8342E" w:rsidRDefault="00F8342E" w:rsidP="00F8342E">
      <w:pPr>
        <w:rPr>
          <w:szCs w:val="28"/>
        </w:rPr>
      </w:pPr>
    </w:p>
    <w:p w14:paraId="0D5F8AFD" w14:textId="0A251F2B" w:rsidR="00505912" w:rsidRDefault="00505912" w:rsidP="007967CB">
      <w:pPr>
        <w:spacing w:line="259" w:lineRule="auto"/>
        <w:rPr>
          <w:sz w:val="32"/>
          <w:szCs w:val="32"/>
        </w:rPr>
      </w:pPr>
      <w:r>
        <w:rPr>
          <w:sz w:val="32"/>
          <w:szCs w:val="32"/>
        </w:rPr>
        <w:br w:type="page"/>
      </w:r>
    </w:p>
    <w:tbl>
      <w:tblPr>
        <w:tblpPr w:leftFromText="141" w:rightFromText="141" w:vertAnchor="text" w:horzAnchor="page" w:tblpX="1561" w:tblpY="5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01"/>
      </w:tblGrid>
      <w:tr w:rsidR="007338E9" w:rsidRPr="007070E2" w14:paraId="3F824B5F" w14:textId="77777777" w:rsidTr="0002366D">
        <w:trPr>
          <w:trHeight w:val="1980"/>
        </w:trPr>
        <w:tc>
          <w:tcPr>
            <w:tcW w:w="1701" w:type="dxa"/>
          </w:tcPr>
          <w:p w14:paraId="2E4A0BE7" w14:textId="77777777" w:rsidR="007338E9" w:rsidRPr="007338E9" w:rsidRDefault="007338E9" w:rsidP="003670C0">
            <w:pPr>
              <w:ind w:left="0"/>
              <w:rPr>
                <w:szCs w:val="32"/>
              </w:rPr>
            </w:pPr>
            <w:r w:rsidRPr="007338E9">
              <w:rPr>
                <w:szCs w:val="32"/>
              </w:rPr>
              <w:lastRenderedPageBreak/>
              <w:t>B</w:t>
            </w:r>
          </w:p>
          <w:p w14:paraId="69B756E9" w14:textId="77777777" w:rsidR="007338E9" w:rsidRPr="007338E9" w:rsidRDefault="007338E9" w:rsidP="003670C0">
            <w:pPr>
              <w:ind w:left="0"/>
              <w:rPr>
                <w:szCs w:val="32"/>
              </w:rPr>
            </w:pPr>
            <w:r w:rsidRPr="007338E9">
              <w:rPr>
                <w:szCs w:val="32"/>
              </w:rPr>
              <w:t>Be</w:t>
            </w:r>
          </w:p>
          <w:p w14:paraId="398E191D" w14:textId="77777777" w:rsidR="007338E9" w:rsidRPr="007338E9" w:rsidRDefault="007338E9" w:rsidP="003670C0">
            <w:pPr>
              <w:ind w:left="0"/>
              <w:rPr>
                <w:szCs w:val="32"/>
              </w:rPr>
            </w:pPr>
            <w:proofErr w:type="spellStart"/>
            <w:r w:rsidRPr="007338E9">
              <w:rPr>
                <w:szCs w:val="32"/>
              </w:rPr>
              <w:t>Bet</w:t>
            </w:r>
            <w:proofErr w:type="spellEnd"/>
          </w:p>
          <w:p w14:paraId="1B6639AA" w14:textId="77777777" w:rsidR="007338E9" w:rsidRPr="007338E9" w:rsidRDefault="007338E9" w:rsidP="003670C0">
            <w:pPr>
              <w:ind w:left="0"/>
              <w:rPr>
                <w:szCs w:val="32"/>
              </w:rPr>
            </w:pPr>
            <w:proofErr w:type="spellStart"/>
            <w:r w:rsidRPr="007338E9">
              <w:rPr>
                <w:szCs w:val="32"/>
              </w:rPr>
              <w:t>Betr</w:t>
            </w:r>
            <w:proofErr w:type="spellEnd"/>
          </w:p>
          <w:p w14:paraId="3BBEF737" w14:textId="77777777" w:rsidR="007338E9" w:rsidRPr="007338E9" w:rsidRDefault="007338E9" w:rsidP="003670C0">
            <w:pPr>
              <w:ind w:left="0"/>
              <w:rPr>
                <w:szCs w:val="32"/>
              </w:rPr>
            </w:pPr>
            <w:proofErr w:type="spellStart"/>
            <w:r w:rsidRPr="007338E9">
              <w:rPr>
                <w:szCs w:val="32"/>
              </w:rPr>
              <w:t>Betru</w:t>
            </w:r>
            <w:proofErr w:type="spellEnd"/>
          </w:p>
          <w:p w14:paraId="281EC542" w14:textId="77777777" w:rsidR="007338E9" w:rsidRPr="007070E2" w:rsidRDefault="007338E9" w:rsidP="003670C0">
            <w:pPr>
              <w:ind w:left="0"/>
              <w:rPr>
                <w:szCs w:val="28"/>
              </w:rPr>
            </w:pPr>
            <w:r w:rsidRPr="007338E9">
              <w:rPr>
                <w:szCs w:val="32"/>
              </w:rPr>
              <w:t>Betrug</w:t>
            </w:r>
          </w:p>
        </w:tc>
      </w:tr>
    </w:tbl>
    <w:tbl>
      <w:tblPr>
        <w:tblW w:w="0" w:type="auto"/>
        <w:tblInd w:w="1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134"/>
        <w:gridCol w:w="1134"/>
      </w:tblGrid>
      <w:tr w:rsidR="00715105" w:rsidRPr="007070E2" w14:paraId="37CB0F62" w14:textId="77777777" w:rsidTr="00A37104">
        <w:trPr>
          <w:trHeight w:val="567"/>
        </w:trPr>
        <w:tc>
          <w:tcPr>
            <w:tcW w:w="1134" w:type="dxa"/>
            <w:vAlign w:val="center"/>
          </w:tcPr>
          <w:p w14:paraId="25DCFA6F" w14:textId="1C47B6F3" w:rsidR="007338E9" w:rsidRPr="007338E9" w:rsidRDefault="007338E9" w:rsidP="001334FC">
            <w:pPr>
              <w:pStyle w:val="Textfelder"/>
            </w:pPr>
            <w:r w:rsidRPr="007338E9">
              <w:t>Be</w:t>
            </w:r>
          </w:p>
        </w:tc>
        <w:tc>
          <w:tcPr>
            <w:tcW w:w="1134" w:type="dxa"/>
            <w:vAlign w:val="center"/>
          </w:tcPr>
          <w:p w14:paraId="29803DAE" w14:textId="77777777" w:rsidR="007338E9" w:rsidRPr="007338E9" w:rsidRDefault="007338E9" w:rsidP="001334FC">
            <w:pPr>
              <w:pStyle w:val="Textfelder"/>
            </w:pPr>
            <w:r w:rsidRPr="007338E9">
              <w:t>trug</w:t>
            </w:r>
          </w:p>
        </w:tc>
      </w:tr>
    </w:tbl>
    <w:p w14:paraId="1D830EAA" w14:textId="6FF59962" w:rsidR="007338E9" w:rsidRDefault="007338E9" w:rsidP="00505912">
      <w:pPr>
        <w:rPr>
          <w:sz w:val="32"/>
          <w:szCs w:val="32"/>
        </w:rPr>
      </w:pPr>
    </w:p>
    <w:p w14:paraId="05399FCE" w14:textId="3C0A2E1A" w:rsidR="007338E9" w:rsidRDefault="00A41655" w:rsidP="00505912">
      <w:pPr>
        <w:rPr>
          <w:sz w:val="32"/>
          <w:szCs w:val="32"/>
        </w:rPr>
      </w:pPr>
      <w:r w:rsidRPr="007070E2">
        <w:rPr>
          <w:noProof/>
          <w:szCs w:val="28"/>
        </w:rPr>
        <mc:AlternateContent>
          <mc:Choice Requires="wps">
            <w:drawing>
              <wp:anchor distT="0" distB="0" distL="114300" distR="114300" simplePos="0" relativeHeight="251420160" behindDoc="0" locked="0" layoutInCell="1" allowOverlap="1" wp14:anchorId="4F2C5829" wp14:editId="15FC9F9D">
                <wp:simplePos x="0" y="0"/>
                <wp:positionH relativeFrom="column">
                  <wp:posOffset>2530475</wp:posOffset>
                </wp:positionH>
                <wp:positionV relativeFrom="paragraph">
                  <wp:posOffset>180340</wp:posOffset>
                </wp:positionV>
                <wp:extent cx="756000" cy="324000"/>
                <wp:effectExtent l="19050" t="19050" r="44450" b="38100"/>
                <wp:wrapNone/>
                <wp:docPr id="226" name="Rechteck 226"/>
                <wp:cNvGraphicFramePr/>
                <a:graphic xmlns:a="http://schemas.openxmlformats.org/drawingml/2006/main">
                  <a:graphicData uri="http://schemas.microsoft.com/office/word/2010/wordprocessingShape">
                    <wps:wsp>
                      <wps:cNvSpPr/>
                      <wps:spPr>
                        <a:xfrm>
                          <a:off x="0" y="0"/>
                          <a:ext cx="756000" cy="324000"/>
                        </a:xfrm>
                        <a:custGeom>
                          <a:avLst/>
                          <a:gdLst>
                            <a:gd name="connsiteX0" fmla="*/ 0 w 756000"/>
                            <a:gd name="connsiteY0" fmla="*/ 0 h 324000"/>
                            <a:gd name="connsiteX1" fmla="*/ 385560 w 756000"/>
                            <a:gd name="connsiteY1" fmla="*/ 0 h 324000"/>
                            <a:gd name="connsiteX2" fmla="*/ 756000 w 756000"/>
                            <a:gd name="connsiteY2" fmla="*/ 0 h 324000"/>
                            <a:gd name="connsiteX3" fmla="*/ 756000 w 756000"/>
                            <a:gd name="connsiteY3" fmla="*/ 324000 h 324000"/>
                            <a:gd name="connsiteX4" fmla="*/ 370440 w 756000"/>
                            <a:gd name="connsiteY4" fmla="*/ 324000 h 324000"/>
                            <a:gd name="connsiteX5" fmla="*/ 0 w 756000"/>
                            <a:gd name="connsiteY5" fmla="*/ 324000 h 324000"/>
                            <a:gd name="connsiteX6" fmla="*/ 0 w 756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56000" h="324000" fill="none" extrusionOk="0">
                              <a:moveTo>
                                <a:pt x="0" y="0"/>
                              </a:moveTo>
                              <a:cubicBezTo>
                                <a:pt x="164227" y="-2282"/>
                                <a:pt x="293821" y="-14866"/>
                                <a:pt x="385560" y="0"/>
                              </a:cubicBezTo>
                              <a:cubicBezTo>
                                <a:pt x="477299" y="14866"/>
                                <a:pt x="599915" y="-15936"/>
                                <a:pt x="756000" y="0"/>
                              </a:cubicBezTo>
                              <a:cubicBezTo>
                                <a:pt x="765670" y="90799"/>
                                <a:pt x="743163" y="162317"/>
                                <a:pt x="756000" y="324000"/>
                              </a:cubicBezTo>
                              <a:cubicBezTo>
                                <a:pt x="584827" y="307380"/>
                                <a:pt x="497577" y="329227"/>
                                <a:pt x="370440" y="324000"/>
                              </a:cubicBezTo>
                              <a:cubicBezTo>
                                <a:pt x="243303" y="318773"/>
                                <a:pt x="80517" y="336796"/>
                                <a:pt x="0" y="324000"/>
                              </a:cubicBezTo>
                              <a:cubicBezTo>
                                <a:pt x="-7064" y="166197"/>
                                <a:pt x="-6400" y="145824"/>
                                <a:pt x="0" y="0"/>
                              </a:cubicBezTo>
                              <a:close/>
                            </a:path>
                            <a:path w="756000" h="324000" stroke="0" extrusionOk="0">
                              <a:moveTo>
                                <a:pt x="0" y="0"/>
                              </a:moveTo>
                              <a:cubicBezTo>
                                <a:pt x="180497" y="-529"/>
                                <a:pt x="255672" y="-11434"/>
                                <a:pt x="393120" y="0"/>
                              </a:cubicBezTo>
                              <a:cubicBezTo>
                                <a:pt x="530568" y="11434"/>
                                <a:pt x="620667" y="5808"/>
                                <a:pt x="756000" y="0"/>
                              </a:cubicBezTo>
                              <a:cubicBezTo>
                                <a:pt x="740295" y="154390"/>
                                <a:pt x="748749" y="185292"/>
                                <a:pt x="756000" y="324000"/>
                              </a:cubicBezTo>
                              <a:cubicBezTo>
                                <a:pt x="635001" y="325075"/>
                                <a:pt x="514820" y="328910"/>
                                <a:pt x="370440" y="324000"/>
                              </a:cubicBezTo>
                              <a:cubicBezTo>
                                <a:pt x="226060" y="319090"/>
                                <a:pt x="85806" y="327929"/>
                                <a:pt x="0" y="324000"/>
                              </a:cubicBezTo>
                              <a:cubicBezTo>
                                <a:pt x="8222" y="199828"/>
                                <a:pt x="-12043" y="137403"/>
                                <a:pt x="0" y="0"/>
                              </a:cubicBezTo>
                              <a:close/>
                            </a:path>
                          </a:pathLst>
                        </a:custGeom>
                        <a:ln w="19050">
                          <a:extLst>
                            <a:ext uri="{C807C97D-BFC1-408E-A445-0C87EB9F89A2}">
                              <ask:lineSketchStyleProps xmlns:ask="http://schemas.microsoft.com/office/drawing/2018/sketchyshapes" sd="368276243">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4249AF2C" w14:textId="77777777" w:rsidR="00D04818" w:rsidRPr="007338E9" w:rsidRDefault="00D04818" w:rsidP="001E43B4">
                            <w:pPr>
                              <w:ind w:left="0" w:right="0"/>
                              <w:rPr>
                                <w:szCs w:val="32"/>
                              </w:rPr>
                            </w:pPr>
                            <w:r w:rsidRPr="007338E9">
                              <w:rPr>
                                <w:szCs w:val="32"/>
                              </w:rPr>
                              <w:t>Betrug</w:t>
                            </w:r>
                          </w:p>
                          <w:p w14:paraId="1FD21383" w14:textId="77777777" w:rsidR="00D04818" w:rsidRDefault="00D04818"/>
                          <w:p w14:paraId="1E266954" w14:textId="59434AFA" w:rsidR="00D04818" w:rsidRPr="007338E9" w:rsidRDefault="00D04818" w:rsidP="001E43B4">
                            <w:pPr>
                              <w:ind w:left="0" w:right="0"/>
                              <w:rPr>
                                <w:szCs w:val="32"/>
                              </w:rPr>
                            </w:pPr>
                            <w:r w:rsidRPr="007338E9">
                              <w:rPr>
                                <w:szCs w:val="32"/>
                              </w:rPr>
                              <w:t>Betrug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2C5829" id="Rechteck 226" o:spid="_x0000_s1072" style="position:absolute;left:0;text-align:left;margin-left:199.25pt;margin-top:14.2pt;width:59.55pt;height:25.5pt;z-index:25142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" fillcolor="white [3201]" strokecolor="black [3200]" strokeweight="1.5pt">
                <v:textbox>
                  <w:txbxContent>
                    <w:p w14:paraId="4249AF2C" w14:textId="77777777" w:rsidR="00D04818" w:rsidRPr="007338E9" w:rsidRDefault="00D04818" w:rsidP="001E43B4">
                      <w:pPr>
                        <w:ind w:left="0" w:right="0"/>
                        <w:rPr>
                          <w:szCs w:val="32"/>
                        </w:rPr>
                      </w:pPr>
                      <w:r w:rsidRPr="007338E9">
                        <w:rPr>
                          <w:szCs w:val="32"/>
                        </w:rPr>
                        <w:t>Betrug</w:t>
                      </w:r>
                    </w:p>
                    <w:p w14:paraId="1FD21383" w14:textId="77777777" w:rsidR="00D04818" w:rsidRDefault="00D04818"/>
                    <w:p w14:paraId="1E266954" w14:textId="59434AFA" w:rsidR="00D04818" w:rsidRPr="007338E9" w:rsidRDefault="00D04818" w:rsidP="001E43B4">
                      <w:pPr>
                        <w:ind w:left="0" w:right="0"/>
                        <w:rPr>
                          <w:szCs w:val="32"/>
                        </w:rPr>
                      </w:pPr>
                      <w:r w:rsidRPr="007338E9">
                        <w:rPr>
                          <w:szCs w:val="32"/>
                        </w:rPr>
                        <w:t>Betrug</w:t>
                      </w:r>
                    </w:p>
                  </w:txbxContent>
                </v:textbox>
              </v:rect>
            </w:pict>
          </mc:Fallback>
        </mc:AlternateContent>
      </w:r>
    </w:p>
    <w:p w14:paraId="36791866" w14:textId="196CC3F7" w:rsidR="007338E9" w:rsidRDefault="007338E9" w:rsidP="00505912">
      <w:pPr>
        <w:rPr>
          <w:sz w:val="32"/>
          <w:szCs w:val="32"/>
        </w:rPr>
      </w:pPr>
    </w:p>
    <w:p w14:paraId="36506894" w14:textId="744AD39B" w:rsidR="007338E9" w:rsidRDefault="007338E9" w:rsidP="00505912">
      <w:pPr>
        <w:rPr>
          <w:sz w:val="32"/>
          <w:szCs w:val="32"/>
        </w:rPr>
      </w:pPr>
    </w:p>
    <w:p w14:paraId="42922D56" w14:textId="6255F21F" w:rsidR="007338E9" w:rsidRDefault="007338E9" w:rsidP="00505912">
      <w:pPr>
        <w:rPr>
          <w:sz w:val="32"/>
          <w:szCs w:val="32"/>
        </w:rPr>
      </w:pPr>
    </w:p>
    <w:p w14:paraId="07F49B20" w14:textId="1CA8CC05" w:rsidR="007338E9" w:rsidRDefault="007338E9" w:rsidP="00505912">
      <w:pPr>
        <w:rPr>
          <w:sz w:val="32"/>
          <w:szCs w:val="32"/>
        </w:rPr>
      </w:pPr>
    </w:p>
    <w:p w14:paraId="0E8FC0DD" w14:textId="45CFA539" w:rsidR="007338E9" w:rsidRDefault="007338E9" w:rsidP="00505912">
      <w:pPr>
        <w:rPr>
          <w:sz w:val="32"/>
          <w:szCs w:val="32"/>
        </w:rPr>
      </w:pPr>
    </w:p>
    <w:p w14:paraId="1A8C13D2" w14:textId="3638FBB3" w:rsidR="007338E9" w:rsidRDefault="007338E9" w:rsidP="00505912">
      <w:pPr>
        <w:rPr>
          <w:sz w:val="32"/>
          <w:szCs w:val="32"/>
        </w:rPr>
      </w:pPr>
    </w:p>
    <w:p w14:paraId="798DE45E" w14:textId="511E5417" w:rsidR="007338E9" w:rsidRDefault="007338E9" w:rsidP="00505912">
      <w:pPr>
        <w:rPr>
          <w:sz w:val="32"/>
          <w:szCs w:val="32"/>
        </w:rPr>
      </w:pPr>
    </w:p>
    <w:p w14:paraId="48A63CC9" w14:textId="62212214" w:rsidR="007338E9" w:rsidRDefault="007338E9" w:rsidP="003670C0">
      <w:pPr>
        <w:rPr>
          <w:sz w:val="32"/>
          <w:szCs w:val="32"/>
        </w:rPr>
      </w:pPr>
    </w:p>
    <w:tbl>
      <w:tblPr>
        <w:tblpPr w:leftFromText="141" w:rightFromText="141" w:vertAnchor="text" w:horzAnchor="page" w:tblpX="1585" w:tblpY="35"/>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01"/>
      </w:tblGrid>
      <w:tr w:rsidR="007338E9" w:rsidRPr="007070E2" w14:paraId="0F59A12B" w14:textId="77777777" w:rsidTr="0002366D">
        <w:trPr>
          <w:trHeight w:val="2257"/>
        </w:trPr>
        <w:tc>
          <w:tcPr>
            <w:tcW w:w="1701" w:type="dxa"/>
          </w:tcPr>
          <w:p w14:paraId="203745E6" w14:textId="77777777" w:rsidR="007338E9" w:rsidRPr="007338E9" w:rsidRDefault="007338E9" w:rsidP="003670C0">
            <w:pPr>
              <w:ind w:left="0"/>
              <w:rPr>
                <w:szCs w:val="32"/>
              </w:rPr>
            </w:pPr>
            <w:r w:rsidRPr="007338E9">
              <w:rPr>
                <w:szCs w:val="32"/>
              </w:rPr>
              <w:t>T</w:t>
            </w:r>
          </w:p>
          <w:p w14:paraId="03813A29" w14:textId="77777777" w:rsidR="007338E9" w:rsidRPr="007338E9" w:rsidRDefault="007338E9" w:rsidP="003670C0">
            <w:pPr>
              <w:ind w:left="0"/>
              <w:rPr>
                <w:szCs w:val="32"/>
              </w:rPr>
            </w:pPr>
            <w:r w:rsidRPr="007338E9">
              <w:rPr>
                <w:szCs w:val="32"/>
              </w:rPr>
              <w:t>Te</w:t>
            </w:r>
          </w:p>
          <w:p w14:paraId="0FA0F3D1" w14:textId="77777777" w:rsidR="007338E9" w:rsidRPr="007338E9" w:rsidRDefault="007338E9" w:rsidP="003670C0">
            <w:pPr>
              <w:ind w:left="0"/>
              <w:rPr>
                <w:szCs w:val="32"/>
              </w:rPr>
            </w:pPr>
            <w:r w:rsidRPr="007338E9">
              <w:rPr>
                <w:szCs w:val="32"/>
              </w:rPr>
              <w:t>Tel</w:t>
            </w:r>
          </w:p>
          <w:p w14:paraId="2CB63FE4" w14:textId="77777777" w:rsidR="007338E9" w:rsidRPr="007338E9" w:rsidRDefault="007338E9" w:rsidP="003670C0">
            <w:pPr>
              <w:ind w:left="0"/>
              <w:rPr>
                <w:szCs w:val="32"/>
              </w:rPr>
            </w:pPr>
            <w:r w:rsidRPr="007338E9">
              <w:rPr>
                <w:szCs w:val="32"/>
              </w:rPr>
              <w:t>Tele</w:t>
            </w:r>
          </w:p>
          <w:p w14:paraId="66BDD2AF" w14:textId="77777777" w:rsidR="007338E9" w:rsidRPr="007338E9" w:rsidRDefault="007338E9" w:rsidP="003670C0">
            <w:pPr>
              <w:ind w:left="0"/>
              <w:rPr>
                <w:szCs w:val="32"/>
              </w:rPr>
            </w:pPr>
            <w:proofErr w:type="spellStart"/>
            <w:r w:rsidRPr="007338E9">
              <w:rPr>
                <w:szCs w:val="32"/>
              </w:rPr>
              <w:t>Telef</w:t>
            </w:r>
            <w:proofErr w:type="spellEnd"/>
          </w:p>
          <w:p w14:paraId="1B488102" w14:textId="77777777" w:rsidR="007338E9" w:rsidRPr="007338E9" w:rsidRDefault="007338E9" w:rsidP="003670C0">
            <w:pPr>
              <w:ind w:left="0"/>
              <w:rPr>
                <w:szCs w:val="32"/>
              </w:rPr>
            </w:pPr>
            <w:proofErr w:type="spellStart"/>
            <w:r w:rsidRPr="007338E9">
              <w:rPr>
                <w:szCs w:val="32"/>
              </w:rPr>
              <w:t>Telefo</w:t>
            </w:r>
            <w:proofErr w:type="spellEnd"/>
          </w:p>
          <w:p w14:paraId="4789DFC0" w14:textId="77777777" w:rsidR="007338E9" w:rsidRPr="007070E2" w:rsidRDefault="007338E9" w:rsidP="003670C0">
            <w:pPr>
              <w:ind w:left="0"/>
              <w:rPr>
                <w:szCs w:val="28"/>
              </w:rPr>
            </w:pPr>
            <w:r w:rsidRPr="007338E9">
              <w:rPr>
                <w:szCs w:val="32"/>
              </w:rPr>
              <w:t>Telefon</w:t>
            </w:r>
          </w:p>
        </w:tc>
      </w:tr>
    </w:tbl>
    <w:tbl>
      <w:tblPr>
        <w:tblW w:w="0" w:type="auto"/>
        <w:tblInd w:w="1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34"/>
        <w:gridCol w:w="1134"/>
        <w:gridCol w:w="1134"/>
      </w:tblGrid>
      <w:tr w:rsidR="007338E9" w:rsidRPr="007070E2" w14:paraId="1CCED1F2" w14:textId="77777777" w:rsidTr="00A37104">
        <w:trPr>
          <w:trHeight w:val="567"/>
        </w:trPr>
        <w:tc>
          <w:tcPr>
            <w:tcW w:w="1134" w:type="dxa"/>
            <w:vAlign w:val="center"/>
          </w:tcPr>
          <w:p w14:paraId="4F871D28" w14:textId="285AEC8D" w:rsidR="007338E9" w:rsidRPr="007338E9" w:rsidRDefault="007338E9" w:rsidP="001334FC">
            <w:pPr>
              <w:pStyle w:val="Textfelder"/>
            </w:pPr>
            <w:r w:rsidRPr="007338E9">
              <w:t>Te</w:t>
            </w:r>
          </w:p>
        </w:tc>
        <w:tc>
          <w:tcPr>
            <w:tcW w:w="1134" w:type="dxa"/>
            <w:vAlign w:val="center"/>
          </w:tcPr>
          <w:p w14:paraId="0D76759B" w14:textId="77777777" w:rsidR="007338E9" w:rsidRPr="007338E9" w:rsidRDefault="007338E9" w:rsidP="001334FC">
            <w:pPr>
              <w:pStyle w:val="Textfelder"/>
            </w:pPr>
            <w:r w:rsidRPr="007338E9">
              <w:t>le</w:t>
            </w:r>
          </w:p>
        </w:tc>
        <w:tc>
          <w:tcPr>
            <w:tcW w:w="1134" w:type="dxa"/>
            <w:vAlign w:val="center"/>
          </w:tcPr>
          <w:p w14:paraId="148A6845" w14:textId="77777777" w:rsidR="007338E9" w:rsidRPr="007338E9" w:rsidRDefault="007338E9" w:rsidP="001334FC">
            <w:pPr>
              <w:pStyle w:val="Textfelder"/>
            </w:pPr>
            <w:proofErr w:type="spellStart"/>
            <w:r w:rsidRPr="007338E9">
              <w:t>fon</w:t>
            </w:r>
            <w:proofErr w:type="spellEnd"/>
          </w:p>
        </w:tc>
      </w:tr>
    </w:tbl>
    <w:p w14:paraId="62822811" w14:textId="67E1E410" w:rsidR="007338E9" w:rsidRDefault="007338E9" w:rsidP="00505912">
      <w:pPr>
        <w:rPr>
          <w:sz w:val="32"/>
          <w:szCs w:val="32"/>
        </w:rPr>
      </w:pPr>
    </w:p>
    <w:p w14:paraId="0479937A" w14:textId="5FF71FDD" w:rsidR="007338E9" w:rsidRDefault="00A71A0C" w:rsidP="00505912">
      <w:pPr>
        <w:rPr>
          <w:sz w:val="32"/>
          <w:szCs w:val="32"/>
        </w:rPr>
      </w:pPr>
      <w:r w:rsidRPr="007070E2">
        <w:rPr>
          <w:noProof/>
          <w:szCs w:val="28"/>
        </w:rPr>
        <mc:AlternateContent>
          <mc:Choice Requires="wps">
            <w:drawing>
              <wp:anchor distT="0" distB="0" distL="114300" distR="114300" simplePos="0" relativeHeight="251438592" behindDoc="0" locked="0" layoutInCell="1" allowOverlap="1" wp14:anchorId="50DFE3BA" wp14:editId="7D210DF0">
                <wp:simplePos x="0" y="0"/>
                <wp:positionH relativeFrom="column">
                  <wp:posOffset>2538095</wp:posOffset>
                </wp:positionH>
                <wp:positionV relativeFrom="paragraph">
                  <wp:posOffset>180340</wp:posOffset>
                </wp:positionV>
                <wp:extent cx="828000" cy="324000"/>
                <wp:effectExtent l="19050" t="19050" r="29845" b="38100"/>
                <wp:wrapNone/>
                <wp:docPr id="227" name="Rechteck 227"/>
                <wp:cNvGraphicFramePr/>
                <a:graphic xmlns:a="http://schemas.openxmlformats.org/drawingml/2006/main">
                  <a:graphicData uri="http://schemas.microsoft.com/office/word/2010/wordprocessingShape">
                    <wps:wsp>
                      <wps:cNvSpPr/>
                      <wps:spPr>
                        <a:xfrm>
                          <a:off x="0" y="0"/>
                          <a:ext cx="828000" cy="324000"/>
                        </a:xfrm>
                        <a:custGeom>
                          <a:avLst/>
                          <a:gdLst>
                            <a:gd name="connsiteX0" fmla="*/ 0 w 828000"/>
                            <a:gd name="connsiteY0" fmla="*/ 0 h 324000"/>
                            <a:gd name="connsiteX1" fmla="*/ 414000 w 828000"/>
                            <a:gd name="connsiteY1" fmla="*/ 0 h 324000"/>
                            <a:gd name="connsiteX2" fmla="*/ 828000 w 828000"/>
                            <a:gd name="connsiteY2" fmla="*/ 0 h 324000"/>
                            <a:gd name="connsiteX3" fmla="*/ 828000 w 828000"/>
                            <a:gd name="connsiteY3" fmla="*/ 324000 h 324000"/>
                            <a:gd name="connsiteX4" fmla="*/ 430560 w 828000"/>
                            <a:gd name="connsiteY4" fmla="*/ 324000 h 324000"/>
                            <a:gd name="connsiteX5" fmla="*/ 0 w 828000"/>
                            <a:gd name="connsiteY5" fmla="*/ 324000 h 324000"/>
                            <a:gd name="connsiteX6" fmla="*/ 0 w 828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28000" h="324000" fill="none" extrusionOk="0">
                              <a:moveTo>
                                <a:pt x="0" y="0"/>
                              </a:moveTo>
                              <a:cubicBezTo>
                                <a:pt x="140500" y="-4474"/>
                                <a:pt x="239088" y="-4322"/>
                                <a:pt x="414000" y="0"/>
                              </a:cubicBezTo>
                              <a:cubicBezTo>
                                <a:pt x="588912" y="4322"/>
                                <a:pt x="654312" y="12808"/>
                                <a:pt x="828000" y="0"/>
                              </a:cubicBezTo>
                              <a:cubicBezTo>
                                <a:pt x="840662" y="106891"/>
                                <a:pt x="820149" y="231093"/>
                                <a:pt x="828000" y="324000"/>
                              </a:cubicBezTo>
                              <a:cubicBezTo>
                                <a:pt x="738840" y="343833"/>
                                <a:pt x="569174" y="329664"/>
                                <a:pt x="430560" y="324000"/>
                              </a:cubicBezTo>
                              <a:cubicBezTo>
                                <a:pt x="291946" y="318336"/>
                                <a:pt x="144008" y="330241"/>
                                <a:pt x="0" y="324000"/>
                              </a:cubicBezTo>
                              <a:cubicBezTo>
                                <a:pt x="-8218" y="171274"/>
                                <a:pt x="12838" y="135467"/>
                                <a:pt x="0" y="0"/>
                              </a:cubicBezTo>
                              <a:close/>
                            </a:path>
                            <a:path w="828000" h="324000" stroke="0" extrusionOk="0">
                              <a:moveTo>
                                <a:pt x="0" y="0"/>
                              </a:moveTo>
                              <a:cubicBezTo>
                                <a:pt x="205429" y="-11937"/>
                                <a:pt x="210451" y="-18505"/>
                                <a:pt x="414000" y="0"/>
                              </a:cubicBezTo>
                              <a:cubicBezTo>
                                <a:pt x="617549" y="18505"/>
                                <a:pt x="664334" y="-4427"/>
                                <a:pt x="828000" y="0"/>
                              </a:cubicBezTo>
                              <a:cubicBezTo>
                                <a:pt x="841078" y="83097"/>
                                <a:pt x="838208" y="185911"/>
                                <a:pt x="828000" y="324000"/>
                              </a:cubicBezTo>
                              <a:cubicBezTo>
                                <a:pt x="637994" y="338403"/>
                                <a:pt x="592619" y="319512"/>
                                <a:pt x="430560" y="324000"/>
                              </a:cubicBezTo>
                              <a:cubicBezTo>
                                <a:pt x="268501" y="328488"/>
                                <a:pt x="199391" y="330768"/>
                                <a:pt x="0" y="324000"/>
                              </a:cubicBezTo>
                              <a:cubicBezTo>
                                <a:pt x="-13418" y="247876"/>
                                <a:pt x="-3085" y="110269"/>
                                <a:pt x="0" y="0"/>
                              </a:cubicBezTo>
                              <a:close/>
                            </a:path>
                          </a:pathLst>
                        </a:custGeom>
                        <a:ln w="19050">
                          <a:extLst>
                            <a:ext uri="{C807C97D-BFC1-408E-A445-0C87EB9F89A2}">
                              <ask:lineSketchStyleProps xmlns:ask="http://schemas.microsoft.com/office/drawing/2018/sketchyshapes" sd="3099027619">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75A795C6" w14:textId="77777777" w:rsidR="00D04818" w:rsidRPr="007338E9" w:rsidRDefault="00D04818" w:rsidP="001E43B4">
                            <w:pPr>
                              <w:ind w:left="0" w:right="0"/>
                              <w:rPr>
                                <w:szCs w:val="32"/>
                              </w:rPr>
                            </w:pPr>
                            <w:r w:rsidRPr="007338E9">
                              <w:rPr>
                                <w:szCs w:val="32"/>
                              </w:rPr>
                              <w:t>Telefon</w:t>
                            </w:r>
                          </w:p>
                          <w:p w14:paraId="3929B814" w14:textId="77777777" w:rsidR="00D04818" w:rsidRDefault="00D04818"/>
                          <w:p w14:paraId="1413AA5E" w14:textId="1087A784" w:rsidR="00D04818" w:rsidRPr="007338E9" w:rsidRDefault="00D04818" w:rsidP="001E43B4">
                            <w:pPr>
                              <w:ind w:left="0" w:right="0"/>
                              <w:rPr>
                                <w:szCs w:val="32"/>
                              </w:rPr>
                            </w:pPr>
                            <w:r w:rsidRPr="007338E9">
                              <w:rPr>
                                <w:szCs w:val="32"/>
                              </w:rPr>
                              <w:t>Telefon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DFE3BA" id="Rechteck 227" o:spid="_x0000_s1073" style="position:absolute;left:0;text-align:left;margin-left:199.85pt;margin-top:14.2pt;width:65.2pt;height:25.5pt;z-index:25143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" fillcolor="white [3201]" strokecolor="black [3200]" strokeweight="1.5pt">
                <v:textbox>
                  <w:txbxContent>
                    <w:p w14:paraId="75A795C6" w14:textId="77777777" w:rsidR="00D04818" w:rsidRPr="007338E9" w:rsidRDefault="00D04818" w:rsidP="001E43B4">
                      <w:pPr>
                        <w:ind w:left="0" w:right="0"/>
                        <w:rPr>
                          <w:szCs w:val="32"/>
                        </w:rPr>
                      </w:pPr>
                      <w:r w:rsidRPr="007338E9">
                        <w:rPr>
                          <w:szCs w:val="32"/>
                        </w:rPr>
                        <w:t>Telefon</w:t>
                      </w:r>
                    </w:p>
                    <w:p w14:paraId="3929B814" w14:textId="77777777" w:rsidR="00D04818" w:rsidRDefault="00D04818"/>
                    <w:p w14:paraId="1413AA5E" w14:textId="1087A784" w:rsidR="00D04818" w:rsidRPr="007338E9" w:rsidRDefault="00D04818" w:rsidP="001E43B4">
                      <w:pPr>
                        <w:ind w:left="0" w:right="0"/>
                        <w:rPr>
                          <w:szCs w:val="32"/>
                        </w:rPr>
                      </w:pPr>
                      <w:r w:rsidRPr="007338E9">
                        <w:rPr>
                          <w:szCs w:val="32"/>
                        </w:rPr>
                        <w:t>Telefon</w:t>
                      </w:r>
                    </w:p>
                  </w:txbxContent>
                </v:textbox>
              </v:rect>
            </w:pict>
          </mc:Fallback>
        </mc:AlternateContent>
      </w:r>
    </w:p>
    <w:p w14:paraId="010E9942" w14:textId="48A41973" w:rsidR="007338E9" w:rsidRDefault="007338E9" w:rsidP="00505912">
      <w:pPr>
        <w:rPr>
          <w:sz w:val="32"/>
          <w:szCs w:val="32"/>
        </w:rPr>
      </w:pPr>
    </w:p>
    <w:p w14:paraId="107880B0" w14:textId="669E7531" w:rsidR="007338E9" w:rsidRDefault="007338E9" w:rsidP="00505912">
      <w:pPr>
        <w:rPr>
          <w:sz w:val="32"/>
          <w:szCs w:val="32"/>
        </w:rPr>
      </w:pPr>
    </w:p>
    <w:p w14:paraId="28A09DBD" w14:textId="4BE0C1E2" w:rsidR="007338E9" w:rsidRDefault="007338E9" w:rsidP="00505912">
      <w:pPr>
        <w:rPr>
          <w:sz w:val="32"/>
          <w:szCs w:val="32"/>
        </w:rPr>
      </w:pPr>
    </w:p>
    <w:p w14:paraId="161084EA" w14:textId="3358A646" w:rsidR="00505912" w:rsidRPr="007070E2" w:rsidRDefault="00505912" w:rsidP="00505912">
      <w:pPr>
        <w:rPr>
          <w:szCs w:val="28"/>
        </w:rPr>
      </w:pPr>
    </w:p>
    <w:p w14:paraId="5CCE91D0" w14:textId="5CE228E2" w:rsidR="00715105" w:rsidRDefault="00505912" w:rsidP="00505912">
      <w:pPr>
        <w:rPr>
          <w:szCs w:val="28"/>
        </w:rPr>
      </w:pPr>
      <w:r w:rsidRPr="007070E2">
        <w:rPr>
          <w:szCs w:val="28"/>
        </w:rPr>
        <w:br w:type="textWrapping" w:clear="all"/>
      </w:r>
    </w:p>
    <w:p w14:paraId="21A290A5" w14:textId="77777777" w:rsidR="00E84746" w:rsidRDefault="00E84746">
      <w:pPr>
        <w:spacing w:line="240" w:lineRule="auto"/>
        <w:ind w:left="0" w:right="0"/>
        <w:rPr>
          <w:szCs w:val="28"/>
        </w:rPr>
        <w:sectPr w:rsidR="00E84746" w:rsidSect="00505912">
          <w:headerReference w:type="even" r:id="rId67"/>
          <w:headerReference w:type="default" r:id="rId68"/>
          <w:headerReference w:type="first" r:id="rId69"/>
          <w:pgSz w:w="11900" w:h="16840"/>
          <w:pgMar w:top="2835" w:right="851" w:bottom="1134" w:left="851" w:header="709" w:footer="454" w:gutter="0"/>
          <w:cols w:space="708"/>
          <w:titlePg/>
          <w:docGrid w:linePitch="360"/>
        </w:sectPr>
      </w:pPr>
    </w:p>
    <w:p w14:paraId="1C6E7070" w14:textId="3101E15A" w:rsidR="00505912" w:rsidRPr="007338E9" w:rsidRDefault="00571CF2" w:rsidP="003670C0">
      <w:pPr>
        <w:rPr>
          <w:szCs w:val="28"/>
        </w:rPr>
      </w:pPr>
      <w:r>
        <w:rPr>
          <w:szCs w:val="28"/>
        </w:rPr>
        <w:lastRenderedPageBreak/>
        <w:t>S</w:t>
      </w:r>
      <w:r w:rsidR="00505912" w:rsidRPr="007338E9">
        <w:rPr>
          <w:szCs w:val="28"/>
        </w:rPr>
        <w:t>chneiden Sie die Wörter aus!</w:t>
      </w:r>
      <w:r w:rsidR="00C61800">
        <w:rPr>
          <w:noProof/>
          <w:szCs w:val="28"/>
        </w:rPr>
        <w:drawing>
          <wp:anchor distT="0" distB="0" distL="114300" distR="114300" simplePos="0" relativeHeight="251789824" behindDoc="0" locked="0" layoutInCell="1" allowOverlap="1" wp14:anchorId="302EF557" wp14:editId="477515FD">
            <wp:simplePos x="0" y="0"/>
            <wp:positionH relativeFrom="column">
              <wp:posOffset>-180340</wp:posOffset>
            </wp:positionH>
            <wp:positionV relativeFrom="paragraph">
              <wp:posOffset>-90170</wp:posOffset>
            </wp:positionV>
            <wp:extent cx="320400" cy="320400"/>
            <wp:effectExtent l="0" t="0" r="3810" b="3810"/>
            <wp:wrapNone/>
            <wp:docPr id="1119" name="Grafik 1119" descr="Sc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Grafik 1119" descr="Schere"/>
                    <pic:cNvPicPr/>
                  </pic:nvPicPr>
                  <pic:blipFill>
                    <a:blip r:embed="rId70">
                      <a:extLst>
                        <a:ext uri="{96DAC541-7B7A-43D3-8B79-37D633B846F1}">
                          <asvg:svgBlip xmlns:asvg="http://schemas.microsoft.com/office/drawing/2016/SVG/main" r:embed="rId71"/>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p>
    <w:p w14:paraId="3532C237" w14:textId="790FD74A" w:rsidR="00505912" w:rsidRDefault="00EE1962" w:rsidP="007967CB">
      <w:pPr>
        <w:spacing w:after="240"/>
        <w:rPr>
          <w:szCs w:val="28"/>
        </w:rPr>
      </w:pPr>
      <w:r>
        <w:rPr>
          <w:noProof/>
          <w:szCs w:val="28"/>
        </w:rPr>
        <w:drawing>
          <wp:anchor distT="0" distB="0" distL="114300" distR="114300" simplePos="0" relativeHeight="251792896" behindDoc="0" locked="0" layoutInCell="1" allowOverlap="1" wp14:anchorId="6FC3269E" wp14:editId="71D972FC">
            <wp:simplePos x="0" y="0"/>
            <wp:positionH relativeFrom="margin">
              <wp:posOffset>-180340</wp:posOffset>
            </wp:positionH>
            <wp:positionV relativeFrom="paragraph">
              <wp:posOffset>-90170</wp:posOffset>
            </wp:positionV>
            <wp:extent cx="320400" cy="320400"/>
            <wp:effectExtent l="0" t="0" r="3810" b="3810"/>
            <wp:wrapNone/>
            <wp:docPr id="1122" name="Grafik 1122"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 name="Grafik 1122" descr="Bleistift"/>
                    <pic:cNvPicPr/>
                  </pic:nvPicPr>
                  <pic:blipFill>
                    <a:blip r:embed="rId63">
                      <a:extLst>
                        <a:ext uri="{96DAC541-7B7A-43D3-8B79-37D633B846F1}">
                          <asvg:svgBlip xmlns:asvg="http://schemas.microsoft.com/office/drawing/2016/SVG/main" r:embed="rId64"/>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505912" w:rsidRPr="007338E9">
        <w:rPr>
          <w:szCs w:val="28"/>
        </w:rPr>
        <w:t>Ordnen Sie den Bildern die richtigen Wörter zu!</w:t>
      </w:r>
    </w:p>
    <w:tbl>
      <w:tblPr>
        <w:tblW w:w="32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69"/>
        <w:gridCol w:w="4251"/>
      </w:tblGrid>
      <w:tr w:rsidR="00E94693" w14:paraId="49EE3AD2" w14:textId="77777777" w:rsidTr="009E3831">
        <w:trPr>
          <w:trHeight w:val="2041"/>
          <w:jc w:val="center"/>
        </w:trPr>
        <w:tc>
          <w:tcPr>
            <w:tcW w:w="1740" w:type="pct"/>
            <w:vAlign w:val="center"/>
          </w:tcPr>
          <w:p w14:paraId="0DE6E764" w14:textId="77777777" w:rsidR="00505912" w:rsidRPr="007C1A90" w:rsidRDefault="00505912" w:rsidP="00B57263">
            <w:pPr>
              <w:jc w:val="center"/>
              <w:rPr>
                <w:sz w:val="32"/>
                <w:szCs w:val="32"/>
              </w:rPr>
            </w:pPr>
            <w:r w:rsidRPr="007C1A90">
              <w:rPr>
                <w:noProof/>
                <w:sz w:val="32"/>
                <w:szCs w:val="32"/>
              </w:rPr>
              <w:drawing>
                <wp:anchor distT="0" distB="0" distL="114300" distR="114300" simplePos="0" relativeHeight="251440640" behindDoc="1" locked="0" layoutInCell="1" allowOverlap="1" wp14:anchorId="2E41E0D9" wp14:editId="3E1D12DA">
                  <wp:simplePos x="0" y="0"/>
                  <wp:positionH relativeFrom="column">
                    <wp:posOffset>-109</wp:posOffset>
                  </wp:positionH>
                  <wp:positionV relativeFrom="paragraph">
                    <wp:posOffset>1204</wp:posOffset>
                  </wp:positionV>
                  <wp:extent cx="1443600" cy="1357200"/>
                  <wp:effectExtent l="0" t="0" r="4445" b="0"/>
                  <wp:wrapNone/>
                  <wp:docPr id="228" name="Grafik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43600" cy="1357200"/>
                          </a:xfrm>
                          <a:prstGeom prst="rect">
                            <a:avLst/>
                          </a:prstGeom>
                          <a:noFill/>
                        </pic:spPr>
                      </pic:pic>
                    </a:graphicData>
                  </a:graphic>
                  <wp14:sizeRelH relativeFrom="margin">
                    <wp14:pctWidth>0</wp14:pctWidth>
                  </wp14:sizeRelH>
                  <wp14:sizeRelV relativeFrom="margin">
                    <wp14:pctHeight>0</wp14:pctHeight>
                  </wp14:sizeRelV>
                </wp:anchor>
              </w:drawing>
            </w:r>
          </w:p>
        </w:tc>
        <w:tc>
          <w:tcPr>
            <w:tcW w:w="3260" w:type="pct"/>
          </w:tcPr>
          <w:p w14:paraId="6E478CB7" w14:textId="77777777" w:rsidR="00505912" w:rsidRDefault="00505912" w:rsidP="00505912">
            <w:pPr>
              <w:rPr>
                <w:sz w:val="32"/>
                <w:szCs w:val="32"/>
              </w:rPr>
            </w:pPr>
          </w:p>
        </w:tc>
      </w:tr>
      <w:tr w:rsidR="00E94693" w14:paraId="07413D4B" w14:textId="77777777" w:rsidTr="009E3831">
        <w:trPr>
          <w:trHeight w:val="2041"/>
          <w:jc w:val="center"/>
        </w:trPr>
        <w:tc>
          <w:tcPr>
            <w:tcW w:w="1740" w:type="pct"/>
            <w:vAlign w:val="center"/>
          </w:tcPr>
          <w:p w14:paraId="53536B52" w14:textId="77777777" w:rsidR="00505912" w:rsidRDefault="00505912" w:rsidP="00B57263">
            <w:pPr>
              <w:jc w:val="center"/>
              <w:rPr>
                <w:sz w:val="32"/>
                <w:szCs w:val="32"/>
              </w:rPr>
            </w:pPr>
            <w:r>
              <w:rPr>
                <w:noProof/>
                <w:sz w:val="32"/>
                <w:szCs w:val="32"/>
              </w:rPr>
              <w:drawing>
                <wp:anchor distT="0" distB="0" distL="114300" distR="114300" simplePos="0" relativeHeight="251441664" behindDoc="1" locked="0" layoutInCell="1" allowOverlap="1" wp14:anchorId="4A416312" wp14:editId="7C68FED9">
                  <wp:simplePos x="0" y="0"/>
                  <wp:positionH relativeFrom="column">
                    <wp:posOffset>-109</wp:posOffset>
                  </wp:positionH>
                  <wp:positionV relativeFrom="paragraph">
                    <wp:posOffset>438</wp:posOffset>
                  </wp:positionV>
                  <wp:extent cx="1310400" cy="1216800"/>
                  <wp:effectExtent l="0" t="0" r="4445" b="2540"/>
                  <wp:wrapNone/>
                  <wp:docPr id="229" name="Grafik 229" descr="Ein Bild, das Objekt, Antenne, Uh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schäft Piktogramm.PNG"/>
                          <pic:cNvPicPr/>
                        </pic:nvPicPr>
                        <pic:blipFill>
                          <a:blip r:embed="rId73">
                            <a:extLst>
                              <a:ext uri="{28A0092B-C50C-407E-A947-70E740481C1C}">
                                <a14:useLocalDpi xmlns:a14="http://schemas.microsoft.com/office/drawing/2010/main" val="0"/>
                              </a:ext>
                            </a:extLst>
                          </a:blip>
                          <a:stretch>
                            <a:fillRect/>
                          </a:stretch>
                        </pic:blipFill>
                        <pic:spPr>
                          <a:xfrm>
                            <a:off x="0" y="0"/>
                            <a:ext cx="1310400" cy="1216800"/>
                          </a:xfrm>
                          <a:prstGeom prst="rect">
                            <a:avLst/>
                          </a:prstGeom>
                        </pic:spPr>
                      </pic:pic>
                    </a:graphicData>
                  </a:graphic>
                  <wp14:sizeRelH relativeFrom="margin">
                    <wp14:pctWidth>0</wp14:pctWidth>
                  </wp14:sizeRelH>
                  <wp14:sizeRelV relativeFrom="margin">
                    <wp14:pctHeight>0</wp14:pctHeight>
                  </wp14:sizeRelV>
                </wp:anchor>
              </w:drawing>
            </w:r>
          </w:p>
        </w:tc>
        <w:tc>
          <w:tcPr>
            <w:tcW w:w="3260" w:type="pct"/>
          </w:tcPr>
          <w:p w14:paraId="42490B3F" w14:textId="77777777" w:rsidR="00505912" w:rsidRDefault="00505912" w:rsidP="00505912">
            <w:pPr>
              <w:rPr>
                <w:sz w:val="32"/>
                <w:szCs w:val="32"/>
              </w:rPr>
            </w:pPr>
          </w:p>
        </w:tc>
      </w:tr>
      <w:tr w:rsidR="00E94693" w14:paraId="54DEFAA6" w14:textId="77777777" w:rsidTr="009E3831">
        <w:trPr>
          <w:trHeight w:val="2041"/>
          <w:jc w:val="center"/>
        </w:trPr>
        <w:tc>
          <w:tcPr>
            <w:tcW w:w="1740" w:type="pct"/>
            <w:vAlign w:val="center"/>
          </w:tcPr>
          <w:p w14:paraId="6CD90BB5" w14:textId="77777777" w:rsidR="00505912" w:rsidRDefault="00505912" w:rsidP="00B57263">
            <w:pPr>
              <w:jc w:val="center"/>
              <w:rPr>
                <w:sz w:val="32"/>
                <w:szCs w:val="32"/>
              </w:rPr>
            </w:pPr>
            <w:r>
              <w:rPr>
                <w:noProof/>
                <w:sz w:val="32"/>
                <w:szCs w:val="32"/>
              </w:rPr>
              <w:drawing>
                <wp:anchor distT="0" distB="0" distL="114300" distR="114300" simplePos="0" relativeHeight="251442688" behindDoc="1" locked="0" layoutInCell="1" allowOverlap="1" wp14:anchorId="2F5E6D41" wp14:editId="6305B9E0">
                  <wp:simplePos x="0" y="0"/>
                  <wp:positionH relativeFrom="column">
                    <wp:posOffset>-109</wp:posOffset>
                  </wp:positionH>
                  <wp:positionV relativeFrom="paragraph">
                    <wp:posOffset>-7511</wp:posOffset>
                  </wp:positionV>
                  <wp:extent cx="1306800" cy="1162800"/>
                  <wp:effectExtent l="0" t="0" r="8255" b="0"/>
                  <wp:wrapNone/>
                  <wp:docPr id="230" name="Grafik 230"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reis Piktogramm.PNG"/>
                          <pic:cNvPicPr/>
                        </pic:nvPicPr>
                        <pic:blipFill>
                          <a:blip r:embed="rId74">
                            <a:extLst>
                              <a:ext uri="{28A0092B-C50C-407E-A947-70E740481C1C}">
                                <a14:useLocalDpi xmlns:a14="http://schemas.microsoft.com/office/drawing/2010/main" val="0"/>
                              </a:ext>
                            </a:extLst>
                          </a:blip>
                          <a:stretch>
                            <a:fillRect/>
                          </a:stretch>
                        </pic:blipFill>
                        <pic:spPr>
                          <a:xfrm>
                            <a:off x="0" y="0"/>
                            <a:ext cx="1306800" cy="1162800"/>
                          </a:xfrm>
                          <a:prstGeom prst="rect">
                            <a:avLst/>
                          </a:prstGeom>
                        </pic:spPr>
                      </pic:pic>
                    </a:graphicData>
                  </a:graphic>
                  <wp14:sizeRelH relativeFrom="margin">
                    <wp14:pctWidth>0</wp14:pctWidth>
                  </wp14:sizeRelH>
                  <wp14:sizeRelV relativeFrom="margin">
                    <wp14:pctHeight>0</wp14:pctHeight>
                  </wp14:sizeRelV>
                </wp:anchor>
              </w:drawing>
            </w:r>
          </w:p>
        </w:tc>
        <w:tc>
          <w:tcPr>
            <w:tcW w:w="3260" w:type="pct"/>
          </w:tcPr>
          <w:p w14:paraId="5DA31810" w14:textId="77777777" w:rsidR="00505912" w:rsidRDefault="00505912" w:rsidP="00505912">
            <w:pPr>
              <w:rPr>
                <w:sz w:val="32"/>
                <w:szCs w:val="32"/>
              </w:rPr>
            </w:pPr>
          </w:p>
        </w:tc>
      </w:tr>
      <w:tr w:rsidR="00E94693" w14:paraId="269411F9" w14:textId="77777777" w:rsidTr="009E3831">
        <w:trPr>
          <w:trHeight w:val="2041"/>
          <w:jc w:val="center"/>
        </w:trPr>
        <w:tc>
          <w:tcPr>
            <w:tcW w:w="1740" w:type="pct"/>
            <w:vAlign w:val="center"/>
          </w:tcPr>
          <w:p w14:paraId="09428E2C" w14:textId="77777777" w:rsidR="00505912" w:rsidRDefault="00505912" w:rsidP="00B57263">
            <w:pPr>
              <w:jc w:val="center"/>
              <w:rPr>
                <w:sz w:val="32"/>
                <w:szCs w:val="32"/>
              </w:rPr>
            </w:pPr>
            <w:r>
              <w:rPr>
                <w:noProof/>
                <w:sz w:val="32"/>
                <w:szCs w:val="32"/>
              </w:rPr>
              <w:drawing>
                <wp:anchor distT="0" distB="0" distL="114300" distR="114300" simplePos="0" relativeHeight="251477504" behindDoc="1" locked="0" layoutInCell="1" allowOverlap="1" wp14:anchorId="080BDBCC" wp14:editId="6DB8A7B4">
                  <wp:simplePos x="0" y="0"/>
                  <wp:positionH relativeFrom="column">
                    <wp:posOffset>-20320</wp:posOffset>
                  </wp:positionH>
                  <wp:positionV relativeFrom="paragraph">
                    <wp:posOffset>25400</wp:posOffset>
                  </wp:positionV>
                  <wp:extent cx="1508125" cy="1310005"/>
                  <wp:effectExtent l="0" t="0" r="0" b="4445"/>
                  <wp:wrapNone/>
                  <wp:docPr id="231" name="Grafi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Umtausch Piktorgramm.PNG"/>
                          <pic:cNvPicPr/>
                        </pic:nvPicPr>
                        <pic:blipFill>
                          <a:blip r:embed="rId75">
                            <a:extLst>
                              <a:ext uri="{28A0092B-C50C-407E-A947-70E740481C1C}">
                                <a14:useLocalDpi xmlns:a14="http://schemas.microsoft.com/office/drawing/2010/main" val="0"/>
                              </a:ext>
                            </a:extLst>
                          </a:blip>
                          <a:stretch>
                            <a:fillRect/>
                          </a:stretch>
                        </pic:blipFill>
                        <pic:spPr>
                          <a:xfrm>
                            <a:off x="0" y="0"/>
                            <a:ext cx="1508125" cy="1310005"/>
                          </a:xfrm>
                          <a:prstGeom prst="rect">
                            <a:avLst/>
                          </a:prstGeom>
                        </pic:spPr>
                      </pic:pic>
                    </a:graphicData>
                  </a:graphic>
                  <wp14:sizeRelH relativeFrom="margin">
                    <wp14:pctWidth>0</wp14:pctWidth>
                  </wp14:sizeRelH>
                  <wp14:sizeRelV relativeFrom="margin">
                    <wp14:pctHeight>0</wp14:pctHeight>
                  </wp14:sizeRelV>
                </wp:anchor>
              </w:drawing>
            </w:r>
          </w:p>
        </w:tc>
        <w:tc>
          <w:tcPr>
            <w:tcW w:w="3260" w:type="pct"/>
          </w:tcPr>
          <w:p w14:paraId="5954D59F" w14:textId="77777777" w:rsidR="00505912" w:rsidRDefault="00505912" w:rsidP="00505912">
            <w:pPr>
              <w:rPr>
                <w:sz w:val="32"/>
                <w:szCs w:val="32"/>
              </w:rPr>
            </w:pPr>
          </w:p>
        </w:tc>
      </w:tr>
      <w:tr w:rsidR="00E94693" w14:paraId="6B9A0C07" w14:textId="77777777" w:rsidTr="009E3831">
        <w:trPr>
          <w:trHeight w:val="2041"/>
          <w:jc w:val="center"/>
        </w:trPr>
        <w:tc>
          <w:tcPr>
            <w:tcW w:w="1740" w:type="pct"/>
            <w:vAlign w:val="center"/>
          </w:tcPr>
          <w:p w14:paraId="198255CD" w14:textId="6E03DBB8" w:rsidR="00505912" w:rsidRDefault="00B57263" w:rsidP="002D2E29">
            <w:pPr>
              <w:jc w:val="center"/>
              <w:rPr>
                <w:noProof/>
                <w:sz w:val="32"/>
                <w:szCs w:val="32"/>
              </w:rPr>
            </w:pPr>
            <w:r>
              <w:rPr>
                <w:noProof/>
                <w:sz w:val="32"/>
                <w:szCs w:val="32"/>
              </w:rPr>
              <w:drawing>
                <wp:anchor distT="0" distB="0" distL="114300" distR="114300" simplePos="0" relativeHeight="251478528" behindDoc="1" locked="0" layoutInCell="1" allowOverlap="1" wp14:anchorId="5EFA3A70" wp14:editId="6006A2B8">
                  <wp:simplePos x="0" y="0"/>
                  <wp:positionH relativeFrom="column">
                    <wp:posOffset>106680</wp:posOffset>
                  </wp:positionH>
                  <wp:positionV relativeFrom="paragraph">
                    <wp:posOffset>-28575</wp:posOffset>
                  </wp:positionV>
                  <wp:extent cx="1108710" cy="1202055"/>
                  <wp:effectExtent l="0" t="0" r="0" b="0"/>
                  <wp:wrapNone/>
                  <wp:docPr id="232" name="Grafik 232"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Vertrag Piktogramm.PNG"/>
                          <pic:cNvPicPr/>
                        </pic:nvPicPr>
                        <pic:blipFill>
                          <a:blip r:embed="rId76">
                            <a:extLst>
                              <a:ext uri="{28A0092B-C50C-407E-A947-70E740481C1C}">
                                <a14:useLocalDpi xmlns:a14="http://schemas.microsoft.com/office/drawing/2010/main" val="0"/>
                              </a:ext>
                            </a:extLst>
                          </a:blip>
                          <a:stretch>
                            <a:fillRect/>
                          </a:stretch>
                        </pic:blipFill>
                        <pic:spPr>
                          <a:xfrm>
                            <a:off x="0" y="0"/>
                            <a:ext cx="1108710" cy="1202055"/>
                          </a:xfrm>
                          <a:prstGeom prst="rect">
                            <a:avLst/>
                          </a:prstGeom>
                        </pic:spPr>
                      </pic:pic>
                    </a:graphicData>
                  </a:graphic>
                  <wp14:sizeRelH relativeFrom="margin">
                    <wp14:pctWidth>0</wp14:pctWidth>
                  </wp14:sizeRelH>
                  <wp14:sizeRelV relativeFrom="margin">
                    <wp14:pctHeight>0</wp14:pctHeight>
                  </wp14:sizeRelV>
                </wp:anchor>
              </w:drawing>
            </w:r>
          </w:p>
          <w:p w14:paraId="382252DE" w14:textId="15155252" w:rsidR="00505912" w:rsidRDefault="00505912" w:rsidP="002D2E29">
            <w:pPr>
              <w:jc w:val="center"/>
              <w:rPr>
                <w:noProof/>
                <w:sz w:val="32"/>
                <w:szCs w:val="32"/>
              </w:rPr>
            </w:pPr>
          </w:p>
        </w:tc>
        <w:tc>
          <w:tcPr>
            <w:tcW w:w="3260" w:type="pct"/>
          </w:tcPr>
          <w:p w14:paraId="17D1EDBC" w14:textId="77777777" w:rsidR="00505912" w:rsidRDefault="00505912" w:rsidP="00505912">
            <w:pPr>
              <w:rPr>
                <w:sz w:val="32"/>
                <w:szCs w:val="32"/>
              </w:rPr>
            </w:pPr>
          </w:p>
        </w:tc>
      </w:tr>
    </w:tbl>
    <w:p w14:paraId="47B56B0B" w14:textId="77777777" w:rsidR="009E3831" w:rsidRDefault="009E3831"/>
    <w:tbl>
      <w:tblPr>
        <w:tblW w:w="46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00"/>
        <w:gridCol w:w="1900"/>
        <w:gridCol w:w="1899"/>
        <w:gridCol w:w="1899"/>
        <w:gridCol w:w="1899"/>
      </w:tblGrid>
      <w:tr w:rsidR="009E3831" w:rsidRPr="001E43B4" w14:paraId="608ACBB3" w14:textId="77777777" w:rsidTr="009E3831">
        <w:trPr>
          <w:trHeight w:val="567"/>
          <w:jc w:val="center"/>
        </w:trPr>
        <w:tc>
          <w:tcPr>
            <w:tcW w:w="1000" w:type="pct"/>
            <w:vAlign w:val="center"/>
          </w:tcPr>
          <w:p w14:paraId="488D839E" w14:textId="77777777" w:rsidR="009E3831" w:rsidRPr="001E43B4" w:rsidRDefault="009E3831" w:rsidP="00C34566">
            <w:pPr>
              <w:ind w:left="0" w:right="0"/>
              <w:jc w:val="center"/>
              <w:rPr>
                <w:rFonts w:eastAsiaTheme="majorEastAsia"/>
                <w:szCs w:val="28"/>
              </w:rPr>
            </w:pPr>
            <w:r w:rsidRPr="001E43B4">
              <w:rPr>
                <w:rFonts w:eastAsiaTheme="majorEastAsia"/>
                <w:szCs w:val="28"/>
              </w:rPr>
              <w:t>der Umtausch</w:t>
            </w:r>
          </w:p>
        </w:tc>
        <w:tc>
          <w:tcPr>
            <w:tcW w:w="1000" w:type="pct"/>
            <w:vAlign w:val="center"/>
          </w:tcPr>
          <w:p w14:paraId="77FF2BB9" w14:textId="77777777" w:rsidR="009E3831" w:rsidRPr="001E43B4" w:rsidRDefault="009E3831" w:rsidP="00C34566">
            <w:pPr>
              <w:ind w:left="0" w:right="0"/>
              <w:jc w:val="center"/>
              <w:rPr>
                <w:rFonts w:eastAsiaTheme="majorEastAsia"/>
                <w:szCs w:val="28"/>
              </w:rPr>
            </w:pPr>
            <w:r w:rsidRPr="001E43B4">
              <w:rPr>
                <w:rFonts w:eastAsiaTheme="majorEastAsia"/>
                <w:szCs w:val="28"/>
              </w:rPr>
              <w:t>der Vertrag</w:t>
            </w:r>
          </w:p>
        </w:tc>
        <w:tc>
          <w:tcPr>
            <w:tcW w:w="1000" w:type="pct"/>
            <w:vAlign w:val="center"/>
          </w:tcPr>
          <w:p w14:paraId="133D448E" w14:textId="77777777" w:rsidR="009E3831" w:rsidRPr="001E43B4" w:rsidRDefault="009E3831" w:rsidP="00C34566">
            <w:pPr>
              <w:ind w:left="0" w:right="0"/>
              <w:jc w:val="center"/>
              <w:rPr>
                <w:rFonts w:eastAsiaTheme="majorEastAsia"/>
                <w:szCs w:val="28"/>
              </w:rPr>
            </w:pPr>
            <w:r w:rsidRPr="001E43B4">
              <w:rPr>
                <w:rFonts w:eastAsiaTheme="majorEastAsia"/>
                <w:szCs w:val="28"/>
              </w:rPr>
              <w:t>schriftlich</w:t>
            </w:r>
          </w:p>
        </w:tc>
        <w:tc>
          <w:tcPr>
            <w:tcW w:w="1000" w:type="pct"/>
            <w:vAlign w:val="center"/>
          </w:tcPr>
          <w:p w14:paraId="307BC83D" w14:textId="77777777" w:rsidR="009E3831" w:rsidRPr="001E43B4" w:rsidRDefault="009E3831" w:rsidP="00C34566">
            <w:pPr>
              <w:ind w:left="0" w:right="0"/>
              <w:jc w:val="center"/>
              <w:rPr>
                <w:rFonts w:eastAsiaTheme="majorEastAsia"/>
                <w:szCs w:val="28"/>
              </w:rPr>
            </w:pPr>
            <w:r w:rsidRPr="001E43B4">
              <w:rPr>
                <w:rFonts w:eastAsiaTheme="majorEastAsia"/>
                <w:szCs w:val="28"/>
              </w:rPr>
              <w:t>der Preis</w:t>
            </w:r>
          </w:p>
        </w:tc>
        <w:tc>
          <w:tcPr>
            <w:tcW w:w="1000" w:type="pct"/>
            <w:vAlign w:val="center"/>
          </w:tcPr>
          <w:p w14:paraId="17BD9F09" w14:textId="77777777" w:rsidR="009E3831" w:rsidRPr="001E43B4" w:rsidRDefault="009E3831" w:rsidP="00C34566">
            <w:pPr>
              <w:ind w:left="0" w:right="0"/>
              <w:jc w:val="center"/>
              <w:rPr>
                <w:rFonts w:eastAsiaTheme="majorEastAsia"/>
                <w:szCs w:val="28"/>
              </w:rPr>
            </w:pPr>
            <w:r w:rsidRPr="001E43B4">
              <w:rPr>
                <w:rFonts w:eastAsiaTheme="majorEastAsia"/>
                <w:szCs w:val="28"/>
              </w:rPr>
              <w:t>das Geschäft</w:t>
            </w:r>
          </w:p>
        </w:tc>
      </w:tr>
    </w:tbl>
    <w:p w14:paraId="480ED971" w14:textId="77777777" w:rsidR="00324FAF" w:rsidRDefault="00324FAF" w:rsidP="009945C5">
      <w:pPr>
        <w:ind w:left="0"/>
        <w:rPr>
          <w:rFonts w:eastAsiaTheme="majorEastAsia"/>
        </w:rPr>
        <w:sectPr w:rsidR="00324FAF" w:rsidSect="00505912">
          <w:headerReference w:type="first" r:id="rId77"/>
          <w:pgSz w:w="11900" w:h="16840"/>
          <w:pgMar w:top="2835" w:right="851" w:bottom="1134" w:left="851" w:header="709" w:footer="454" w:gutter="0"/>
          <w:cols w:space="708"/>
          <w:titlePg/>
          <w:docGrid w:linePitch="360"/>
        </w:sectPr>
      </w:pPr>
    </w:p>
    <w:tbl>
      <w:tblPr>
        <w:tblW w:w="32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68"/>
        <w:gridCol w:w="4252"/>
      </w:tblGrid>
      <w:tr w:rsidR="00324FAF" w14:paraId="3110C65A" w14:textId="77777777" w:rsidTr="00324FAF">
        <w:trPr>
          <w:trHeight w:val="2041"/>
          <w:jc w:val="center"/>
        </w:trPr>
        <w:tc>
          <w:tcPr>
            <w:tcW w:w="1739" w:type="pct"/>
            <w:vAlign w:val="center"/>
          </w:tcPr>
          <w:p w14:paraId="2CD76BEB" w14:textId="77777777" w:rsidR="00324FAF" w:rsidRPr="007C1A90" w:rsidRDefault="00324FAF" w:rsidP="00D04818">
            <w:pPr>
              <w:jc w:val="center"/>
              <w:rPr>
                <w:sz w:val="32"/>
                <w:szCs w:val="32"/>
              </w:rPr>
            </w:pPr>
            <w:r w:rsidRPr="007C1A90">
              <w:rPr>
                <w:noProof/>
                <w:sz w:val="32"/>
                <w:szCs w:val="32"/>
              </w:rPr>
              <w:lastRenderedPageBreak/>
              <w:drawing>
                <wp:anchor distT="0" distB="0" distL="114300" distR="114300" simplePos="0" relativeHeight="251826688" behindDoc="1" locked="0" layoutInCell="1" allowOverlap="1" wp14:anchorId="019953F1" wp14:editId="799D5045">
                  <wp:simplePos x="0" y="0"/>
                  <wp:positionH relativeFrom="column">
                    <wp:posOffset>-109</wp:posOffset>
                  </wp:positionH>
                  <wp:positionV relativeFrom="paragraph">
                    <wp:posOffset>1204</wp:posOffset>
                  </wp:positionV>
                  <wp:extent cx="1443600" cy="1357200"/>
                  <wp:effectExtent l="0" t="0" r="4445" b="0"/>
                  <wp:wrapNone/>
                  <wp:docPr id="1177" name="Grafik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43600" cy="1357200"/>
                          </a:xfrm>
                          <a:prstGeom prst="rect">
                            <a:avLst/>
                          </a:prstGeom>
                          <a:noFill/>
                        </pic:spPr>
                      </pic:pic>
                    </a:graphicData>
                  </a:graphic>
                  <wp14:sizeRelH relativeFrom="margin">
                    <wp14:pctWidth>0</wp14:pctWidth>
                  </wp14:sizeRelH>
                  <wp14:sizeRelV relativeFrom="margin">
                    <wp14:pctHeight>0</wp14:pctHeight>
                  </wp14:sizeRelV>
                </wp:anchor>
              </w:drawing>
            </w:r>
          </w:p>
        </w:tc>
        <w:tc>
          <w:tcPr>
            <w:tcW w:w="3261" w:type="pct"/>
            <w:vAlign w:val="center"/>
          </w:tcPr>
          <w:p w14:paraId="5F53E8A4" w14:textId="5358CA8F" w:rsidR="00324FAF" w:rsidRDefault="0064288D" w:rsidP="00127CB9">
            <w:pPr>
              <w:rPr>
                <w:sz w:val="32"/>
                <w:szCs w:val="32"/>
              </w:rPr>
            </w:pPr>
            <w:r w:rsidRPr="00AE4375">
              <w:rPr>
                <w:szCs w:val="28"/>
              </w:rPr>
              <w:t>schriftlich</w:t>
            </w:r>
          </w:p>
        </w:tc>
      </w:tr>
      <w:tr w:rsidR="00324FAF" w14:paraId="4DCC2C97" w14:textId="77777777" w:rsidTr="00324FAF">
        <w:trPr>
          <w:trHeight w:val="2041"/>
          <w:jc w:val="center"/>
        </w:trPr>
        <w:tc>
          <w:tcPr>
            <w:tcW w:w="1739" w:type="pct"/>
            <w:vAlign w:val="center"/>
          </w:tcPr>
          <w:p w14:paraId="6B963E50" w14:textId="77777777" w:rsidR="00324FAF" w:rsidRDefault="00324FAF" w:rsidP="00D04818">
            <w:pPr>
              <w:jc w:val="center"/>
              <w:rPr>
                <w:sz w:val="32"/>
                <w:szCs w:val="32"/>
              </w:rPr>
            </w:pPr>
            <w:r>
              <w:rPr>
                <w:noProof/>
                <w:sz w:val="32"/>
                <w:szCs w:val="32"/>
              </w:rPr>
              <w:drawing>
                <wp:anchor distT="0" distB="0" distL="114300" distR="114300" simplePos="0" relativeHeight="251827712" behindDoc="1" locked="0" layoutInCell="1" allowOverlap="1" wp14:anchorId="196DCDC2" wp14:editId="231D68B2">
                  <wp:simplePos x="0" y="0"/>
                  <wp:positionH relativeFrom="column">
                    <wp:posOffset>-109</wp:posOffset>
                  </wp:positionH>
                  <wp:positionV relativeFrom="paragraph">
                    <wp:posOffset>438</wp:posOffset>
                  </wp:positionV>
                  <wp:extent cx="1310400" cy="1216800"/>
                  <wp:effectExtent l="0" t="0" r="4445" b="2540"/>
                  <wp:wrapNone/>
                  <wp:docPr id="1178" name="Grafik 1178" descr="Ein Bild, das Objekt, Antenne, Uh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schäft Piktogramm.PNG"/>
                          <pic:cNvPicPr/>
                        </pic:nvPicPr>
                        <pic:blipFill>
                          <a:blip r:embed="rId73">
                            <a:extLst>
                              <a:ext uri="{28A0092B-C50C-407E-A947-70E740481C1C}">
                                <a14:useLocalDpi xmlns:a14="http://schemas.microsoft.com/office/drawing/2010/main" val="0"/>
                              </a:ext>
                            </a:extLst>
                          </a:blip>
                          <a:stretch>
                            <a:fillRect/>
                          </a:stretch>
                        </pic:blipFill>
                        <pic:spPr>
                          <a:xfrm>
                            <a:off x="0" y="0"/>
                            <a:ext cx="1310400" cy="1216800"/>
                          </a:xfrm>
                          <a:prstGeom prst="rect">
                            <a:avLst/>
                          </a:prstGeom>
                        </pic:spPr>
                      </pic:pic>
                    </a:graphicData>
                  </a:graphic>
                  <wp14:sizeRelH relativeFrom="margin">
                    <wp14:pctWidth>0</wp14:pctWidth>
                  </wp14:sizeRelH>
                  <wp14:sizeRelV relativeFrom="margin">
                    <wp14:pctHeight>0</wp14:pctHeight>
                  </wp14:sizeRelV>
                </wp:anchor>
              </w:drawing>
            </w:r>
          </w:p>
        </w:tc>
        <w:tc>
          <w:tcPr>
            <w:tcW w:w="3261" w:type="pct"/>
            <w:vAlign w:val="center"/>
          </w:tcPr>
          <w:p w14:paraId="7DE1782C" w14:textId="081083AB" w:rsidR="00324FAF" w:rsidRDefault="0064288D" w:rsidP="00127CB9">
            <w:pPr>
              <w:rPr>
                <w:sz w:val="32"/>
                <w:szCs w:val="32"/>
              </w:rPr>
            </w:pPr>
            <w:r w:rsidRPr="00AE4375">
              <w:rPr>
                <w:szCs w:val="28"/>
              </w:rPr>
              <w:t>das Geschäft</w:t>
            </w:r>
          </w:p>
        </w:tc>
      </w:tr>
      <w:tr w:rsidR="00324FAF" w14:paraId="28570CB3" w14:textId="77777777" w:rsidTr="00324FAF">
        <w:trPr>
          <w:trHeight w:val="2041"/>
          <w:jc w:val="center"/>
        </w:trPr>
        <w:tc>
          <w:tcPr>
            <w:tcW w:w="1739" w:type="pct"/>
            <w:vAlign w:val="center"/>
          </w:tcPr>
          <w:p w14:paraId="2CD77965" w14:textId="77777777" w:rsidR="00324FAF" w:rsidRDefault="00324FAF" w:rsidP="00D04818">
            <w:pPr>
              <w:jc w:val="center"/>
              <w:rPr>
                <w:sz w:val="32"/>
                <w:szCs w:val="32"/>
              </w:rPr>
            </w:pPr>
            <w:r>
              <w:rPr>
                <w:noProof/>
                <w:sz w:val="32"/>
                <w:szCs w:val="32"/>
              </w:rPr>
              <w:drawing>
                <wp:anchor distT="0" distB="0" distL="114300" distR="114300" simplePos="0" relativeHeight="251828736" behindDoc="1" locked="0" layoutInCell="1" allowOverlap="1" wp14:anchorId="263F32EB" wp14:editId="3A46316E">
                  <wp:simplePos x="0" y="0"/>
                  <wp:positionH relativeFrom="column">
                    <wp:posOffset>-109</wp:posOffset>
                  </wp:positionH>
                  <wp:positionV relativeFrom="paragraph">
                    <wp:posOffset>-7511</wp:posOffset>
                  </wp:positionV>
                  <wp:extent cx="1306800" cy="1162800"/>
                  <wp:effectExtent l="0" t="0" r="8255" b="0"/>
                  <wp:wrapNone/>
                  <wp:docPr id="1179" name="Grafik 1179"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reis Piktogramm.PNG"/>
                          <pic:cNvPicPr/>
                        </pic:nvPicPr>
                        <pic:blipFill>
                          <a:blip r:embed="rId74">
                            <a:extLst>
                              <a:ext uri="{28A0092B-C50C-407E-A947-70E740481C1C}">
                                <a14:useLocalDpi xmlns:a14="http://schemas.microsoft.com/office/drawing/2010/main" val="0"/>
                              </a:ext>
                            </a:extLst>
                          </a:blip>
                          <a:stretch>
                            <a:fillRect/>
                          </a:stretch>
                        </pic:blipFill>
                        <pic:spPr>
                          <a:xfrm>
                            <a:off x="0" y="0"/>
                            <a:ext cx="1306800" cy="1162800"/>
                          </a:xfrm>
                          <a:prstGeom prst="rect">
                            <a:avLst/>
                          </a:prstGeom>
                        </pic:spPr>
                      </pic:pic>
                    </a:graphicData>
                  </a:graphic>
                  <wp14:sizeRelH relativeFrom="margin">
                    <wp14:pctWidth>0</wp14:pctWidth>
                  </wp14:sizeRelH>
                  <wp14:sizeRelV relativeFrom="margin">
                    <wp14:pctHeight>0</wp14:pctHeight>
                  </wp14:sizeRelV>
                </wp:anchor>
              </w:drawing>
            </w:r>
          </w:p>
        </w:tc>
        <w:tc>
          <w:tcPr>
            <w:tcW w:w="3261" w:type="pct"/>
            <w:vAlign w:val="center"/>
          </w:tcPr>
          <w:p w14:paraId="6158D7AE" w14:textId="220C2C2E" w:rsidR="00324FAF" w:rsidRDefault="0064288D" w:rsidP="00127CB9">
            <w:pPr>
              <w:rPr>
                <w:sz w:val="32"/>
                <w:szCs w:val="32"/>
              </w:rPr>
            </w:pPr>
            <w:r w:rsidRPr="00AE4375">
              <w:rPr>
                <w:szCs w:val="28"/>
              </w:rPr>
              <w:t>der Preis</w:t>
            </w:r>
          </w:p>
        </w:tc>
      </w:tr>
      <w:tr w:rsidR="00324FAF" w14:paraId="295CF86D" w14:textId="77777777" w:rsidTr="00324FAF">
        <w:trPr>
          <w:trHeight w:val="2041"/>
          <w:jc w:val="center"/>
        </w:trPr>
        <w:tc>
          <w:tcPr>
            <w:tcW w:w="1739" w:type="pct"/>
            <w:vAlign w:val="center"/>
          </w:tcPr>
          <w:p w14:paraId="2E8EE461" w14:textId="77777777" w:rsidR="00324FAF" w:rsidRDefault="00324FAF" w:rsidP="00D04818">
            <w:pPr>
              <w:jc w:val="center"/>
              <w:rPr>
                <w:sz w:val="32"/>
                <w:szCs w:val="32"/>
              </w:rPr>
            </w:pPr>
            <w:r>
              <w:rPr>
                <w:noProof/>
                <w:sz w:val="32"/>
                <w:szCs w:val="32"/>
              </w:rPr>
              <w:drawing>
                <wp:anchor distT="0" distB="0" distL="114300" distR="114300" simplePos="0" relativeHeight="251829760" behindDoc="1" locked="0" layoutInCell="1" allowOverlap="1" wp14:anchorId="1A6E65BE" wp14:editId="31E32EB7">
                  <wp:simplePos x="0" y="0"/>
                  <wp:positionH relativeFrom="column">
                    <wp:posOffset>-20320</wp:posOffset>
                  </wp:positionH>
                  <wp:positionV relativeFrom="paragraph">
                    <wp:posOffset>25400</wp:posOffset>
                  </wp:positionV>
                  <wp:extent cx="1508125" cy="1310005"/>
                  <wp:effectExtent l="0" t="0" r="0" b="4445"/>
                  <wp:wrapNone/>
                  <wp:docPr id="1180" name="Grafik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Umtausch Piktorgramm.PNG"/>
                          <pic:cNvPicPr/>
                        </pic:nvPicPr>
                        <pic:blipFill>
                          <a:blip r:embed="rId75">
                            <a:extLst>
                              <a:ext uri="{28A0092B-C50C-407E-A947-70E740481C1C}">
                                <a14:useLocalDpi xmlns:a14="http://schemas.microsoft.com/office/drawing/2010/main" val="0"/>
                              </a:ext>
                            </a:extLst>
                          </a:blip>
                          <a:stretch>
                            <a:fillRect/>
                          </a:stretch>
                        </pic:blipFill>
                        <pic:spPr>
                          <a:xfrm>
                            <a:off x="0" y="0"/>
                            <a:ext cx="1508125" cy="1310005"/>
                          </a:xfrm>
                          <a:prstGeom prst="rect">
                            <a:avLst/>
                          </a:prstGeom>
                        </pic:spPr>
                      </pic:pic>
                    </a:graphicData>
                  </a:graphic>
                  <wp14:sizeRelH relativeFrom="margin">
                    <wp14:pctWidth>0</wp14:pctWidth>
                  </wp14:sizeRelH>
                  <wp14:sizeRelV relativeFrom="margin">
                    <wp14:pctHeight>0</wp14:pctHeight>
                  </wp14:sizeRelV>
                </wp:anchor>
              </w:drawing>
            </w:r>
          </w:p>
        </w:tc>
        <w:tc>
          <w:tcPr>
            <w:tcW w:w="3261" w:type="pct"/>
            <w:vAlign w:val="center"/>
          </w:tcPr>
          <w:p w14:paraId="3ADC1D4D" w14:textId="60E2FE80" w:rsidR="00324FAF" w:rsidRDefault="0064288D" w:rsidP="00127CB9">
            <w:pPr>
              <w:rPr>
                <w:sz w:val="32"/>
                <w:szCs w:val="32"/>
              </w:rPr>
            </w:pPr>
            <w:r w:rsidRPr="00AE4375">
              <w:rPr>
                <w:szCs w:val="28"/>
              </w:rPr>
              <w:t>der Umtausch</w:t>
            </w:r>
          </w:p>
        </w:tc>
      </w:tr>
      <w:tr w:rsidR="00324FAF" w14:paraId="4DDBBAC7" w14:textId="77777777" w:rsidTr="00324FAF">
        <w:trPr>
          <w:trHeight w:val="2041"/>
          <w:jc w:val="center"/>
        </w:trPr>
        <w:tc>
          <w:tcPr>
            <w:tcW w:w="1739" w:type="pct"/>
            <w:vAlign w:val="center"/>
          </w:tcPr>
          <w:p w14:paraId="6EB34530" w14:textId="77777777" w:rsidR="00324FAF" w:rsidRDefault="00324FAF" w:rsidP="00D04818">
            <w:pPr>
              <w:jc w:val="center"/>
              <w:rPr>
                <w:noProof/>
                <w:sz w:val="32"/>
                <w:szCs w:val="32"/>
              </w:rPr>
            </w:pPr>
            <w:r>
              <w:rPr>
                <w:noProof/>
                <w:sz w:val="32"/>
                <w:szCs w:val="32"/>
              </w:rPr>
              <w:drawing>
                <wp:anchor distT="0" distB="0" distL="114300" distR="114300" simplePos="0" relativeHeight="251830784" behindDoc="1" locked="0" layoutInCell="1" allowOverlap="1" wp14:anchorId="32C6FE91" wp14:editId="7383EF94">
                  <wp:simplePos x="0" y="0"/>
                  <wp:positionH relativeFrom="column">
                    <wp:posOffset>106680</wp:posOffset>
                  </wp:positionH>
                  <wp:positionV relativeFrom="paragraph">
                    <wp:posOffset>-28575</wp:posOffset>
                  </wp:positionV>
                  <wp:extent cx="1108710" cy="1202055"/>
                  <wp:effectExtent l="0" t="0" r="0" b="0"/>
                  <wp:wrapNone/>
                  <wp:docPr id="1181" name="Grafik 1181"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Vertrag Piktogramm.PNG"/>
                          <pic:cNvPicPr/>
                        </pic:nvPicPr>
                        <pic:blipFill>
                          <a:blip r:embed="rId76">
                            <a:extLst>
                              <a:ext uri="{28A0092B-C50C-407E-A947-70E740481C1C}">
                                <a14:useLocalDpi xmlns:a14="http://schemas.microsoft.com/office/drawing/2010/main" val="0"/>
                              </a:ext>
                            </a:extLst>
                          </a:blip>
                          <a:stretch>
                            <a:fillRect/>
                          </a:stretch>
                        </pic:blipFill>
                        <pic:spPr>
                          <a:xfrm>
                            <a:off x="0" y="0"/>
                            <a:ext cx="1108710" cy="1202055"/>
                          </a:xfrm>
                          <a:prstGeom prst="rect">
                            <a:avLst/>
                          </a:prstGeom>
                        </pic:spPr>
                      </pic:pic>
                    </a:graphicData>
                  </a:graphic>
                  <wp14:sizeRelH relativeFrom="margin">
                    <wp14:pctWidth>0</wp14:pctWidth>
                  </wp14:sizeRelH>
                  <wp14:sizeRelV relativeFrom="margin">
                    <wp14:pctHeight>0</wp14:pctHeight>
                  </wp14:sizeRelV>
                </wp:anchor>
              </w:drawing>
            </w:r>
          </w:p>
          <w:p w14:paraId="6E72293D" w14:textId="77777777" w:rsidR="00324FAF" w:rsidRDefault="00324FAF" w:rsidP="00D04818">
            <w:pPr>
              <w:jc w:val="center"/>
              <w:rPr>
                <w:noProof/>
                <w:sz w:val="32"/>
                <w:szCs w:val="32"/>
              </w:rPr>
            </w:pPr>
          </w:p>
        </w:tc>
        <w:tc>
          <w:tcPr>
            <w:tcW w:w="3261" w:type="pct"/>
            <w:vAlign w:val="center"/>
          </w:tcPr>
          <w:p w14:paraId="2CA4EB18" w14:textId="0750A191" w:rsidR="00324FAF" w:rsidRDefault="0064288D" w:rsidP="00127CB9">
            <w:pPr>
              <w:rPr>
                <w:sz w:val="32"/>
                <w:szCs w:val="32"/>
              </w:rPr>
            </w:pPr>
            <w:r w:rsidRPr="00AE4375">
              <w:rPr>
                <w:szCs w:val="28"/>
              </w:rPr>
              <w:t>der Vertrag</w:t>
            </w:r>
          </w:p>
        </w:tc>
      </w:tr>
    </w:tbl>
    <w:p w14:paraId="4E80DDAD" w14:textId="0B0B3577" w:rsidR="001E43B4" w:rsidRDefault="001E43B4" w:rsidP="009945C5">
      <w:pPr>
        <w:ind w:left="0"/>
        <w:rPr>
          <w:rFonts w:eastAsiaTheme="majorEastAsia"/>
        </w:rPr>
        <w:sectPr w:rsidR="001E43B4" w:rsidSect="00505912">
          <w:headerReference w:type="first" r:id="rId78"/>
          <w:pgSz w:w="11900" w:h="16840"/>
          <w:pgMar w:top="2835" w:right="851" w:bottom="1134" w:left="851" w:header="709" w:footer="454" w:gutter="0"/>
          <w:cols w:space="708"/>
          <w:titlePg/>
          <w:docGrid w:linePitch="360"/>
        </w:sectPr>
      </w:pPr>
    </w:p>
    <w:p w14:paraId="0FCC545E" w14:textId="16461F58" w:rsidR="00505912" w:rsidRPr="003E0BB9" w:rsidRDefault="003E0BB9" w:rsidP="003670C0">
      <w:pPr>
        <w:rPr>
          <w:szCs w:val="36"/>
        </w:rPr>
      </w:pPr>
      <w:r w:rsidRPr="003E7974">
        <w:rPr>
          <w:szCs w:val="36"/>
        </w:rPr>
        <w:lastRenderedPageBreak/>
        <w:t>Füllen Sie die Lücken aus!</w:t>
      </w:r>
      <w:r w:rsidR="009A4702">
        <w:rPr>
          <w:noProof/>
          <w:szCs w:val="36"/>
        </w:rPr>
        <w:drawing>
          <wp:anchor distT="0" distB="0" distL="114300" distR="114300" simplePos="0" relativeHeight="251490816" behindDoc="0" locked="0" layoutInCell="1" allowOverlap="1" wp14:anchorId="1B2D1D61" wp14:editId="278AFD73">
            <wp:simplePos x="0" y="0"/>
            <wp:positionH relativeFrom="margin">
              <wp:posOffset>-180340</wp:posOffset>
            </wp:positionH>
            <wp:positionV relativeFrom="paragraph">
              <wp:posOffset>-90170</wp:posOffset>
            </wp:positionV>
            <wp:extent cx="367200" cy="367200"/>
            <wp:effectExtent l="0" t="0" r="0" b="0"/>
            <wp:wrapNone/>
            <wp:docPr id="5" name="Grafik 5"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Bleistift"/>
                    <pic:cNvPicPr/>
                  </pic:nvPicPr>
                  <pic:blipFill>
                    <a:blip r:embed="rId63">
                      <a:extLst>
                        <a:ext uri="{96DAC541-7B7A-43D3-8B79-37D633B846F1}">
                          <asvg:svgBlip xmlns:asvg="http://schemas.microsoft.com/office/drawing/2016/SVG/main" r:embed="rId64"/>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1C222778" w14:textId="77777777" w:rsidR="00505912" w:rsidRPr="003E7974" w:rsidRDefault="00505912" w:rsidP="003670C0">
      <w:pPr>
        <w:rPr>
          <w:szCs w:val="36"/>
        </w:rPr>
      </w:pPr>
    </w:p>
    <w:p w14:paraId="6550F2A5" w14:textId="01482E43" w:rsidR="00505912" w:rsidRPr="003E7974" w:rsidRDefault="00505912" w:rsidP="00DE2679">
      <w:pPr>
        <w:spacing w:after="240"/>
        <w:rPr>
          <w:szCs w:val="36"/>
        </w:rPr>
      </w:pPr>
      <w:r w:rsidRPr="003E7974">
        <w:rPr>
          <w:szCs w:val="36"/>
        </w:rPr>
        <w:t xml:space="preserve">der </w:t>
      </w:r>
      <w:proofErr w:type="spellStart"/>
      <w:r w:rsidRPr="003E7974">
        <w:rPr>
          <w:szCs w:val="36"/>
        </w:rPr>
        <w:t>Pr___</w:t>
      </w:r>
      <w:r w:rsidR="00AD5FA8">
        <w:rPr>
          <w:szCs w:val="36"/>
        </w:rPr>
        <w:t>_</w:t>
      </w:r>
      <w:r w:rsidRPr="003E7974">
        <w:rPr>
          <w:szCs w:val="36"/>
        </w:rPr>
        <w:t>s</w:t>
      </w:r>
      <w:proofErr w:type="spellEnd"/>
    </w:p>
    <w:p w14:paraId="6D798BCA" w14:textId="77777777" w:rsidR="00505912" w:rsidRPr="003E7974" w:rsidRDefault="00505912" w:rsidP="00DE2679">
      <w:pPr>
        <w:spacing w:after="240"/>
        <w:rPr>
          <w:szCs w:val="36"/>
        </w:rPr>
      </w:pPr>
      <w:r w:rsidRPr="003E7974">
        <w:rPr>
          <w:szCs w:val="36"/>
        </w:rPr>
        <w:t xml:space="preserve">der </w:t>
      </w:r>
      <w:proofErr w:type="spellStart"/>
      <w:r w:rsidRPr="003E7974">
        <w:rPr>
          <w:szCs w:val="36"/>
        </w:rPr>
        <w:t>Umt</w:t>
      </w:r>
      <w:proofErr w:type="spellEnd"/>
      <w:r w:rsidRPr="003E7974">
        <w:rPr>
          <w:szCs w:val="36"/>
        </w:rPr>
        <w:t>____</w:t>
      </w:r>
      <w:proofErr w:type="spellStart"/>
      <w:r w:rsidRPr="003E7974">
        <w:rPr>
          <w:szCs w:val="36"/>
        </w:rPr>
        <w:t>sch</w:t>
      </w:r>
      <w:proofErr w:type="spellEnd"/>
    </w:p>
    <w:p w14:paraId="3C546726" w14:textId="77777777" w:rsidR="00EE4732" w:rsidRDefault="00505912" w:rsidP="00EE4732">
      <w:pPr>
        <w:spacing w:after="240"/>
        <w:rPr>
          <w:szCs w:val="36"/>
        </w:rPr>
      </w:pPr>
      <w:r w:rsidRPr="003E7974">
        <w:rPr>
          <w:szCs w:val="36"/>
        </w:rPr>
        <w:t xml:space="preserve">der </w:t>
      </w:r>
      <w:proofErr w:type="spellStart"/>
      <w:r w:rsidRPr="003E7974">
        <w:rPr>
          <w:szCs w:val="36"/>
        </w:rPr>
        <w:t>Br____f</w:t>
      </w:r>
      <w:proofErr w:type="spellEnd"/>
    </w:p>
    <w:p w14:paraId="49BC5089" w14:textId="5FC4C1E6" w:rsidR="00505912" w:rsidRPr="003E7974" w:rsidRDefault="00EE4732" w:rsidP="00DE2679">
      <w:pPr>
        <w:spacing w:after="240"/>
        <w:rPr>
          <w:szCs w:val="36"/>
        </w:rPr>
      </w:pPr>
      <w:r w:rsidRPr="003E7974">
        <w:rPr>
          <w:szCs w:val="36"/>
        </w:rPr>
        <w:t>d</w:t>
      </w:r>
      <w:r>
        <w:rPr>
          <w:szCs w:val="36"/>
        </w:rPr>
        <w:t>ie</w:t>
      </w:r>
      <w:r w:rsidRPr="003E7974">
        <w:rPr>
          <w:szCs w:val="36"/>
        </w:rPr>
        <w:t xml:space="preserve"> </w:t>
      </w:r>
      <w:proofErr w:type="spellStart"/>
      <w:r>
        <w:rPr>
          <w:szCs w:val="36"/>
        </w:rPr>
        <w:t>Adre</w:t>
      </w:r>
      <w:r w:rsidRPr="003E7974">
        <w:rPr>
          <w:szCs w:val="36"/>
        </w:rPr>
        <w:t>____e</w:t>
      </w:r>
      <w:proofErr w:type="spellEnd"/>
    </w:p>
    <w:p w14:paraId="586A665E" w14:textId="77777777" w:rsidR="00505912" w:rsidRPr="003E7974" w:rsidRDefault="00505912" w:rsidP="00DE2679">
      <w:pPr>
        <w:spacing w:after="240"/>
        <w:rPr>
          <w:szCs w:val="36"/>
        </w:rPr>
      </w:pPr>
      <w:r w:rsidRPr="003E7974">
        <w:rPr>
          <w:szCs w:val="36"/>
        </w:rPr>
        <w:t xml:space="preserve">die </w:t>
      </w:r>
      <w:proofErr w:type="spellStart"/>
      <w:r w:rsidRPr="003E7974">
        <w:rPr>
          <w:szCs w:val="36"/>
        </w:rPr>
        <w:t>Rü</w:t>
      </w:r>
      <w:proofErr w:type="spellEnd"/>
      <w:r w:rsidRPr="003E7974">
        <w:rPr>
          <w:szCs w:val="36"/>
        </w:rPr>
        <w:t>____</w:t>
      </w:r>
      <w:proofErr w:type="spellStart"/>
      <w:r w:rsidRPr="003E7974">
        <w:rPr>
          <w:szCs w:val="36"/>
        </w:rPr>
        <w:t>sendung</w:t>
      </w:r>
      <w:proofErr w:type="spellEnd"/>
    </w:p>
    <w:p w14:paraId="04E612BF" w14:textId="77777777" w:rsidR="00505912" w:rsidRPr="003E7974" w:rsidRDefault="00505912" w:rsidP="00DE2679">
      <w:pPr>
        <w:spacing w:after="240"/>
        <w:rPr>
          <w:szCs w:val="36"/>
        </w:rPr>
      </w:pPr>
      <w:r w:rsidRPr="003E7974">
        <w:rPr>
          <w:szCs w:val="36"/>
        </w:rPr>
        <w:t>die Re____</w:t>
      </w:r>
      <w:proofErr w:type="spellStart"/>
      <w:r w:rsidRPr="003E7974">
        <w:rPr>
          <w:szCs w:val="36"/>
        </w:rPr>
        <w:t>nung</w:t>
      </w:r>
      <w:proofErr w:type="spellEnd"/>
    </w:p>
    <w:p w14:paraId="0969E0C3" w14:textId="6D30AC5A" w:rsidR="00505912" w:rsidRPr="003E7974" w:rsidRDefault="00505912" w:rsidP="00DE2679">
      <w:pPr>
        <w:spacing w:after="240"/>
        <w:rPr>
          <w:szCs w:val="36"/>
        </w:rPr>
      </w:pPr>
      <w:r w:rsidRPr="003E7974">
        <w:rPr>
          <w:szCs w:val="36"/>
        </w:rPr>
        <w:t>die Kündig____</w:t>
      </w:r>
      <w:r w:rsidR="00AD5FA8">
        <w:rPr>
          <w:szCs w:val="36"/>
        </w:rPr>
        <w:t>__</w:t>
      </w:r>
    </w:p>
    <w:p w14:paraId="3DE0553C" w14:textId="4B6FF845" w:rsidR="00505912" w:rsidRDefault="00505912" w:rsidP="003670C0">
      <w:pPr>
        <w:rPr>
          <w:szCs w:val="36"/>
        </w:rPr>
      </w:pPr>
      <w:r w:rsidRPr="003E7974">
        <w:rPr>
          <w:szCs w:val="36"/>
        </w:rPr>
        <w:t xml:space="preserve">die </w:t>
      </w:r>
      <w:proofErr w:type="spellStart"/>
      <w:r w:rsidRPr="003E7974">
        <w:rPr>
          <w:szCs w:val="36"/>
        </w:rPr>
        <w:t>Ko</w:t>
      </w:r>
      <w:r w:rsidR="00AD5FA8">
        <w:rPr>
          <w:szCs w:val="36"/>
        </w:rPr>
        <w:t>_</w:t>
      </w:r>
      <w:r w:rsidRPr="003E7974">
        <w:rPr>
          <w:szCs w:val="36"/>
        </w:rPr>
        <w:t>___en</w:t>
      </w:r>
      <w:proofErr w:type="spellEnd"/>
    </w:p>
    <w:p w14:paraId="21945126" w14:textId="77777777" w:rsidR="00DE2679" w:rsidRPr="003E7974" w:rsidRDefault="00DE2679" w:rsidP="003670C0">
      <w:pPr>
        <w:rPr>
          <w:szCs w:val="36"/>
        </w:rPr>
      </w:pPr>
    </w:p>
    <w:p w14:paraId="6232A1B5" w14:textId="77777777" w:rsidR="00505912" w:rsidRDefault="00505912" w:rsidP="00505912">
      <w:pPr>
        <w:rPr>
          <w:sz w:val="32"/>
          <w:szCs w:val="32"/>
        </w:rPr>
      </w:pPr>
    </w:p>
    <w:tbl>
      <w:tblPr>
        <w:tblW w:w="58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37"/>
        <w:gridCol w:w="737"/>
        <w:gridCol w:w="737"/>
        <w:gridCol w:w="737"/>
        <w:gridCol w:w="737"/>
        <w:gridCol w:w="737"/>
        <w:gridCol w:w="737"/>
        <w:gridCol w:w="737"/>
      </w:tblGrid>
      <w:tr w:rsidR="005E3E99" w14:paraId="0C387147" w14:textId="77777777" w:rsidTr="00E94693">
        <w:trPr>
          <w:trHeight w:val="567"/>
          <w:jc w:val="center"/>
        </w:trPr>
        <w:tc>
          <w:tcPr>
            <w:tcW w:w="737" w:type="dxa"/>
            <w:vAlign w:val="center"/>
          </w:tcPr>
          <w:p w14:paraId="4B727E76" w14:textId="77777777" w:rsidR="00505912" w:rsidRPr="002D2E29" w:rsidRDefault="00505912" w:rsidP="005E3E99">
            <w:pPr>
              <w:pStyle w:val="Textfelder"/>
            </w:pPr>
            <w:proofErr w:type="spellStart"/>
            <w:r w:rsidRPr="002D2E29">
              <w:t>ie</w:t>
            </w:r>
            <w:proofErr w:type="spellEnd"/>
          </w:p>
        </w:tc>
        <w:tc>
          <w:tcPr>
            <w:tcW w:w="737" w:type="dxa"/>
            <w:vAlign w:val="center"/>
          </w:tcPr>
          <w:p w14:paraId="026A4951" w14:textId="77777777" w:rsidR="00505912" w:rsidRPr="002D2E29" w:rsidRDefault="00505912" w:rsidP="005E3E99">
            <w:pPr>
              <w:pStyle w:val="Textfelder"/>
            </w:pPr>
            <w:proofErr w:type="gramStart"/>
            <w:r w:rsidRPr="002D2E29">
              <w:t>au</w:t>
            </w:r>
            <w:proofErr w:type="gramEnd"/>
          </w:p>
        </w:tc>
        <w:tc>
          <w:tcPr>
            <w:tcW w:w="737" w:type="dxa"/>
            <w:vAlign w:val="center"/>
          </w:tcPr>
          <w:p w14:paraId="428B50BD" w14:textId="77777777" w:rsidR="00505912" w:rsidRPr="002D2E29" w:rsidRDefault="00505912" w:rsidP="005E3E99">
            <w:pPr>
              <w:pStyle w:val="Textfelder"/>
            </w:pPr>
            <w:proofErr w:type="spellStart"/>
            <w:r w:rsidRPr="002D2E29">
              <w:t>ss</w:t>
            </w:r>
            <w:proofErr w:type="spellEnd"/>
          </w:p>
        </w:tc>
        <w:tc>
          <w:tcPr>
            <w:tcW w:w="737" w:type="dxa"/>
            <w:vAlign w:val="center"/>
          </w:tcPr>
          <w:p w14:paraId="75A531DC" w14:textId="77777777" w:rsidR="00505912" w:rsidRPr="002D2E29" w:rsidRDefault="00505912" w:rsidP="005E3E99">
            <w:pPr>
              <w:pStyle w:val="Textfelder"/>
            </w:pPr>
            <w:proofErr w:type="spellStart"/>
            <w:r w:rsidRPr="002D2E29">
              <w:t>ck</w:t>
            </w:r>
            <w:proofErr w:type="spellEnd"/>
          </w:p>
        </w:tc>
        <w:tc>
          <w:tcPr>
            <w:tcW w:w="737" w:type="dxa"/>
            <w:vAlign w:val="center"/>
          </w:tcPr>
          <w:p w14:paraId="5D76B58A" w14:textId="77777777" w:rsidR="00505912" w:rsidRPr="002D2E29" w:rsidRDefault="00505912" w:rsidP="005E3E99">
            <w:pPr>
              <w:pStyle w:val="Textfelder"/>
            </w:pPr>
            <w:proofErr w:type="spellStart"/>
            <w:r w:rsidRPr="002D2E29">
              <w:t>ung</w:t>
            </w:r>
            <w:proofErr w:type="spellEnd"/>
          </w:p>
        </w:tc>
        <w:tc>
          <w:tcPr>
            <w:tcW w:w="737" w:type="dxa"/>
            <w:vAlign w:val="center"/>
          </w:tcPr>
          <w:p w14:paraId="2E1F4946" w14:textId="77777777" w:rsidR="00505912" w:rsidRPr="002D2E29" w:rsidRDefault="00505912" w:rsidP="005E3E99">
            <w:pPr>
              <w:pStyle w:val="Textfelder"/>
            </w:pPr>
            <w:proofErr w:type="spellStart"/>
            <w:r w:rsidRPr="002D2E29">
              <w:t>st</w:t>
            </w:r>
            <w:proofErr w:type="spellEnd"/>
          </w:p>
        </w:tc>
        <w:tc>
          <w:tcPr>
            <w:tcW w:w="737" w:type="dxa"/>
            <w:vAlign w:val="center"/>
          </w:tcPr>
          <w:p w14:paraId="014AC99E" w14:textId="77777777" w:rsidR="00505912" w:rsidRPr="002D2E29" w:rsidRDefault="00505912" w:rsidP="005E3E99">
            <w:pPr>
              <w:pStyle w:val="Textfelder"/>
            </w:pPr>
            <w:r w:rsidRPr="002D2E29">
              <w:t>ei</w:t>
            </w:r>
          </w:p>
        </w:tc>
        <w:tc>
          <w:tcPr>
            <w:tcW w:w="737" w:type="dxa"/>
            <w:vAlign w:val="center"/>
          </w:tcPr>
          <w:p w14:paraId="2D2554F1" w14:textId="77777777" w:rsidR="00505912" w:rsidRPr="002D2E29" w:rsidRDefault="00505912" w:rsidP="005E3E99">
            <w:pPr>
              <w:pStyle w:val="Textfelder"/>
            </w:pPr>
            <w:proofErr w:type="spellStart"/>
            <w:r w:rsidRPr="002D2E29">
              <w:t>ch</w:t>
            </w:r>
            <w:proofErr w:type="spellEnd"/>
          </w:p>
        </w:tc>
      </w:tr>
    </w:tbl>
    <w:p w14:paraId="0A38634C" w14:textId="77777777" w:rsidR="00E84746" w:rsidRDefault="00E84746" w:rsidP="00505912">
      <w:pPr>
        <w:pStyle w:val="berschrift3"/>
        <w:sectPr w:rsidR="00E84746" w:rsidSect="00505912">
          <w:headerReference w:type="first" r:id="rId79"/>
          <w:pgSz w:w="11900" w:h="16840"/>
          <w:pgMar w:top="2835" w:right="851" w:bottom="1134" w:left="851" w:header="709" w:footer="454" w:gutter="0"/>
          <w:cols w:space="708"/>
          <w:titlePg/>
          <w:docGrid w:linePitch="360"/>
        </w:sectPr>
      </w:pPr>
      <w:bookmarkStart w:id="29" w:name="_Toc59438882"/>
    </w:p>
    <w:p w14:paraId="7679EE9D" w14:textId="06828212" w:rsidR="00246099" w:rsidRPr="003E7974" w:rsidRDefault="00246099" w:rsidP="001B4EEF">
      <w:pPr>
        <w:spacing w:after="240"/>
        <w:rPr>
          <w:szCs w:val="36"/>
        </w:rPr>
      </w:pPr>
      <w:r w:rsidRPr="003E7974">
        <w:rPr>
          <w:szCs w:val="36"/>
        </w:rPr>
        <w:lastRenderedPageBreak/>
        <w:t>der Pr</w:t>
      </w:r>
      <w:r w:rsidR="00165090">
        <w:rPr>
          <w:b/>
          <w:bCs/>
          <w:szCs w:val="36"/>
          <w:u w:val="single"/>
        </w:rPr>
        <w:t xml:space="preserve"> </w:t>
      </w:r>
      <w:proofErr w:type="spellStart"/>
      <w:r w:rsidR="00324FAF" w:rsidRPr="001B4EEF">
        <w:rPr>
          <w:b/>
          <w:bCs/>
          <w:szCs w:val="36"/>
          <w:u w:val="single"/>
        </w:rPr>
        <w:t>ei</w:t>
      </w:r>
      <w:proofErr w:type="spellEnd"/>
      <w:r w:rsidR="00165090">
        <w:rPr>
          <w:b/>
          <w:bCs/>
          <w:szCs w:val="36"/>
          <w:u w:val="single"/>
        </w:rPr>
        <w:t xml:space="preserve"> </w:t>
      </w:r>
      <w:r w:rsidRPr="003E7974">
        <w:rPr>
          <w:szCs w:val="36"/>
        </w:rPr>
        <w:t>s</w:t>
      </w:r>
    </w:p>
    <w:p w14:paraId="3EC3FF43" w14:textId="0124403D" w:rsidR="00246099" w:rsidRPr="003E7974" w:rsidRDefault="00246099" w:rsidP="00246099">
      <w:pPr>
        <w:spacing w:after="240"/>
        <w:rPr>
          <w:szCs w:val="36"/>
        </w:rPr>
      </w:pPr>
      <w:r w:rsidRPr="003E7974">
        <w:rPr>
          <w:szCs w:val="36"/>
        </w:rPr>
        <w:t xml:space="preserve">der </w:t>
      </w:r>
      <w:proofErr w:type="spellStart"/>
      <w:r w:rsidRPr="003E7974">
        <w:rPr>
          <w:szCs w:val="36"/>
        </w:rPr>
        <w:t>Umt</w:t>
      </w:r>
      <w:proofErr w:type="spellEnd"/>
      <w:r w:rsidR="00165090">
        <w:rPr>
          <w:b/>
          <w:bCs/>
          <w:szCs w:val="36"/>
          <w:u w:val="single"/>
        </w:rPr>
        <w:t xml:space="preserve"> </w:t>
      </w:r>
      <w:r w:rsidR="00324FAF" w:rsidRPr="001B4EEF">
        <w:rPr>
          <w:b/>
          <w:bCs/>
          <w:szCs w:val="36"/>
          <w:u w:val="single"/>
        </w:rPr>
        <w:t>au</w:t>
      </w:r>
      <w:r w:rsidR="00165090">
        <w:rPr>
          <w:b/>
          <w:bCs/>
          <w:szCs w:val="36"/>
          <w:u w:val="single"/>
        </w:rPr>
        <w:t xml:space="preserve"> </w:t>
      </w:r>
      <w:proofErr w:type="spellStart"/>
      <w:r w:rsidRPr="003E7974">
        <w:rPr>
          <w:szCs w:val="36"/>
        </w:rPr>
        <w:t>sch</w:t>
      </w:r>
      <w:proofErr w:type="spellEnd"/>
    </w:p>
    <w:p w14:paraId="69BD9FE6" w14:textId="047E89CC" w:rsidR="00EE4732" w:rsidRDefault="00246099" w:rsidP="00EE4732">
      <w:pPr>
        <w:spacing w:after="240"/>
        <w:rPr>
          <w:szCs w:val="36"/>
        </w:rPr>
      </w:pPr>
      <w:r w:rsidRPr="003E7974">
        <w:rPr>
          <w:szCs w:val="36"/>
        </w:rPr>
        <w:t>der Br</w:t>
      </w:r>
      <w:r w:rsidR="00165090">
        <w:rPr>
          <w:b/>
          <w:bCs/>
          <w:szCs w:val="36"/>
          <w:u w:val="single"/>
        </w:rPr>
        <w:t xml:space="preserve"> </w:t>
      </w:r>
      <w:proofErr w:type="spellStart"/>
      <w:r w:rsidR="00324FAF" w:rsidRPr="001B4EEF">
        <w:rPr>
          <w:b/>
          <w:bCs/>
          <w:szCs w:val="36"/>
          <w:u w:val="single"/>
        </w:rPr>
        <w:t>ie</w:t>
      </w:r>
      <w:proofErr w:type="spellEnd"/>
      <w:r w:rsidR="00165090">
        <w:rPr>
          <w:b/>
          <w:bCs/>
          <w:szCs w:val="36"/>
          <w:u w:val="single"/>
        </w:rPr>
        <w:t xml:space="preserve"> </w:t>
      </w:r>
      <w:r w:rsidRPr="003E7974">
        <w:rPr>
          <w:szCs w:val="36"/>
        </w:rPr>
        <w:t>f</w:t>
      </w:r>
    </w:p>
    <w:p w14:paraId="0F9BEA54" w14:textId="27A3766E" w:rsidR="00EE4732" w:rsidRPr="003E7974" w:rsidRDefault="00EE4732" w:rsidP="00EE4732">
      <w:pPr>
        <w:spacing w:after="240"/>
        <w:rPr>
          <w:szCs w:val="36"/>
        </w:rPr>
      </w:pPr>
      <w:r w:rsidRPr="003E7974">
        <w:rPr>
          <w:szCs w:val="36"/>
        </w:rPr>
        <w:t>d</w:t>
      </w:r>
      <w:r>
        <w:rPr>
          <w:szCs w:val="36"/>
        </w:rPr>
        <w:t>ie Adre</w:t>
      </w:r>
      <w:r w:rsidR="00165090">
        <w:rPr>
          <w:b/>
          <w:bCs/>
          <w:szCs w:val="36"/>
          <w:u w:val="single"/>
        </w:rPr>
        <w:t xml:space="preserve"> </w:t>
      </w:r>
      <w:proofErr w:type="spellStart"/>
      <w:r w:rsidRPr="001B4EEF">
        <w:rPr>
          <w:b/>
          <w:bCs/>
          <w:szCs w:val="36"/>
          <w:u w:val="single"/>
        </w:rPr>
        <w:t>ss</w:t>
      </w:r>
      <w:proofErr w:type="spellEnd"/>
      <w:r w:rsidR="00165090">
        <w:rPr>
          <w:b/>
          <w:bCs/>
          <w:szCs w:val="36"/>
          <w:u w:val="single"/>
        </w:rPr>
        <w:t xml:space="preserve"> </w:t>
      </w:r>
      <w:r w:rsidRPr="003E7974">
        <w:rPr>
          <w:szCs w:val="36"/>
        </w:rPr>
        <w:t>e</w:t>
      </w:r>
    </w:p>
    <w:p w14:paraId="78B91F0C" w14:textId="22BF4968" w:rsidR="00246099" w:rsidRPr="003E7974" w:rsidRDefault="00246099" w:rsidP="00246099">
      <w:pPr>
        <w:spacing w:after="240"/>
        <w:rPr>
          <w:szCs w:val="36"/>
        </w:rPr>
      </w:pPr>
      <w:r w:rsidRPr="003E7974">
        <w:rPr>
          <w:szCs w:val="36"/>
        </w:rPr>
        <w:t xml:space="preserve">die </w:t>
      </w:r>
      <w:proofErr w:type="spellStart"/>
      <w:r w:rsidRPr="003E7974">
        <w:rPr>
          <w:szCs w:val="36"/>
        </w:rPr>
        <w:t>Rü</w:t>
      </w:r>
      <w:proofErr w:type="spellEnd"/>
      <w:r w:rsidR="00165090">
        <w:rPr>
          <w:b/>
          <w:bCs/>
          <w:szCs w:val="36"/>
          <w:u w:val="single"/>
        </w:rPr>
        <w:t xml:space="preserve"> </w:t>
      </w:r>
      <w:proofErr w:type="spellStart"/>
      <w:r w:rsidR="00324FAF" w:rsidRPr="001B4EEF">
        <w:rPr>
          <w:b/>
          <w:bCs/>
          <w:szCs w:val="36"/>
          <w:u w:val="single"/>
        </w:rPr>
        <w:t>ck</w:t>
      </w:r>
      <w:proofErr w:type="spellEnd"/>
      <w:r w:rsidR="00165090">
        <w:rPr>
          <w:b/>
          <w:bCs/>
          <w:szCs w:val="36"/>
          <w:u w:val="single"/>
        </w:rPr>
        <w:t xml:space="preserve"> </w:t>
      </w:r>
      <w:proofErr w:type="spellStart"/>
      <w:r w:rsidRPr="003E7974">
        <w:rPr>
          <w:szCs w:val="36"/>
        </w:rPr>
        <w:t>sendung</w:t>
      </w:r>
      <w:proofErr w:type="spellEnd"/>
    </w:p>
    <w:p w14:paraId="70E8FE3B" w14:textId="414F67BB" w:rsidR="00246099" w:rsidRPr="003E7974" w:rsidRDefault="00246099" w:rsidP="00246099">
      <w:pPr>
        <w:spacing w:after="240"/>
        <w:rPr>
          <w:szCs w:val="36"/>
        </w:rPr>
      </w:pPr>
      <w:r w:rsidRPr="003E7974">
        <w:rPr>
          <w:szCs w:val="36"/>
        </w:rPr>
        <w:t>die Re</w:t>
      </w:r>
      <w:r w:rsidR="00165090">
        <w:rPr>
          <w:b/>
          <w:bCs/>
          <w:szCs w:val="36"/>
          <w:u w:val="single"/>
        </w:rPr>
        <w:t xml:space="preserve"> </w:t>
      </w:r>
      <w:proofErr w:type="spellStart"/>
      <w:r w:rsidR="00324FAF" w:rsidRPr="001B4EEF">
        <w:rPr>
          <w:b/>
          <w:bCs/>
          <w:szCs w:val="36"/>
          <w:u w:val="single"/>
        </w:rPr>
        <w:t>ch</w:t>
      </w:r>
      <w:proofErr w:type="spellEnd"/>
      <w:r w:rsidR="00165090">
        <w:rPr>
          <w:b/>
          <w:bCs/>
          <w:szCs w:val="36"/>
          <w:u w:val="single"/>
        </w:rPr>
        <w:t xml:space="preserve"> </w:t>
      </w:r>
      <w:proofErr w:type="spellStart"/>
      <w:r w:rsidRPr="003E7974">
        <w:rPr>
          <w:szCs w:val="36"/>
        </w:rPr>
        <w:t>nung</w:t>
      </w:r>
      <w:proofErr w:type="spellEnd"/>
    </w:p>
    <w:p w14:paraId="356E1EFC" w14:textId="391AC960" w:rsidR="00246099" w:rsidRPr="003E7974" w:rsidRDefault="00246099" w:rsidP="00246099">
      <w:pPr>
        <w:spacing w:after="240"/>
        <w:rPr>
          <w:szCs w:val="36"/>
        </w:rPr>
      </w:pPr>
      <w:r w:rsidRPr="003E7974">
        <w:rPr>
          <w:szCs w:val="36"/>
        </w:rPr>
        <w:t>die Kündig</w:t>
      </w:r>
      <w:r w:rsidR="00165090">
        <w:rPr>
          <w:b/>
          <w:bCs/>
          <w:szCs w:val="36"/>
          <w:u w:val="single"/>
        </w:rPr>
        <w:t xml:space="preserve"> </w:t>
      </w:r>
      <w:proofErr w:type="spellStart"/>
      <w:r w:rsidR="00324FAF" w:rsidRPr="001B4EEF">
        <w:rPr>
          <w:b/>
          <w:bCs/>
          <w:szCs w:val="36"/>
          <w:u w:val="single"/>
        </w:rPr>
        <w:t>ung</w:t>
      </w:r>
      <w:proofErr w:type="spellEnd"/>
    </w:p>
    <w:p w14:paraId="5CA785A2" w14:textId="3D88831D" w:rsidR="00246099" w:rsidRDefault="00246099" w:rsidP="00246099">
      <w:pPr>
        <w:rPr>
          <w:szCs w:val="36"/>
        </w:rPr>
      </w:pPr>
      <w:r w:rsidRPr="003E7974">
        <w:rPr>
          <w:szCs w:val="36"/>
        </w:rPr>
        <w:t>die Ko</w:t>
      </w:r>
      <w:r w:rsidR="00B4308E">
        <w:rPr>
          <w:b/>
          <w:bCs/>
          <w:szCs w:val="36"/>
          <w:u w:val="single"/>
        </w:rPr>
        <w:t xml:space="preserve"> </w:t>
      </w:r>
      <w:proofErr w:type="spellStart"/>
      <w:r w:rsidR="00324FAF" w:rsidRPr="001B4EEF">
        <w:rPr>
          <w:b/>
          <w:bCs/>
          <w:szCs w:val="36"/>
          <w:u w:val="single"/>
        </w:rPr>
        <w:t>st</w:t>
      </w:r>
      <w:proofErr w:type="spellEnd"/>
      <w:r w:rsidR="00B4308E">
        <w:rPr>
          <w:b/>
          <w:bCs/>
          <w:szCs w:val="36"/>
          <w:u w:val="single"/>
        </w:rPr>
        <w:t xml:space="preserve"> </w:t>
      </w:r>
      <w:r w:rsidRPr="003E7974">
        <w:rPr>
          <w:szCs w:val="36"/>
        </w:rPr>
        <w:t>en</w:t>
      </w:r>
    </w:p>
    <w:p w14:paraId="21BE7AC2" w14:textId="77777777" w:rsidR="00246099" w:rsidRPr="003E7974" w:rsidRDefault="00246099" w:rsidP="00246099">
      <w:pPr>
        <w:rPr>
          <w:szCs w:val="36"/>
        </w:rPr>
      </w:pPr>
    </w:p>
    <w:p w14:paraId="64A11178" w14:textId="0B3EFB39" w:rsidR="009945C5" w:rsidRDefault="009945C5" w:rsidP="00505912">
      <w:pPr>
        <w:pStyle w:val="berschrift3"/>
        <w:sectPr w:rsidR="009945C5" w:rsidSect="00505912">
          <w:headerReference w:type="first" r:id="rId80"/>
          <w:pgSz w:w="11900" w:h="16840"/>
          <w:pgMar w:top="2835" w:right="851" w:bottom="1134" w:left="851" w:header="709" w:footer="454" w:gutter="0"/>
          <w:cols w:space="708"/>
          <w:titlePg/>
          <w:docGrid w:linePitch="360"/>
        </w:sectPr>
      </w:pPr>
    </w:p>
    <w:bookmarkEnd w:id="29"/>
    <w:p w14:paraId="68CF9F98" w14:textId="5735ED13" w:rsidR="003E0BB9" w:rsidRPr="00341A7C" w:rsidRDefault="003E0BB9" w:rsidP="00CA7847">
      <w:pPr>
        <w:jc w:val="both"/>
        <w:rPr>
          <w:sz w:val="24"/>
          <w:szCs w:val="22"/>
        </w:rPr>
      </w:pPr>
      <w:r w:rsidRPr="00341A7C">
        <w:rPr>
          <w:sz w:val="24"/>
          <w:szCs w:val="22"/>
        </w:rPr>
        <w:lastRenderedPageBreak/>
        <w:t xml:space="preserve">Lernziel: Mithilfe der Übungen „Silbenrätsel“ und „Was fehlt?“ wiederholen die Lernenden wesentliche Begriffe </w:t>
      </w:r>
      <w:r w:rsidR="00360952">
        <w:rPr>
          <w:sz w:val="24"/>
          <w:szCs w:val="22"/>
        </w:rPr>
        <w:t>des</w:t>
      </w:r>
      <w:r w:rsidRPr="00341A7C">
        <w:rPr>
          <w:sz w:val="24"/>
          <w:szCs w:val="22"/>
        </w:rPr>
        <w:t xml:space="preserve"> Them</w:t>
      </w:r>
      <w:r w:rsidR="00360952">
        <w:rPr>
          <w:sz w:val="24"/>
          <w:szCs w:val="22"/>
        </w:rPr>
        <w:t>enfelds</w:t>
      </w:r>
      <w:r w:rsidRPr="00341A7C">
        <w:rPr>
          <w:sz w:val="24"/>
          <w:szCs w:val="22"/>
        </w:rPr>
        <w:t xml:space="preserve"> Verträge</w:t>
      </w:r>
      <w:r w:rsidR="009014CC">
        <w:rPr>
          <w:sz w:val="24"/>
          <w:szCs w:val="22"/>
        </w:rPr>
        <w:t xml:space="preserve"> und lernen deren Schreibweise</w:t>
      </w:r>
      <w:r w:rsidRPr="00341A7C">
        <w:rPr>
          <w:sz w:val="24"/>
          <w:szCs w:val="22"/>
        </w:rPr>
        <w:t xml:space="preserve">. </w:t>
      </w:r>
    </w:p>
    <w:p w14:paraId="2B3655A1" w14:textId="27E2B67A" w:rsidR="00505912" w:rsidRPr="00341A7C" w:rsidRDefault="00392432" w:rsidP="00CA7847">
      <w:pPr>
        <w:jc w:val="both"/>
        <w:rPr>
          <w:sz w:val="24"/>
          <w:szCs w:val="16"/>
        </w:rPr>
      </w:pPr>
      <w:r>
        <w:rPr>
          <w:sz w:val="24"/>
          <w:szCs w:val="16"/>
        </w:rPr>
        <w:t xml:space="preserve">Die Lernenden lernen folgende </w:t>
      </w:r>
      <w:r w:rsidR="003E0BB9" w:rsidRPr="00341A7C">
        <w:rPr>
          <w:sz w:val="24"/>
          <w:szCs w:val="16"/>
        </w:rPr>
        <w:t xml:space="preserve">Kernbotschaft: Viele Fachbegriffe des Themenfelds Verträge </w:t>
      </w:r>
      <w:r w:rsidR="00C45BE0">
        <w:rPr>
          <w:sz w:val="24"/>
          <w:szCs w:val="16"/>
        </w:rPr>
        <w:t>finden in verschiedenen Aspekten des Alltags eine Verwendung</w:t>
      </w:r>
      <w:r w:rsidR="003E0BB9" w:rsidRPr="00341A7C">
        <w:rPr>
          <w:sz w:val="24"/>
          <w:szCs w:val="16"/>
        </w:rPr>
        <w:t>.</w:t>
      </w:r>
    </w:p>
    <w:p w14:paraId="23142CAE" w14:textId="77777777" w:rsidR="003E0BB9" w:rsidRPr="00341A7C" w:rsidRDefault="003E0BB9" w:rsidP="00CA7847">
      <w:pPr>
        <w:jc w:val="both"/>
        <w:rPr>
          <w:sz w:val="24"/>
          <w:szCs w:val="16"/>
        </w:rPr>
      </w:pPr>
    </w:p>
    <w:p w14:paraId="5E7FC812" w14:textId="69FC942F" w:rsidR="00505912" w:rsidRPr="00341A7C" w:rsidRDefault="002E1F65" w:rsidP="007967CB">
      <w:pPr>
        <w:jc w:val="both"/>
        <w:rPr>
          <w:sz w:val="24"/>
          <w:szCs w:val="22"/>
        </w:rPr>
      </w:pPr>
      <w:r>
        <w:rPr>
          <w:sz w:val="24"/>
          <w:szCs w:val="22"/>
        </w:rPr>
        <w:t xml:space="preserve">Vorgeschlagener </w:t>
      </w:r>
      <w:r w:rsidR="00505912" w:rsidRPr="00341A7C">
        <w:rPr>
          <w:sz w:val="24"/>
          <w:szCs w:val="22"/>
        </w:rPr>
        <w:t>Ablauf:</w:t>
      </w:r>
    </w:p>
    <w:p w14:paraId="672B386C" w14:textId="6FBEE128" w:rsidR="00505912" w:rsidRPr="00341A7C" w:rsidRDefault="00505912" w:rsidP="00CA7847">
      <w:pPr>
        <w:jc w:val="both"/>
        <w:rPr>
          <w:sz w:val="24"/>
          <w:szCs w:val="22"/>
        </w:rPr>
      </w:pPr>
      <w:r w:rsidRPr="00341A7C">
        <w:rPr>
          <w:sz w:val="24"/>
          <w:szCs w:val="22"/>
        </w:rPr>
        <w:t>Verteilen Sie d</w:t>
      </w:r>
      <w:r w:rsidR="009A0998">
        <w:rPr>
          <w:sz w:val="24"/>
          <w:szCs w:val="22"/>
        </w:rPr>
        <w:t>en Arbeitsbogen</w:t>
      </w:r>
      <w:r w:rsidRPr="00341A7C">
        <w:rPr>
          <w:sz w:val="24"/>
          <w:szCs w:val="22"/>
        </w:rPr>
        <w:t xml:space="preserve"> „Silbenrätsel“, welche</w:t>
      </w:r>
      <w:r w:rsidR="00A142D7">
        <w:rPr>
          <w:sz w:val="24"/>
          <w:szCs w:val="22"/>
        </w:rPr>
        <w:t>r</w:t>
      </w:r>
      <w:r w:rsidRPr="00341A7C">
        <w:rPr>
          <w:sz w:val="24"/>
          <w:szCs w:val="22"/>
        </w:rPr>
        <w:t xml:space="preserve"> in Einzel- oder Partnerarbeit bearbeitet werden kann. Verteilen Sie anschließend d</w:t>
      </w:r>
      <w:r w:rsidR="009A0998">
        <w:rPr>
          <w:sz w:val="24"/>
          <w:szCs w:val="22"/>
        </w:rPr>
        <w:t>en Arbeitsbogen</w:t>
      </w:r>
      <w:r w:rsidRPr="00341A7C">
        <w:rPr>
          <w:sz w:val="24"/>
          <w:szCs w:val="22"/>
        </w:rPr>
        <w:t xml:space="preserve"> „Was fehlt?“, welche</w:t>
      </w:r>
      <w:r w:rsidR="00A142D7">
        <w:rPr>
          <w:sz w:val="24"/>
          <w:szCs w:val="22"/>
        </w:rPr>
        <w:t>r</w:t>
      </w:r>
      <w:r w:rsidRPr="00341A7C">
        <w:rPr>
          <w:sz w:val="24"/>
          <w:szCs w:val="22"/>
        </w:rPr>
        <w:t xml:space="preserve"> ebenfalls in Einzel- oder Partnerarbeit bearbeitet werden kann. </w:t>
      </w:r>
    </w:p>
    <w:p w14:paraId="002077EE" w14:textId="264AE2E2" w:rsidR="00505912" w:rsidRPr="00341A7C" w:rsidRDefault="00505912" w:rsidP="00CA7847">
      <w:pPr>
        <w:jc w:val="both"/>
        <w:rPr>
          <w:sz w:val="24"/>
          <w:szCs w:val="22"/>
        </w:rPr>
      </w:pPr>
      <w:r w:rsidRPr="00341A7C">
        <w:rPr>
          <w:sz w:val="24"/>
          <w:szCs w:val="22"/>
        </w:rPr>
        <w:t>Die beiliegenden Lösungsb</w:t>
      </w:r>
      <w:r w:rsidR="00B4308E">
        <w:rPr>
          <w:sz w:val="24"/>
          <w:szCs w:val="22"/>
        </w:rPr>
        <w:t>ögen</w:t>
      </w:r>
      <w:r w:rsidRPr="00341A7C">
        <w:rPr>
          <w:sz w:val="24"/>
          <w:szCs w:val="22"/>
        </w:rPr>
        <w:t xml:space="preserve"> können zur (Selbst-)Kontrolle eingesetzt werden.</w:t>
      </w:r>
    </w:p>
    <w:p w14:paraId="78A5A020" w14:textId="5D475248" w:rsidR="00505912" w:rsidRPr="00341A7C" w:rsidRDefault="00505912" w:rsidP="00CA7847">
      <w:pPr>
        <w:jc w:val="both"/>
        <w:rPr>
          <w:b/>
          <w:bCs/>
          <w:sz w:val="24"/>
        </w:rPr>
      </w:pPr>
      <w:r w:rsidRPr="00341A7C">
        <w:rPr>
          <w:sz w:val="24"/>
          <w:szCs w:val="22"/>
        </w:rPr>
        <w:t>Diskutieren Sie anschließend im Plenum, was die gelesenen Begriffe bedeuten bzw. in welcher Verbindung sie zum Themenfeld Verträge stehen.</w:t>
      </w:r>
    </w:p>
    <w:p w14:paraId="04FCF473" w14:textId="651FD51D" w:rsidR="00505912" w:rsidRPr="00341A7C" w:rsidRDefault="00505912" w:rsidP="00CA7847">
      <w:pPr>
        <w:jc w:val="both"/>
        <w:rPr>
          <w:sz w:val="24"/>
        </w:rPr>
      </w:pPr>
      <w:r w:rsidRPr="00341A7C">
        <w:rPr>
          <w:sz w:val="24"/>
          <w:szCs w:val="22"/>
        </w:rPr>
        <w:t>Hinweis: Für die Bearbeitung der Übungen sollten die Lernenden die Begriffe bereits kennen. Fragen Sie die Lernenden vorab, welche Begriffe ihnen zum Them</w:t>
      </w:r>
      <w:r w:rsidR="00B4308E">
        <w:rPr>
          <w:sz w:val="24"/>
          <w:szCs w:val="22"/>
        </w:rPr>
        <w:t>enfeld</w:t>
      </w:r>
      <w:r w:rsidRPr="00341A7C">
        <w:rPr>
          <w:sz w:val="24"/>
          <w:szCs w:val="22"/>
        </w:rPr>
        <w:t xml:space="preserve"> Verträge in Erinnerung geblieben sind. </w:t>
      </w:r>
    </w:p>
    <w:p w14:paraId="773A9533" w14:textId="77777777" w:rsidR="00505912" w:rsidRPr="00636DB7" w:rsidRDefault="00505912" w:rsidP="00505912"/>
    <w:p w14:paraId="2476680D" w14:textId="468B458F" w:rsidR="009945C5" w:rsidRDefault="0039325D" w:rsidP="00841F11">
      <w:pPr>
        <w:sectPr w:rsidR="009945C5" w:rsidSect="00505912">
          <w:headerReference w:type="first" r:id="rId81"/>
          <w:pgSz w:w="11900" w:h="16840"/>
          <w:pgMar w:top="2835" w:right="851" w:bottom="1134" w:left="851" w:header="709" w:footer="454" w:gutter="0"/>
          <w:cols w:space="708"/>
          <w:titlePg/>
          <w:docGrid w:linePitch="360"/>
        </w:sectPr>
      </w:pPr>
      <w:bookmarkStart w:id="30" w:name="_Toc59438883"/>
      <w:r>
        <w:rPr>
          <w:noProof/>
        </w:rPr>
        <w:drawing>
          <wp:inline distT="0" distB="0" distL="0" distR="0" wp14:anchorId="67F8550A" wp14:editId="1A29E1D9">
            <wp:extent cx="5760000" cy="1918800"/>
            <wp:effectExtent l="19050" t="19050" r="31750" b="62865"/>
            <wp:docPr id="923" name="Grafik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82" cstate="print">
                      <a:extLst>
                        <a:ext uri="{28A0092B-C50C-407E-A947-70E740481C1C}">
                          <a14:useLocalDpi xmlns:a14="http://schemas.microsoft.com/office/drawing/2010/main" val="0"/>
                        </a:ext>
                        <a:ext uri="{96DAC541-7B7A-43D3-8B79-37D633B846F1}">
                          <asvg:svgBlip xmlns:asvg="http://schemas.microsoft.com/office/drawing/2016/SVG/main" r:embed="rId83"/>
                        </a:ext>
                      </a:extLst>
                    </a:blip>
                    <a:stretch>
                      <a:fillRect/>
                    </a:stretch>
                  </pic:blipFill>
                  <pic:spPr>
                    <a:xfrm rot="21540000">
                      <a:off x="0" y="0"/>
                      <a:ext cx="5760000" cy="1918800"/>
                    </a:xfrm>
                    <a:prstGeom prst="rect">
                      <a:avLst/>
                    </a:prstGeom>
                  </pic:spPr>
                </pic:pic>
              </a:graphicData>
            </a:graphic>
          </wp:inline>
        </w:drawing>
      </w:r>
    </w:p>
    <w:bookmarkEnd w:id="30"/>
    <w:p w14:paraId="555B8D5B" w14:textId="3A8ADC34" w:rsidR="00505912" w:rsidRPr="003E7974" w:rsidRDefault="00E664A6" w:rsidP="003670C0">
      <w:pPr>
        <w:rPr>
          <w:szCs w:val="32"/>
        </w:rPr>
      </w:pPr>
      <w:r>
        <w:rPr>
          <w:noProof/>
          <w:szCs w:val="36"/>
        </w:rPr>
        <w:lastRenderedPageBreak/>
        <w:drawing>
          <wp:anchor distT="0" distB="0" distL="114300" distR="114300" simplePos="0" relativeHeight="251793920" behindDoc="0" locked="0" layoutInCell="1" allowOverlap="1" wp14:anchorId="680F333A" wp14:editId="53C9F6BB">
            <wp:simplePos x="0" y="0"/>
            <wp:positionH relativeFrom="margin">
              <wp:posOffset>-180340</wp:posOffset>
            </wp:positionH>
            <wp:positionV relativeFrom="paragraph">
              <wp:posOffset>-90170</wp:posOffset>
            </wp:positionV>
            <wp:extent cx="320400" cy="320400"/>
            <wp:effectExtent l="0" t="0" r="0" b="3810"/>
            <wp:wrapNone/>
            <wp:docPr id="1123" name="Grafik 1123"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 name="Grafik 1123" descr="Kopf mit Zahnrädern"/>
                    <pic:cNvPicPr/>
                  </pic:nvPicPr>
                  <pic:blipFill>
                    <a:blip r:embed="rId84">
                      <a:extLst>
                        <a:ext uri="{96DAC541-7B7A-43D3-8B79-37D633B846F1}">
                          <asvg:svgBlip xmlns:asvg="http://schemas.microsoft.com/office/drawing/2016/SVG/main" r:embed="rId8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505912" w:rsidRPr="003E7974">
        <w:rPr>
          <w:szCs w:val="32"/>
        </w:rPr>
        <w:t xml:space="preserve">Bringen Sie die Silben in die richtige Reihenfolge! </w:t>
      </w:r>
    </w:p>
    <w:p w14:paraId="344ACFC0" w14:textId="7C2E9A3E" w:rsidR="00505912" w:rsidRPr="003E7974" w:rsidRDefault="00E664A6" w:rsidP="003670C0">
      <w:pPr>
        <w:rPr>
          <w:szCs w:val="32"/>
        </w:rPr>
      </w:pPr>
      <w:r>
        <w:rPr>
          <w:noProof/>
          <w:szCs w:val="36"/>
        </w:rPr>
        <w:drawing>
          <wp:anchor distT="0" distB="0" distL="114300" distR="114300" simplePos="0" relativeHeight="251492864" behindDoc="0" locked="0" layoutInCell="1" allowOverlap="1" wp14:anchorId="1D0981AB" wp14:editId="060B46EB">
            <wp:simplePos x="0" y="0"/>
            <wp:positionH relativeFrom="margin">
              <wp:posOffset>-180340</wp:posOffset>
            </wp:positionH>
            <wp:positionV relativeFrom="paragraph">
              <wp:posOffset>-90170</wp:posOffset>
            </wp:positionV>
            <wp:extent cx="320400" cy="320400"/>
            <wp:effectExtent l="0" t="0" r="3810" b="3810"/>
            <wp:wrapNone/>
            <wp:docPr id="18" name="Grafik 18"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Bleistift"/>
                    <pic:cNvPicPr/>
                  </pic:nvPicPr>
                  <pic:blipFill>
                    <a:blip r:embed="rId63">
                      <a:extLst>
                        <a:ext uri="{96DAC541-7B7A-43D3-8B79-37D633B846F1}">
                          <asvg:svgBlip xmlns:asvg="http://schemas.microsoft.com/office/drawing/2016/SVG/main" r:embed="rId64"/>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505912" w:rsidRPr="003E7974">
        <w:rPr>
          <w:szCs w:val="32"/>
        </w:rPr>
        <w:t>Schreiben Sie das Wort auf!</w:t>
      </w:r>
    </w:p>
    <w:p w14:paraId="3510BD9C" w14:textId="77777777" w:rsidR="00505912" w:rsidRPr="003E7974" w:rsidRDefault="00505912" w:rsidP="003670C0">
      <w:pPr>
        <w:rPr>
          <w:szCs w:val="32"/>
        </w:rPr>
      </w:pPr>
    </w:p>
    <w:p w14:paraId="60288F0C" w14:textId="3FF2492D" w:rsidR="00505912" w:rsidRPr="003E7974" w:rsidRDefault="00505912" w:rsidP="00B530FF">
      <w:pPr>
        <w:spacing w:after="240" w:line="600" w:lineRule="auto"/>
        <w:rPr>
          <w:szCs w:val="32"/>
        </w:rPr>
      </w:pPr>
      <w:r w:rsidRPr="003E7974">
        <w:rPr>
          <w:szCs w:val="32"/>
        </w:rPr>
        <w:t>trag Ver</w:t>
      </w:r>
      <w:r w:rsidR="00B530FF">
        <w:rPr>
          <w:szCs w:val="32"/>
        </w:rPr>
        <w:tab/>
      </w:r>
      <w:r w:rsidR="00B530FF">
        <w:rPr>
          <w:szCs w:val="32"/>
        </w:rPr>
        <w:tab/>
      </w:r>
      <w:r w:rsidRPr="003E7974">
        <w:rPr>
          <w:szCs w:val="32"/>
        </w:rPr>
        <w:t>______________</w:t>
      </w:r>
      <w:r w:rsidR="00B530FF">
        <w:rPr>
          <w:szCs w:val="32"/>
        </w:rPr>
        <w:t>__________</w:t>
      </w:r>
    </w:p>
    <w:p w14:paraId="3E3F6DA8" w14:textId="3A079313" w:rsidR="00505912" w:rsidRPr="003E7974" w:rsidRDefault="00505912" w:rsidP="00B530FF">
      <w:pPr>
        <w:spacing w:after="240" w:line="600" w:lineRule="auto"/>
        <w:rPr>
          <w:szCs w:val="32"/>
        </w:rPr>
      </w:pPr>
      <w:proofErr w:type="spellStart"/>
      <w:r w:rsidRPr="003E7974">
        <w:rPr>
          <w:szCs w:val="32"/>
        </w:rPr>
        <w:t>rung</w:t>
      </w:r>
      <w:proofErr w:type="spellEnd"/>
      <w:r w:rsidRPr="003E7974">
        <w:rPr>
          <w:szCs w:val="32"/>
        </w:rPr>
        <w:t xml:space="preserve"> si </w:t>
      </w:r>
      <w:proofErr w:type="spellStart"/>
      <w:r w:rsidRPr="003E7974">
        <w:rPr>
          <w:szCs w:val="32"/>
        </w:rPr>
        <w:t>che</w:t>
      </w:r>
      <w:proofErr w:type="spellEnd"/>
      <w:r w:rsidRPr="003E7974">
        <w:rPr>
          <w:szCs w:val="32"/>
        </w:rPr>
        <w:t xml:space="preserve"> Ver</w:t>
      </w:r>
      <w:r w:rsidR="00B530FF">
        <w:rPr>
          <w:szCs w:val="32"/>
        </w:rPr>
        <w:tab/>
      </w:r>
      <w:r w:rsidRPr="003E7974">
        <w:rPr>
          <w:szCs w:val="32"/>
        </w:rPr>
        <w:t>________________________</w:t>
      </w:r>
    </w:p>
    <w:p w14:paraId="23531DBF" w14:textId="035C683A" w:rsidR="00505912" w:rsidRPr="003E7974" w:rsidRDefault="00505912" w:rsidP="00B530FF">
      <w:pPr>
        <w:spacing w:after="240" w:line="600" w:lineRule="auto"/>
        <w:rPr>
          <w:szCs w:val="32"/>
        </w:rPr>
      </w:pPr>
      <w:proofErr w:type="spellStart"/>
      <w:r w:rsidRPr="003E7974">
        <w:rPr>
          <w:szCs w:val="32"/>
        </w:rPr>
        <w:t>gung</w:t>
      </w:r>
      <w:proofErr w:type="spellEnd"/>
      <w:r w:rsidRPr="003E7974">
        <w:rPr>
          <w:szCs w:val="32"/>
        </w:rPr>
        <w:t xml:space="preserve"> di </w:t>
      </w:r>
      <w:proofErr w:type="spellStart"/>
      <w:r w:rsidRPr="003E7974">
        <w:rPr>
          <w:szCs w:val="32"/>
        </w:rPr>
        <w:t>Kün</w:t>
      </w:r>
      <w:proofErr w:type="spellEnd"/>
      <w:r w:rsidR="00B530FF">
        <w:rPr>
          <w:szCs w:val="32"/>
        </w:rPr>
        <w:tab/>
      </w:r>
      <w:r w:rsidR="00B530FF">
        <w:rPr>
          <w:szCs w:val="32"/>
        </w:rPr>
        <w:tab/>
      </w:r>
      <w:r w:rsidRPr="003E7974">
        <w:rPr>
          <w:szCs w:val="32"/>
        </w:rPr>
        <w:t>__________________</w:t>
      </w:r>
      <w:r w:rsidR="00B530FF">
        <w:rPr>
          <w:szCs w:val="32"/>
        </w:rPr>
        <w:t>______</w:t>
      </w:r>
    </w:p>
    <w:p w14:paraId="593245FF" w14:textId="1BCB2B6B" w:rsidR="00505912" w:rsidRPr="003E7974" w:rsidRDefault="00505912" w:rsidP="00B530FF">
      <w:pPr>
        <w:spacing w:after="240" w:line="600" w:lineRule="auto"/>
        <w:rPr>
          <w:szCs w:val="32"/>
        </w:rPr>
      </w:pPr>
      <w:proofErr w:type="spellStart"/>
      <w:r w:rsidRPr="003E7974">
        <w:rPr>
          <w:szCs w:val="32"/>
        </w:rPr>
        <w:t>te</w:t>
      </w:r>
      <w:proofErr w:type="spellEnd"/>
      <w:r w:rsidRPr="003E7974">
        <w:rPr>
          <w:szCs w:val="32"/>
        </w:rPr>
        <w:t xml:space="preserve"> Mie</w:t>
      </w:r>
      <w:r w:rsidR="00B530FF">
        <w:rPr>
          <w:szCs w:val="32"/>
        </w:rPr>
        <w:tab/>
      </w:r>
      <w:r w:rsidR="00B530FF">
        <w:rPr>
          <w:szCs w:val="32"/>
        </w:rPr>
        <w:tab/>
      </w:r>
      <w:r w:rsidR="00B530FF">
        <w:rPr>
          <w:szCs w:val="32"/>
        </w:rPr>
        <w:tab/>
      </w:r>
      <w:r w:rsidRPr="003E7974">
        <w:rPr>
          <w:szCs w:val="32"/>
        </w:rPr>
        <w:t>__________</w:t>
      </w:r>
      <w:r w:rsidR="00B530FF">
        <w:rPr>
          <w:szCs w:val="32"/>
        </w:rPr>
        <w:t>______________</w:t>
      </w:r>
    </w:p>
    <w:p w14:paraId="32EDA60D" w14:textId="69FE3D69" w:rsidR="00505912" w:rsidRPr="003E7974" w:rsidRDefault="00505912" w:rsidP="00B530FF">
      <w:pPr>
        <w:spacing w:after="240" w:line="600" w:lineRule="auto"/>
        <w:rPr>
          <w:szCs w:val="32"/>
        </w:rPr>
      </w:pPr>
      <w:proofErr w:type="spellStart"/>
      <w:r w:rsidRPr="003E7974">
        <w:rPr>
          <w:szCs w:val="32"/>
        </w:rPr>
        <w:t>schrift</w:t>
      </w:r>
      <w:proofErr w:type="spellEnd"/>
      <w:r w:rsidRPr="003E7974">
        <w:rPr>
          <w:szCs w:val="32"/>
        </w:rPr>
        <w:t xml:space="preserve"> </w:t>
      </w:r>
      <w:proofErr w:type="spellStart"/>
      <w:r w:rsidRPr="003E7974">
        <w:rPr>
          <w:szCs w:val="32"/>
        </w:rPr>
        <w:t>ter</w:t>
      </w:r>
      <w:proofErr w:type="spellEnd"/>
      <w:r w:rsidRPr="003E7974">
        <w:rPr>
          <w:szCs w:val="32"/>
        </w:rPr>
        <w:t xml:space="preserve"> </w:t>
      </w:r>
      <w:proofErr w:type="spellStart"/>
      <w:r w:rsidRPr="003E7974">
        <w:rPr>
          <w:szCs w:val="32"/>
        </w:rPr>
        <w:t>Un</w:t>
      </w:r>
      <w:proofErr w:type="spellEnd"/>
      <w:r w:rsidR="00B530FF">
        <w:rPr>
          <w:szCs w:val="32"/>
        </w:rPr>
        <w:tab/>
      </w:r>
      <w:r w:rsidR="00B530FF">
        <w:rPr>
          <w:szCs w:val="32"/>
        </w:rPr>
        <w:tab/>
      </w:r>
      <w:r w:rsidRPr="003E7974">
        <w:rPr>
          <w:szCs w:val="32"/>
        </w:rPr>
        <w:t>________________________</w:t>
      </w:r>
    </w:p>
    <w:p w14:paraId="6B771D6A" w14:textId="0A576F08" w:rsidR="00505912" w:rsidRPr="003E7974" w:rsidRDefault="00505912" w:rsidP="00B530FF">
      <w:pPr>
        <w:spacing w:after="240" w:line="600" w:lineRule="auto"/>
        <w:rPr>
          <w:szCs w:val="32"/>
        </w:rPr>
      </w:pPr>
      <w:proofErr w:type="spellStart"/>
      <w:r w:rsidRPr="003E7974">
        <w:rPr>
          <w:szCs w:val="32"/>
        </w:rPr>
        <w:t>ge</w:t>
      </w:r>
      <w:proofErr w:type="spellEnd"/>
      <w:r w:rsidRPr="003E7974">
        <w:rPr>
          <w:szCs w:val="32"/>
        </w:rPr>
        <w:t xml:space="preserve"> An bot</w:t>
      </w:r>
      <w:r w:rsidR="00B530FF">
        <w:rPr>
          <w:szCs w:val="32"/>
        </w:rPr>
        <w:tab/>
      </w:r>
      <w:r w:rsidR="00B530FF">
        <w:rPr>
          <w:szCs w:val="32"/>
        </w:rPr>
        <w:tab/>
      </w:r>
      <w:r w:rsidRPr="003E7974">
        <w:rPr>
          <w:szCs w:val="32"/>
        </w:rPr>
        <w:t>______________</w:t>
      </w:r>
      <w:r w:rsidR="00B530FF">
        <w:rPr>
          <w:szCs w:val="32"/>
        </w:rPr>
        <w:t>__________</w:t>
      </w:r>
    </w:p>
    <w:p w14:paraId="2F4117F9" w14:textId="419ABE27" w:rsidR="00505912" w:rsidRPr="003E7974" w:rsidRDefault="00505912" w:rsidP="00B530FF">
      <w:pPr>
        <w:spacing w:after="240" w:line="600" w:lineRule="auto"/>
        <w:rPr>
          <w:szCs w:val="32"/>
        </w:rPr>
      </w:pPr>
      <w:r w:rsidRPr="003E7974">
        <w:rPr>
          <w:szCs w:val="32"/>
        </w:rPr>
        <w:t xml:space="preserve">nah An </w:t>
      </w:r>
      <w:proofErr w:type="spellStart"/>
      <w:r w:rsidRPr="003E7974">
        <w:rPr>
          <w:szCs w:val="32"/>
        </w:rPr>
        <w:t>me</w:t>
      </w:r>
      <w:proofErr w:type="spellEnd"/>
      <w:r w:rsidR="00B530FF">
        <w:rPr>
          <w:szCs w:val="32"/>
        </w:rPr>
        <w:tab/>
      </w:r>
      <w:r w:rsidR="00B530FF">
        <w:rPr>
          <w:szCs w:val="32"/>
        </w:rPr>
        <w:tab/>
      </w:r>
      <w:r w:rsidRPr="003E7974">
        <w:rPr>
          <w:szCs w:val="32"/>
        </w:rPr>
        <w:t>_</w:t>
      </w:r>
      <w:r w:rsidR="00B530FF">
        <w:rPr>
          <w:szCs w:val="32"/>
        </w:rPr>
        <w:t>_</w:t>
      </w:r>
      <w:r w:rsidRPr="003E7974">
        <w:rPr>
          <w:szCs w:val="32"/>
        </w:rPr>
        <w:t>____________</w:t>
      </w:r>
      <w:r w:rsidR="00B530FF">
        <w:rPr>
          <w:szCs w:val="32"/>
        </w:rPr>
        <w:t>__________</w:t>
      </w:r>
    </w:p>
    <w:p w14:paraId="32E76A1A" w14:textId="10D21D13" w:rsidR="00505912" w:rsidRPr="003E7974" w:rsidRDefault="00505912" w:rsidP="00B530FF">
      <w:pPr>
        <w:spacing w:after="240" w:line="600" w:lineRule="auto"/>
        <w:rPr>
          <w:szCs w:val="32"/>
        </w:rPr>
      </w:pPr>
      <w:proofErr w:type="spellStart"/>
      <w:r w:rsidRPr="003E7974">
        <w:rPr>
          <w:szCs w:val="32"/>
        </w:rPr>
        <w:t>lich</w:t>
      </w:r>
      <w:proofErr w:type="spellEnd"/>
      <w:r w:rsidRPr="003E7974">
        <w:rPr>
          <w:szCs w:val="32"/>
        </w:rPr>
        <w:t xml:space="preserve"> </w:t>
      </w:r>
      <w:proofErr w:type="spellStart"/>
      <w:r w:rsidRPr="003E7974">
        <w:rPr>
          <w:szCs w:val="32"/>
        </w:rPr>
        <w:t>münd</w:t>
      </w:r>
      <w:proofErr w:type="spellEnd"/>
      <w:r w:rsidR="00B530FF">
        <w:rPr>
          <w:szCs w:val="32"/>
        </w:rPr>
        <w:tab/>
      </w:r>
      <w:r w:rsidR="00B530FF">
        <w:rPr>
          <w:szCs w:val="32"/>
        </w:rPr>
        <w:tab/>
      </w:r>
      <w:r w:rsidRPr="003E7974">
        <w:rPr>
          <w:szCs w:val="32"/>
        </w:rPr>
        <w:t>________________</w:t>
      </w:r>
      <w:r w:rsidR="00B530FF">
        <w:rPr>
          <w:szCs w:val="32"/>
        </w:rPr>
        <w:t>________</w:t>
      </w:r>
    </w:p>
    <w:p w14:paraId="4F0BF246" w14:textId="3888BDC7" w:rsidR="00505912" w:rsidRPr="003E7974" w:rsidRDefault="00505912" w:rsidP="00B530FF">
      <w:pPr>
        <w:spacing w:after="240" w:line="600" w:lineRule="auto"/>
        <w:rPr>
          <w:szCs w:val="32"/>
        </w:rPr>
      </w:pPr>
      <w:proofErr w:type="spellStart"/>
      <w:r w:rsidRPr="003E7974">
        <w:rPr>
          <w:szCs w:val="32"/>
        </w:rPr>
        <w:t>lich</w:t>
      </w:r>
      <w:proofErr w:type="spellEnd"/>
      <w:r w:rsidRPr="003E7974">
        <w:rPr>
          <w:szCs w:val="32"/>
        </w:rPr>
        <w:t xml:space="preserve"> </w:t>
      </w:r>
      <w:proofErr w:type="spellStart"/>
      <w:r w:rsidRPr="003E7974">
        <w:rPr>
          <w:szCs w:val="32"/>
        </w:rPr>
        <w:t>schrift</w:t>
      </w:r>
      <w:proofErr w:type="spellEnd"/>
      <w:r w:rsidR="00B530FF">
        <w:rPr>
          <w:szCs w:val="32"/>
        </w:rPr>
        <w:tab/>
      </w:r>
      <w:r w:rsidR="00B530FF">
        <w:rPr>
          <w:szCs w:val="32"/>
        </w:rPr>
        <w:tab/>
      </w:r>
      <w:r w:rsidRPr="003E7974">
        <w:rPr>
          <w:szCs w:val="32"/>
        </w:rPr>
        <w:t>______________________</w:t>
      </w:r>
      <w:r w:rsidR="00B530FF">
        <w:rPr>
          <w:szCs w:val="32"/>
        </w:rPr>
        <w:t>__</w:t>
      </w:r>
    </w:p>
    <w:p w14:paraId="400F6918" w14:textId="15D91474" w:rsidR="009945C5" w:rsidRPr="00B530FF" w:rsidRDefault="00505912" w:rsidP="00B530FF">
      <w:pPr>
        <w:spacing w:after="240" w:line="600" w:lineRule="auto"/>
        <w:rPr>
          <w:szCs w:val="32"/>
        </w:rPr>
        <w:sectPr w:rsidR="009945C5" w:rsidRPr="00B530FF" w:rsidSect="00505912">
          <w:headerReference w:type="first" r:id="rId86"/>
          <w:pgSz w:w="11900" w:h="16840"/>
          <w:pgMar w:top="2835" w:right="851" w:bottom="1134" w:left="851" w:header="709" w:footer="454" w:gutter="0"/>
          <w:cols w:space="708"/>
          <w:titlePg/>
          <w:docGrid w:linePitch="360"/>
        </w:sectPr>
      </w:pPr>
      <w:r w:rsidRPr="003E7974">
        <w:rPr>
          <w:szCs w:val="32"/>
        </w:rPr>
        <w:t xml:space="preserve">funk </w:t>
      </w:r>
      <w:proofErr w:type="spellStart"/>
      <w:r w:rsidRPr="003E7974">
        <w:rPr>
          <w:szCs w:val="32"/>
        </w:rPr>
        <w:t>bil</w:t>
      </w:r>
      <w:proofErr w:type="spellEnd"/>
      <w:r w:rsidRPr="003E7974">
        <w:rPr>
          <w:szCs w:val="32"/>
        </w:rPr>
        <w:t xml:space="preserve"> Mo</w:t>
      </w:r>
      <w:r w:rsidR="00B530FF">
        <w:rPr>
          <w:szCs w:val="32"/>
        </w:rPr>
        <w:tab/>
      </w:r>
      <w:r w:rsidR="00B530FF">
        <w:rPr>
          <w:szCs w:val="32"/>
        </w:rPr>
        <w:tab/>
      </w:r>
      <w:r w:rsidRPr="003E7974">
        <w:rPr>
          <w:szCs w:val="32"/>
        </w:rPr>
        <w:t>__________________</w:t>
      </w:r>
      <w:bookmarkStart w:id="31" w:name="_Toc59438884"/>
      <w:r w:rsidR="00B530FF">
        <w:rPr>
          <w:szCs w:val="32"/>
        </w:rPr>
        <w:t>______</w:t>
      </w:r>
    </w:p>
    <w:bookmarkEnd w:id="31"/>
    <w:p w14:paraId="6F477F04" w14:textId="3E7412BB" w:rsidR="003E0BB9" w:rsidRPr="005A4F5C" w:rsidRDefault="00B530FF" w:rsidP="00040A46">
      <w:pPr>
        <w:spacing w:after="240" w:line="600" w:lineRule="auto"/>
        <w:rPr>
          <w:szCs w:val="32"/>
        </w:rPr>
      </w:pPr>
      <w:r>
        <w:rPr>
          <w:szCs w:val="32"/>
        </w:rPr>
        <w:lastRenderedPageBreak/>
        <w:t>trag Ver</w:t>
      </w:r>
      <w:r>
        <w:rPr>
          <w:szCs w:val="32"/>
        </w:rPr>
        <w:tab/>
      </w:r>
      <w:r>
        <w:rPr>
          <w:szCs w:val="32"/>
        </w:rPr>
        <w:tab/>
      </w:r>
      <w:r w:rsidR="003E0BB9" w:rsidRPr="00B4308E">
        <w:rPr>
          <w:b/>
          <w:bCs/>
          <w:szCs w:val="32"/>
          <w:u w:val="single"/>
        </w:rPr>
        <w:t>Vertrag</w:t>
      </w:r>
      <w:r w:rsidR="003E0BB9" w:rsidRPr="00B4308E">
        <w:rPr>
          <w:b/>
          <w:bCs/>
          <w:szCs w:val="32"/>
        </w:rPr>
        <w:t xml:space="preserve"> </w:t>
      </w:r>
    </w:p>
    <w:p w14:paraId="24E0BD7B" w14:textId="40905E52" w:rsidR="003E0BB9" w:rsidRPr="005A4F5C" w:rsidRDefault="00FD4DBB" w:rsidP="00040A46">
      <w:pPr>
        <w:spacing w:after="240" w:line="600" w:lineRule="auto"/>
        <w:rPr>
          <w:szCs w:val="32"/>
        </w:rPr>
      </w:pPr>
      <w:proofErr w:type="spellStart"/>
      <w:r>
        <w:rPr>
          <w:szCs w:val="32"/>
        </w:rPr>
        <w:t>rung</w:t>
      </w:r>
      <w:proofErr w:type="spellEnd"/>
      <w:r>
        <w:rPr>
          <w:szCs w:val="32"/>
        </w:rPr>
        <w:t xml:space="preserve"> si </w:t>
      </w:r>
      <w:proofErr w:type="spellStart"/>
      <w:r>
        <w:rPr>
          <w:szCs w:val="32"/>
        </w:rPr>
        <w:t>che</w:t>
      </w:r>
      <w:proofErr w:type="spellEnd"/>
      <w:r>
        <w:rPr>
          <w:szCs w:val="32"/>
        </w:rPr>
        <w:t xml:space="preserve"> Ver</w:t>
      </w:r>
      <w:r>
        <w:rPr>
          <w:szCs w:val="32"/>
        </w:rPr>
        <w:tab/>
      </w:r>
      <w:r w:rsidR="003E0BB9" w:rsidRPr="00B4308E">
        <w:rPr>
          <w:b/>
          <w:bCs/>
          <w:szCs w:val="32"/>
          <w:u w:val="single"/>
        </w:rPr>
        <w:t xml:space="preserve">Versicherung </w:t>
      </w:r>
    </w:p>
    <w:p w14:paraId="5CD1E96E" w14:textId="28FECEBF" w:rsidR="003E0BB9" w:rsidRPr="005A4F5C" w:rsidRDefault="00FD4DBB" w:rsidP="00040A46">
      <w:pPr>
        <w:spacing w:after="240" w:line="600" w:lineRule="auto"/>
        <w:rPr>
          <w:szCs w:val="32"/>
        </w:rPr>
      </w:pPr>
      <w:proofErr w:type="spellStart"/>
      <w:r>
        <w:rPr>
          <w:szCs w:val="32"/>
        </w:rPr>
        <w:t>gung</w:t>
      </w:r>
      <w:proofErr w:type="spellEnd"/>
      <w:r>
        <w:rPr>
          <w:szCs w:val="32"/>
        </w:rPr>
        <w:t xml:space="preserve"> di </w:t>
      </w:r>
      <w:proofErr w:type="spellStart"/>
      <w:r>
        <w:rPr>
          <w:szCs w:val="32"/>
        </w:rPr>
        <w:t>Kün</w:t>
      </w:r>
      <w:proofErr w:type="spellEnd"/>
      <w:r>
        <w:rPr>
          <w:szCs w:val="32"/>
        </w:rPr>
        <w:tab/>
      </w:r>
      <w:r>
        <w:rPr>
          <w:szCs w:val="32"/>
        </w:rPr>
        <w:tab/>
      </w:r>
      <w:r w:rsidR="003E0BB9" w:rsidRPr="00B4308E">
        <w:rPr>
          <w:b/>
          <w:bCs/>
          <w:szCs w:val="32"/>
          <w:u w:val="single"/>
        </w:rPr>
        <w:t>Kündigung</w:t>
      </w:r>
    </w:p>
    <w:p w14:paraId="7BF50151" w14:textId="1722ACCD" w:rsidR="003E0BB9" w:rsidRPr="005A4F5C" w:rsidRDefault="00FD4DBB" w:rsidP="00040A46">
      <w:pPr>
        <w:spacing w:after="240" w:line="600" w:lineRule="auto"/>
        <w:rPr>
          <w:szCs w:val="32"/>
        </w:rPr>
      </w:pPr>
      <w:proofErr w:type="spellStart"/>
      <w:r>
        <w:rPr>
          <w:szCs w:val="32"/>
        </w:rPr>
        <w:t>te</w:t>
      </w:r>
      <w:proofErr w:type="spellEnd"/>
      <w:r>
        <w:rPr>
          <w:szCs w:val="32"/>
        </w:rPr>
        <w:t xml:space="preserve"> Mie</w:t>
      </w:r>
      <w:r>
        <w:rPr>
          <w:szCs w:val="32"/>
        </w:rPr>
        <w:tab/>
      </w:r>
      <w:r>
        <w:rPr>
          <w:szCs w:val="32"/>
        </w:rPr>
        <w:tab/>
      </w:r>
      <w:r>
        <w:rPr>
          <w:szCs w:val="32"/>
        </w:rPr>
        <w:tab/>
      </w:r>
      <w:r w:rsidR="003E0BB9" w:rsidRPr="00B4308E">
        <w:rPr>
          <w:b/>
          <w:bCs/>
          <w:szCs w:val="32"/>
          <w:u w:val="single"/>
        </w:rPr>
        <w:t>Miete</w:t>
      </w:r>
    </w:p>
    <w:p w14:paraId="014070E6" w14:textId="17963BFA" w:rsidR="003E0BB9" w:rsidRPr="005A4F5C" w:rsidRDefault="00FD4DBB" w:rsidP="00040A46">
      <w:pPr>
        <w:spacing w:after="240" w:line="600" w:lineRule="auto"/>
        <w:rPr>
          <w:szCs w:val="32"/>
        </w:rPr>
      </w:pPr>
      <w:proofErr w:type="spellStart"/>
      <w:r>
        <w:rPr>
          <w:szCs w:val="32"/>
        </w:rPr>
        <w:t>schrift</w:t>
      </w:r>
      <w:proofErr w:type="spellEnd"/>
      <w:r>
        <w:rPr>
          <w:szCs w:val="32"/>
        </w:rPr>
        <w:t xml:space="preserve"> </w:t>
      </w:r>
      <w:proofErr w:type="spellStart"/>
      <w:r>
        <w:rPr>
          <w:szCs w:val="32"/>
        </w:rPr>
        <w:t>ter</w:t>
      </w:r>
      <w:proofErr w:type="spellEnd"/>
      <w:r>
        <w:rPr>
          <w:szCs w:val="32"/>
        </w:rPr>
        <w:t xml:space="preserve"> </w:t>
      </w:r>
      <w:proofErr w:type="spellStart"/>
      <w:r>
        <w:rPr>
          <w:szCs w:val="32"/>
        </w:rPr>
        <w:t>Un</w:t>
      </w:r>
      <w:proofErr w:type="spellEnd"/>
      <w:r>
        <w:rPr>
          <w:szCs w:val="32"/>
        </w:rPr>
        <w:tab/>
      </w:r>
      <w:r>
        <w:rPr>
          <w:szCs w:val="32"/>
        </w:rPr>
        <w:tab/>
      </w:r>
      <w:r w:rsidR="003E0BB9" w:rsidRPr="00B4308E">
        <w:rPr>
          <w:b/>
          <w:bCs/>
          <w:szCs w:val="32"/>
          <w:u w:val="single"/>
        </w:rPr>
        <w:t xml:space="preserve">Unterschrift </w:t>
      </w:r>
    </w:p>
    <w:p w14:paraId="2037CD65" w14:textId="50319B6C" w:rsidR="003E0BB9" w:rsidRPr="005A4F5C" w:rsidRDefault="00FD4DBB" w:rsidP="00040A46">
      <w:pPr>
        <w:spacing w:after="240" w:line="600" w:lineRule="auto"/>
        <w:rPr>
          <w:szCs w:val="32"/>
        </w:rPr>
      </w:pPr>
      <w:proofErr w:type="spellStart"/>
      <w:r>
        <w:rPr>
          <w:szCs w:val="32"/>
        </w:rPr>
        <w:t>ge</w:t>
      </w:r>
      <w:proofErr w:type="spellEnd"/>
      <w:r>
        <w:rPr>
          <w:szCs w:val="32"/>
        </w:rPr>
        <w:t xml:space="preserve"> An bot</w:t>
      </w:r>
      <w:r>
        <w:rPr>
          <w:szCs w:val="32"/>
        </w:rPr>
        <w:tab/>
      </w:r>
      <w:r>
        <w:rPr>
          <w:szCs w:val="32"/>
        </w:rPr>
        <w:tab/>
      </w:r>
      <w:r w:rsidR="003E0BB9" w:rsidRPr="00B4308E">
        <w:rPr>
          <w:b/>
          <w:bCs/>
          <w:szCs w:val="32"/>
          <w:u w:val="single"/>
        </w:rPr>
        <w:t>Angebot</w:t>
      </w:r>
    </w:p>
    <w:p w14:paraId="17CF6B1F" w14:textId="6C4EF308" w:rsidR="003E0BB9" w:rsidRPr="005A4F5C" w:rsidRDefault="00FD4DBB" w:rsidP="00040A46">
      <w:pPr>
        <w:spacing w:after="240" w:line="600" w:lineRule="auto"/>
        <w:rPr>
          <w:szCs w:val="32"/>
        </w:rPr>
      </w:pPr>
      <w:r>
        <w:rPr>
          <w:szCs w:val="32"/>
        </w:rPr>
        <w:t xml:space="preserve">nah An </w:t>
      </w:r>
      <w:proofErr w:type="spellStart"/>
      <w:r>
        <w:rPr>
          <w:szCs w:val="32"/>
        </w:rPr>
        <w:t>me</w:t>
      </w:r>
      <w:proofErr w:type="spellEnd"/>
      <w:r>
        <w:rPr>
          <w:szCs w:val="32"/>
        </w:rPr>
        <w:tab/>
      </w:r>
      <w:r>
        <w:rPr>
          <w:szCs w:val="32"/>
        </w:rPr>
        <w:tab/>
      </w:r>
      <w:r w:rsidR="003E0BB9" w:rsidRPr="00B4308E">
        <w:rPr>
          <w:b/>
          <w:bCs/>
          <w:szCs w:val="32"/>
          <w:u w:val="single"/>
        </w:rPr>
        <w:t xml:space="preserve">Annahme </w:t>
      </w:r>
    </w:p>
    <w:p w14:paraId="0B4D318F" w14:textId="54160A0C" w:rsidR="003E0BB9" w:rsidRPr="005A4F5C" w:rsidRDefault="00FD4DBB" w:rsidP="00040A46">
      <w:pPr>
        <w:spacing w:after="240" w:line="600" w:lineRule="auto"/>
        <w:rPr>
          <w:szCs w:val="32"/>
        </w:rPr>
      </w:pPr>
      <w:proofErr w:type="spellStart"/>
      <w:r>
        <w:rPr>
          <w:szCs w:val="32"/>
        </w:rPr>
        <w:t>lich</w:t>
      </w:r>
      <w:proofErr w:type="spellEnd"/>
      <w:r>
        <w:rPr>
          <w:szCs w:val="32"/>
        </w:rPr>
        <w:t xml:space="preserve"> </w:t>
      </w:r>
      <w:proofErr w:type="spellStart"/>
      <w:r>
        <w:rPr>
          <w:szCs w:val="32"/>
        </w:rPr>
        <w:t>münd</w:t>
      </w:r>
      <w:proofErr w:type="spellEnd"/>
      <w:r>
        <w:rPr>
          <w:szCs w:val="32"/>
        </w:rPr>
        <w:tab/>
      </w:r>
      <w:r>
        <w:rPr>
          <w:szCs w:val="32"/>
        </w:rPr>
        <w:tab/>
      </w:r>
      <w:r w:rsidR="003E0BB9" w:rsidRPr="00B4308E">
        <w:rPr>
          <w:b/>
          <w:bCs/>
          <w:szCs w:val="32"/>
          <w:u w:val="single"/>
        </w:rPr>
        <w:t>mündlich</w:t>
      </w:r>
      <w:r w:rsidR="003E0BB9" w:rsidRPr="00040A46">
        <w:rPr>
          <w:szCs w:val="32"/>
          <w:u w:val="single"/>
        </w:rPr>
        <w:t xml:space="preserve"> </w:t>
      </w:r>
    </w:p>
    <w:p w14:paraId="2B72FA01" w14:textId="5F1D2474" w:rsidR="003E0BB9" w:rsidRPr="005A4F5C" w:rsidRDefault="00FD4DBB" w:rsidP="00040A46">
      <w:pPr>
        <w:spacing w:after="240" w:line="600" w:lineRule="auto"/>
        <w:rPr>
          <w:szCs w:val="32"/>
        </w:rPr>
      </w:pPr>
      <w:proofErr w:type="spellStart"/>
      <w:r>
        <w:rPr>
          <w:szCs w:val="32"/>
        </w:rPr>
        <w:t>lich</w:t>
      </w:r>
      <w:proofErr w:type="spellEnd"/>
      <w:r>
        <w:rPr>
          <w:szCs w:val="32"/>
        </w:rPr>
        <w:t xml:space="preserve"> </w:t>
      </w:r>
      <w:proofErr w:type="spellStart"/>
      <w:r>
        <w:rPr>
          <w:szCs w:val="32"/>
        </w:rPr>
        <w:t>schrift</w:t>
      </w:r>
      <w:proofErr w:type="spellEnd"/>
      <w:r>
        <w:rPr>
          <w:szCs w:val="32"/>
        </w:rPr>
        <w:tab/>
      </w:r>
      <w:r>
        <w:rPr>
          <w:szCs w:val="32"/>
        </w:rPr>
        <w:tab/>
      </w:r>
      <w:r w:rsidR="003E0BB9" w:rsidRPr="00B4308E">
        <w:rPr>
          <w:b/>
          <w:bCs/>
          <w:szCs w:val="32"/>
          <w:u w:val="single"/>
        </w:rPr>
        <w:t>schriftlich</w:t>
      </w:r>
    </w:p>
    <w:p w14:paraId="74EDB949" w14:textId="6BEEEEB7" w:rsidR="003E0BB9" w:rsidRPr="005A4F5C" w:rsidRDefault="00FD4DBB" w:rsidP="00040A46">
      <w:pPr>
        <w:spacing w:line="600" w:lineRule="auto"/>
        <w:rPr>
          <w:szCs w:val="32"/>
        </w:rPr>
      </w:pPr>
      <w:r>
        <w:rPr>
          <w:szCs w:val="32"/>
        </w:rPr>
        <w:t xml:space="preserve">funk </w:t>
      </w:r>
      <w:proofErr w:type="spellStart"/>
      <w:r w:rsidR="00040A46">
        <w:rPr>
          <w:szCs w:val="32"/>
        </w:rPr>
        <w:t>bil</w:t>
      </w:r>
      <w:proofErr w:type="spellEnd"/>
      <w:r w:rsidR="00040A46">
        <w:rPr>
          <w:szCs w:val="32"/>
        </w:rPr>
        <w:t xml:space="preserve"> Mo</w:t>
      </w:r>
      <w:r w:rsidR="00040A46">
        <w:rPr>
          <w:szCs w:val="32"/>
        </w:rPr>
        <w:tab/>
      </w:r>
      <w:r w:rsidR="00040A46">
        <w:rPr>
          <w:szCs w:val="32"/>
        </w:rPr>
        <w:tab/>
      </w:r>
      <w:r w:rsidR="003E0BB9" w:rsidRPr="00B4308E">
        <w:rPr>
          <w:b/>
          <w:bCs/>
          <w:szCs w:val="32"/>
          <w:u w:val="single"/>
        </w:rPr>
        <w:t>Mobilfunk</w:t>
      </w:r>
    </w:p>
    <w:p w14:paraId="290781AD" w14:textId="77777777" w:rsidR="00505912" w:rsidRDefault="00505912" w:rsidP="005A4F5C">
      <w:pPr>
        <w:ind w:left="0"/>
        <w:rPr>
          <w:szCs w:val="28"/>
        </w:rPr>
      </w:pPr>
    </w:p>
    <w:p w14:paraId="67077F34" w14:textId="77777777" w:rsidR="009945C5" w:rsidRDefault="009945C5" w:rsidP="00505912">
      <w:pPr>
        <w:pStyle w:val="berschrift3"/>
        <w:sectPr w:rsidR="009945C5" w:rsidSect="00505912">
          <w:headerReference w:type="first" r:id="rId87"/>
          <w:pgSz w:w="11900" w:h="16840"/>
          <w:pgMar w:top="2835" w:right="851" w:bottom="1134" w:left="851" w:header="709" w:footer="454" w:gutter="0"/>
          <w:cols w:space="708"/>
          <w:titlePg/>
          <w:docGrid w:linePitch="360"/>
        </w:sectPr>
      </w:pPr>
      <w:bookmarkStart w:id="32" w:name="_Toc59438885"/>
    </w:p>
    <w:bookmarkEnd w:id="32"/>
    <w:p w14:paraId="4CA15FC1" w14:textId="7B74048F" w:rsidR="00505912" w:rsidRPr="005A4F5C" w:rsidRDefault="00211E1D" w:rsidP="003670C0">
      <w:pPr>
        <w:rPr>
          <w:szCs w:val="32"/>
        </w:rPr>
      </w:pPr>
      <w:r>
        <w:rPr>
          <w:szCs w:val="32"/>
        </w:rPr>
        <w:lastRenderedPageBreak/>
        <w:t>Schreiben</w:t>
      </w:r>
      <w:r w:rsidR="00505912" w:rsidRPr="005A4F5C">
        <w:rPr>
          <w:szCs w:val="32"/>
        </w:rPr>
        <w:t xml:space="preserve"> Sie die fehlenden Anlaute! </w:t>
      </w:r>
      <w:r w:rsidR="002A6BA5">
        <w:rPr>
          <w:noProof/>
          <w:szCs w:val="36"/>
        </w:rPr>
        <w:drawing>
          <wp:anchor distT="0" distB="0" distL="114300" distR="114300" simplePos="0" relativeHeight="251493888" behindDoc="0" locked="0" layoutInCell="1" allowOverlap="1" wp14:anchorId="7EE2291C" wp14:editId="79AC56D2">
            <wp:simplePos x="0" y="0"/>
            <wp:positionH relativeFrom="margin">
              <wp:posOffset>-180340</wp:posOffset>
            </wp:positionH>
            <wp:positionV relativeFrom="paragraph">
              <wp:posOffset>-90170</wp:posOffset>
            </wp:positionV>
            <wp:extent cx="367200" cy="367200"/>
            <wp:effectExtent l="0" t="0" r="0" b="0"/>
            <wp:wrapNone/>
            <wp:docPr id="471" name="Grafik 471"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Bleistift"/>
                    <pic:cNvPicPr/>
                  </pic:nvPicPr>
                  <pic:blipFill>
                    <a:blip r:embed="rId63">
                      <a:extLst>
                        <a:ext uri="{96DAC541-7B7A-43D3-8B79-37D633B846F1}">
                          <asvg:svgBlip xmlns:asvg="http://schemas.microsoft.com/office/drawing/2016/SVG/main" r:embed="rId64"/>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65E3547D" w14:textId="77777777" w:rsidR="00505912" w:rsidRPr="005A4F5C" w:rsidRDefault="00505912" w:rsidP="003670C0">
      <w:pPr>
        <w:rPr>
          <w:szCs w:val="32"/>
        </w:rPr>
      </w:pPr>
    </w:p>
    <w:p w14:paraId="5D2D3665" w14:textId="77777777" w:rsidR="00505912" w:rsidRPr="005A4F5C" w:rsidRDefault="00505912" w:rsidP="005A1920">
      <w:pPr>
        <w:spacing w:after="240"/>
        <w:rPr>
          <w:szCs w:val="32"/>
        </w:rPr>
      </w:pPr>
      <w:r w:rsidRPr="005A4F5C">
        <w:rPr>
          <w:b/>
          <w:bCs/>
          <w:szCs w:val="32"/>
          <w:u w:val="single"/>
        </w:rPr>
        <w:t>V</w:t>
      </w:r>
      <w:r w:rsidRPr="005A4F5C">
        <w:rPr>
          <w:szCs w:val="32"/>
        </w:rPr>
        <w:t xml:space="preserve">ertrag </w:t>
      </w:r>
    </w:p>
    <w:p w14:paraId="2A8CAB9E" w14:textId="72E109FE" w:rsidR="00505912" w:rsidRPr="005A4F5C" w:rsidRDefault="00505912" w:rsidP="005A1920">
      <w:pPr>
        <w:spacing w:after="240"/>
        <w:rPr>
          <w:szCs w:val="32"/>
        </w:rPr>
      </w:pPr>
      <w:r w:rsidRPr="005A4F5C">
        <w:rPr>
          <w:szCs w:val="32"/>
        </w:rPr>
        <w:t>_</w:t>
      </w:r>
      <w:r w:rsidR="001B4EEF">
        <w:rPr>
          <w:szCs w:val="32"/>
        </w:rPr>
        <w:t>_</w:t>
      </w:r>
      <w:r w:rsidRPr="005A4F5C">
        <w:rPr>
          <w:szCs w:val="32"/>
        </w:rPr>
        <w:t>_</w:t>
      </w:r>
      <w:proofErr w:type="spellStart"/>
      <w:r w:rsidRPr="005A4F5C">
        <w:rPr>
          <w:szCs w:val="32"/>
        </w:rPr>
        <w:t>ersicherung</w:t>
      </w:r>
      <w:proofErr w:type="spellEnd"/>
      <w:r w:rsidRPr="005A4F5C">
        <w:rPr>
          <w:szCs w:val="32"/>
        </w:rPr>
        <w:t xml:space="preserve"> </w:t>
      </w:r>
    </w:p>
    <w:p w14:paraId="71A08797" w14:textId="3E493DE0" w:rsidR="00505912" w:rsidRPr="005A4F5C" w:rsidRDefault="00505912" w:rsidP="005A1920">
      <w:pPr>
        <w:spacing w:after="240"/>
        <w:rPr>
          <w:szCs w:val="32"/>
        </w:rPr>
      </w:pPr>
      <w:r w:rsidRPr="005A4F5C">
        <w:rPr>
          <w:szCs w:val="32"/>
        </w:rPr>
        <w:t>_</w:t>
      </w:r>
      <w:r w:rsidR="001B4EEF">
        <w:rPr>
          <w:szCs w:val="32"/>
        </w:rPr>
        <w:t>_</w:t>
      </w:r>
      <w:r w:rsidRPr="005A4F5C">
        <w:rPr>
          <w:szCs w:val="32"/>
        </w:rPr>
        <w:t>_</w:t>
      </w:r>
      <w:proofErr w:type="spellStart"/>
      <w:r w:rsidRPr="005A4F5C">
        <w:rPr>
          <w:szCs w:val="32"/>
        </w:rPr>
        <w:t>ündigung</w:t>
      </w:r>
      <w:proofErr w:type="spellEnd"/>
    </w:p>
    <w:p w14:paraId="367E98BA" w14:textId="1AD783BB" w:rsidR="00505912" w:rsidRPr="005A4F5C" w:rsidRDefault="00505912" w:rsidP="005A1920">
      <w:pPr>
        <w:spacing w:after="240"/>
        <w:rPr>
          <w:szCs w:val="32"/>
        </w:rPr>
      </w:pPr>
      <w:r w:rsidRPr="005A4F5C">
        <w:rPr>
          <w:szCs w:val="32"/>
        </w:rPr>
        <w:t>_</w:t>
      </w:r>
      <w:r w:rsidR="001B4EEF">
        <w:rPr>
          <w:szCs w:val="32"/>
        </w:rPr>
        <w:t>_</w:t>
      </w:r>
      <w:r w:rsidRPr="005A4F5C">
        <w:rPr>
          <w:szCs w:val="32"/>
        </w:rPr>
        <w:t>_</w:t>
      </w:r>
      <w:proofErr w:type="spellStart"/>
      <w:r w:rsidRPr="005A4F5C">
        <w:rPr>
          <w:szCs w:val="32"/>
        </w:rPr>
        <w:t>iete</w:t>
      </w:r>
      <w:proofErr w:type="spellEnd"/>
      <w:r w:rsidRPr="005A4F5C">
        <w:rPr>
          <w:szCs w:val="32"/>
        </w:rPr>
        <w:t xml:space="preserve"> </w:t>
      </w:r>
    </w:p>
    <w:p w14:paraId="31B5EE90" w14:textId="58E5701A" w:rsidR="00505912" w:rsidRPr="005A4F5C" w:rsidRDefault="00505912" w:rsidP="005A1920">
      <w:pPr>
        <w:spacing w:after="240"/>
        <w:rPr>
          <w:szCs w:val="32"/>
        </w:rPr>
      </w:pPr>
      <w:r w:rsidRPr="005A4F5C">
        <w:rPr>
          <w:szCs w:val="32"/>
        </w:rPr>
        <w:t>_</w:t>
      </w:r>
      <w:r w:rsidR="001B4EEF">
        <w:rPr>
          <w:szCs w:val="32"/>
        </w:rPr>
        <w:t>_</w:t>
      </w:r>
      <w:r w:rsidRPr="005A4F5C">
        <w:rPr>
          <w:szCs w:val="32"/>
        </w:rPr>
        <w:t>_</w:t>
      </w:r>
      <w:proofErr w:type="spellStart"/>
      <w:r w:rsidRPr="005A4F5C">
        <w:rPr>
          <w:szCs w:val="32"/>
        </w:rPr>
        <w:t>nterschrift</w:t>
      </w:r>
      <w:proofErr w:type="spellEnd"/>
      <w:r w:rsidRPr="005A4F5C">
        <w:rPr>
          <w:szCs w:val="32"/>
        </w:rPr>
        <w:t xml:space="preserve"> </w:t>
      </w:r>
    </w:p>
    <w:p w14:paraId="2B8DDFBB" w14:textId="4FA8DECE" w:rsidR="00505912" w:rsidRPr="005A4F5C" w:rsidRDefault="00505912" w:rsidP="005A1920">
      <w:pPr>
        <w:spacing w:after="240"/>
        <w:rPr>
          <w:szCs w:val="32"/>
        </w:rPr>
      </w:pPr>
      <w:r w:rsidRPr="005A4F5C">
        <w:rPr>
          <w:szCs w:val="32"/>
        </w:rPr>
        <w:t>_</w:t>
      </w:r>
      <w:r w:rsidR="001B4EEF">
        <w:rPr>
          <w:szCs w:val="32"/>
        </w:rPr>
        <w:t>_</w:t>
      </w:r>
      <w:r w:rsidRPr="005A4F5C">
        <w:rPr>
          <w:szCs w:val="32"/>
        </w:rPr>
        <w:t>_</w:t>
      </w:r>
      <w:proofErr w:type="spellStart"/>
      <w:r w:rsidRPr="005A4F5C">
        <w:rPr>
          <w:szCs w:val="32"/>
        </w:rPr>
        <w:t>ngebot</w:t>
      </w:r>
      <w:proofErr w:type="spellEnd"/>
    </w:p>
    <w:p w14:paraId="7CCCE577" w14:textId="7D5F01C5" w:rsidR="00505912" w:rsidRPr="005A4F5C" w:rsidRDefault="00505912" w:rsidP="005A1920">
      <w:pPr>
        <w:spacing w:after="240"/>
        <w:rPr>
          <w:szCs w:val="32"/>
        </w:rPr>
      </w:pPr>
      <w:r w:rsidRPr="005A4F5C">
        <w:rPr>
          <w:szCs w:val="32"/>
        </w:rPr>
        <w:t>_</w:t>
      </w:r>
      <w:r w:rsidR="001B4EEF">
        <w:rPr>
          <w:szCs w:val="32"/>
        </w:rPr>
        <w:t>_</w:t>
      </w:r>
      <w:r w:rsidRPr="005A4F5C">
        <w:rPr>
          <w:szCs w:val="32"/>
        </w:rPr>
        <w:t>_</w:t>
      </w:r>
      <w:proofErr w:type="spellStart"/>
      <w:r w:rsidRPr="005A4F5C">
        <w:rPr>
          <w:szCs w:val="32"/>
        </w:rPr>
        <w:t>nnahme</w:t>
      </w:r>
      <w:proofErr w:type="spellEnd"/>
      <w:r w:rsidRPr="005A4F5C">
        <w:rPr>
          <w:szCs w:val="32"/>
        </w:rPr>
        <w:t xml:space="preserve"> </w:t>
      </w:r>
    </w:p>
    <w:p w14:paraId="5B8C12F2" w14:textId="40D3CF23" w:rsidR="00505912" w:rsidRPr="005A4F5C" w:rsidRDefault="00505912" w:rsidP="005A1920">
      <w:pPr>
        <w:spacing w:after="240"/>
        <w:rPr>
          <w:szCs w:val="32"/>
        </w:rPr>
      </w:pPr>
      <w:r w:rsidRPr="005A4F5C">
        <w:rPr>
          <w:szCs w:val="32"/>
        </w:rPr>
        <w:t>_</w:t>
      </w:r>
      <w:r w:rsidR="001B4EEF">
        <w:rPr>
          <w:szCs w:val="32"/>
        </w:rPr>
        <w:t>_</w:t>
      </w:r>
      <w:r w:rsidRPr="005A4F5C">
        <w:rPr>
          <w:szCs w:val="32"/>
        </w:rPr>
        <w:t>_</w:t>
      </w:r>
      <w:proofErr w:type="spellStart"/>
      <w:r w:rsidRPr="005A4F5C">
        <w:rPr>
          <w:szCs w:val="32"/>
        </w:rPr>
        <w:t>ündlich</w:t>
      </w:r>
      <w:proofErr w:type="spellEnd"/>
      <w:r w:rsidRPr="005A4F5C">
        <w:rPr>
          <w:szCs w:val="32"/>
        </w:rPr>
        <w:t xml:space="preserve"> </w:t>
      </w:r>
    </w:p>
    <w:p w14:paraId="27BFAC8D" w14:textId="18BE5333" w:rsidR="00505912" w:rsidRPr="005A4F5C" w:rsidRDefault="00505912" w:rsidP="005A1920">
      <w:pPr>
        <w:spacing w:after="240"/>
        <w:rPr>
          <w:szCs w:val="32"/>
        </w:rPr>
      </w:pPr>
      <w:r w:rsidRPr="005A4F5C">
        <w:rPr>
          <w:szCs w:val="32"/>
        </w:rPr>
        <w:t>_</w:t>
      </w:r>
      <w:r w:rsidR="001B4EEF">
        <w:rPr>
          <w:szCs w:val="32"/>
        </w:rPr>
        <w:t>_</w:t>
      </w:r>
      <w:r w:rsidRPr="005A4F5C">
        <w:rPr>
          <w:szCs w:val="32"/>
        </w:rPr>
        <w:t xml:space="preserve">_auf </w:t>
      </w:r>
    </w:p>
    <w:p w14:paraId="7F4B6081" w14:textId="588A8B11" w:rsidR="00505912" w:rsidRPr="005A4F5C" w:rsidRDefault="00505912" w:rsidP="005A1920">
      <w:pPr>
        <w:spacing w:after="240"/>
        <w:rPr>
          <w:szCs w:val="32"/>
        </w:rPr>
      </w:pPr>
      <w:r w:rsidRPr="005A4F5C">
        <w:rPr>
          <w:szCs w:val="32"/>
        </w:rPr>
        <w:t>__</w:t>
      </w:r>
      <w:r w:rsidR="001B4EEF">
        <w:rPr>
          <w:szCs w:val="32"/>
        </w:rPr>
        <w:t>_</w:t>
      </w:r>
      <w:r w:rsidRPr="005A4F5C">
        <w:rPr>
          <w:szCs w:val="32"/>
        </w:rPr>
        <w:t xml:space="preserve">reis </w:t>
      </w:r>
    </w:p>
    <w:p w14:paraId="09C2396A" w14:textId="5605E636" w:rsidR="00505912" w:rsidRPr="005A4F5C" w:rsidRDefault="00505912" w:rsidP="005A1920">
      <w:pPr>
        <w:spacing w:after="240"/>
        <w:rPr>
          <w:szCs w:val="32"/>
        </w:rPr>
      </w:pPr>
      <w:r w:rsidRPr="005A4F5C">
        <w:rPr>
          <w:szCs w:val="32"/>
        </w:rPr>
        <w:t>_</w:t>
      </w:r>
      <w:r w:rsidR="001B4EEF">
        <w:rPr>
          <w:szCs w:val="32"/>
        </w:rPr>
        <w:t>_</w:t>
      </w:r>
      <w:r w:rsidRPr="005A4F5C">
        <w:rPr>
          <w:szCs w:val="32"/>
        </w:rPr>
        <w:t>_</w:t>
      </w:r>
      <w:proofErr w:type="spellStart"/>
      <w:r w:rsidRPr="005A4F5C">
        <w:rPr>
          <w:szCs w:val="32"/>
        </w:rPr>
        <w:t>obilfunk</w:t>
      </w:r>
      <w:proofErr w:type="spellEnd"/>
    </w:p>
    <w:p w14:paraId="7B21576B" w14:textId="3B394D24" w:rsidR="00505912" w:rsidRPr="005A4F5C" w:rsidRDefault="00505912" w:rsidP="003670C0">
      <w:pPr>
        <w:rPr>
          <w:szCs w:val="32"/>
        </w:rPr>
      </w:pPr>
      <w:r w:rsidRPr="005A4F5C">
        <w:rPr>
          <w:szCs w:val="32"/>
        </w:rPr>
        <w:t>_</w:t>
      </w:r>
      <w:r w:rsidR="00AD5FA8">
        <w:rPr>
          <w:szCs w:val="32"/>
        </w:rPr>
        <w:t>___</w:t>
      </w:r>
      <w:r w:rsidRPr="005A4F5C">
        <w:rPr>
          <w:szCs w:val="32"/>
        </w:rPr>
        <w:t>_</w:t>
      </w:r>
      <w:r w:rsidR="00AD5FA8">
        <w:rPr>
          <w:szCs w:val="32"/>
        </w:rPr>
        <w:t>_</w:t>
      </w:r>
      <w:proofErr w:type="spellStart"/>
      <w:r w:rsidRPr="005A4F5C">
        <w:rPr>
          <w:szCs w:val="32"/>
        </w:rPr>
        <w:t>riftlich</w:t>
      </w:r>
      <w:proofErr w:type="spellEnd"/>
    </w:p>
    <w:p w14:paraId="31E25461" w14:textId="77777777" w:rsidR="009945C5" w:rsidRDefault="009945C5" w:rsidP="00505912">
      <w:pPr>
        <w:pStyle w:val="berschrift3"/>
        <w:sectPr w:rsidR="009945C5" w:rsidSect="00505912">
          <w:headerReference w:type="first" r:id="rId88"/>
          <w:pgSz w:w="11900" w:h="16840"/>
          <w:pgMar w:top="2835" w:right="851" w:bottom="1134" w:left="851" w:header="709" w:footer="454" w:gutter="0"/>
          <w:cols w:space="708"/>
          <w:titlePg/>
          <w:docGrid w:linePitch="360"/>
        </w:sectPr>
      </w:pPr>
      <w:bookmarkStart w:id="33" w:name="_Toc59438886"/>
    </w:p>
    <w:bookmarkEnd w:id="33"/>
    <w:p w14:paraId="25BB2D77" w14:textId="390E3105" w:rsidR="003E0BB9" w:rsidRPr="005A4F5C" w:rsidRDefault="00413458" w:rsidP="005A1920">
      <w:pPr>
        <w:spacing w:after="240"/>
        <w:rPr>
          <w:szCs w:val="32"/>
        </w:rPr>
      </w:pPr>
      <w:r>
        <w:rPr>
          <w:b/>
          <w:bCs/>
          <w:szCs w:val="32"/>
          <w:u w:val="single"/>
        </w:rPr>
        <w:lastRenderedPageBreak/>
        <w:t xml:space="preserve"> </w:t>
      </w:r>
      <w:r w:rsidR="003E0BB9" w:rsidRPr="00211E1D">
        <w:rPr>
          <w:b/>
          <w:bCs/>
          <w:szCs w:val="32"/>
          <w:u w:val="single"/>
        </w:rPr>
        <w:t>V</w:t>
      </w:r>
      <w:r>
        <w:rPr>
          <w:b/>
          <w:bCs/>
          <w:szCs w:val="32"/>
          <w:u w:val="single"/>
        </w:rPr>
        <w:t xml:space="preserve"> </w:t>
      </w:r>
      <w:r w:rsidR="003E0BB9" w:rsidRPr="005A4F5C">
        <w:rPr>
          <w:szCs w:val="32"/>
        </w:rPr>
        <w:t xml:space="preserve">ertrag </w:t>
      </w:r>
    </w:p>
    <w:p w14:paraId="18CBE5AF" w14:textId="3560E07E" w:rsidR="003E0BB9" w:rsidRPr="005A4F5C" w:rsidRDefault="00413458" w:rsidP="005A1920">
      <w:pPr>
        <w:spacing w:after="240"/>
        <w:rPr>
          <w:szCs w:val="32"/>
        </w:rPr>
      </w:pPr>
      <w:r>
        <w:rPr>
          <w:b/>
          <w:bCs/>
          <w:szCs w:val="32"/>
          <w:u w:val="single"/>
        </w:rPr>
        <w:t xml:space="preserve"> </w:t>
      </w:r>
      <w:r w:rsidR="003E0BB9" w:rsidRPr="00211E1D">
        <w:rPr>
          <w:b/>
          <w:bCs/>
          <w:szCs w:val="32"/>
          <w:u w:val="single"/>
        </w:rPr>
        <w:t>V</w:t>
      </w:r>
      <w:r>
        <w:rPr>
          <w:b/>
          <w:bCs/>
          <w:szCs w:val="32"/>
          <w:u w:val="single"/>
        </w:rPr>
        <w:t xml:space="preserve"> </w:t>
      </w:r>
      <w:proofErr w:type="spellStart"/>
      <w:r w:rsidR="003E0BB9" w:rsidRPr="005A4F5C">
        <w:rPr>
          <w:szCs w:val="32"/>
        </w:rPr>
        <w:t>ersicherung</w:t>
      </w:r>
      <w:proofErr w:type="spellEnd"/>
      <w:r w:rsidR="003E0BB9" w:rsidRPr="005A4F5C">
        <w:rPr>
          <w:szCs w:val="32"/>
        </w:rPr>
        <w:t xml:space="preserve"> </w:t>
      </w:r>
    </w:p>
    <w:p w14:paraId="61371E93" w14:textId="3EBC0B04" w:rsidR="003E0BB9" w:rsidRPr="005A4F5C" w:rsidRDefault="00413458" w:rsidP="005A1920">
      <w:pPr>
        <w:spacing w:after="240"/>
        <w:rPr>
          <w:szCs w:val="32"/>
        </w:rPr>
      </w:pPr>
      <w:r>
        <w:rPr>
          <w:b/>
          <w:bCs/>
          <w:szCs w:val="32"/>
          <w:u w:val="single"/>
        </w:rPr>
        <w:t xml:space="preserve"> </w:t>
      </w:r>
      <w:r w:rsidR="003E0BB9" w:rsidRPr="00211E1D">
        <w:rPr>
          <w:b/>
          <w:bCs/>
          <w:szCs w:val="32"/>
          <w:u w:val="single"/>
        </w:rPr>
        <w:t>K</w:t>
      </w:r>
      <w:r>
        <w:rPr>
          <w:b/>
          <w:bCs/>
          <w:szCs w:val="32"/>
          <w:u w:val="single"/>
        </w:rPr>
        <w:t xml:space="preserve"> </w:t>
      </w:r>
      <w:proofErr w:type="spellStart"/>
      <w:r w:rsidR="003E0BB9" w:rsidRPr="005A4F5C">
        <w:rPr>
          <w:szCs w:val="32"/>
        </w:rPr>
        <w:t>ündigung</w:t>
      </w:r>
      <w:proofErr w:type="spellEnd"/>
    </w:p>
    <w:p w14:paraId="1A9CC97E" w14:textId="66A35E46" w:rsidR="003E0BB9" w:rsidRPr="005A4F5C" w:rsidRDefault="00413458" w:rsidP="005A1920">
      <w:pPr>
        <w:spacing w:after="240"/>
        <w:rPr>
          <w:szCs w:val="32"/>
        </w:rPr>
      </w:pPr>
      <w:r>
        <w:rPr>
          <w:b/>
          <w:bCs/>
          <w:szCs w:val="32"/>
          <w:u w:val="single"/>
        </w:rPr>
        <w:t xml:space="preserve"> </w:t>
      </w:r>
      <w:r w:rsidR="003E0BB9" w:rsidRPr="00211E1D">
        <w:rPr>
          <w:b/>
          <w:bCs/>
          <w:szCs w:val="32"/>
          <w:u w:val="single"/>
        </w:rPr>
        <w:t>M</w:t>
      </w:r>
      <w:r>
        <w:rPr>
          <w:b/>
          <w:bCs/>
          <w:szCs w:val="32"/>
          <w:u w:val="single"/>
        </w:rPr>
        <w:t xml:space="preserve"> </w:t>
      </w:r>
      <w:proofErr w:type="spellStart"/>
      <w:r w:rsidR="003E0BB9" w:rsidRPr="005A4F5C">
        <w:rPr>
          <w:szCs w:val="32"/>
        </w:rPr>
        <w:t>iete</w:t>
      </w:r>
      <w:proofErr w:type="spellEnd"/>
      <w:r w:rsidR="003E0BB9" w:rsidRPr="005A4F5C">
        <w:rPr>
          <w:szCs w:val="32"/>
        </w:rPr>
        <w:t xml:space="preserve"> </w:t>
      </w:r>
    </w:p>
    <w:p w14:paraId="0BEAA352" w14:textId="61A663D0" w:rsidR="003E0BB9" w:rsidRPr="005A4F5C" w:rsidRDefault="00413458" w:rsidP="005A1920">
      <w:pPr>
        <w:spacing w:after="240"/>
        <w:rPr>
          <w:szCs w:val="32"/>
        </w:rPr>
      </w:pPr>
      <w:r>
        <w:rPr>
          <w:b/>
          <w:bCs/>
          <w:szCs w:val="32"/>
          <w:u w:val="single"/>
        </w:rPr>
        <w:t xml:space="preserve"> </w:t>
      </w:r>
      <w:r w:rsidR="003E0BB9" w:rsidRPr="00211E1D">
        <w:rPr>
          <w:b/>
          <w:bCs/>
          <w:szCs w:val="32"/>
          <w:u w:val="single"/>
        </w:rPr>
        <w:t>U</w:t>
      </w:r>
      <w:r>
        <w:rPr>
          <w:b/>
          <w:bCs/>
          <w:szCs w:val="32"/>
          <w:u w:val="single"/>
        </w:rPr>
        <w:t xml:space="preserve"> </w:t>
      </w:r>
      <w:proofErr w:type="spellStart"/>
      <w:r w:rsidR="003E0BB9" w:rsidRPr="005A4F5C">
        <w:rPr>
          <w:szCs w:val="32"/>
        </w:rPr>
        <w:t>nterschrift</w:t>
      </w:r>
      <w:proofErr w:type="spellEnd"/>
      <w:r w:rsidR="003E0BB9" w:rsidRPr="005A4F5C">
        <w:rPr>
          <w:szCs w:val="32"/>
        </w:rPr>
        <w:t xml:space="preserve"> </w:t>
      </w:r>
    </w:p>
    <w:p w14:paraId="43882B46" w14:textId="2DC08738" w:rsidR="003E0BB9" w:rsidRPr="005A4F5C" w:rsidRDefault="00413458" w:rsidP="005A1920">
      <w:pPr>
        <w:spacing w:after="240"/>
        <w:rPr>
          <w:szCs w:val="32"/>
        </w:rPr>
      </w:pPr>
      <w:r>
        <w:rPr>
          <w:b/>
          <w:bCs/>
          <w:szCs w:val="32"/>
          <w:u w:val="single"/>
        </w:rPr>
        <w:t xml:space="preserve"> </w:t>
      </w:r>
      <w:r w:rsidR="003E0BB9" w:rsidRPr="00211E1D">
        <w:rPr>
          <w:b/>
          <w:bCs/>
          <w:szCs w:val="32"/>
          <w:u w:val="single"/>
        </w:rPr>
        <w:t>A</w:t>
      </w:r>
      <w:r>
        <w:rPr>
          <w:b/>
          <w:bCs/>
          <w:szCs w:val="32"/>
          <w:u w:val="single"/>
        </w:rPr>
        <w:t xml:space="preserve"> </w:t>
      </w:r>
      <w:proofErr w:type="spellStart"/>
      <w:r w:rsidR="003E0BB9" w:rsidRPr="005A4F5C">
        <w:rPr>
          <w:szCs w:val="32"/>
        </w:rPr>
        <w:t>ngebot</w:t>
      </w:r>
      <w:proofErr w:type="spellEnd"/>
    </w:p>
    <w:p w14:paraId="59F0F5E5" w14:textId="70C2C465" w:rsidR="003E0BB9" w:rsidRPr="005A4F5C" w:rsidRDefault="00413458" w:rsidP="005A1920">
      <w:pPr>
        <w:spacing w:after="240"/>
        <w:rPr>
          <w:szCs w:val="32"/>
        </w:rPr>
      </w:pPr>
      <w:r>
        <w:rPr>
          <w:b/>
          <w:bCs/>
          <w:szCs w:val="32"/>
          <w:u w:val="single"/>
        </w:rPr>
        <w:t xml:space="preserve"> </w:t>
      </w:r>
      <w:r w:rsidR="003E0BB9" w:rsidRPr="00211E1D">
        <w:rPr>
          <w:b/>
          <w:bCs/>
          <w:szCs w:val="32"/>
          <w:u w:val="single"/>
        </w:rPr>
        <w:t>A</w:t>
      </w:r>
      <w:r>
        <w:rPr>
          <w:b/>
          <w:bCs/>
          <w:szCs w:val="32"/>
          <w:u w:val="single"/>
        </w:rPr>
        <w:t xml:space="preserve"> </w:t>
      </w:r>
      <w:proofErr w:type="spellStart"/>
      <w:r w:rsidR="003E0BB9" w:rsidRPr="005A4F5C">
        <w:rPr>
          <w:szCs w:val="32"/>
        </w:rPr>
        <w:t>nnahme</w:t>
      </w:r>
      <w:proofErr w:type="spellEnd"/>
      <w:r w:rsidR="003E0BB9" w:rsidRPr="005A4F5C">
        <w:rPr>
          <w:szCs w:val="32"/>
        </w:rPr>
        <w:t xml:space="preserve"> </w:t>
      </w:r>
    </w:p>
    <w:p w14:paraId="0C162763" w14:textId="348EDC37" w:rsidR="003E0BB9" w:rsidRPr="005A4F5C" w:rsidRDefault="00413458" w:rsidP="005A1920">
      <w:pPr>
        <w:spacing w:after="240"/>
        <w:rPr>
          <w:szCs w:val="32"/>
        </w:rPr>
      </w:pPr>
      <w:r>
        <w:rPr>
          <w:b/>
          <w:bCs/>
          <w:szCs w:val="32"/>
          <w:u w:val="single"/>
        </w:rPr>
        <w:t xml:space="preserve"> </w:t>
      </w:r>
      <w:r w:rsidR="001B4EEF">
        <w:rPr>
          <w:b/>
          <w:bCs/>
          <w:szCs w:val="32"/>
          <w:u w:val="single"/>
        </w:rPr>
        <w:t>m</w:t>
      </w:r>
      <w:r>
        <w:rPr>
          <w:b/>
          <w:bCs/>
          <w:szCs w:val="32"/>
          <w:u w:val="single"/>
        </w:rPr>
        <w:t xml:space="preserve"> </w:t>
      </w:r>
      <w:proofErr w:type="spellStart"/>
      <w:r w:rsidR="003E0BB9" w:rsidRPr="005A4F5C">
        <w:rPr>
          <w:szCs w:val="32"/>
        </w:rPr>
        <w:t>ündlich</w:t>
      </w:r>
      <w:proofErr w:type="spellEnd"/>
      <w:r w:rsidR="003E0BB9" w:rsidRPr="005A4F5C">
        <w:rPr>
          <w:szCs w:val="32"/>
        </w:rPr>
        <w:t xml:space="preserve"> </w:t>
      </w:r>
    </w:p>
    <w:p w14:paraId="48F1C899" w14:textId="60C2F228" w:rsidR="003E0BB9" w:rsidRPr="005A4F5C" w:rsidRDefault="00413458" w:rsidP="005A1920">
      <w:pPr>
        <w:spacing w:after="240"/>
        <w:rPr>
          <w:szCs w:val="32"/>
        </w:rPr>
      </w:pPr>
      <w:r>
        <w:rPr>
          <w:b/>
          <w:bCs/>
          <w:szCs w:val="32"/>
          <w:u w:val="single"/>
        </w:rPr>
        <w:t xml:space="preserve"> </w:t>
      </w:r>
      <w:r w:rsidR="003E0BB9" w:rsidRPr="00211E1D">
        <w:rPr>
          <w:b/>
          <w:bCs/>
          <w:szCs w:val="32"/>
          <w:u w:val="single"/>
        </w:rPr>
        <w:t>K</w:t>
      </w:r>
      <w:r>
        <w:rPr>
          <w:b/>
          <w:bCs/>
          <w:szCs w:val="32"/>
          <w:u w:val="single"/>
        </w:rPr>
        <w:t xml:space="preserve"> </w:t>
      </w:r>
      <w:r w:rsidR="003E0BB9" w:rsidRPr="005A4F5C">
        <w:rPr>
          <w:szCs w:val="32"/>
        </w:rPr>
        <w:t xml:space="preserve">auf </w:t>
      </w:r>
    </w:p>
    <w:p w14:paraId="7EA961EE" w14:textId="59DAC6A6" w:rsidR="003E0BB9" w:rsidRPr="005A4F5C" w:rsidRDefault="00413458" w:rsidP="005A1920">
      <w:pPr>
        <w:spacing w:after="240"/>
        <w:rPr>
          <w:szCs w:val="32"/>
        </w:rPr>
      </w:pPr>
      <w:r>
        <w:rPr>
          <w:b/>
          <w:bCs/>
          <w:szCs w:val="32"/>
          <w:u w:val="single"/>
        </w:rPr>
        <w:t xml:space="preserve"> </w:t>
      </w:r>
      <w:r w:rsidR="003E0BB9" w:rsidRPr="00211E1D">
        <w:rPr>
          <w:b/>
          <w:bCs/>
          <w:szCs w:val="32"/>
          <w:u w:val="single"/>
        </w:rPr>
        <w:t>P</w:t>
      </w:r>
      <w:r>
        <w:rPr>
          <w:b/>
          <w:bCs/>
          <w:szCs w:val="32"/>
          <w:u w:val="single"/>
        </w:rPr>
        <w:t xml:space="preserve"> </w:t>
      </w:r>
      <w:r w:rsidR="003E0BB9" w:rsidRPr="005A4F5C">
        <w:rPr>
          <w:szCs w:val="32"/>
        </w:rPr>
        <w:t xml:space="preserve">reis </w:t>
      </w:r>
    </w:p>
    <w:p w14:paraId="431EEB2F" w14:textId="39CE3526" w:rsidR="003E0BB9" w:rsidRPr="005A4F5C" w:rsidRDefault="00413458" w:rsidP="005A1920">
      <w:pPr>
        <w:spacing w:after="240"/>
        <w:rPr>
          <w:szCs w:val="32"/>
        </w:rPr>
      </w:pPr>
      <w:r>
        <w:rPr>
          <w:b/>
          <w:bCs/>
          <w:szCs w:val="32"/>
          <w:u w:val="single"/>
        </w:rPr>
        <w:t xml:space="preserve"> </w:t>
      </w:r>
      <w:r w:rsidR="003E0BB9" w:rsidRPr="00211E1D">
        <w:rPr>
          <w:b/>
          <w:bCs/>
          <w:szCs w:val="32"/>
          <w:u w:val="single"/>
        </w:rPr>
        <w:t>M</w:t>
      </w:r>
      <w:r>
        <w:rPr>
          <w:b/>
          <w:bCs/>
          <w:szCs w:val="32"/>
          <w:u w:val="single"/>
        </w:rPr>
        <w:t xml:space="preserve"> </w:t>
      </w:r>
      <w:proofErr w:type="spellStart"/>
      <w:r w:rsidR="003E0BB9" w:rsidRPr="005A4F5C">
        <w:rPr>
          <w:szCs w:val="32"/>
        </w:rPr>
        <w:t>obilfunk</w:t>
      </w:r>
      <w:proofErr w:type="spellEnd"/>
    </w:p>
    <w:p w14:paraId="14315081" w14:textId="502F18D4" w:rsidR="003E0BB9" w:rsidRPr="005A4F5C" w:rsidRDefault="00413458" w:rsidP="005A1920">
      <w:pPr>
        <w:spacing w:after="240"/>
        <w:rPr>
          <w:szCs w:val="32"/>
        </w:rPr>
      </w:pPr>
      <w:r>
        <w:rPr>
          <w:b/>
          <w:bCs/>
          <w:szCs w:val="32"/>
          <w:u w:val="single"/>
        </w:rPr>
        <w:t xml:space="preserve"> </w:t>
      </w:r>
      <w:proofErr w:type="spellStart"/>
      <w:r w:rsidR="001B4EEF">
        <w:rPr>
          <w:b/>
          <w:bCs/>
          <w:szCs w:val="32"/>
          <w:u w:val="single"/>
        </w:rPr>
        <w:t>s</w:t>
      </w:r>
      <w:r w:rsidR="003E0BB9" w:rsidRPr="00211E1D">
        <w:rPr>
          <w:b/>
          <w:bCs/>
          <w:szCs w:val="32"/>
          <w:u w:val="single"/>
        </w:rPr>
        <w:t>ch</w:t>
      </w:r>
      <w:proofErr w:type="spellEnd"/>
      <w:r>
        <w:rPr>
          <w:b/>
          <w:bCs/>
          <w:szCs w:val="32"/>
          <w:u w:val="single"/>
        </w:rPr>
        <w:t xml:space="preserve"> </w:t>
      </w:r>
      <w:proofErr w:type="spellStart"/>
      <w:r w:rsidR="003E0BB9" w:rsidRPr="005A4F5C">
        <w:rPr>
          <w:szCs w:val="32"/>
        </w:rPr>
        <w:t>riftlich</w:t>
      </w:r>
      <w:proofErr w:type="spellEnd"/>
    </w:p>
    <w:p w14:paraId="0198942F" w14:textId="77777777" w:rsidR="00505912" w:rsidRDefault="00505912" w:rsidP="00505912">
      <w:pPr>
        <w:spacing w:line="259" w:lineRule="auto"/>
      </w:pPr>
    </w:p>
    <w:p w14:paraId="7469B08E" w14:textId="77777777" w:rsidR="009945C5" w:rsidRDefault="009945C5" w:rsidP="00505912">
      <w:pPr>
        <w:pStyle w:val="berschrift3"/>
        <w:sectPr w:rsidR="009945C5" w:rsidSect="00505912">
          <w:headerReference w:type="first" r:id="rId89"/>
          <w:pgSz w:w="11900" w:h="16840"/>
          <w:pgMar w:top="2835" w:right="851" w:bottom="1134" w:left="851" w:header="709" w:footer="454" w:gutter="0"/>
          <w:cols w:space="708"/>
          <w:titlePg/>
          <w:docGrid w:linePitch="360"/>
        </w:sectPr>
      </w:pPr>
      <w:bookmarkStart w:id="34" w:name="_Toc59438887"/>
    </w:p>
    <w:bookmarkEnd w:id="34"/>
    <w:p w14:paraId="0E5A64D4" w14:textId="342849D0" w:rsidR="00811C60" w:rsidRPr="00341A7C" w:rsidRDefault="00505912" w:rsidP="005A4F5C">
      <w:pPr>
        <w:jc w:val="both"/>
        <w:rPr>
          <w:sz w:val="24"/>
          <w:szCs w:val="22"/>
        </w:rPr>
      </w:pPr>
      <w:r w:rsidRPr="00341A7C">
        <w:rPr>
          <w:sz w:val="24"/>
          <w:szCs w:val="22"/>
        </w:rPr>
        <w:lastRenderedPageBreak/>
        <w:t xml:space="preserve">Lernziel: Die Lernenden </w:t>
      </w:r>
      <w:r w:rsidR="00430742" w:rsidRPr="00341A7C">
        <w:rPr>
          <w:sz w:val="24"/>
          <w:szCs w:val="22"/>
        </w:rPr>
        <w:t>lernen zentrale Vertragsbegriffe</w:t>
      </w:r>
      <w:r w:rsidR="00811C60" w:rsidRPr="00341A7C">
        <w:rPr>
          <w:sz w:val="24"/>
          <w:szCs w:val="22"/>
        </w:rPr>
        <w:t>.</w:t>
      </w:r>
    </w:p>
    <w:p w14:paraId="19069A36" w14:textId="77777777" w:rsidR="00392432" w:rsidRPr="00341A7C" w:rsidRDefault="00392432" w:rsidP="00392432">
      <w:pPr>
        <w:jc w:val="both"/>
        <w:rPr>
          <w:sz w:val="24"/>
          <w:szCs w:val="16"/>
        </w:rPr>
      </w:pPr>
      <w:r>
        <w:rPr>
          <w:sz w:val="24"/>
          <w:szCs w:val="16"/>
        </w:rPr>
        <w:t xml:space="preserve">Die Lernenden lernen folgende </w:t>
      </w:r>
      <w:r w:rsidRPr="00341A7C">
        <w:rPr>
          <w:sz w:val="24"/>
          <w:szCs w:val="16"/>
        </w:rPr>
        <w:t xml:space="preserve">Kernbotschaft: Viele Fachbegriffe des Themenfelds Verträge </w:t>
      </w:r>
      <w:r>
        <w:rPr>
          <w:sz w:val="24"/>
          <w:szCs w:val="16"/>
        </w:rPr>
        <w:t>finden in verschiedenen Aspekten des Alltags eine Verwendung</w:t>
      </w:r>
      <w:r w:rsidRPr="00341A7C">
        <w:rPr>
          <w:sz w:val="24"/>
          <w:szCs w:val="16"/>
        </w:rPr>
        <w:t>.</w:t>
      </w:r>
    </w:p>
    <w:p w14:paraId="595BB049" w14:textId="77777777" w:rsidR="00E33677" w:rsidRPr="00341A7C" w:rsidRDefault="00E33677" w:rsidP="00E33677">
      <w:pPr>
        <w:jc w:val="both"/>
        <w:rPr>
          <w:sz w:val="24"/>
          <w:szCs w:val="16"/>
        </w:rPr>
      </w:pPr>
    </w:p>
    <w:p w14:paraId="4610FD05" w14:textId="0359230F" w:rsidR="00505912" w:rsidRPr="00341A7C" w:rsidRDefault="002E1F65" w:rsidP="007967CB">
      <w:pPr>
        <w:jc w:val="both"/>
        <w:rPr>
          <w:sz w:val="24"/>
          <w:szCs w:val="22"/>
        </w:rPr>
      </w:pPr>
      <w:r>
        <w:rPr>
          <w:sz w:val="24"/>
          <w:szCs w:val="22"/>
        </w:rPr>
        <w:t xml:space="preserve">Vorgeschlagener </w:t>
      </w:r>
      <w:r w:rsidR="00505912" w:rsidRPr="00341A7C">
        <w:rPr>
          <w:sz w:val="24"/>
          <w:szCs w:val="22"/>
        </w:rPr>
        <w:t>Ablauf:</w:t>
      </w:r>
    </w:p>
    <w:p w14:paraId="14C784FB" w14:textId="05F71973" w:rsidR="00505912" w:rsidRPr="00341A7C" w:rsidRDefault="00505912" w:rsidP="005A4F5C">
      <w:pPr>
        <w:jc w:val="both"/>
        <w:rPr>
          <w:sz w:val="24"/>
          <w:szCs w:val="22"/>
        </w:rPr>
      </w:pPr>
      <w:r w:rsidRPr="00341A7C">
        <w:rPr>
          <w:sz w:val="24"/>
          <w:szCs w:val="22"/>
        </w:rPr>
        <w:t>Fragen Sie die Teilnehmenden nach ihren Erfahrungen im Umgang mit Verträgen. Lassen Sie sich im Plenum von ihren Erfahrungen berichten. Verteilen Sie anschließend die Arbei</w:t>
      </w:r>
      <w:r w:rsidR="00947B0B">
        <w:rPr>
          <w:sz w:val="24"/>
          <w:szCs w:val="22"/>
        </w:rPr>
        <w:t>tsbögen</w:t>
      </w:r>
      <w:r w:rsidRPr="00341A7C">
        <w:rPr>
          <w:sz w:val="24"/>
          <w:szCs w:val="22"/>
        </w:rPr>
        <w:t xml:space="preserve"> „Silbenverbindung“ und „Vertragswortschatz“. </w:t>
      </w:r>
      <w:r w:rsidR="00B32188" w:rsidRPr="00341A7C">
        <w:rPr>
          <w:sz w:val="24"/>
          <w:szCs w:val="22"/>
        </w:rPr>
        <w:t>Die Lernenden können die Arbeitsb</w:t>
      </w:r>
      <w:r w:rsidR="00947B0B">
        <w:rPr>
          <w:sz w:val="24"/>
          <w:szCs w:val="22"/>
        </w:rPr>
        <w:t>ögen</w:t>
      </w:r>
      <w:r w:rsidR="00B32188" w:rsidRPr="00341A7C">
        <w:rPr>
          <w:sz w:val="24"/>
          <w:szCs w:val="22"/>
        </w:rPr>
        <w:t xml:space="preserve"> sowohl in Einzel- als auch in Partnerarbeit bearbeiten.</w:t>
      </w:r>
      <w:r w:rsidR="00413458">
        <w:rPr>
          <w:sz w:val="24"/>
          <w:szCs w:val="22"/>
        </w:rPr>
        <w:t xml:space="preserve"> Der Lösungsbogen dient der (Selbst-)Kontrolle.</w:t>
      </w:r>
      <w:r w:rsidR="00B32188" w:rsidRPr="00341A7C">
        <w:rPr>
          <w:sz w:val="24"/>
          <w:szCs w:val="22"/>
        </w:rPr>
        <w:t xml:space="preserve"> </w:t>
      </w:r>
      <w:r w:rsidRPr="00341A7C">
        <w:rPr>
          <w:sz w:val="24"/>
          <w:szCs w:val="22"/>
        </w:rPr>
        <w:t>Vergleichen Sie in einem abschließenden Plenumsgespräch, welche Begriffe den Lernenden bereits bekannt waren. Nutzen Sie die Chance, unbekannte Begriffe zu besprechen. Besonders gewinnbringend wäre eine Erläuterung einzelner Begriffe durch andere Lernende.</w:t>
      </w:r>
    </w:p>
    <w:p w14:paraId="454554B2" w14:textId="77777777" w:rsidR="00505912" w:rsidRDefault="00505912" w:rsidP="00505912">
      <w:pPr>
        <w:spacing w:line="259" w:lineRule="auto"/>
      </w:pPr>
    </w:p>
    <w:p w14:paraId="4867F0E9" w14:textId="19C1D355" w:rsidR="009945C5" w:rsidRDefault="00C370C6" w:rsidP="00841F11">
      <w:pPr>
        <w:pStyle w:val="Alpha-LevelKopfzeileABs"/>
        <w:sectPr w:rsidR="009945C5" w:rsidSect="00505912">
          <w:headerReference w:type="first" r:id="rId90"/>
          <w:pgSz w:w="11900" w:h="16840"/>
          <w:pgMar w:top="2835" w:right="851" w:bottom="1134" w:left="851" w:header="709" w:footer="454" w:gutter="0"/>
          <w:cols w:space="708"/>
          <w:titlePg/>
          <w:docGrid w:linePitch="360"/>
        </w:sectPr>
      </w:pPr>
      <w:bookmarkStart w:id="35" w:name="_Toc59438888"/>
      <w:r>
        <w:rPr>
          <w:noProof/>
        </w:rPr>
        <w:drawing>
          <wp:anchor distT="0" distB="0" distL="114300" distR="114300" simplePos="0" relativeHeight="251857408" behindDoc="0" locked="0" layoutInCell="1" allowOverlap="1" wp14:anchorId="3BD520CC" wp14:editId="638BB1FE">
            <wp:simplePos x="0" y="0"/>
            <wp:positionH relativeFrom="margin">
              <wp:align>center</wp:align>
            </wp:positionH>
            <wp:positionV relativeFrom="paragraph">
              <wp:posOffset>95560</wp:posOffset>
            </wp:positionV>
            <wp:extent cx="2828260" cy="2555785"/>
            <wp:effectExtent l="0" t="0" r="0" b="0"/>
            <wp:wrapNone/>
            <wp:docPr id="924" name="Grafik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pic:cNvPicPr/>
                  </pic:nvPicPr>
                  <pic:blipFill>
                    <a:blip r:embed="rId91" cstate="print">
                      <a:extLst>
                        <a:ext uri="{28A0092B-C50C-407E-A947-70E740481C1C}">
                          <a14:useLocalDpi xmlns:a14="http://schemas.microsoft.com/office/drawing/2010/main" val="0"/>
                        </a:ext>
                        <a:ext uri="{96DAC541-7B7A-43D3-8B79-37D633B846F1}">
                          <asvg:svgBlip xmlns:asvg="http://schemas.microsoft.com/office/drawing/2016/SVG/main" r:embed="rId92"/>
                        </a:ext>
                      </a:extLst>
                    </a:blip>
                    <a:stretch>
                      <a:fillRect/>
                    </a:stretch>
                  </pic:blipFill>
                  <pic:spPr>
                    <a:xfrm>
                      <a:off x="0" y="0"/>
                      <a:ext cx="2828260" cy="2555785"/>
                    </a:xfrm>
                    <a:prstGeom prst="rect">
                      <a:avLst/>
                    </a:prstGeom>
                  </pic:spPr>
                </pic:pic>
              </a:graphicData>
            </a:graphic>
            <wp14:sizeRelH relativeFrom="margin">
              <wp14:pctWidth>0</wp14:pctWidth>
            </wp14:sizeRelH>
            <wp14:sizeRelV relativeFrom="margin">
              <wp14:pctHeight>0</wp14:pctHeight>
            </wp14:sizeRelV>
          </wp:anchor>
        </w:drawing>
      </w:r>
    </w:p>
    <w:bookmarkEnd w:id="35"/>
    <w:p w14:paraId="76428F70" w14:textId="0B40854B" w:rsidR="00505912" w:rsidRPr="003F0B83" w:rsidRDefault="00505912" w:rsidP="003670C0">
      <w:pPr>
        <w:rPr>
          <w:szCs w:val="32"/>
        </w:rPr>
      </w:pPr>
      <w:r w:rsidRPr="003F0B83">
        <w:rPr>
          <w:szCs w:val="32"/>
        </w:rPr>
        <w:lastRenderedPageBreak/>
        <w:t>Verbinden Sie die passenden Silben miteinander!</w:t>
      </w:r>
      <w:r w:rsidR="00B00585">
        <w:rPr>
          <w:noProof/>
          <w:szCs w:val="32"/>
        </w:rPr>
        <w:drawing>
          <wp:anchor distT="0" distB="0" distL="114300" distR="114300" simplePos="0" relativeHeight="251494912" behindDoc="0" locked="0" layoutInCell="1" allowOverlap="1" wp14:anchorId="454655CD" wp14:editId="01385949">
            <wp:simplePos x="0" y="0"/>
            <wp:positionH relativeFrom="margin">
              <wp:posOffset>-180340</wp:posOffset>
            </wp:positionH>
            <wp:positionV relativeFrom="paragraph">
              <wp:posOffset>-90170</wp:posOffset>
            </wp:positionV>
            <wp:extent cx="367200" cy="367200"/>
            <wp:effectExtent l="0" t="0" r="0" b="0"/>
            <wp:wrapNone/>
            <wp:docPr id="472" name="Grafik 472"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Grafik 472" descr="Kopf mit Zahnrädern"/>
                    <pic:cNvPicPr/>
                  </pic:nvPicPr>
                  <pic:blipFill>
                    <a:blip r:embed="rId84">
                      <a:extLst>
                        <a:ext uri="{96DAC541-7B7A-43D3-8B79-37D633B846F1}">
                          <asvg:svgBlip xmlns:asvg="http://schemas.microsoft.com/office/drawing/2016/SVG/main" r:embed="rId85"/>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7285ADCD" w14:textId="77777777" w:rsidR="00505912" w:rsidRPr="003F0B83" w:rsidRDefault="00505912" w:rsidP="003670C0">
      <w:pPr>
        <w:rPr>
          <w:szCs w:val="32"/>
        </w:rPr>
      </w:pPr>
    </w:p>
    <w:p w14:paraId="0D6983E4" w14:textId="3B1905A0" w:rsidR="00505912" w:rsidRPr="003F0B83" w:rsidRDefault="00505912" w:rsidP="00413458">
      <w:pPr>
        <w:spacing w:after="240" w:line="720" w:lineRule="auto"/>
        <w:rPr>
          <w:szCs w:val="32"/>
        </w:rPr>
      </w:pPr>
      <w:r w:rsidRPr="003F0B83">
        <w:rPr>
          <w:szCs w:val="32"/>
        </w:rPr>
        <w:t>Ver</w:t>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00413458">
        <w:rPr>
          <w:szCs w:val="32"/>
        </w:rPr>
        <w:tab/>
      </w:r>
      <w:r w:rsidR="00413458">
        <w:rPr>
          <w:szCs w:val="32"/>
        </w:rPr>
        <w:tab/>
      </w:r>
      <w:proofErr w:type="spellStart"/>
      <w:r w:rsidRPr="003F0B83">
        <w:rPr>
          <w:szCs w:val="32"/>
        </w:rPr>
        <w:t>glied</w:t>
      </w:r>
      <w:proofErr w:type="spellEnd"/>
    </w:p>
    <w:p w14:paraId="23F58364" w14:textId="0893B0E8" w:rsidR="00505912" w:rsidRPr="003F0B83" w:rsidRDefault="00505912" w:rsidP="00413458">
      <w:pPr>
        <w:spacing w:after="240" w:line="720" w:lineRule="auto"/>
        <w:rPr>
          <w:szCs w:val="32"/>
        </w:rPr>
      </w:pPr>
      <w:r w:rsidRPr="003F0B83">
        <w:rPr>
          <w:szCs w:val="32"/>
        </w:rPr>
        <w:t>Rech</w:t>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00413458">
        <w:rPr>
          <w:szCs w:val="32"/>
        </w:rPr>
        <w:tab/>
      </w:r>
      <w:r w:rsidR="00413458">
        <w:rPr>
          <w:szCs w:val="32"/>
        </w:rPr>
        <w:tab/>
      </w:r>
      <w:proofErr w:type="spellStart"/>
      <w:r w:rsidRPr="003F0B83">
        <w:rPr>
          <w:szCs w:val="32"/>
        </w:rPr>
        <w:t>tum</w:t>
      </w:r>
      <w:proofErr w:type="spellEnd"/>
    </w:p>
    <w:p w14:paraId="1CBE6AB2" w14:textId="1D3940AB" w:rsidR="00505912" w:rsidRPr="003F0B83" w:rsidRDefault="00505912" w:rsidP="00413458">
      <w:pPr>
        <w:spacing w:after="240" w:line="720" w:lineRule="auto"/>
        <w:rPr>
          <w:szCs w:val="32"/>
        </w:rPr>
      </w:pPr>
      <w:r w:rsidRPr="003F0B83">
        <w:rPr>
          <w:szCs w:val="32"/>
        </w:rPr>
        <w:t>Da</w:t>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00413458">
        <w:rPr>
          <w:szCs w:val="32"/>
        </w:rPr>
        <w:tab/>
      </w:r>
      <w:r w:rsidR="00413458">
        <w:rPr>
          <w:szCs w:val="32"/>
        </w:rPr>
        <w:tab/>
      </w:r>
      <w:r w:rsidRPr="003F0B83">
        <w:rPr>
          <w:szCs w:val="32"/>
        </w:rPr>
        <w:t>trag</w:t>
      </w:r>
    </w:p>
    <w:p w14:paraId="5010008F" w14:textId="1E55E91A" w:rsidR="00505912" w:rsidRPr="003F0B83" w:rsidRDefault="00505912" w:rsidP="00413458">
      <w:pPr>
        <w:spacing w:after="240" w:line="720" w:lineRule="auto"/>
        <w:rPr>
          <w:szCs w:val="32"/>
        </w:rPr>
      </w:pPr>
      <w:r w:rsidRPr="003F0B83">
        <w:rPr>
          <w:szCs w:val="32"/>
        </w:rPr>
        <w:t>Vor</w:t>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00413458">
        <w:rPr>
          <w:szCs w:val="32"/>
        </w:rPr>
        <w:tab/>
      </w:r>
      <w:r w:rsidR="00413458">
        <w:rPr>
          <w:szCs w:val="32"/>
        </w:rPr>
        <w:tab/>
      </w:r>
      <w:proofErr w:type="spellStart"/>
      <w:r w:rsidRPr="003F0B83">
        <w:rPr>
          <w:szCs w:val="32"/>
        </w:rPr>
        <w:t>to</w:t>
      </w:r>
      <w:proofErr w:type="spellEnd"/>
    </w:p>
    <w:p w14:paraId="10F25C3F" w14:textId="7E45C120" w:rsidR="00505912" w:rsidRPr="003F0B83" w:rsidRDefault="00505912" w:rsidP="00413458">
      <w:pPr>
        <w:spacing w:after="240" w:line="720" w:lineRule="auto"/>
        <w:rPr>
          <w:szCs w:val="32"/>
        </w:rPr>
      </w:pPr>
      <w:r w:rsidRPr="003F0B83">
        <w:rPr>
          <w:szCs w:val="32"/>
        </w:rPr>
        <w:t>Ge</w:t>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00413458">
        <w:rPr>
          <w:szCs w:val="32"/>
        </w:rPr>
        <w:tab/>
      </w:r>
      <w:r w:rsidR="00413458">
        <w:rPr>
          <w:szCs w:val="32"/>
        </w:rPr>
        <w:tab/>
      </w:r>
      <w:proofErr w:type="spellStart"/>
      <w:r w:rsidRPr="003F0B83">
        <w:rPr>
          <w:szCs w:val="32"/>
        </w:rPr>
        <w:t>lich</w:t>
      </w:r>
      <w:proofErr w:type="spellEnd"/>
    </w:p>
    <w:p w14:paraId="3CC99EC0" w14:textId="360735C9" w:rsidR="00505912" w:rsidRPr="003F0B83" w:rsidRDefault="00505912" w:rsidP="00413458">
      <w:pPr>
        <w:spacing w:after="240" w:line="720" w:lineRule="auto"/>
        <w:rPr>
          <w:szCs w:val="32"/>
        </w:rPr>
      </w:pPr>
      <w:r w:rsidRPr="003F0B83">
        <w:rPr>
          <w:szCs w:val="32"/>
        </w:rPr>
        <w:t>Au</w:t>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00413458">
        <w:rPr>
          <w:szCs w:val="32"/>
        </w:rPr>
        <w:tab/>
      </w:r>
      <w:r w:rsidR="00413458">
        <w:rPr>
          <w:szCs w:val="32"/>
        </w:rPr>
        <w:tab/>
      </w:r>
      <w:r w:rsidRPr="003F0B83">
        <w:rPr>
          <w:szCs w:val="32"/>
        </w:rPr>
        <w:t>schlag</w:t>
      </w:r>
    </w:p>
    <w:p w14:paraId="1DDBF8A1" w14:textId="1F500D8B" w:rsidR="00505912" w:rsidRPr="003F0B83" w:rsidRDefault="00505912" w:rsidP="00413458">
      <w:pPr>
        <w:spacing w:after="240" w:line="720" w:lineRule="auto"/>
        <w:rPr>
          <w:szCs w:val="32"/>
        </w:rPr>
      </w:pPr>
      <w:r w:rsidRPr="003F0B83">
        <w:rPr>
          <w:szCs w:val="32"/>
        </w:rPr>
        <w:t>Mit</w:t>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00413458">
        <w:rPr>
          <w:szCs w:val="32"/>
        </w:rPr>
        <w:tab/>
      </w:r>
      <w:r w:rsidR="00413458">
        <w:rPr>
          <w:szCs w:val="32"/>
        </w:rPr>
        <w:tab/>
      </w:r>
      <w:proofErr w:type="spellStart"/>
      <w:r w:rsidRPr="003F0B83">
        <w:rPr>
          <w:szCs w:val="32"/>
        </w:rPr>
        <w:t>schäft</w:t>
      </w:r>
      <w:proofErr w:type="spellEnd"/>
    </w:p>
    <w:p w14:paraId="1ADDF9E7" w14:textId="52C3834B" w:rsidR="00505912" w:rsidRPr="003F0B83" w:rsidRDefault="00505912" w:rsidP="00413458">
      <w:pPr>
        <w:spacing w:after="240" w:line="720" w:lineRule="auto"/>
        <w:rPr>
          <w:szCs w:val="32"/>
        </w:rPr>
      </w:pPr>
      <w:proofErr w:type="spellStart"/>
      <w:r w:rsidRPr="003F0B83">
        <w:rPr>
          <w:szCs w:val="32"/>
        </w:rPr>
        <w:t>schrift</w:t>
      </w:r>
      <w:proofErr w:type="spellEnd"/>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003D6171">
        <w:rPr>
          <w:szCs w:val="32"/>
        </w:rPr>
        <w:tab/>
      </w:r>
      <w:r w:rsidR="00413458">
        <w:rPr>
          <w:szCs w:val="32"/>
        </w:rPr>
        <w:tab/>
      </w:r>
      <w:r w:rsidR="00413458">
        <w:rPr>
          <w:szCs w:val="32"/>
        </w:rPr>
        <w:tab/>
      </w:r>
      <w:proofErr w:type="spellStart"/>
      <w:r w:rsidRPr="003F0B83">
        <w:rPr>
          <w:szCs w:val="32"/>
        </w:rPr>
        <w:t>nung</w:t>
      </w:r>
      <w:proofErr w:type="spellEnd"/>
    </w:p>
    <w:p w14:paraId="50C8DC59" w14:textId="77777777" w:rsidR="00505912" w:rsidRDefault="00505912" w:rsidP="00505912"/>
    <w:p w14:paraId="44BA1C79" w14:textId="77777777" w:rsidR="00505912" w:rsidRDefault="00505912" w:rsidP="00505912"/>
    <w:p w14:paraId="36D8FC2E" w14:textId="77777777" w:rsidR="009945C5" w:rsidRDefault="009945C5" w:rsidP="00505912">
      <w:pPr>
        <w:pStyle w:val="berschrift3"/>
        <w:sectPr w:rsidR="009945C5" w:rsidSect="00505912">
          <w:headerReference w:type="first" r:id="rId93"/>
          <w:pgSz w:w="11900" w:h="16840"/>
          <w:pgMar w:top="2835" w:right="851" w:bottom="1134" w:left="851" w:header="709" w:footer="454" w:gutter="0"/>
          <w:cols w:space="708"/>
          <w:titlePg/>
          <w:docGrid w:linePitch="360"/>
        </w:sectPr>
      </w:pPr>
      <w:bookmarkStart w:id="36" w:name="_Toc59438889"/>
    </w:p>
    <w:bookmarkEnd w:id="36"/>
    <w:p w14:paraId="3D9E7762" w14:textId="2040EC94" w:rsidR="003E0BB9" w:rsidRPr="003F0B83" w:rsidRDefault="00413458" w:rsidP="00413458">
      <w:pPr>
        <w:spacing w:after="240" w:line="720" w:lineRule="auto"/>
        <w:rPr>
          <w:szCs w:val="32"/>
        </w:rPr>
      </w:pPr>
      <w:r>
        <w:rPr>
          <w:noProof/>
          <w:szCs w:val="32"/>
        </w:rPr>
        <w:lastRenderedPageBreak/>
        <mc:AlternateContent>
          <mc:Choice Requires="wps">
            <w:drawing>
              <wp:anchor distT="0" distB="0" distL="114300" distR="114300" simplePos="0" relativeHeight="251587072" behindDoc="0" locked="0" layoutInCell="1" allowOverlap="1" wp14:anchorId="1DA2B894" wp14:editId="192AAE60">
                <wp:simplePos x="0" y="0"/>
                <wp:positionH relativeFrom="column">
                  <wp:posOffset>574040</wp:posOffset>
                </wp:positionH>
                <wp:positionV relativeFrom="paragraph">
                  <wp:posOffset>171449</wp:posOffset>
                </wp:positionV>
                <wp:extent cx="4238625" cy="4505325"/>
                <wp:effectExtent l="0" t="38100" r="47625" b="28575"/>
                <wp:wrapNone/>
                <wp:docPr id="284" name="Gerade Verbindung mit Pfeil 284"/>
                <wp:cNvGraphicFramePr/>
                <a:graphic xmlns:a="http://schemas.openxmlformats.org/drawingml/2006/main">
                  <a:graphicData uri="http://schemas.microsoft.com/office/word/2010/wordprocessingShape">
                    <wps:wsp>
                      <wps:cNvCnPr/>
                      <wps:spPr>
                        <a:xfrm flipV="1">
                          <a:off x="0" y="0"/>
                          <a:ext cx="4238625" cy="4505325"/>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3BABDFD" id="_x0000_t32" coordsize="21600,21600" o:spt="32" o:oned="t" path="m,l21600,21600e" filled="f">
                <v:path arrowok="t" fillok="f" o:connecttype="none"/>
                <o:lock v:ext="edit" shapetype="t"/>
              </v:shapetype>
              <v:shape id="Gerade Verbindung mit Pfeil 284" o:spid="_x0000_s1026" type="#_x0000_t32" style="position:absolute;margin-left:45.2pt;margin-top:13.5pt;width:333.75pt;height:354.75pt;flip:y;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" strokecolor="black [3200]" strokeweight="2pt">
                <v:stroke endarrow="block"/>
              </v:shape>
            </w:pict>
          </mc:Fallback>
        </mc:AlternateContent>
      </w:r>
      <w:r>
        <w:rPr>
          <w:noProof/>
          <w:szCs w:val="32"/>
        </w:rPr>
        <mc:AlternateContent>
          <mc:Choice Requires="wps">
            <w:drawing>
              <wp:anchor distT="0" distB="0" distL="114300" distR="114300" simplePos="0" relativeHeight="251512320" behindDoc="0" locked="0" layoutInCell="1" allowOverlap="1" wp14:anchorId="098B00DD" wp14:editId="1EF4F835">
                <wp:simplePos x="0" y="0"/>
                <wp:positionH relativeFrom="column">
                  <wp:posOffset>783590</wp:posOffset>
                </wp:positionH>
                <wp:positionV relativeFrom="paragraph">
                  <wp:posOffset>171450</wp:posOffset>
                </wp:positionV>
                <wp:extent cx="4057650" cy="1476375"/>
                <wp:effectExtent l="0" t="0" r="95250" b="66675"/>
                <wp:wrapNone/>
                <wp:docPr id="263" name="Gerade Verbindung mit Pfeil 263"/>
                <wp:cNvGraphicFramePr/>
                <a:graphic xmlns:a="http://schemas.openxmlformats.org/drawingml/2006/main">
                  <a:graphicData uri="http://schemas.microsoft.com/office/word/2010/wordprocessingShape">
                    <wps:wsp>
                      <wps:cNvCnPr/>
                      <wps:spPr>
                        <a:xfrm>
                          <a:off x="0" y="0"/>
                          <a:ext cx="4057650" cy="1476375"/>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640D58" id="Gerade Verbindung mit Pfeil 263" o:spid="_x0000_s1026" type="#_x0000_t32" style="position:absolute;margin-left:61.7pt;margin-top:13.5pt;width:319.5pt;height:116.25pt;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" strokecolor="black [3200]" strokeweight="2pt">
                <v:stroke endarrow="block"/>
              </v:shape>
            </w:pict>
          </mc:Fallback>
        </mc:AlternateContent>
      </w:r>
      <w:r w:rsidR="003E0BB9" w:rsidRPr="003F0B83">
        <w:rPr>
          <w:szCs w:val="32"/>
        </w:rPr>
        <w:t>Ver</w:t>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Pr>
          <w:szCs w:val="32"/>
        </w:rPr>
        <w:tab/>
      </w:r>
      <w:r>
        <w:rPr>
          <w:szCs w:val="32"/>
        </w:rPr>
        <w:tab/>
      </w:r>
      <w:proofErr w:type="spellStart"/>
      <w:r w:rsidR="003E0BB9" w:rsidRPr="003F0B83">
        <w:rPr>
          <w:szCs w:val="32"/>
        </w:rPr>
        <w:t>glied</w:t>
      </w:r>
      <w:proofErr w:type="spellEnd"/>
    </w:p>
    <w:p w14:paraId="0356CFC2" w14:textId="19E504C8" w:rsidR="003E0BB9" w:rsidRPr="003F0B83" w:rsidRDefault="00413458" w:rsidP="00413458">
      <w:pPr>
        <w:spacing w:after="240" w:line="720" w:lineRule="auto"/>
        <w:rPr>
          <w:szCs w:val="32"/>
        </w:rPr>
      </w:pPr>
      <w:r>
        <w:rPr>
          <w:noProof/>
          <w:szCs w:val="32"/>
        </w:rPr>
        <mc:AlternateContent>
          <mc:Choice Requires="wps">
            <w:drawing>
              <wp:anchor distT="0" distB="0" distL="114300" distR="114300" simplePos="0" relativeHeight="251525632" behindDoc="0" locked="0" layoutInCell="1" allowOverlap="1" wp14:anchorId="5DB88907" wp14:editId="4E9DC6C4">
                <wp:simplePos x="0" y="0"/>
                <wp:positionH relativeFrom="column">
                  <wp:posOffset>574040</wp:posOffset>
                </wp:positionH>
                <wp:positionV relativeFrom="paragraph">
                  <wp:posOffset>120015</wp:posOffset>
                </wp:positionV>
                <wp:extent cx="4267200" cy="762000"/>
                <wp:effectExtent l="0" t="57150" r="0" b="19050"/>
                <wp:wrapNone/>
                <wp:docPr id="267" name="Gerade Verbindung mit Pfeil 267"/>
                <wp:cNvGraphicFramePr/>
                <a:graphic xmlns:a="http://schemas.openxmlformats.org/drawingml/2006/main">
                  <a:graphicData uri="http://schemas.microsoft.com/office/word/2010/wordprocessingShape">
                    <wps:wsp>
                      <wps:cNvCnPr/>
                      <wps:spPr>
                        <a:xfrm flipV="1">
                          <a:off x="0" y="0"/>
                          <a:ext cx="4267200" cy="762000"/>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6A00CF" id="Gerade Verbindung mit Pfeil 267" o:spid="_x0000_s1026" type="#_x0000_t32" style="position:absolute;margin-left:45.2pt;margin-top:9.45pt;width:336pt;height:60pt;flip:y;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" strokecolor="black [3200]" strokeweight="2pt">
                <v:stroke endarrow="block"/>
              </v:shape>
            </w:pict>
          </mc:Fallback>
        </mc:AlternateContent>
      </w:r>
      <w:r>
        <w:rPr>
          <w:noProof/>
          <w:szCs w:val="32"/>
        </w:rPr>
        <mc:AlternateContent>
          <mc:Choice Requires="wps">
            <w:drawing>
              <wp:anchor distT="0" distB="0" distL="114300" distR="114300" simplePos="0" relativeHeight="251537920" behindDoc="0" locked="0" layoutInCell="1" allowOverlap="1" wp14:anchorId="3054438F" wp14:editId="605BC68D">
                <wp:simplePos x="0" y="0"/>
                <wp:positionH relativeFrom="column">
                  <wp:posOffset>783590</wp:posOffset>
                </wp:positionH>
                <wp:positionV relativeFrom="paragraph">
                  <wp:posOffset>167640</wp:posOffset>
                </wp:positionV>
                <wp:extent cx="4086225" cy="4479290"/>
                <wp:effectExtent l="0" t="0" r="66675" b="54610"/>
                <wp:wrapNone/>
                <wp:docPr id="268" name="Gerade Verbindung mit Pfeil 268"/>
                <wp:cNvGraphicFramePr/>
                <a:graphic xmlns:a="http://schemas.openxmlformats.org/drawingml/2006/main">
                  <a:graphicData uri="http://schemas.microsoft.com/office/word/2010/wordprocessingShape">
                    <wps:wsp>
                      <wps:cNvCnPr/>
                      <wps:spPr>
                        <a:xfrm>
                          <a:off x="0" y="0"/>
                          <a:ext cx="4086225" cy="4479290"/>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D04211" id="Gerade Verbindung mit Pfeil 268" o:spid="_x0000_s1026" type="#_x0000_t32" style="position:absolute;margin-left:61.7pt;margin-top:13.2pt;width:321.75pt;height:352.7pt;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" strokecolor="black [3200]" strokeweight="2pt">
                <v:stroke endarrow="block"/>
              </v:shape>
            </w:pict>
          </mc:Fallback>
        </mc:AlternateContent>
      </w:r>
      <w:r w:rsidR="003E0BB9" w:rsidRPr="003F0B83">
        <w:rPr>
          <w:szCs w:val="32"/>
        </w:rPr>
        <w:t>Rech</w:t>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Pr>
          <w:szCs w:val="32"/>
        </w:rPr>
        <w:tab/>
      </w:r>
      <w:r>
        <w:rPr>
          <w:szCs w:val="32"/>
        </w:rPr>
        <w:tab/>
      </w:r>
      <w:proofErr w:type="spellStart"/>
      <w:r w:rsidR="003E0BB9" w:rsidRPr="003F0B83">
        <w:rPr>
          <w:szCs w:val="32"/>
        </w:rPr>
        <w:t>tum</w:t>
      </w:r>
      <w:proofErr w:type="spellEnd"/>
    </w:p>
    <w:p w14:paraId="346D0132" w14:textId="14CF7831" w:rsidR="003E0BB9" w:rsidRPr="003F0B83" w:rsidRDefault="003E0BB9" w:rsidP="00413458">
      <w:pPr>
        <w:spacing w:after="240" w:line="720" w:lineRule="auto"/>
        <w:rPr>
          <w:szCs w:val="32"/>
        </w:rPr>
      </w:pPr>
      <w:r w:rsidRPr="003F0B83">
        <w:rPr>
          <w:szCs w:val="32"/>
        </w:rPr>
        <w:t>Da</w:t>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00413458">
        <w:rPr>
          <w:szCs w:val="32"/>
        </w:rPr>
        <w:tab/>
      </w:r>
      <w:r w:rsidR="00413458">
        <w:rPr>
          <w:szCs w:val="32"/>
        </w:rPr>
        <w:tab/>
      </w:r>
      <w:r w:rsidRPr="003F0B83">
        <w:rPr>
          <w:szCs w:val="32"/>
        </w:rPr>
        <w:t>trag</w:t>
      </w:r>
    </w:p>
    <w:p w14:paraId="54D3AC16" w14:textId="055FA395" w:rsidR="003E0BB9" w:rsidRPr="003F0B83" w:rsidRDefault="00413458" w:rsidP="00413458">
      <w:pPr>
        <w:spacing w:after="240" w:line="720" w:lineRule="auto"/>
        <w:rPr>
          <w:szCs w:val="32"/>
        </w:rPr>
      </w:pPr>
      <w:r>
        <w:rPr>
          <w:noProof/>
          <w:szCs w:val="32"/>
        </w:rPr>
        <mc:AlternateContent>
          <mc:Choice Requires="wps">
            <w:drawing>
              <wp:anchor distT="0" distB="0" distL="114300" distR="114300" simplePos="0" relativeHeight="251565568" behindDoc="0" locked="0" layoutInCell="1" allowOverlap="1" wp14:anchorId="71BA9640" wp14:editId="285AA546">
                <wp:simplePos x="0" y="0"/>
                <wp:positionH relativeFrom="column">
                  <wp:posOffset>574040</wp:posOffset>
                </wp:positionH>
                <wp:positionV relativeFrom="paragraph">
                  <wp:posOffset>131444</wp:posOffset>
                </wp:positionV>
                <wp:extent cx="4238625" cy="1495425"/>
                <wp:effectExtent l="0" t="38100" r="47625" b="28575"/>
                <wp:wrapNone/>
                <wp:docPr id="275" name="Gerade Verbindung mit Pfeil 275"/>
                <wp:cNvGraphicFramePr/>
                <a:graphic xmlns:a="http://schemas.openxmlformats.org/drawingml/2006/main">
                  <a:graphicData uri="http://schemas.microsoft.com/office/word/2010/wordprocessingShape">
                    <wps:wsp>
                      <wps:cNvCnPr/>
                      <wps:spPr>
                        <a:xfrm flipV="1">
                          <a:off x="0" y="0"/>
                          <a:ext cx="4238625" cy="1495425"/>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F7169F" id="Gerade Verbindung mit Pfeil 275" o:spid="_x0000_s1026" type="#_x0000_t32" style="position:absolute;margin-left:45.2pt;margin-top:10.35pt;width:333.75pt;height:117.75pt;flip:y;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" strokecolor="black [3200]" strokeweight="2pt">
                <v:stroke endarrow="block"/>
              </v:shape>
            </w:pict>
          </mc:Fallback>
        </mc:AlternateContent>
      </w:r>
      <w:r>
        <w:rPr>
          <w:noProof/>
          <w:szCs w:val="32"/>
        </w:rPr>
        <mc:AlternateContent>
          <mc:Choice Requires="wps">
            <w:drawing>
              <wp:anchor distT="0" distB="0" distL="114300" distR="114300" simplePos="0" relativeHeight="251548160" behindDoc="0" locked="0" layoutInCell="1" allowOverlap="1" wp14:anchorId="71E30E6A" wp14:editId="37BB2CCE">
                <wp:simplePos x="0" y="0"/>
                <wp:positionH relativeFrom="column">
                  <wp:posOffset>659765</wp:posOffset>
                </wp:positionH>
                <wp:positionV relativeFrom="paragraph">
                  <wp:posOffset>131445</wp:posOffset>
                </wp:positionV>
                <wp:extent cx="4181475" cy="1495425"/>
                <wp:effectExtent l="0" t="0" r="85725" b="66675"/>
                <wp:wrapNone/>
                <wp:docPr id="269" name="Gerade Verbindung mit Pfeil 269"/>
                <wp:cNvGraphicFramePr/>
                <a:graphic xmlns:a="http://schemas.openxmlformats.org/drawingml/2006/main">
                  <a:graphicData uri="http://schemas.microsoft.com/office/word/2010/wordprocessingShape">
                    <wps:wsp>
                      <wps:cNvCnPr/>
                      <wps:spPr>
                        <a:xfrm>
                          <a:off x="0" y="0"/>
                          <a:ext cx="4181475" cy="1495425"/>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9FFFAF" id="Gerade Verbindung mit Pfeil 269" o:spid="_x0000_s1026" type="#_x0000_t32" style="position:absolute;margin-left:51.95pt;margin-top:10.35pt;width:329.25pt;height:117.75pt;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" strokecolor="black [3200]" strokeweight="2pt">
                <v:stroke endarrow="block"/>
              </v:shape>
            </w:pict>
          </mc:Fallback>
        </mc:AlternateContent>
      </w:r>
      <w:r w:rsidR="003E0BB9" w:rsidRPr="003F0B83">
        <w:rPr>
          <w:szCs w:val="32"/>
        </w:rPr>
        <w:t>Vor</w:t>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Pr>
          <w:szCs w:val="32"/>
        </w:rPr>
        <w:tab/>
      </w:r>
      <w:r>
        <w:rPr>
          <w:szCs w:val="32"/>
        </w:rPr>
        <w:tab/>
      </w:r>
      <w:proofErr w:type="spellStart"/>
      <w:r w:rsidR="003E0BB9" w:rsidRPr="003F0B83">
        <w:rPr>
          <w:szCs w:val="32"/>
        </w:rPr>
        <w:t>to</w:t>
      </w:r>
      <w:proofErr w:type="spellEnd"/>
    </w:p>
    <w:p w14:paraId="577DA86C" w14:textId="11374698" w:rsidR="003E0BB9" w:rsidRPr="003F0B83" w:rsidRDefault="00413458" w:rsidP="00413458">
      <w:pPr>
        <w:spacing w:after="240" w:line="720" w:lineRule="auto"/>
        <w:rPr>
          <w:szCs w:val="32"/>
        </w:rPr>
      </w:pPr>
      <w:r>
        <w:rPr>
          <w:noProof/>
          <w:szCs w:val="32"/>
        </w:rPr>
        <mc:AlternateContent>
          <mc:Choice Requires="wps">
            <w:drawing>
              <wp:anchor distT="0" distB="0" distL="114300" distR="114300" simplePos="0" relativeHeight="251574784" behindDoc="0" locked="0" layoutInCell="1" allowOverlap="1" wp14:anchorId="21D7C561" wp14:editId="174FC4BE">
                <wp:simplePos x="0" y="0"/>
                <wp:positionH relativeFrom="column">
                  <wp:posOffset>783591</wp:posOffset>
                </wp:positionH>
                <wp:positionV relativeFrom="paragraph">
                  <wp:posOffset>127634</wp:posOffset>
                </wp:positionV>
                <wp:extent cx="4057650" cy="2276475"/>
                <wp:effectExtent l="0" t="38100" r="57150" b="28575"/>
                <wp:wrapNone/>
                <wp:docPr id="276" name="Gerade Verbindung mit Pfeil 276"/>
                <wp:cNvGraphicFramePr/>
                <a:graphic xmlns:a="http://schemas.openxmlformats.org/drawingml/2006/main">
                  <a:graphicData uri="http://schemas.microsoft.com/office/word/2010/wordprocessingShape">
                    <wps:wsp>
                      <wps:cNvCnPr/>
                      <wps:spPr>
                        <a:xfrm flipV="1">
                          <a:off x="0" y="0"/>
                          <a:ext cx="4057650" cy="2276475"/>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A18ACF" id="Gerade Verbindung mit Pfeil 276" o:spid="_x0000_s1026" type="#_x0000_t32" style="position:absolute;margin-left:61.7pt;margin-top:10.05pt;width:319.5pt;height:179.25pt;flip:y;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" strokecolor="black [3200]" strokeweight="2pt">
                <v:stroke endarrow="block"/>
              </v:shape>
            </w:pict>
          </mc:Fallback>
        </mc:AlternateContent>
      </w:r>
      <w:r>
        <w:rPr>
          <w:noProof/>
          <w:szCs w:val="32"/>
        </w:rPr>
        <mc:AlternateContent>
          <mc:Choice Requires="wps">
            <w:drawing>
              <wp:anchor distT="0" distB="0" distL="114300" distR="114300" simplePos="0" relativeHeight="251555328" behindDoc="0" locked="0" layoutInCell="1" allowOverlap="1" wp14:anchorId="518622B2" wp14:editId="4563C77A">
                <wp:simplePos x="0" y="0"/>
                <wp:positionH relativeFrom="column">
                  <wp:posOffset>574039</wp:posOffset>
                </wp:positionH>
                <wp:positionV relativeFrom="paragraph">
                  <wp:posOffset>127635</wp:posOffset>
                </wp:positionV>
                <wp:extent cx="4295775" cy="1543050"/>
                <wp:effectExtent l="0" t="0" r="66675" b="76200"/>
                <wp:wrapNone/>
                <wp:docPr id="270" name="Gerade Verbindung mit Pfeil 270"/>
                <wp:cNvGraphicFramePr/>
                <a:graphic xmlns:a="http://schemas.openxmlformats.org/drawingml/2006/main">
                  <a:graphicData uri="http://schemas.microsoft.com/office/word/2010/wordprocessingShape">
                    <wps:wsp>
                      <wps:cNvCnPr/>
                      <wps:spPr>
                        <a:xfrm>
                          <a:off x="0" y="0"/>
                          <a:ext cx="4295775" cy="1543050"/>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C91ED1" id="Gerade Verbindung mit Pfeil 270" o:spid="_x0000_s1026" type="#_x0000_t32" style="position:absolute;margin-left:45.2pt;margin-top:10.05pt;width:338.25pt;height:121.5pt;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" strokecolor="black [3200]" strokeweight="2pt">
                <v:stroke endarrow="block"/>
              </v:shape>
            </w:pict>
          </mc:Fallback>
        </mc:AlternateContent>
      </w:r>
      <w:r w:rsidR="003E0BB9" w:rsidRPr="003F0B83">
        <w:rPr>
          <w:szCs w:val="32"/>
        </w:rPr>
        <w:t>Ge</w:t>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sidR="003E0BB9" w:rsidRPr="003F0B83">
        <w:rPr>
          <w:szCs w:val="32"/>
        </w:rPr>
        <w:tab/>
      </w:r>
      <w:r>
        <w:rPr>
          <w:szCs w:val="32"/>
        </w:rPr>
        <w:tab/>
      </w:r>
      <w:r>
        <w:rPr>
          <w:szCs w:val="32"/>
        </w:rPr>
        <w:tab/>
      </w:r>
      <w:proofErr w:type="spellStart"/>
      <w:r w:rsidR="003E0BB9" w:rsidRPr="003F0B83">
        <w:rPr>
          <w:szCs w:val="32"/>
        </w:rPr>
        <w:t>lich</w:t>
      </w:r>
      <w:proofErr w:type="spellEnd"/>
    </w:p>
    <w:p w14:paraId="0AB32EAC" w14:textId="1A369572" w:rsidR="003E0BB9" w:rsidRPr="003F0B83" w:rsidRDefault="003E0BB9" w:rsidP="00413458">
      <w:pPr>
        <w:spacing w:after="240" w:line="720" w:lineRule="auto"/>
        <w:rPr>
          <w:szCs w:val="32"/>
        </w:rPr>
      </w:pPr>
      <w:r w:rsidRPr="003F0B83">
        <w:rPr>
          <w:szCs w:val="32"/>
        </w:rPr>
        <w:t>Au</w:t>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00413458">
        <w:rPr>
          <w:szCs w:val="32"/>
        </w:rPr>
        <w:tab/>
      </w:r>
      <w:r w:rsidR="00413458">
        <w:rPr>
          <w:szCs w:val="32"/>
        </w:rPr>
        <w:tab/>
      </w:r>
      <w:r w:rsidRPr="003F0B83">
        <w:rPr>
          <w:szCs w:val="32"/>
        </w:rPr>
        <w:t>schlag</w:t>
      </w:r>
    </w:p>
    <w:p w14:paraId="1712447E" w14:textId="693D0EBB" w:rsidR="003E0BB9" w:rsidRPr="003F0B83" w:rsidRDefault="003E0BB9" w:rsidP="00413458">
      <w:pPr>
        <w:spacing w:after="240" w:line="720" w:lineRule="auto"/>
        <w:rPr>
          <w:szCs w:val="32"/>
        </w:rPr>
      </w:pPr>
      <w:r w:rsidRPr="003F0B83">
        <w:rPr>
          <w:szCs w:val="32"/>
        </w:rPr>
        <w:t>Mit</w:t>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00413458">
        <w:rPr>
          <w:szCs w:val="32"/>
        </w:rPr>
        <w:tab/>
      </w:r>
      <w:r w:rsidR="00413458">
        <w:rPr>
          <w:szCs w:val="32"/>
        </w:rPr>
        <w:tab/>
      </w:r>
      <w:proofErr w:type="spellStart"/>
      <w:r w:rsidRPr="003F0B83">
        <w:rPr>
          <w:szCs w:val="32"/>
        </w:rPr>
        <w:t>schäft</w:t>
      </w:r>
      <w:proofErr w:type="spellEnd"/>
    </w:p>
    <w:p w14:paraId="70DA81E7" w14:textId="32D90248" w:rsidR="00ED4E43" w:rsidRDefault="003E0BB9" w:rsidP="00413458">
      <w:pPr>
        <w:spacing w:after="240" w:line="720" w:lineRule="auto"/>
        <w:rPr>
          <w:szCs w:val="32"/>
        </w:rPr>
      </w:pPr>
      <w:proofErr w:type="spellStart"/>
      <w:r w:rsidRPr="003F0B83">
        <w:rPr>
          <w:szCs w:val="32"/>
        </w:rPr>
        <w:t>schrift</w:t>
      </w:r>
      <w:proofErr w:type="spellEnd"/>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Pr="003F0B83">
        <w:rPr>
          <w:szCs w:val="32"/>
        </w:rPr>
        <w:tab/>
      </w:r>
      <w:r w:rsidR="00B00585">
        <w:rPr>
          <w:szCs w:val="32"/>
        </w:rPr>
        <w:tab/>
      </w:r>
      <w:r w:rsidR="00413458">
        <w:rPr>
          <w:szCs w:val="32"/>
        </w:rPr>
        <w:tab/>
      </w:r>
      <w:r w:rsidR="00413458">
        <w:rPr>
          <w:szCs w:val="32"/>
        </w:rPr>
        <w:tab/>
      </w:r>
      <w:proofErr w:type="spellStart"/>
      <w:r w:rsidRPr="003F0B83">
        <w:rPr>
          <w:szCs w:val="32"/>
        </w:rPr>
        <w:t>nung</w:t>
      </w:r>
      <w:bookmarkStart w:id="37" w:name="_Toc59438890"/>
      <w:proofErr w:type="spellEnd"/>
    </w:p>
    <w:p w14:paraId="123B877F" w14:textId="77777777" w:rsidR="00ED4E43" w:rsidRDefault="00ED4E43" w:rsidP="00ED4E43">
      <w:pPr>
        <w:ind w:left="0"/>
      </w:pPr>
    </w:p>
    <w:p w14:paraId="281763BC" w14:textId="77777777" w:rsidR="00ED4E43" w:rsidRDefault="00ED4E43" w:rsidP="00ED4E43">
      <w:pPr>
        <w:ind w:left="0"/>
      </w:pPr>
    </w:p>
    <w:p w14:paraId="22FD96A7" w14:textId="10C9C857" w:rsidR="00ED4E43" w:rsidRPr="003F0B83" w:rsidRDefault="00ED4E43" w:rsidP="00ED4E43">
      <w:pPr>
        <w:ind w:left="0"/>
        <w:sectPr w:rsidR="00ED4E43" w:rsidRPr="003F0B83" w:rsidSect="00505912">
          <w:headerReference w:type="first" r:id="rId94"/>
          <w:pgSz w:w="11900" w:h="16840"/>
          <w:pgMar w:top="2835" w:right="851" w:bottom="1134" w:left="851" w:header="709" w:footer="454" w:gutter="0"/>
          <w:cols w:space="708"/>
          <w:titlePg/>
          <w:docGrid w:linePitch="360"/>
        </w:sectPr>
      </w:pPr>
    </w:p>
    <w:bookmarkEnd w:id="37"/>
    <w:p w14:paraId="5FBC9959" w14:textId="53A8410D" w:rsidR="00505912" w:rsidRPr="003F0B83" w:rsidRDefault="00505912" w:rsidP="003670C0">
      <w:pPr>
        <w:rPr>
          <w:szCs w:val="32"/>
        </w:rPr>
      </w:pPr>
      <w:r w:rsidRPr="003F0B83">
        <w:rPr>
          <w:szCs w:val="32"/>
        </w:rPr>
        <w:lastRenderedPageBreak/>
        <w:t>Lesen Sie!</w:t>
      </w:r>
      <w:r w:rsidR="00B00585" w:rsidRPr="00B00585">
        <w:rPr>
          <w:noProof/>
          <w:szCs w:val="28"/>
        </w:rPr>
        <w:t xml:space="preserve"> </w:t>
      </w:r>
      <w:r w:rsidR="00275F95">
        <w:rPr>
          <w:noProof/>
          <w:szCs w:val="32"/>
        </w:rPr>
        <w:drawing>
          <wp:anchor distT="0" distB="0" distL="114300" distR="114300" simplePos="0" relativeHeight="251790848" behindDoc="0" locked="0" layoutInCell="1" allowOverlap="1" wp14:anchorId="78D47BFE" wp14:editId="1BC15A0A">
            <wp:simplePos x="0" y="0"/>
            <wp:positionH relativeFrom="column">
              <wp:posOffset>-180340</wp:posOffset>
            </wp:positionH>
            <wp:positionV relativeFrom="paragraph">
              <wp:posOffset>-90170</wp:posOffset>
            </wp:positionV>
            <wp:extent cx="367200" cy="367200"/>
            <wp:effectExtent l="0" t="0" r="0" b="0"/>
            <wp:wrapNone/>
            <wp:docPr id="1120" name="Grafik 1120"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 name="Grafik 1120" descr="Auge"/>
                    <pic:cNvPicPr/>
                  </pic:nvPicPr>
                  <pic:blipFill>
                    <a:blip r:embed="rId48">
                      <a:extLst>
                        <a:ext uri="{96DAC541-7B7A-43D3-8B79-37D633B846F1}">
                          <asvg:svgBlip xmlns:asvg="http://schemas.microsoft.com/office/drawing/2016/SVG/main" r:embed="rId49"/>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6153DEA5" w14:textId="77777777" w:rsidR="00505912" w:rsidRPr="003F0B83" w:rsidRDefault="00505912" w:rsidP="003670C0">
      <w:pPr>
        <w:rPr>
          <w:szCs w:val="32"/>
        </w:rPr>
      </w:pPr>
    </w:p>
    <w:p w14:paraId="69914EAF" w14:textId="64479F51" w:rsidR="00505912" w:rsidRPr="003F0B83" w:rsidRDefault="00505912" w:rsidP="003670C0">
      <w:pPr>
        <w:rPr>
          <w:szCs w:val="32"/>
        </w:rPr>
      </w:pPr>
      <w:r w:rsidRPr="003F0B83">
        <w:rPr>
          <w:szCs w:val="32"/>
        </w:rPr>
        <w:t>Mie</w:t>
      </w:r>
      <w:r w:rsidR="00143661">
        <w:rPr>
          <w:szCs w:val="32"/>
        </w:rPr>
        <w:tab/>
      </w:r>
      <w:r w:rsidR="00143661">
        <w:rPr>
          <w:szCs w:val="32"/>
        </w:rPr>
        <w:tab/>
      </w:r>
      <w:r w:rsidR="00143661">
        <w:rPr>
          <w:szCs w:val="32"/>
        </w:rPr>
        <w:tab/>
      </w:r>
      <w:r w:rsidR="00143661">
        <w:rPr>
          <w:szCs w:val="32"/>
        </w:rPr>
        <w:tab/>
      </w:r>
      <w:r w:rsidR="00143661">
        <w:rPr>
          <w:szCs w:val="32"/>
        </w:rPr>
        <w:tab/>
      </w:r>
      <w:r w:rsidR="00143661">
        <w:rPr>
          <w:szCs w:val="32"/>
        </w:rPr>
        <w:tab/>
      </w:r>
      <w:r w:rsidR="00143661">
        <w:rPr>
          <w:szCs w:val="32"/>
        </w:rPr>
        <w:tab/>
        <w:t>An</w:t>
      </w:r>
    </w:p>
    <w:p w14:paraId="06847B40" w14:textId="2AB7DF10" w:rsidR="00505912" w:rsidRPr="003F0B83" w:rsidRDefault="00505912" w:rsidP="003670C0">
      <w:pPr>
        <w:rPr>
          <w:szCs w:val="32"/>
        </w:rPr>
      </w:pPr>
      <w:r w:rsidRPr="003F0B83">
        <w:rPr>
          <w:szCs w:val="32"/>
        </w:rPr>
        <w:t xml:space="preserve">Miete </w:t>
      </w:r>
      <w:r w:rsidR="00143661">
        <w:rPr>
          <w:szCs w:val="32"/>
        </w:rPr>
        <w:tab/>
      </w:r>
      <w:r w:rsidR="00143661">
        <w:rPr>
          <w:szCs w:val="32"/>
        </w:rPr>
        <w:tab/>
      </w:r>
      <w:r w:rsidR="00143661">
        <w:rPr>
          <w:szCs w:val="32"/>
        </w:rPr>
        <w:tab/>
      </w:r>
      <w:r w:rsidR="00143661">
        <w:rPr>
          <w:szCs w:val="32"/>
        </w:rPr>
        <w:tab/>
      </w:r>
      <w:r w:rsidR="00143661">
        <w:rPr>
          <w:szCs w:val="32"/>
        </w:rPr>
        <w:tab/>
      </w:r>
      <w:r w:rsidR="00143661">
        <w:rPr>
          <w:szCs w:val="32"/>
        </w:rPr>
        <w:tab/>
      </w:r>
      <w:r w:rsidR="00143661">
        <w:rPr>
          <w:szCs w:val="32"/>
        </w:rPr>
        <w:tab/>
        <w:t>An</w:t>
      </w:r>
      <w:r w:rsidR="00E61B4B">
        <w:rPr>
          <w:szCs w:val="32"/>
        </w:rPr>
        <w:t>ge</w:t>
      </w:r>
    </w:p>
    <w:p w14:paraId="2378FA67" w14:textId="6AF52D38" w:rsidR="00505912" w:rsidRPr="003F0B83" w:rsidRDefault="00143661" w:rsidP="003670C0">
      <w:pPr>
        <w:rPr>
          <w:szCs w:val="32"/>
        </w:rPr>
      </w:pPr>
      <w:r>
        <w:rPr>
          <w:szCs w:val="32"/>
        </w:rPr>
        <w:tab/>
      </w:r>
      <w:r>
        <w:rPr>
          <w:szCs w:val="32"/>
        </w:rPr>
        <w:tab/>
      </w:r>
      <w:r>
        <w:rPr>
          <w:szCs w:val="32"/>
        </w:rPr>
        <w:tab/>
      </w:r>
      <w:r>
        <w:rPr>
          <w:szCs w:val="32"/>
        </w:rPr>
        <w:tab/>
      </w:r>
      <w:r>
        <w:rPr>
          <w:szCs w:val="32"/>
        </w:rPr>
        <w:tab/>
      </w:r>
      <w:r>
        <w:rPr>
          <w:szCs w:val="32"/>
        </w:rPr>
        <w:tab/>
      </w:r>
      <w:r>
        <w:rPr>
          <w:szCs w:val="32"/>
        </w:rPr>
        <w:tab/>
      </w:r>
      <w:r>
        <w:rPr>
          <w:szCs w:val="32"/>
        </w:rPr>
        <w:tab/>
        <w:t>An</w:t>
      </w:r>
      <w:r w:rsidR="00E61B4B">
        <w:rPr>
          <w:szCs w:val="32"/>
        </w:rPr>
        <w:t>gebot</w:t>
      </w:r>
    </w:p>
    <w:p w14:paraId="6BB72FEF" w14:textId="754D645A" w:rsidR="00143661" w:rsidRDefault="00143661" w:rsidP="003670C0">
      <w:pPr>
        <w:rPr>
          <w:szCs w:val="32"/>
        </w:rPr>
      </w:pPr>
    </w:p>
    <w:p w14:paraId="350FD10C" w14:textId="77777777" w:rsidR="00E61B4B" w:rsidRDefault="00E61B4B" w:rsidP="003670C0">
      <w:pPr>
        <w:rPr>
          <w:szCs w:val="32"/>
        </w:rPr>
      </w:pPr>
    </w:p>
    <w:p w14:paraId="732B0513" w14:textId="5AD4B753" w:rsidR="00505912" w:rsidRPr="003F0B83" w:rsidRDefault="00505912" w:rsidP="003670C0">
      <w:pPr>
        <w:rPr>
          <w:szCs w:val="32"/>
        </w:rPr>
      </w:pPr>
      <w:r w:rsidRPr="003F0B83">
        <w:rPr>
          <w:szCs w:val="32"/>
        </w:rPr>
        <w:t>Be</w:t>
      </w:r>
      <w:r w:rsidR="00143661">
        <w:rPr>
          <w:szCs w:val="32"/>
        </w:rPr>
        <w:tab/>
      </w:r>
      <w:r w:rsidR="00143661">
        <w:rPr>
          <w:szCs w:val="32"/>
        </w:rPr>
        <w:tab/>
      </w:r>
      <w:r w:rsidR="00143661">
        <w:rPr>
          <w:szCs w:val="32"/>
        </w:rPr>
        <w:tab/>
      </w:r>
      <w:r w:rsidR="00143661">
        <w:rPr>
          <w:szCs w:val="32"/>
        </w:rPr>
        <w:tab/>
      </w:r>
      <w:r w:rsidR="00143661">
        <w:rPr>
          <w:szCs w:val="32"/>
        </w:rPr>
        <w:tab/>
      </w:r>
      <w:r w:rsidR="00143661">
        <w:rPr>
          <w:szCs w:val="32"/>
        </w:rPr>
        <w:tab/>
      </w:r>
      <w:r w:rsidR="00143661">
        <w:rPr>
          <w:szCs w:val="32"/>
        </w:rPr>
        <w:tab/>
      </w:r>
      <w:r w:rsidR="00E61B4B">
        <w:rPr>
          <w:szCs w:val="32"/>
        </w:rPr>
        <w:t>An</w:t>
      </w:r>
    </w:p>
    <w:p w14:paraId="546EAAEE" w14:textId="2D89E044" w:rsidR="00505912" w:rsidRPr="003F0B83" w:rsidRDefault="00505912" w:rsidP="003670C0">
      <w:pPr>
        <w:rPr>
          <w:szCs w:val="32"/>
        </w:rPr>
      </w:pPr>
      <w:r w:rsidRPr="003F0B83">
        <w:rPr>
          <w:szCs w:val="32"/>
        </w:rPr>
        <w:t xml:space="preserve">Betrug </w:t>
      </w:r>
      <w:r w:rsidR="00143661">
        <w:rPr>
          <w:szCs w:val="32"/>
        </w:rPr>
        <w:tab/>
      </w:r>
      <w:r w:rsidR="00143661">
        <w:rPr>
          <w:szCs w:val="32"/>
        </w:rPr>
        <w:tab/>
      </w:r>
      <w:r w:rsidR="00143661">
        <w:rPr>
          <w:szCs w:val="32"/>
        </w:rPr>
        <w:tab/>
      </w:r>
      <w:r w:rsidR="00143661">
        <w:rPr>
          <w:szCs w:val="32"/>
        </w:rPr>
        <w:tab/>
      </w:r>
      <w:r w:rsidR="00143661">
        <w:rPr>
          <w:szCs w:val="32"/>
        </w:rPr>
        <w:tab/>
      </w:r>
      <w:r w:rsidR="00143661">
        <w:rPr>
          <w:szCs w:val="32"/>
        </w:rPr>
        <w:tab/>
      </w:r>
      <w:r w:rsidR="00143661">
        <w:rPr>
          <w:szCs w:val="32"/>
        </w:rPr>
        <w:tab/>
      </w:r>
      <w:proofErr w:type="spellStart"/>
      <w:r w:rsidR="00E61B4B">
        <w:rPr>
          <w:szCs w:val="32"/>
        </w:rPr>
        <w:t>Annah</w:t>
      </w:r>
      <w:proofErr w:type="spellEnd"/>
    </w:p>
    <w:p w14:paraId="34A03E35" w14:textId="1D6D66E0" w:rsidR="00505912" w:rsidRPr="003F0B83" w:rsidRDefault="00143661" w:rsidP="003670C0">
      <w:pPr>
        <w:rPr>
          <w:szCs w:val="32"/>
        </w:rPr>
      </w:pPr>
      <w:r>
        <w:rPr>
          <w:szCs w:val="32"/>
        </w:rPr>
        <w:tab/>
      </w:r>
      <w:r>
        <w:rPr>
          <w:szCs w:val="32"/>
        </w:rPr>
        <w:tab/>
      </w:r>
      <w:r>
        <w:rPr>
          <w:szCs w:val="32"/>
        </w:rPr>
        <w:tab/>
      </w:r>
      <w:r>
        <w:rPr>
          <w:szCs w:val="32"/>
        </w:rPr>
        <w:tab/>
      </w:r>
      <w:r>
        <w:rPr>
          <w:szCs w:val="32"/>
        </w:rPr>
        <w:tab/>
      </w:r>
      <w:r>
        <w:rPr>
          <w:szCs w:val="32"/>
        </w:rPr>
        <w:tab/>
      </w:r>
      <w:r>
        <w:rPr>
          <w:szCs w:val="32"/>
        </w:rPr>
        <w:tab/>
      </w:r>
      <w:r>
        <w:rPr>
          <w:szCs w:val="32"/>
        </w:rPr>
        <w:tab/>
      </w:r>
      <w:r w:rsidR="00E61B4B">
        <w:rPr>
          <w:szCs w:val="32"/>
        </w:rPr>
        <w:t>Annahme</w:t>
      </w:r>
    </w:p>
    <w:p w14:paraId="39B5026A" w14:textId="3AD3990B" w:rsidR="00143661" w:rsidRDefault="00143661" w:rsidP="003670C0">
      <w:pPr>
        <w:rPr>
          <w:szCs w:val="32"/>
        </w:rPr>
      </w:pPr>
    </w:p>
    <w:p w14:paraId="62A3131C" w14:textId="77777777" w:rsidR="00E61B4B" w:rsidRDefault="00E61B4B" w:rsidP="003670C0">
      <w:pPr>
        <w:rPr>
          <w:szCs w:val="32"/>
        </w:rPr>
      </w:pPr>
    </w:p>
    <w:p w14:paraId="027F579E" w14:textId="09104E82" w:rsidR="00505912" w:rsidRPr="003F0B83" w:rsidRDefault="00505912" w:rsidP="003670C0">
      <w:pPr>
        <w:rPr>
          <w:szCs w:val="32"/>
        </w:rPr>
      </w:pPr>
      <w:r w:rsidRPr="003F0B83">
        <w:rPr>
          <w:szCs w:val="32"/>
        </w:rPr>
        <w:t>Ver</w:t>
      </w:r>
      <w:r w:rsidR="00E61B4B">
        <w:rPr>
          <w:szCs w:val="32"/>
        </w:rPr>
        <w:tab/>
      </w:r>
      <w:r w:rsidR="00E61B4B">
        <w:rPr>
          <w:szCs w:val="32"/>
        </w:rPr>
        <w:tab/>
      </w:r>
      <w:r w:rsidR="00E61B4B">
        <w:rPr>
          <w:szCs w:val="32"/>
        </w:rPr>
        <w:tab/>
      </w:r>
      <w:r w:rsidR="00E61B4B">
        <w:rPr>
          <w:szCs w:val="32"/>
        </w:rPr>
        <w:tab/>
      </w:r>
      <w:r w:rsidR="00E61B4B">
        <w:rPr>
          <w:szCs w:val="32"/>
        </w:rPr>
        <w:tab/>
      </w:r>
      <w:r w:rsidR="00E61B4B">
        <w:rPr>
          <w:szCs w:val="32"/>
        </w:rPr>
        <w:tab/>
      </w:r>
      <w:r w:rsidR="00E61B4B">
        <w:rPr>
          <w:szCs w:val="32"/>
        </w:rPr>
        <w:tab/>
      </w:r>
      <w:proofErr w:type="spellStart"/>
      <w:r w:rsidR="00E61B4B">
        <w:rPr>
          <w:szCs w:val="32"/>
        </w:rPr>
        <w:t>Ver</w:t>
      </w:r>
      <w:proofErr w:type="spellEnd"/>
    </w:p>
    <w:p w14:paraId="6A50EC23" w14:textId="51A08E5E" w:rsidR="00505912" w:rsidRPr="003F0B83" w:rsidRDefault="00505912" w:rsidP="003670C0">
      <w:pPr>
        <w:rPr>
          <w:szCs w:val="32"/>
        </w:rPr>
      </w:pPr>
      <w:r w:rsidRPr="003F0B83">
        <w:rPr>
          <w:szCs w:val="32"/>
        </w:rPr>
        <w:t>Vertrag</w:t>
      </w:r>
      <w:r w:rsidR="00E61B4B">
        <w:rPr>
          <w:szCs w:val="32"/>
        </w:rPr>
        <w:tab/>
      </w:r>
      <w:r w:rsidR="00E61B4B">
        <w:rPr>
          <w:szCs w:val="32"/>
        </w:rPr>
        <w:tab/>
      </w:r>
      <w:r w:rsidR="00E61B4B">
        <w:rPr>
          <w:szCs w:val="32"/>
        </w:rPr>
        <w:tab/>
      </w:r>
      <w:r w:rsidR="00E61B4B">
        <w:rPr>
          <w:szCs w:val="32"/>
        </w:rPr>
        <w:tab/>
      </w:r>
      <w:r w:rsidR="00E61B4B">
        <w:rPr>
          <w:szCs w:val="32"/>
        </w:rPr>
        <w:tab/>
      </w:r>
      <w:r w:rsidR="00E61B4B">
        <w:rPr>
          <w:szCs w:val="32"/>
        </w:rPr>
        <w:tab/>
      </w:r>
      <w:r w:rsidR="00E61B4B">
        <w:rPr>
          <w:szCs w:val="32"/>
        </w:rPr>
        <w:tab/>
      </w:r>
      <w:proofErr w:type="spellStart"/>
      <w:r w:rsidR="00E61B4B">
        <w:rPr>
          <w:szCs w:val="32"/>
        </w:rPr>
        <w:t>Verpa</w:t>
      </w:r>
      <w:proofErr w:type="spellEnd"/>
    </w:p>
    <w:p w14:paraId="3D7FED35" w14:textId="17828E62" w:rsidR="00505912" w:rsidRPr="003F0B83" w:rsidRDefault="00E61B4B" w:rsidP="003670C0">
      <w:pPr>
        <w:rPr>
          <w:szCs w:val="32"/>
        </w:rPr>
      </w:pPr>
      <w:r>
        <w:rPr>
          <w:szCs w:val="32"/>
        </w:rPr>
        <w:tab/>
      </w:r>
      <w:r>
        <w:rPr>
          <w:szCs w:val="32"/>
        </w:rPr>
        <w:tab/>
      </w:r>
      <w:r>
        <w:rPr>
          <w:szCs w:val="32"/>
        </w:rPr>
        <w:tab/>
      </w:r>
      <w:r>
        <w:rPr>
          <w:szCs w:val="32"/>
        </w:rPr>
        <w:tab/>
      </w:r>
      <w:r>
        <w:rPr>
          <w:szCs w:val="32"/>
        </w:rPr>
        <w:tab/>
      </w:r>
      <w:r>
        <w:rPr>
          <w:szCs w:val="32"/>
        </w:rPr>
        <w:tab/>
      </w:r>
      <w:r>
        <w:rPr>
          <w:szCs w:val="32"/>
        </w:rPr>
        <w:tab/>
      </w:r>
      <w:r>
        <w:rPr>
          <w:szCs w:val="32"/>
        </w:rPr>
        <w:tab/>
        <w:t>Verpackung</w:t>
      </w:r>
    </w:p>
    <w:p w14:paraId="170EE126" w14:textId="25210A64" w:rsidR="00E61B4B" w:rsidRDefault="00E61B4B" w:rsidP="003670C0">
      <w:pPr>
        <w:rPr>
          <w:szCs w:val="32"/>
        </w:rPr>
      </w:pPr>
    </w:p>
    <w:p w14:paraId="7F986369" w14:textId="77777777" w:rsidR="00E61B4B" w:rsidRDefault="00E61B4B" w:rsidP="003670C0">
      <w:pPr>
        <w:rPr>
          <w:szCs w:val="32"/>
        </w:rPr>
      </w:pPr>
    </w:p>
    <w:p w14:paraId="6FBBE9B6" w14:textId="069CFE1A" w:rsidR="00505912" w:rsidRPr="003F0B83" w:rsidRDefault="00505912" w:rsidP="003670C0">
      <w:pPr>
        <w:rPr>
          <w:szCs w:val="32"/>
        </w:rPr>
      </w:pPr>
      <w:proofErr w:type="spellStart"/>
      <w:r w:rsidRPr="003F0B83">
        <w:rPr>
          <w:szCs w:val="32"/>
        </w:rPr>
        <w:t>Bril</w:t>
      </w:r>
      <w:proofErr w:type="spellEnd"/>
      <w:r w:rsidR="00E61B4B">
        <w:rPr>
          <w:szCs w:val="32"/>
        </w:rPr>
        <w:tab/>
      </w:r>
      <w:r w:rsidR="00E61B4B">
        <w:rPr>
          <w:szCs w:val="32"/>
        </w:rPr>
        <w:tab/>
      </w:r>
      <w:r w:rsidR="00E61B4B">
        <w:rPr>
          <w:szCs w:val="32"/>
        </w:rPr>
        <w:tab/>
      </w:r>
      <w:r w:rsidR="00E61B4B">
        <w:rPr>
          <w:szCs w:val="32"/>
        </w:rPr>
        <w:tab/>
      </w:r>
      <w:r w:rsidR="00E61B4B">
        <w:rPr>
          <w:szCs w:val="32"/>
        </w:rPr>
        <w:tab/>
      </w:r>
      <w:r w:rsidR="00E61B4B">
        <w:rPr>
          <w:szCs w:val="32"/>
        </w:rPr>
        <w:tab/>
      </w:r>
      <w:r w:rsidR="00E61B4B">
        <w:rPr>
          <w:szCs w:val="32"/>
        </w:rPr>
        <w:tab/>
        <w:t>Te</w:t>
      </w:r>
    </w:p>
    <w:p w14:paraId="1701D4B2" w14:textId="4FCCDD46" w:rsidR="00505912" w:rsidRPr="003F0B83" w:rsidRDefault="00505912" w:rsidP="003670C0">
      <w:pPr>
        <w:rPr>
          <w:szCs w:val="32"/>
        </w:rPr>
      </w:pPr>
      <w:r w:rsidRPr="003F0B83">
        <w:rPr>
          <w:szCs w:val="32"/>
        </w:rPr>
        <w:t>Brille</w:t>
      </w:r>
      <w:r w:rsidR="00E61B4B">
        <w:rPr>
          <w:szCs w:val="32"/>
        </w:rPr>
        <w:tab/>
      </w:r>
      <w:r w:rsidR="00E61B4B">
        <w:rPr>
          <w:szCs w:val="32"/>
        </w:rPr>
        <w:tab/>
      </w:r>
      <w:r w:rsidR="00E61B4B">
        <w:rPr>
          <w:szCs w:val="32"/>
        </w:rPr>
        <w:tab/>
      </w:r>
      <w:r w:rsidR="00E61B4B">
        <w:rPr>
          <w:szCs w:val="32"/>
        </w:rPr>
        <w:tab/>
      </w:r>
      <w:r w:rsidR="00E61B4B">
        <w:rPr>
          <w:szCs w:val="32"/>
        </w:rPr>
        <w:tab/>
      </w:r>
      <w:r w:rsidR="00E61B4B">
        <w:rPr>
          <w:szCs w:val="32"/>
        </w:rPr>
        <w:tab/>
      </w:r>
      <w:r w:rsidR="00E61B4B">
        <w:rPr>
          <w:szCs w:val="32"/>
        </w:rPr>
        <w:tab/>
        <w:t>Tele</w:t>
      </w:r>
    </w:p>
    <w:p w14:paraId="3C496198" w14:textId="01519841" w:rsidR="00505912" w:rsidRPr="003F0B83" w:rsidRDefault="00E61B4B" w:rsidP="003670C0">
      <w:pPr>
        <w:rPr>
          <w:szCs w:val="32"/>
        </w:rPr>
      </w:pPr>
      <w:r>
        <w:rPr>
          <w:szCs w:val="32"/>
        </w:rPr>
        <w:tab/>
      </w:r>
      <w:r>
        <w:rPr>
          <w:szCs w:val="32"/>
        </w:rPr>
        <w:tab/>
      </w:r>
      <w:r>
        <w:rPr>
          <w:szCs w:val="32"/>
        </w:rPr>
        <w:tab/>
      </w:r>
      <w:r>
        <w:rPr>
          <w:szCs w:val="32"/>
        </w:rPr>
        <w:tab/>
      </w:r>
      <w:r>
        <w:rPr>
          <w:szCs w:val="32"/>
        </w:rPr>
        <w:tab/>
      </w:r>
      <w:r>
        <w:rPr>
          <w:szCs w:val="32"/>
        </w:rPr>
        <w:tab/>
      </w:r>
      <w:r>
        <w:rPr>
          <w:szCs w:val="32"/>
        </w:rPr>
        <w:tab/>
      </w:r>
      <w:r>
        <w:rPr>
          <w:szCs w:val="32"/>
        </w:rPr>
        <w:tab/>
        <w:t>Telefon</w:t>
      </w:r>
    </w:p>
    <w:p w14:paraId="77C73969" w14:textId="142A9F1F" w:rsidR="00E61B4B" w:rsidRDefault="00E61B4B" w:rsidP="003670C0">
      <w:pPr>
        <w:rPr>
          <w:szCs w:val="32"/>
        </w:rPr>
      </w:pPr>
    </w:p>
    <w:p w14:paraId="422711FF" w14:textId="77777777" w:rsidR="00E61B4B" w:rsidRDefault="00E61B4B" w:rsidP="003670C0">
      <w:pPr>
        <w:rPr>
          <w:szCs w:val="32"/>
        </w:rPr>
      </w:pPr>
    </w:p>
    <w:p w14:paraId="6631CF25" w14:textId="324AB694" w:rsidR="00505912" w:rsidRPr="003F0B83" w:rsidRDefault="00505912" w:rsidP="003670C0">
      <w:pPr>
        <w:rPr>
          <w:szCs w:val="32"/>
        </w:rPr>
      </w:pPr>
      <w:r w:rsidRPr="003F0B83">
        <w:rPr>
          <w:szCs w:val="32"/>
        </w:rPr>
        <w:t>Wer</w:t>
      </w:r>
      <w:r w:rsidR="00E61B4B">
        <w:rPr>
          <w:szCs w:val="32"/>
        </w:rPr>
        <w:tab/>
      </w:r>
      <w:r w:rsidR="00E61B4B">
        <w:rPr>
          <w:szCs w:val="32"/>
        </w:rPr>
        <w:tab/>
      </w:r>
      <w:r w:rsidR="00E61B4B">
        <w:rPr>
          <w:szCs w:val="32"/>
        </w:rPr>
        <w:tab/>
      </w:r>
      <w:r w:rsidR="00E61B4B">
        <w:rPr>
          <w:szCs w:val="32"/>
        </w:rPr>
        <w:tab/>
      </w:r>
      <w:r w:rsidR="00E61B4B">
        <w:rPr>
          <w:szCs w:val="32"/>
        </w:rPr>
        <w:tab/>
      </w:r>
      <w:r w:rsidR="00E61B4B">
        <w:rPr>
          <w:szCs w:val="32"/>
        </w:rPr>
        <w:tab/>
      </w:r>
      <w:r w:rsidR="00E61B4B">
        <w:rPr>
          <w:szCs w:val="32"/>
        </w:rPr>
        <w:tab/>
      </w:r>
      <w:r w:rsidR="00C362D8">
        <w:rPr>
          <w:szCs w:val="32"/>
        </w:rPr>
        <w:t>Mo</w:t>
      </w:r>
    </w:p>
    <w:p w14:paraId="1FE4B0DC" w14:textId="774B11BF" w:rsidR="00505912" w:rsidRPr="003F0B83" w:rsidRDefault="00505912" w:rsidP="003670C0">
      <w:pPr>
        <w:rPr>
          <w:szCs w:val="32"/>
        </w:rPr>
      </w:pPr>
      <w:r w:rsidRPr="003F0B83">
        <w:rPr>
          <w:szCs w:val="32"/>
        </w:rPr>
        <w:t>Werbung</w:t>
      </w:r>
      <w:r w:rsidR="00E61B4B">
        <w:rPr>
          <w:szCs w:val="32"/>
        </w:rPr>
        <w:tab/>
      </w:r>
      <w:r w:rsidR="00E61B4B">
        <w:rPr>
          <w:szCs w:val="32"/>
        </w:rPr>
        <w:tab/>
      </w:r>
      <w:r w:rsidR="00E61B4B">
        <w:rPr>
          <w:szCs w:val="32"/>
        </w:rPr>
        <w:tab/>
      </w:r>
      <w:r w:rsidR="00E61B4B">
        <w:rPr>
          <w:szCs w:val="32"/>
        </w:rPr>
        <w:tab/>
      </w:r>
      <w:r w:rsidR="00E61B4B">
        <w:rPr>
          <w:szCs w:val="32"/>
        </w:rPr>
        <w:tab/>
      </w:r>
      <w:r w:rsidR="00E61B4B">
        <w:rPr>
          <w:szCs w:val="32"/>
        </w:rPr>
        <w:tab/>
      </w:r>
      <w:r w:rsidR="00C362D8">
        <w:rPr>
          <w:szCs w:val="32"/>
        </w:rPr>
        <w:t>Mobil</w:t>
      </w:r>
    </w:p>
    <w:p w14:paraId="2361A969" w14:textId="15F4CAC2" w:rsidR="00505912" w:rsidRPr="003F0B83" w:rsidRDefault="00E61B4B" w:rsidP="003670C0">
      <w:pPr>
        <w:rPr>
          <w:szCs w:val="32"/>
        </w:rPr>
      </w:pPr>
      <w:r>
        <w:rPr>
          <w:szCs w:val="32"/>
        </w:rPr>
        <w:tab/>
      </w:r>
      <w:r>
        <w:rPr>
          <w:szCs w:val="32"/>
        </w:rPr>
        <w:tab/>
      </w:r>
      <w:r>
        <w:rPr>
          <w:szCs w:val="32"/>
        </w:rPr>
        <w:tab/>
      </w:r>
      <w:r>
        <w:rPr>
          <w:szCs w:val="32"/>
        </w:rPr>
        <w:tab/>
      </w:r>
      <w:r>
        <w:rPr>
          <w:szCs w:val="32"/>
        </w:rPr>
        <w:tab/>
      </w:r>
      <w:r>
        <w:rPr>
          <w:szCs w:val="32"/>
        </w:rPr>
        <w:tab/>
      </w:r>
      <w:r>
        <w:rPr>
          <w:szCs w:val="32"/>
        </w:rPr>
        <w:tab/>
      </w:r>
      <w:r>
        <w:rPr>
          <w:szCs w:val="32"/>
        </w:rPr>
        <w:tab/>
      </w:r>
      <w:r w:rsidR="00C362D8">
        <w:rPr>
          <w:szCs w:val="32"/>
        </w:rPr>
        <w:t>Mobilfunk</w:t>
      </w:r>
    </w:p>
    <w:p w14:paraId="0A7C2263" w14:textId="028C5020" w:rsidR="00EA6208" w:rsidRDefault="00EA6208">
      <w:pPr>
        <w:ind w:left="0" w:right="0"/>
        <w:rPr>
          <w:szCs w:val="32"/>
        </w:rPr>
      </w:pPr>
      <w:r>
        <w:rPr>
          <w:szCs w:val="32"/>
        </w:rPr>
        <w:br w:type="page"/>
      </w:r>
    </w:p>
    <w:p w14:paraId="2C61136F" w14:textId="2F3DFC28" w:rsidR="009945C5" w:rsidRPr="003F0B83" w:rsidRDefault="009945C5" w:rsidP="00E61B4B">
      <w:pPr>
        <w:ind w:left="0"/>
        <w:rPr>
          <w:szCs w:val="32"/>
        </w:rPr>
        <w:sectPr w:rsidR="009945C5" w:rsidRPr="003F0B83" w:rsidSect="00505912">
          <w:headerReference w:type="default" r:id="rId95"/>
          <w:headerReference w:type="first" r:id="rId96"/>
          <w:pgSz w:w="11900" w:h="16840"/>
          <w:pgMar w:top="2835" w:right="851" w:bottom="1134" w:left="851" w:header="709" w:footer="454" w:gutter="0"/>
          <w:cols w:space="708"/>
          <w:titlePg/>
          <w:docGrid w:linePitch="360"/>
        </w:sectPr>
      </w:pPr>
    </w:p>
    <w:p w14:paraId="4346A5D6" w14:textId="3D77C9AF" w:rsidR="00505912" w:rsidRPr="00341A7C" w:rsidRDefault="00DF7A6F" w:rsidP="003670C0">
      <w:pPr>
        <w:jc w:val="both"/>
        <w:rPr>
          <w:sz w:val="24"/>
          <w:szCs w:val="16"/>
        </w:rPr>
      </w:pPr>
      <w:r w:rsidRPr="00341A7C">
        <w:rPr>
          <w:sz w:val="24"/>
          <w:szCs w:val="16"/>
        </w:rPr>
        <w:lastRenderedPageBreak/>
        <w:t>Lernziel: Die Lernenden üben zentrale Vertragsbegriffe ein.</w:t>
      </w:r>
    </w:p>
    <w:p w14:paraId="486B2FEC" w14:textId="77777777" w:rsidR="00392432" w:rsidRPr="00341A7C" w:rsidRDefault="00392432" w:rsidP="00392432">
      <w:pPr>
        <w:jc w:val="both"/>
        <w:rPr>
          <w:sz w:val="24"/>
          <w:szCs w:val="16"/>
        </w:rPr>
      </w:pPr>
      <w:r>
        <w:rPr>
          <w:sz w:val="24"/>
          <w:szCs w:val="16"/>
        </w:rPr>
        <w:t xml:space="preserve">Die Lernenden lernen folgende </w:t>
      </w:r>
      <w:r w:rsidRPr="00341A7C">
        <w:rPr>
          <w:sz w:val="24"/>
          <w:szCs w:val="16"/>
        </w:rPr>
        <w:t xml:space="preserve">Kernbotschaft: Viele Fachbegriffe des Themenfelds Verträge </w:t>
      </w:r>
      <w:r>
        <w:rPr>
          <w:sz w:val="24"/>
          <w:szCs w:val="16"/>
        </w:rPr>
        <w:t>finden in verschiedenen Aspekten des Alltags eine Verwendung</w:t>
      </w:r>
      <w:r w:rsidRPr="00341A7C">
        <w:rPr>
          <w:sz w:val="24"/>
          <w:szCs w:val="16"/>
        </w:rPr>
        <w:t>.</w:t>
      </w:r>
    </w:p>
    <w:p w14:paraId="378112DF" w14:textId="77777777" w:rsidR="00E33677" w:rsidRPr="00341A7C" w:rsidRDefault="00E33677" w:rsidP="003670C0">
      <w:pPr>
        <w:jc w:val="both"/>
        <w:rPr>
          <w:sz w:val="24"/>
          <w:szCs w:val="16"/>
        </w:rPr>
      </w:pPr>
    </w:p>
    <w:p w14:paraId="230105D9" w14:textId="7269FB84" w:rsidR="00505912" w:rsidRPr="00341A7C" w:rsidRDefault="00A9060B" w:rsidP="007967CB">
      <w:pPr>
        <w:jc w:val="both"/>
        <w:rPr>
          <w:sz w:val="24"/>
          <w:szCs w:val="16"/>
        </w:rPr>
      </w:pPr>
      <w:r>
        <w:rPr>
          <w:sz w:val="24"/>
          <w:szCs w:val="22"/>
        </w:rPr>
        <w:t xml:space="preserve">Vorgeschlagener </w:t>
      </w:r>
      <w:r w:rsidR="00505912" w:rsidRPr="00341A7C">
        <w:rPr>
          <w:sz w:val="24"/>
          <w:szCs w:val="16"/>
        </w:rPr>
        <w:t>Ablauf:</w:t>
      </w:r>
    </w:p>
    <w:p w14:paraId="08377936" w14:textId="4AC5B75A" w:rsidR="0068005D" w:rsidRPr="00341A7C" w:rsidRDefault="00505912" w:rsidP="0068005D">
      <w:pPr>
        <w:jc w:val="both"/>
        <w:rPr>
          <w:sz w:val="24"/>
          <w:szCs w:val="16"/>
        </w:rPr>
      </w:pPr>
      <w:r w:rsidRPr="00341A7C">
        <w:rPr>
          <w:sz w:val="24"/>
          <w:szCs w:val="16"/>
        </w:rPr>
        <w:t>Verteilen Sie d</w:t>
      </w:r>
      <w:r w:rsidR="009A0998">
        <w:rPr>
          <w:sz w:val="24"/>
          <w:szCs w:val="16"/>
        </w:rPr>
        <w:t>en Arbeitsbogen</w:t>
      </w:r>
      <w:r w:rsidRPr="00341A7C">
        <w:rPr>
          <w:sz w:val="24"/>
          <w:szCs w:val="16"/>
        </w:rPr>
        <w:t xml:space="preserve"> „Silbenpuzzle“ an die Lernenden. Diese bearbeiten d</w:t>
      </w:r>
      <w:r w:rsidR="009A0998">
        <w:rPr>
          <w:sz w:val="24"/>
          <w:szCs w:val="16"/>
        </w:rPr>
        <w:t>en Arbeitsbogen</w:t>
      </w:r>
      <w:r w:rsidRPr="00341A7C">
        <w:rPr>
          <w:sz w:val="24"/>
          <w:szCs w:val="16"/>
        </w:rPr>
        <w:t xml:space="preserve"> in Einzelarbeit. </w:t>
      </w:r>
      <w:r w:rsidR="00E13C25">
        <w:rPr>
          <w:sz w:val="24"/>
          <w:szCs w:val="16"/>
        </w:rPr>
        <w:t xml:space="preserve">Der Lösungsbogen kann zur (Selbst-)Kontrolle eingesetzt werden. </w:t>
      </w:r>
      <w:r w:rsidRPr="00341A7C">
        <w:rPr>
          <w:sz w:val="24"/>
          <w:szCs w:val="16"/>
        </w:rPr>
        <w:t>Eine Besprechung im Plenum bietet sich an.</w:t>
      </w:r>
    </w:p>
    <w:p w14:paraId="3843F7A4" w14:textId="77777777" w:rsidR="0068005D" w:rsidRDefault="0068005D" w:rsidP="0068005D">
      <w:pPr>
        <w:rPr>
          <w:szCs w:val="18"/>
        </w:rPr>
      </w:pPr>
    </w:p>
    <w:p w14:paraId="1E836198" w14:textId="41CCE384" w:rsidR="0068005D" w:rsidRPr="0068005D" w:rsidRDefault="001C571D" w:rsidP="0068005D">
      <w:pPr>
        <w:rPr>
          <w:szCs w:val="18"/>
        </w:rPr>
        <w:sectPr w:rsidR="0068005D" w:rsidRPr="0068005D" w:rsidSect="00505912">
          <w:headerReference w:type="first" r:id="rId97"/>
          <w:pgSz w:w="11900" w:h="16840"/>
          <w:pgMar w:top="2835" w:right="851" w:bottom="1134" w:left="851" w:header="709" w:footer="454" w:gutter="0"/>
          <w:cols w:space="708"/>
          <w:titlePg/>
          <w:docGrid w:linePitch="360"/>
        </w:sectPr>
      </w:pPr>
      <w:r>
        <w:rPr>
          <w:noProof/>
        </w:rPr>
        <w:drawing>
          <wp:anchor distT="0" distB="0" distL="114300" distR="114300" simplePos="0" relativeHeight="251858432" behindDoc="0" locked="0" layoutInCell="1" allowOverlap="1" wp14:anchorId="6C410A67" wp14:editId="63A7F13F">
            <wp:simplePos x="0" y="0"/>
            <wp:positionH relativeFrom="margin">
              <wp:posOffset>357505</wp:posOffset>
            </wp:positionH>
            <wp:positionV relativeFrom="paragraph">
              <wp:posOffset>958215</wp:posOffset>
            </wp:positionV>
            <wp:extent cx="5760000" cy="1918800"/>
            <wp:effectExtent l="19050" t="19050" r="31750" b="62865"/>
            <wp:wrapNone/>
            <wp:docPr id="925" name="Grafik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82" cstate="print">
                      <a:extLst>
                        <a:ext uri="{28A0092B-C50C-407E-A947-70E740481C1C}">
                          <a14:useLocalDpi xmlns:a14="http://schemas.microsoft.com/office/drawing/2010/main" val="0"/>
                        </a:ext>
                        <a:ext uri="{96DAC541-7B7A-43D3-8B79-37D633B846F1}">
                          <asvg:svgBlip xmlns:asvg="http://schemas.microsoft.com/office/drawing/2016/SVG/main" r:embed="rId83"/>
                        </a:ext>
                      </a:extLst>
                    </a:blip>
                    <a:stretch>
                      <a:fillRect/>
                    </a:stretch>
                  </pic:blipFill>
                  <pic:spPr>
                    <a:xfrm rot="21540000">
                      <a:off x="0" y="0"/>
                      <a:ext cx="5760000" cy="1918800"/>
                    </a:xfrm>
                    <a:prstGeom prst="rect">
                      <a:avLst/>
                    </a:prstGeom>
                  </pic:spPr>
                </pic:pic>
              </a:graphicData>
            </a:graphic>
            <wp14:sizeRelH relativeFrom="margin">
              <wp14:pctWidth>0</wp14:pctWidth>
            </wp14:sizeRelH>
            <wp14:sizeRelV relativeFrom="margin">
              <wp14:pctHeight>0</wp14:pctHeight>
            </wp14:sizeRelV>
          </wp:anchor>
        </w:drawing>
      </w:r>
    </w:p>
    <w:p w14:paraId="223039B8" w14:textId="77777777" w:rsidR="00E13C25" w:rsidRDefault="00275F95" w:rsidP="00E13C25">
      <w:pPr>
        <w:spacing w:after="240"/>
        <w:rPr>
          <w:noProof/>
          <w:szCs w:val="32"/>
        </w:rPr>
      </w:pPr>
      <w:r>
        <w:rPr>
          <w:noProof/>
          <w:szCs w:val="32"/>
        </w:rPr>
        <w:lastRenderedPageBreak/>
        <w:drawing>
          <wp:anchor distT="0" distB="0" distL="114300" distR="114300" simplePos="0" relativeHeight="251791872" behindDoc="0" locked="0" layoutInCell="1" allowOverlap="1" wp14:anchorId="7836C7BD" wp14:editId="3CDEDFE5">
            <wp:simplePos x="0" y="0"/>
            <wp:positionH relativeFrom="margin">
              <wp:posOffset>-180340</wp:posOffset>
            </wp:positionH>
            <wp:positionV relativeFrom="paragraph">
              <wp:posOffset>-71755</wp:posOffset>
            </wp:positionV>
            <wp:extent cx="316800" cy="316800"/>
            <wp:effectExtent l="0" t="0" r="7620" b="0"/>
            <wp:wrapNone/>
            <wp:docPr id="1121" name="Grafik 1121"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 name="Grafik 1121" descr="Auge"/>
                    <pic:cNvPicPr/>
                  </pic:nvPicPr>
                  <pic:blipFill>
                    <a:blip r:embed="rId48">
                      <a:extLst>
                        <a:ext uri="{96DAC541-7B7A-43D3-8B79-37D633B846F1}">
                          <asvg:svgBlip xmlns:asvg="http://schemas.microsoft.com/office/drawing/2016/SVG/main" r:embed="rId49"/>
                        </a:ext>
                      </a:extLst>
                    </a:blip>
                    <a:stretch>
                      <a:fillRect/>
                    </a:stretch>
                  </pic:blipFill>
                  <pic:spPr>
                    <a:xfrm>
                      <a:off x="0" y="0"/>
                      <a:ext cx="316800" cy="316800"/>
                    </a:xfrm>
                    <a:prstGeom prst="rect">
                      <a:avLst/>
                    </a:prstGeom>
                  </pic:spPr>
                </pic:pic>
              </a:graphicData>
            </a:graphic>
            <wp14:sizeRelH relativeFrom="margin">
              <wp14:pctWidth>0</wp14:pctWidth>
            </wp14:sizeRelH>
            <wp14:sizeRelV relativeFrom="margin">
              <wp14:pctHeight>0</wp14:pctHeight>
            </wp14:sizeRelV>
          </wp:anchor>
        </w:drawing>
      </w:r>
      <w:r w:rsidR="003E0BB9" w:rsidRPr="00DF7A6F">
        <w:rPr>
          <w:szCs w:val="32"/>
        </w:rPr>
        <w:t>Lesen Sie alle Silben!</w:t>
      </w:r>
      <w:r w:rsidR="00B00585" w:rsidRPr="00B00585">
        <w:rPr>
          <w:noProof/>
          <w:szCs w:val="32"/>
        </w:rPr>
        <w:t xml:space="preserve"> </w:t>
      </w:r>
    </w:p>
    <w:p w14:paraId="439FADB1" w14:textId="52DA77BC" w:rsidR="003E0BB9" w:rsidRDefault="003E0BB9" w:rsidP="00E13C25">
      <w:pPr>
        <w:spacing w:after="240"/>
        <w:rPr>
          <w:szCs w:val="32"/>
        </w:rPr>
      </w:pPr>
      <w:r w:rsidRPr="00DF7A6F">
        <w:rPr>
          <w:szCs w:val="32"/>
        </w:rPr>
        <w:t xml:space="preserve">Welche </w:t>
      </w:r>
      <w:r w:rsidR="004809BE">
        <w:rPr>
          <w:szCs w:val="32"/>
        </w:rPr>
        <w:t>Silben</w:t>
      </w:r>
      <w:r w:rsidRPr="00DF7A6F">
        <w:rPr>
          <w:szCs w:val="32"/>
        </w:rPr>
        <w:t xml:space="preserve"> ergeben ein Wort?</w:t>
      </w:r>
    </w:p>
    <w:p w14:paraId="0A17769D" w14:textId="6DC4CE1F" w:rsidR="003E0BB9" w:rsidRDefault="00AB6226" w:rsidP="00E13C25">
      <w:pPr>
        <w:spacing w:after="240"/>
        <w:rPr>
          <w:szCs w:val="32"/>
        </w:rPr>
      </w:pPr>
      <w:r>
        <w:rPr>
          <w:noProof/>
          <w:szCs w:val="32"/>
        </w:rPr>
        <w:drawing>
          <wp:anchor distT="0" distB="0" distL="114300" distR="114300" simplePos="0" relativeHeight="251671040" behindDoc="0" locked="0" layoutInCell="1" allowOverlap="1" wp14:anchorId="3224709A" wp14:editId="4D401E25">
            <wp:simplePos x="0" y="0"/>
            <wp:positionH relativeFrom="column">
              <wp:posOffset>-180340</wp:posOffset>
            </wp:positionH>
            <wp:positionV relativeFrom="paragraph">
              <wp:posOffset>-90170</wp:posOffset>
            </wp:positionV>
            <wp:extent cx="320400" cy="320400"/>
            <wp:effectExtent l="0" t="0" r="3810" b="3810"/>
            <wp:wrapNone/>
            <wp:docPr id="1125" name="Grafik 1125"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 name="Grafik 1124" descr="Bleistift"/>
                    <pic:cNvPicPr/>
                  </pic:nvPicPr>
                  <pic:blipFill>
                    <a:blip r:embed="rId63">
                      <a:extLst>
                        <a:ext uri="{96DAC541-7B7A-43D3-8B79-37D633B846F1}">
                          <asvg:svgBlip xmlns:asvg="http://schemas.microsoft.com/office/drawing/2016/SVG/main" r:embed="rId64"/>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Pr>
          <w:szCs w:val="32"/>
        </w:rPr>
        <w:t>Schreiben Sie die Wörter auf!</w:t>
      </w:r>
    </w:p>
    <w:p w14:paraId="25C20711" w14:textId="698E76DA" w:rsidR="00546714" w:rsidRDefault="007351AF" w:rsidP="00E13C25">
      <w:pPr>
        <w:rPr>
          <w:szCs w:val="32"/>
        </w:rPr>
      </w:pPr>
      <w:r>
        <w:rPr>
          <w:noProof/>
          <w:szCs w:val="32"/>
        </w:rPr>
        <w:drawing>
          <wp:anchor distT="0" distB="0" distL="114300" distR="114300" simplePos="0" relativeHeight="251668992" behindDoc="0" locked="0" layoutInCell="1" allowOverlap="1" wp14:anchorId="64B5A0ED" wp14:editId="2FD155FF">
            <wp:simplePos x="0" y="0"/>
            <wp:positionH relativeFrom="column">
              <wp:posOffset>-180340</wp:posOffset>
            </wp:positionH>
            <wp:positionV relativeFrom="paragraph">
              <wp:posOffset>-90170</wp:posOffset>
            </wp:positionV>
            <wp:extent cx="320400" cy="320400"/>
            <wp:effectExtent l="0" t="0" r="3810" b="3810"/>
            <wp:wrapNone/>
            <wp:docPr id="1124" name="Grafik 1124"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 name="Grafik 1124" descr="Bleistift"/>
                    <pic:cNvPicPr/>
                  </pic:nvPicPr>
                  <pic:blipFill>
                    <a:blip r:embed="rId63">
                      <a:extLst>
                        <a:ext uri="{96DAC541-7B7A-43D3-8B79-37D633B846F1}">
                          <asvg:svgBlip xmlns:asvg="http://schemas.microsoft.com/office/drawing/2016/SVG/main" r:embed="rId64"/>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546714" w:rsidRPr="003E0BB9">
        <w:rPr>
          <w:szCs w:val="32"/>
        </w:rPr>
        <w:t>Streichen Sie die</w:t>
      </w:r>
      <w:r w:rsidR="00AB6226">
        <w:rPr>
          <w:szCs w:val="32"/>
        </w:rPr>
        <w:t xml:space="preserve"> übrigen Silben</w:t>
      </w:r>
      <w:r w:rsidR="00546714" w:rsidRPr="003E0BB9">
        <w:rPr>
          <w:szCs w:val="32"/>
        </w:rPr>
        <w:t xml:space="preserve"> durch!</w:t>
      </w:r>
    </w:p>
    <w:p w14:paraId="467BCF1B" w14:textId="77777777" w:rsidR="00F81D18" w:rsidRPr="003E0BB9" w:rsidRDefault="00F81D18" w:rsidP="00546714">
      <w:pPr>
        <w:rPr>
          <w:szCs w:val="32"/>
        </w:rPr>
      </w:pPr>
    </w:p>
    <w:tbl>
      <w:tblPr>
        <w:tblW w:w="85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68"/>
        <w:gridCol w:w="2360"/>
        <w:gridCol w:w="3969"/>
      </w:tblGrid>
      <w:tr w:rsidR="003E0BB9" w:rsidRPr="001017F5" w14:paraId="5175F4D6" w14:textId="77777777" w:rsidTr="00F81D18">
        <w:trPr>
          <w:trHeight w:val="1871"/>
          <w:jc w:val="center"/>
        </w:trPr>
        <w:tc>
          <w:tcPr>
            <w:tcW w:w="2268" w:type="dxa"/>
            <w:shd w:val="clear" w:color="auto" w:fill="auto"/>
          </w:tcPr>
          <w:p w14:paraId="4004B449" w14:textId="77777777" w:rsidR="003E0BB9" w:rsidRPr="001017F5" w:rsidRDefault="003E0BB9" w:rsidP="00BF70DF">
            <w:pPr>
              <w:rPr>
                <w:noProof/>
                <w:szCs w:val="28"/>
              </w:rPr>
            </w:pPr>
            <w:r w:rsidRPr="001017F5">
              <w:rPr>
                <w:noProof/>
                <w:szCs w:val="28"/>
              </w:rPr>
              <w:drawing>
                <wp:anchor distT="0" distB="0" distL="114300" distR="114300" simplePos="0" relativeHeight="251472384" behindDoc="1" locked="0" layoutInCell="1" allowOverlap="1" wp14:anchorId="0E919F41" wp14:editId="0CDCE857">
                  <wp:simplePos x="0" y="0"/>
                  <wp:positionH relativeFrom="column">
                    <wp:posOffset>141274</wp:posOffset>
                  </wp:positionH>
                  <wp:positionV relativeFrom="paragraph">
                    <wp:posOffset>10160</wp:posOffset>
                  </wp:positionV>
                  <wp:extent cx="1086002" cy="1267002"/>
                  <wp:effectExtent l="0" t="0" r="0" b="9525"/>
                  <wp:wrapNone/>
                  <wp:docPr id="258" name="Grafik 258"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Rechnung Piktogramm.PNG"/>
                          <pic:cNvPicPr/>
                        </pic:nvPicPr>
                        <pic:blipFill>
                          <a:blip r:embed="rId98">
                            <a:extLst>
                              <a:ext uri="{28A0092B-C50C-407E-A947-70E740481C1C}">
                                <a14:useLocalDpi xmlns:a14="http://schemas.microsoft.com/office/drawing/2010/main" val="0"/>
                              </a:ext>
                            </a:extLst>
                          </a:blip>
                          <a:stretch>
                            <a:fillRect/>
                          </a:stretch>
                        </pic:blipFill>
                        <pic:spPr>
                          <a:xfrm>
                            <a:off x="0" y="0"/>
                            <a:ext cx="1086002" cy="1267002"/>
                          </a:xfrm>
                          <a:prstGeom prst="rect">
                            <a:avLst/>
                          </a:prstGeom>
                        </pic:spPr>
                      </pic:pic>
                    </a:graphicData>
                  </a:graphic>
                </wp:anchor>
              </w:drawing>
            </w:r>
          </w:p>
        </w:tc>
        <w:tc>
          <w:tcPr>
            <w:tcW w:w="2360" w:type="dxa"/>
          </w:tcPr>
          <w:p w14:paraId="0F8534CE" w14:textId="19331084" w:rsidR="003E0BB9" w:rsidRPr="001017F5" w:rsidRDefault="00E51A43" w:rsidP="00BF70DF">
            <w:pPr>
              <w:ind w:left="0"/>
              <w:rPr>
                <w:szCs w:val="28"/>
              </w:rPr>
            </w:pPr>
            <w:r w:rsidRPr="001017F5">
              <w:rPr>
                <w:noProof/>
                <w:szCs w:val="28"/>
              </w:rPr>
              <mc:AlternateContent>
                <mc:Choice Requires="wps">
                  <w:drawing>
                    <wp:anchor distT="45720" distB="45720" distL="114300" distR="114300" simplePos="0" relativeHeight="251456000" behindDoc="0" locked="0" layoutInCell="1" allowOverlap="1" wp14:anchorId="593AB919" wp14:editId="11C9F6C6">
                      <wp:simplePos x="0" y="0"/>
                      <wp:positionH relativeFrom="column">
                        <wp:posOffset>555625</wp:posOffset>
                      </wp:positionH>
                      <wp:positionV relativeFrom="paragraph">
                        <wp:posOffset>750570</wp:posOffset>
                      </wp:positionV>
                      <wp:extent cx="883920" cy="361950"/>
                      <wp:effectExtent l="0" t="0" r="11430" b="19050"/>
                      <wp:wrapSquare wrapText="bothSides"/>
                      <wp:docPr id="20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920" cy="361950"/>
                              </a:xfrm>
                              <a:prstGeom prst="rect">
                                <a:avLst/>
                              </a:prstGeom>
                              <a:solidFill>
                                <a:srgbClr val="FFFFFF"/>
                              </a:solidFill>
                              <a:ln w="9525">
                                <a:solidFill>
                                  <a:schemeClr val="bg1"/>
                                </a:solidFill>
                                <a:miter lim="800000"/>
                                <a:headEnd/>
                                <a:tailEnd/>
                              </a:ln>
                            </wps:spPr>
                            <wps:txbx>
                              <w:txbxContent>
                                <w:p w14:paraId="69D02F87" w14:textId="77777777" w:rsidR="00D04818" w:rsidRPr="004B53B2" w:rsidRDefault="00D04818" w:rsidP="003E0BB9">
                                  <w:pPr>
                                    <w:ind w:left="0"/>
                                    <w:rPr>
                                      <w:szCs w:val="28"/>
                                    </w:rPr>
                                  </w:pPr>
                                  <w:r w:rsidRPr="004B53B2">
                                    <w:rPr>
                                      <w:szCs w:val="28"/>
                                    </w:rPr>
                                    <w:t>Rech</w:t>
                                  </w:r>
                                </w:p>
                                <w:p w14:paraId="72BC3032" w14:textId="77777777" w:rsidR="00D04818" w:rsidRDefault="00D04818"/>
                                <w:p w14:paraId="3891EC6B" w14:textId="77777777" w:rsidR="00D04818" w:rsidRPr="004B53B2" w:rsidRDefault="00D04818" w:rsidP="003E0BB9">
                                  <w:pPr>
                                    <w:ind w:left="0"/>
                                    <w:rPr>
                                      <w:szCs w:val="28"/>
                                    </w:rPr>
                                  </w:pPr>
                                  <w:r w:rsidRPr="004B53B2">
                                    <w:rPr>
                                      <w:szCs w:val="28"/>
                                    </w:rPr>
                                    <w:t>Rech</w:t>
                                  </w:r>
                                </w:p>
                                <w:p w14:paraId="5127A142" w14:textId="77777777" w:rsidR="00D04818" w:rsidRDefault="00D04818"/>
                                <w:p w14:paraId="76980668" w14:textId="78623964" w:rsidR="00D04818" w:rsidRPr="004B53B2" w:rsidRDefault="00D04818" w:rsidP="003E0BB9">
                                  <w:pPr>
                                    <w:ind w:left="0"/>
                                    <w:rPr>
                                      <w:szCs w:val="28"/>
                                    </w:rPr>
                                  </w:pPr>
                                  <w:r w:rsidRPr="004B53B2">
                                    <w:rPr>
                                      <w:szCs w:val="28"/>
                                    </w:rPr>
                                    <w:t>Rech</w:t>
                                  </w:r>
                                </w:p>
                                <w:p w14:paraId="413AC016" w14:textId="77777777" w:rsidR="00D04818" w:rsidRDefault="00D04818"/>
                                <w:p w14:paraId="2AA16ECC" w14:textId="05E7F306" w:rsidR="00D04818" w:rsidRPr="004B53B2" w:rsidRDefault="00D04818" w:rsidP="003E0BB9">
                                  <w:pPr>
                                    <w:ind w:left="0"/>
                                    <w:rPr>
                                      <w:szCs w:val="28"/>
                                    </w:rPr>
                                  </w:pPr>
                                  <w:r w:rsidRPr="004B53B2">
                                    <w:rPr>
                                      <w:szCs w:val="28"/>
                                    </w:rPr>
                                    <w:t>Rech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3AB919" id="_x0000_s1074" type="#_x0000_t202" style="position:absolute;margin-left:43.75pt;margin-top:59.1pt;width:69.6pt;height:28.5pt;z-index:251456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" strokecolor="white [3212]">
                      <v:textbox>
                        <w:txbxContent>
                          <w:p w14:paraId="69D02F87" w14:textId="77777777" w:rsidR="00D04818" w:rsidRPr="004B53B2" w:rsidRDefault="00D04818" w:rsidP="003E0BB9">
                            <w:pPr>
                              <w:ind w:left="0"/>
                              <w:rPr>
                                <w:szCs w:val="28"/>
                              </w:rPr>
                            </w:pPr>
                            <w:r w:rsidRPr="004B53B2">
                              <w:rPr>
                                <w:szCs w:val="28"/>
                              </w:rPr>
                              <w:t>Rech</w:t>
                            </w:r>
                          </w:p>
                          <w:p w14:paraId="72BC3032" w14:textId="77777777" w:rsidR="00D04818" w:rsidRDefault="00D04818"/>
                          <w:p w14:paraId="3891EC6B" w14:textId="77777777" w:rsidR="00D04818" w:rsidRPr="004B53B2" w:rsidRDefault="00D04818" w:rsidP="003E0BB9">
                            <w:pPr>
                              <w:ind w:left="0"/>
                              <w:rPr>
                                <w:szCs w:val="28"/>
                              </w:rPr>
                            </w:pPr>
                            <w:r w:rsidRPr="004B53B2">
                              <w:rPr>
                                <w:szCs w:val="28"/>
                              </w:rPr>
                              <w:t>Rech</w:t>
                            </w:r>
                          </w:p>
                          <w:p w14:paraId="5127A142" w14:textId="77777777" w:rsidR="00D04818" w:rsidRDefault="00D04818"/>
                          <w:p w14:paraId="76980668" w14:textId="78623964" w:rsidR="00D04818" w:rsidRPr="004B53B2" w:rsidRDefault="00D04818" w:rsidP="003E0BB9">
                            <w:pPr>
                              <w:ind w:left="0"/>
                              <w:rPr>
                                <w:szCs w:val="28"/>
                              </w:rPr>
                            </w:pPr>
                            <w:r w:rsidRPr="004B53B2">
                              <w:rPr>
                                <w:szCs w:val="28"/>
                              </w:rPr>
                              <w:t>Rech</w:t>
                            </w:r>
                          </w:p>
                          <w:p w14:paraId="413AC016" w14:textId="77777777" w:rsidR="00D04818" w:rsidRDefault="00D04818"/>
                          <w:p w14:paraId="2AA16ECC" w14:textId="05E7F306" w:rsidR="00D04818" w:rsidRPr="004B53B2" w:rsidRDefault="00D04818" w:rsidP="003E0BB9">
                            <w:pPr>
                              <w:ind w:left="0"/>
                              <w:rPr>
                                <w:szCs w:val="28"/>
                              </w:rPr>
                            </w:pPr>
                            <w:r w:rsidRPr="004B53B2">
                              <w:rPr>
                                <w:szCs w:val="28"/>
                              </w:rPr>
                              <w:t>Rech</w:t>
                            </w:r>
                          </w:p>
                        </w:txbxContent>
                      </v:textbox>
                      <w10:wrap type="square"/>
                    </v:shape>
                  </w:pict>
                </mc:Fallback>
              </mc:AlternateContent>
            </w:r>
            <w:r w:rsidR="0068005D" w:rsidRPr="001017F5">
              <w:rPr>
                <w:noProof/>
                <w:szCs w:val="28"/>
              </w:rPr>
              <mc:AlternateContent>
                <mc:Choice Requires="wps">
                  <w:drawing>
                    <wp:anchor distT="45720" distB="45720" distL="114300" distR="114300" simplePos="0" relativeHeight="251452928" behindDoc="0" locked="0" layoutInCell="1" allowOverlap="1" wp14:anchorId="247F92A6" wp14:editId="0C0CC101">
                      <wp:simplePos x="0" y="0"/>
                      <wp:positionH relativeFrom="column">
                        <wp:posOffset>3810</wp:posOffset>
                      </wp:positionH>
                      <wp:positionV relativeFrom="paragraph">
                        <wp:posOffset>297815</wp:posOffset>
                      </wp:positionV>
                      <wp:extent cx="866775" cy="449580"/>
                      <wp:effectExtent l="0" t="0" r="28575" b="26670"/>
                      <wp:wrapSquare wrapText="bothSides"/>
                      <wp:docPr id="19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449580"/>
                              </a:xfrm>
                              <a:prstGeom prst="rect">
                                <a:avLst/>
                              </a:prstGeom>
                              <a:solidFill>
                                <a:srgbClr val="FFFFFF"/>
                              </a:solidFill>
                              <a:ln w="9525">
                                <a:solidFill>
                                  <a:schemeClr val="bg1"/>
                                </a:solidFill>
                                <a:miter lim="800000"/>
                                <a:headEnd/>
                                <a:tailEnd/>
                              </a:ln>
                            </wps:spPr>
                            <wps:txbx>
                              <w:txbxContent>
                                <w:p w14:paraId="29B1D2DE" w14:textId="77777777" w:rsidR="00D04818" w:rsidRPr="004B53B2" w:rsidRDefault="00D04818" w:rsidP="003E0BB9">
                                  <w:pPr>
                                    <w:ind w:left="0"/>
                                    <w:rPr>
                                      <w:szCs w:val="32"/>
                                    </w:rPr>
                                  </w:pPr>
                                  <w:proofErr w:type="spellStart"/>
                                  <w:r w:rsidRPr="004B53B2">
                                    <w:rPr>
                                      <w:szCs w:val="32"/>
                                    </w:rPr>
                                    <w:t>nung</w:t>
                                  </w:r>
                                  <w:proofErr w:type="spellEnd"/>
                                </w:p>
                                <w:p w14:paraId="25F34CB1" w14:textId="77777777" w:rsidR="00D04818" w:rsidRDefault="00D04818"/>
                                <w:p w14:paraId="01D1E511" w14:textId="77777777" w:rsidR="00D04818" w:rsidRPr="004B53B2" w:rsidRDefault="00D04818" w:rsidP="003E0BB9">
                                  <w:pPr>
                                    <w:ind w:left="0"/>
                                    <w:rPr>
                                      <w:szCs w:val="32"/>
                                    </w:rPr>
                                  </w:pPr>
                                  <w:proofErr w:type="spellStart"/>
                                  <w:r w:rsidRPr="004B53B2">
                                    <w:rPr>
                                      <w:szCs w:val="32"/>
                                    </w:rPr>
                                    <w:t>nung</w:t>
                                  </w:r>
                                  <w:proofErr w:type="spellEnd"/>
                                </w:p>
                                <w:p w14:paraId="6C4D6A94" w14:textId="77777777" w:rsidR="00D04818" w:rsidRDefault="00D04818"/>
                                <w:p w14:paraId="62ED2A46" w14:textId="70FEB2D1" w:rsidR="00D04818" w:rsidRPr="004B53B2" w:rsidRDefault="00D04818" w:rsidP="003E0BB9">
                                  <w:pPr>
                                    <w:ind w:left="0"/>
                                    <w:rPr>
                                      <w:szCs w:val="32"/>
                                    </w:rPr>
                                  </w:pPr>
                                  <w:proofErr w:type="spellStart"/>
                                  <w:r w:rsidRPr="004B53B2">
                                    <w:rPr>
                                      <w:szCs w:val="32"/>
                                    </w:rPr>
                                    <w:t>nung</w:t>
                                  </w:r>
                                  <w:proofErr w:type="spellEnd"/>
                                </w:p>
                                <w:p w14:paraId="3F7B9AC5" w14:textId="77777777" w:rsidR="00D04818" w:rsidRDefault="00D04818"/>
                                <w:p w14:paraId="20C96740" w14:textId="03ED3B28" w:rsidR="00D04818" w:rsidRPr="004B53B2" w:rsidRDefault="00D04818" w:rsidP="003E0BB9">
                                  <w:pPr>
                                    <w:ind w:left="0"/>
                                    <w:rPr>
                                      <w:szCs w:val="32"/>
                                    </w:rPr>
                                  </w:pPr>
                                  <w:proofErr w:type="spellStart"/>
                                  <w:r w:rsidRPr="004B53B2">
                                    <w:rPr>
                                      <w:szCs w:val="32"/>
                                    </w:rPr>
                                    <w:t>nung</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7F92A6" id="_x0000_s1075" type="#_x0000_t202" style="position:absolute;margin-left:.3pt;margin-top:23.45pt;width:68.25pt;height:35.4pt;z-index:251452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" strokecolor="white [3212]">
                      <v:textbox>
                        <w:txbxContent>
                          <w:p w14:paraId="29B1D2DE" w14:textId="77777777" w:rsidR="00D04818" w:rsidRPr="004B53B2" w:rsidRDefault="00D04818" w:rsidP="003E0BB9">
                            <w:pPr>
                              <w:ind w:left="0"/>
                              <w:rPr>
                                <w:szCs w:val="32"/>
                              </w:rPr>
                            </w:pPr>
                            <w:proofErr w:type="spellStart"/>
                            <w:r w:rsidRPr="004B53B2">
                              <w:rPr>
                                <w:szCs w:val="32"/>
                              </w:rPr>
                              <w:t>nung</w:t>
                            </w:r>
                            <w:proofErr w:type="spellEnd"/>
                          </w:p>
                          <w:p w14:paraId="25F34CB1" w14:textId="77777777" w:rsidR="00D04818" w:rsidRDefault="00D04818"/>
                          <w:p w14:paraId="01D1E511" w14:textId="77777777" w:rsidR="00D04818" w:rsidRPr="004B53B2" w:rsidRDefault="00D04818" w:rsidP="003E0BB9">
                            <w:pPr>
                              <w:ind w:left="0"/>
                              <w:rPr>
                                <w:szCs w:val="32"/>
                              </w:rPr>
                            </w:pPr>
                            <w:proofErr w:type="spellStart"/>
                            <w:r w:rsidRPr="004B53B2">
                              <w:rPr>
                                <w:szCs w:val="32"/>
                              </w:rPr>
                              <w:t>nung</w:t>
                            </w:r>
                            <w:proofErr w:type="spellEnd"/>
                          </w:p>
                          <w:p w14:paraId="6C4D6A94" w14:textId="77777777" w:rsidR="00D04818" w:rsidRDefault="00D04818"/>
                          <w:p w14:paraId="62ED2A46" w14:textId="70FEB2D1" w:rsidR="00D04818" w:rsidRPr="004B53B2" w:rsidRDefault="00D04818" w:rsidP="003E0BB9">
                            <w:pPr>
                              <w:ind w:left="0"/>
                              <w:rPr>
                                <w:szCs w:val="32"/>
                              </w:rPr>
                            </w:pPr>
                            <w:proofErr w:type="spellStart"/>
                            <w:r w:rsidRPr="004B53B2">
                              <w:rPr>
                                <w:szCs w:val="32"/>
                              </w:rPr>
                              <w:t>nung</w:t>
                            </w:r>
                            <w:proofErr w:type="spellEnd"/>
                          </w:p>
                          <w:p w14:paraId="3F7B9AC5" w14:textId="77777777" w:rsidR="00D04818" w:rsidRDefault="00D04818"/>
                          <w:p w14:paraId="20C96740" w14:textId="03ED3B28" w:rsidR="00D04818" w:rsidRPr="004B53B2" w:rsidRDefault="00D04818" w:rsidP="003E0BB9">
                            <w:pPr>
                              <w:ind w:left="0"/>
                              <w:rPr>
                                <w:szCs w:val="32"/>
                              </w:rPr>
                            </w:pPr>
                            <w:proofErr w:type="spellStart"/>
                            <w:r w:rsidRPr="004B53B2">
                              <w:rPr>
                                <w:szCs w:val="32"/>
                              </w:rPr>
                              <w:t>nung</w:t>
                            </w:r>
                            <w:proofErr w:type="spellEnd"/>
                          </w:p>
                        </w:txbxContent>
                      </v:textbox>
                      <w10:wrap type="square"/>
                    </v:shape>
                  </w:pict>
                </mc:Fallback>
              </mc:AlternateContent>
            </w:r>
            <w:r w:rsidR="003E0BB9" w:rsidRPr="001017F5">
              <w:rPr>
                <w:noProof/>
                <w:szCs w:val="28"/>
              </w:rPr>
              <mc:AlternateContent>
                <mc:Choice Requires="wps">
                  <w:drawing>
                    <wp:anchor distT="45720" distB="45720" distL="114300" distR="114300" simplePos="0" relativeHeight="251454976" behindDoc="0" locked="0" layoutInCell="1" allowOverlap="1" wp14:anchorId="586EDD48" wp14:editId="60550A3E">
                      <wp:simplePos x="0" y="0"/>
                      <wp:positionH relativeFrom="column">
                        <wp:posOffset>638175</wp:posOffset>
                      </wp:positionH>
                      <wp:positionV relativeFrom="paragraph">
                        <wp:posOffset>72390</wp:posOffset>
                      </wp:positionV>
                      <wp:extent cx="777240" cy="485775"/>
                      <wp:effectExtent l="0" t="0" r="22860" b="28575"/>
                      <wp:wrapSquare wrapText="bothSides"/>
                      <wp:docPr id="1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 cy="485775"/>
                              </a:xfrm>
                              <a:prstGeom prst="rect">
                                <a:avLst/>
                              </a:prstGeom>
                              <a:solidFill>
                                <a:srgbClr val="FFFFFF"/>
                              </a:solidFill>
                              <a:ln w="9525">
                                <a:solidFill>
                                  <a:schemeClr val="bg1"/>
                                </a:solidFill>
                                <a:miter lim="800000"/>
                                <a:headEnd/>
                                <a:tailEnd/>
                              </a:ln>
                            </wps:spPr>
                            <wps:txbx>
                              <w:txbxContent>
                                <w:p w14:paraId="6F040B17" w14:textId="77777777" w:rsidR="00D04818" w:rsidRPr="00DA2085" w:rsidRDefault="00D04818" w:rsidP="003E0BB9">
                                  <w:pPr>
                                    <w:ind w:left="0"/>
                                    <w:rPr>
                                      <w:strike/>
                                      <w:szCs w:val="32"/>
                                    </w:rPr>
                                  </w:pPr>
                                  <w:r w:rsidRPr="00DA2085">
                                    <w:rPr>
                                      <w:strike/>
                                      <w:szCs w:val="32"/>
                                    </w:rPr>
                                    <w:t>war</w:t>
                                  </w:r>
                                </w:p>
                                <w:p w14:paraId="092A52D7" w14:textId="77777777" w:rsidR="00D04818" w:rsidRDefault="00D04818"/>
                                <w:p w14:paraId="37B8C1B8" w14:textId="77777777" w:rsidR="00D04818" w:rsidRPr="00CE62A7" w:rsidRDefault="00D04818" w:rsidP="003E0BB9">
                                  <w:pPr>
                                    <w:ind w:left="0"/>
                                    <w:rPr>
                                      <w:strike/>
                                      <w:szCs w:val="32"/>
                                    </w:rPr>
                                  </w:pPr>
                                  <w:r w:rsidRPr="00CE62A7">
                                    <w:rPr>
                                      <w:strike/>
                                      <w:szCs w:val="32"/>
                                    </w:rPr>
                                    <w:t>war</w:t>
                                  </w:r>
                                </w:p>
                                <w:p w14:paraId="45EC91DA" w14:textId="77777777" w:rsidR="00D04818" w:rsidRDefault="00D04818"/>
                                <w:p w14:paraId="2D692D08" w14:textId="1FA42227" w:rsidR="00D04818" w:rsidRPr="00CE62A7" w:rsidRDefault="00D04818" w:rsidP="003E0BB9">
                                  <w:pPr>
                                    <w:ind w:left="0"/>
                                    <w:rPr>
                                      <w:strike/>
                                      <w:szCs w:val="32"/>
                                    </w:rPr>
                                  </w:pPr>
                                  <w:r w:rsidRPr="00CE62A7">
                                    <w:rPr>
                                      <w:strike/>
                                      <w:szCs w:val="32"/>
                                    </w:rPr>
                                    <w:t>war</w:t>
                                  </w:r>
                                </w:p>
                                <w:p w14:paraId="36F1569D" w14:textId="77777777" w:rsidR="00D04818" w:rsidRDefault="00D04818"/>
                                <w:p w14:paraId="0E244721" w14:textId="639487AF" w:rsidR="00D04818" w:rsidRPr="00CE62A7" w:rsidRDefault="00D04818" w:rsidP="003E0BB9">
                                  <w:pPr>
                                    <w:ind w:left="0"/>
                                    <w:rPr>
                                      <w:strike/>
                                      <w:szCs w:val="32"/>
                                    </w:rPr>
                                  </w:pPr>
                                  <w:r w:rsidRPr="00CE62A7">
                                    <w:rPr>
                                      <w:strike/>
                                      <w:szCs w:val="32"/>
                                    </w:rPr>
                                    <w:t>war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6EDD48" id="_x0000_s1076" type="#_x0000_t202" style="position:absolute;margin-left:50.25pt;margin-top:5.7pt;width:61.2pt;height:38.25pt;z-index:251454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" strokecolor="white [3212]">
                      <v:textbox>
                        <w:txbxContent>
                          <w:p w14:paraId="6F040B17" w14:textId="77777777" w:rsidR="00D04818" w:rsidRPr="00DA2085" w:rsidRDefault="00D04818" w:rsidP="003E0BB9">
                            <w:pPr>
                              <w:ind w:left="0"/>
                              <w:rPr>
                                <w:strike/>
                                <w:szCs w:val="32"/>
                              </w:rPr>
                            </w:pPr>
                            <w:r w:rsidRPr="00DA2085">
                              <w:rPr>
                                <w:strike/>
                                <w:szCs w:val="32"/>
                              </w:rPr>
                              <w:t>war</w:t>
                            </w:r>
                          </w:p>
                          <w:p w14:paraId="092A52D7" w14:textId="77777777" w:rsidR="00D04818" w:rsidRDefault="00D04818"/>
                          <w:p w14:paraId="37B8C1B8" w14:textId="77777777" w:rsidR="00D04818" w:rsidRPr="00CE62A7" w:rsidRDefault="00D04818" w:rsidP="003E0BB9">
                            <w:pPr>
                              <w:ind w:left="0"/>
                              <w:rPr>
                                <w:strike/>
                                <w:szCs w:val="32"/>
                              </w:rPr>
                            </w:pPr>
                            <w:r w:rsidRPr="00CE62A7">
                              <w:rPr>
                                <w:strike/>
                                <w:szCs w:val="32"/>
                              </w:rPr>
                              <w:t>war</w:t>
                            </w:r>
                          </w:p>
                          <w:p w14:paraId="45EC91DA" w14:textId="77777777" w:rsidR="00D04818" w:rsidRDefault="00D04818"/>
                          <w:p w14:paraId="2D692D08" w14:textId="1FA42227" w:rsidR="00D04818" w:rsidRPr="00CE62A7" w:rsidRDefault="00D04818" w:rsidP="003E0BB9">
                            <w:pPr>
                              <w:ind w:left="0"/>
                              <w:rPr>
                                <w:strike/>
                                <w:szCs w:val="32"/>
                              </w:rPr>
                            </w:pPr>
                            <w:r w:rsidRPr="00CE62A7">
                              <w:rPr>
                                <w:strike/>
                                <w:szCs w:val="32"/>
                              </w:rPr>
                              <w:t>war</w:t>
                            </w:r>
                          </w:p>
                          <w:p w14:paraId="36F1569D" w14:textId="77777777" w:rsidR="00D04818" w:rsidRDefault="00D04818"/>
                          <w:p w14:paraId="0E244721" w14:textId="639487AF" w:rsidR="00D04818" w:rsidRPr="00CE62A7" w:rsidRDefault="00D04818" w:rsidP="003E0BB9">
                            <w:pPr>
                              <w:ind w:left="0"/>
                              <w:rPr>
                                <w:strike/>
                                <w:szCs w:val="32"/>
                              </w:rPr>
                            </w:pPr>
                            <w:r w:rsidRPr="00CE62A7">
                              <w:rPr>
                                <w:strike/>
                                <w:szCs w:val="32"/>
                              </w:rPr>
                              <w:t>war</w:t>
                            </w:r>
                          </w:p>
                        </w:txbxContent>
                      </v:textbox>
                      <w10:wrap type="square"/>
                    </v:shape>
                  </w:pict>
                </mc:Fallback>
              </mc:AlternateContent>
            </w:r>
          </w:p>
        </w:tc>
        <w:tc>
          <w:tcPr>
            <w:tcW w:w="3969" w:type="dxa"/>
            <w:shd w:val="clear" w:color="auto" w:fill="auto"/>
            <w:vAlign w:val="center"/>
          </w:tcPr>
          <w:p w14:paraId="46EB71B5" w14:textId="77777777" w:rsidR="003E0BB9" w:rsidRPr="001017F5" w:rsidRDefault="003E0BB9" w:rsidP="00BF70DF">
            <w:pPr>
              <w:jc w:val="center"/>
              <w:rPr>
                <w:szCs w:val="28"/>
              </w:rPr>
            </w:pPr>
            <w:r w:rsidRPr="004B53B2">
              <w:rPr>
                <w:szCs w:val="32"/>
              </w:rPr>
              <w:t>Rechnung</w:t>
            </w:r>
          </w:p>
        </w:tc>
      </w:tr>
      <w:tr w:rsidR="003E0BB9" w:rsidRPr="001017F5" w14:paraId="5A6F7657" w14:textId="77777777" w:rsidTr="00F81D18">
        <w:trPr>
          <w:trHeight w:val="1871"/>
          <w:jc w:val="center"/>
        </w:trPr>
        <w:tc>
          <w:tcPr>
            <w:tcW w:w="2268" w:type="dxa"/>
            <w:shd w:val="clear" w:color="auto" w:fill="auto"/>
          </w:tcPr>
          <w:p w14:paraId="353E858B" w14:textId="2F4B1A3F" w:rsidR="003E0BB9" w:rsidRPr="001017F5" w:rsidRDefault="00546714" w:rsidP="00BF70DF">
            <w:pPr>
              <w:rPr>
                <w:noProof/>
                <w:szCs w:val="28"/>
              </w:rPr>
            </w:pPr>
            <w:r w:rsidRPr="001017F5">
              <w:rPr>
                <w:noProof/>
                <w:szCs w:val="28"/>
              </w:rPr>
              <w:drawing>
                <wp:anchor distT="0" distB="0" distL="114300" distR="114300" simplePos="0" relativeHeight="251473408" behindDoc="1" locked="0" layoutInCell="1" allowOverlap="1" wp14:anchorId="54D56271" wp14:editId="3976E648">
                  <wp:simplePos x="0" y="0"/>
                  <wp:positionH relativeFrom="column">
                    <wp:posOffset>122251</wp:posOffset>
                  </wp:positionH>
                  <wp:positionV relativeFrom="paragraph">
                    <wp:posOffset>-2540</wp:posOffset>
                  </wp:positionV>
                  <wp:extent cx="1103630" cy="1200785"/>
                  <wp:effectExtent l="0" t="0" r="1270" b="0"/>
                  <wp:wrapNone/>
                  <wp:docPr id="243" name="Grafi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103630" cy="1200785"/>
                          </a:xfrm>
                          <a:prstGeom prst="rect">
                            <a:avLst/>
                          </a:prstGeom>
                          <a:noFill/>
                        </pic:spPr>
                      </pic:pic>
                    </a:graphicData>
                  </a:graphic>
                </wp:anchor>
              </w:drawing>
            </w:r>
            <w:r w:rsidRPr="001017F5">
              <w:rPr>
                <w:noProof/>
                <w:szCs w:val="28"/>
                <w:u w:val="single"/>
              </w:rPr>
              <w:drawing>
                <wp:anchor distT="0" distB="0" distL="114300" distR="114300" simplePos="0" relativeHeight="251474432" behindDoc="1" locked="0" layoutInCell="1" allowOverlap="1" wp14:anchorId="29430B0A" wp14:editId="216D385E">
                  <wp:simplePos x="0" y="0"/>
                  <wp:positionH relativeFrom="column">
                    <wp:posOffset>87326</wp:posOffset>
                  </wp:positionH>
                  <wp:positionV relativeFrom="paragraph">
                    <wp:posOffset>1186180</wp:posOffset>
                  </wp:positionV>
                  <wp:extent cx="1143000" cy="1247775"/>
                  <wp:effectExtent l="0" t="0" r="0" b="9525"/>
                  <wp:wrapNone/>
                  <wp:docPr id="273" name="Grafik 273" descr="Ein Bild, das Spi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Verkäufer Piktogramm.PNG"/>
                          <pic:cNvPicPr/>
                        </pic:nvPicPr>
                        <pic:blipFill>
                          <a:blip r:embed="rId100">
                            <a:extLst>
                              <a:ext uri="{28A0092B-C50C-407E-A947-70E740481C1C}">
                                <a14:useLocalDpi xmlns:a14="http://schemas.microsoft.com/office/drawing/2010/main" val="0"/>
                              </a:ext>
                            </a:extLst>
                          </a:blip>
                          <a:stretch>
                            <a:fillRect/>
                          </a:stretch>
                        </pic:blipFill>
                        <pic:spPr>
                          <a:xfrm>
                            <a:off x="0" y="0"/>
                            <a:ext cx="1143000" cy="1247775"/>
                          </a:xfrm>
                          <a:prstGeom prst="rect">
                            <a:avLst/>
                          </a:prstGeom>
                        </pic:spPr>
                      </pic:pic>
                    </a:graphicData>
                  </a:graphic>
                </wp:anchor>
              </w:drawing>
            </w:r>
          </w:p>
        </w:tc>
        <w:tc>
          <w:tcPr>
            <w:tcW w:w="2360" w:type="dxa"/>
          </w:tcPr>
          <w:p w14:paraId="3A95EA22" w14:textId="4FFCB16F" w:rsidR="003E0BB9" w:rsidRPr="001017F5" w:rsidRDefault="00B54E3F" w:rsidP="00BF70DF">
            <w:pPr>
              <w:rPr>
                <w:szCs w:val="28"/>
              </w:rPr>
            </w:pPr>
            <w:r w:rsidRPr="001017F5">
              <w:rPr>
                <w:noProof/>
                <w:szCs w:val="28"/>
              </w:rPr>
              <mc:AlternateContent>
                <mc:Choice Requires="wps">
                  <w:drawing>
                    <wp:anchor distT="45720" distB="45720" distL="114300" distR="114300" simplePos="0" relativeHeight="251487744" behindDoc="0" locked="0" layoutInCell="1" allowOverlap="1" wp14:anchorId="40709D82" wp14:editId="76182A50">
                      <wp:simplePos x="0" y="0"/>
                      <wp:positionH relativeFrom="column">
                        <wp:posOffset>605155</wp:posOffset>
                      </wp:positionH>
                      <wp:positionV relativeFrom="paragraph">
                        <wp:posOffset>417830</wp:posOffset>
                      </wp:positionV>
                      <wp:extent cx="784860" cy="371475"/>
                      <wp:effectExtent l="0" t="0" r="15240" b="28575"/>
                      <wp:wrapSquare wrapText="bothSides"/>
                      <wp:docPr id="20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860" cy="371475"/>
                              </a:xfrm>
                              <a:prstGeom prst="rect">
                                <a:avLst/>
                              </a:prstGeom>
                              <a:solidFill>
                                <a:srgbClr val="FFFFFF"/>
                              </a:solidFill>
                              <a:ln w="9525">
                                <a:solidFill>
                                  <a:schemeClr val="bg1"/>
                                </a:solidFill>
                                <a:miter lim="800000"/>
                                <a:headEnd/>
                                <a:tailEnd/>
                              </a:ln>
                            </wps:spPr>
                            <wps:txbx>
                              <w:txbxContent>
                                <w:p w14:paraId="1AA231DC" w14:textId="77777777" w:rsidR="00D04818" w:rsidRPr="004B53B2" w:rsidRDefault="00D04818" w:rsidP="00B54E3F">
                                  <w:pPr>
                                    <w:ind w:left="0"/>
                                    <w:rPr>
                                      <w:szCs w:val="32"/>
                                    </w:rPr>
                                  </w:pPr>
                                  <w:r w:rsidRPr="004B53B2">
                                    <w:rPr>
                                      <w:szCs w:val="32"/>
                                    </w:rPr>
                                    <w:t>Ver</w:t>
                                  </w:r>
                                </w:p>
                                <w:p w14:paraId="5B5F807D" w14:textId="77777777" w:rsidR="00D04818" w:rsidRDefault="00D04818"/>
                                <w:p w14:paraId="79D124C2" w14:textId="77777777" w:rsidR="00D04818" w:rsidRPr="004B53B2" w:rsidRDefault="00D04818" w:rsidP="00B54E3F">
                                  <w:pPr>
                                    <w:ind w:left="0"/>
                                    <w:rPr>
                                      <w:szCs w:val="32"/>
                                    </w:rPr>
                                  </w:pPr>
                                  <w:r w:rsidRPr="004B53B2">
                                    <w:rPr>
                                      <w:szCs w:val="32"/>
                                    </w:rPr>
                                    <w:t>Ver</w:t>
                                  </w:r>
                                </w:p>
                                <w:p w14:paraId="677C0F26" w14:textId="77777777" w:rsidR="00D04818" w:rsidRDefault="00D04818"/>
                                <w:p w14:paraId="6688B7F9" w14:textId="1D5E1B92" w:rsidR="00D04818" w:rsidRPr="004B53B2" w:rsidRDefault="00D04818" w:rsidP="00B54E3F">
                                  <w:pPr>
                                    <w:ind w:left="0"/>
                                    <w:rPr>
                                      <w:szCs w:val="32"/>
                                    </w:rPr>
                                  </w:pPr>
                                  <w:r w:rsidRPr="004B53B2">
                                    <w:rPr>
                                      <w:szCs w:val="32"/>
                                    </w:rPr>
                                    <w:t>Ver</w:t>
                                  </w:r>
                                </w:p>
                                <w:p w14:paraId="2606BC27" w14:textId="77777777" w:rsidR="00D04818" w:rsidRDefault="00D04818"/>
                                <w:p w14:paraId="4F627E7F" w14:textId="6B6CDED6" w:rsidR="00D04818" w:rsidRPr="004B53B2" w:rsidRDefault="00D04818" w:rsidP="00B54E3F">
                                  <w:pPr>
                                    <w:ind w:left="0"/>
                                    <w:rPr>
                                      <w:szCs w:val="32"/>
                                    </w:rPr>
                                  </w:pPr>
                                  <w:r w:rsidRPr="004B53B2">
                                    <w:rPr>
                                      <w:szCs w:val="32"/>
                                    </w:rPr>
                                    <w:t>Ver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709D82" id="_x0000_s1077" type="#_x0000_t202" style="position:absolute;left:0;text-align:left;margin-left:47.65pt;margin-top:32.9pt;width:61.8pt;height:29.25pt;z-index:251487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" strokecolor="white [3212]">
                      <v:textbox>
                        <w:txbxContent>
                          <w:p w14:paraId="1AA231DC" w14:textId="77777777" w:rsidR="00D04818" w:rsidRPr="004B53B2" w:rsidRDefault="00D04818" w:rsidP="00B54E3F">
                            <w:pPr>
                              <w:ind w:left="0"/>
                              <w:rPr>
                                <w:szCs w:val="32"/>
                              </w:rPr>
                            </w:pPr>
                            <w:r w:rsidRPr="004B53B2">
                              <w:rPr>
                                <w:szCs w:val="32"/>
                              </w:rPr>
                              <w:t>Ver</w:t>
                            </w:r>
                          </w:p>
                          <w:p w14:paraId="5B5F807D" w14:textId="77777777" w:rsidR="00D04818" w:rsidRDefault="00D04818"/>
                          <w:p w14:paraId="79D124C2" w14:textId="77777777" w:rsidR="00D04818" w:rsidRPr="004B53B2" w:rsidRDefault="00D04818" w:rsidP="00B54E3F">
                            <w:pPr>
                              <w:ind w:left="0"/>
                              <w:rPr>
                                <w:szCs w:val="32"/>
                              </w:rPr>
                            </w:pPr>
                            <w:r w:rsidRPr="004B53B2">
                              <w:rPr>
                                <w:szCs w:val="32"/>
                              </w:rPr>
                              <w:t>Ver</w:t>
                            </w:r>
                          </w:p>
                          <w:p w14:paraId="677C0F26" w14:textId="77777777" w:rsidR="00D04818" w:rsidRDefault="00D04818"/>
                          <w:p w14:paraId="6688B7F9" w14:textId="1D5E1B92" w:rsidR="00D04818" w:rsidRPr="004B53B2" w:rsidRDefault="00D04818" w:rsidP="00B54E3F">
                            <w:pPr>
                              <w:ind w:left="0"/>
                              <w:rPr>
                                <w:szCs w:val="32"/>
                              </w:rPr>
                            </w:pPr>
                            <w:r w:rsidRPr="004B53B2">
                              <w:rPr>
                                <w:szCs w:val="32"/>
                              </w:rPr>
                              <w:t>Ver</w:t>
                            </w:r>
                          </w:p>
                          <w:p w14:paraId="2606BC27" w14:textId="77777777" w:rsidR="00D04818" w:rsidRDefault="00D04818"/>
                          <w:p w14:paraId="4F627E7F" w14:textId="6B6CDED6" w:rsidR="00D04818" w:rsidRPr="004B53B2" w:rsidRDefault="00D04818" w:rsidP="00B54E3F">
                            <w:pPr>
                              <w:ind w:left="0"/>
                              <w:rPr>
                                <w:szCs w:val="32"/>
                              </w:rPr>
                            </w:pPr>
                            <w:r w:rsidRPr="004B53B2">
                              <w:rPr>
                                <w:szCs w:val="32"/>
                              </w:rPr>
                              <w:t>Ver</w:t>
                            </w:r>
                          </w:p>
                        </w:txbxContent>
                      </v:textbox>
                      <w10:wrap type="square"/>
                    </v:shape>
                  </w:pict>
                </mc:Fallback>
              </mc:AlternateContent>
            </w:r>
            <w:r w:rsidR="003E0BB9" w:rsidRPr="001017F5">
              <w:rPr>
                <w:noProof/>
                <w:szCs w:val="28"/>
              </w:rPr>
              <mc:AlternateContent>
                <mc:Choice Requires="wps">
                  <w:drawing>
                    <wp:anchor distT="0" distB="0" distL="114300" distR="114300" simplePos="0" relativeHeight="251459072" behindDoc="0" locked="0" layoutInCell="1" allowOverlap="1" wp14:anchorId="25C7FD27" wp14:editId="181C39CC">
                      <wp:simplePos x="0" y="0"/>
                      <wp:positionH relativeFrom="column">
                        <wp:posOffset>34290</wp:posOffset>
                      </wp:positionH>
                      <wp:positionV relativeFrom="paragraph">
                        <wp:posOffset>683895</wp:posOffset>
                      </wp:positionV>
                      <wp:extent cx="1333500" cy="342900"/>
                      <wp:effectExtent l="0" t="0" r="19050" b="19050"/>
                      <wp:wrapNone/>
                      <wp:docPr id="203" name="Textfeld 203"/>
                      <wp:cNvGraphicFramePr/>
                      <a:graphic xmlns:a="http://schemas.openxmlformats.org/drawingml/2006/main">
                        <a:graphicData uri="http://schemas.microsoft.com/office/word/2010/wordprocessingShape">
                          <wps:wsp>
                            <wps:cNvSpPr txBox="1"/>
                            <wps:spPr>
                              <a:xfrm>
                                <a:off x="0" y="0"/>
                                <a:ext cx="1333500" cy="342900"/>
                              </a:xfrm>
                              <a:prstGeom prst="rect">
                                <a:avLst/>
                              </a:prstGeom>
                              <a:solidFill>
                                <a:schemeClr val="lt1"/>
                              </a:solidFill>
                              <a:ln w="6350">
                                <a:solidFill>
                                  <a:schemeClr val="bg1"/>
                                </a:solidFill>
                              </a:ln>
                            </wps:spPr>
                            <wps:txbx>
                              <w:txbxContent>
                                <w:p w14:paraId="2B99770B" w14:textId="77777777" w:rsidR="00D04818" w:rsidRPr="004B53B2" w:rsidRDefault="00D04818" w:rsidP="003E0BB9">
                                  <w:pPr>
                                    <w:ind w:left="0"/>
                                    <w:rPr>
                                      <w:szCs w:val="32"/>
                                    </w:rPr>
                                  </w:pPr>
                                  <w:r w:rsidRPr="004B53B2">
                                    <w:rPr>
                                      <w:szCs w:val="32"/>
                                    </w:rPr>
                                    <w:t>trag</w:t>
                                  </w:r>
                                </w:p>
                                <w:p w14:paraId="3978A0FC" w14:textId="77777777" w:rsidR="00D04818" w:rsidRDefault="00D04818"/>
                                <w:p w14:paraId="63C4C208" w14:textId="77777777" w:rsidR="00D04818" w:rsidRPr="004B53B2" w:rsidRDefault="00D04818" w:rsidP="003E0BB9">
                                  <w:pPr>
                                    <w:ind w:left="0"/>
                                    <w:rPr>
                                      <w:szCs w:val="32"/>
                                    </w:rPr>
                                  </w:pPr>
                                  <w:r w:rsidRPr="004B53B2">
                                    <w:rPr>
                                      <w:szCs w:val="32"/>
                                    </w:rPr>
                                    <w:t>trag</w:t>
                                  </w:r>
                                </w:p>
                                <w:p w14:paraId="0E54889F" w14:textId="77777777" w:rsidR="00D04818" w:rsidRDefault="00D04818"/>
                                <w:p w14:paraId="7B98FD1E" w14:textId="5C09FBD3" w:rsidR="00D04818" w:rsidRPr="004B53B2" w:rsidRDefault="00D04818" w:rsidP="003E0BB9">
                                  <w:pPr>
                                    <w:ind w:left="0"/>
                                    <w:rPr>
                                      <w:szCs w:val="32"/>
                                    </w:rPr>
                                  </w:pPr>
                                  <w:r w:rsidRPr="004B53B2">
                                    <w:rPr>
                                      <w:szCs w:val="32"/>
                                    </w:rPr>
                                    <w:t>trag</w:t>
                                  </w:r>
                                </w:p>
                                <w:p w14:paraId="37335838" w14:textId="77777777" w:rsidR="00D04818" w:rsidRDefault="00D04818"/>
                                <w:p w14:paraId="698AC6CF" w14:textId="47CC1A9C" w:rsidR="00D04818" w:rsidRPr="004B53B2" w:rsidRDefault="00D04818" w:rsidP="003E0BB9">
                                  <w:pPr>
                                    <w:ind w:left="0"/>
                                    <w:rPr>
                                      <w:szCs w:val="32"/>
                                    </w:rPr>
                                  </w:pPr>
                                  <w:r w:rsidRPr="004B53B2">
                                    <w:rPr>
                                      <w:szCs w:val="32"/>
                                    </w:rPr>
                                    <w:t>trag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C7FD27" id="Textfeld 203" o:spid="_x0000_s1078" type="#_x0000_t202" style="position:absolute;left:0;text-align:left;margin-left:2.7pt;margin-top:53.85pt;width:105pt;height:27pt;z-index:25145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" fillcolor="white [3201]" strokecolor="white [3212]" strokeweight=".5pt">
                      <v:textbox>
                        <w:txbxContent>
                          <w:p w14:paraId="2B99770B" w14:textId="77777777" w:rsidR="00D04818" w:rsidRPr="004B53B2" w:rsidRDefault="00D04818" w:rsidP="003E0BB9">
                            <w:pPr>
                              <w:ind w:left="0"/>
                              <w:rPr>
                                <w:szCs w:val="32"/>
                              </w:rPr>
                            </w:pPr>
                            <w:r w:rsidRPr="004B53B2">
                              <w:rPr>
                                <w:szCs w:val="32"/>
                              </w:rPr>
                              <w:t>trag</w:t>
                            </w:r>
                          </w:p>
                          <w:p w14:paraId="3978A0FC" w14:textId="77777777" w:rsidR="00D04818" w:rsidRDefault="00D04818"/>
                          <w:p w14:paraId="63C4C208" w14:textId="77777777" w:rsidR="00D04818" w:rsidRPr="004B53B2" w:rsidRDefault="00D04818" w:rsidP="003E0BB9">
                            <w:pPr>
                              <w:ind w:left="0"/>
                              <w:rPr>
                                <w:szCs w:val="32"/>
                              </w:rPr>
                            </w:pPr>
                            <w:r w:rsidRPr="004B53B2">
                              <w:rPr>
                                <w:szCs w:val="32"/>
                              </w:rPr>
                              <w:t>trag</w:t>
                            </w:r>
                          </w:p>
                          <w:p w14:paraId="0E54889F" w14:textId="77777777" w:rsidR="00D04818" w:rsidRDefault="00D04818"/>
                          <w:p w14:paraId="7B98FD1E" w14:textId="5C09FBD3" w:rsidR="00D04818" w:rsidRPr="004B53B2" w:rsidRDefault="00D04818" w:rsidP="003E0BB9">
                            <w:pPr>
                              <w:ind w:left="0"/>
                              <w:rPr>
                                <w:szCs w:val="32"/>
                              </w:rPr>
                            </w:pPr>
                            <w:r w:rsidRPr="004B53B2">
                              <w:rPr>
                                <w:szCs w:val="32"/>
                              </w:rPr>
                              <w:t>trag</w:t>
                            </w:r>
                          </w:p>
                          <w:p w14:paraId="37335838" w14:textId="77777777" w:rsidR="00D04818" w:rsidRDefault="00D04818"/>
                          <w:p w14:paraId="698AC6CF" w14:textId="47CC1A9C" w:rsidR="00D04818" w:rsidRPr="004B53B2" w:rsidRDefault="00D04818" w:rsidP="003E0BB9">
                            <w:pPr>
                              <w:ind w:left="0"/>
                              <w:rPr>
                                <w:szCs w:val="32"/>
                              </w:rPr>
                            </w:pPr>
                            <w:r w:rsidRPr="004B53B2">
                              <w:rPr>
                                <w:szCs w:val="32"/>
                              </w:rPr>
                              <w:t>trag</w:t>
                            </w:r>
                          </w:p>
                        </w:txbxContent>
                      </v:textbox>
                    </v:shape>
                  </w:pict>
                </mc:Fallback>
              </mc:AlternateContent>
            </w:r>
            <w:r w:rsidR="003E0BB9" w:rsidRPr="001017F5">
              <w:rPr>
                <w:noProof/>
                <w:szCs w:val="28"/>
              </w:rPr>
              <mc:AlternateContent>
                <mc:Choice Requires="wps">
                  <w:drawing>
                    <wp:anchor distT="45720" distB="45720" distL="114300" distR="114300" simplePos="0" relativeHeight="251458048" behindDoc="0" locked="0" layoutInCell="1" allowOverlap="1" wp14:anchorId="47302BBF" wp14:editId="0DE20EF8">
                      <wp:simplePos x="0" y="0"/>
                      <wp:positionH relativeFrom="column">
                        <wp:posOffset>43180</wp:posOffset>
                      </wp:positionH>
                      <wp:positionV relativeFrom="paragraph">
                        <wp:posOffset>85725</wp:posOffset>
                      </wp:positionV>
                      <wp:extent cx="695325" cy="400050"/>
                      <wp:effectExtent l="0" t="0" r="28575" b="19050"/>
                      <wp:wrapSquare wrapText="bothSides"/>
                      <wp:docPr id="20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400050"/>
                              </a:xfrm>
                              <a:prstGeom prst="rect">
                                <a:avLst/>
                              </a:prstGeom>
                              <a:solidFill>
                                <a:srgbClr val="FFFFFF"/>
                              </a:solidFill>
                              <a:ln w="9525">
                                <a:solidFill>
                                  <a:schemeClr val="bg1"/>
                                </a:solidFill>
                                <a:miter lim="800000"/>
                                <a:headEnd/>
                                <a:tailEnd/>
                              </a:ln>
                            </wps:spPr>
                            <wps:txbx>
                              <w:txbxContent>
                                <w:p w14:paraId="5354FB04" w14:textId="77777777" w:rsidR="00D04818" w:rsidRPr="004B53B2" w:rsidRDefault="00D04818" w:rsidP="003E0BB9">
                                  <w:pPr>
                                    <w:ind w:left="0"/>
                                    <w:rPr>
                                      <w:szCs w:val="32"/>
                                    </w:rPr>
                                  </w:pPr>
                                  <w:proofErr w:type="spellStart"/>
                                  <w:r w:rsidRPr="004B53B2">
                                    <w:rPr>
                                      <w:szCs w:val="32"/>
                                    </w:rPr>
                                    <w:t>bu</w:t>
                                  </w:r>
                                  <w:proofErr w:type="spellEnd"/>
                                </w:p>
                                <w:p w14:paraId="7E2E9DCB" w14:textId="77777777" w:rsidR="00D04818" w:rsidRDefault="00D04818"/>
                                <w:p w14:paraId="5D6870AD" w14:textId="77777777" w:rsidR="00D04818" w:rsidRPr="004B53B2" w:rsidRDefault="00D04818" w:rsidP="003E0BB9">
                                  <w:pPr>
                                    <w:ind w:left="0"/>
                                    <w:rPr>
                                      <w:szCs w:val="32"/>
                                    </w:rPr>
                                  </w:pPr>
                                  <w:proofErr w:type="spellStart"/>
                                  <w:r w:rsidRPr="004B53B2">
                                    <w:rPr>
                                      <w:szCs w:val="32"/>
                                    </w:rPr>
                                    <w:t>bu</w:t>
                                  </w:r>
                                  <w:proofErr w:type="spellEnd"/>
                                </w:p>
                                <w:p w14:paraId="0AB78779" w14:textId="77777777" w:rsidR="00D04818" w:rsidRDefault="00D04818"/>
                                <w:p w14:paraId="2B15C6F5" w14:textId="3DD4F2A4" w:rsidR="00D04818" w:rsidRPr="004B53B2" w:rsidRDefault="00D04818" w:rsidP="003E0BB9">
                                  <w:pPr>
                                    <w:ind w:left="0"/>
                                    <w:rPr>
                                      <w:szCs w:val="32"/>
                                    </w:rPr>
                                  </w:pPr>
                                  <w:proofErr w:type="spellStart"/>
                                  <w:r w:rsidRPr="004B53B2">
                                    <w:rPr>
                                      <w:szCs w:val="32"/>
                                    </w:rPr>
                                    <w:t>bu</w:t>
                                  </w:r>
                                  <w:proofErr w:type="spellEnd"/>
                                </w:p>
                                <w:p w14:paraId="7D7E637E" w14:textId="77777777" w:rsidR="00D04818" w:rsidRDefault="00D04818"/>
                                <w:p w14:paraId="0A63DCFD" w14:textId="74BBC557" w:rsidR="00D04818" w:rsidRPr="004B53B2" w:rsidRDefault="00D04818" w:rsidP="003E0BB9">
                                  <w:pPr>
                                    <w:ind w:left="0"/>
                                    <w:rPr>
                                      <w:szCs w:val="32"/>
                                    </w:rPr>
                                  </w:pPr>
                                  <w:proofErr w:type="spellStart"/>
                                  <w:r w:rsidRPr="004B53B2">
                                    <w:rPr>
                                      <w:szCs w:val="32"/>
                                    </w:rPr>
                                    <w:t>bu</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302BBF" id="_x0000_s1079" type="#_x0000_t202" style="position:absolute;left:0;text-align:left;margin-left:3.4pt;margin-top:6.75pt;width:54.75pt;height:31.5pt;z-index:251458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" strokecolor="white [3212]">
                      <v:textbox>
                        <w:txbxContent>
                          <w:p w14:paraId="5354FB04" w14:textId="77777777" w:rsidR="00D04818" w:rsidRPr="004B53B2" w:rsidRDefault="00D04818" w:rsidP="003E0BB9">
                            <w:pPr>
                              <w:ind w:left="0"/>
                              <w:rPr>
                                <w:szCs w:val="32"/>
                              </w:rPr>
                            </w:pPr>
                            <w:proofErr w:type="spellStart"/>
                            <w:r w:rsidRPr="004B53B2">
                              <w:rPr>
                                <w:szCs w:val="32"/>
                              </w:rPr>
                              <w:t>bu</w:t>
                            </w:r>
                            <w:proofErr w:type="spellEnd"/>
                          </w:p>
                          <w:p w14:paraId="7E2E9DCB" w14:textId="77777777" w:rsidR="00D04818" w:rsidRDefault="00D04818"/>
                          <w:p w14:paraId="5D6870AD" w14:textId="77777777" w:rsidR="00D04818" w:rsidRPr="004B53B2" w:rsidRDefault="00D04818" w:rsidP="003E0BB9">
                            <w:pPr>
                              <w:ind w:left="0"/>
                              <w:rPr>
                                <w:szCs w:val="32"/>
                              </w:rPr>
                            </w:pPr>
                            <w:proofErr w:type="spellStart"/>
                            <w:r w:rsidRPr="004B53B2">
                              <w:rPr>
                                <w:szCs w:val="32"/>
                              </w:rPr>
                              <w:t>bu</w:t>
                            </w:r>
                            <w:proofErr w:type="spellEnd"/>
                          </w:p>
                          <w:p w14:paraId="0AB78779" w14:textId="77777777" w:rsidR="00D04818" w:rsidRDefault="00D04818"/>
                          <w:p w14:paraId="2B15C6F5" w14:textId="3DD4F2A4" w:rsidR="00D04818" w:rsidRPr="004B53B2" w:rsidRDefault="00D04818" w:rsidP="003E0BB9">
                            <w:pPr>
                              <w:ind w:left="0"/>
                              <w:rPr>
                                <w:szCs w:val="32"/>
                              </w:rPr>
                            </w:pPr>
                            <w:proofErr w:type="spellStart"/>
                            <w:r w:rsidRPr="004B53B2">
                              <w:rPr>
                                <w:szCs w:val="32"/>
                              </w:rPr>
                              <w:t>bu</w:t>
                            </w:r>
                            <w:proofErr w:type="spellEnd"/>
                          </w:p>
                          <w:p w14:paraId="7D7E637E" w14:textId="77777777" w:rsidR="00D04818" w:rsidRDefault="00D04818"/>
                          <w:p w14:paraId="0A63DCFD" w14:textId="74BBC557" w:rsidR="00D04818" w:rsidRPr="004B53B2" w:rsidRDefault="00D04818" w:rsidP="003E0BB9">
                            <w:pPr>
                              <w:ind w:left="0"/>
                              <w:rPr>
                                <w:szCs w:val="32"/>
                              </w:rPr>
                            </w:pPr>
                            <w:proofErr w:type="spellStart"/>
                            <w:r w:rsidRPr="004B53B2">
                              <w:rPr>
                                <w:szCs w:val="32"/>
                              </w:rPr>
                              <w:t>bu</w:t>
                            </w:r>
                            <w:proofErr w:type="spellEnd"/>
                          </w:p>
                        </w:txbxContent>
                      </v:textbox>
                      <w10:wrap type="square"/>
                    </v:shape>
                  </w:pict>
                </mc:Fallback>
              </mc:AlternateContent>
            </w:r>
          </w:p>
        </w:tc>
        <w:tc>
          <w:tcPr>
            <w:tcW w:w="3969" w:type="dxa"/>
            <w:shd w:val="clear" w:color="auto" w:fill="auto"/>
          </w:tcPr>
          <w:p w14:paraId="2443DC84" w14:textId="77777777" w:rsidR="003E0BB9" w:rsidRPr="001017F5" w:rsidRDefault="003E0BB9" w:rsidP="00BF70DF">
            <w:pPr>
              <w:rPr>
                <w:szCs w:val="28"/>
              </w:rPr>
            </w:pPr>
          </w:p>
        </w:tc>
      </w:tr>
      <w:tr w:rsidR="003E0BB9" w:rsidRPr="001017F5" w14:paraId="63AC776F" w14:textId="77777777" w:rsidTr="00F81D18">
        <w:trPr>
          <w:trHeight w:val="1871"/>
          <w:jc w:val="center"/>
        </w:trPr>
        <w:tc>
          <w:tcPr>
            <w:tcW w:w="2268" w:type="dxa"/>
            <w:shd w:val="clear" w:color="auto" w:fill="auto"/>
          </w:tcPr>
          <w:p w14:paraId="011BBEE7" w14:textId="4BD2BE58" w:rsidR="003E0BB9" w:rsidRPr="001017F5" w:rsidRDefault="00546714" w:rsidP="00BF70DF">
            <w:pPr>
              <w:rPr>
                <w:noProof/>
                <w:szCs w:val="28"/>
                <w:u w:val="single"/>
              </w:rPr>
            </w:pPr>
            <w:r w:rsidRPr="001017F5">
              <w:rPr>
                <w:noProof/>
                <w:szCs w:val="28"/>
              </w:rPr>
              <w:drawing>
                <wp:anchor distT="0" distB="0" distL="114300" distR="114300" simplePos="0" relativeHeight="251475456" behindDoc="1" locked="0" layoutInCell="1" allowOverlap="1" wp14:anchorId="161B866E" wp14:editId="3464FAFD">
                  <wp:simplePos x="0" y="0"/>
                  <wp:positionH relativeFrom="column">
                    <wp:posOffset>-42545</wp:posOffset>
                  </wp:positionH>
                  <wp:positionV relativeFrom="paragraph">
                    <wp:posOffset>1181100</wp:posOffset>
                  </wp:positionV>
                  <wp:extent cx="1511935" cy="1316990"/>
                  <wp:effectExtent l="0" t="0" r="0" b="0"/>
                  <wp:wrapNone/>
                  <wp:docPr id="215" name="Grafi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511935" cy="1316990"/>
                          </a:xfrm>
                          <a:prstGeom prst="rect">
                            <a:avLst/>
                          </a:prstGeom>
                          <a:noFill/>
                        </pic:spPr>
                      </pic:pic>
                    </a:graphicData>
                  </a:graphic>
                </wp:anchor>
              </w:drawing>
            </w:r>
          </w:p>
        </w:tc>
        <w:tc>
          <w:tcPr>
            <w:tcW w:w="2360" w:type="dxa"/>
          </w:tcPr>
          <w:p w14:paraId="2077487C" w14:textId="5BA207E6" w:rsidR="003E0BB9" w:rsidRPr="001017F5" w:rsidRDefault="00B54E3F" w:rsidP="00BF70DF">
            <w:pPr>
              <w:rPr>
                <w:szCs w:val="28"/>
              </w:rPr>
            </w:pPr>
            <w:r w:rsidRPr="001017F5">
              <w:rPr>
                <w:noProof/>
                <w:szCs w:val="28"/>
              </w:rPr>
              <mc:AlternateContent>
                <mc:Choice Requires="wps">
                  <w:drawing>
                    <wp:anchor distT="45720" distB="45720" distL="114300" distR="114300" simplePos="0" relativeHeight="251489792" behindDoc="1" locked="0" layoutInCell="1" allowOverlap="1" wp14:anchorId="5DDDBA67" wp14:editId="20FD8CE9">
                      <wp:simplePos x="0" y="0"/>
                      <wp:positionH relativeFrom="column">
                        <wp:posOffset>607060</wp:posOffset>
                      </wp:positionH>
                      <wp:positionV relativeFrom="paragraph">
                        <wp:posOffset>724535</wp:posOffset>
                      </wp:positionV>
                      <wp:extent cx="784860" cy="371475"/>
                      <wp:effectExtent l="0" t="0" r="15240" b="28575"/>
                      <wp:wrapNone/>
                      <wp:docPr id="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860" cy="371475"/>
                              </a:xfrm>
                              <a:prstGeom prst="rect">
                                <a:avLst/>
                              </a:prstGeom>
                              <a:solidFill>
                                <a:srgbClr val="FFFFFF"/>
                              </a:solidFill>
                              <a:ln w="9525">
                                <a:solidFill>
                                  <a:schemeClr val="bg1"/>
                                </a:solidFill>
                                <a:miter lim="800000"/>
                                <a:headEnd/>
                                <a:tailEnd/>
                              </a:ln>
                            </wps:spPr>
                            <wps:txbx>
                              <w:txbxContent>
                                <w:p w14:paraId="0BC7B7D8" w14:textId="4B0F83BB" w:rsidR="00D04818" w:rsidRPr="004B53B2" w:rsidRDefault="00D04818" w:rsidP="00B54E3F">
                                  <w:pPr>
                                    <w:ind w:left="0"/>
                                    <w:rPr>
                                      <w:szCs w:val="32"/>
                                    </w:rPr>
                                  </w:pPr>
                                  <w:r>
                                    <w:rPr>
                                      <w:szCs w:val="32"/>
                                    </w:rPr>
                                    <w:t>käu</w:t>
                                  </w:r>
                                </w:p>
                                <w:p w14:paraId="07E4944B" w14:textId="77777777" w:rsidR="00D04818" w:rsidRDefault="00D04818"/>
                                <w:p w14:paraId="6719A4E9" w14:textId="77777777" w:rsidR="00D04818" w:rsidRPr="004B53B2" w:rsidRDefault="00D04818" w:rsidP="00B54E3F">
                                  <w:pPr>
                                    <w:ind w:left="0"/>
                                    <w:rPr>
                                      <w:szCs w:val="32"/>
                                    </w:rPr>
                                  </w:pPr>
                                  <w:r>
                                    <w:rPr>
                                      <w:szCs w:val="32"/>
                                    </w:rPr>
                                    <w:t>käu</w:t>
                                  </w:r>
                                </w:p>
                                <w:p w14:paraId="5DD86A2A" w14:textId="77777777" w:rsidR="00D04818" w:rsidRDefault="00D04818"/>
                                <w:p w14:paraId="4D829AF6" w14:textId="526DC032" w:rsidR="00D04818" w:rsidRPr="004B53B2" w:rsidRDefault="00D04818" w:rsidP="00B54E3F">
                                  <w:pPr>
                                    <w:ind w:left="0"/>
                                    <w:rPr>
                                      <w:szCs w:val="32"/>
                                    </w:rPr>
                                  </w:pPr>
                                  <w:r>
                                    <w:rPr>
                                      <w:szCs w:val="32"/>
                                    </w:rPr>
                                    <w:t>käu</w:t>
                                  </w:r>
                                </w:p>
                                <w:p w14:paraId="267FBC17" w14:textId="77777777" w:rsidR="00D04818" w:rsidRDefault="00D04818"/>
                                <w:p w14:paraId="257F4726" w14:textId="0D5F8757" w:rsidR="00D04818" w:rsidRPr="004B53B2" w:rsidRDefault="00D04818" w:rsidP="00B54E3F">
                                  <w:pPr>
                                    <w:ind w:left="0"/>
                                    <w:rPr>
                                      <w:szCs w:val="32"/>
                                    </w:rPr>
                                  </w:pPr>
                                  <w:r>
                                    <w:rPr>
                                      <w:szCs w:val="32"/>
                                    </w:rPr>
                                    <w:t>käu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DDBA67" id="_x0000_s1080" type="#_x0000_t202" style="position:absolute;left:0;text-align:left;margin-left:47.8pt;margin-top:57.05pt;width:61.8pt;height:29.25pt;z-index:-251826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" strokecolor="white [3212]">
                      <v:textbox>
                        <w:txbxContent>
                          <w:p w14:paraId="0BC7B7D8" w14:textId="4B0F83BB" w:rsidR="00D04818" w:rsidRPr="004B53B2" w:rsidRDefault="00D04818" w:rsidP="00B54E3F">
                            <w:pPr>
                              <w:ind w:left="0"/>
                              <w:rPr>
                                <w:szCs w:val="32"/>
                              </w:rPr>
                            </w:pPr>
                            <w:r>
                              <w:rPr>
                                <w:szCs w:val="32"/>
                              </w:rPr>
                              <w:t>käu</w:t>
                            </w:r>
                          </w:p>
                          <w:p w14:paraId="07E4944B" w14:textId="77777777" w:rsidR="00D04818" w:rsidRDefault="00D04818"/>
                          <w:p w14:paraId="6719A4E9" w14:textId="77777777" w:rsidR="00D04818" w:rsidRPr="004B53B2" w:rsidRDefault="00D04818" w:rsidP="00B54E3F">
                            <w:pPr>
                              <w:ind w:left="0"/>
                              <w:rPr>
                                <w:szCs w:val="32"/>
                              </w:rPr>
                            </w:pPr>
                            <w:r>
                              <w:rPr>
                                <w:szCs w:val="32"/>
                              </w:rPr>
                              <w:t>käu</w:t>
                            </w:r>
                          </w:p>
                          <w:p w14:paraId="5DD86A2A" w14:textId="77777777" w:rsidR="00D04818" w:rsidRDefault="00D04818"/>
                          <w:p w14:paraId="4D829AF6" w14:textId="526DC032" w:rsidR="00D04818" w:rsidRPr="004B53B2" w:rsidRDefault="00D04818" w:rsidP="00B54E3F">
                            <w:pPr>
                              <w:ind w:left="0"/>
                              <w:rPr>
                                <w:szCs w:val="32"/>
                              </w:rPr>
                            </w:pPr>
                            <w:r>
                              <w:rPr>
                                <w:szCs w:val="32"/>
                              </w:rPr>
                              <w:t>käu</w:t>
                            </w:r>
                          </w:p>
                          <w:p w14:paraId="267FBC17" w14:textId="77777777" w:rsidR="00D04818" w:rsidRDefault="00D04818"/>
                          <w:p w14:paraId="257F4726" w14:textId="0D5F8757" w:rsidR="00D04818" w:rsidRPr="004B53B2" w:rsidRDefault="00D04818" w:rsidP="00B54E3F">
                            <w:pPr>
                              <w:ind w:left="0"/>
                              <w:rPr>
                                <w:szCs w:val="32"/>
                              </w:rPr>
                            </w:pPr>
                            <w:r>
                              <w:rPr>
                                <w:szCs w:val="32"/>
                              </w:rPr>
                              <w:t>käu</w:t>
                            </w:r>
                          </w:p>
                        </w:txbxContent>
                      </v:textbox>
                    </v:shape>
                  </w:pict>
                </mc:Fallback>
              </mc:AlternateContent>
            </w:r>
            <w:r w:rsidRPr="001017F5">
              <w:rPr>
                <w:noProof/>
                <w:szCs w:val="28"/>
              </w:rPr>
              <mc:AlternateContent>
                <mc:Choice Requires="wps">
                  <w:drawing>
                    <wp:anchor distT="45720" distB="45720" distL="114300" distR="114300" simplePos="0" relativeHeight="251461120" behindDoc="1" locked="0" layoutInCell="1" allowOverlap="1" wp14:anchorId="329BF3DB" wp14:editId="3A1387AF">
                      <wp:simplePos x="0" y="0"/>
                      <wp:positionH relativeFrom="column">
                        <wp:posOffset>1905</wp:posOffset>
                      </wp:positionH>
                      <wp:positionV relativeFrom="paragraph">
                        <wp:posOffset>595630</wp:posOffset>
                      </wp:positionV>
                      <wp:extent cx="716280" cy="476250"/>
                      <wp:effectExtent l="0" t="0" r="26670" b="19050"/>
                      <wp:wrapNone/>
                      <wp:docPr id="20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476250"/>
                              </a:xfrm>
                              <a:prstGeom prst="rect">
                                <a:avLst/>
                              </a:prstGeom>
                              <a:solidFill>
                                <a:srgbClr val="FFFFFF"/>
                              </a:solidFill>
                              <a:ln w="9525">
                                <a:solidFill>
                                  <a:schemeClr val="bg1"/>
                                </a:solidFill>
                                <a:miter lim="800000"/>
                                <a:headEnd/>
                                <a:tailEnd/>
                              </a:ln>
                            </wps:spPr>
                            <wps:txbx>
                              <w:txbxContent>
                                <w:p w14:paraId="4ADE2676" w14:textId="77777777" w:rsidR="00D04818" w:rsidRPr="004B53B2" w:rsidRDefault="00D04818" w:rsidP="003E0BB9">
                                  <w:pPr>
                                    <w:ind w:left="0"/>
                                    <w:rPr>
                                      <w:szCs w:val="32"/>
                                    </w:rPr>
                                  </w:pPr>
                                  <w:proofErr w:type="spellStart"/>
                                  <w:r w:rsidRPr="004B53B2">
                                    <w:rPr>
                                      <w:szCs w:val="32"/>
                                    </w:rPr>
                                    <w:t>fer</w:t>
                                  </w:r>
                                  <w:proofErr w:type="spellEnd"/>
                                </w:p>
                                <w:p w14:paraId="4776647E" w14:textId="77777777" w:rsidR="00D04818" w:rsidRDefault="00D04818"/>
                                <w:p w14:paraId="23FA17A2" w14:textId="77777777" w:rsidR="00D04818" w:rsidRPr="004B53B2" w:rsidRDefault="00D04818" w:rsidP="003E0BB9">
                                  <w:pPr>
                                    <w:ind w:left="0"/>
                                    <w:rPr>
                                      <w:szCs w:val="32"/>
                                    </w:rPr>
                                  </w:pPr>
                                  <w:proofErr w:type="spellStart"/>
                                  <w:r w:rsidRPr="004B53B2">
                                    <w:rPr>
                                      <w:szCs w:val="32"/>
                                    </w:rPr>
                                    <w:t>fer</w:t>
                                  </w:r>
                                  <w:proofErr w:type="spellEnd"/>
                                </w:p>
                                <w:p w14:paraId="4C695DDE" w14:textId="77777777" w:rsidR="00D04818" w:rsidRDefault="00D04818"/>
                                <w:p w14:paraId="6FDDCD91" w14:textId="0142FA73" w:rsidR="00D04818" w:rsidRPr="004B53B2" w:rsidRDefault="00D04818" w:rsidP="003E0BB9">
                                  <w:pPr>
                                    <w:ind w:left="0"/>
                                    <w:rPr>
                                      <w:szCs w:val="32"/>
                                    </w:rPr>
                                  </w:pPr>
                                  <w:proofErr w:type="spellStart"/>
                                  <w:r w:rsidRPr="004B53B2">
                                    <w:rPr>
                                      <w:szCs w:val="32"/>
                                    </w:rPr>
                                    <w:t>fer</w:t>
                                  </w:r>
                                  <w:proofErr w:type="spellEnd"/>
                                </w:p>
                                <w:p w14:paraId="2B2420A0" w14:textId="77777777" w:rsidR="00D04818" w:rsidRDefault="00D04818"/>
                                <w:p w14:paraId="29BA60DF" w14:textId="240451CC" w:rsidR="00D04818" w:rsidRPr="004B53B2" w:rsidRDefault="00D04818" w:rsidP="003E0BB9">
                                  <w:pPr>
                                    <w:ind w:left="0"/>
                                    <w:rPr>
                                      <w:szCs w:val="32"/>
                                    </w:rPr>
                                  </w:pPr>
                                  <w:proofErr w:type="spellStart"/>
                                  <w:r w:rsidRPr="004B53B2">
                                    <w:rPr>
                                      <w:szCs w:val="32"/>
                                    </w:rPr>
                                    <w:t>fer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9BF3DB" id="_x0000_s1081" type="#_x0000_t202" style="position:absolute;left:0;text-align:left;margin-left:.15pt;margin-top:46.9pt;width:56.4pt;height:37.5pt;z-index:-251855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" strokecolor="white [3212]">
                      <v:textbox>
                        <w:txbxContent>
                          <w:p w14:paraId="4ADE2676" w14:textId="77777777" w:rsidR="00D04818" w:rsidRPr="004B53B2" w:rsidRDefault="00D04818" w:rsidP="003E0BB9">
                            <w:pPr>
                              <w:ind w:left="0"/>
                              <w:rPr>
                                <w:szCs w:val="32"/>
                              </w:rPr>
                            </w:pPr>
                            <w:proofErr w:type="spellStart"/>
                            <w:r w:rsidRPr="004B53B2">
                              <w:rPr>
                                <w:szCs w:val="32"/>
                              </w:rPr>
                              <w:t>fer</w:t>
                            </w:r>
                            <w:proofErr w:type="spellEnd"/>
                          </w:p>
                          <w:p w14:paraId="4776647E" w14:textId="77777777" w:rsidR="00D04818" w:rsidRDefault="00D04818"/>
                          <w:p w14:paraId="23FA17A2" w14:textId="77777777" w:rsidR="00D04818" w:rsidRPr="004B53B2" w:rsidRDefault="00D04818" w:rsidP="003E0BB9">
                            <w:pPr>
                              <w:ind w:left="0"/>
                              <w:rPr>
                                <w:szCs w:val="32"/>
                              </w:rPr>
                            </w:pPr>
                            <w:proofErr w:type="spellStart"/>
                            <w:r w:rsidRPr="004B53B2">
                              <w:rPr>
                                <w:szCs w:val="32"/>
                              </w:rPr>
                              <w:t>fer</w:t>
                            </w:r>
                            <w:proofErr w:type="spellEnd"/>
                          </w:p>
                          <w:p w14:paraId="4C695DDE" w14:textId="77777777" w:rsidR="00D04818" w:rsidRDefault="00D04818"/>
                          <w:p w14:paraId="6FDDCD91" w14:textId="0142FA73" w:rsidR="00D04818" w:rsidRPr="004B53B2" w:rsidRDefault="00D04818" w:rsidP="003E0BB9">
                            <w:pPr>
                              <w:ind w:left="0"/>
                              <w:rPr>
                                <w:szCs w:val="32"/>
                              </w:rPr>
                            </w:pPr>
                            <w:proofErr w:type="spellStart"/>
                            <w:r w:rsidRPr="004B53B2">
                              <w:rPr>
                                <w:szCs w:val="32"/>
                              </w:rPr>
                              <w:t>fer</w:t>
                            </w:r>
                            <w:proofErr w:type="spellEnd"/>
                          </w:p>
                          <w:p w14:paraId="2B2420A0" w14:textId="77777777" w:rsidR="00D04818" w:rsidRDefault="00D04818"/>
                          <w:p w14:paraId="29BA60DF" w14:textId="240451CC" w:rsidR="00D04818" w:rsidRPr="004B53B2" w:rsidRDefault="00D04818" w:rsidP="003E0BB9">
                            <w:pPr>
                              <w:ind w:left="0"/>
                              <w:rPr>
                                <w:szCs w:val="32"/>
                              </w:rPr>
                            </w:pPr>
                            <w:proofErr w:type="spellStart"/>
                            <w:r w:rsidRPr="004B53B2">
                              <w:rPr>
                                <w:szCs w:val="32"/>
                              </w:rPr>
                              <w:t>fer</w:t>
                            </w:r>
                            <w:proofErr w:type="spellEnd"/>
                          </w:p>
                        </w:txbxContent>
                      </v:textbox>
                    </v:shape>
                  </w:pict>
                </mc:Fallback>
              </mc:AlternateContent>
            </w:r>
            <w:r w:rsidR="0057098B" w:rsidRPr="001017F5">
              <w:rPr>
                <w:noProof/>
                <w:szCs w:val="28"/>
              </w:rPr>
              <mc:AlternateContent>
                <mc:Choice Requires="wps">
                  <w:drawing>
                    <wp:anchor distT="45720" distB="45720" distL="114300" distR="114300" simplePos="0" relativeHeight="251462144" behindDoc="0" locked="0" layoutInCell="1" allowOverlap="1" wp14:anchorId="27908B30" wp14:editId="1A491187">
                      <wp:simplePos x="0" y="0"/>
                      <wp:positionH relativeFrom="column">
                        <wp:posOffset>3456305</wp:posOffset>
                      </wp:positionH>
                      <wp:positionV relativeFrom="paragraph">
                        <wp:posOffset>6324600</wp:posOffset>
                      </wp:positionV>
                      <wp:extent cx="906780" cy="381000"/>
                      <wp:effectExtent l="0" t="0" r="26670" b="19050"/>
                      <wp:wrapNone/>
                      <wp:docPr id="20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6780" cy="381000"/>
                              </a:xfrm>
                              <a:prstGeom prst="rect">
                                <a:avLst/>
                              </a:prstGeom>
                              <a:solidFill>
                                <a:srgbClr val="FFFFFF"/>
                              </a:solidFill>
                              <a:ln w="9525">
                                <a:solidFill>
                                  <a:schemeClr val="bg1"/>
                                </a:solidFill>
                                <a:miter lim="800000"/>
                                <a:headEnd/>
                                <a:tailEnd/>
                              </a:ln>
                            </wps:spPr>
                            <wps:txbx>
                              <w:txbxContent>
                                <w:p w14:paraId="5B1D56EE" w14:textId="77777777" w:rsidR="00D04818" w:rsidRPr="004B53B2" w:rsidRDefault="00D04818" w:rsidP="003E0BB9">
                                  <w:pPr>
                                    <w:ind w:left="0"/>
                                    <w:rPr>
                                      <w:szCs w:val="32"/>
                                    </w:rPr>
                                  </w:pPr>
                                  <w:r w:rsidRPr="004B53B2">
                                    <w:rPr>
                                      <w:szCs w:val="32"/>
                                    </w:rPr>
                                    <w:t>käu</w:t>
                                  </w:r>
                                </w:p>
                                <w:p w14:paraId="0F9CCC58" w14:textId="77777777" w:rsidR="00D04818" w:rsidRDefault="00D04818"/>
                                <w:p w14:paraId="0D580451" w14:textId="77777777" w:rsidR="00D04818" w:rsidRPr="004B53B2" w:rsidRDefault="00D04818" w:rsidP="003E0BB9">
                                  <w:pPr>
                                    <w:ind w:left="0"/>
                                    <w:rPr>
                                      <w:szCs w:val="32"/>
                                    </w:rPr>
                                  </w:pPr>
                                  <w:r w:rsidRPr="004B53B2">
                                    <w:rPr>
                                      <w:szCs w:val="32"/>
                                    </w:rPr>
                                    <w:t>käu</w:t>
                                  </w:r>
                                </w:p>
                                <w:p w14:paraId="04AA61AF" w14:textId="77777777" w:rsidR="00D04818" w:rsidRDefault="00D04818"/>
                                <w:p w14:paraId="385AF1EF" w14:textId="17722A47" w:rsidR="00D04818" w:rsidRPr="004B53B2" w:rsidRDefault="00D04818" w:rsidP="003E0BB9">
                                  <w:pPr>
                                    <w:ind w:left="0"/>
                                    <w:rPr>
                                      <w:szCs w:val="32"/>
                                    </w:rPr>
                                  </w:pPr>
                                  <w:r w:rsidRPr="004B53B2">
                                    <w:rPr>
                                      <w:szCs w:val="32"/>
                                    </w:rPr>
                                    <w:t>käu</w:t>
                                  </w:r>
                                </w:p>
                                <w:p w14:paraId="14003F62" w14:textId="77777777" w:rsidR="00D04818" w:rsidRDefault="00D04818"/>
                                <w:p w14:paraId="34218677" w14:textId="688C591B" w:rsidR="00D04818" w:rsidRPr="004B53B2" w:rsidRDefault="00D04818" w:rsidP="003E0BB9">
                                  <w:pPr>
                                    <w:ind w:left="0"/>
                                    <w:rPr>
                                      <w:szCs w:val="32"/>
                                    </w:rPr>
                                  </w:pPr>
                                  <w:r w:rsidRPr="004B53B2">
                                    <w:rPr>
                                      <w:szCs w:val="32"/>
                                    </w:rPr>
                                    <w:t>käu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908B30" id="_x0000_s1082" type="#_x0000_t202" style="position:absolute;left:0;text-align:left;margin-left:272.15pt;margin-top:498pt;width:71.4pt;height:30pt;z-index:251462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" strokecolor="white [3212]">
                      <v:textbox>
                        <w:txbxContent>
                          <w:p w14:paraId="5B1D56EE" w14:textId="77777777" w:rsidR="00D04818" w:rsidRPr="004B53B2" w:rsidRDefault="00D04818" w:rsidP="003E0BB9">
                            <w:pPr>
                              <w:ind w:left="0"/>
                              <w:rPr>
                                <w:szCs w:val="32"/>
                              </w:rPr>
                            </w:pPr>
                            <w:r w:rsidRPr="004B53B2">
                              <w:rPr>
                                <w:szCs w:val="32"/>
                              </w:rPr>
                              <w:t>käu</w:t>
                            </w:r>
                          </w:p>
                          <w:p w14:paraId="0F9CCC58" w14:textId="77777777" w:rsidR="00D04818" w:rsidRDefault="00D04818"/>
                          <w:p w14:paraId="0D580451" w14:textId="77777777" w:rsidR="00D04818" w:rsidRPr="004B53B2" w:rsidRDefault="00D04818" w:rsidP="003E0BB9">
                            <w:pPr>
                              <w:ind w:left="0"/>
                              <w:rPr>
                                <w:szCs w:val="32"/>
                              </w:rPr>
                            </w:pPr>
                            <w:r w:rsidRPr="004B53B2">
                              <w:rPr>
                                <w:szCs w:val="32"/>
                              </w:rPr>
                              <w:t>käu</w:t>
                            </w:r>
                          </w:p>
                          <w:p w14:paraId="04AA61AF" w14:textId="77777777" w:rsidR="00D04818" w:rsidRDefault="00D04818"/>
                          <w:p w14:paraId="385AF1EF" w14:textId="17722A47" w:rsidR="00D04818" w:rsidRPr="004B53B2" w:rsidRDefault="00D04818" w:rsidP="003E0BB9">
                            <w:pPr>
                              <w:ind w:left="0"/>
                              <w:rPr>
                                <w:szCs w:val="32"/>
                              </w:rPr>
                            </w:pPr>
                            <w:r w:rsidRPr="004B53B2">
                              <w:rPr>
                                <w:szCs w:val="32"/>
                              </w:rPr>
                              <w:t>käu</w:t>
                            </w:r>
                          </w:p>
                          <w:p w14:paraId="14003F62" w14:textId="77777777" w:rsidR="00D04818" w:rsidRDefault="00D04818"/>
                          <w:p w14:paraId="34218677" w14:textId="688C591B" w:rsidR="00D04818" w:rsidRPr="004B53B2" w:rsidRDefault="00D04818" w:rsidP="003E0BB9">
                            <w:pPr>
                              <w:ind w:left="0"/>
                              <w:rPr>
                                <w:szCs w:val="32"/>
                              </w:rPr>
                            </w:pPr>
                            <w:r w:rsidRPr="004B53B2">
                              <w:rPr>
                                <w:szCs w:val="32"/>
                              </w:rPr>
                              <w:t>käu</w:t>
                            </w:r>
                          </w:p>
                        </w:txbxContent>
                      </v:textbox>
                    </v:shape>
                  </w:pict>
                </mc:Fallback>
              </mc:AlternateContent>
            </w:r>
            <w:r w:rsidR="0068005D" w:rsidRPr="001017F5">
              <w:rPr>
                <w:noProof/>
                <w:szCs w:val="28"/>
              </w:rPr>
              <mc:AlternateContent>
                <mc:Choice Requires="wps">
                  <w:drawing>
                    <wp:anchor distT="0" distB="0" distL="114300" distR="114300" simplePos="0" relativeHeight="251463168" behindDoc="0" locked="0" layoutInCell="1" allowOverlap="1" wp14:anchorId="69BAF518" wp14:editId="0032306E">
                      <wp:simplePos x="0" y="0"/>
                      <wp:positionH relativeFrom="column">
                        <wp:posOffset>3509645</wp:posOffset>
                      </wp:positionH>
                      <wp:positionV relativeFrom="paragraph">
                        <wp:posOffset>6576060</wp:posOffset>
                      </wp:positionV>
                      <wp:extent cx="777240" cy="342900"/>
                      <wp:effectExtent l="0" t="0" r="22860" b="19050"/>
                      <wp:wrapNone/>
                      <wp:docPr id="206" name="Textfeld 206"/>
                      <wp:cNvGraphicFramePr/>
                      <a:graphic xmlns:a="http://schemas.openxmlformats.org/drawingml/2006/main">
                        <a:graphicData uri="http://schemas.microsoft.com/office/word/2010/wordprocessingShape">
                          <wps:wsp>
                            <wps:cNvSpPr txBox="1"/>
                            <wps:spPr>
                              <a:xfrm>
                                <a:off x="0" y="0"/>
                                <a:ext cx="777240" cy="342900"/>
                              </a:xfrm>
                              <a:prstGeom prst="rect">
                                <a:avLst/>
                              </a:prstGeom>
                              <a:solidFill>
                                <a:schemeClr val="lt1"/>
                              </a:solidFill>
                              <a:ln w="6350">
                                <a:solidFill>
                                  <a:schemeClr val="bg1"/>
                                </a:solidFill>
                              </a:ln>
                            </wps:spPr>
                            <wps:txbx>
                              <w:txbxContent>
                                <w:p w14:paraId="7B59D48D" w14:textId="77777777" w:rsidR="00D04818" w:rsidRPr="004B53B2" w:rsidRDefault="00D04818" w:rsidP="003E0BB9">
                                  <w:pPr>
                                    <w:ind w:left="0"/>
                                    <w:rPr>
                                      <w:szCs w:val="32"/>
                                    </w:rPr>
                                  </w:pPr>
                                  <w:r w:rsidRPr="004B53B2">
                                    <w:rPr>
                                      <w:szCs w:val="32"/>
                                    </w:rPr>
                                    <w:t>Ver</w:t>
                                  </w:r>
                                </w:p>
                                <w:p w14:paraId="403C1025" w14:textId="77777777" w:rsidR="00D04818" w:rsidRDefault="00D04818"/>
                                <w:p w14:paraId="5B443D12" w14:textId="77777777" w:rsidR="00D04818" w:rsidRPr="004B53B2" w:rsidRDefault="00D04818" w:rsidP="003E0BB9">
                                  <w:pPr>
                                    <w:ind w:left="0"/>
                                    <w:rPr>
                                      <w:szCs w:val="32"/>
                                    </w:rPr>
                                  </w:pPr>
                                  <w:r w:rsidRPr="004B53B2">
                                    <w:rPr>
                                      <w:szCs w:val="32"/>
                                    </w:rPr>
                                    <w:t>Ver</w:t>
                                  </w:r>
                                </w:p>
                                <w:p w14:paraId="63E7CF60" w14:textId="77777777" w:rsidR="00D04818" w:rsidRDefault="00D04818"/>
                                <w:p w14:paraId="55F9BF6A" w14:textId="4F0B8F09" w:rsidR="00D04818" w:rsidRPr="004B53B2" w:rsidRDefault="00D04818" w:rsidP="003E0BB9">
                                  <w:pPr>
                                    <w:ind w:left="0"/>
                                    <w:rPr>
                                      <w:szCs w:val="32"/>
                                    </w:rPr>
                                  </w:pPr>
                                  <w:r w:rsidRPr="004B53B2">
                                    <w:rPr>
                                      <w:szCs w:val="32"/>
                                    </w:rPr>
                                    <w:t>Ver</w:t>
                                  </w:r>
                                </w:p>
                                <w:p w14:paraId="69311827" w14:textId="77777777" w:rsidR="00D04818" w:rsidRDefault="00D04818"/>
                                <w:p w14:paraId="6E230AA0" w14:textId="1B78776C" w:rsidR="00D04818" w:rsidRPr="004B53B2" w:rsidRDefault="00D04818" w:rsidP="003E0BB9">
                                  <w:pPr>
                                    <w:ind w:left="0"/>
                                    <w:rPr>
                                      <w:szCs w:val="32"/>
                                    </w:rPr>
                                  </w:pPr>
                                  <w:r w:rsidRPr="004B53B2">
                                    <w:rPr>
                                      <w:szCs w:val="32"/>
                                    </w:rPr>
                                    <w:t>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BAF518" id="Textfeld 206" o:spid="_x0000_s1083" type="#_x0000_t202" style="position:absolute;left:0;text-align:left;margin-left:276.35pt;margin-top:517.8pt;width:61.2pt;height:27pt;z-index:25146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" fillcolor="white [3201]" strokecolor="white [3212]" strokeweight=".5pt">
                      <v:textbox>
                        <w:txbxContent>
                          <w:p w14:paraId="7B59D48D" w14:textId="77777777" w:rsidR="00D04818" w:rsidRPr="004B53B2" w:rsidRDefault="00D04818" w:rsidP="003E0BB9">
                            <w:pPr>
                              <w:ind w:left="0"/>
                              <w:rPr>
                                <w:szCs w:val="32"/>
                              </w:rPr>
                            </w:pPr>
                            <w:r w:rsidRPr="004B53B2">
                              <w:rPr>
                                <w:szCs w:val="32"/>
                              </w:rPr>
                              <w:t>Ver</w:t>
                            </w:r>
                          </w:p>
                          <w:p w14:paraId="403C1025" w14:textId="77777777" w:rsidR="00D04818" w:rsidRDefault="00D04818"/>
                          <w:p w14:paraId="5B443D12" w14:textId="77777777" w:rsidR="00D04818" w:rsidRPr="004B53B2" w:rsidRDefault="00D04818" w:rsidP="003E0BB9">
                            <w:pPr>
                              <w:ind w:left="0"/>
                              <w:rPr>
                                <w:szCs w:val="32"/>
                              </w:rPr>
                            </w:pPr>
                            <w:r w:rsidRPr="004B53B2">
                              <w:rPr>
                                <w:szCs w:val="32"/>
                              </w:rPr>
                              <w:t>Ver</w:t>
                            </w:r>
                          </w:p>
                          <w:p w14:paraId="63E7CF60" w14:textId="77777777" w:rsidR="00D04818" w:rsidRDefault="00D04818"/>
                          <w:p w14:paraId="55F9BF6A" w14:textId="4F0B8F09" w:rsidR="00D04818" w:rsidRPr="004B53B2" w:rsidRDefault="00D04818" w:rsidP="003E0BB9">
                            <w:pPr>
                              <w:ind w:left="0"/>
                              <w:rPr>
                                <w:szCs w:val="32"/>
                              </w:rPr>
                            </w:pPr>
                            <w:r w:rsidRPr="004B53B2">
                              <w:rPr>
                                <w:szCs w:val="32"/>
                              </w:rPr>
                              <w:t>Ver</w:t>
                            </w:r>
                          </w:p>
                          <w:p w14:paraId="69311827" w14:textId="77777777" w:rsidR="00D04818" w:rsidRDefault="00D04818"/>
                          <w:p w14:paraId="6E230AA0" w14:textId="1B78776C" w:rsidR="00D04818" w:rsidRPr="004B53B2" w:rsidRDefault="00D04818" w:rsidP="003E0BB9">
                            <w:pPr>
                              <w:ind w:left="0"/>
                              <w:rPr>
                                <w:szCs w:val="32"/>
                              </w:rPr>
                            </w:pPr>
                            <w:r w:rsidRPr="004B53B2">
                              <w:rPr>
                                <w:szCs w:val="32"/>
                              </w:rPr>
                              <w:t>Ver</w:t>
                            </w:r>
                          </w:p>
                        </w:txbxContent>
                      </v:textbox>
                    </v:shape>
                  </w:pict>
                </mc:Fallback>
              </mc:AlternateContent>
            </w:r>
            <w:r w:rsidR="003E0BB9" w:rsidRPr="001017F5">
              <w:rPr>
                <w:noProof/>
                <w:szCs w:val="28"/>
              </w:rPr>
              <mc:AlternateContent>
                <mc:Choice Requires="wps">
                  <w:drawing>
                    <wp:anchor distT="0" distB="0" distL="114300" distR="114300" simplePos="0" relativeHeight="251471360" behindDoc="1" locked="0" layoutInCell="1" allowOverlap="1" wp14:anchorId="62830C7D" wp14:editId="20788AE9">
                      <wp:simplePos x="0" y="0"/>
                      <wp:positionH relativeFrom="column">
                        <wp:posOffset>6985</wp:posOffset>
                      </wp:positionH>
                      <wp:positionV relativeFrom="paragraph">
                        <wp:posOffset>-1905</wp:posOffset>
                      </wp:positionV>
                      <wp:extent cx="866775" cy="304800"/>
                      <wp:effectExtent l="0" t="0" r="28575" b="19050"/>
                      <wp:wrapNone/>
                      <wp:docPr id="280" name="Textfeld 280"/>
                      <wp:cNvGraphicFramePr/>
                      <a:graphic xmlns:a="http://schemas.openxmlformats.org/drawingml/2006/main">
                        <a:graphicData uri="http://schemas.microsoft.com/office/word/2010/wordprocessingShape">
                          <wps:wsp>
                            <wps:cNvSpPr txBox="1"/>
                            <wps:spPr>
                              <a:xfrm>
                                <a:off x="0" y="0"/>
                                <a:ext cx="866775" cy="304800"/>
                              </a:xfrm>
                              <a:prstGeom prst="rect">
                                <a:avLst/>
                              </a:prstGeom>
                              <a:solidFill>
                                <a:schemeClr val="lt1"/>
                              </a:solidFill>
                              <a:ln w="6350">
                                <a:solidFill>
                                  <a:schemeClr val="bg1"/>
                                </a:solidFill>
                              </a:ln>
                            </wps:spPr>
                            <wps:txbx>
                              <w:txbxContent>
                                <w:p w14:paraId="291E20DB" w14:textId="77777777" w:rsidR="00D04818" w:rsidRPr="004B53B2" w:rsidRDefault="00D04818" w:rsidP="003E0BB9">
                                  <w:pPr>
                                    <w:ind w:left="0"/>
                                    <w:rPr>
                                      <w:szCs w:val="32"/>
                                    </w:rPr>
                                  </w:pPr>
                                  <w:r w:rsidRPr="004B53B2">
                                    <w:rPr>
                                      <w:szCs w:val="32"/>
                                    </w:rPr>
                                    <w:t>tun</w:t>
                                  </w:r>
                                </w:p>
                                <w:p w14:paraId="03DF33CD" w14:textId="77777777" w:rsidR="00D04818" w:rsidRDefault="00D04818"/>
                                <w:p w14:paraId="24D2E277" w14:textId="77777777" w:rsidR="00D04818" w:rsidRPr="004B53B2" w:rsidRDefault="00D04818" w:rsidP="003E0BB9">
                                  <w:pPr>
                                    <w:ind w:left="0"/>
                                    <w:rPr>
                                      <w:szCs w:val="32"/>
                                    </w:rPr>
                                  </w:pPr>
                                  <w:r w:rsidRPr="004B53B2">
                                    <w:rPr>
                                      <w:szCs w:val="32"/>
                                    </w:rPr>
                                    <w:t>tun</w:t>
                                  </w:r>
                                </w:p>
                                <w:p w14:paraId="4946C267" w14:textId="77777777" w:rsidR="00D04818" w:rsidRDefault="00D04818"/>
                                <w:p w14:paraId="744D93A8" w14:textId="3A9CB4B9" w:rsidR="00D04818" w:rsidRPr="004B53B2" w:rsidRDefault="00D04818" w:rsidP="003E0BB9">
                                  <w:pPr>
                                    <w:ind w:left="0"/>
                                    <w:rPr>
                                      <w:szCs w:val="32"/>
                                    </w:rPr>
                                  </w:pPr>
                                  <w:r w:rsidRPr="004B53B2">
                                    <w:rPr>
                                      <w:szCs w:val="32"/>
                                    </w:rPr>
                                    <w:t>tun</w:t>
                                  </w:r>
                                </w:p>
                                <w:p w14:paraId="5F268DA3" w14:textId="77777777" w:rsidR="00D04818" w:rsidRDefault="00D04818"/>
                                <w:p w14:paraId="053051AF" w14:textId="65149EEC" w:rsidR="00D04818" w:rsidRPr="004B53B2" w:rsidRDefault="00D04818" w:rsidP="003E0BB9">
                                  <w:pPr>
                                    <w:ind w:left="0"/>
                                    <w:rPr>
                                      <w:szCs w:val="32"/>
                                    </w:rPr>
                                  </w:pPr>
                                  <w:r w:rsidRPr="004B53B2">
                                    <w:rPr>
                                      <w:szCs w:val="32"/>
                                    </w:rPr>
                                    <w:t>tun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2830C7D" id="Textfeld 280" o:spid="_x0000_s1084" type="#_x0000_t202" style="position:absolute;left:0;text-align:left;margin-left:.55pt;margin-top:-.15pt;width:68.25pt;height:24pt;z-index:-251845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" fillcolor="white [3201]" strokecolor="white [3212]" strokeweight=".5pt">
                      <v:textbox>
                        <w:txbxContent>
                          <w:p w14:paraId="291E20DB" w14:textId="77777777" w:rsidR="00D04818" w:rsidRPr="004B53B2" w:rsidRDefault="00D04818" w:rsidP="003E0BB9">
                            <w:pPr>
                              <w:ind w:left="0"/>
                              <w:rPr>
                                <w:szCs w:val="32"/>
                              </w:rPr>
                            </w:pPr>
                            <w:r w:rsidRPr="004B53B2">
                              <w:rPr>
                                <w:szCs w:val="32"/>
                              </w:rPr>
                              <w:t>tun</w:t>
                            </w:r>
                          </w:p>
                          <w:p w14:paraId="03DF33CD" w14:textId="77777777" w:rsidR="00D04818" w:rsidRDefault="00D04818"/>
                          <w:p w14:paraId="24D2E277" w14:textId="77777777" w:rsidR="00D04818" w:rsidRPr="004B53B2" w:rsidRDefault="00D04818" w:rsidP="003E0BB9">
                            <w:pPr>
                              <w:ind w:left="0"/>
                              <w:rPr>
                                <w:szCs w:val="32"/>
                              </w:rPr>
                            </w:pPr>
                            <w:r w:rsidRPr="004B53B2">
                              <w:rPr>
                                <w:szCs w:val="32"/>
                              </w:rPr>
                              <w:t>tun</w:t>
                            </w:r>
                          </w:p>
                          <w:p w14:paraId="4946C267" w14:textId="77777777" w:rsidR="00D04818" w:rsidRDefault="00D04818"/>
                          <w:p w14:paraId="744D93A8" w14:textId="3A9CB4B9" w:rsidR="00D04818" w:rsidRPr="004B53B2" w:rsidRDefault="00D04818" w:rsidP="003E0BB9">
                            <w:pPr>
                              <w:ind w:left="0"/>
                              <w:rPr>
                                <w:szCs w:val="32"/>
                              </w:rPr>
                            </w:pPr>
                            <w:r w:rsidRPr="004B53B2">
                              <w:rPr>
                                <w:szCs w:val="32"/>
                              </w:rPr>
                              <w:t>tun</w:t>
                            </w:r>
                          </w:p>
                          <w:p w14:paraId="5F268DA3" w14:textId="77777777" w:rsidR="00D04818" w:rsidRDefault="00D04818"/>
                          <w:p w14:paraId="053051AF" w14:textId="65149EEC" w:rsidR="00D04818" w:rsidRPr="004B53B2" w:rsidRDefault="00D04818" w:rsidP="003E0BB9">
                            <w:pPr>
                              <w:ind w:left="0"/>
                              <w:rPr>
                                <w:szCs w:val="32"/>
                              </w:rPr>
                            </w:pPr>
                            <w:r w:rsidRPr="004B53B2">
                              <w:rPr>
                                <w:szCs w:val="32"/>
                              </w:rPr>
                              <w:t>tun</w:t>
                            </w:r>
                          </w:p>
                        </w:txbxContent>
                      </v:textbox>
                    </v:shape>
                  </w:pict>
                </mc:Fallback>
              </mc:AlternateContent>
            </w:r>
          </w:p>
        </w:tc>
        <w:tc>
          <w:tcPr>
            <w:tcW w:w="3969" w:type="dxa"/>
            <w:shd w:val="clear" w:color="auto" w:fill="auto"/>
          </w:tcPr>
          <w:p w14:paraId="1B24891A" w14:textId="0EABC233" w:rsidR="003E0BB9" w:rsidRPr="001017F5" w:rsidRDefault="00B54E3F" w:rsidP="00BF70DF">
            <w:pPr>
              <w:rPr>
                <w:szCs w:val="28"/>
              </w:rPr>
            </w:pPr>
            <w:r w:rsidRPr="001017F5">
              <w:rPr>
                <w:noProof/>
                <w:szCs w:val="28"/>
              </w:rPr>
              <mc:AlternateContent>
                <mc:Choice Requires="wps">
                  <w:drawing>
                    <wp:anchor distT="45720" distB="45720" distL="114300" distR="114300" simplePos="0" relativeHeight="251488768" behindDoc="1" locked="0" layoutInCell="1" allowOverlap="1" wp14:anchorId="1119AD4B" wp14:editId="4B75C0CC">
                      <wp:simplePos x="0" y="0"/>
                      <wp:positionH relativeFrom="column">
                        <wp:posOffset>-612775</wp:posOffset>
                      </wp:positionH>
                      <wp:positionV relativeFrom="paragraph">
                        <wp:posOffset>199390</wp:posOffset>
                      </wp:positionV>
                      <wp:extent cx="784860" cy="371475"/>
                      <wp:effectExtent l="0" t="0" r="15240" b="28575"/>
                      <wp:wrapNone/>
                      <wp:docPr id="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860" cy="371475"/>
                              </a:xfrm>
                              <a:prstGeom prst="rect">
                                <a:avLst/>
                              </a:prstGeom>
                              <a:solidFill>
                                <a:srgbClr val="FFFFFF"/>
                              </a:solidFill>
                              <a:ln w="9525">
                                <a:solidFill>
                                  <a:schemeClr val="bg1"/>
                                </a:solidFill>
                                <a:miter lim="800000"/>
                                <a:headEnd/>
                                <a:tailEnd/>
                              </a:ln>
                            </wps:spPr>
                            <wps:txbx>
                              <w:txbxContent>
                                <w:p w14:paraId="2CE3FE71" w14:textId="77777777" w:rsidR="00D04818" w:rsidRPr="004B53B2" w:rsidRDefault="00D04818" w:rsidP="00B54E3F">
                                  <w:pPr>
                                    <w:ind w:left="0"/>
                                    <w:rPr>
                                      <w:szCs w:val="32"/>
                                    </w:rPr>
                                  </w:pPr>
                                  <w:r w:rsidRPr="004B53B2">
                                    <w:rPr>
                                      <w:szCs w:val="32"/>
                                    </w:rPr>
                                    <w:t>Ver</w:t>
                                  </w:r>
                                </w:p>
                                <w:p w14:paraId="41A510C3" w14:textId="77777777" w:rsidR="00D04818" w:rsidRDefault="00D04818"/>
                                <w:p w14:paraId="7480EF44" w14:textId="77777777" w:rsidR="00D04818" w:rsidRPr="004B53B2" w:rsidRDefault="00D04818" w:rsidP="00B54E3F">
                                  <w:pPr>
                                    <w:ind w:left="0"/>
                                    <w:rPr>
                                      <w:szCs w:val="32"/>
                                    </w:rPr>
                                  </w:pPr>
                                  <w:r w:rsidRPr="004B53B2">
                                    <w:rPr>
                                      <w:szCs w:val="32"/>
                                    </w:rPr>
                                    <w:t>Ver</w:t>
                                  </w:r>
                                </w:p>
                                <w:p w14:paraId="1167E929" w14:textId="77777777" w:rsidR="00D04818" w:rsidRDefault="00D04818"/>
                                <w:p w14:paraId="49268A76" w14:textId="5A687B45" w:rsidR="00D04818" w:rsidRPr="004B53B2" w:rsidRDefault="00D04818" w:rsidP="00B54E3F">
                                  <w:pPr>
                                    <w:ind w:left="0"/>
                                    <w:rPr>
                                      <w:szCs w:val="32"/>
                                    </w:rPr>
                                  </w:pPr>
                                  <w:r w:rsidRPr="004B53B2">
                                    <w:rPr>
                                      <w:szCs w:val="32"/>
                                    </w:rPr>
                                    <w:t>Ver</w:t>
                                  </w:r>
                                </w:p>
                                <w:p w14:paraId="669AA84E" w14:textId="77777777" w:rsidR="00D04818" w:rsidRDefault="00D04818"/>
                                <w:p w14:paraId="2C2FD082" w14:textId="5637B790" w:rsidR="00D04818" w:rsidRPr="004B53B2" w:rsidRDefault="00D04818" w:rsidP="00B54E3F">
                                  <w:pPr>
                                    <w:ind w:left="0"/>
                                    <w:rPr>
                                      <w:szCs w:val="32"/>
                                    </w:rPr>
                                  </w:pPr>
                                  <w:r w:rsidRPr="004B53B2">
                                    <w:rPr>
                                      <w:szCs w:val="32"/>
                                    </w:rPr>
                                    <w:t>Ver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19AD4B" id="_x0000_s1085" type="#_x0000_t202" style="position:absolute;left:0;text-align:left;margin-left:-48.25pt;margin-top:15.7pt;width:61.8pt;height:29.25pt;z-index:-251827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" strokecolor="white [3212]">
                      <v:textbox>
                        <w:txbxContent>
                          <w:p w14:paraId="2CE3FE71" w14:textId="77777777" w:rsidR="00D04818" w:rsidRPr="004B53B2" w:rsidRDefault="00D04818" w:rsidP="00B54E3F">
                            <w:pPr>
                              <w:ind w:left="0"/>
                              <w:rPr>
                                <w:szCs w:val="32"/>
                              </w:rPr>
                            </w:pPr>
                            <w:r w:rsidRPr="004B53B2">
                              <w:rPr>
                                <w:szCs w:val="32"/>
                              </w:rPr>
                              <w:t>Ver</w:t>
                            </w:r>
                          </w:p>
                          <w:p w14:paraId="41A510C3" w14:textId="77777777" w:rsidR="00D04818" w:rsidRDefault="00D04818"/>
                          <w:p w14:paraId="7480EF44" w14:textId="77777777" w:rsidR="00D04818" w:rsidRPr="004B53B2" w:rsidRDefault="00D04818" w:rsidP="00B54E3F">
                            <w:pPr>
                              <w:ind w:left="0"/>
                              <w:rPr>
                                <w:szCs w:val="32"/>
                              </w:rPr>
                            </w:pPr>
                            <w:r w:rsidRPr="004B53B2">
                              <w:rPr>
                                <w:szCs w:val="32"/>
                              </w:rPr>
                              <w:t>Ver</w:t>
                            </w:r>
                          </w:p>
                          <w:p w14:paraId="1167E929" w14:textId="77777777" w:rsidR="00D04818" w:rsidRDefault="00D04818"/>
                          <w:p w14:paraId="49268A76" w14:textId="5A687B45" w:rsidR="00D04818" w:rsidRPr="004B53B2" w:rsidRDefault="00D04818" w:rsidP="00B54E3F">
                            <w:pPr>
                              <w:ind w:left="0"/>
                              <w:rPr>
                                <w:szCs w:val="32"/>
                              </w:rPr>
                            </w:pPr>
                            <w:r w:rsidRPr="004B53B2">
                              <w:rPr>
                                <w:szCs w:val="32"/>
                              </w:rPr>
                              <w:t>Ver</w:t>
                            </w:r>
                          </w:p>
                          <w:p w14:paraId="669AA84E" w14:textId="77777777" w:rsidR="00D04818" w:rsidRDefault="00D04818"/>
                          <w:p w14:paraId="2C2FD082" w14:textId="5637B790" w:rsidR="00D04818" w:rsidRPr="004B53B2" w:rsidRDefault="00D04818" w:rsidP="00B54E3F">
                            <w:pPr>
                              <w:ind w:left="0"/>
                              <w:rPr>
                                <w:szCs w:val="32"/>
                              </w:rPr>
                            </w:pPr>
                            <w:r w:rsidRPr="004B53B2">
                              <w:rPr>
                                <w:szCs w:val="32"/>
                              </w:rPr>
                              <w:t>Ver</w:t>
                            </w:r>
                          </w:p>
                        </w:txbxContent>
                      </v:textbox>
                    </v:shape>
                  </w:pict>
                </mc:Fallback>
              </mc:AlternateContent>
            </w:r>
          </w:p>
        </w:tc>
      </w:tr>
      <w:tr w:rsidR="003E0BB9" w:rsidRPr="001017F5" w14:paraId="35689A76" w14:textId="77777777" w:rsidTr="00F81D18">
        <w:trPr>
          <w:trHeight w:val="1871"/>
          <w:jc w:val="center"/>
        </w:trPr>
        <w:tc>
          <w:tcPr>
            <w:tcW w:w="2268" w:type="dxa"/>
            <w:shd w:val="clear" w:color="auto" w:fill="auto"/>
          </w:tcPr>
          <w:p w14:paraId="6A6EBC5E" w14:textId="5C51C92E" w:rsidR="003E0BB9" w:rsidRPr="001017F5" w:rsidRDefault="003E0BB9" w:rsidP="00BF70DF">
            <w:pPr>
              <w:rPr>
                <w:noProof/>
                <w:szCs w:val="28"/>
              </w:rPr>
            </w:pPr>
          </w:p>
        </w:tc>
        <w:tc>
          <w:tcPr>
            <w:tcW w:w="2360" w:type="dxa"/>
          </w:tcPr>
          <w:p w14:paraId="353D5EFB" w14:textId="1B6BE2D3" w:rsidR="003E0BB9" w:rsidRPr="001017F5" w:rsidRDefault="0057098B" w:rsidP="00BF70DF">
            <w:pPr>
              <w:rPr>
                <w:szCs w:val="28"/>
              </w:rPr>
            </w:pPr>
            <w:r w:rsidRPr="001017F5">
              <w:rPr>
                <w:noProof/>
                <w:szCs w:val="28"/>
              </w:rPr>
              <mc:AlternateContent>
                <mc:Choice Requires="wps">
                  <w:drawing>
                    <wp:anchor distT="0" distB="0" distL="114300" distR="114300" simplePos="0" relativeHeight="251465216" behindDoc="0" locked="0" layoutInCell="1" allowOverlap="1" wp14:anchorId="5F9486C0" wp14:editId="7F722427">
                      <wp:simplePos x="0" y="0"/>
                      <wp:positionH relativeFrom="column">
                        <wp:posOffset>291465</wp:posOffset>
                      </wp:positionH>
                      <wp:positionV relativeFrom="paragraph">
                        <wp:posOffset>161925</wp:posOffset>
                      </wp:positionV>
                      <wp:extent cx="1013460" cy="400050"/>
                      <wp:effectExtent l="0" t="0" r="0" b="0"/>
                      <wp:wrapNone/>
                      <wp:docPr id="208" name="Textfeld 208"/>
                      <wp:cNvGraphicFramePr/>
                      <a:graphic xmlns:a="http://schemas.openxmlformats.org/drawingml/2006/main">
                        <a:graphicData uri="http://schemas.microsoft.com/office/word/2010/wordprocessingShape">
                          <wps:wsp>
                            <wps:cNvSpPr txBox="1"/>
                            <wps:spPr>
                              <a:xfrm>
                                <a:off x="0" y="0"/>
                                <a:ext cx="1013460" cy="400050"/>
                              </a:xfrm>
                              <a:prstGeom prst="rect">
                                <a:avLst/>
                              </a:prstGeom>
                              <a:solidFill>
                                <a:schemeClr val="lt1"/>
                              </a:solidFill>
                              <a:ln w="6350">
                                <a:noFill/>
                              </a:ln>
                            </wps:spPr>
                            <wps:txbx>
                              <w:txbxContent>
                                <w:p w14:paraId="40039DB3" w14:textId="77777777" w:rsidR="00D04818" w:rsidRPr="004B53B2" w:rsidRDefault="00D04818" w:rsidP="003E0BB9">
                                  <w:pPr>
                                    <w:ind w:left="0"/>
                                    <w:rPr>
                                      <w:szCs w:val="32"/>
                                    </w:rPr>
                                  </w:pPr>
                                  <w:r w:rsidRPr="004B53B2">
                                    <w:rPr>
                                      <w:szCs w:val="32"/>
                                    </w:rPr>
                                    <w:t>tausch</w:t>
                                  </w:r>
                                </w:p>
                                <w:p w14:paraId="65C5A049" w14:textId="77777777" w:rsidR="00D04818" w:rsidRDefault="00D04818"/>
                                <w:p w14:paraId="69A2FC90" w14:textId="77777777" w:rsidR="00D04818" w:rsidRPr="004B53B2" w:rsidRDefault="00D04818" w:rsidP="003E0BB9">
                                  <w:pPr>
                                    <w:ind w:left="0"/>
                                    <w:rPr>
                                      <w:szCs w:val="32"/>
                                    </w:rPr>
                                  </w:pPr>
                                  <w:r w:rsidRPr="004B53B2">
                                    <w:rPr>
                                      <w:szCs w:val="32"/>
                                    </w:rPr>
                                    <w:t>tausch</w:t>
                                  </w:r>
                                </w:p>
                                <w:p w14:paraId="2CC01DAB" w14:textId="77777777" w:rsidR="00D04818" w:rsidRDefault="00D04818"/>
                                <w:p w14:paraId="1C0FC671" w14:textId="613EFE8A" w:rsidR="00D04818" w:rsidRPr="004B53B2" w:rsidRDefault="00D04818" w:rsidP="003E0BB9">
                                  <w:pPr>
                                    <w:ind w:left="0"/>
                                    <w:rPr>
                                      <w:szCs w:val="32"/>
                                    </w:rPr>
                                  </w:pPr>
                                  <w:r w:rsidRPr="004B53B2">
                                    <w:rPr>
                                      <w:szCs w:val="32"/>
                                    </w:rPr>
                                    <w:t>tausch</w:t>
                                  </w:r>
                                </w:p>
                                <w:p w14:paraId="243CA116" w14:textId="77777777" w:rsidR="00D04818" w:rsidRDefault="00D04818"/>
                                <w:p w14:paraId="3E02A84E" w14:textId="44FCA022" w:rsidR="00D04818" w:rsidRPr="004B53B2" w:rsidRDefault="00D04818" w:rsidP="003E0BB9">
                                  <w:pPr>
                                    <w:ind w:left="0"/>
                                    <w:rPr>
                                      <w:szCs w:val="32"/>
                                    </w:rPr>
                                  </w:pPr>
                                  <w:r w:rsidRPr="004B53B2">
                                    <w:rPr>
                                      <w:szCs w:val="32"/>
                                    </w:rPr>
                                    <w:t>tausch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F9486C0" id="Textfeld 208" o:spid="_x0000_s1086" type="#_x0000_t202" style="position:absolute;left:0;text-align:left;margin-left:22.95pt;margin-top:12.75pt;width:79.8pt;height:31.5pt;z-index:251465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" fillcolor="white [3201]" stroked="f" strokeweight=".5pt">
                      <v:textbox>
                        <w:txbxContent>
                          <w:p w14:paraId="40039DB3" w14:textId="77777777" w:rsidR="00D04818" w:rsidRPr="004B53B2" w:rsidRDefault="00D04818" w:rsidP="003E0BB9">
                            <w:pPr>
                              <w:ind w:left="0"/>
                              <w:rPr>
                                <w:szCs w:val="32"/>
                              </w:rPr>
                            </w:pPr>
                            <w:r w:rsidRPr="004B53B2">
                              <w:rPr>
                                <w:szCs w:val="32"/>
                              </w:rPr>
                              <w:t>tausch</w:t>
                            </w:r>
                          </w:p>
                          <w:p w14:paraId="65C5A049" w14:textId="77777777" w:rsidR="00D04818" w:rsidRDefault="00D04818"/>
                          <w:p w14:paraId="69A2FC90" w14:textId="77777777" w:rsidR="00D04818" w:rsidRPr="004B53B2" w:rsidRDefault="00D04818" w:rsidP="003E0BB9">
                            <w:pPr>
                              <w:ind w:left="0"/>
                              <w:rPr>
                                <w:szCs w:val="32"/>
                              </w:rPr>
                            </w:pPr>
                            <w:r w:rsidRPr="004B53B2">
                              <w:rPr>
                                <w:szCs w:val="32"/>
                              </w:rPr>
                              <w:t>tausch</w:t>
                            </w:r>
                          </w:p>
                          <w:p w14:paraId="2CC01DAB" w14:textId="77777777" w:rsidR="00D04818" w:rsidRDefault="00D04818"/>
                          <w:p w14:paraId="1C0FC671" w14:textId="613EFE8A" w:rsidR="00D04818" w:rsidRPr="004B53B2" w:rsidRDefault="00D04818" w:rsidP="003E0BB9">
                            <w:pPr>
                              <w:ind w:left="0"/>
                              <w:rPr>
                                <w:szCs w:val="32"/>
                              </w:rPr>
                            </w:pPr>
                            <w:r w:rsidRPr="004B53B2">
                              <w:rPr>
                                <w:szCs w:val="32"/>
                              </w:rPr>
                              <w:t>tausch</w:t>
                            </w:r>
                          </w:p>
                          <w:p w14:paraId="243CA116" w14:textId="77777777" w:rsidR="00D04818" w:rsidRDefault="00D04818"/>
                          <w:p w14:paraId="3E02A84E" w14:textId="44FCA022" w:rsidR="00D04818" w:rsidRPr="004B53B2" w:rsidRDefault="00D04818" w:rsidP="003E0BB9">
                            <w:pPr>
                              <w:ind w:left="0"/>
                              <w:rPr>
                                <w:szCs w:val="32"/>
                              </w:rPr>
                            </w:pPr>
                            <w:r w:rsidRPr="004B53B2">
                              <w:rPr>
                                <w:szCs w:val="32"/>
                              </w:rPr>
                              <w:t>tausch</w:t>
                            </w:r>
                          </w:p>
                        </w:txbxContent>
                      </v:textbox>
                    </v:shape>
                  </w:pict>
                </mc:Fallback>
              </mc:AlternateContent>
            </w:r>
            <w:r w:rsidR="003E0BB9" w:rsidRPr="001017F5">
              <w:rPr>
                <w:noProof/>
                <w:szCs w:val="28"/>
              </w:rPr>
              <mc:AlternateContent>
                <mc:Choice Requires="wps">
                  <w:drawing>
                    <wp:anchor distT="0" distB="0" distL="114300" distR="114300" simplePos="0" relativeHeight="251464192" behindDoc="0" locked="0" layoutInCell="1" allowOverlap="1" wp14:anchorId="70C8E888" wp14:editId="58E1E866">
                      <wp:simplePos x="0" y="0"/>
                      <wp:positionH relativeFrom="column">
                        <wp:posOffset>733425</wp:posOffset>
                      </wp:positionH>
                      <wp:positionV relativeFrom="paragraph">
                        <wp:posOffset>635635</wp:posOffset>
                      </wp:positionV>
                      <wp:extent cx="685800" cy="400050"/>
                      <wp:effectExtent l="0" t="0" r="0" b="0"/>
                      <wp:wrapNone/>
                      <wp:docPr id="207" name="Textfeld 207"/>
                      <wp:cNvGraphicFramePr/>
                      <a:graphic xmlns:a="http://schemas.openxmlformats.org/drawingml/2006/main">
                        <a:graphicData uri="http://schemas.microsoft.com/office/word/2010/wordprocessingShape">
                          <wps:wsp>
                            <wps:cNvSpPr txBox="1"/>
                            <wps:spPr>
                              <a:xfrm>
                                <a:off x="0" y="0"/>
                                <a:ext cx="685800" cy="400050"/>
                              </a:xfrm>
                              <a:prstGeom prst="rect">
                                <a:avLst/>
                              </a:prstGeom>
                              <a:solidFill>
                                <a:schemeClr val="lt1"/>
                              </a:solidFill>
                              <a:ln w="6350">
                                <a:noFill/>
                              </a:ln>
                            </wps:spPr>
                            <wps:txbx>
                              <w:txbxContent>
                                <w:p w14:paraId="1DE57424" w14:textId="77777777" w:rsidR="00D04818" w:rsidRPr="004B53B2" w:rsidRDefault="00D04818" w:rsidP="003E0BB9">
                                  <w:pPr>
                                    <w:ind w:left="0"/>
                                    <w:rPr>
                                      <w:szCs w:val="32"/>
                                    </w:rPr>
                                  </w:pPr>
                                  <w:r w:rsidRPr="004B53B2">
                                    <w:rPr>
                                      <w:szCs w:val="32"/>
                                    </w:rPr>
                                    <w:t>de</w:t>
                                  </w:r>
                                </w:p>
                                <w:p w14:paraId="06A5422D" w14:textId="77777777" w:rsidR="00D04818" w:rsidRDefault="00D04818"/>
                                <w:p w14:paraId="0CE87B90" w14:textId="77777777" w:rsidR="00D04818" w:rsidRPr="004B53B2" w:rsidRDefault="00D04818" w:rsidP="003E0BB9">
                                  <w:pPr>
                                    <w:ind w:left="0"/>
                                    <w:rPr>
                                      <w:szCs w:val="32"/>
                                    </w:rPr>
                                  </w:pPr>
                                  <w:r w:rsidRPr="004B53B2">
                                    <w:rPr>
                                      <w:szCs w:val="32"/>
                                    </w:rPr>
                                    <w:t>de</w:t>
                                  </w:r>
                                </w:p>
                                <w:p w14:paraId="4DD8F42A" w14:textId="77777777" w:rsidR="00D04818" w:rsidRDefault="00D04818"/>
                                <w:p w14:paraId="5B24F0D4" w14:textId="171BD995" w:rsidR="00D04818" w:rsidRPr="004B53B2" w:rsidRDefault="00D04818" w:rsidP="003E0BB9">
                                  <w:pPr>
                                    <w:ind w:left="0"/>
                                    <w:rPr>
                                      <w:szCs w:val="32"/>
                                    </w:rPr>
                                  </w:pPr>
                                  <w:r w:rsidRPr="004B53B2">
                                    <w:rPr>
                                      <w:szCs w:val="32"/>
                                    </w:rPr>
                                    <w:t>de</w:t>
                                  </w:r>
                                </w:p>
                                <w:p w14:paraId="3337EA0E" w14:textId="77777777" w:rsidR="00D04818" w:rsidRDefault="00D04818"/>
                                <w:p w14:paraId="515B7E21" w14:textId="031AEA4A" w:rsidR="00D04818" w:rsidRPr="004B53B2" w:rsidRDefault="00D04818" w:rsidP="003E0BB9">
                                  <w:pPr>
                                    <w:ind w:left="0"/>
                                    <w:rPr>
                                      <w:szCs w:val="32"/>
                                    </w:rPr>
                                  </w:pPr>
                                  <w:r w:rsidRPr="004B53B2">
                                    <w:rPr>
                                      <w:szCs w:val="32"/>
                                    </w:rPr>
                                    <w:t>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0C8E888" id="Textfeld 207" o:spid="_x0000_s1087" type="#_x0000_t202" style="position:absolute;left:0;text-align:left;margin-left:57.75pt;margin-top:50.05pt;width:54pt;height:31.5pt;z-index:251464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" fillcolor="white [3201]" stroked="f" strokeweight=".5pt">
                      <v:textbox>
                        <w:txbxContent>
                          <w:p w14:paraId="1DE57424" w14:textId="77777777" w:rsidR="00D04818" w:rsidRPr="004B53B2" w:rsidRDefault="00D04818" w:rsidP="003E0BB9">
                            <w:pPr>
                              <w:ind w:left="0"/>
                              <w:rPr>
                                <w:szCs w:val="32"/>
                              </w:rPr>
                            </w:pPr>
                            <w:r w:rsidRPr="004B53B2">
                              <w:rPr>
                                <w:szCs w:val="32"/>
                              </w:rPr>
                              <w:t>de</w:t>
                            </w:r>
                          </w:p>
                          <w:p w14:paraId="06A5422D" w14:textId="77777777" w:rsidR="00D04818" w:rsidRDefault="00D04818"/>
                          <w:p w14:paraId="0CE87B90" w14:textId="77777777" w:rsidR="00D04818" w:rsidRPr="004B53B2" w:rsidRDefault="00D04818" w:rsidP="003E0BB9">
                            <w:pPr>
                              <w:ind w:left="0"/>
                              <w:rPr>
                                <w:szCs w:val="32"/>
                              </w:rPr>
                            </w:pPr>
                            <w:r w:rsidRPr="004B53B2">
                              <w:rPr>
                                <w:szCs w:val="32"/>
                              </w:rPr>
                              <w:t>de</w:t>
                            </w:r>
                          </w:p>
                          <w:p w14:paraId="4DD8F42A" w14:textId="77777777" w:rsidR="00D04818" w:rsidRDefault="00D04818"/>
                          <w:p w14:paraId="5B24F0D4" w14:textId="171BD995" w:rsidR="00D04818" w:rsidRPr="004B53B2" w:rsidRDefault="00D04818" w:rsidP="003E0BB9">
                            <w:pPr>
                              <w:ind w:left="0"/>
                              <w:rPr>
                                <w:szCs w:val="32"/>
                              </w:rPr>
                            </w:pPr>
                            <w:r w:rsidRPr="004B53B2">
                              <w:rPr>
                                <w:szCs w:val="32"/>
                              </w:rPr>
                              <w:t>de</w:t>
                            </w:r>
                          </w:p>
                          <w:p w14:paraId="3337EA0E" w14:textId="77777777" w:rsidR="00D04818" w:rsidRDefault="00D04818"/>
                          <w:p w14:paraId="515B7E21" w14:textId="031AEA4A" w:rsidR="00D04818" w:rsidRPr="004B53B2" w:rsidRDefault="00D04818" w:rsidP="003E0BB9">
                            <w:pPr>
                              <w:ind w:left="0"/>
                              <w:rPr>
                                <w:szCs w:val="32"/>
                              </w:rPr>
                            </w:pPr>
                            <w:r w:rsidRPr="004B53B2">
                              <w:rPr>
                                <w:szCs w:val="32"/>
                              </w:rPr>
                              <w:t>de</w:t>
                            </w:r>
                          </w:p>
                        </w:txbxContent>
                      </v:textbox>
                    </v:shape>
                  </w:pict>
                </mc:Fallback>
              </mc:AlternateContent>
            </w:r>
            <w:r w:rsidR="003E0BB9" w:rsidRPr="001017F5">
              <w:rPr>
                <w:noProof/>
                <w:szCs w:val="28"/>
              </w:rPr>
              <mc:AlternateContent>
                <mc:Choice Requires="wps">
                  <w:drawing>
                    <wp:anchor distT="0" distB="0" distL="114300" distR="114300" simplePos="0" relativeHeight="251466240" behindDoc="0" locked="0" layoutInCell="1" allowOverlap="1" wp14:anchorId="56332B53" wp14:editId="6D9D712F">
                      <wp:simplePos x="0" y="0"/>
                      <wp:positionH relativeFrom="column">
                        <wp:posOffset>70485</wp:posOffset>
                      </wp:positionH>
                      <wp:positionV relativeFrom="paragraph">
                        <wp:posOffset>626745</wp:posOffset>
                      </wp:positionV>
                      <wp:extent cx="746760" cy="409575"/>
                      <wp:effectExtent l="0" t="0" r="0" b="9525"/>
                      <wp:wrapNone/>
                      <wp:docPr id="209" name="Textfeld 209"/>
                      <wp:cNvGraphicFramePr/>
                      <a:graphic xmlns:a="http://schemas.openxmlformats.org/drawingml/2006/main">
                        <a:graphicData uri="http://schemas.microsoft.com/office/word/2010/wordprocessingShape">
                          <wps:wsp>
                            <wps:cNvSpPr txBox="1"/>
                            <wps:spPr>
                              <a:xfrm>
                                <a:off x="0" y="0"/>
                                <a:ext cx="746760" cy="409575"/>
                              </a:xfrm>
                              <a:prstGeom prst="rect">
                                <a:avLst/>
                              </a:prstGeom>
                              <a:solidFill>
                                <a:schemeClr val="lt1"/>
                              </a:solidFill>
                              <a:ln w="6350">
                                <a:noFill/>
                              </a:ln>
                            </wps:spPr>
                            <wps:txbx>
                              <w:txbxContent>
                                <w:p w14:paraId="386FFC43" w14:textId="77777777" w:rsidR="00D04818" w:rsidRPr="004B53B2" w:rsidRDefault="00D04818" w:rsidP="003E0BB9">
                                  <w:pPr>
                                    <w:ind w:left="0"/>
                                    <w:rPr>
                                      <w:szCs w:val="32"/>
                                    </w:rPr>
                                  </w:pPr>
                                  <w:r w:rsidRPr="004B53B2">
                                    <w:rPr>
                                      <w:szCs w:val="32"/>
                                    </w:rPr>
                                    <w:t>Um</w:t>
                                  </w:r>
                                </w:p>
                                <w:p w14:paraId="3B2D78FB" w14:textId="77777777" w:rsidR="00D04818" w:rsidRDefault="00D04818"/>
                                <w:p w14:paraId="5A871038" w14:textId="77777777" w:rsidR="00D04818" w:rsidRPr="004B53B2" w:rsidRDefault="00D04818" w:rsidP="003E0BB9">
                                  <w:pPr>
                                    <w:ind w:left="0"/>
                                    <w:rPr>
                                      <w:szCs w:val="32"/>
                                    </w:rPr>
                                  </w:pPr>
                                  <w:r w:rsidRPr="004B53B2">
                                    <w:rPr>
                                      <w:szCs w:val="32"/>
                                    </w:rPr>
                                    <w:t>Um</w:t>
                                  </w:r>
                                </w:p>
                                <w:p w14:paraId="0A8628C9" w14:textId="77777777" w:rsidR="00D04818" w:rsidRDefault="00D04818"/>
                                <w:p w14:paraId="6706ECB7" w14:textId="57D764D6" w:rsidR="00D04818" w:rsidRPr="004B53B2" w:rsidRDefault="00D04818" w:rsidP="003E0BB9">
                                  <w:pPr>
                                    <w:ind w:left="0"/>
                                    <w:rPr>
                                      <w:szCs w:val="32"/>
                                    </w:rPr>
                                  </w:pPr>
                                  <w:r w:rsidRPr="004B53B2">
                                    <w:rPr>
                                      <w:szCs w:val="32"/>
                                    </w:rPr>
                                    <w:t>Um</w:t>
                                  </w:r>
                                </w:p>
                                <w:p w14:paraId="0FB40638" w14:textId="77777777" w:rsidR="00D04818" w:rsidRDefault="00D04818"/>
                                <w:p w14:paraId="06FF9CE5" w14:textId="085F4EBD" w:rsidR="00D04818" w:rsidRPr="004B53B2" w:rsidRDefault="00D04818" w:rsidP="003E0BB9">
                                  <w:pPr>
                                    <w:ind w:left="0"/>
                                    <w:rPr>
                                      <w:szCs w:val="32"/>
                                    </w:rPr>
                                  </w:pPr>
                                  <w:r w:rsidRPr="004B53B2">
                                    <w:rPr>
                                      <w:szCs w:val="32"/>
                                    </w:rPr>
                                    <w:t>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6332B53" id="Textfeld 209" o:spid="_x0000_s1088" type="#_x0000_t202" style="position:absolute;left:0;text-align:left;margin-left:5.55pt;margin-top:49.35pt;width:58.8pt;height:32.25pt;z-index:25146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" fillcolor="white [3201]" stroked="f" strokeweight=".5pt">
                      <v:textbox>
                        <w:txbxContent>
                          <w:p w14:paraId="386FFC43" w14:textId="77777777" w:rsidR="00D04818" w:rsidRPr="004B53B2" w:rsidRDefault="00D04818" w:rsidP="003E0BB9">
                            <w:pPr>
                              <w:ind w:left="0"/>
                              <w:rPr>
                                <w:szCs w:val="32"/>
                              </w:rPr>
                            </w:pPr>
                            <w:r w:rsidRPr="004B53B2">
                              <w:rPr>
                                <w:szCs w:val="32"/>
                              </w:rPr>
                              <w:t>Um</w:t>
                            </w:r>
                          </w:p>
                          <w:p w14:paraId="3B2D78FB" w14:textId="77777777" w:rsidR="00D04818" w:rsidRDefault="00D04818"/>
                          <w:p w14:paraId="5A871038" w14:textId="77777777" w:rsidR="00D04818" w:rsidRPr="004B53B2" w:rsidRDefault="00D04818" w:rsidP="003E0BB9">
                            <w:pPr>
                              <w:ind w:left="0"/>
                              <w:rPr>
                                <w:szCs w:val="32"/>
                              </w:rPr>
                            </w:pPr>
                            <w:r w:rsidRPr="004B53B2">
                              <w:rPr>
                                <w:szCs w:val="32"/>
                              </w:rPr>
                              <w:t>Um</w:t>
                            </w:r>
                          </w:p>
                          <w:p w14:paraId="0A8628C9" w14:textId="77777777" w:rsidR="00D04818" w:rsidRDefault="00D04818"/>
                          <w:p w14:paraId="6706ECB7" w14:textId="57D764D6" w:rsidR="00D04818" w:rsidRPr="004B53B2" w:rsidRDefault="00D04818" w:rsidP="003E0BB9">
                            <w:pPr>
                              <w:ind w:left="0"/>
                              <w:rPr>
                                <w:szCs w:val="32"/>
                              </w:rPr>
                            </w:pPr>
                            <w:r w:rsidRPr="004B53B2">
                              <w:rPr>
                                <w:szCs w:val="32"/>
                              </w:rPr>
                              <w:t>Um</w:t>
                            </w:r>
                          </w:p>
                          <w:p w14:paraId="0FB40638" w14:textId="77777777" w:rsidR="00D04818" w:rsidRDefault="00D04818"/>
                          <w:p w14:paraId="06FF9CE5" w14:textId="085F4EBD" w:rsidR="00D04818" w:rsidRPr="004B53B2" w:rsidRDefault="00D04818" w:rsidP="003E0BB9">
                            <w:pPr>
                              <w:ind w:left="0"/>
                              <w:rPr>
                                <w:szCs w:val="32"/>
                              </w:rPr>
                            </w:pPr>
                            <w:r w:rsidRPr="004B53B2">
                              <w:rPr>
                                <w:szCs w:val="32"/>
                              </w:rPr>
                              <w:t>Um</w:t>
                            </w:r>
                          </w:p>
                        </w:txbxContent>
                      </v:textbox>
                    </v:shape>
                  </w:pict>
                </mc:Fallback>
              </mc:AlternateContent>
            </w:r>
            <w:r w:rsidR="003E0BB9" w:rsidRPr="001017F5">
              <w:rPr>
                <w:noProof/>
                <w:szCs w:val="28"/>
              </w:rPr>
              <mc:AlternateContent>
                <mc:Choice Requires="wps">
                  <w:drawing>
                    <wp:anchor distT="0" distB="0" distL="114300" distR="114300" simplePos="0" relativeHeight="251467264" behindDoc="0" locked="0" layoutInCell="1" allowOverlap="1" wp14:anchorId="3F85BA0A" wp14:editId="4C0C1A00">
                      <wp:simplePos x="0" y="0"/>
                      <wp:positionH relativeFrom="column">
                        <wp:posOffset>2854325</wp:posOffset>
                      </wp:positionH>
                      <wp:positionV relativeFrom="paragraph">
                        <wp:posOffset>7410450</wp:posOffset>
                      </wp:positionV>
                      <wp:extent cx="552450" cy="409575"/>
                      <wp:effectExtent l="0" t="0" r="19050" b="28575"/>
                      <wp:wrapNone/>
                      <wp:docPr id="210" name="Textfeld 2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6F654A92" w14:textId="77777777" w:rsidR="00D04818" w:rsidRPr="003274B1" w:rsidRDefault="00D04818" w:rsidP="003E0BB9">
                                  <w:pPr>
                                    <w:rPr>
                                      <w:sz w:val="32"/>
                                      <w:szCs w:val="32"/>
                                    </w:rPr>
                                  </w:pPr>
                                  <w:r w:rsidRPr="003274B1">
                                    <w:rPr>
                                      <w:sz w:val="32"/>
                                      <w:szCs w:val="32"/>
                                    </w:rPr>
                                    <w:t>Um</w:t>
                                  </w:r>
                                </w:p>
                                <w:p w14:paraId="1BEAA439" w14:textId="77777777" w:rsidR="00D04818" w:rsidRDefault="00D04818"/>
                                <w:p w14:paraId="13AAE8D0" w14:textId="77777777" w:rsidR="00D04818" w:rsidRPr="003274B1" w:rsidRDefault="00D04818" w:rsidP="003E0BB9">
                                  <w:pPr>
                                    <w:rPr>
                                      <w:sz w:val="32"/>
                                      <w:szCs w:val="32"/>
                                    </w:rPr>
                                  </w:pPr>
                                  <w:r w:rsidRPr="003274B1">
                                    <w:rPr>
                                      <w:sz w:val="32"/>
                                      <w:szCs w:val="32"/>
                                    </w:rPr>
                                    <w:t>Um</w:t>
                                  </w:r>
                                </w:p>
                                <w:p w14:paraId="1EB23FB1" w14:textId="77777777" w:rsidR="00D04818" w:rsidRDefault="00D04818"/>
                                <w:p w14:paraId="6B66AE24" w14:textId="374231C2" w:rsidR="00D04818" w:rsidRPr="003274B1" w:rsidRDefault="00D04818" w:rsidP="003E0BB9">
                                  <w:pPr>
                                    <w:rPr>
                                      <w:sz w:val="32"/>
                                      <w:szCs w:val="32"/>
                                    </w:rPr>
                                  </w:pPr>
                                  <w:r w:rsidRPr="003274B1">
                                    <w:rPr>
                                      <w:sz w:val="32"/>
                                      <w:szCs w:val="32"/>
                                    </w:rPr>
                                    <w:t>Um</w:t>
                                  </w:r>
                                </w:p>
                                <w:p w14:paraId="5D338BD9" w14:textId="77777777" w:rsidR="00D04818" w:rsidRDefault="00D04818"/>
                                <w:p w14:paraId="1732A787" w14:textId="1D88DC7A" w:rsidR="00D04818" w:rsidRPr="003274B1" w:rsidRDefault="00D04818" w:rsidP="003E0BB9">
                                  <w:pPr>
                                    <w:rPr>
                                      <w:sz w:val="32"/>
                                      <w:szCs w:val="32"/>
                                    </w:rPr>
                                  </w:pPr>
                                  <w:r w:rsidRPr="003274B1">
                                    <w:rPr>
                                      <w:sz w:val="32"/>
                                      <w:szCs w:val="32"/>
                                    </w:rPr>
                                    <w:t>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85BA0A" id="Textfeld 210" o:spid="_x0000_s1089" type="#_x0000_t202" style="position:absolute;left:0;text-align:left;margin-left:224.75pt;margin-top:583.5pt;width:43.5pt;height:32.25pt;z-index:251467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" filled="f" strokeweight=".5pt">
                      <v:textbox>
                        <w:txbxContent>
                          <w:p w14:paraId="6F654A92" w14:textId="77777777" w:rsidR="00D04818" w:rsidRPr="003274B1" w:rsidRDefault="00D04818" w:rsidP="003E0BB9">
                            <w:pPr>
                              <w:rPr>
                                <w:sz w:val="32"/>
                                <w:szCs w:val="32"/>
                              </w:rPr>
                            </w:pPr>
                            <w:r w:rsidRPr="003274B1">
                              <w:rPr>
                                <w:sz w:val="32"/>
                                <w:szCs w:val="32"/>
                              </w:rPr>
                              <w:t>Um</w:t>
                            </w:r>
                          </w:p>
                          <w:p w14:paraId="1BEAA439" w14:textId="77777777" w:rsidR="00D04818" w:rsidRDefault="00D04818"/>
                          <w:p w14:paraId="13AAE8D0" w14:textId="77777777" w:rsidR="00D04818" w:rsidRPr="003274B1" w:rsidRDefault="00D04818" w:rsidP="003E0BB9">
                            <w:pPr>
                              <w:rPr>
                                <w:sz w:val="32"/>
                                <w:szCs w:val="32"/>
                              </w:rPr>
                            </w:pPr>
                            <w:r w:rsidRPr="003274B1">
                              <w:rPr>
                                <w:sz w:val="32"/>
                                <w:szCs w:val="32"/>
                              </w:rPr>
                              <w:t>Um</w:t>
                            </w:r>
                          </w:p>
                          <w:p w14:paraId="1EB23FB1" w14:textId="77777777" w:rsidR="00D04818" w:rsidRDefault="00D04818"/>
                          <w:p w14:paraId="6B66AE24" w14:textId="374231C2" w:rsidR="00D04818" w:rsidRPr="003274B1" w:rsidRDefault="00D04818" w:rsidP="003E0BB9">
                            <w:pPr>
                              <w:rPr>
                                <w:sz w:val="32"/>
                                <w:szCs w:val="32"/>
                              </w:rPr>
                            </w:pPr>
                            <w:r w:rsidRPr="003274B1">
                              <w:rPr>
                                <w:sz w:val="32"/>
                                <w:szCs w:val="32"/>
                              </w:rPr>
                              <w:t>Um</w:t>
                            </w:r>
                          </w:p>
                          <w:p w14:paraId="5D338BD9" w14:textId="77777777" w:rsidR="00D04818" w:rsidRDefault="00D04818"/>
                          <w:p w14:paraId="1732A787" w14:textId="1D88DC7A" w:rsidR="00D04818" w:rsidRPr="003274B1" w:rsidRDefault="00D04818" w:rsidP="003E0BB9">
                            <w:pPr>
                              <w:rPr>
                                <w:sz w:val="32"/>
                                <w:szCs w:val="32"/>
                              </w:rPr>
                            </w:pPr>
                            <w:r w:rsidRPr="003274B1">
                              <w:rPr>
                                <w:sz w:val="32"/>
                                <w:szCs w:val="32"/>
                              </w:rPr>
                              <w:t>Um</w:t>
                            </w:r>
                          </w:p>
                        </w:txbxContent>
                      </v:textbox>
                    </v:shape>
                  </w:pict>
                </mc:Fallback>
              </mc:AlternateContent>
            </w:r>
          </w:p>
        </w:tc>
        <w:tc>
          <w:tcPr>
            <w:tcW w:w="3969" w:type="dxa"/>
            <w:shd w:val="clear" w:color="auto" w:fill="auto"/>
          </w:tcPr>
          <w:p w14:paraId="0E718E31" w14:textId="77777777" w:rsidR="003E0BB9" w:rsidRPr="001017F5" w:rsidRDefault="003E0BB9" w:rsidP="00BF70DF">
            <w:pPr>
              <w:rPr>
                <w:szCs w:val="28"/>
              </w:rPr>
            </w:pPr>
          </w:p>
        </w:tc>
      </w:tr>
      <w:tr w:rsidR="003E0BB9" w:rsidRPr="001017F5" w14:paraId="6CD6FC15" w14:textId="77777777" w:rsidTr="00F81D18">
        <w:trPr>
          <w:trHeight w:val="1871"/>
          <w:jc w:val="center"/>
        </w:trPr>
        <w:tc>
          <w:tcPr>
            <w:tcW w:w="2268" w:type="dxa"/>
            <w:shd w:val="clear" w:color="auto" w:fill="auto"/>
          </w:tcPr>
          <w:p w14:paraId="08FA5E3D" w14:textId="0A5E6634" w:rsidR="003E0BB9" w:rsidRPr="001017F5" w:rsidRDefault="00546714" w:rsidP="00BF70DF">
            <w:pPr>
              <w:rPr>
                <w:noProof/>
                <w:szCs w:val="28"/>
              </w:rPr>
            </w:pPr>
            <w:r w:rsidRPr="001017F5">
              <w:rPr>
                <w:noProof/>
                <w:szCs w:val="28"/>
              </w:rPr>
              <w:drawing>
                <wp:anchor distT="0" distB="0" distL="114300" distR="114300" simplePos="0" relativeHeight="251476480" behindDoc="1" locked="0" layoutInCell="1" allowOverlap="1" wp14:anchorId="37A47BC2" wp14:editId="074E4AA5">
                  <wp:simplePos x="0" y="0"/>
                  <wp:positionH relativeFrom="column">
                    <wp:posOffset>74599</wp:posOffset>
                  </wp:positionH>
                  <wp:positionV relativeFrom="paragraph">
                    <wp:posOffset>3175</wp:posOffset>
                  </wp:positionV>
                  <wp:extent cx="1237615" cy="1188720"/>
                  <wp:effectExtent l="0" t="0" r="635" b="0"/>
                  <wp:wrapNone/>
                  <wp:docPr id="216" name="Grafik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237615" cy="1188720"/>
                          </a:xfrm>
                          <a:prstGeom prst="rect">
                            <a:avLst/>
                          </a:prstGeom>
                          <a:noFill/>
                        </pic:spPr>
                      </pic:pic>
                    </a:graphicData>
                  </a:graphic>
                </wp:anchor>
              </w:drawing>
            </w:r>
          </w:p>
        </w:tc>
        <w:tc>
          <w:tcPr>
            <w:tcW w:w="2360" w:type="dxa"/>
            <w:tcBorders>
              <w:bottom w:val="single" w:sz="4" w:space="0" w:color="auto"/>
            </w:tcBorders>
          </w:tcPr>
          <w:p w14:paraId="07FDF493" w14:textId="66620C24" w:rsidR="003E0BB9" w:rsidRPr="001017F5" w:rsidRDefault="0083583A" w:rsidP="00BF70DF">
            <w:pPr>
              <w:rPr>
                <w:szCs w:val="28"/>
              </w:rPr>
            </w:pPr>
            <w:r w:rsidRPr="001017F5">
              <w:rPr>
                <w:noProof/>
                <w:szCs w:val="28"/>
              </w:rPr>
              <mc:AlternateContent>
                <mc:Choice Requires="wps">
                  <w:drawing>
                    <wp:anchor distT="0" distB="0" distL="114300" distR="114300" simplePos="0" relativeHeight="251469312" behindDoc="0" locked="0" layoutInCell="1" allowOverlap="1" wp14:anchorId="6F91C180" wp14:editId="61924AD8">
                      <wp:simplePos x="0" y="0"/>
                      <wp:positionH relativeFrom="column">
                        <wp:posOffset>565785</wp:posOffset>
                      </wp:positionH>
                      <wp:positionV relativeFrom="paragraph">
                        <wp:posOffset>83820</wp:posOffset>
                      </wp:positionV>
                      <wp:extent cx="762000" cy="466725"/>
                      <wp:effectExtent l="0" t="0" r="0" b="9525"/>
                      <wp:wrapNone/>
                      <wp:docPr id="213" name="Textfeld 213"/>
                      <wp:cNvGraphicFramePr/>
                      <a:graphic xmlns:a="http://schemas.openxmlformats.org/drawingml/2006/main">
                        <a:graphicData uri="http://schemas.microsoft.com/office/word/2010/wordprocessingShape">
                          <wps:wsp>
                            <wps:cNvSpPr txBox="1"/>
                            <wps:spPr>
                              <a:xfrm>
                                <a:off x="0" y="0"/>
                                <a:ext cx="762000" cy="466725"/>
                              </a:xfrm>
                              <a:prstGeom prst="rect">
                                <a:avLst/>
                              </a:prstGeom>
                              <a:solidFill>
                                <a:schemeClr val="lt1"/>
                              </a:solidFill>
                              <a:ln w="6350">
                                <a:noFill/>
                              </a:ln>
                            </wps:spPr>
                            <wps:txbx>
                              <w:txbxContent>
                                <w:p w14:paraId="7AC0CD58" w14:textId="77777777" w:rsidR="00D04818" w:rsidRPr="004B53B2" w:rsidRDefault="00D04818" w:rsidP="003E0BB9">
                                  <w:pPr>
                                    <w:ind w:left="0"/>
                                    <w:rPr>
                                      <w:szCs w:val="32"/>
                                    </w:rPr>
                                  </w:pPr>
                                  <w:r w:rsidRPr="004B53B2">
                                    <w:rPr>
                                      <w:szCs w:val="32"/>
                                    </w:rPr>
                                    <w:t>tau</w:t>
                                  </w:r>
                                </w:p>
                                <w:p w14:paraId="51929550" w14:textId="77777777" w:rsidR="00D04818" w:rsidRDefault="00D04818"/>
                                <w:p w14:paraId="7F771113" w14:textId="77777777" w:rsidR="00D04818" w:rsidRPr="004B53B2" w:rsidRDefault="00D04818" w:rsidP="003E0BB9">
                                  <w:pPr>
                                    <w:ind w:left="0"/>
                                    <w:rPr>
                                      <w:szCs w:val="32"/>
                                    </w:rPr>
                                  </w:pPr>
                                  <w:r w:rsidRPr="004B53B2">
                                    <w:rPr>
                                      <w:szCs w:val="32"/>
                                    </w:rPr>
                                    <w:t>tau</w:t>
                                  </w:r>
                                </w:p>
                                <w:p w14:paraId="15D6FF24" w14:textId="77777777" w:rsidR="00D04818" w:rsidRDefault="00D04818"/>
                                <w:p w14:paraId="7377DDBE" w14:textId="7406B7A8" w:rsidR="00D04818" w:rsidRPr="004B53B2" w:rsidRDefault="00D04818" w:rsidP="003E0BB9">
                                  <w:pPr>
                                    <w:ind w:left="0"/>
                                    <w:rPr>
                                      <w:szCs w:val="32"/>
                                    </w:rPr>
                                  </w:pPr>
                                  <w:r w:rsidRPr="004B53B2">
                                    <w:rPr>
                                      <w:szCs w:val="32"/>
                                    </w:rPr>
                                    <w:t>tau</w:t>
                                  </w:r>
                                </w:p>
                                <w:p w14:paraId="5882B3FD" w14:textId="77777777" w:rsidR="00D04818" w:rsidRDefault="00D04818"/>
                                <w:p w14:paraId="0D51B193" w14:textId="293FD564" w:rsidR="00D04818" w:rsidRPr="004B53B2" w:rsidRDefault="00D04818" w:rsidP="003E0BB9">
                                  <w:pPr>
                                    <w:ind w:left="0"/>
                                    <w:rPr>
                                      <w:szCs w:val="32"/>
                                    </w:rPr>
                                  </w:pPr>
                                  <w:r w:rsidRPr="004B53B2">
                                    <w:rPr>
                                      <w:szCs w:val="32"/>
                                    </w:rPr>
                                    <w:t>tau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91C180" id="Textfeld 213" o:spid="_x0000_s1090" type="#_x0000_t202" style="position:absolute;left:0;text-align:left;margin-left:44.55pt;margin-top:6.6pt;width:60pt;height:36.75pt;z-index:25146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" fillcolor="white [3201]" stroked="f" strokeweight=".5pt">
                      <v:textbox>
                        <w:txbxContent>
                          <w:p w14:paraId="7AC0CD58" w14:textId="77777777" w:rsidR="00D04818" w:rsidRPr="004B53B2" w:rsidRDefault="00D04818" w:rsidP="003E0BB9">
                            <w:pPr>
                              <w:ind w:left="0"/>
                              <w:rPr>
                                <w:szCs w:val="32"/>
                              </w:rPr>
                            </w:pPr>
                            <w:r w:rsidRPr="004B53B2">
                              <w:rPr>
                                <w:szCs w:val="32"/>
                              </w:rPr>
                              <w:t>tau</w:t>
                            </w:r>
                          </w:p>
                          <w:p w14:paraId="51929550" w14:textId="77777777" w:rsidR="00D04818" w:rsidRDefault="00D04818"/>
                          <w:p w14:paraId="7F771113" w14:textId="77777777" w:rsidR="00D04818" w:rsidRPr="004B53B2" w:rsidRDefault="00D04818" w:rsidP="003E0BB9">
                            <w:pPr>
                              <w:ind w:left="0"/>
                              <w:rPr>
                                <w:szCs w:val="32"/>
                              </w:rPr>
                            </w:pPr>
                            <w:r w:rsidRPr="004B53B2">
                              <w:rPr>
                                <w:szCs w:val="32"/>
                              </w:rPr>
                              <w:t>tau</w:t>
                            </w:r>
                          </w:p>
                          <w:p w14:paraId="15D6FF24" w14:textId="77777777" w:rsidR="00D04818" w:rsidRDefault="00D04818"/>
                          <w:p w14:paraId="7377DDBE" w14:textId="7406B7A8" w:rsidR="00D04818" w:rsidRPr="004B53B2" w:rsidRDefault="00D04818" w:rsidP="003E0BB9">
                            <w:pPr>
                              <w:ind w:left="0"/>
                              <w:rPr>
                                <w:szCs w:val="32"/>
                              </w:rPr>
                            </w:pPr>
                            <w:r w:rsidRPr="004B53B2">
                              <w:rPr>
                                <w:szCs w:val="32"/>
                              </w:rPr>
                              <w:t>tau</w:t>
                            </w:r>
                          </w:p>
                          <w:p w14:paraId="5882B3FD" w14:textId="77777777" w:rsidR="00D04818" w:rsidRDefault="00D04818"/>
                          <w:p w14:paraId="0D51B193" w14:textId="293FD564" w:rsidR="00D04818" w:rsidRPr="004B53B2" w:rsidRDefault="00D04818" w:rsidP="003E0BB9">
                            <w:pPr>
                              <w:ind w:left="0"/>
                              <w:rPr>
                                <w:szCs w:val="32"/>
                              </w:rPr>
                            </w:pPr>
                            <w:r w:rsidRPr="004B53B2">
                              <w:rPr>
                                <w:szCs w:val="32"/>
                              </w:rPr>
                              <w:t>tau</w:t>
                            </w:r>
                          </w:p>
                        </w:txbxContent>
                      </v:textbox>
                    </v:shape>
                  </w:pict>
                </mc:Fallback>
              </mc:AlternateContent>
            </w:r>
            <w:r w:rsidR="003E0BB9" w:rsidRPr="001017F5">
              <w:rPr>
                <w:noProof/>
                <w:szCs w:val="28"/>
              </w:rPr>
              <mc:AlternateContent>
                <mc:Choice Requires="wps">
                  <w:drawing>
                    <wp:anchor distT="45720" distB="45720" distL="114300" distR="114300" simplePos="0" relativeHeight="251470336" behindDoc="0" locked="0" layoutInCell="1" allowOverlap="1" wp14:anchorId="6CD155CB" wp14:editId="444E356F">
                      <wp:simplePos x="0" y="0"/>
                      <wp:positionH relativeFrom="column">
                        <wp:posOffset>573405</wp:posOffset>
                      </wp:positionH>
                      <wp:positionV relativeFrom="paragraph">
                        <wp:posOffset>713740</wp:posOffset>
                      </wp:positionV>
                      <wp:extent cx="739140" cy="352425"/>
                      <wp:effectExtent l="0" t="0" r="3810" b="9525"/>
                      <wp:wrapSquare wrapText="bothSides"/>
                      <wp:docPr id="2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352425"/>
                              </a:xfrm>
                              <a:prstGeom prst="rect">
                                <a:avLst/>
                              </a:prstGeom>
                              <a:solidFill>
                                <a:srgbClr val="FFFFFF"/>
                              </a:solidFill>
                              <a:ln w="9525">
                                <a:noFill/>
                                <a:miter lim="800000"/>
                                <a:headEnd/>
                                <a:tailEnd/>
                              </a:ln>
                            </wps:spPr>
                            <wps:txbx>
                              <w:txbxContent>
                                <w:p w14:paraId="6AAC60E3" w14:textId="77777777" w:rsidR="00D04818" w:rsidRPr="004B53B2" w:rsidRDefault="00D04818" w:rsidP="003E0BB9">
                                  <w:pPr>
                                    <w:ind w:left="0"/>
                                    <w:rPr>
                                      <w:szCs w:val="32"/>
                                    </w:rPr>
                                  </w:pPr>
                                  <w:proofErr w:type="spellStart"/>
                                  <w:r w:rsidRPr="004B53B2">
                                    <w:rPr>
                                      <w:szCs w:val="32"/>
                                    </w:rPr>
                                    <w:t>ten</w:t>
                                  </w:r>
                                  <w:proofErr w:type="spellEnd"/>
                                </w:p>
                                <w:p w14:paraId="720DCE30" w14:textId="77777777" w:rsidR="00D04818" w:rsidRDefault="00D04818"/>
                                <w:p w14:paraId="16ABEC98" w14:textId="77777777" w:rsidR="00D04818" w:rsidRPr="004B53B2" w:rsidRDefault="00D04818" w:rsidP="003E0BB9">
                                  <w:pPr>
                                    <w:ind w:left="0"/>
                                    <w:rPr>
                                      <w:szCs w:val="32"/>
                                    </w:rPr>
                                  </w:pPr>
                                  <w:proofErr w:type="spellStart"/>
                                  <w:r w:rsidRPr="004B53B2">
                                    <w:rPr>
                                      <w:szCs w:val="32"/>
                                    </w:rPr>
                                    <w:t>ten</w:t>
                                  </w:r>
                                  <w:proofErr w:type="spellEnd"/>
                                </w:p>
                                <w:p w14:paraId="5CA03F16" w14:textId="77777777" w:rsidR="00D04818" w:rsidRDefault="00D04818"/>
                                <w:p w14:paraId="2CC60B77" w14:textId="0AA10DDB" w:rsidR="00D04818" w:rsidRPr="004B53B2" w:rsidRDefault="00D04818" w:rsidP="003E0BB9">
                                  <w:pPr>
                                    <w:ind w:left="0"/>
                                    <w:rPr>
                                      <w:szCs w:val="32"/>
                                    </w:rPr>
                                  </w:pPr>
                                  <w:proofErr w:type="spellStart"/>
                                  <w:r w:rsidRPr="004B53B2">
                                    <w:rPr>
                                      <w:szCs w:val="32"/>
                                    </w:rPr>
                                    <w:t>ten</w:t>
                                  </w:r>
                                  <w:proofErr w:type="spellEnd"/>
                                </w:p>
                                <w:p w14:paraId="44B2A501" w14:textId="77777777" w:rsidR="00D04818" w:rsidRDefault="00D04818"/>
                                <w:p w14:paraId="12160B7A" w14:textId="1470E9DD" w:rsidR="00D04818" w:rsidRPr="004B53B2" w:rsidRDefault="00D04818" w:rsidP="003E0BB9">
                                  <w:pPr>
                                    <w:ind w:left="0"/>
                                    <w:rPr>
                                      <w:szCs w:val="32"/>
                                    </w:rPr>
                                  </w:pPr>
                                  <w:proofErr w:type="spellStart"/>
                                  <w:r w:rsidRPr="004B53B2">
                                    <w:rPr>
                                      <w:szCs w:val="32"/>
                                    </w:rPr>
                                    <w:t>ten</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D155CB" id="_x0000_s1091" type="#_x0000_t202" style="position:absolute;left:0;text-align:left;margin-left:45.15pt;margin-top:56.2pt;width:58.2pt;height:27.75pt;z-index:251470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" stroked="f">
                      <v:textbox>
                        <w:txbxContent>
                          <w:p w14:paraId="6AAC60E3" w14:textId="77777777" w:rsidR="00D04818" w:rsidRPr="004B53B2" w:rsidRDefault="00D04818" w:rsidP="003E0BB9">
                            <w:pPr>
                              <w:ind w:left="0"/>
                              <w:rPr>
                                <w:szCs w:val="32"/>
                              </w:rPr>
                            </w:pPr>
                            <w:proofErr w:type="spellStart"/>
                            <w:r w:rsidRPr="004B53B2">
                              <w:rPr>
                                <w:szCs w:val="32"/>
                              </w:rPr>
                              <w:t>ten</w:t>
                            </w:r>
                            <w:proofErr w:type="spellEnd"/>
                          </w:p>
                          <w:p w14:paraId="720DCE30" w14:textId="77777777" w:rsidR="00D04818" w:rsidRDefault="00D04818"/>
                          <w:p w14:paraId="16ABEC98" w14:textId="77777777" w:rsidR="00D04818" w:rsidRPr="004B53B2" w:rsidRDefault="00D04818" w:rsidP="003E0BB9">
                            <w:pPr>
                              <w:ind w:left="0"/>
                              <w:rPr>
                                <w:szCs w:val="32"/>
                              </w:rPr>
                            </w:pPr>
                            <w:proofErr w:type="spellStart"/>
                            <w:r w:rsidRPr="004B53B2">
                              <w:rPr>
                                <w:szCs w:val="32"/>
                              </w:rPr>
                              <w:t>ten</w:t>
                            </w:r>
                            <w:proofErr w:type="spellEnd"/>
                          </w:p>
                          <w:p w14:paraId="5CA03F16" w14:textId="77777777" w:rsidR="00D04818" w:rsidRDefault="00D04818"/>
                          <w:p w14:paraId="2CC60B77" w14:textId="0AA10DDB" w:rsidR="00D04818" w:rsidRPr="004B53B2" w:rsidRDefault="00D04818" w:rsidP="003E0BB9">
                            <w:pPr>
                              <w:ind w:left="0"/>
                              <w:rPr>
                                <w:szCs w:val="32"/>
                              </w:rPr>
                            </w:pPr>
                            <w:proofErr w:type="spellStart"/>
                            <w:r w:rsidRPr="004B53B2">
                              <w:rPr>
                                <w:szCs w:val="32"/>
                              </w:rPr>
                              <w:t>ten</w:t>
                            </w:r>
                            <w:proofErr w:type="spellEnd"/>
                          </w:p>
                          <w:p w14:paraId="44B2A501" w14:textId="77777777" w:rsidR="00D04818" w:rsidRDefault="00D04818"/>
                          <w:p w14:paraId="12160B7A" w14:textId="1470E9DD" w:rsidR="00D04818" w:rsidRPr="004B53B2" w:rsidRDefault="00D04818" w:rsidP="003E0BB9">
                            <w:pPr>
                              <w:ind w:left="0"/>
                              <w:rPr>
                                <w:szCs w:val="32"/>
                              </w:rPr>
                            </w:pPr>
                            <w:proofErr w:type="spellStart"/>
                            <w:r w:rsidRPr="004B53B2">
                              <w:rPr>
                                <w:szCs w:val="32"/>
                              </w:rPr>
                              <w:t>ten</w:t>
                            </w:r>
                            <w:proofErr w:type="spellEnd"/>
                          </w:p>
                        </w:txbxContent>
                      </v:textbox>
                      <w10:wrap type="square"/>
                    </v:shape>
                  </w:pict>
                </mc:Fallback>
              </mc:AlternateContent>
            </w:r>
            <w:r w:rsidR="003E0BB9" w:rsidRPr="001017F5">
              <w:rPr>
                <w:noProof/>
                <w:szCs w:val="28"/>
              </w:rPr>
              <mc:AlternateContent>
                <mc:Choice Requires="wps">
                  <w:drawing>
                    <wp:anchor distT="45720" distB="45720" distL="114300" distR="114300" simplePos="0" relativeHeight="251468288" behindDoc="0" locked="0" layoutInCell="1" allowOverlap="1" wp14:anchorId="506395B7" wp14:editId="0764AB8F">
                      <wp:simplePos x="0" y="0"/>
                      <wp:positionH relativeFrom="column">
                        <wp:posOffset>-41275</wp:posOffset>
                      </wp:positionH>
                      <wp:positionV relativeFrom="paragraph">
                        <wp:posOffset>464820</wp:posOffset>
                      </wp:positionV>
                      <wp:extent cx="822960" cy="333375"/>
                      <wp:effectExtent l="0" t="0" r="0" b="9525"/>
                      <wp:wrapSquare wrapText="bothSides"/>
                      <wp:docPr id="21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333375"/>
                              </a:xfrm>
                              <a:prstGeom prst="rect">
                                <a:avLst/>
                              </a:prstGeom>
                              <a:solidFill>
                                <a:srgbClr val="FFFFFF"/>
                              </a:solidFill>
                              <a:ln w="9525">
                                <a:noFill/>
                                <a:miter lim="800000"/>
                                <a:headEnd/>
                                <a:tailEnd/>
                              </a:ln>
                            </wps:spPr>
                            <wps:txbx>
                              <w:txbxContent>
                                <w:p w14:paraId="7DBDF92F" w14:textId="77777777" w:rsidR="00D04818" w:rsidRPr="004B53B2" w:rsidRDefault="00D04818" w:rsidP="003E0BB9">
                                  <w:pPr>
                                    <w:ind w:left="0"/>
                                    <w:rPr>
                                      <w:szCs w:val="32"/>
                                    </w:rPr>
                                  </w:pPr>
                                  <w:r w:rsidRPr="004B53B2">
                                    <w:rPr>
                                      <w:szCs w:val="32"/>
                                    </w:rPr>
                                    <w:t>Kos</w:t>
                                  </w:r>
                                </w:p>
                                <w:p w14:paraId="7C0D879E" w14:textId="77777777" w:rsidR="00D04818" w:rsidRDefault="00D04818"/>
                                <w:p w14:paraId="2E18A8DE" w14:textId="77777777" w:rsidR="00D04818" w:rsidRPr="004B53B2" w:rsidRDefault="00D04818" w:rsidP="003E0BB9">
                                  <w:pPr>
                                    <w:ind w:left="0"/>
                                    <w:rPr>
                                      <w:szCs w:val="32"/>
                                    </w:rPr>
                                  </w:pPr>
                                  <w:r w:rsidRPr="004B53B2">
                                    <w:rPr>
                                      <w:szCs w:val="32"/>
                                    </w:rPr>
                                    <w:t>Kos</w:t>
                                  </w:r>
                                </w:p>
                                <w:p w14:paraId="031318DB" w14:textId="77777777" w:rsidR="00D04818" w:rsidRDefault="00D04818"/>
                                <w:p w14:paraId="02A6BD93" w14:textId="0EAD329F" w:rsidR="00D04818" w:rsidRPr="004B53B2" w:rsidRDefault="00D04818" w:rsidP="003E0BB9">
                                  <w:pPr>
                                    <w:ind w:left="0"/>
                                    <w:rPr>
                                      <w:szCs w:val="32"/>
                                    </w:rPr>
                                  </w:pPr>
                                  <w:r w:rsidRPr="004B53B2">
                                    <w:rPr>
                                      <w:szCs w:val="32"/>
                                    </w:rPr>
                                    <w:t>Kos</w:t>
                                  </w:r>
                                </w:p>
                                <w:p w14:paraId="51C35F4F" w14:textId="77777777" w:rsidR="00D04818" w:rsidRDefault="00D04818"/>
                                <w:p w14:paraId="72C30E33" w14:textId="4F2C284D" w:rsidR="00D04818" w:rsidRPr="004B53B2" w:rsidRDefault="00D04818" w:rsidP="003E0BB9">
                                  <w:pPr>
                                    <w:ind w:left="0"/>
                                    <w:rPr>
                                      <w:szCs w:val="32"/>
                                    </w:rPr>
                                  </w:pPr>
                                  <w:r w:rsidRPr="004B53B2">
                                    <w:rPr>
                                      <w:szCs w:val="32"/>
                                    </w:rPr>
                                    <w:t>Kos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6395B7" id="_x0000_s1092" type="#_x0000_t202" style="position:absolute;left:0;text-align:left;margin-left:-3.25pt;margin-top:36.6pt;width:64.8pt;height:26.25pt;z-index:251468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" stroked="f">
                      <v:textbox>
                        <w:txbxContent>
                          <w:p w14:paraId="7DBDF92F" w14:textId="77777777" w:rsidR="00D04818" w:rsidRPr="004B53B2" w:rsidRDefault="00D04818" w:rsidP="003E0BB9">
                            <w:pPr>
                              <w:ind w:left="0"/>
                              <w:rPr>
                                <w:szCs w:val="32"/>
                              </w:rPr>
                            </w:pPr>
                            <w:r w:rsidRPr="004B53B2">
                              <w:rPr>
                                <w:szCs w:val="32"/>
                              </w:rPr>
                              <w:t>Kos</w:t>
                            </w:r>
                          </w:p>
                          <w:p w14:paraId="7C0D879E" w14:textId="77777777" w:rsidR="00D04818" w:rsidRDefault="00D04818"/>
                          <w:p w14:paraId="2E18A8DE" w14:textId="77777777" w:rsidR="00D04818" w:rsidRPr="004B53B2" w:rsidRDefault="00D04818" w:rsidP="003E0BB9">
                            <w:pPr>
                              <w:ind w:left="0"/>
                              <w:rPr>
                                <w:szCs w:val="32"/>
                              </w:rPr>
                            </w:pPr>
                            <w:r w:rsidRPr="004B53B2">
                              <w:rPr>
                                <w:szCs w:val="32"/>
                              </w:rPr>
                              <w:t>Kos</w:t>
                            </w:r>
                          </w:p>
                          <w:p w14:paraId="031318DB" w14:textId="77777777" w:rsidR="00D04818" w:rsidRDefault="00D04818"/>
                          <w:p w14:paraId="02A6BD93" w14:textId="0EAD329F" w:rsidR="00D04818" w:rsidRPr="004B53B2" w:rsidRDefault="00D04818" w:rsidP="003E0BB9">
                            <w:pPr>
                              <w:ind w:left="0"/>
                              <w:rPr>
                                <w:szCs w:val="32"/>
                              </w:rPr>
                            </w:pPr>
                            <w:r w:rsidRPr="004B53B2">
                              <w:rPr>
                                <w:szCs w:val="32"/>
                              </w:rPr>
                              <w:t>Kos</w:t>
                            </w:r>
                          </w:p>
                          <w:p w14:paraId="51C35F4F" w14:textId="77777777" w:rsidR="00D04818" w:rsidRDefault="00D04818"/>
                          <w:p w14:paraId="72C30E33" w14:textId="4F2C284D" w:rsidR="00D04818" w:rsidRPr="004B53B2" w:rsidRDefault="00D04818" w:rsidP="003E0BB9">
                            <w:pPr>
                              <w:ind w:left="0"/>
                              <w:rPr>
                                <w:szCs w:val="32"/>
                              </w:rPr>
                            </w:pPr>
                            <w:r w:rsidRPr="004B53B2">
                              <w:rPr>
                                <w:szCs w:val="32"/>
                              </w:rPr>
                              <w:t>Kos</w:t>
                            </w:r>
                          </w:p>
                        </w:txbxContent>
                      </v:textbox>
                      <w10:wrap type="square"/>
                    </v:shape>
                  </w:pict>
                </mc:Fallback>
              </mc:AlternateContent>
            </w:r>
          </w:p>
        </w:tc>
        <w:tc>
          <w:tcPr>
            <w:tcW w:w="3969" w:type="dxa"/>
            <w:shd w:val="clear" w:color="auto" w:fill="auto"/>
          </w:tcPr>
          <w:p w14:paraId="349C5789" w14:textId="50EC3308" w:rsidR="003E0BB9" w:rsidRPr="001017F5" w:rsidRDefault="003E0BB9" w:rsidP="00BF70DF">
            <w:pPr>
              <w:rPr>
                <w:szCs w:val="28"/>
              </w:rPr>
            </w:pPr>
          </w:p>
        </w:tc>
      </w:tr>
    </w:tbl>
    <w:p w14:paraId="24B0BFB9" w14:textId="77777777" w:rsidR="007E029B" w:rsidRDefault="007E029B" w:rsidP="001F6414">
      <w:pPr>
        <w:pStyle w:val="berschrift3"/>
        <w:ind w:left="0"/>
        <w:sectPr w:rsidR="007E029B" w:rsidSect="000A3074">
          <w:headerReference w:type="even" r:id="rId103"/>
          <w:headerReference w:type="default" r:id="rId104"/>
          <w:headerReference w:type="first" r:id="rId105"/>
          <w:pgSz w:w="11900" w:h="16840"/>
          <w:pgMar w:top="2835" w:right="851" w:bottom="1134" w:left="851" w:header="709" w:footer="454" w:gutter="0"/>
          <w:cols w:space="708"/>
          <w:docGrid w:linePitch="360"/>
        </w:sectPr>
      </w:pPr>
      <w:bookmarkStart w:id="38" w:name="_Toc59438893"/>
    </w:p>
    <w:tbl>
      <w:tblPr>
        <w:tblW w:w="85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68"/>
        <w:gridCol w:w="2360"/>
        <w:gridCol w:w="3969"/>
      </w:tblGrid>
      <w:tr w:rsidR="00B8630E" w:rsidRPr="001017F5" w14:paraId="79B41D1B" w14:textId="77777777" w:rsidTr="00BD1281">
        <w:trPr>
          <w:trHeight w:val="1871"/>
          <w:jc w:val="center"/>
        </w:trPr>
        <w:tc>
          <w:tcPr>
            <w:tcW w:w="2268" w:type="dxa"/>
            <w:shd w:val="clear" w:color="auto" w:fill="auto"/>
          </w:tcPr>
          <w:p w14:paraId="444CF524" w14:textId="77777777" w:rsidR="00B8630E" w:rsidRPr="001017F5" w:rsidRDefault="00B8630E" w:rsidP="00D04818">
            <w:pPr>
              <w:rPr>
                <w:noProof/>
                <w:szCs w:val="28"/>
              </w:rPr>
            </w:pPr>
            <w:r w:rsidRPr="001017F5">
              <w:rPr>
                <w:noProof/>
                <w:szCs w:val="28"/>
              </w:rPr>
              <w:lastRenderedPageBreak/>
              <w:drawing>
                <wp:anchor distT="0" distB="0" distL="114300" distR="114300" simplePos="0" relativeHeight="251846144" behindDoc="1" locked="0" layoutInCell="1" allowOverlap="1" wp14:anchorId="1D04502F" wp14:editId="3C164452">
                  <wp:simplePos x="0" y="0"/>
                  <wp:positionH relativeFrom="column">
                    <wp:posOffset>141274</wp:posOffset>
                  </wp:positionH>
                  <wp:positionV relativeFrom="paragraph">
                    <wp:posOffset>10160</wp:posOffset>
                  </wp:positionV>
                  <wp:extent cx="1086002" cy="1267002"/>
                  <wp:effectExtent l="0" t="0" r="0" b="9525"/>
                  <wp:wrapNone/>
                  <wp:docPr id="593" name="Grafik 593"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Rechnung Piktogramm.PNG"/>
                          <pic:cNvPicPr/>
                        </pic:nvPicPr>
                        <pic:blipFill>
                          <a:blip r:embed="rId98">
                            <a:extLst>
                              <a:ext uri="{28A0092B-C50C-407E-A947-70E740481C1C}">
                                <a14:useLocalDpi xmlns:a14="http://schemas.microsoft.com/office/drawing/2010/main" val="0"/>
                              </a:ext>
                            </a:extLst>
                          </a:blip>
                          <a:stretch>
                            <a:fillRect/>
                          </a:stretch>
                        </pic:blipFill>
                        <pic:spPr>
                          <a:xfrm>
                            <a:off x="0" y="0"/>
                            <a:ext cx="1086002" cy="1267002"/>
                          </a:xfrm>
                          <a:prstGeom prst="rect">
                            <a:avLst/>
                          </a:prstGeom>
                        </pic:spPr>
                      </pic:pic>
                    </a:graphicData>
                  </a:graphic>
                </wp:anchor>
              </w:drawing>
            </w:r>
          </w:p>
        </w:tc>
        <w:tc>
          <w:tcPr>
            <w:tcW w:w="2360" w:type="dxa"/>
          </w:tcPr>
          <w:p w14:paraId="576546F6" w14:textId="77777777" w:rsidR="00B8630E" w:rsidRPr="001017F5" w:rsidRDefault="00B8630E" w:rsidP="00D04818">
            <w:pPr>
              <w:ind w:left="0"/>
              <w:rPr>
                <w:szCs w:val="28"/>
              </w:rPr>
            </w:pPr>
            <w:r w:rsidRPr="001017F5">
              <w:rPr>
                <w:noProof/>
                <w:szCs w:val="28"/>
              </w:rPr>
              <mc:AlternateContent>
                <mc:Choice Requires="wps">
                  <w:drawing>
                    <wp:anchor distT="45720" distB="45720" distL="114300" distR="114300" simplePos="0" relativeHeight="251833856" behindDoc="0" locked="0" layoutInCell="1" allowOverlap="1" wp14:anchorId="06DDC9EF" wp14:editId="3D47E08C">
                      <wp:simplePos x="0" y="0"/>
                      <wp:positionH relativeFrom="column">
                        <wp:posOffset>555625</wp:posOffset>
                      </wp:positionH>
                      <wp:positionV relativeFrom="paragraph">
                        <wp:posOffset>750570</wp:posOffset>
                      </wp:positionV>
                      <wp:extent cx="883920" cy="361950"/>
                      <wp:effectExtent l="0" t="0" r="11430" b="19050"/>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920" cy="361950"/>
                              </a:xfrm>
                              <a:prstGeom prst="rect">
                                <a:avLst/>
                              </a:prstGeom>
                              <a:solidFill>
                                <a:srgbClr val="FFFFFF"/>
                              </a:solidFill>
                              <a:ln w="9525">
                                <a:solidFill>
                                  <a:schemeClr val="bg1"/>
                                </a:solidFill>
                                <a:miter lim="800000"/>
                                <a:headEnd/>
                                <a:tailEnd/>
                              </a:ln>
                            </wps:spPr>
                            <wps:txbx>
                              <w:txbxContent>
                                <w:p w14:paraId="03927CA2" w14:textId="77777777" w:rsidR="00D04818" w:rsidRPr="004B53B2" w:rsidRDefault="00D04818" w:rsidP="00B8630E">
                                  <w:pPr>
                                    <w:ind w:left="0"/>
                                    <w:rPr>
                                      <w:szCs w:val="28"/>
                                    </w:rPr>
                                  </w:pPr>
                                  <w:r w:rsidRPr="004B53B2">
                                    <w:rPr>
                                      <w:szCs w:val="28"/>
                                    </w:rPr>
                                    <w:t>Rech</w:t>
                                  </w:r>
                                </w:p>
                                <w:p w14:paraId="25C40F8C" w14:textId="77777777" w:rsidR="00D04818" w:rsidRDefault="00D04818"/>
                                <w:p w14:paraId="6D952647" w14:textId="77777777" w:rsidR="00D04818" w:rsidRPr="004B53B2" w:rsidRDefault="00D04818" w:rsidP="00B8630E">
                                  <w:pPr>
                                    <w:ind w:left="0"/>
                                    <w:rPr>
                                      <w:szCs w:val="28"/>
                                    </w:rPr>
                                  </w:pPr>
                                  <w:r w:rsidRPr="004B53B2">
                                    <w:rPr>
                                      <w:szCs w:val="28"/>
                                    </w:rPr>
                                    <w:t>Rech</w:t>
                                  </w:r>
                                </w:p>
                                <w:p w14:paraId="0DEA6962" w14:textId="77777777" w:rsidR="00D04818" w:rsidRDefault="00D04818"/>
                                <w:p w14:paraId="1361AA9F" w14:textId="74D9842E" w:rsidR="00D04818" w:rsidRPr="004B53B2" w:rsidRDefault="00D04818" w:rsidP="00B8630E">
                                  <w:pPr>
                                    <w:ind w:left="0"/>
                                    <w:rPr>
                                      <w:szCs w:val="28"/>
                                    </w:rPr>
                                  </w:pPr>
                                  <w:r w:rsidRPr="004B53B2">
                                    <w:rPr>
                                      <w:szCs w:val="28"/>
                                    </w:rPr>
                                    <w:t>Rech</w:t>
                                  </w:r>
                                </w:p>
                                <w:p w14:paraId="24DB5394" w14:textId="77777777" w:rsidR="00D04818" w:rsidRDefault="00D04818"/>
                                <w:p w14:paraId="43B6FA1C" w14:textId="0D2228FD" w:rsidR="00D04818" w:rsidRPr="004B53B2" w:rsidRDefault="00D04818" w:rsidP="00B8630E">
                                  <w:pPr>
                                    <w:ind w:left="0"/>
                                    <w:rPr>
                                      <w:szCs w:val="28"/>
                                    </w:rPr>
                                  </w:pPr>
                                  <w:r w:rsidRPr="004B53B2">
                                    <w:rPr>
                                      <w:szCs w:val="28"/>
                                    </w:rPr>
                                    <w:t>Rech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DDC9EF" id="_x0000_s1093" type="#_x0000_t202" style="position:absolute;margin-left:43.75pt;margin-top:59.1pt;width:69.6pt;height:28.5pt;z-index:251833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" strokecolor="white [3212]">
                      <v:textbox>
                        <w:txbxContent>
                          <w:p w14:paraId="03927CA2" w14:textId="77777777" w:rsidR="00D04818" w:rsidRPr="004B53B2" w:rsidRDefault="00D04818" w:rsidP="00B8630E">
                            <w:pPr>
                              <w:ind w:left="0"/>
                              <w:rPr>
                                <w:szCs w:val="28"/>
                              </w:rPr>
                            </w:pPr>
                            <w:r w:rsidRPr="004B53B2">
                              <w:rPr>
                                <w:szCs w:val="28"/>
                              </w:rPr>
                              <w:t>Rech</w:t>
                            </w:r>
                          </w:p>
                          <w:p w14:paraId="25C40F8C" w14:textId="77777777" w:rsidR="00D04818" w:rsidRDefault="00D04818"/>
                          <w:p w14:paraId="6D952647" w14:textId="77777777" w:rsidR="00D04818" w:rsidRPr="004B53B2" w:rsidRDefault="00D04818" w:rsidP="00B8630E">
                            <w:pPr>
                              <w:ind w:left="0"/>
                              <w:rPr>
                                <w:szCs w:val="28"/>
                              </w:rPr>
                            </w:pPr>
                            <w:r w:rsidRPr="004B53B2">
                              <w:rPr>
                                <w:szCs w:val="28"/>
                              </w:rPr>
                              <w:t>Rech</w:t>
                            </w:r>
                          </w:p>
                          <w:p w14:paraId="0DEA6962" w14:textId="77777777" w:rsidR="00D04818" w:rsidRDefault="00D04818"/>
                          <w:p w14:paraId="1361AA9F" w14:textId="74D9842E" w:rsidR="00D04818" w:rsidRPr="004B53B2" w:rsidRDefault="00D04818" w:rsidP="00B8630E">
                            <w:pPr>
                              <w:ind w:left="0"/>
                              <w:rPr>
                                <w:szCs w:val="28"/>
                              </w:rPr>
                            </w:pPr>
                            <w:r w:rsidRPr="004B53B2">
                              <w:rPr>
                                <w:szCs w:val="28"/>
                              </w:rPr>
                              <w:t>Rech</w:t>
                            </w:r>
                          </w:p>
                          <w:p w14:paraId="24DB5394" w14:textId="77777777" w:rsidR="00D04818" w:rsidRDefault="00D04818"/>
                          <w:p w14:paraId="43B6FA1C" w14:textId="0D2228FD" w:rsidR="00D04818" w:rsidRPr="004B53B2" w:rsidRDefault="00D04818" w:rsidP="00B8630E">
                            <w:pPr>
                              <w:ind w:left="0"/>
                              <w:rPr>
                                <w:szCs w:val="28"/>
                              </w:rPr>
                            </w:pPr>
                            <w:r w:rsidRPr="004B53B2">
                              <w:rPr>
                                <w:szCs w:val="28"/>
                              </w:rPr>
                              <w:t>Rech</w:t>
                            </w:r>
                          </w:p>
                        </w:txbxContent>
                      </v:textbox>
                      <w10:wrap type="square"/>
                    </v:shape>
                  </w:pict>
                </mc:Fallback>
              </mc:AlternateContent>
            </w:r>
            <w:r w:rsidRPr="001017F5">
              <w:rPr>
                <w:noProof/>
                <w:szCs w:val="28"/>
              </w:rPr>
              <mc:AlternateContent>
                <mc:Choice Requires="wps">
                  <w:drawing>
                    <wp:anchor distT="45720" distB="45720" distL="114300" distR="114300" simplePos="0" relativeHeight="251831808" behindDoc="0" locked="0" layoutInCell="1" allowOverlap="1" wp14:anchorId="46F7EABB" wp14:editId="097E1DC6">
                      <wp:simplePos x="0" y="0"/>
                      <wp:positionH relativeFrom="column">
                        <wp:posOffset>3810</wp:posOffset>
                      </wp:positionH>
                      <wp:positionV relativeFrom="paragraph">
                        <wp:posOffset>297815</wp:posOffset>
                      </wp:positionV>
                      <wp:extent cx="866775" cy="449580"/>
                      <wp:effectExtent l="0" t="0" r="28575" b="26670"/>
                      <wp:wrapSquare wrapText="bothSides"/>
                      <wp:docPr id="24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449580"/>
                              </a:xfrm>
                              <a:prstGeom prst="rect">
                                <a:avLst/>
                              </a:prstGeom>
                              <a:solidFill>
                                <a:srgbClr val="FFFFFF"/>
                              </a:solidFill>
                              <a:ln w="9525">
                                <a:solidFill>
                                  <a:schemeClr val="bg1"/>
                                </a:solidFill>
                                <a:miter lim="800000"/>
                                <a:headEnd/>
                                <a:tailEnd/>
                              </a:ln>
                            </wps:spPr>
                            <wps:txbx>
                              <w:txbxContent>
                                <w:p w14:paraId="66E55EFF" w14:textId="77777777" w:rsidR="00D04818" w:rsidRPr="004B53B2" w:rsidRDefault="00D04818" w:rsidP="00B8630E">
                                  <w:pPr>
                                    <w:ind w:left="0"/>
                                    <w:rPr>
                                      <w:szCs w:val="32"/>
                                    </w:rPr>
                                  </w:pPr>
                                  <w:proofErr w:type="spellStart"/>
                                  <w:r w:rsidRPr="004B53B2">
                                    <w:rPr>
                                      <w:szCs w:val="32"/>
                                    </w:rPr>
                                    <w:t>nung</w:t>
                                  </w:r>
                                  <w:proofErr w:type="spellEnd"/>
                                </w:p>
                                <w:p w14:paraId="087A4743" w14:textId="77777777" w:rsidR="00D04818" w:rsidRDefault="00D04818"/>
                                <w:p w14:paraId="560C9B06" w14:textId="77777777" w:rsidR="00D04818" w:rsidRPr="004B53B2" w:rsidRDefault="00D04818" w:rsidP="00B8630E">
                                  <w:pPr>
                                    <w:ind w:left="0"/>
                                    <w:rPr>
                                      <w:szCs w:val="32"/>
                                    </w:rPr>
                                  </w:pPr>
                                  <w:proofErr w:type="spellStart"/>
                                  <w:r w:rsidRPr="004B53B2">
                                    <w:rPr>
                                      <w:szCs w:val="32"/>
                                    </w:rPr>
                                    <w:t>nung</w:t>
                                  </w:r>
                                  <w:proofErr w:type="spellEnd"/>
                                </w:p>
                                <w:p w14:paraId="3CA40C2C" w14:textId="77777777" w:rsidR="00D04818" w:rsidRDefault="00D04818"/>
                                <w:p w14:paraId="1BFBC385" w14:textId="7C73C966" w:rsidR="00D04818" w:rsidRPr="004B53B2" w:rsidRDefault="00D04818" w:rsidP="00B8630E">
                                  <w:pPr>
                                    <w:ind w:left="0"/>
                                    <w:rPr>
                                      <w:szCs w:val="32"/>
                                    </w:rPr>
                                  </w:pPr>
                                  <w:proofErr w:type="spellStart"/>
                                  <w:r w:rsidRPr="004B53B2">
                                    <w:rPr>
                                      <w:szCs w:val="32"/>
                                    </w:rPr>
                                    <w:t>nung</w:t>
                                  </w:r>
                                  <w:proofErr w:type="spellEnd"/>
                                </w:p>
                                <w:p w14:paraId="24888AB4" w14:textId="77777777" w:rsidR="00D04818" w:rsidRDefault="00D04818"/>
                                <w:p w14:paraId="5DA5ED98" w14:textId="253DD683" w:rsidR="00D04818" w:rsidRPr="004B53B2" w:rsidRDefault="00D04818" w:rsidP="00B8630E">
                                  <w:pPr>
                                    <w:ind w:left="0"/>
                                    <w:rPr>
                                      <w:szCs w:val="32"/>
                                    </w:rPr>
                                  </w:pPr>
                                  <w:proofErr w:type="spellStart"/>
                                  <w:r w:rsidRPr="004B53B2">
                                    <w:rPr>
                                      <w:szCs w:val="32"/>
                                    </w:rPr>
                                    <w:t>nung</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F7EABB" id="_x0000_s1094" type="#_x0000_t202" style="position:absolute;margin-left:.3pt;margin-top:23.45pt;width:68.25pt;height:35.4pt;z-index:251831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" strokecolor="white [3212]">
                      <v:textbox>
                        <w:txbxContent>
                          <w:p w14:paraId="66E55EFF" w14:textId="77777777" w:rsidR="00D04818" w:rsidRPr="004B53B2" w:rsidRDefault="00D04818" w:rsidP="00B8630E">
                            <w:pPr>
                              <w:ind w:left="0"/>
                              <w:rPr>
                                <w:szCs w:val="32"/>
                              </w:rPr>
                            </w:pPr>
                            <w:proofErr w:type="spellStart"/>
                            <w:r w:rsidRPr="004B53B2">
                              <w:rPr>
                                <w:szCs w:val="32"/>
                              </w:rPr>
                              <w:t>nung</w:t>
                            </w:r>
                            <w:proofErr w:type="spellEnd"/>
                          </w:p>
                          <w:p w14:paraId="087A4743" w14:textId="77777777" w:rsidR="00D04818" w:rsidRDefault="00D04818"/>
                          <w:p w14:paraId="560C9B06" w14:textId="77777777" w:rsidR="00D04818" w:rsidRPr="004B53B2" w:rsidRDefault="00D04818" w:rsidP="00B8630E">
                            <w:pPr>
                              <w:ind w:left="0"/>
                              <w:rPr>
                                <w:szCs w:val="32"/>
                              </w:rPr>
                            </w:pPr>
                            <w:proofErr w:type="spellStart"/>
                            <w:r w:rsidRPr="004B53B2">
                              <w:rPr>
                                <w:szCs w:val="32"/>
                              </w:rPr>
                              <w:t>nung</w:t>
                            </w:r>
                            <w:proofErr w:type="spellEnd"/>
                          </w:p>
                          <w:p w14:paraId="3CA40C2C" w14:textId="77777777" w:rsidR="00D04818" w:rsidRDefault="00D04818"/>
                          <w:p w14:paraId="1BFBC385" w14:textId="7C73C966" w:rsidR="00D04818" w:rsidRPr="004B53B2" w:rsidRDefault="00D04818" w:rsidP="00B8630E">
                            <w:pPr>
                              <w:ind w:left="0"/>
                              <w:rPr>
                                <w:szCs w:val="32"/>
                              </w:rPr>
                            </w:pPr>
                            <w:proofErr w:type="spellStart"/>
                            <w:r w:rsidRPr="004B53B2">
                              <w:rPr>
                                <w:szCs w:val="32"/>
                              </w:rPr>
                              <w:t>nung</w:t>
                            </w:r>
                            <w:proofErr w:type="spellEnd"/>
                          </w:p>
                          <w:p w14:paraId="24888AB4" w14:textId="77777777" w:rsidR="00D04818" w:rsidRDefault="00D04818"/>
                          <w:p w14:paraId="5DA5ED98" w14:textId="253DD683" w:rsidR="00D04818" w:rsidRPr="004B53B2" w:rsidRDefault="00D04818" w:rsidP="00B8630E">
                            <w:pPr>
                              <w:ind w:left="0"/>
                              <w:rPr>
                                <w:szCs w:val="32"/>
                              </w:rPr>
                            </w:pPr>
                            <w:proofErr w:type="spellStart"/>
                            <w:r w:rsidRPr="004B53B2">
                              <w:rPr>
                                <w:szCs w:val="32"/>
                              </w:rPr>
                              <w:t>nung</w:t>
                            </w:r>
                            <w:proofErr w:type="spellEnd"/>
                          </w:p>
                        </w:txbxContent>
                      </v:textbox>
                      <w10:wrap type="square"/>
                    </v:shape>
                  </w:pict>
                </mc:Fallback>
              </mc:AlternateContent>
            </w:r>
            <w:r w:rsidRPr="001017F5">
              <w:rPr>
                <w:noProof/>
                <w:szCs w:val="28"/>
              </w:rPr>
              <mc:AlternateContent>
                <mc:Choice Requires="wps">
                  <w:drawing>
                    <wp:anchor distT="45720" distB="45720" distL="114300" distR="114300" simplePos="0" relativeHeight="251832832" behindDoc="0" locked="0" layoutInCell="1" allowOverlap="1" wp14:anchorId="62A2A249" wp14:editId="4648F046">
                      <wp:simplePos x="0" y="0"/>
                      <wp:positionH relativeFrom="column">
                        <wp:posOffset>638175</wp:posOffset>
                      </wp:positionH>
                      <wp:positionV relativeFrom="paragraph">
                        <wp:posOffset>72390</wp:posOffset>
                      </wp:positionV>
                      <wp:extent cx="777240" cy="485775"/>
                      <wp:effectExtent l="0" t="0" r="22860" b="28575"/>
                      <wp:wrapSquare wrapText="bothSides"/>
                      <wp:docPr id="25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 cy="485775"/>
                              </a:xfrm>
                              <a:prstGeom prst="rect">
                                <a:avLst/>
                              </a:prstGeom>
                              <a:solidFill>
                                <a:srgbClr val="FFFFFF"/>
                              </a:solidFill>
                              <a:ln w="9525">
                                <a:solidFill>
                                  <a:schemeClr val="bg1"/>
                                </a:solidFill>
                                <a:miter lim="800000"/>
                                <a:headEnd/>
                                <a:tailEnd/>
                              </a:ln>
                            </wps:spPr>
                            <wps:txbx>
                              <w:txbxContent>
                                <w:p w14:paraId="5D3B6B7C" w14:textId="77777777" w:rsidR="00D04818" w:rsidRPr="00AA1004" w:rsidRDefault="00D04818" w:rsidP="00B8630E">
                                  <w:pPr>
                                    <w:ind w:left="0"/>
                                    <w:rPr>
                                      <w:strike/>
                                      <w:szCs w:val="32"/>
                                    </w:rPr>
                                  </w:pPr>
                                  <w:r w:rsidRPr="00AA1004">
                                    <w:rPr>
                                      <w:strike/>
                                      <w:szCs w:val="32"/>
                                    </w:rPr>
                                    <w:t>war</w:t>
                                  </w:r>
                                </w:p>
                                <w:p w14:paraId="4B975381" w14:textId="77777777" w:rsidR="00D04818" w:rsidRDefault="00D04818"/>
                                <w:p w14:paraId="076B6571" w14:textId="77777777" w:rsidR="00D04818" w:rsidRPr="00CE62A7" w:rsidRDefault="00D04818" w:rsidP="00B8630E">
                                  <w:pPr>
                                    <w:ind w:left="0"/>
                                    <w:rPr>
                                      <w:strike/>
                                      <w:szCs w:val="32"/>
                                    </w:rPr>
                                  </w:pPr>
                                  <w:r w:rsidRPr="00CE62A7">
                                    <w:rPr>
                                      <w:strike/>
                                      <w:szCs w:val="32"/>
                                    </w:rPr>
                                    <w:t>war</w:t>
                                  </w:r>
                                </w:p>
                                <w:p w14:paraId="3E1F50E8" w14:textId="77777777" w:rsidR="00D04818" w:rsidRDefault="00D04818"/>
                                <w:p w14:paraId="38B4CDF0" w14:textId="526F983E" w:rsidR="00D04818" w:rsidRPr="00CE62A7" w:rsidRDefault="00D04818" w:rsidP="00B8630E">
                                  <w:pPr>
                                    <w:ind w:left="0"/>
                                    <w:rPr>
                                      <w:strike/>
                                      <w:szCs w:val="32"/>
                                    </w:rPr>
                                  </w:pPr>
                                  <w:r w:rsidRPr="00CE62A7">
                                    <w:rPr>
                                      <w:strike/>
                                      <w:szCs w:val="32"/>
                                    </w:rPr>
                                    <w:t>war</w:t>
                                  </w:r>
                                </w:p>
                                <w:p w14:paraId="0B4D3C3E" w14:textId="77777777" w:rsidR="00D04818" w:rsidRDefault="00D04818"/>
                                <w:p w14:paraId="4198CFDD" w14:textId="2D0CD803" w:rsidR="00D04818" w:rsidRPr="00CE62A7" w:rsidRDefault="00D04818" w:rsidP="00B8630E">
                                  <w:pPr>
                                    <w:ind w:left="0"/>
                                    <w:rPr>
                                      <w:strike/>
                                      <w:szCs w:val="32"/>
                                    </w:rPr>
                                  </w:pPr>
                                  <w:r w:rsidRPr="00CE62A7">
                                    <w:rPr>
                                      <w:strike/>
                                      <w:szCs w:val="32"/>
                                    </w:rPr>
                                    <w:t>war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A2A249" id="_x0000_s1095" type="#_x0000_t202" style="position:absolute;margin-left:50.25pt;margin-top:5.7pt;width:61.2pt;height:38.25pt;z-index:251832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" strokecolor="white [3212]">
                      <v:textbox>
                        <w:txbxContent>
                          <w:p w14:paraId="5D3B6B7C" w14:textId="77777777" w:rsidR="00D04818" w:rsidRPr="00AA1004" w:rsidRDefault="00D04818" w:rsidP="00B8630E">
                            <w:pPr>
                              <w:ind w:left="0"/>
                              <w:rPr>
                                <w:strike/>
                                <w:szCs w:val="32"/>
                              </w:rPr>
                            </w:pPr>
                            <w:r w:rsidRPr="00AA1004">
                              <w:rPr>
                                <w:strike/>
                                <w:szCs w:val="32"/>
                              </w:rPr>
                              <w:t>war</w:t>
                            </w:r>
                          </w:p>
                          <w:p w14:paraId="4B975381" w14:textId="77777777" w:rsidR="00D04818" w:rsidRDefault="00D04818"/>
                          <w:p w14:paraId="076B6571" w14:textId="77777777" w:rsidR="00D04818" w:rsidRPr="00CE62A7" w:rsidRDefault="00D04818" w:rsidP="00B8630E">
                            <w:pPr>
                              <w:ind w:left="0"/>
                              <w:rPr>
                                <w:strike/>
                                <w:szCs w:val="32"/>
                              </w:rPr>
                            </w:pPr>
                            <w:r w:rsidRPr="00CE62A7">
                              <w:rPr>
                                <w:strike/>
                                <w:szCs w:val="32"/>
                              </w:rPr>
                              <w:t>war</w:t>
                            </w:r>
                          </w:p>
                          <w:p w14:paraId="3E1F50E8" w14:textId="77777777" w:rsidR="00D04818" w:rsidRDefault="00D04818"/>
                          <w:p w14:paraId="38B4CDF0" w14:textId="526F983E" w:rsidR="00D04818" w:rsidRPr="00CE62A7" w:rsidRDefault="00D04818" w:rsidP="00B8630E">
                            <w:pPr>
                              <w:ind w:left="0"/>
                              <w:rPr>
                                <w:strike/>
                                <w:szCs w:val="32"/>
                              </w:rPr>
                            </w:pPr>
                            <w:r w:rsidRPr="00CE62A7">
                              <w:rPr>
                                <w:strike/>
                                <w:szCs w:val="32"/>
                              </w:rPr>
                              <w:t>war</w:t>
                            </w:r>
                          </w:p>
                          <w:p w14:paraId="0B4D3C3E" w14:textId="77777777" w:rsidR="00D04818" w:rsidRDefault="00D04818"/>
                          <w:p w14:paraId="4198CFDD" w14:textId="2D0CD803" w:rsidR="00D04818" w:rsidRPr="00CE62A7" w:rsidRDefault="00D04818" w:rsidP="00B8630E">
                            <w:pPr>
                              <w:ind w:left="0"/>
                              <w:rPr>
                                <w:strike/>
                                <w:szCs w:val="32"/>
                              </w:rPr>
                            </w:pPr>
                            <w:r w:rsidRPr="00CE62A7">
                              <w:rPr>
                                <w:strike/>
                                <w:szCs w:val="32"/>
                              </w:rPr>
                              <w:t>war</w:t>
                            </w:r>
                          </w:p>
                        </w:txbxContent>
                      </v:textbox>
                      <w10:wrap type="square"/>
                    </v:shape>
                  </w:pict>
                </mc:Fallback>
              </mc:AlternateContent>
            </w:r>
          </w:p>
        </w:tc>
        <w:tc>
          <w:tcPr>
            <w:tcW w:w="3969" w:type="dxa"/>
            <w:shd w:val="clear" w:color="auto" w:fill="auto"/>
            <w:vAlign w:val="center"/>
          </w:tcPr>
          <w:p w14:paraId="63601FE2" w14:textId="77777777" w:rsidR="00B8630E" w:rsidRPr="00E13C25" w:rsidRDefault="00B8630E" w:rsidP="00E13C25">
            <w:pPr>
              <w:jc w:val="center"/>
              <w:rPr>
                <w:b/>
                <w:bCs/>
                <w:szCs w:val="28"/>
              </w:rPr>
            </w:pPr>
            <w:r w:rsidRPr="00E13C25">
              <w:rPr>
                <w:b/>
                <w:bCs/>
                <w:szCs w:val="32"/>
              </w:rPr>
              <w:t>Rechnung</w:t>
            </w:r>
          </w:p>
        </w:tc>
      </w:tr>
      <w:tr w:rsidR="00B8630E" w:rsidRPr="001017F5" w14:paraId="7FE7987E" w14:textId="77777777" w:rsidTr="00BD1281">
        <w:trPr>
          <w:trHeight w:val="1871"/>
          <w:jc w:val="center"/>
        </w:trPr>
        <w:tc>
          <w:tcPr>
            <w:tcW w:w="2268" w:type="dxa"/>
            <w:shd w:val="clear" w:color="auto" w:fill="auto"/>
          </w:tcPr>
          <w:p w14:paraId="0DCD8641" w14:textId="77777777" w:rsidR="00B8630E" w:rsidRPr="001017F5" w:rsidRDefault="00B8630E" w:rsidP="00D04818">
            <w:pPr>
              <w:rPr>
                <w:noProof/>
                <w:szCs w:val="28"/>
              </w:rPr>
            </w:pPr>
            <w:r w:rsidRPr="001017F5">
              <w:rPr>
                <w:noProof/>
                <w:szCs w:val="28"/>
              </w:rPr>
              <w:drawing>
                <wp:anchor distT="0" distB="0" distL="114300" distR="114300" simplePos="0" relativeHeight="251847168" behindDoc="1" locked="0" layoutInCell="1" allowOverlap="1" wp14:anchorId="60953A96" wp14:editId="773681DF">
                  <wp:simplePos x="0" y="0"/>
                  <wp:positionH relativeFrom="column">
                    <wp:posOffset>122251</wp:posOffset>
                  </wp:positionH>
                  <wp:positionV relativeFrom="paragraph">
                    <wp:posOffset>-2540</wp:posOffset>
                  </wp:positionV>
                  <wp:extent cx="1103630" cy="1200785"/>
                  <wp:effectExtent l="0" t="0" r="1270" b="0"/>
                  <wp:wrapNone/>
                  <wp:docPr id="601" name="Grafik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103630" cy="1200785"/>
                          </a:xfrm>
                          <a:prstGeom prst="rect">
                            <a:avLst/>
                          </a:prstGeom>
                          <a:noFill/>
                        </pic:spPr>
                      </pic:pic>
                    </a:graphicData>
                  </a:graphic>
                </wp:anchor>
              </w:drawing>
            </w:r>
            <w:r w:rsidRPr="001017F5">
              <w:rPr>
                <w:noProof/>
                <w:szCs w:val="28"/>
                <w:u w:val="single"/>
              </w:rPr>
              <w:drawing>
                <wp:anchor distT="0" distB="0" distL="114300" distR="114300" simplePos="0" relativeHeight="251848192" behindDoc="1" locked="0" layoutInCell="1" allowOverlap="1" wp14:anchorId="7E8B83B7" wp14:editId="01213D0E">
                  <wp:simplePos x="0" y="0"/>
                  <wp:positionH relativeFrom="column">
                    <wp:posOffset>87326</wp:posOffset>
                  </wp:positionH>
                  <wp:positionV relativeFrom="paragraph">
                    <wp:posOffset>1186180</wp:posOffset>
                  </wp:positionV>
                  <wp:extent cx="1143000" cy="1247775"/>
                  <wp:effectExtent l="0" t="0" r="0" b="9525"/>
                  <wp:wrapNone/>
                  <wp:docPr id="740" name="Grafik 740" descr="Ein Bild, das Spi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Verkäufer Piktogramm.PNG"/>
                          <pic:cNvPicPr/>
                        </pic:nvPicPr>
                        <pic:blipFill>
                          <a:blip r:embed="rId100">
                            <a:extLst>
                              <a:ext uri="{28A0092B-C50C-407E-A947-70E740481C1C}">
                                <a14:useLocalDpi xmlns:a14="http://schemas.microsoft.com/office/drawing/2010/main" val="0"/>
                              </a:ext>
                            </a:extLst>
                          </a:blip>
                          <a:stretch>
                            <a:fillRect/>
                          </a:stretch>
                        </pic:blipFill>
                        <pic:spPr>
                          <a:xfrm>
                            <a:off x="0" y="0"/>
                            <a:ext cx="1143000" cy="1247775"/>
                          </a:xfrm>
                          <a:prstGeom prst="rect">
                            <a:avLst/>
                          </a:prstGeom>
                        </pic:spPr>
                      </pic:pic>
                    </a:graphicData>
                  </a:graphic>
                </wp:anchor>
              </w:drawing>
            </w:r>
          </w:p>
        </w:tc>
        <w:tc>
          <w:tcPr>
            <w:tcW w:w="2360" w:type="dxa"/>
          </w:tcPr>
          <w:p w14:paraId="20A41F64" w14:textId="77777777" w:rsidR="00B8630E" w:rsidRPr="001017F5" w:rsidRDefault="00B8630E" w:rsidP="00D04818">
            <w:pPr>
              <w:rPr>
                <w:szCs w:val="28"/>
              </w:rPr>
            </w:pPr>
            <w:r w:rsidRPr="001017F5">
              <w:rPr>
                <w:noProof/>
                <w:szCs w:val="28"/>
              </w:rPr>
              <mc:AlternateContent>
                <mc:Choice Requires="wps">
                  <w:drawing>
                    <wp:anchor distT="45720" distB="45720" distL="114300" distR="114300" simplePos="0" relativeHeight="251851264" behindDoc="0" locked="0" layoutInCell="1" allowOverlap="1" wp14:anchorId="1335CA45" wp14:editId="732FEB12">
                      <wp:simplePos x="0" y="0"/>
                      <wp:positionH relativeFrom="column">
                        <wp:posOffset>605155</wp:posOffset>
                      </wp:positionH>
                      <wp:positionV relativeFrom="paragraph">
                        <wp:posOffset>417830</wp:posOffset>
                      </wp:positionV>
                      <wp:extent cx="784860" cy="371475"/>
                      <wp:effectExtent l="0" t="0" r="15240" b="28575"/>
                      <wp:wrapSquare wrapText="bothSides"/>
                      <wp:docPr id="25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860" cy="371475"/>
                              </a:xfrm>
                              <a:prstGeom prst="rect">
                                <a:avLst/>
                              </a:prstGeom>
                              <a:solidFill>
                                <a:srgbClr val="FFFFFF"/>
                              </a:solidFill>
                              <a:ln w="9525">
                                <a:solidFill>
                                  <a:schemeClr val="bg1"/>
                                </a:solidFill>
                                <a:miter lim="800000"/>
                                <a:headEnd/>
                                <a:tailEnd/>
                              </a:ln>
                            </wps:spPr>
                            <wps:txbx>
                              <w:txbxContent>
                                <w:p w14:paraId="418E3E59" w14:textId="77777777" w:rsidR="00D04818" w:rsidRPr="004B53B2" w:rsidRDefault="00D04818" w:rsidP="00B8630E">
                                  <w:pPr>
                                    <w:ind w:left="0"/>
                                    <w:rPr>
                                      <w:szCs w:val="32"/>
                                    </w:rPr>
                                  </w:pPr>
                                  <w:r w:rsidRPr="004B53B2">
                                    <w:rPr>
                                      <w:szCs w:val="32"/>
                                    </w:rPr>
                                    <w:t>Ver</w:t>
                                  </w:r>
                                </w:p>
                                <w:p w14:paraId="08FAC23D" w14:textId="77777777" w:rsidR="00D04818" w:rsidRDefault="00D04818"/>
                                <w:p w14:paraId="16FA52D6" w14:textId="77777777" w:rsidR="00D04818" w:rsidRPr="004B53B2" w:rsidRDefault="00D04818" w:rsidP="00B8630E">
                                  <w:pPr>
                                    <w:ind w:left="0"/>
                                    <w:rPr>
                                      <w:szCs w:val="32"/>
                                    </w:rPr>
                                  </w:pPr>
                                  <w:r w:rsidRPr="004B53B2">
                                    <w:rPr>
                                      <w:szCs w:val="32"/>
                                    </w:rPr>
                                    <w:t>Ver</w:t>
                                  </w:r>
                                </w:p>
                                <w:p w14:paraId="1C48A9D2" w14:textId="77777777" w:rsidR="00D04818" w:rsidRDefault="00D04818"/>
                                <w:p w14:paraId="7D770470" w14:textId="2AA79B1B" w:rsidR="00D04818" w:rsidRPr="004B53B2" w:rsidRDefault="00D04818" w:rsidP="00B8630E">
                                  <w:pPr>
                                    <w:ind w:left="0"/>
                                    <w:rPr>
                                      <w:szCs w:val="32"/>
                                    </w:rPr>
                                  </w:pPr>
                                  <w:r w:rsidRPr="004B53B2">
                                    <w:rPr>
                                      <w:szCs w:val="32"/>
                                    </w:rPr>
                                    <w:t>Ver</w:t>
                                  </w:r>
                                </w:p>
                                <w:p w14:paraId="59F22955" w14:textId="77777777" w:rsidR="00D04818" w:rsidRDefault="00D04818"/>
                                <w:p w14:paraId="1E6B1D7D" w14:textId="3A288A68" w:rsidR="00D04818" w:rsidRPr="004B53B2" w:rsidRDefault="00D04818" w:rsidP="00B8630E">
                                  <w:pPr>
                                    <w:ind w:left="0"/>
                                    <w:rPr>
                                      <w:szCs w:val="32"/>
                                    </w:rPr>
                                  </w:pPr>
                                  <w:r w:rsidRPr="004B53B2">
                                    <w:rPr>
                                      <w:szCs w:val="32"/>
                                    </w:rPr>
                                    <w:t>Ver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35CA45" id="_x0000_s1096" type="#_x0000_t202" style="position:absolute;left:0;text-align:left;margin-left:47.65pt;margin-top:32.9pt;width:61.8pt;height:29.25pt;z-index:251851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" strokecolor="white [3212]">
                      <v:textbox>
                        <w:txbxContent>
                          <w:p w14:paraId="418E3E59" w14:textId="77777777" w:rsidR="00D04818" w:rsidRPr="004B53B2" w:rsidRDefault="00D04818" w:rsidP="00B8630E">
                            <w:pPr>
                              <w:ind w:left="0"/>
                              <w:rPr>
                                <w:szCs w:val="32"/>
                              </w:rPr>
                            </w:pPr>
                            <w:r w:rsidRPr="004B53B2">
                              <w:rPr>
                                <w:szCs w:val="32"/>
                              </w:rPr>
                              <w:t>Ver</w:t>
                            </w:r>
                          </w:p>
                          <w:p w14:paraId="08FAC23D" w14:textId="77777777" w:rsidR="00D04818" w:rsidRDefault="00D04818"/>
                          <w:p w14:paraId="16FA52D6" w14:textId="77777777" w:rsidR="00D04818" w:rsidRPr="004B53B2" w:rsidRDefault="00D04818" w:rsidP="00B8630E">
                            <w:pPr>
                              <w:ind w:left="0"/>
                              <w:rPr>
                                <w:szCs w:val="32"/>
                              </w:rPr>
                            </w:pPr>
                            <w:r w:rsidRPr="004B53B2">
                              <w:rPr>
                                <w:szCs w:val="32"/>
                              </w:rPr>
                              <w:t>Ver</w:t>
                            </w:r>
                          </w:p>
                          <w:p w14:paraId="1C48A9D2" w14:textId="77777777" w:rsidR="00D04818" w:rsidRDefault="00D04818"/>
                          <w:p w14:paraId="7D770470" w14:textId="2AA79B1B" w:rsidR="00D04818" w:rsidRPr="004B53B2" w:rsidRDefault="00D04818" w:rsidP="00B8630E">
                            <w:pPr>
                              <w:ind w:left="0"/>
                              <w:rPr>
                                <w:szCs w:val="32"/>
                              </w:rPr>
                            </w:pPr>
                            <w:r w:rsidRPr="004B53B2">
                              <w:rPr>
                                <w:szCs w:val="32"/>
                              </w:rPr>
                              <w:t>Ver</w:t>
                            </w:r>
                          </w:p>
                          <w:p w14:paraId="59F22955" w14:textId="77777777" w:rsidR="00D04818" w:rsidRDefault="00D04818"/>
                          <w:p w14:paraId="1E6B1D7D" w14:textId="3A288A68" w:rsidR="00D04818" w:rsidRPr="004B53B2" w:rsidRDefault="00D04818" w:rsidP="00B8630E">
                            <w:pPr>
                              <w:ind w:left="0"/>
                              <w:rPr>
                                <w:szCs w:val="32"/>
                              </w:rPr>
                            </w:pPr>
                            <w:r w:rsidRPr="004B53B2">
                              <w:rPr>
                                <w:szCs w:val="32"/>
                              </w:rPr>
                              <w:t>Ver</w:t>
                            </w:r>
                          </w:p>
                        </w:txbxContent>
                      </v:textbox>
                      <w10:wrap type="square"/>
                    </v:shape>
                  </w:pict>
                </mc:Fallback>
              </mc:AlternateContent>
            </w:r>
            <w:r w:rsidRPr="001017F5">
              <w:rPr>
                <w:noProof/>
                <w:szCs w:val="28"/>
              </w:rPr>
              <mc:AlternateContent>
                <mc:Choice Requires="wps">
                  <w:drawing>
                    <wp:anchor distT="0" distB="0" distL="114300" distR="114300" simplePos="0" relativeHeight="251835904" behindDoc="0" locked="0" layoutInCell="1" allowOverlap="1" wp14:anchorId="6070B59F" wp14:editId="1059F918">
                      <wp:simplePos x="0" y="0"/>
                      <wp:positionH relativeFrom="column">
                        <wp:posOffset>34290</wp:posOffset>
                      </wp:positionH>
                      <wp:positionV relativeFrom="paragraph">
                        <wp:posOffset>683895</wp:posOffset>
                      </wp:positionV>
                      <wp:extent cx="1333500" cy="342900"/>
                      <wp:effectExtent l="0" t="0" r="19050" b="19050"/>
                      <wp:wrapNone/>
                      <wp:docPr id="255" name="Textfeld 255"/>
                      <wp:cNvGraphicFramePr/>
                      <a:graphic xmlns:a="http://schemas.openxmlformats.org/drawingml/2006/main">
                        <a:graphicData uri="http://schemas.microsoft.com/office/word/2010/wordprocessingShape">
                          <wps:wsp>
                            <wps:cNvSpPr txBox="1"/>
                            <wps:spPr>
                              <a:xfrm>
                                <a:off x="0" y="0"/>
                                <a:ext cx="1333500" cy="342900"/>
                              </a:xfrm>
                              <a:prstGeom prst="rect">
                                <a:avLst/>
                              </a:prstGeom>
                              <a:solidFill>
                                <a:schemeClr val="lt1"/>
                              </a:solidFill>
                              <a:ln w="6350">
                                <a:solidFill>
                                  <a:schemeClr val="bg1"/>
                                </a:solidFill>
                              </a:ln>
                            </wps:spPr>
                            <wps:txbx>
                              <w:txbxContent>
                                <w:p w14:paraId="6975C42A" w14:textId="77777777" w:rsidR="00D04818" w:rsidRPr="004B53B2" w:rsidRDefault="00D04818" w:rsidP="00B8630E">
                                  <w:pPr>
                                    <w:ind w:left="0"/>
                                    <w:rPr>
                                      <w:szCs w:val="32"/>
                                    </w:rPr>
                                  </w:pPr>
                                  <w:r w:rsidRPr="004B53B2">
                                    <w:rPr>
                                      <w:szCs w:val="32"/>
                                    </w:rPr>
                                    <w:t>trag</w:t>
                                  </w:r>
                                </w:p>
                                <w:p w14:paraId="65F371AC" w14:textId="77777777" w:rsidR="00D04818" w:rsidRDefault="00D04818"/>
                                <w:p w14:paraId="475CBB56" w14:textId="77777777" w:rsidR="00D04818" w:rsidRPr="004B53B2" w:rsidRDefault="00D04818" w:rsidP="00B8630E">
                                  <w:pPr>
                                    <w:ind w:left="0"/>
                                    <w:rPr>
                                      <w:szCs w:val="32"/>
                                    </w:rPr>
                                  </w:pPr>
                                  <w:r w:rsidRPr="004B53B2">
                                    <w:rPr>
                                      <w:szCs w:val="32"/>
                                    </w:rPr>
                                    <w:t>trag</w:t>
                                  </w:r>
                                </w:p>
                                <w:p w14:paraId="4B8BA2A4" w14:textId="77777777" w:rsidR="00D04818" w:rsidRDefault="00D04818"/>
                                <w:p w14:paraId="37CADBC0" w14:textId="46EB4399" w:rsidR="00D04818" w:rsidRPr="004B53B2" w:rsidRDefault="00D04818" w:rsidP="00B8630E">
                                  <w:pPr>
                                    <w:ind w:left="0"/>
                                    <w:rPr>
                                      <w:szCs w:val="32"/>
                                    </w:rPr>
                                  </w:pPr>
                                  <w:r w:rsidRPr="004B53B2">
                                    <w:rPr>
                                      <w:szCs w:val="32"/>
                                    </w:rPr>
                                    <w:t>trag</w:t>
                                  </w:r>
                                </w:p>
                                <w:p w14:paraId="7C5D278B" w14:textId="77777777" w:rsidR="00D04818" w:rsidRDefault="00D04818"/>
                                <w:p w14:paraId="0E5713D6" w14:textId="1CC2F4B0" w:rsidR="00D04818" w:rsidRPr="004B53B2" w:rsidRDefault="00D04818" w:rsidP="00B8630E">
                                  <w:pPr>
                                    <w:ind w:left="0"/>
                                    <w:rPr>
                                      <w:szCs w:val="32"/>
                                    </w:rPr>
                                  </w:pPr>
                                  <w:r w:rsidRPr="004B53B2">
                                    <w:rPr>
                                      <w:szCs w:val="32"/>
                                    </w:rPr>
                                    <w:t>trag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70B59F" id="Textfeld 255" o:spid="_x0000_s1097" type="#_x0000_t202" style="position:absolute;left:0;text-align:left;margin-left:2.7pt;margin-top:53.85pt;width:105pt;height:27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" fillcolor="white [3201]" strokecolor="white [3212]" strokeweight=".5pt">
                      <v:textbox>
                        <w:txbxContent>
                          <w:p w14:paraId="6975C42A" w14:textId="77777777" w:rsidR="00D04818" w:rsidRPr="004B53B2" w:rsidRDefault="00D04818" w:rsidP="00B8630E">
                            <w:pPr>
                              <w:ind w:left="0"/>
                              <w:rPr>
                                <w:szCs w:val="32"/>
                              </w:rPr>
                            </w:pPr>
                            <w:r w:rsidRPr="004B53B2">
                              <w:rPr>
                                <w:szCs w:val="32"/>
                              </w:rPr>
                              <w:t>trag</w:t>
                            </w:r>
                          </w:p>
                          <w:p w14:paraId="65F371AC" w14:textId="77777777" w:rsidR="00D04818" w:rsidRDefault="00D04818"/>
                          <w:p w14:paraId="475CBB56" w14:textId="77777777" w:rsidR="00D04818" w:rsidRPr="004B53B2" w:rsidRDefault="00D04818" w:rsidP="00B8630E">
                            <w:pPr>
                              <w:ind w:left="0"/>
                              <w:rPr>
                                <w:szCs w:val="32"/>
                              </w:rPr>
                            </w:pPr>
                            <w:r w:rsidRPr="004B53B2">
                              <w:rPr>
                                <w:szCs w:val="32"/>
                              </w:rPr>
                              <w:t>trag</w:t>
                            </w:r>
                          </w:p>
                          <w:p w14:paraId="4B8BA2A4" w14:textId="77777777" w:rsidR="00D04818" w:rsidRDefault="00D04818"/>
                          <w:p w14:paraId="37CADBC0" w14:textId="46EB4399" w:rsidR="00D04818" w:rsidRPr="004B53B2" w:rsidRDefault="00D04818" w:rsidP="00B8630E">
                            <w:pPr>
                              <w:ind w:left="0"/>
                              <w:rPr>
                                <w:szCs w:val="32"/>
                              </w:rPr>
                            </w:pPr>
                            <w:r w:rsidRPr="004B53B2">
                              <w:rPr>
                                <w:szCs w:val="32"/>
                              </w:rPr>
                              <w:t>trag</w:t>
                            </w:r>
                          </w:p>
                          <w:p w14:paraId="7C5D278B" w14:textId="77777777" w:rsidR="00D04818" w:rsidRDefault="00D04818"/>
                          <w:p w14:paraId="0E5713D6" w14:textId="1CC2F4B0" w:rsidR="00D04818" w:rsidRPr="004B53B2" w:rsidRDefault="00D04818" w:rsidP="00B8630E">
                            <w:pPr>
                              <w:ind w:left="0"/>
                              <w:rPr>
                                <w:szCs w:val="32"/>
                              </w:rPr>
                            </w:pPr>
                            <w:r w:rsidRPr="004B53B2">
                              <w:rPr>
                                <w:szCs w:val="32"/>
                              </w:rPr>
                              <w:t>trag</w:t>
                            </w:r>
                          </w:p>
                        </w:txbxContent>
                      </v:textbox>
                    </v:shape>
                  </w:pict>
                </mc:Fallback>
              </mc:AlternateContent>
            </w:r>
            <w:r w:rsidRPr="001017F5">
              <w:rPr>
                <w:noProof/>
                <w:szCs w:val="28"/>
              </w:rPr>
              <mc:AlternateContent>
                <mc:Choice Requires="wps">
                  <w:drawing>
                    <wp:anchor distT="45720" distB="45720" distL="114300" distR="114300" simplePos="0" relativeHeight="251834880" behindDoc="0" locked="0" layoutInCell="1" allowOverlap="1" wp14:anchorId="658855FB" wp14:editId="66B5CDC8">
                      <wp:simplePos x="0" y="0"/>
                      <wp:positionH relativeFrom="column">
                        <wp:posOffset>43180</wp:posOffset>
                      </wp:positionH>
                      <wp:positionV relativeFrom="paragraph">
                        <wp:posOffset>85725</wp:posOffset>
                      </wp:positionV>
                      <wp:extent cx="695325" cy="400050"/>
                      <wp:effectExtent l="0" t="0" r="28575" b="19050"/>
                      <wp:wrapSquare wrapText="bothSides"/>
                      <wp:docPr id="2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400050"/>
                              </a:xfrm>
                              <a:prstGeom prst="rect">
                                <a:avLst/>
                              </a:prstGeom>
                              <a:solidFill>
                                <a:srgbClr val="FFFFFF"/>
                              </a:solidFill>
                              <a:ln w="9525">
                                <a:solidFill>
                                  <a:schemeClr val="bg1"/>
                                </a:solidFill>
                                <a:miter lim="800000"/>
                                <a:headEnd/>
                                <a:tailEnd/>
                              </a:ln>
                            </wps:spPr>
                            <wps:txbx>
                              <w:txbxContent>
                                <w:p w14:paraId="74F69C3A" w14:textId="77777777" w:rsidR="00D04818" w:rsidRPr="00AA1004" w:rsidRDefault="00D04818" w:rsidP="00B8630E">
                                  <w:pPr>
                                    <w:ind w:left="0"/>
                                    <w:rPr>
                                      <w:strike/>
                                      <w:szCs w:val="32"/>
                                    </w:rPr>
                                  </w:pPr>
                                  <w:proofErr w:type="spellStart"/>
                                  <w:r w:rsidRPr="00AA1004">
                                    <w:rPr>
                                      <w:strike/>
                                      <w:szCs w:val="32"/>
                                    </w:rPr>
                                    <w:t>bu</w:t>
                                  </w:r>
                                  <w:proofErr w:type="spellEnd"/>
                                </w:p>
                                <w:p w14:paraId="33D45E19" w14:textId="77777777" w:rsidR="00D04818" w:rsidRDefault="00D04818"/>
                                <w:p w14:paraId="752AB6D3" w14:textId="77777777" w:rsidR="00D04818" w:rsidRPr="00B8630E" w:rsidRDefault="00D04818" w:rsidP="00B8630E">
                                  <w:pPr>
                                    <w:ind w:left="0"/>
                                    <w:rPr>
                                      <w:strike/>
                                      <w:szCs w:val="32"/>
                                    </w:rPr>
                                  </w:pPr>
                                  <w:proofErr w:type="spellStart"/>
                                  <w:r w:rsidRPr="00B8630E">
                                    <w:rPr>
                                      <w:strike/>
                                      <w:szCs w:val="32"/>
                                    </w:rPr>
                                    <w:t>bu</w:t>
                                  </w:r>
                                  <w:proofErr w:type="spellEnd"/>
                                </w:p>
                                <w:p w14:paraId="02B4C361" w14:textId="77777777" w:rsidR="00D04818" w:rsidRDefault="00D04818"/>
                                <w:p w14:paraId="69283286" w14:textId="6BB80420" w:rsidR="00D04818" w:rsidRPr="00B8630E" w:rsidRDefault="00D04818" w:rsidP="00B8630E">
                                  <w:pPr>
                                    <w:ind w:left="0"/>
                                    <w:rPr>
                                      <w:strike/>
                                      <w:szCs w:val="32"/>
                                    </w:rPr>
                                  </w:pPr>
                                  <w:proofErr w:type="spellStart"/>
                                  <w:r w:rsidRPr="00B8630E">
                                    <w:rPr>
                                      <w:strike/>
                                      <w:szCs w:val="32"/>
                                    </w:rPr>
                                    <w:t>bu</w:t>
                                  </w:r>
                                  <w:proofErr w:type="spellEnd"/>
                                </w:p>
                                <w:p w14:paraId="4627336B" w14:textId="77777777" w:rsidR="00D04818" w:rsidRDefault="00D04818"/>
                                <w:p w14:paraId="3DA0C0E6" w14:textId="68EC698F" w:rsidR="00D04818" w:rsidRPr="00B8630E" w:rsidRDefault="00D04818" w:rsidP="00B8630E">
                                  <w:pPr>
                                    <w:ind w:left="0"/>
                                    <w:rPr>
                                      <w:strike/>
                                      <w:szCs w:val="32"/>
                                    </w:rPr>
                                  </w:pPr>
                                  <w:proofErr w:type="spellStart"/>
                                  <w:r w:rsidRPr="00B8630E">
                                    <w:rPr>
                                      <w:strike/>
                                      <w:szCs w:val="32"/>
                                    </w:rPr>
                                    <w:t>bu</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8855FB" id="_x0000_s1098" type="#_x0000_t202" style="position:absolute;left:0;text-align:left;margin-left:3.4pt;margin-top:6.75pt;width:54.75pt;height:31.5pt;z-index:251834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" strokecolor="white [3212]">
                      <v:textbox>
                        <w:txbxContent>
                          <w:p w14:paraId="74F69C3A" w14:textId="77777777" w:rsidR="00D04818" w:rsidRPr="00AA1004" w:rsidRDefault="00D04818" w:rsidP="00B8630E">
                            <w:pPr>
                              <w:ind w:left="0"/>
                              <w:rPr>
                                <w:strike/>
                                <w:szCs w:val="32"/>
                              </w:rPr>
                            </w:pPr>
                            <w:proofErr w:type="spellStart"/>
                            <w:r w:rsidRPr="00AA1004">
                              <w:rPr>
                                <w:strike/>
                                <w:szCs w:val="32"/>
                              </w:rPr>
                              <w:t>bu</w:t>
                            </w:r>
                            <w:proofErr w:type="spellEnd"/>
                          </w:p>
                          <w:p w14:paraId="33D45E19" w14:textId="77777777" w:rsidR="00D04818" w:rsidRDefault="00D04818"/>
                          <w:p w14:paraId="752AB6D3" w14:textId="77777777" w:rsidR="00D04818" w:rsidRPr="00B8630E" w:rsidRDefault="00D04818" w:rsidP="00B8630E">
                            <w:pPr>
                              <w:ind w:left="0"/>
                              <w:rPr>
                                <w:strike/>
                                <w:szCs w:val="32"/>
                              </w:rPr>
                            </w:pPr>
                            <w:proofErr w:type="spellStart"/>
                            <w:r w:rsidRPr="00B8630E">
                              <w:rPr>
                                <w:strike/>
                                <w:szCs w:val="32"/>
                              </w:rPr>
                              <w:t>bu</w:t>
                            </w:r>
                            <w:proofErr w:type="spellEnd"/>
                          </w:p>
                          <w:p w14:paraId="02B4C361" w14:textId="77777777" w:rsidR="00D04818" w:rsidRDefault="00D04818"/>
                          <w:p w14:paraId="69283286" w14:textId="6BB80420" w:rsidR="00D04818" w:rsidRPr="00B8630E" w:rsidRDefault="00D04818" w:rsidP="00B8630E">
                            <w:pPr>
                              <w:ind w:left="0"/>
                              <w:rPr>
                                <w:strike/>
                                <w:szCs w:val="32"/>
                              </w:rPr>
                            </w:pPr>
                            <w:proofErr w:type="spellStart"/>
                            <w:r w:rsidRPr="00B8630E">
                              <w:rPr>
                                <w:strike/>
                                <w:szCs w:val="32"/>
                              </w:rPr>
                              <w:t>bu</w:t>
                            </w:r>
                            <w:proofErr w:type="spellEnd"/>
                          </w:p>
                          <w:p w14:paraId="4627336B" w14:textId="77777777" w:rsidR="00D04818" w:rsidRDefault="00D04818"/>
                          <w:p w14:paraId="3DA0C0E6" w14:textId="68EC698F" w:rsidR="00D04818" w:rsidRPr="00B8630E" w:rsidRDefault="00D04818" w:rsidP="00B8630E">
                            <w:pPr>
                              <w:ind w:left="0"/>
                              <w:rPr>
                                <w:strike/>
                                <w:szCs w:val="32"/>
                              </w:rPr>
                            </w:pPr>
                            <w:proofErr w:type="spellStart"/>
                            <w:r w:rsidRPr="00B8630E">
                              <w:rPr>
                                <w:strike/>
                                <w:szCs w:val="32"/>
                              </w:rPr>
                              <w:t>bu</w:t>
                            </w:r>
                            <w:proofErr w:type="spellEnd"/>
                          </w:p>
                        </w:txbxContent>
                      </v:textbox>
                      <w10:wrap type="square"/>
                    </v:shape>
                  </w:pict>
                </mc:Fallback>
              </mc:AlternateContent>
            </w:r>
          </w:p>
        </w:tc>
        <w:tc>
          <w:tcPr>
            <w:tcW w:w="3969" w:type="dxa"/>
            <w:shd w:val="clear" w:color="auto" w:fill="auto"/>
            <w:vAlign w:val="center"/>
          </w:tcPr>
          <w:p w14:paraId="53550682" w14:textId="6CEC382A" w:rsidR="00B8630E" w:rsidRPr="00E13C25" w:rsidRDefault="00BD1281" w:rsidP="00E13C25">
            <w:pPr>
              <w:jc w:val="center"/>
              <w:rPr>
                <w:b/>
                <w:bCs/>
                <w:szCs w:val="28"/>
              </w:rPr>
            </w:pPr>
            <w:r w:rsidRPr="00E13C25">
              <w:rPr>
                <w:b/>
                <w:bCs/>
                <w:szCs w:val="28"/>
              </w:rPr>
              <w:t>Vertrag</w:t>
            </w:r>
          </w:p>
        </w:tc>
      </w:tr>
      <w:tr w:rsidR="00B8630E" w:rsidRPr="001017F5" w14:paraId="1C65A20F" w14:textId="77777777" w:rsidTr="00BD1281">
        <w:trPr>
          <w:trHeight w:val="1871"/>
          <w:jc w:val="center"/>
        </w:trPr>
        <w:tc>
          <w:tcPr>
            <w:tcW w:w="2268" w:type="dxa"/>
            <w:shd w:val="clear" w:color="auto" w:fill="auto"/>
          </w:tcPr>
          <w:p w14:paraId="72D20FDC" w14:textId="77777777" w:rsidR="00B8630E" w:rsidRPr="001017F5" w:rsidRDefault="00B8630E" w:rsidP="00D04818">
            <w:pPr>
              <w:rPr>
                <w:noProof/>
                <w:szCs w:val="28"/>
                <w:u w:val="single"/>
              </w:rPr>
            </w:pPr>
            <w:r w:rsidRPr="001017F5">
              <w:rPr>
                <w:noProof/>
                <w:szCs w:val="28"/>
              </w:rPr>
              <w:drawing>
                <wp:anchor distT="0" distB="0" distL="114300" distR="114300" simplePos="0" relativeHeight="251849216" behindDoc="1" locked="0" layoutInCell="1" allowOverlap="1" wp14:anchorId="4808DF9D" wp14:editId="67A4571B">
                  <wp:simplePos x="0" y="0"/>
                  <wp:positionH relativeFrom="column">
                    <wp:posOffset>-42545</wp:posOffset>
                  </wp:positionH>
                  <wp:positionV relativeFrom="paragraph">
                    <wp:posOffset>1181100</wp:posOffset>
                  </wp:positionV>
                  <wp:extent cx="1511935" cy="1316990"/>
                  <wp:effectExtent l="0" t="0" r="0" b="0"/>
                  <wp:wrapNone/>
                  <wp:docPr id="802" name="Grafik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511935" cy="1316990"/>
                          </a:xfrm>
                          <a:prstGeom prst="rect">
                            <a:avLst/>
                          </a:prstGeom>
                          <a:noFill/>
                        </pic:spPr>
                      </pic:pic>
                    </a:graphicData>
                  </a:graphic>
                </wp:anchor>
              </w:drawing>
            </w:r>
          </w:p>
        </w:tc>
        <w:tc>
          <w:tcPr>
            <w:tcW w:w="2360" w:type="dxa"/>
          </w:tcPr>
          <w:p w14:paraId="7FB74EF3" w14:textId="542F8150" w:rsidR="00B8630E" w:rsidRPr="001017F5" w:rsidRDefault="00BD1281" w:rsidP="00D04818">
            <w:pPr>
              <w:rPr>
                <w:szCs w:val="28"/>
              </w:rPr>
            </w:pPr>
            <w:r w:rsidRPr="001017F5">
              <w:rPr>
                <w:noProof/>
                <w:szCs w:val="28"/>
              </w:rPr>
              <mc:AlternateContent>
                <mc:Choice Requires="wps">
                  <w:drawing>
                    <wp:anchor distT="45720" distB="45720" distL="114300" distR="114300" simplePos="0" relativeHeight="251852288" behindDoc="1" locked="0" layoutInCell="1" allowOverlap="1" wp14:anchorId="1C2B9CB8" wp14:editId="26AEA4C4">
                      <wp:simplePos x="0" y="0"/>
                      <wp:positionH relativeFrom="column">
                        <wp:posOffset>843295</wp:posOffset>
                      </wp:positionH>
                      <wp:positionV relativeFrom="paragraph">
                        <wp:posOffset>227286</wp:posOffset>
                      </wp:positionV>
                      <wp:extent cx="784860" cy="371475"/>
                      <wp:effectExtent l="0" t="0" r="15240" b="28575"/>
                      <wp:wrapNone/>
                      <wp:docPr id="3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860" cy="371475"/>
                              </a:xfrm>
                              <a:prstGeom prst="rect">
                                <a:avLst/>
                              </a:prstGeom>
                              <a:solidFill>
                                <a:srgbClr val="FFFFFF"/>
                              </a:solidFill>
                              <a:ln w="9525">
                                <a:solidFill>
                                  <a:schemeClr val="bg1"/>
                                </a:solidFill>
                                <a:miter lim="800000"/>
                                <a:headEnd/>
                                <a:tailEnd/>
                              </a:ln>
                            </wps:spPr>
                            <wps:txbx>
                              <w:txbxContent>
                                <w:p w14:paraId="520879E9" w14:textId="77777777" w:rsidR="00D04818" w:rsidRPr="004B53B2" w:rsidRDefault="00D04818" w:rsidP="00B8630E">
                                  <w:pPr>
                                    <w:ind w:left="0"/>
                                    <w:rPr>
                                      <w:szCs w:val="32"/>
                                    </w:rPr>
                                  </w:pPr>
                                  <w:r w:rsidRPr="004B53B2">
                                    <w:rPr>
                                      <w:szCs w:val="32"/>
                                    </w:rPr>
                                    <w:t>Ver</w:t>
                                  </w:r>
                                </w:p>
                                <w:p w14:paraId="2A39C819" w14:textId="77777777" w:rsidR="00D04818" w:rsidRDefault="00D04818"/>
                                <w:p w14:paraId="05BE2281" w14:textId="77777777" w:rsidR="00D04818" w:rsidRPr="004B53B2" w:rsidRDefault="00D04818" w:rsidP="00B8630E">
                                  <w:pPr>
                                    <w:ind w:left="0"/>
                                    <w:rPr>
                                      <w:szCs w:val="32"/>
                                    </w:rPr>
                                  </w:pPr>
                                  <w:r w:rsidRPr="004B53B2">
                                    <w:rPr>
                                      <w:szCs w:val="32"/>
                                    </w:rPr>
                                    <w:t>Ver</w:t>
                                  </w:r>
                                </w:p>
                                <w:p w14:paraId="6A3E63E9" w14:textId="77777777" w:rsidR="00D04818" w:rsidRDefault="00D04818"/>
                                <w:p w14:paraId="260899F9" w14:textId="768BD28F" w:rsidR="00D04818" w:rsidRPr="004B53B2" w:rsidRDefault="00D04818" w:rsidP="00B8630E">
                                  <w:pPr>
                                    <w:ind w:left="0"/>
                                    <w:rPr>
                                      <w:szCs w:val="32"/>
                                    </w:rPr>
                                  </w:pPr>
                                  <w:r w:rsidRPr="004B53B2">
                                    <w:rPr>
                                      <w:szCs w:val="32"/>
                                    </w:rPr>
                                    <w:t>Ver</w:t>
                                  </w:r>
                                </w:p>
                                <w:p w14:paraId="3307A021" w14:textId="77777777" w:rsidR="00D04818" w:rsidRDefault="00D04818"/>
                                <w:p w14:paraId="07E88459" w14:textId="4696CE15" w:rsidR="00D04818" w:rsidRPr="004B53B2" w:rsidRDefault="00D04818" w:rsidP="00B8630E">
                                  <w:pPr>
                                    <w:ind w:left="0"/>
                                    <w:rPr>
                                      <w:szCs w:val="32"/>
                                    </w:rPr>
                                  </w:pPr>
                                  <w:r w:rsidRPr="004B53B2">
                                    <w:rPr>
                                      <w:szCs w:val="32"/>
                                    </w:rPr>
                                    <w:t>Ver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2B9CB8" id="_x0000_s1099" type="#_x0000_t202" style="position:absolute;left:0;text-align:left;margin-left:66.4pt;margin-top:17.9pt;width:61.8pt;height:29.25pt;z-index:-251464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" strokecolor="white [3212]">
                      <v:textbox>
                        <w:txbxContent>
                          <w:p w14:paraId="520879E9" w14:textId="77777777" w:rsidR="00D04818" w:rsidRPr="004B53B2" w:rsidRDefault="00D04818" w:rsidP="00B8630E">
                            <w:pPr>
                              <w:ind w:left="0"/>
                              <w:rPr>
                                <w:szCs w:val="32"/>
                              </w:rPr>
                            </w:pPr>
                            <w:r w:rsidRPr="004B53B2">
                              <w:rPr>
                                <w:szCs w:val="32"/>
                              </w:rPr>
                              <w:t>Ver</w:t>
                            </w:r>
                          </w:p>
                          <w:p w14:paraId="2A39C819" w14:textId="77777777" w:rsidR="00D04818" w:rsidRDefault="00D04818"/>
                          <w:p w14:paraId="05BE2281" w14:textId="77777777" w:rsidR="00D04818" w:rsidRPr="004B53B2" w:rsidRDefault="00D04818" w:rsidP="00B8630E">
                            <w:pPr>
                              <w:ind w:left="0"/>
                              <w:rPr>
                                <w:szCs w:val="32"/>
                              </w:rPr>
                            </w:pPr>
                            <w:r w:rsidRPr="004B53B2">
                              <w:rPr>
                                <w:szCs w:val="32"/>
                              </w:rPr>
                              <w:t>Ver</w:t>
                            </w:r>
                          </w:p>
                          <w:p w14:paraId="6A3E63E9" w14:textId="77777777" w:rsidR="00D04818" w:rsidRDefault="00D04818"/>
                          <w:p w14:paraId="260899F9" w14:textId="768BD28F" w:rsidR="00D04818" w:rsidRPr="004B53B2" w:rsidRDefault="00D04818" w:rsidP="00B8630E">
                            <w:pPr>
                              <w:ind w:left="0"/>
                              <w:rPr>
                                <w:szCs w:val="32"/>
                              </w:rPr>
                            </w:pPr>
                            <w:r w:rsidRPr="004B53B2">
                              <w:rPr>
                                <w:szCs w:val="32"/>
                              </w:rPr>
                              <w:t>Ver</w:t>
                            </w:r>
                          </w:p>
                          <w:p w14:paraId="3307A021" w14:textId="77777777" w:rsidR="00D04818" w:rsidRDefault="00D04818"/>
                          <w:p w14:paraId="07E88459" w14:textId="4696CE15" w:rsidR="00D04818" w:rsidRPr="004B53B2" w:rsidRDefault="00D04818" w:rsidP="00B8630E">
                            <w:pPr>
                              <w:ind w:left="0"/>
                              <w:rPr>
                                <w:szCs w:val="32"/>
                              </w:rPr>
                            </w:pPr>
                            <w:r w:rsidRPr="004B53B2">
                              <w:rPr>
                                <w:szCs w:val="32"/>
                              </w:rPr>
                              <w:t>Ver</w:t>
                            </w:r>
                          </w:p>
                        </w:txbxContent>
                      </v:textbox>
                    </v:shape>
                  </w:pict>
                </mc:Fallback>
              </mc:AlternateContent>
            </w:r>
            <w:r w:rsidRPr="001017F5">
              <w:rPr>
                <w:noProof/>
                <w:szCs w:val="28"/>
              </w:rPr>
              <mc:AlternateContent>
                <mc:Choice Requires="wps">
                  <w:drawing>
                    <wp:anchor distT="45720" distB="45720" distL="114300" distR="114300" simplePos="0" relativeHeight="251854336" behindDoc="0" locked="0" layoutInCell="1" allowOverlap="1" wp14:anchorId="078611B1" wp14:editId="14F3B3A5">
                      <wp:simplePos x="0" y="0"/>
                      <wp:positionH relativeFrom="column">
                        <wp:posOffset>-2466</wp:posOffset>
                      </wp:positionH>
                      <wp:positionV relativeFrom="paragraph">
                        <wp:posOffset>57578</wp:posOffset>
                      </wp:positionV>
                      <wp:extent cx="784860" cy="371475"/>
                      <wp:effectExtent l="0" t="0" r="15240" b="28575"/>
                      <wp:wrapNone/>
                      <wp:docPr id="85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860" cy="371475"/>
                              </a:xfrm>
                              <a:prstGeom prst="rect">
                                <a:avLst/>
                              </a:prstGeom>
                              <a:solidFill>
                                <a:srgbClr val="FFFFFF"/>
                              </a:solidFill>
                              <a:ln w="9525">
                                <a:solidFill>
                                  <a:schemeClr val="bg1"/>
                                </a:solidFill>
                                <a:miter lim="800000"/>
                                <a:headEnd/>
                                <a:tailEnd/>
                              </a:ln>
                            </wps:spPr>
                            <wps:txbx>
                              <w:txbxContent>
                                <w:p w14:paraId="44E32904" w14:textId="7039C9A6" w:rsidR="00D04818" w:rsidRPr="00AA1004" w:rsidRDefault="00D04818" w:rsidP="00BD1281">
                                  <w:pPr>
                                    <w:ind w:left="0"/>
                                    <w:rPr>
                                      <w:strike/>
                                      <w:szCs w:val="32"/>
                                    </w:rPr>
                                  </w:pPr>
                                  <w:r w:rsidRPr="00AA1004">
                                    <w:rPr>
                                      <w:strike/>
                                      <w:szCs w:val="32"/>
                                    </w:rPr>
                                    <w:t>tun</w:t>
                                  </w:r>
                                </w:p>
                                <w:p w14:paraId="59A95DC3" w14:textId="77777777" w:rsidR="00D04818" w:rsidRDefault="00D04818"/>
                                <w:p w14:paraId="4D0C1465" w14:textId="77777777" w:rsidR="00D04818" w:rsidRPr="00BD1281" w:rsidRDefault="00D04818" w:rsidP="00BD1281">
                                  <w:pPr>
                                    <w:ind w:left="0"/>
                                    <w:rPr>
                                      <w:strike/>
                                      <w:szCs w:val="32"/>
                                    </w:rPr>
                                  </w:pPr>
                                  <w:r w:rsidRPr="00BD1281">
                                    <w:rPr>
                                      <w:strike/>
                                      <w:szCs w:val="32"/>
                                    </w:rPr>
                                    <w:t>tun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8611B1" id="_x0000_s1100" type="#_x0000_t202" style="position:absolute;left:0;text-align:left;margin-left:-.2pt;margin-top:4.55pt;width:61.8pt;height:29.25pt;z-index:251854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" strokecolor="white [3212]">
                      <v:textbox>
                        <w:txbxContent>
                          <w:p w14:paraId="44E32904" w14:textId="7039C9A6" w:rsidR="00D04818" w:rsidRPr="00AA1004" w:rsidRDefault="00D04818" w:rsidP="00BD1281">
                            <w:pPr>
                              <w:ind w:left="0"/>
                              <w:rPr>
                                <w:strike/>
                                <w:szCs w:val="32"/>
                              </w:rPr>
                            </w:pPr>
                            <w:r w:rsidRPr="00AA1004">
                              <w:rPr>
                                <w:strike/>
                                <w:szCs w:val="32"/>
                              </w:rPr>
                              <w:t>tun</w:t>
                            </w:r>
                          </w:p>
                          <w:p w14:paraId="59A95DC3" w14:textId="77777777" w:rsidR="00D04818" w:rsidRDefault="00D04818"/>
                          <w:p w14:paraId="4D0C1465" w14:textId="77777777" w:rsidR="00D04818" w:rsidRPr="00BD1281" w:rsidRDefault="00D04818" w:rsidP="00BD1281">
                            <w:pPr>
                              <w:ind w:left="0"/>
                              <w:rPr>
                                <w:strike/>
                                <w:szCs w:val="32"/>
                              </w:rPr>
                            </w:pPr>
                            <w:r w:rsidRPr="00BD1281">
                              <w:rPr>
                                <w:strike/>
                                <w:szCs w:val="32"/>
                              </w:rPr>
                              <w:t>tun</w:t>
                            </w:r>
                          </w:p>
                        </w:txbxContent>
                      </v:textbox>
                    </v:shape>
                  </w:pict>
                </mc:Fallback>
              </mc:AlternateContent>
            </w:r>
            <w:r w:rsidR="00B8630E" w:rsidRPr="001017F5">
              <w:rPr>
                <w:noProof/>
                <w:szCs w:val="28"/>
              </w:rPr>
              <mc:AlternateContent>
                <mc:Choice Requires="wps">
                  <w:drawing>
                    <wp:anchor distT="45720" distB="45720" distL="114300" distR="114300" simplePos="0" relativeHeight="251853312" behindDoc="1" locked="0" layoutInCell="1" allowOverlap="1" wp14:anchorId="59C97F59" wp14:editId="643F7C82">
                      <wp:simplePos x="0" y="0"/>
                      <wp:positionH relativeFrom="column">
                        <wp:posOffset>607060</wp:posOffset>
                      </wp:positionH>
                      <wp:positionV relativeFrom="paragraph">
                        <wp:posOffset>724535</wp:posOffset>
                      </wp:positionV>
                      <wp:extent cx="784860" cy="371475"/>
                      <wp:effectExtent l="0" t="0" r="15240" b="28575"/>
                      <wp:wrapNone/>
                      <wp:docPr id="37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860" cy="371475"/>
                              </a:xfrm>
                              <a:prstGeom prst="rect">
                                <a:avLst/>
                              </a:prstGeom>
                              <a:solidFill>
                                <a:srgbClr val="FFFFFF"/>
                              </a:solidFill>
                              <a:ln w="9525">
                                <a:solidFill>
                                  <a:schemeClr val="bg1"/>
                                </a:solidFill>
                                <a:miter lim="800000"/>
                                <a:headEnd/>
                                <a:tailEnd/>
                              </a:ln>
                            </wps:spPr>
                            <wps:txbx>
                              <w:txbxContent>
                                <w:p w14:paraId="1C533373" w14:textId="77777777" w:rsidR="00D04818" w:rsidRPr="004B53B2" w:rsidRDefault="00D04818" w:rsidP="00B8630E">
                                  <w:pPr>
                                    <w:ind w:left="0"/>
                                    <w:rPr>
                                      <w:szCs w:val="32"/>
                                    </w:rPr>
                                  </w:pPr>
                                  <w:r>
                                    <w:rPr>
                                      <w:szCs w:val="32"/>
                                    </w:rPr>
                                    <w:t>käu</w:t>
                                  </w:r>
                                </w:p>
                                <w:p w14:paraId="3EE97CEC" w14:textId="77777777" w:rsidR="00D04818" w:rsidRDefault="00D04818"/>
                                <w:p w14:paraId="1E6A41C7" w14:textId="77777777" w:rsidR="00D04818" w:rsidRPr="004B53B2" w:rsidRDefault="00D04818" w:rsidP="00B8630E">
                                  <w:pPr>
                                    <w:ind w:left="0"/>
                                    <w:rPr>
                                      <w:szCs w:val="32"/>
                                    </w:rPr>
                                  </w:pPr>
                                  <w:r>
                                    <w:rPr>
                                      <w:szCs w:val="32"/>
                                    </w:rPr>
                                    <w:t>käu</w:t>
                                  </w:r>
                                </w:p>
                                <w:p w14:paraId="6D6A332D" w14:textId="77777777" w:rsidR="00D04818" w:rsidRDefault="00D04818"/>
                                <w:p w14:paraId="59618546" w14:textId="1E3A34EB" w:rsidR="00D04818" w:rsidRPr="004B53B2" w:rsidRDefault="00D04818" w:rsidP="00B8630E">
                                  <w:pPr>
                                    <w:ind w:left="0"/>
                                    <w:rPr>
                                      <w:szCs w:val="32"/>
                                    </w:rPr>
                                  </w:pPr>
                                  <w:r>
                                    <w:rPr>
                                      <w:szCs w:val="32"/>
                                    </w:rPr>
                                    <w:t>käu</w:t>
                                  </w:r>
                                </w:p>
                                <w:p w14:paraId="0D42C3C5" w14:textId="77777777" w:rsidR="00D04818" w:rsidRDefault="00D04818"/>
                                <w:p w14:paraId="5B150E52" w14:textId="555D2146" w:rsidR="00D04818" w:rsidRPr="004B53B2" w:rsidRDefault="00D04818" w:rsidP="00B8630E">
                                  <w:pPr>
                                    <w:ind w:left="0"/>
                                    <w:rPr>
                                      <w:szCs w:val="32"/>
                                    </w:rPr>
                                  </w:pPr>
                                  <w:r>
                                    <w:rPr>
                                      <w:szCs w:val="32"/>
                                    </w:rPr>
                                    <w:t>käu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C97F59" id="_x0000_s1101" type="#_x0000_t202" style="position:absolute;left:0;text-align:left;margin-left:47.8pt;margin-top:57.05pt;width:61.8pt;height:29.25pt;z-index:-251463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" strokecolor="white [3212]">
                      <v:textbox>
                        <w:txbxContent>
                          <w:p w14:paraId="1C533373" w14:textId="77777777" w:rsidR="00D04818" w:rsidRPr="004B53B2" w:rsidRDefault="00D04818" w:rsidP="00B8630E">
                            <w:pPr>
                              <w:ind w:left="0"/>
                              <w:rPr>
                                <w:szCs w:val="32"/>
                              </w:rPr>
                            </w:pPr>
                            <w:r>
                              <w:rPr>
                                <w:szCs w:val="32"/>
                              </w:rPr>
                              <w:t>käu</w:t>
                            </w:r>
                          </w:p>
                          <w:p w14:paraId="3EE97CEC" w14:textId="77777777" w:rsidR="00D04818" w:rsidRDefault="00D04818"/>
                          <w:p w14:paraId="1E6A41C7" w14:textId="77777777" w:rsidR="00D04818" w:rsidRPr="004B53B2" w:rsidRDefault="00D04818" w:rsidP="00B8630E">
                            <w:pPr>
                              <w:ind w:left="0"/>
                              <w:rPr>
                                <w:szCs w:val="32"/>
                              </w:rPr>
                            </w:pPr>
                            <w:r>
                              <w:rPr>
                                <w:szCs w:val="32"/>
                              </w:rPr>
                              <w:t>käu</w:t>
                            </w:r>
                          </w:p>
                          <w:p w14:paraId="6D6A332D" w14:textId="77777777" w:rsidR="00D04818" w:rsidRDefault="00D04818"/>
                          <w:p w14:paraId="59618546" w14:textId="1E3A34EB" w:rsidR="00D04818" w:rsidRPr="004B53B2" w:rsidRDefault="00D04818" w:rsidP="00B8630E">
                            <w:pPr>
                              <w:ind w:left="0"/>
                              <w:rPr>
                                <w:szCs w:val="32"/>
                              </w:rPr>
                            </w:pPr>
                            <w:r>
                              <w:rPr>
                                <w:szCs w:val="32"/>
                              </w:rPr>
                              <w:t>käu</w:t>
                            </w:r>
                          </w:p>
                          <w:p w14:paraId="0D42C3C5" w14:textId="77777777" w:rsidR="00D04818" w:rsidRDefault="00D04818"/>
                          <w:p w14:paraId="5B150E52" w14:textId="555D2146" w:rsidR="00D04818" w:rsidRPr="004B53B2" w:rsidRDefault="00D04818" w:rsidP="00B8630E">
                            <w:pPr>
                              <w:ind w:left="0"/>
                              <w:rPr>
                                <w:szCs w:val="32"/>
                              </w:rPr>
                            </w:pPr>
                            <w:r>
                              <w:rPr>
                                <w:szCs w:val="32"/>
                              </w:rPr>
                              <w:t>käu</w:t>
                            </w:r>
                          </w:p>
                        </w:txbxContent>
                      </v:textbox>
                    </v:shape>
                  </w:pict>
                </mc:Fallback>
              </mc:AlternateContent>
            </w:r>
            <w:r w:rsidR="00B8630E" w:rsidRPr="001017F5">
              <w:rPr>
                <w:noProof/>
                <w:szCs w:val="28"/>
              </w:rPr>
              <mc:AlternateContent>
                <mc:Choice Requires="wps">
                  <w:drawing>
                    <wp:anchor distT="45720" distB="45720" distL="114300" distR="114300" simplePos="0" relativeHeight="251836928" behindDoc="1" locked="0" layoutInCell="1" allowOverlap="1" wp14:anchorId="5BF056A9" wp14:editId="72987093">
                      <wp:simplePos x="0" y="0"/>
                      <wp:positionH relativeFrom="column">
                        <wp:posOffset>1905</wp:posOffset>
                      </wp:positionH>
                      <wp:positionV relativeFrom="paragraph">
                        <wp:posOffset>595630</wp:posOffset>
                      </wp:positionV>
                      <wp:extent cx="716280" cy="476250"/>
                      <wp:effectExtent l="0" t="0" r="26670" b="19050"/>
                      <wp:wrapNone/>
                      <wp:docPr id="37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476250"/>
                              </a:xfrm>
                              <a:prstGeom prst="rect">
                                <a:avLst/>
                              </a:prstGeom>
                              <a:solidFill>
                                <a:srgbClr val="FFFFFF"/>
                              </a:solidFill>
                              <a:ln w="9525">
                                <a:solidFill>
                                  <a:schemeClr val="bg1"/>
                                </a:solidFill>
                                <a:miter lim="800000"/>
                                <a:headEnd/>
                                <a:tailEnd/>
                              </a:ln>
                            </wps:spPr>
                            <wps:txbx>
                              <w:txbxContent>
                                <w:p w14:paraId="415617F7" w14:textId="77777777" w:rsidR="00D04818" w:rsidRPr="004B53B2" w:rsidRDefault="00D04818" w:rsidP="00B8630E">
                                  <w:pPr>
                                    <w:ind w:left="0"/>
                                    <w:rPr>
                                      <w:szCs w:val="32"/>
                                    </w:rPr>
                                  </w:pPr>
                                  <w:proofErr w:type="spellStart"/>
                                  <w:r w:rsidRPr="004B53B2">
                                    <w:rPr>
                                      <w:szCs w:val="32"/>
                                    </w:rPr>
                                    <w:t>fer</w:t>
                                  </w:r>
                                  <w:proofErr w:type="spellEnd"/>
                                </w:p>
                                <w:p w14:paraId="1EE23AF8" w14:textId="77777777" w:rsidR="00D04818" w:rsidRDefault="00D04818"/>
                                <w:p w14:paraId="67FD0692" w14:textId="77777777" w:rsidR="00D04818" w:rsidRPr="004B53B2" w:rsidRDefault="00D04818" w:rsidP="00B8630E">
                                  <w:pPr>
                                    <w:ind w:left="0"/>
                                    <w:rPr>
                                      <w:szCs w:val="32"/>
                                    </w:rPr>
                                  </w:pPr>
                                  <w:proofErr w:type="spellStart"/>
                                  <w:r w:rsidRPr="004B53B2">
                                    <w:rPr>
                                      <w:szCs w:val="32"/>
                                    </w:rPr>
                                    <w:t>fer</w:t>
                                  </w:r>
                                  <w:proofErr w:type="spellEnd"/>
                                </w:p>
                                <w:p w14:paraId="70F1FE01" w14:textId="77777777" w:rsidR="00D04818" w:rsidRDefault="00D04818"/>
                                <w:p w14:paraId="673A60B2" w14:textId="0EAA6CF2" w:rsidR="00D04818" w:rsidRPr="004B53B2" w:rsidRDefault="00D04818" w:rsidP="00B8630E">
                                  <w:pPr>
                                    <w:ind w:left="0"/>
                                    <w:rPr>
                                      <w:szCs w:val="32"/>
                                    </w:rPr>
                                  </w:pPr>
                                  <w:proofErr w:type="spellStart"/>
                                  <w:r w:rsidRPr="004B53B2">
                                    <w:rPr>
                                      <w:szCs w:val="32"/>
                                    </w:rPr>
                                    <w:t>fer</w:t>
                                  </w:r>
                                  <w:proofErr w:type="spellEnd"/>
                                </w:p>
                                <w:p w14:paraId="459C88AC" w14:textId="77777777" w:rsidR="00D04818" w:rsidRDefault="00D04818"/>
                                <w:p w14:paraId="51D346AA" w14:textId="2133F991" w:rsidR="00D04818" w:rsidRPr="004B53B2" w:rsidRDefault="00D04818" w:rsidP="00B8630E">
                                  <w:pPr>
                                    <w:ind w:left="0"/>
                                    <w:rPr>
                                      <w:szCs w:val="32"/>
                                    </w:rPr>
                                  </w:pPr>
                                  <w:proofErr w:type="spellStart"/>
                                  <w:r w:rsidRPr="004B53B2">
                                    <w:rPr>
                                      <w:szCs w:val="32"/>
                                    </w:rPr>
                                    <w:t>fer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F056A9" id="_x0000_s1102" type="#_x0000_t202" style="position:absolute;left:0;text-align:left;margin-left:.15pt;margin-top:46.9pt;width:56.4pt;height:37.5pt;z-index:-251479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" strokecolor="white [3212]">
                      <v:textbox>
                        <w:txbxContent>
                          <w:p w14:paraId="415617F7" w14:textId="77777777" w:rsidR="00D04818" w:rsidRPr="004B53B2" w:rsidRDefault="00D04818" w:rsidP="00B8630E">
                            <w:pPr>
                              <w:ind w:left="0"/>
                              <w:rPr>
                                <w:szCs w:val="32"/>
                              </w:rPr>
                            </w:pPr>
                            <w:proofErr w:type="spellStart"/>
                            <w:r w:rsidRPr="004B53B2">
                              <w:rPr>
                                <w:szCs w:val="32"/>
                              </w:rPr>
                              <w:t>fer</w:t>
                            </w:r>
                            <w:proofErr w:type="spellEnd"/>
                          </w:p>
                          <w:p w14:paraId="1EE23AF8" w14:textId="77777777" w:rsidR="00D04818" w:rsidRDefault="00D04818"/>
                          <w:p w14:paraId="67FD0692" w14:textId="77777777" w:rsidR="00D04818" w:rsidRPr="004B53B2" w:rsidRDefault="00D04818" w:rsidP="00B8630E">
                            <w:pPr>
                              <w:ind w:left="0"/>
                              <w:rPr>
                                <w:szCs w:val="32"/>
                              </w:rPr>
                            </w:pPr>
                            <w:proofErr w:type="spellStart"/>
                            <w:r w:rsidRPr="004B53B2">
                              <w:rPr>
                                <w:szCs w:val="32"/>
                              </w:rPr>
                              <w:t>fer</w:t>
                            </w:r>
                            <w:proofErr w:type="spellEnd"/>
                          </w:p>
                          <w:p w14:paraId="70F1FE01" w14:textId="77777777" w:rsidR="00D04818" w:rsidRDefault="00D04818"/>
                          <w:p w14:paraId="673A60B2" w14:textId="0EAA6CF2" w:rsidR="00D04818" w:rsidRPr="004B53B2" w:rsidRDefault="00D04818" w:rsidP="00B8630E">
                            <w:pPr>
                              <w:ind w:left="0"/>
                              <w:rPr>
                                <w:szCs w:val="32"/>
                              </w:rPr>
                            </w:pPr>
                            <w:proofErr w:type="spellStart"/>
                            <w:r w:rsidRPr="004B53B2">
                              <w:rPr>
                                <w:szCs w:val="32"/>
                              </w:rPr>
                              <w:t>fer</w:t>
                            </w:r>
                            <w:proofErr w:type="spellEnd"/>
                          </w:p>
                          <w:p w14:paraId="459C88AC" w14:textId="77777777" w:rsidR="00D04818" w:rsidRDefault="00D04818"/>
                          <w:p w14:paraId="51D346AA" w14:textId="2133F991" w:rsidR="00D04818" w:rsidRPr="004B53B2" w:rsidRDefault="00D04818" w:rsidP="00B8630E">
                            <w:pPr>
                              <w:ind w:left="0"/>
                              <w:rPr>
                                <w:szCs w:val="32"/>
                              </w:rPr>
                            </w:pPr>
                            <w:proofErr w:type="spellStart"/>
                            <w:r w:rsidRPr="004B53B2">
                              <w:rPr>
                                <w:szCs w:val="32"/>
                              </w:rPr>
                              <w:t>fer</w:t>
                            </w:r>
                            <w:proofErr w:type="spellEnd"/>
                          </w:p>
                        </w:txbxContent>
                      </v:textbox>
                    </v:shape>
                  </w:pict>
                </mc:Fallback>
              </mc:AlternateContent>
            </w:r>
            <w:r w:rsidR="00B8630E" w:rsidRPr="001017F5">
              <w:rPr>
                <w:noProof/>
                <w:szCs w:val="28"/>
              </w:rPr>
              <mc:AlternateContent>
                <mc:Choice Requires="wps">
                  <w:drawing>
                    <wp:anchor distT="0" distB="0" distL="114300" distR="114300" simplePos="0" relativeHeight="251837952" behindDoc="0" locked="0" layoutInCell="1" allowOverlap="1" wp14:anchorId="690ACCEE" wp14:editId="5D23A013">
                      <wp:simplePos x="0" y="0"/>
                      <wp:positionH relativeFrom="column">
                        <wp:posOffset>3509645</wp:posOffset>
                      </wp:positionH>
                      <wp:positionV relativeFrom="paragraph">
                        <wp:posOffset>6576060</wp:posOffset>
                      </wp:positionV>
                      <wp:extent cx="777240" cy="342900"/>
                      <wp:effectExtent l="0" t="0" r="22860" b="19050"/>
                      <wp:wrapNone/>
                      <wp:docPr id="379" name="Textfeld 379"/>
                      <wp:cNvGraphicFramePr/>
                      <a:graphic xmlns:a="http://schemas.openxmlformats.org/drawingml/2006/main">
                        <a:graphicData uri="http://schemas.microsoft.com/office/word/2010/wordprocessingShape">
                          <wps:wsp>
                            <wps:cNvSpPr txBox="1"/>
                            <wps:spPr>
                              <a:xfrm>
                                <a:off x="0" y="0"/>
                                <a:ext cx="777240" cy="342900"/>
                              </a:xfrm>
                              <a:prstGeom prst="rect">
                                <a:avLst/>
                              </a:prstGeom>
                              <a:solidFill>
                                <a:schemeClr val="lt1"/>
                              </a:solidFill>
                              <a:ln w="6350">
                                <a:solidFill>
                                  <a:schemeClr val="bg1"/>
                                </a:solidFill>
                              </a:ln>
                            </wps:spPr>
                            <wps:txbx>
                              <w:txbxContent>
                                <w:p w14:paraId="228C8A5B" w14:textId="77777777" w:rsidR="00D04818" w:rsidRPr="004B53B2" w:rsidRDefault="00D04818" w:rsidP="00B8630E">
                                  <w:pPr>
                                    <w:ind w:left="0"/>
                                    <w:rPr>
                                      <w:szCs w:val="32"/>
                                    </w:rPr>
                                  </w:pPr>
                                  <w:r w:rsidRPr="004B53B2">
                                    <w:rPr>
                                      <w:szCs w:val="32"/>
                                    </w:rPr>
                                    <w:t>Ver</w:t>
                                  </w:r>
                                </w:p>
                                <w:p w14:paraId="04A49CA7" w14:textId="77777777" w:rsidR="00D04818" w:rsidRDefault="00D04818"/>
                                <w:p w14:paraId="3A1A731B" w14:textId="77777777" w:rsidR="00D04818" w:rsidRPr="004B53B2" w:rsidRDefault="00D04818" w:rsidP="00B8630E">
                                  <w:pPr>
                                    <w:ind w:left="0"/>
                                    <w:rPr>
                                      <w:szCs w:val="32"/>
                                    </w:rPr>
                                  </w:pPr>
                                  <w:r w:rsidRPr="004B53B2">
                                    <w:rPr>
                                      <w:szCs w:val="32"/>
                                    </w:rPr>
                                    <w:t>Ver</w:t>
                                  </w:r>
                                </w:p>
                                <w:p w14:paraId="23BEB4BE" w14:textId="77777777" w:rsidR="00D04818" w:rsidRDefault="00D04818"/>
                                <w:p w14:paraId="2DCBA732" w14:textId="6628A002" w:rsidR="00D04818" w:rsidRPr="004B53B2" w:rsidRDefault="00D04818" w:rsidP="00B8630E">
                                  <w:pPr>
                                    <w:ind w:left="0"/>
                                    <w:rPr>
                                      <w:szCs w:val="32"/>
                                    </w:rPr>
                                  </w:pPr>
                                  <w:r w:rsidRPr="004B53B2">
                                    <w:rPr>
                                      <w:szCs w:val="32"/>
                                    </w:rPr>
                                    <w:t>Ver</w:t>
                                  </w:r>
                                </w:p>
                                <w:p w14:paraId="78DA00E7" w14:textId="77777777" w:rsidR="00D04818" w:rsidRDefault="00D04818"/>
                                <w:p w14:paraId="1E33A243" w14:textId="5E6192A8" w:rsidR="00D04818" w:rsidRPr="004B53B2" w:rsidRDefault="00D04818" w:rsidP="00B8630E">
                                  <w:pPr>
                                    <w:ind w:left="0"/>
                                    <w:rPr>
                                      <w:szCs w:val="32"/>
                                    </w:rPr>
                                  </w:pPr>
                                  <w:r w:rsidRPr="004B53B2">
                                    <w:rPr>
                                      <w:szCs w:val="32"/>
                                    </w:rPr>
                                    <w:t>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0ACCEE" id="Textfeld 379" o:spid="_x0000_s1103" type="#_x0000_t202" style="position:absolute;left:0;text-align:left;margin-left:276.35pt;margin-top:517.8pt;width:61.2pt;height:27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" fillcolor="white [3201]" strokecolor="white [3212]" strokeweight=".5pt">
                      <v:textbox>
                        <w:txbxContent>
                          <w:p w14:paraId="228C8A5B" w14:textId="77777777" w:rsidR="00D04818" w:rsidRPr="004B53B2" w:rsidRDefault="00D04818" w:rsidP="00B8630E">
                            <w:pPr>
                              <w:ind w:left="0"/>
                              <w:rPr>
                                <w:szCs w:val="32"/>
                              </w:rPr>
                            </w:pPr>
                            <w:r w:rsidRPr="004B53B2">
                              <w:rPr>
                                <w:szCs w:val="32"/>
                              </w:rPr>
                              <w:t>Ver</w:t>
                            </w:r>
                          </w:p>
                          <w:p w14:paraId="04A49CA7" w14:textId="77777777" w:rsidR="00D04818" w:rsidRDefault="00D04818"/>
                          <w:p w14:paraId="3A1A731B" w14:textId="77777777" w:rsidR="00D04818" w:rsidRPr="004B53B2" w:rsidRDefault="00D04818" w:rsidP="00B8630E">
                            <w:pPr>
                              <w:ind w:left="0"/>
                              <w:rPr>
                                <w:szCs w:val="32"/>
                              </w:rPr>
                            </w:pPr>
                            <w:r w:rsidRPr="004B53B2">
                              <w:rPr>
                                <w:szCs w:val="32"/>
                              </w:rPr>
                              <w:t>Ver</w:t>
                            </w:r>
                          </w:p>
                          <w:p w14:paraId="23BEB4BE" w14:textId="77777777" w:rsidR="00D04818" w:rsidRDefault="00D04818"/>
                          <w:p w14:paraId="2DCBA732" w14:textId="6628A002" w:rsidR="00D04818" w:rsidRPr="004B53B2" w:rsidRDefault="00D04818" w:rsidP="00B8630E">
                            <w:pPr>
                              <w:ind w:left="0"/>
                              <w:rPr>
                                <w:szCs w:val="32"/>
                              </w:rPr>
                            </w:pPr>
                            <w:r w:rsidRPr="004B53B2">
                              <w:rPr>
                                <w:szCs w:val="32"/>
                              </w:rPr>
                              <w:t>Ver</w:t>
                            </w:r>
                          </w:p>
                          <w:p w14:paraId="78DA00E7" w14:textId="77777777" w:rsidR="00D04818" w:rsidRDefault="00D04818"/>
                          <w:p w14:paraId="1E33A243" w14:textId="5E6192A8" w:rsidR="00D04818" w:rsidRPr="004B53B2" w:rsidRDefault="00D04818" w:rsidP="00B8630E">
                            <w:pPr>
                              <w:ind w:left="0"/>
                              <w:rPr>
                                <w:szCs w:val="32"/>
                              </w:rPr>
                            </w:pPr>
                            <w:r w:rsidRPr="004B53B2">
                              <w:rPr>
                                <w:szCs w:val="32"/>
                              </w:rPr>
                              <w:t>Ver</w:t>
                            </w:r>
                          </w:p>
                        </w:txbxContent>
                      </v:textbox>
                    </v:shape>
                  </w:pict>
                </mc:Fallback>
              </mc:AlternateContent>
            </w:r>
          </w:p>
        </w:tc>
        <w:tc>
          <w:tcPr>
            <w:tcW w:w="3969" w:type="dxa"/>
            <w:shd w:val="clear" w:color="auto" w:fill="auto"/>
            <w:vAlign w:val="center"/>
          </w:tcPr>
          <w:p w14:paraId="365CAD00" w14:textId="508E6F8A" w:rsidR="00B8630E" w:rsidRPr="00E13C25" w:rsidRDefault="00BD1281" w:rsidP="00E13C25">
            <w:pPr>
              <w:jc w:val="center"/>
              <w:rPr>
                <w:b/>
                <w:bCs/>
                <w:szCs w:val="28"/>
              </w:rPr>
            </w:pPr>
            <w:r w:rsidRPr="00E13C25">
              <w:rPr>
                <w:b/>
                <w:bCs/>
                <w:szCs w:val="28"/>
              </w:rPr>
              <w:t>Verkäufer</w:t>
            </w:r>
          </w:p>
        </w:tc>
      </w:tr>
      <w:tr w:rsidR="00B8630E" w:rsidRPr="001017F5" w14:paraId="5BF37592" w14:textId="77777777" w:rsidTr="00BD1281">
        <w:trPr>
          <w:trHeight w:val="1871"/>
          <w:jc w:val="center"/>
        </w:trPr>
        <w:tc>
          <w:tcPr>
            <w:tcW w:w="2268" w:type="dxa"/>
            <w:shd w:val="clear" w:color="auto" w:fill="auto"/>
          </w:tcPr>
          <w:p w14:paraId="0206D0C0" w14:textId="77777777" w:rsidR="00B8630E" w:rsidRPr="001017F5" w:rsidRDefault="00B8630E" w:rsidP="00D04818">
            <w:pPr>
              <w:rPr>
                <w:noProof/>
                <w:szCs w:val="28"/>
              </w:rPr>
            </w:pPr>
          </w:p>
        </w:tc>
        <w:tc>
          <w:tcPr>
            <w:tcW w:w="2360" w:type="dxa"/>
          </w:tcPr>
          <w:p w14:paraId="5A830B2C" w14:textId="77777777" w:rsidR="00B8630E" w:rsidRPr="001017F5" w:rsidRDefault="00B8630E" w:rsidP="00D04818">
            <w:pPr>
              <w:rPr>
                <w:szCs w:val="28"/>
              </w:rPr>
            </w:pPr>
            <w:r w:rsidRPr="001017F5">
              <w:rPr>
                <w:noProof/>
                <w:szCs w:val="28"/>
              </w:rPr>
              <mc:AlternateContent>
                <mc:Choice Requires="wps">
                  <w:drawing>
                    <wp:anchor distT="0" distB="0" distL="114300" distR="114300" simplePos="0" relativeHeight="251840000" behindDoc="0" locked="0" layoutInCell="1" allowOverlap="1" wp14:anchorId="2BB5555A" wp14:editId="3AC0EFAA">
                      <wp:simplePos x="0" y="0"/>
                      <wp:positionH relativeFrom="column">
                        <wp:posOffset>291465</wp:posOffset>
                      </wp:positionH>
                      <wp:positionV relativeFrom="paragraph">
                        <wp:posOffset>161925</wp:posOffset>
                      </wp:positionV>
                      <wp:extent cx="1013460" cy="400050"/>
                      <wp:effectExtent l="0" t="0" r="0" b="0"/>
                      <wp:wrapNone/>
                      <wp:docPr id="400" name="Textfeld 400"/>
                      <wp:cNvGraphicFramePr/>
                      <a:graphic xmlns:a="http://schemas.openxmlformats.org/drawingml/2006/main">
                        <a:graphicData uri="http://schemas.microsoft.com/office/word/2010/wordprocessingShape">
                          <wps:wsp>
                            <wps:cNvSpPr txBox="1"/>
                            <wps:spPr>
                              <a:xfrm>
                                <a:off x="0" y="0"/>
                                <a:ext cx="1013460" cy="400050"/>
                              </a:xfrm>
                              <a:prstGeom prst="rect">
                                <a:avLst/>
                              </a:prstGeom>
                              <a:solidFill>
                                <a:schemeClr val="lt1"/>
                              </a:solidFill>
                              <a:ln w="6350">
                                <a:noFill/>
                              </a:ln>
                            </wps:spPr>
                            <wps:txbx>
                              <w:txbxContent>
                                <w:p w14:paraId="57A1E086" w14:textId="77777777" w:rsidR="00D04818" w:rsidRPr="004B53B2" w:rsidRDefault="00D04818" w:rsidP="00B8630E">
                                  <w:pPr>
                                    <w:ind w:left="0"/>
                                    <w:rPr>
                                      <w:szCs w:val="32"/>
                                    </w:rPr>
                                  </w:pPr>
                                  <w:r w:rsidRPr="004B53B2">
                                    <w:rPr>
                                      <w:szCs w:val="32"/>
                                    </w:rPr>
                                    <w:t>tausch</w:t>
                                  </w:r>
                                </w:p>
                                <w:p w14:paraId="782F690A" w14:textId="77777777" w:rsidR="00D04818" w:rsidRDefault="00D04818"/>
                                <w:p w14:paraId="4DDDA835" w14:textId="77777777" w:rsidR="00D04818" w:rsidRPr="004B53B2" w:rsidRDefault="00D04818" w:rsidP="00B8630E">
                                  <w:pPr>
                                    <w:ind w:left="0"/>
                                    <w:rPr>
                                      <w:szCs w:val="32"/>
                                    </w:rPr>
                                  </w:pPr>
                                  <w:r w:rsidRPr="004B53B2">
                                    <w:rPr>
                                      <w:szCs w:val="32"/>
                                    </w:rPr>
                                    <w:t>tausch</w:t>
                                  </w:r>
                                </w:p>
                                <w:p w14:paraId="4B8AD198" w14:textId="77777777" w:rsidR="00D04818" w:rsidRDefault="00D04818"/>
                                <w:p w14:paraId="53FBB822" w14:textId="279793FB" w:rsidR="00D04818" w:rsidRPr="004B53B2" w:rsidRDefault="00D04818" w:rsidP="00B8630E">
                                  <w:pPr>
                                    <w:ind w:left="0"/>
                                    <w:rPr>
                                      <w:szCs w:val="32"/>
                                    </w:rPr>
                                  </w:pPr>
                                  <w:r w:rsidRPr="004B53B2">
                                    <w:rPr>
                                      <w:szCs w:val="32"/>
                                    </w:rPr>
                                    <w:t>tausch</w:t>
                                  </w:r>
                                </w:p>
                                <w:p w14:paraId="7AD3CBD6" w14:textId="77777777" w:rsidR="00D04818" w:rsidRDefault="00D04818"/>
                                <w:p w14:paraId="7E2A04C6" w14:textId="2A3FC8A1" w:rsidR="00D04818" w:rsidRPr="004B53B2" w:rsidRDefault="00D04818" w:rsidP="00B8630E">
                                  <w:pPr>
                                    <w:ind w:left="0"/>
                                    <w:rPr>
                                      <w:szCs w:val="32"/>
                                    </w:rPr>
                                  </w:pPr>
                                  <w:r w:rsidRPr="004B53B2">
                                    <w:rPr>
                                      <w:szCs w:val="32"/>
                                    </w:rPr>
                                    <w:t>tausch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BB5555A" id="Textfeld 400" o:spid="_x0000_s1104" type="#_x0000_t202" style="position:absolute;left:0;text-align:left;margin-left:22.95pt;margin-top:12.75pt;width:79.8pt;height:31.5pt;z-index:251840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" fillcolor="white [3201]" stroked="f" strokeweight=".5pt">
                      <v:textbox>
                        <w:txbxContent>
                          <w:p w14:paraId="57A1E086" w14:textId="77777777" w:rsidR="00D04818" w:rsidRPr="004B53B2" w:rsidRDefault="00D04818" w:rsidP="00B8630E">
                            <w:pPr>
                              <w:ind w:left="0"/>
                              <w:rPr>
                                <w:szCs w:val="32"/>
                              </w:rPr>
                            </w:pPr>
                            <w:r w:rsidRPr="004B53B2">
                              <w:rPr>
                                <w:szCs w:val="32"/>
                              </w:rPr>
                              <w:t>tausch</w:t>
                            </w:r>
                          </w:p>
                          <w:p w14:paraId="782F690A" w14:textId="77777777" w:rsidR="00D04818" w:rsidRDefault="00D04818"/>
                          <w:p w14:paraId="4DDDA835" w14:textId="77777777" w:rsidR="00D04818" w:rsidRPr="004B53B2" w:rsidRDefault="00D04818" w:rsidP="00B8630E">
                            <w:pPr>
                              <w:ind w:left="0"/>
                              <w:rPr>
                                <w:szCs w:val="32"/>
                              </w:rPr>
                            </w:pPr>
                            <w:r w:rsidRPr="004B53B2">
                              <w:rPr>
                                <w:szCs w:val="32"/>
                              </w:rPr>
                              <w:t>tausch</w:t>
                            </w:r>
                          </w:p>
                          <w:p w14:paraId="4B8AD198" w14:textId="77777777" w:rsidR="00D04818" w:rsidRDefault="00D04818"/>
                          <w:p w14:paraId="53FBB822" w14:textId="279793FB" w:rsidR="00D04818" w:rsidRPr="004B53B2" w:rsidRDefault="00D04818" w:rsidP="00B8630E">
                            <w:pPr>
                              <w:ind w:left="0"/>
                              <w:rPr>
                                <w:szCs w:val="32"/>
                              </w:rPr>
                            </w:pPr>
                            <w:r w:rsidRPr="004B53B2">
                              <w:rPr>
                                <w:szCs w:val="32"/>
                              </w:rPr>
                              <w:t>tausch</w:t>
                            </w:r>
                          </w:p>
                          <w:p w14:paraId="7AD3CBD6" w14:textId="77777777" w:rsidR="00D04818" w:rsidRDefault="00D04818"/>
                          <w:p w14:paraId="7E2A04C6" w14:textId="2A3FC8A1" w:rsidR="00D04818" w:rsidRPr="004B53B2" w:rsidRDefault="00D04818" w:rsidP="00B8630E">
                            <w:pPr>
                              <w:ind w:left="0"/>
                              <w:rPr>
                                <w:szCs w:val="32"/>
                              </w:rPr>
                            </w:pPr>
                            <w:r w:rsidRPr="004B53B2">
                              <w:rPr>
                                <w:szCs w:val="32"/>
                              </w:rPr>
                              <w:t>tausch</w:t>
                            </w:r>
                          </w:p>
                        </w:txbxContent>
                      </v:textbox>
                    </v:shape>
                  </w:pict>
                </mc:Fallback>
              </mc:AlternateContent>
            </w:r>
            <w:r w:rsidRPr="001017F5">
              <w:rPr>
                <w:noProof/>
                <w:szCs w:val="28"/>
              </w:rPr>
              <mc:AlternateContent>
                <mc:Choice Requires="wps">
                  <w:drawing>
                    <wp:anchor distT="0" distB="0" distL="114300" distR="114300" simplePos="0" relativeHeight="251838976" behindDoc="0" locked="0" layoutInCell="1" allowOverlap="1" wp14:anchorId="78BF92A1" wp14:editId="16B722C7">
                      <wp:simplePos x="0" y="0"/>
                      <wp:positionH relativeFrom="column">
                        <wp:posOffset>733425</wp:posOffset>
                      </wp:positionH>
                      <wp:positionV relativeFrom="paragraph">
                        <wp:posOffset>635635</wp:posOffset>
                      </wp:positionV>
                      <wp:extent cx="685800" cy="400050"/>
                      <wp:effectExtent l="0" t="0" r="0" b="0"/>
                      <wp:wrapNone/>
                      <wp:docPr id="408" name="Textfeld 408"/>
                      <wp:cNvGraphicFramePr/>
                      <a:graphic xmlns:a="http://schemas.openxmlformats.org/drawingml/2006/main">
                        <a:graphicData uri="http://schemas.microsoft.com/office/word/2010/wordprocessingShape">
                          <wps:wsp>
                            <wps:cNvSpPr txBox="1"/>
                            <wps:spPr>
                              <a:xfrm>
                                <a:off x="0" y="0"/>
                                <a:ext cx="685800" cy="400050"/>
                              </a:xfrm>
                              <a:prstGeom prst="rect">
                                <a:avLst/>
                              </a:prstGeom>
                              <a:solidFill>
                                <a:schemeClr val="lt1"/>
                              </a:solidFill>
                              <a:ln w="6350">
                                <a:noFill/>
                              </a:ln>
                            </wps:spPr>
                            <wps:txbx>
                              <w:txbxContent>
                                <w:p w14:paraId="7C540360" w14:textId="77777777" w:rsidR="00D04818" w:rsidRPr="00AA1004" w:rsidRDefault="00D04818" w:rsidP="00B8630E">
                                  <w:pPr>
                                    <w:ind w:left="0"/>
                                    <w:rPr>
                                      <w:strike/>
                                      <w:szCs w:val="32"/>
                                    </w:rPr>
                                  </w:pPr>
                                  <w:r w:rsidRPr="00AA1004">
                                    <w:rPr>
                                      <w:strike/>
                                      <w:szCs w:val="32"/>
                                    </w:rPr>
                                    <w:t>de</w:t>
                                  </w:r>
                                </w:p>
                                <w:p w14:paraId="3E126DB7" w14:textId="77777777" w:rsidR="00D04818" w:rsidRDefault="00D04818"/>
                                <w:p w14:paraId="6407D86D" w14:textId="77777777" w:rsidR="00D04818" w:rsidRPr="00B8630E" w:rsidRDefault="00D04818" w:rsidP="00B8630E">
                                  <w:pPr>
                                    <w:ind w:left="0"/>
                                    <w:rPr>
                                      <w:strike/>
                                      <w:szCs w:val="32"/>
                                    </w:rPr>
                                  </w:pPr>
                                  <w:r w:rsidRPr="00B8630E">
                                    <w:rPr>
                                      <w:strike/>
                                      <w:szCs w:val="32"/>
                                    </w:rPr>
                                    <w:t>de</w:t>
                                  </w:r>
                                </w:p>
                                <w:p w14:paraId="1C06AA5D" w14:textId="77777777" w:rsidR="00D04818" w:rsidRDefault="00D04818"/>
                                <w:p w14:paraId="16147783" w14:textId="46C26051" w:rsidR="00D04818" w:rsidRPr="00B8630E" w:rsidRDefault="00D04818" w:rsidP="00B8630E">
                                  <w:pPr>
                                    <w:ind w:left="0"/>
                                    <w:rPr>
                                      <w:strike/>
                                      <w:szCs w:val="32"/>
                                    </w:rPr>
                                  </w:pPr>
                                  <w:r w:rsidRPr="00B8630E">
                                    <w:rPr>
                                      <w:strike/>
                                      <w:szCs w:val="32"/>
                                    </w:rPr>
                                    <w:t>de</w:t>
                                  </w:r>
                                </w:p>
                                <w:p w14:paraId="2A39971C" w14:textId="77777777" w:rsidR="00D04818" w:rsidRDefault="00D04818"/>
                                <w:p w14:paraId="2D0613D8" w14:textId="7E66E1B0" w:rsidR="00D04818" w:rsidRPr="00B8630E" w:rsidRDefault="00D04818" w:rsidP="00B8630E">
                                  <w:pPr>
                                    <w:ind w:left="0"/>
                                    <w:rPr>
                                      <w:strike/>
                                      <w:szCs w:val="32"/>
                                    </w:rPr>
                                  </w:pPr>
                                  <w:r w:rsidRPr="00B8630E">
                                    <w:rPr>
                                      <w:strike/>
                                      <w:szCs w:val="32"/>
                                    </w:rPr>
                                    <w:t>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8BF92A1" id="Textfeld 408" o:spid="_x0000_s1105" type="#_x0000_t202" style="position:absolute;left:0;text-align:left;margin-left:57.75pt;margin-top:50.05pt;width:54pt;height:31.5pt;z-index:251838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" fillcolor="white [3201]" stroked="f" strokeweight=".5pt">
                      <v:textbox>
                        <w:txbxContent>
                          <w:p w14:paraId="7C540360" w14:textId="77777777" w:rsidR="00D04818" w:rsidRPr="00AA1004" w:rsidRDefault="00D04818" w:rsidP="00B8630E">
                            <w:pPr>
                              <w:ind w:left="0"/>
                              <w:rPr>
                                <w:strike/>
                                <w:szCs w:val="32"/>
                              </w:rPr>
                            </w:pPr>
                            <w:r w:rsidRPr="00AA1004">
                              <w:rPr>
                                <w:strike/>
                                <w:szCs w:val="32"/>
                              </w:rPr>
                              <w:t>de</w:t>
                            </w:r>
                          </w:p>
                          <w:p w14:paraId="3E126DB7" w14:textId="77777777" w:rsidR="00D04818" w:rsidRDefault="00D04818"/>
                          <w:p w14:paraId="6407D86D" w14:textId="77777777" w:rsidR="00D04818" w:rsidRPr="00B8630E" w:rsidRDefault="00D04818" w:rsidP="00B8630E">
                            <w:pPr>
                              <w:ind w:left="0"/>
                              <w:rPr>
                                <w:strike/>
                                <w:szCs w:val="32"/>
                              </w:rPr>
                            </w:pPr>
                            <w:r w:rsidRPr="00B8630E">
                              <w:rPr>
                                <w:strike/>
                                <w:szCs w:val="32"/>
                              </w:rPr>
                              <w:t>de</w:t>
                            </w:r>
                          </w:p>
                          <w:p w14:paraId="1C06AA5D" w14:textId="77777777" w:rsidR="00D04818" w:rsidRDefault="00D04818"/>
                          <w:p w14:paraId="16147783" w14:textId="46C26051" w:rsidR="00D04818" w:rsidRPr="00B8630E" w:rsidRDefault="00D04818" w:rsidP="00B8630E">
                            <w:pPr>
                              <w:ind w:left="0"/>
                              <w:rPr>
                                <w:strike/>
                                <w:szCs w:val="32"/>
                              </w:rPr>
                            </w:pPr>
                            <w:r w:rsidRPr="00B8630E">
                              <w:rPr>
                                <w:strike/>
                                <w:szCs w:val="32"/>
                              </w:rPr>
                              <w:t>de</w:t>
                            </w:r>
                          </w:p>
                          <w:p w14:paraId="2A39971C" w14:textId="77777777" w:rsidR="00D04818" w:rsidRDefault="00D04818"/>
                          <w:p w14:paraId="2D0613D8" w14:textId="7E66E1B0" w:rsidR="00D04818" w:rsidRPr="00B8630E" w:rsidRDefault="00D04818" w:rsidP="00B8630E">
                            <w:pPr>
                              <w:ind w:left="0"/>
                              <w:rPr>
                                <w:strike/>
                                <w:szCs w:val="32"/>
                              </w:rPr>
                            </w:pPr>
                            <w:r w:rsidRPr="00B8630E">
                              <w:rPr>
                                <w:strike/>
                                <w:szCs w:val="32"/>
                              </w:rPr>
                              <w:t>de</w:t>
                            </w:r>
                          </w:p>
                        </w:txbxContent>
                      </v:textbox>
                    </v:shape>
                  </w:pict>
                </mc:Fallback>
              </mc:AlternateContent>
            </w:r>
            <w:r w:rsidRPr="001017F5">
              <w:rPr>
                <w:noProof/>
                <w:szCs w:val="28"/>
              </w:rPr>
              <mc:AlternateContent>
                <mc:Choice Requires="wps">
                  <w:drawing>
                    <wp:anchor distT="0" distB="0" distL="114300" distR="114300" simplePos="0" relativeHeight="251841024" behindDoc="0" locked="0" layoutInCell="1" allowOverlap="1" wp14:anchorId="22A0BC31" wp14:editId="0ABDF3DA">
                      <wp:simplePos x="0" y="0"/>
                      <wp:positionH relativeFrom="column">
                        <wp:posOffset>70485</wp:posOffset>
                      </wp:positionH>
                      <wp:positionV relativeFrom="paragraph">
                        <wp:posOffset>626745</wp:posOffset>
                      </wp:positionV>
                      <wp:extent cx="746760" cy="409575"/>
                      <wp:effectExtent l="0" t="0" r="0" b="9525"/>
                      <wp:wrapNone/>
                      <wp:docPr id="473" name="Textfeld 473"/>
                      <wp:cNvGraphicFramePr/>
                      <a:graphic xmlns:a="http://schemas.openxmlformats.org/drawingml/2006/main">
                        <a:graphicData uri="http://schemas.microsoft.com/office/word/2010/wordprocessingShape">
                          <wps:wsp>
                            <wps:cNvSpPr txBox="1"/>
                            <wps:spPr>
                              <a:xfrm>
                                <a:off x="0" y="0"/>
                                <a:ext cx="746760" cy="409575"/>
                              </a:xfrm>
                              <a:prstGeom prst="rect">
                                <a:avLst/>
                              </a:prstGeom>
                              <a:solidFill>
                                <a:schemeClr val="lt1"/>
                              </a:solidFill>
                              <a:ln w="6350">
                                <a:noFill/>
                              </a:ln>
                            </wps:spPr>
                            <wps:txbx>
                              <w:txbxContent>
                                <w:p w14:paraId="510A930D" w14:textId="77777777" w:rsidR="00D04818" w:rsidRPr="004B53B2" w:rsidRDefault="00D04818" w:rsidP="00B8630E">
                                  <w:pPr>
                                    <w:ind w:left="0"/>
                                    <w:rPr>
                                      <w:szCs w:val="32"/>
                                    </w:rPr>
                                  </w:pPr>
                                  <w:r w:rsidRPr="004B53B2">
                                    <w:rPr>
                                      <w:szCs w:val="32"/>
                                    </w:rPr>
                                    <w:t>Um</w:t>
                                  </w:r>
                                </w:p>
                                <w:p w14:paraId="1DB82CE5" w14:textId="77777777" w:rsidR="00D04818" w:rsidRDefault="00D04818"/>
                                <w:p w14:paraId="3D9F187F" w14:textId="77777777" w:rsidR="00D04818" w:rsidRPr="004B53B2" w:rsidRDefault="00D04818" w:rsidP="00B8630E">
                                  <w:pPr>
                                    <w:ind w:left="0"/>
                                    <w:rPr>
                                      <w:szCs w:val="32"/>
                                    </w:rPr>
                                  </w:pPr>
                                  <w:r w:rsidRPr="004B53B2">
                                    <w:rPr>
                                      <w:szCs w:val="32"/>
                                    </w:rPr>
                                    <w:t>Um</w:t>
                                  </w:r>
                                </w:p>
                                <w:p w14:paraId="1B7B88AB" w14:textId="77777777" w:rsidR="00D04818" w:rsidRDefault="00D04818"/>
                                <w:p w14:paraId="25E1BD65" w14:textId="6D36DB5D" w:rsidR="00D04818" w:rsidRPr="004B53B2" w:rsidRDefault="00D04818" w:rsidP="00B8630E">
                                  <w:pPr>
                                    <w:ind w:left="0"/>
                                    <w:rPr>
                                      <w:szCs w:val="32"/>
                                    </w:rPr>
                                  </w:pPr>
                                  <w:r w:rsidRPr="004B53B2">
                                    <w:rPr>
                                      <w:szCs w:val="32"/>
                                    </w:rPr>
                                    <w:t>Um</w:t>
                                  </w:r>
                                </w:p>
                                <w:p w14:paraId="602B9D5D" w14:textId="77777777" w:rsidR="00D04818" w:rsidRDefault="00D04818"/>
                                <w:p w14:paraId="5D341F4E" w14:textId="0440D22E" w:rsidR="00D04818" w:rsidRPr="004B53B2" w:rsidRDefault="00D04818" w:rsidP="00B8630E">
                                  <w:pPr>
                                    <w:ind w:left="0"/>
                                    <w:rPr>
                                      <w:szCs w:val="32"/>
                                    </w:rPr>
                                  </w:pPr>
                                  <w:r w:rsidRPr="004B53B2">
                                    <w:rPr>
                                      <w:szCs w:val="32"/>
                                    </w:rPr>
                                    <w:t>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2A0BC31" id="Textfeld 473" o:spid="_x0000_s1106" type="#_x0000_t202" style="position:absolute;left:0;text-align:left;margin-left:5.55pt;margin-top:49.35pt;width:58.8pt;height:32.25pt;z-index:251841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" fillcolor="white [3201]" stroked="f" strokeweight=".5pt">
                      <v:textbox>
                        <w:txbxContent>
                          <w:p w14:paraId="510A930D" w14:textId="77777777" w:rsidR="00D04818" w:rsidRPr="004B53B2" w:rsidRDefault="00D04818" w:rsidP="00B8630E">
                            <w:pPr>
                              <w:ind w:left="0"/>
                              <w:rPr>
                                <w:szCs w:val="32"/>
                              </w:rPr>
                            </w:pPr>
                            <w:r w:rsidRPr="004B53B2">
                              <w:rPr>
                                <w:szCs w:val="32"/>
                              </w:rPr>
                              <w:t>Um</w:t>
                            </w:r>
                          </w:p>
                          <w:p w14:paraId="1DB82CE5" w14:textId="77777777" w:rsidR="00D04818" w:rsidRDefault="00D04818"/>
                          <w:p w14:paraId="3D9F187F" w14:textId="77777777" w:rsidR="00D04818" w:rsidRPr="004B53B2" w:rsidRDefault="00D04818" w:rsidP="00B8630E">
                            <w:pPr>
                              <w:ind w:left="0"/>
                              <w:rPr>
                                <w:szCs w:val="32"/>
                              </w:rPr>
                            </w:pPr>
                            <w:r w:rsidRPr="004B53B2">
                              <w:rPr>
                                <w:szCs w:val="32"/>
                              </w:rPr>
                              <w:t>Um</w:t>
                            </w:r>
                          </w:p>
                          <w:p w14:paraId="1B7B88AB" w14:textId="77777777" w:rsidR="00D04818" w:rsidRDefault="00D04818"/>
                          <w:p w14:paraId="25E1BD65" w14:textId="6D36DB5D" w:rsidR="00D04818" w:rsidRPr="004B53B2" w:rsidRDefault="00D04818" w:rsidP="00B8630E">
                            <w:pPr>
                              <w:ind w:left="0"/>
                              <w:rPr>
                                <w:szCs w:val="32"/>
                              </w:rPr>
                            </w:pPr>
                            <w:r w:rsidRPr="004B53B2">
                              <w:rPr>
                                <w:szCs w:val="32"/>
                              </w:rPr>
                              <w:t>Um</w:t>
                            </w:r>
                          </w:p>
                          <w:p w14:paraId="602B9D5D" w14:textId="77777777" w:rsidR="00D04818" w:rsidRDefault="00D04818"/>
                          <w:p w14:paraId="5D341F4E" w14:textId="0440D22E" w:rsidR="00D04818" w:rsidRPr="004B53B2" w:rsidRDefault="00D04818" w:rsidP="00B8630E">
                            <w:pPr>
                              <w:ind w:left="0"/>
                              <w:rPr>
                                <w:szCs w:val="32"/>
                              </w:rPr>
                            </w:pPr>
                            <w:r w:rsidRPr="004B53B2">
                              <w:rPr>
                                <w:szCs w:val="32"/>
                              </w:rPr>
                              <w:t>Um</w:t>
                            </w:r>
                          </w:p>
                        </w:txbxContent>
                      </v:textbox>
                    </v:shape>
                  </w:pict>
                </mc:Fallback>
              </mc:AlternateContent>
            </w:r>
            <w:r w:rsidRPr="001017F5">
              <w:rPr>
                <w:noProof/>
                <w:szCs w:val="28"/>
              </w:rPr>
              <mc:AlternateContent>
                <mc:Choice Requires="wps">
                  <w:drawing>
                    <wp:anchor distT="0" distB="0" distL="114300" distR="114300" simplePos="0" relativeHeight="251842048" behindDoc="0" locked="0" layoutInCell="1" allowOverlap="1" wp14:anchorId="0D0C0D6C" wp14:editId="3440B794">
                      <wp:simplePos x="0" y="0"/>
                      <wp:positionH relativeFrom="column">
                        <wp:posOffset>2854325</wp:posOffset>
                      </wp:positionH>
                      <wp:positionV relativeFrom="paragraph">
                        <wp:posOffset>7410450</wp:posOffset>
                      </wp:positionV>
                      <wp:extent cx="552450" cy="409575"/>
                      <wp:effectExtent l="0" t="0" r="19050" b="28575"/>
                      <wp:wrapNone/>
                      <wp:docPr id="474" name="Textfeld 47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3E4EFB9C" w14:textId="77777777" w:rsidR="00D04818" w:rsidRPr="003274B1" w:rsidRDefault="00D04818" w:rsidP="00B8630E">
                                  <w:pPr>
                                    <w:rPr>
                                      <w:sz w:val="32"/>
                                      <w:szCs w:val="32"/>
                                    </w:rPr>
                                  </w:pPr>
                                  <w:r w:rsidRPr="003274B1">
                                    <w:rPr>
                                      <w:sz w:val="32"/>
                                      <w:szCs w:val="32"/>
                                    </w:rPr>
                                    <w:t>Um</w:t>
                                  </w:r>
                                </w:p>
                                <w:p w14:paraId="77177832" w14:textId="77777777" w:rsidR="00D04818" w:rsidRDefault="00D04818"/>
                                <w:p w14:paraId="5A6AFEEA" w14:textId="77777777" w:rsidR="00D04818" w:rsidRPr="003274B1" w:rsidRDefault="00D04818" w:rsidP="00B8630E">
                                  <w:pPr>
                                    <w:rPr>
                                      <w:sz w:val="32"/>
                                      <w:szCs w:val="32"/>
                                    </w:rPr>
                                  </w:pPr>
                                  <w:r w:rsidRPr="003274B1">
                                    <w:rPr>
                                      <w:sz w:val="32"/>
                                      <w:szCs w:val="32"/>
                                    </w:rPr>
                                    <w:t>Um</w:t>
                                  </w:r>
                                </w:p>
                                <w:p w14:paraId="55C22E73" w14:textId="77777777" w:rsidR="00D04818" w:rsidRDefault="00D04818"/>
                                <w:p w14:paraId="6A4F8A47" w14:textId="157CCAA5" w:rsidR="00D04818" w:rsidRPr="003274B1" w:rsidRDefault="00D04818" w:rsidP="00B8630E">
                                  <w:pPr>
                                    <w:rPr>
                                      <w:sz w:val="32"/>
                                      <w:szCs w:val="32"/>
                                    </w:rPr>
                                  </w:pPr>
                                  <w:r w:rsidRPr="003274B1">
                                    <w:rPr>
                                      <w:sz w:val="32"/>
                                      <w:szCs w:val="32"/>
                                    </w:rPr>
                                    <w:t>Um</w:t>
                                  </w:r>
                                </w:p>
                                <w:p w14:paraId="0878BE5B" w14:textId="77777777" w:rsidR="00D04818" w:rsidRDefault="00D04818"/>
                                <w:p w14:paraId="33A1EB5F" w14:textId="1B2B6681" w:rsidR="00D04818" w:rsidRPr="003274B1" w:rsidRDefault="00D04818" w:rsidP="00B8630E">
                                  <w:pPr>
                                    <w:rPr>
                                      <w:sz w:val="32"/>
                                      <w:szCs w:val="32"/>
                                    </w:rPr>
                                  </w:pPr>
                                  <w:r w:rsidRPr="003274B1">
                                    <w:rPr>
                                      <w:sz w:val="32"/>
                                      <w:szCs w:val="32"/>
                                    </w:rPr>
                                    <w:t>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0C0D6C" id="Textfeld 474" o:spid="_x0000_s1107" type="#_x0000_t202" style="position:absolute;left:0;text-align:left;margin-left:224.75pt;margin-top:583.5pt;width:43.5pt;height:32.25pt;z-index:251842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" filled="f" strokeweight=".5pt">
                      <v:textbox>
                        <w:txbxContent>
                          <w:p w14:paraId="3E4EFB9C" w14:textId="77777777" w:rsidR="00D04818" w:rsidRPr="003274B1" w:rsidRDefault="00D04818" w:rsidP="00B8630E">
                            <w:pPr>
                              <w:rPr>
                                <w:sz w:val="32"/>
                                <w:szCs w:val="32"/>
                              </w:rPr>
                            </w:pPr>
                            <w:r w:rsidRPr="003274B1">
                              <w:rPr>
                                <w:sz w:val="32"/>
                                <w:szCs w:val="32"/>
                              </w:rPr>
                              <w:t>Um</w:t>
                            </w:r>
                          </w:p>
                          <w:p w14:paraId="77177832" w14:textId="77777777" w:rsidR="00D04818" w:rsidRDefault="00D04818"/>
                          <w:p w14:paraId="5A6AFEEA" w14:textId="77777777" w:rsidR="00D04818" w:rsidRPr="003274B1" w:rsidRDefault="00D04818" w:rsidP="00B8630E">
                            <w:pPr>
                              <w:rPr>
                                <w:sz w:val="32"/>
                                <w:szCs w:val="32"/>
                              </w:rPr>
                            </w:pPr>
                            <w:r w:rsidRPr="003274B1">
                              <w:rPr>
                                <w:sz w:val="32"/>
                                <w:szCs w:val="32"/>
                              </w:rPr>
                              <w:t>Um</w:t>
                            </w:r>
                          </w:p>
                          <w:p w14:paraId="55C22E73" w14:textId="77777777" w:rsidR="00D04818" w:rsidRDefault="00D04818"/>
                          <w:p w14:paraId="6A4F8A47" w14:textId="157CCAA5" w:rsidR="00D04818" w:rsidRPr="003274B1" w:rsidRDefault="00D04818" w:rsidP="00B8630E">
                            <w:pPr>
                              <w:rPr>
                                <w:sz w:val="32"/>
                                <w:szCs w:val="32"/>
                              </w:rPr>
                            </w:pPr>
                            <w:r w:rsidRPr="003274B1">
                              <w:rPr>
                                <w:sz w:val="32"/>
                                <w:szCs w:val="32"/>
                              </w:rPr>
                              <w:t>Um</w:t>
                            </w:r>
                          </w:p>
                          <w:p w14:paraId="0878BE5B" w14:textId="77777777" w:rsidR="00D04818" w:rsidRDefault="00D04818"/>
                          <w:p w14:paraId="33A1EB5F" w14:textId="1B2B6681" w:rsidR="00D04818" w:rsidRPr="003274B1" w:rsidRDefault="00D04818" w:rsidP="00B8630E">
                            <w:pPr>
                              <w:rPr>
                                <w:sz w:val="32"/>
                                <w:szCs w:val="32"/>
                              </w:rPr>
                            </w:pPr>
                            <w:r w:rsidRPr="003274B1">
                              <w:rPr>
                                <w:sz w:val="32"/>
                                <w:szCs w:val="32"/>
                              </w:rPr>
                              <w:t>Um</w:t>
                            </w:r>
                          </w:p>
                        </w:txbxContent>
                      </v:textbox>
                    </v:shape>
                  </w:pict>
                </mc:Fallback>
              </mc:AlternateContent>
            </w:r>
          </w:p>
        </w:tc>
        <w:tc>
          <w:tcPr>
            <w:tcW w:w="3969" w:type="dxa"/>
            <w:shd w:val="clear" w:color="auto" w:fill="auto"/>
            <w:vAlign w:val="center"/>
          </w:tcPr>
          <w:p w14:paraId="70508461" w14:textId="480EE725" w:rsidR="00B8630E" w:rsidRPr="00E13C25" w:rsidRDefault="00BD1281" w:rsidP="00E13C25">
            <w:pPr>
              <w:jc w:val="center"/>
              <w:rPr>
                <w:b/>
                <w:bCs/>
                <w:szCs w:val="28"/>
              </w:rPr>
            </w:pPr>
            <w:r w:rsidRPr="00E13C25">
              <w:rPr>
                <w:b/>
                <w:bCs/>
                <w:szCs w:val="28"/>
              </w:rPr>
              <w:t>Umtausch</w:t>
            </w:r>
          </w:p>
        </w:tc>
      </w:tr>
      <w:tr w:rsidR="00B8630E" w:rsidRPr="001017F5" w14:paraId="76D6799C" w14:textId="77777777" w:rsidTr="00BD1281">
        <w:trPr>
          <w:trHeight w:val="1871"/>
          <w:jc w:val="center"/>
        </w:trPr>
        <w:tc>
          <w:tcPr>
            <w:tcW w:w="2268" w:type="dxa"/>
            <w:shd w:val="clear" w:color="auto" w:fill="auto"/>
          </w:tcPr>
          <w:p w14:paraId="25F25774" w14:textId="77777777" w:rsidR="00B8630E" w:rsidRPr="001017F5" w:rsidRDefault="00B8630E" w:rsidP="00D04818">
            <w:pPr>
              <w:rPr>
                <w:noProof/>
                <w:szCs w:val="28"/>
              </w:rPr>
            </w:pPr>
            <w:r w:rsidRPr="001017F5">
              <w:rPr>
                <w:noProof/>
                <w:szCs w:val="28"/>
              </w:rPr>
              <w:drawing>
                <wp:anchor distT="0" distB="0" distL="114300" distR="114300" simplePos="0" relativeHeight="251850240" behindDoc="1" locked="0" layoutInCell="1" allowOverlap="1" wp14:anchorId="148C4EF1" wp14:editId="31CF8A40">
                  <wp:simplePos x="0" y="0"/>
                  <wp:positionH relativeFrom="column">
                    <wp:posOffset>74599</wp:posOffset>
                  </wp:positionH>
                  <wp:positionV relativeFrom="paragraph">
                    <wp:posOffset>3175</wp:posOffset>
                  </wp:positionV>
                  <wp:extent cx="1237615" cy="1188720"/>
                  <wp:effectExtent l="0" t="0" r="635" b="0"/>
                  <wp:wrapNone/>
                  <wp:docPr id="803" name="Grafik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237615" cy="1188720"/>
                          </a:xfrm>
                          <a:prstGeom prst="rect">
                            <a:avLst/>
                          </a:prstGeom>
                          <a:noFill/>
                        </pic:spPr>
                      </pic:pic>
                    </a:graphicData>
                  </a:graphic>
                </wp:anchor>
              </w:drawing>
            </w:r>
          </w:p>
        </w:tc>
        <w:tc>
          <w:tcPr>
            <w:tcW w:w="2360" w:type="dxa"/>
            <w:tcBorders>
              <w:bottom w:val="single" w:sz="4" w:space="0" w:color="auto"/>
            </w:tcBorders>
          </w:tcPr>
          <w:p w14:paraId="5D11C8D1" w14:textId="77777777" w:rsidR="00B8630E" w:rsidRPr="001017F5" w:rsidRDefault="00B8630E" w:rsidP="00D04818">
            <w:pPr>
              <w:rPr>
                <w:szCs w:val="28"/>
              </w:rPr>
            </w:pPr>
            <w:r w:rsidRPr="001017F5">
              <w:rPr>
                <w:noProof/>
                <w:szCs w:val="28"/>
              </w:rPr>
              <mc:AlternateContent>
                <mc:Choice Requires="wps">
                  <w:drawing>
                    <wp:anchor distT="0" distB="0" distL="114300" distR="114300" simplePos="0" relativeHeight="251844096" behindDoc="0" locked="0" layoutInCell="1" allowOverlap="1" wp14:anchorId="2327B962" wp14:editId="01F778CB">
                      <wp:simplePos x="0" y="0"/>
                      <wp:positionH relativeFrom="column">
                        <wp:posOffset>565785</wp:posOffset>
                      </wp:positionH>
                      <wp:positionV relativeFrom="paragraph">
                        <wp:posOffset>83820</wp:posOffset>
                      </wp:positionV>
                      <wp:extent cx="762000" cy="466725"/>
                      <wp:effectExtent l="0" t="0" r="0" b="9525"/>
                      <wp:wrapNone/>
                      <wp:docPr id="478" name="Textfeld 478"/>
                      <wp:cNvGraphicFramePr/>
                      <a:graphic xmlns:a="http://schemas.openxmlformats.org/drawingml/2006/main">
                        <a:graphicData uri="http://schemas.microsoft.com/office/word/2010/wordprocessingShape">
                          <wps:wsp>
                            <wps:cNvSpPr txBox="1"/>
                            <wps:spPr>
                              <a:xfrm>
                                <a:off x="0" y="0"/>
                                <a:ext cx="762000" cy="466725"/>
                              </a:xfrm>
                              <a:prstGeom prst="rect">
                                <a:avLst/>
                              </a:prstGeom>
                              <a:solidFill>
                                <a:schemeClr val="lt1"/>
                              </a:solidFill>
                              <a:ln w="6350">
                                <a:noFill/>
                              </a:ln>
                            </wps:spPr>
                            <wps:txbx>
                              <w:txbxContent>
                                <w:p w14:paraId="547B56F1" w14:textId="77777777" w:rsidR="00D04818" w:rsidRPr="00AA1004" w:rsidRDefault="00D04818" w:rsidP="00B8630E">
                                  <w:pPr>
                                    <w:ind w:left="0"/>
                                    <w:rPr>
                                      <w:strike/>
                                      <w:szCs w:val="32"/>
                                    </w:rPr>
                                  </w:pPr>
                                  <w:r w:rsidRPr="00AA1004">
                                    <w:rPr>
                                      <w:strike/>
                                      <w:szCs w:val="32"/>
                                    </w:rPr>
                                    <w:t>tau</w:t>
                                  </w:r>
                                </w:p>
                                <w:p w14:paraId="1AC34354" w14:textId="77777777" w:rsidR="00D04818" w:rsidRDefault="00D04818"/>
                                <w:p w14:paraId="4FFAB6F2" w14:textId="77777777" w:rsidR="00D04818" w:rsidRPr="00B8630E" w:rsidRDefault="00D04818" w:rsidP="00B8630E">
                                  <w:pPr>
                                    <w:ind w:left="0"/>
                                    <w:rPr>
                                      <w:strike/>
                                      <w:szCs w:val="32"/>
                                    </w:rPr>
                                  </w:pPr>
                                  <w:r w:rsidRPr="00B8630E">
                                    <w:rPr>
                                      <w:strike/>
                                      <w:szCs w:val="32"/>
                                    </w:rPr>
                                    <w:t>tau</w:t>
                                  </w:r>
                                </w:p>
                                <w:p w14:paraId="60493C0D" w14:textId="77777777" w:rsidR="00D04818" w:rsidRDefault="00D04818"/>
                                <w:p w14:paraId="65B6311F" w14:textId="7491AC44" w:rsidR="00D04818" w:rsidRPr="00B8630E" w:rsidRDefault="00D04818" w:rsidP="00B8630E">
                                  <w:pPr>
                                    <w:ind w:left="0"/>
                                    <w:rPr>
                                      <w:strike/>
                                      <w:szCs w:val="32"/>
                                    </w:rPr>
                                  </w:pPr>
                                  <w:r w:rsidRPr="00B8630E">
                                    <w:rPr>
                                      <w:strike/>
                                      <w:szCs w:val="32"/>
                                    </w:rPr>
                                    <w:t>tau</w:t>
                                  </w:r>
                                </w:p>
                                <w:p w14:paraId="1987662E" w14:textId="77777777" w:rsidR="00D04818" w:rsidRDefault="00D04818"/>
                                <w:p w14:paraId="65CF74E6" w14:textId="7A67A61C" w:rsidR="00D04818" w:rsidRPr="00B8630E" w:rsidRDefault="00D04818" w:rsidP="00B8630E">
                                  <w:pPr>
                                    <w:ind w:left="0"/>
                                    <w:rPr>
                                      <w:strike/>
                                      <w:szCs w:val="32"/>
                                    </w:rPr>
                                  </w:pPr>
                                  <w:r w:rsidRPr="00B8630E">
                                    <w:rPr>
                                      <w:strike/>
                                      <w:szCs w:val="32"/>
                                    </w:rPr>
                                    <w:t>tau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27B962" id="Textfeld 478" o:spid="_x0000_s1108" type="#_x0000_t202" style="position:absolute;left:0;text-align:left;margin-left:44.55pt;margin-top:6.6pt;width:60pt;height:36.75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" fillcolor="white [3201]" stroked="f" strokeweight=".5pt">
                      <v:textbox>
                        <w:txbxContent>
                          <w:p w14:paraId="547B56F1" w14:textId="77777777" w:rsidR="00D04818" w:rsidRPr="00AA1004" w:rsidRDefault="00D04818" w:rsidP="00B8630E">
                            <w:pPr>
                              <w:ind w:left="0"/>
                              <w:rPr>
                                <w:strike/>
                                <w:szCs w:val="32"/>
                              </w:rPr>
                            </w:pPr>
                            <w:r w:rsidRPr="00AA1004">
                              <w:rPr>
                                <w:strike/>
                                <w:szCs w:val="32"/>
                              </w:rPr>
                              <w:t>tau</w:t>
                            </w:r>
                          </w:p>
                          <w:p w14:paraId="1AC34354" w14:textId="77777777" w:rsidR="00D04818" w:rsidRDefault="00D04818"/>
                          <w:p w14:paraId="4FFAB6F2" w14:textId="77777777" w:rsidR="00D04818" w:rsidRPr="00B8630E" w:rsidRDefault="00D04818" w:rsidP="00B8630E">
                            <w:pPr>
                              <w:ind w:left="0"/>
                              <w:rPr>
                                <w:strike/>
                                <w:szCs w:val="32"/>
                              </w:rPr>
                            </w:pPr>
                            <w:r w:rsidRPr="00B8630E">
                              <w:rPr>
                                <w:strike/>
                                <w:szCs w:val="32"/>
                              </w:rPr>
                              <w:t>tau</w:t>
                            </w:r>
                          </w:p>
                          <w:p w14:paraId="60493C0D" w14:textId="77777777" w:rsidR="00D04818" w:rsidRDefault="00D04818"/>
                          <w:p w14:paraId="65B6311F" w14:textId="7491AC44" w:rsidR="00D04818" w:rsidRPr="00B8630E" w:rsidRDefault="00D04818" w:rsidP="00B8630E">
                            <w:pPr>
                              <w:ind w:left="0"/>
                              <w:rPr>
                                <w:strike/>
                                <w:szCs w:val="32"/>
                              </w:rPr>
                            </w:pPr>
                            <w:r w:rsidRPr="00B8630E">
                              <w:rPr>
                                <w:strike/>
                                <w:szCs w:val="32"/>
                              </w:rPr>
                              <w:t>tau</w:t>
                            </w:r>
                          </w:p>
                          <w:p w14:paraId="1987662E" w14:textId="77777777" w:rsidR="00D04818" w:rsidRDefault="00D04818"/>
                          <w:p w14:paraId="65CF74E6" w14:textId="7A67A61C" w:rsidR="00D04818" w:rsidRPr="00B8630E" w:rsidRDefault="00D04818" w:rsidP="00B8630E">
                            <w:pPr>
                              <w:ind w:left="0"/>
                              <w:rPr>
                                <w:strike/>
                                <w:szCs w:val="32"/>
                              </w:rPr>
                            </w:pPr>
                            <w:r w:rsidRPr="00B8630E">
                              <w:rPr>
                                <w:strike/>
                                <w:szCs w:val="32"/>
                              </w:rPr>
                              <w:t>tau</w:t>
                            </w:r>
                          </w:p>
                        </w:txbxContent>
                      </v:textbox>
                    </v:shape>
                  </w:pict>
                </mc:Fallback>
              </mc:AlternateContent>
            </w:r>
            <w:r w:rsidRPr="001017F5">
              <w:rPr>
                <w:noProof/>
                <w:szCs w:val="28"/>
              </w:rPr>
              <mc:AlternateContent>
                <mc:Choice Requires="wps">
                  <w:drawing>
                    <wp:anchor distT="45720" distB="45720" distL="114300" distR="114300" simplePos="0" relativeHeight="251845120" behindDoc="0" locked="0" layoutInCell="1" allowOverlap="1" wp14:anchorId="7BDE4D63" wp14:editId="0DE1B86D">
                      <wp:simplePos x="0" y="0"/>
                      <wp:positionH relativeFrom="column">
                        <wp:posOffset>573405</wp:posOffset>
                      </wp:positionH>
                      <wp:positionV relativeFrom="paragraph">
                        <wp:posOffset>713740</wp:posOffset>
                      </wp:positionV>
                      <wp:extent cx="739140" cy="352425"/>
                      <wp:effectExtent l="0" t="0" r="3810" b="9525"/>
                      <wp:wrapSquare wrapText="bothSides"/>
                      <wp:docPr id="50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352425"/>
                              </a:xfrm>
                              <a:prstGeom prst="rect">
                                <a:avLst/>
                              </a:prstGeom>
                              <a:solidFill>
                                <a:srgbClr val="FFFFFF"/>
                              </a:solidFill>
                              <a:ln w="9525">
                                <a:noFill/>
                                <a:miter lim="800000"/>
                                <a:headEnd/>
                                <a:tailEnd/>
                              </a:ln>
                            </wps:spPr>
                            <wps:txbx>
                              <w:txbxContent>
                                <w:p w14:paraId="747C2F1A" w14:textId="77777777" w:rsidR="00D04818" w:rsidRPr="004B53B2" w:rsidRDefault="00D04818" w:rsidP="00B8630E">
                                  <w:pPr>
                                    <w:ind w:left="0"/>
                                    <w:rPr>
                                      <w:szCs w:val="32"/>
                                    </w:rPr>
                                  </w:pPr>
                                  <w:proofErr w:type="spellStart"/>
                                  <w:r w:rsidRPr="004B53B2">
                                    <w:rPr>
                                      <w:szCs w:val="32"/>
                                    </w:rPr>
                                    <w:t>ten</w:t>
                                  </w:r>
                                  <w:proofErr w:type="spellEnd"/>
                                </w:p>
                                <w:p w14:paraId="5B27EADC" w14:textId="77777777" w:rsidR="00D04818" w:rsidRDefault="00D04818"/>
                                <w:p w14:paraId="2569E1D9" w14:textId="77777777" w:rsidR="00D04818" w:rsidRPr="004B53B2" w:rsidRDefault="00D04818" w:rsidP="00B8630E">
                                  <w:pPr>
                                    <w:ind w:left="0"/>
                                    <w:rPr>
                                      <w:szCs w:val="32"/>
                                    </w:rPr>
                                  </w:pPr>
                                  <w:proofErr w:type="spellStart"/>
                                  <w:r w:rsidRPr="004B53B2">
                                    <w:rPr>
                                      <w:szCs w:val="32"/>
                                    </w:rPr>
                                    <w:t>ten</w:t>
                                  </w:r>
                                  <w:proofErr w:type="spellEnd"/>
                                </w:p>
                                <w:p w14:paraId="6A0A1932" w14:textId="77777777" w:rsidR="00D04818" w:rsidRDefault="00D04818"/>
                                <w:p w14:paraId="21D5D166" w14:textId="20758B6D" w:rsidR="00D04818" w:rsidRPr="004B53B2" w:rsidRDefault="00D04818" w:rsidP="00B8630E">
                                  <w:pPr>
                                    <w:ind w:left="0"/>
                                    <w:rPr>
                                      <w:szCs w:val="32"/>
                                    </w:rPr>
                                  </w:pPr>
                                  <w:proofErr w:type="spellStart"/>
                                  <w:r w:rsidRPr="004B53B2">
                                    <w:rPr>
                                      <w:szCs w:val="32"/>
                                    </w:rPr>
                                    <w:t>ten</w:t>
                                  </w:r>
                                  <w:proofErr w:type="spellEnd"/>
                                </w:p>
                                <w:p w14:paraId="22CEE93C" w14:textId="77777777" w:rsidR="00D04818" w:rsidRDefault="00D04818"/>
                                <w:p w14:paraId="62C49024" w14:textId="76D65898" w:rsidR="00D04818" w:rsidRPr="004B53B2" w:rsidRDefault="00D04818" w:rsidP="00B8630E">
                                  <w:pPr>
                                    <w:ind w:left="0"/>
                                    <w:rPr>
                                      <w:szCs w:val="32"/>
                                    </w:rPr>
                                  </w:pPr>
                                  <w:proofErr w:type="spellStart"/>
                                  <w:r w:rsidRPr="004B53B2">
                                    <w:rPr>
                                      <w:szCs w:val="32"/>
                                    </w:rPr>
                                    <w:t>ten</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DE4D63" id="_x0000_s1109" type="#_x0000_t202" style="position:absolute;left:0;text-align:left;margin-left:45.15pt;margin-top:56.2pt;width:58.2pt;height:27.75pt;z-index:251845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" stroked="f">
                      <v:textbox>
                        <w:txbxContent>
                          <w:p w14:paraId="747C2F1A" w14:textId="77777777" w:rsidR="00D04818" w:rsidRPr="004B53B2" w:rsidRDefault="00D04818" w:rsidP="00B8630E">
                            <w:pPr>
                              <w:ind w:left="0"/>
                              <w:rPr>
                                <w:szCs w:val="32"/>
                              </w:rPr>
                            </w:pPr>
                            <w:proofErr w:type="spellStart"/>
                            <w:r w:rsidRPr="004B53B2">
                              <w:rPr>
                                <w:szCs w:val="32"/>
                              </w:rPr>
                              <w:t>ten</w:t>
                            </w:r>
                            <w:proofErr w:type="spellEnd"/>
                          </w:p>
                          <w:p w14:paraId="5B27EADC" w14:textId="77777777" w:rsidR="00D04818" w:rsidRDefault="00D04818"/>
                          <w:p w14:paraId="2569E1D9" w14:textId="77777777" w:rsidR="00D04818" w:rsidRPr="004B53B2" w:rsidRDefault="00D04818" w:rsidP="00B8630E">
                            <w:pPr>
                              <w:ind w:left="0"/>
                              <w:rPr>
                                <w:szCs w:val="32"/>
                              </w:rPr>
                            </w:pPr>
                            <w:proofErr w:type="spellStart"/>
                            <w:r w:rsidRPr="004B53B2">
                              <w:rPr>
                                <w:szCs w:val="32"/>
                              </w:rPr>
                              <w:t>ten</w:t>
                            </w:r>
                            <w:proofErr w:type="spellEnd"/>
                          </w:p>
                          <w:p w14:paraId="6A0A1932" w14:textId="77777777" w:rsidR="00D04818" w:rsidRDefault="00D04818"/>
                          <w:p w14:paraId="21D5D166" w14:textId="20758B6D" w:rsidR="00D04818" w:rsidRPr="004B53B2" w:rsidRDefault="00D04818" w:rsidP="00B8630E">
                            <w:pPr>
                              <w:ind w:left="0"/>
                              <w:rPr>
                                <w:szCs w:val="32"/>
                              </w:rPr>
                            </w:pPr>
                            <w:proofErr w:type="spellStart"/>
                            <w:r w:rsidRPr="004B53B2">
                              <w:rPr>
                                <w:szCs w:val="32"/>
                              </w:rPr>
                              <w:t>ten</w:t>
                            </w:r>
                            <w:proofErr w:type="spellEnd"/>
                          </w:p>
                          <w:p w14:paraId="22CEE93C" w14:textId="77777777" w:rsidR="00D04818" w:rsidRDefault="00D04818"/>
                          <w:p w14:paraId="62C49024" w14:textId="76D65898" w:rsidR="00D04818" w:rsidRPr="004B53B2" w:rsidRDefault="00D04818" w:rsidP="00B8630E">
                            <w:pPr>
                              <w:ind w:left="0"/>
                              <w:rPr>
                                <w:szCs w:val="32"/>
                              </w:rPr>
                            </w:pPr>
                            <w:proofErr w:type="spellStart"/>
                            <w:r w:rsidRPr="004B53B2">
                              <w:rPr>
                                <w:szCs w:val="32"/>
                              </w:rPr>
                              <w:t>ten</w:t>
                            </w:r>
                            <w:proofErr w:type="spellEnd"/>
                          </w:p>
                        </w:txbxContent>
                      </v:textbox>
                      <w10:wrap type="square"/>
                    </v:shape>
                  </w:pict>
                </mc:Fallback>
              </mc:AlternateContent>
            </w:r>
            <w:r w:rsidRPr="001017F5">
              <w:rPr>
                <w:noProof/>
                <w:szCs w:val="28"/>
              </w:rPr>
              <mc:AlternateContent>
                <mc:Choice Requires="wps">
                  <w:drawing>
                    <wp:anchor distT="45720" distB="45720" distL="114300" distR="114300" simplePos="0" relativeHeight="251843072" behindDoc="0" locked="0" layoutInCell="1" allowOverlap="1" wp14:anchorId="69F58F54" wp14:editId="276CD550">
                      <wp:simplePos x="0" y="0"/>
                      <wp:positionH relativeFrom="column">
                        <wp:posOffset>-41275</wp:posOffset>
                      </wp:positionH>
                      <wp:positionV relativeFrom="paragraph">
                        <wp:posOffset>464820</wp:posOffset>
                      </wp:positionV>
                      <wp:extent cx="822960" cy="333375"/>
                      <wp:effectExtent l="0" t="0" r="0" b="9525"/>
                      <wp:wrapSquare wrapText="bothSides"/>
                      <wp:docPr id="5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333375"/>
                              </a:xfrm>
                              <a:prstGeom prst="rect">
                                <a:avLst/>
                              </a:prstGeom>
                              <a:solidFill>
                                <a:srgbClr val="FFFFFF"/>
                              </a:solidFill>
                              <a:ln w="9525">
                                <a:noFill/>
                                <a:miter lim="800000"/>
                                <a:headEnd/>
                                <a:tailEnd/>
                              </a:ln>
                            </wps:spPr>
                            <wps:txbx>
                              <w:txbxContent>
                                <w:p w14:paraId="2898DD98" w14:textId="77777777" w:rsidR="00D04818" w:rsidRPr="004B53B2" w:rsidRDefault="00D04818" w:rsidP="00B8630E">
                                  <w:pPr>
                                    <w:ind w:left="0"/>
                                    <w:rPr>
                                      <w:szCs w:val="32"/>
                                    </w:rPr>
                                  </w:pPr>
                                  <w:r w:rsidRPr="004B53B2">
                                    <w:rPr>
                                      <w:szCs w:val="32"/>
                                    </w:rPr>
                                    <w:t>Kos</w:t>
                                  </w:r>
                                </w:p>
                                <w:p w14:paraId="0B79D84E" w14:textId="77777777" w:rsidR="00D04818" w:rsidRDefault="00D04818"/>
                                <w:p w14:paraId="5C6BD1C5" w14:textId="77777777" w:rsidR="00D04818" w:rsidRPr="004B53B2" w:rsidRDefault="00D04818" w:rsidP="00B8630E">
                                  <w:pPr>
                                    <w:ind w:left="0"/>
                                    <w:rPr>
                                      <w:szCs w:val="32"/>
                                    </w:rPr>
                                  </w:pPr>
                                  <w:r w:rsidRPr="004B53B2">
                                    <w:rPr>
                                      <w:szCs w:val="32"/>
                                    </w:rPr>
                                    <w:t>Kos</w:t>
                                  </w:r>
                                </w:p>
                                <w:p w14:paraId="2F5B5D91" w14:textId="77777777" w:rsidR="00D04818" w:rsidRDefault="00D04818"/>
                                <w:p w14:paraId="79DD2D0B" w14:textId="5F2145D6" w:rsidR="00D04818" w:rsidRPr="004B53B2" w:rsidRDefault="00D04818" w:rsidP="00B8630E">
                                  <w:pPr>
                                    <w:ind w:left="0"/>
                                    <w:rPr>
                                      <w:szCs w:val="32"/>
                                    </w:rPr>
                                  </w:pPr>
                                  <w:r w:rsidRPr="004B53B2">
                                    <w:rPr>
                                      <w:szCs w:val="32"/>
                                    </w:rPr>
                                    <w:t>Kos</w:t>
                                  </w:r>
                                </w:p>
                                <w:p w14:paraId="35160246" w14:textId="77777777" w:rsidR="00D04818" w:rsidRDefault="00D04818"/>
                                <w:p w14:paraId="29DAA732" w14:textId="28620249" w:rsidR="00D04818" w:rsidRPr="004B53B2" w:rsidRDefault="00D04818" w:rsidP="00B8630E">
                                  <w:pPr>
                                    <w:ind w:left="0"/>
                                    <w:rPr>
                                      <w:szCs w:val="32"/>
                                    </w:rPr>
                                  </w:pPr>
                                  <w:r w:rsidRPr="004B53B2">
                                    <w:rPr>
                                      <w:szCs w:val="32"/>
                                    </w:rPr>
                                    <w:t>Kos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F58F54" id="_x0000_s1110" type="#_x0000_t202" style="position:absolute;left:0;text-align:left;margin-left:-3.25pt;margin-top:36.6pt;width:64.8pt;height:26.25pt;z-index:251843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" stroked="f">
                      <v:textbox>
                        <w:txbxContent>
                          <w:p w14:paraId="2898DD98" w14:textId="77777777" w:rsidR="00D04818" w:rsidRPr="004B53B2" w:rsidRDefault="00D04818" w:rsidP="00B8630E">
                            <w:pPr>
                              <w:ind w:left="0"/>
                              <w:rPr>
                                <w:szCs w:val="32"/>
                              </w:rPr>
                            </w:pPr>
                            <w:r w:rsidRPr="004B53B2">
                              <w:rPr>
                                <w:szCs w:val="32"/>
                              </w:rPr>
                              <w:t>Kos</w:t>
                            </w:r>
                          </w:p>
                          <w:p w14:paraId="0B79D84E" w14:textId="77777777" w:rsidR="00D04818" w:rsidRDefault="00D04818"/>
                          <w:p w14:paraId="5C6BD1C5" w14:textId="77777777" w:rsidR="00D04818" w:rsidRPr="004B53B2" w:rsidRDefault="00D04818" w:rsidP="00B8630E">
                            <w:pPr>
                              <w:ind w:left="0"/>
                              <w:rPr>
                                <w:szCs w:val="32"/>
                              </w:rPr>
                            </w:pPr>
                            <w:r w:rsidRPr="004B53B2">
                              <w:rPr>
                                <w:szCs w:val="32"/>
                              </w:rPr>
                              <w:t>Kos</w:t>
                            </w:r>
                          </w:p>
                          <w:p w14:paraId="2F5B5D91" w14:textId="77777777" w:rsidR="00D04818" w:rsidRDefault="00D04818"/>
                          <w:p w14:paraId="79DD2D0B" w14:textId="5F2145D6" w:rsidR="00D04818" w:rsidRPr="004B53B2" w:rsidRDefault="00D04818" w:rsidP="00B8630E">
                            <w:pPr>
                              <w:ind w:left="0"/>
                              <w:rPr>
                                <w:szCs w:val="32"/>
                              </w:rPr>
                            </w:pPr>
                            <w:r w:rsidRPr="004B53B2">
                              <w:rPr>
                                <w:szCs w:val="32"/>
                              </w:rPr>
                              <w:t>Kos</w:t>
                            </w:r>
                          </w:p>
                          <w:p w14:paraId="35160246" w14:textId="77777777" w:rsidR="00D04818" w:rsidRDefault="00D04818"/>
                          <w:p w14:paraId="29DAA732" w14:textId="28620249" w:rsidR="00D04818" w:rsidRPr="004B53B2" w:rsidRDefault="00D04818" w:rsidP="00B8630E">
                            <w:pPr>
                              <w:ind w:left="0"/>
                              <w:rPr>
                                <w:szCs w:val="32"/>
                              </w:rPr>
                            </w:pPr>
                            <w:r w:rsidRPr="004B53B2">
                              <w:rPr>
                                <w:szCs w:val="32"/>
                              </w:rPr>
                              <w:t>Kos</w:t>
                            </w:r>
                          </w:p>
                        </w:txbxContent>
                      </v:textbox>
                      <w10:wrap type="square"/>
                    </v:shape>
                  </w:pict>
                </mc:Fallback>
              </mc:AlternateContent>
            </w:r>
          </w:p>
        </w:tc>
        <w:tc>
          <w:tcPr>
            <w:tcW w:w="3969" w:type="dxa"/>
            <w:shd w:val="clear" w:color="auto" w:fill="auto"/>
            <w:vAlign w:val="center"/>
          </w:tcPr>
          <w:p w14:paraId="0E51E54D" w14:textId="028F0692" w:rsidR="00B8630E" w:rsidRPr="00E13C25" w:rsidRDefault="00BD1281" w:rsidP="00E13C25">
            <w:pPr>
              <w:jc w:val="center"/>
              <w:rPr>
                <w:b/>
                <w:bCs/>
                <w:szCs w:val="28"/>
              </w:rPr>
            </w:pPr>
            <w:r w:rsidRPr="00E13C25">
              <w:rPr>
                <w:b/>
                <w:bCs/>
                <w:szCs w:val="28"/>
              </w:rPr>
              <w:t>Kosten</w:t>
            </w:r>
          </w:p>
        </w:tc>
      </w:tr>
    </w:tbl>
    <w:p w14:paraId="11BF443E" w14:textId="28501E8D" w:rsidR="009945C5" w:rsidRDefault="009945C5" w:rsidP="001F6414">
      <w:pPr>
        <w:pStyle w:val="berschrift3"/>
        <w:ind w:left="0"/>
        <w:sectPr w:rsidR="009945C5" w:rsidSect="000A3074">
          <w:headerReference w:type="default" r:id="rId106"/>
          <w:pgSz w:w="11900" w:h="16840"/>
          <w:pgMar w:top="2835" w:right="851" w:bottom="1134" w:left="851" w:header="709" w:footer="454" w:gutter="0"/>
          <w:cols w:space="708"/>
          <w:docGrid w:linePitch="360"/>
        </w:sectPr>
      </w:pPr>
    </w:p>
    <w:bookmarkEnd w:id="38"/>
    <w:p w14:paraId="6A0BFDDF" w14:textId="6B0ED28B" w:rsidR="001F6414" w:rsidRPr="00341A7C" w:rsidRDefault="001F6414" w:rsidP="00CA7847">
      <w:pPr>
        <w:jc w:val="both"/>
        <w:rPr>
          <w:sz w:val="24"/>
          <w:szCs w:val="22"/>
        </w:rPr>
      </w:pPr>
      <w:r w:rsidRPr="00341A7C">
        <w:rPr>
          <w:sz w:val="24"/>
          <w:szCs w:val="22"/>
        </w:rPr>
        <w:lastRenderedPageBreak/>
        <w:t>Lernziel: Die Lernenden kennen zentrale Vertragsbegriffe.</w:t>
      </w:r>
    </w:p>
    <w:p w14:paraId="67FE9808" w14:textId="77777777" w:rsidR="00392432" w:rsidRPr="00341A7C" w:rsidRDefault="00392432" w:rsidP="00392432">
      <w:pPr>
        <w:jc w:val="both"/>
        <w:rPr>
          <w:sz w:val="24"/>
          <w:szCs w:val="16"/>
        </w:rPr>
      </w:pPr>
      <w:r>
        <w:rPr>
          <w:sz w:val="24"/>
          <w:szCs w:val="16"/>
        </w:rPr>
        <w:t xml:space="preserve">Die Lernenden lernen folgende </w:t>
      </w:r>
      <w:r w:rsidRPr="00341A7C">
        <w:rPr>
          <w:sz w:val="24"/>
          <w:szCs w:val="16"/>
        </w:rPr>
        <w:t xml:space="preserve">Kernbotschaft: Viele Fachbegriffe des Themenfelds Verträge </w:t>
      </w:r>
      <w:r>
        <w:rPr>
          <w:sz w:val="24"/>
          <w:szCs w:val="16"/>
        </w:rPr>
        <w:t>finden in verschiedenen Aspekten des Alltags eine Verwendung</w:t>
      </w:r>
      <w:r w:rsidRPr="00341A7C">
        <w:rPr>
          <w:sz w:val="24"/>
          <w:szCs w:val="16"/>
        </w:rPr>
        <w:t>.</w:t>
      </w:r>
    </w:p>
    <w:p w14:paraId="69173AA9" w14:textId="77777777" w:rsidR="001F6414" w:rsidRPr="00341A7C" w:rsidRDefault="001F6414" w:rsidP="00CA7847">
      <w:pPr>
        <w:jc w:val="both"/>
        <w:rPr>
          <w:sz w:val="24"/>
          <w:szCs w:val="22"/>
        </w:rPr>
      </w:pPr>
    </w:p>
    <w:p w14:paraId="3B325FC1" w14:textId="66E2F5CE" w:rsidR="001F6414" w:rsidRPr="00341A7C" w:rsidRDefault="00A9060B" w:rsidP="009A1BDA">
      <w:pPr>
        <w:jc w:val="both"/>
        <w:rPr>
          <w:sz w:val="24"/>
          <w:szCs w:val="22"/>
        </w:rPr>
      </w:pPr>
      <w:r>
        <w:rPr>
          <w:sz w:val="24"/>
          <w:szCs w:val="22"/>
        </w:rPr>
        <w:t xml:space="preserve">Vorgeschlagener </w:t>
      </w:r>
      <w:r w:rsidR="001F6414" w:rsidRPr="00341A7C">
        <w:rPr>
          <w:sz w:val="24"/>
          <w:szCs w:val="22"/>
        </w:rPr>
        <w:t>Ablauf:</w:t>
      </w:r>
    </w:p>
    <w:p w14:paraId="57E8DEB1" w14:textId="4E64B4BD" w:rsidR="00505912" w:rsidRPr="00341A7C" w:rsidRDefault="001F6414" w:rsidP="00CA7847">
      <w:pPr>
        <w:jc w:val="both"/>
        <w:rPr>
          <w:sz w:val="24"/>
          <w:szCs w:val="22"/>
        </w:rPr>
      </w:pPr>
      <w:r w:rsidRPr="00341A7C">
        <w:rPr>
          <w:sz w:val="24"/>
          <w:szCs w:val="22"/>
        </w:rPr>
        <w:t xml:space="preserve">Legen Sie die </w:t>
      </w:r>
      <w:r w:rsidR="009A1BDA">
        <w:rPr>
          <w:sz w:val="24"/>
          <w:szCs w:val="22"/>
        </w:rPr>
        <w:t>drei</w:t>
      </w:r>
      <w:r w:rsidRPr="00341A7C">
        <w:rPr>
          <w:sz w:val="24"/>
          <w:szCs w:val="22"/>
        </w:rPr>
        <w:t xml:space="preserve"> Arbeitsb</w:t>
      </w:r>
      <w:r w:rsidR="009A0998">
        <w:rPr>
          <w:sz w:val="24"/>
          <w:szCs w:val="22"/>
        </w:rPr>
        <w:t>ögen</w:t>
      </w:r>
      <w:r w:rsidRPr="00341A7C">
        <w:rPr>
          <w:sz w:val="24"/>
          <w:szCs w:val="22"/>
        </w:rPr>
        <w:t xml:space="preserve"> „</w:t>
      </w:r>
      <w:r w:rsidR="003334BC">
        <w:rPr>
          <w:sz w:val="24"/>
          <w:szCs w:val="22"/>
        </w:rPr>
        <w:t>V</w:t>
      </w:r>
      <w:r w:rsidRPr="00341A7C">
        <w:rPr>
          <w:sz w:val="24"/>
          <w:szCs w:val="22"/>
        </w:rPr>
        <w:t>erbinden“ aus. Die Lernenden können sich aussuchen, in welcher Reihenfolge sie die Arbeitsb</w:t>
      </w:r>
      <w:r w:rsidR="009A0998">
        <w:rPr>
          <w:sz w:val="24"/>
          <w:szCs w:val="22"/>
        </w:rPr>
        <w:t>ögen</w:t>
      </w:r>
      <w:r w:rsidRPr="00341A7C">
        <w:rPr>
          <w:sz w:val="24"/>
          <w:szCs w:val="22"/>
        </w:rPr>
        <w:t xml:space="preserve"> bearbeiten möchten. Die Lernenden arbeiten in Einzelarbeit. </w:t>
      </w:r>
      <w:r w:rsidR="009A1BDA">
        <w:rPr>
          <w:sz w:val="24"/>
          <w:szCs w:val="22"/>
        </w:rPr>
        <w:t>Die beiliegenden Lösungsb</w:t>
      </w:r>
      <w:r w:rsidR="009A0998">
        <w:rPr>
          <w:sz w:val="24"/>
          <w:szCs w:val="22"/>
        </w:rPr>
        <w:t>ögen</w:t>
      </w:r>
      <w:r w:rsidR="009A1BDA">
        <w:rPr>
          <w:sz w:val="24"/>
          <w:szCs w:val="22"/>
        </w:rPr>
        <w:t xml:space="preserve"> dienen der (Selbst</w:t>
      </w:r>
      <w:r w:rsidR="009A1BDA">
        <w:rPr>
          <w:sz w:val="24"/>
          <w:szCs w:val="22"/>
        </w:rPr>
        <w:noBreakHyphen/>
        <w:t>)Kontrolle</w:t>
      </w:r>
      <w:r w:rsidR="005401D4">
        <w:rPr>
          <w:sz w:val="24"/>
          <w:szCs w:val="22"/>
        </w:rPr>
        <w:t>.</w:t>
      </w:r>
      <w:r w:rsidR="009A1BDA">
        <w:rPr>
          <w:sz w:val="24"/>
          <w:szCs w:val="22"/>
        </w:rPr>
        <w:t xml:space="preserve"> </w:t>
      </w:r>
      <w:r w:rsidRPr="00341A7C">
        <w:rPr>
          <w:sz w:val="24"/>
          <w:szCs w:val="22"/>
        </w:rPr>
        <w:t>Nach 15 bis 30 Minuten versammeln sich alle Lernenden im Plenum, wo die Möglichkeit besteht Fragen zu stellen und die Ergebnisse zu kontrollieren</w:t>
      </w:r>
      <w:r w:rsidR="009A1BDA">
        <w:rPr>
          <w:sz w:val="24"/>
          <w:szCs w:val="22"/>
        </w:rPr>
        <w:t>.</w:t>
      </w:r>
    </w:p>
    <w:p w14:paraId="1BB422D7" w14:textId="77777777" w:rsidR="00505912" w:rsidRDefault="00505912" w:rsidP="00505912">
      <w:pPr>
        <w:jc w:val="both"/>
        <w:rPr>
          <w:rFonts w:eastAsia="Times New Roman"/>
          <w:szCs w:val="18"/>
        </w:rPr>
      </w:pPr>
    </w:p>
    <w:p w14:paraId="5F88F418" w14:textId="42F45C21" w:rsidR="009945C5" w:rsidRDefault="004E4AD0" w:rsidP="00505912">
      <w:pPr>
        <w:jc w:val="both"/>
        <w:rPr>
          <w:szCs w:val="18"/>
        </w:rPr>
        <w:sectPr w:rsidR="009945C5" w:rsidSect="00505912">
          <w:headerReference w:type="first" r:id="rId107"/>
          <w:pgSz w:w="11900" w:h="16840"/>
          <w:pgMar w:top="2835" w:right="851" w:bottom="1134" w:left="851" w:header="709" w:footer="454" w:gutter="0"/>
          <w:cols w:space="708"/>
          <w:titlePg/>
          <w:docGrid w:linePitch="360"/>
        </w:sectPr>
      </w:pPr>
      <w:r>
        <w:rPr>
          <w:noProof/>
        </w:rPr>
        <w:drawing>
          <wp:anchor distT="0" distB="0" distL="114300" distR="114300" simplePos="0" relativeHeight="251861504" behindDoc="0" locked="0" layoutInCell="1" allowOverlap="1" wp14:anchorId="337F3AFA" wp14:editId="154032E2">
            <wp:simplePos x="0" y="0"/>
            <wp:positionH relativeFrom="margin">
              <wp:posOffset>4360383</wp:posOffset>
            </wp:positionH>
            <wp:positionV relativeFrom="paragraph">
              <wp:posOffset>540385</wp:posOffset>
            </wp:positionV>
            <wp:extent cx="2217600" cy="2005200"/>
            <wp:effectExtent l="0" t="0" r="0" b="0"/>
            <wp:wrapNone/>
            <wp:docPr id="928" name="Grafik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108" cstate="print">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2217600" cy="2005200"/>
                    </a:xfrm>
                    <a:prstGeom prst="rect">
                      <a:avLst/>
                    </a:prstGeom>
                  </pic:spPr>
                </pic:pic>
              </a:graphicData>
            </a:graphic>
            <wp14:sizeRelH relativeFrom="margin">
              <wp14:pctWidth>0</wp14:pctWidth>
            </wp14:sizeRelH>
            <wp14:sizeRelV relativeFrom="margin">
              <wp14:pctHeight>0</wp14:pctHeight>
            </wp14:sizeRelV>
          </wp:anchor>
        </w:drawing>
      </w:r>
      <w:r w:rsidR="00D91F7A">
        <w:rPr>
          <w:noProof/>
        </w:rPr>
        <w:drawing>
          <wp:anchor distT="0" distB="0" distL="114300" distR="114300" simplePos="0" relativeHeight="251860480" behindDoc="0" locked="0" layoutInCell="1" allowOverlap="1" wp14:anchorId="78A4B9A9" wp14:editId="5AECD341">
            <wp:simplePos x="0" y="0"/>
            <wp:positionH relativeFrom="column">
              <wp:posOffset>2232025</wp:posOffset>
            </wp:positionH>
            <wp:positionV relativeFrom="paragraph">
              <wp:posOffset>540385</wp:posOffset>
            </wp:positionV>
            <wp:extent cx="2160000" cy="1951200"/>
            <wp:effectExtent l="0" t="0" r="0" b="0"/>
            <wp:wrapNone/>
            <wp:docPr id="927" name="Grafik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pic:cNvPicPr/>
                  </pic:nvPicPr>
                  <pic:blipFill>
                    <a:blip r:embed="rId110" cstate="print">
                      <a:extLst>
                        <a:ext uri="{28A0092B-C50C-407E-A947-70E740481C1C}">
                          <a14:useLocalDpi xmlns:a14="http://schemas.microsoft.com/office/drawing/2010/main" val="0"/>
                        </a:ext>
                        <a:ext uri="{96DAC541-7B7A-43D3-8B79-37D633B846F1}">
                          <asvg:svgBlip xmlns:asvg="http://schemas.microsoft.com/office/drawing/2016/SVG/main" r:embed="rId111"/>
                        </a:ext>
                      </a:extLst>
                    </a:blip>
                    <a:stretch>
                      <a:fillRect/>
                    </a:stretch>
                  </pic:blipFill>
                  <pic:spPr>
                    <a:xfrm>
                      <a:off x="0" y="0"/>
                      <a:ext cx="2160000" cy="1951200"/>
                    </a:xfrm>
                    <a:prstGeom prst="rect">
                      <a:avLst/>
                    </a:prstGeom>
                  </pic:spPr>
                </pic:pic>
              </a:graphicData>
            </a:graphic>
            <wp14:sizeRelH relativeFrom="margin">
              <wp14:pctWidth>0</wp14:pctWidth>
            </wp14:sizeRelH>
            <wp14:sizeRelV relativeFrom="margin">
              <wp14:pctHeight>0</wp14:pctHeight>
            </wp14:sizeRelV>
          </wp:anchor>
        </w:drawing>
      </w:r>
      <w:r w:rsidR="003334BC">
        <w:rPr>
          <w:noProof/>
        </w:rPr>
        <w:drawing>
          <wp:anchor distT="0" distB="0" distL="114300" distR="114300" simplePos="0" relativeHeight="251859456" behindDoc="0" locked="0" layoutInCell="1" allowOverlap="1" wp14:anchorId="67E0AFC6" wp14:editId="4A714592">
            <wp:simplePos x="0" y="0"/>
            <wp:positionH relativeFrom="margin">
              <wp:posOffset>0</wp:posOffset>
            </wp:positionH>
            <wp:positionV relativeFrom="paragraph">
              <wp:posOffset>540385</wp:posOffset>
            </wp:positionV>
            <wp:extent cx="2138400" cy="1933200"/>
            <wp:effectExtent l="0" t="0" r="0" b="0"/>
            <wp:wrapNone/>
            <wp:docPr id="926" name="Grafik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pic:cNvPicPr/>
                  </pic:nvPicPr>
                  <pic:blipFill>
                    <a:blip r:embed="rId91" cstate="print">
                      <a:extLst>
                        <a:ext uri="{28A0092B-C50C-407E-A947-70E740481C1C}">
                          <a14:useLocalDpi xmlns:a14="http://schemas.microsoft.com/office/drawing/2010/main" val="0"/>
                        </a:ext>
                        <a:ext uri="{96DAC541-7B7A-43D3-8B79-37D633B846F1}">
                          <asvg:svgBlip xmlns:asvg="http://schemas.microsoft.com/office/drawing/2016/SVG/main" r:embed="rId92"/>
                        </a:ext>
                      </a:extLst>
                    </a:blip>
                    <a:stretch>
                      <a:fillRect/>
                    </a:stretch>
                  </pic:blipFill>
                  <pic:spPr>
                    <a:xfrm>
                      <a:off x="0" y="0"/>
                      <a:ext cx="2138400" cy="1933200"/>
                    </a:xfrm>
                    <a:prstGeom prst="rect">
                      <a:avLst/>
                    </a:prstGeom>
                  </pic:spPr>
                </pic:pic>
              </a:graphicData>
            </a:graphic>
            <wp14:sizeRelH relativeFrom="margin">
              <wp14:pctWidth>0</wp14:pctWidth>
            </wp14:sizeRelH>
            <wp14:sizeRelV relativeFrom="margin">
              <wp14:pctHeight>0</wp14:pctHeight>
            </wp14:sizeRelV>
          </wp:anchor>
        </w:drawing>
      </w:r>
    </w:p>
    <w:p w14:paraId="4DE8046A" w14:textId="1765B4CA" w:rsidR="00505912" w:rsidRPr="001F6414" w:rsidRDefault="001F6414" w:rsidP="004A7EE9">
      <w:pPr>
        <w:ind w:firstLine="283"/>
        <w:rPr>
          <w:szCs w:val="28"/>
        </w:rPr>
      </w:pPr>
      <w:r w:rsidRPr="001F6414">
        <w:rPr>
          <w:szCs w:val="28"/>
        </w:rPr>
        <w:lastRenderedPageBreak/>
        <w:t>Verbinden Sie!</w:t>
      </w:r>
      <w:r w:rsidR="009A1BDA" w:rsidRPr="009A1BDA">
        <w:rPr>
          <w:noProof/>
          <w:szCs w:val="32"/>
        </w:rPr>
        <w:t xml:space="preserve"> </w:t>
      </w:r>
      <w:r w:rsidR="009A1BDA">
        <w:rPr>
          <w:noProof/>
          <w:szCs w:val="32"/>
        </w:rPr>
        <w:drawing>
          <wp:anchor distT="0" distB="0" distL="114300" distR="114300" simplePos="0" relativeHeight="251787776" behindDoc="0" locked="0" layoutInCell="1" allowOverlap="1" wp14:anchorId="3ED77F9F" wp14:editId="7686CD86">
            <wp:simplePos x="0" y="0"/>
            <wp:positionH relativeFrom="margin">
              <wp:posOffset>-180340</wp:posOffset>
            </wp:positionH>
            <wp:positionV relativeFrom="paragraph">
              <wp:posOffset>-90170</wp:posOffset>
            </wp:positionV>
            <wp:extent cx="367200" cy="367200"/>
            <wp:effectExtent l="0" t="0" r="0" b="0"/>
            <wp:wrapNone/>
            <wp:docPr id="1103" name="Grafik 1103"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Grafik 472" descr="Kopf mit Zahnrädern"/>
                    <pic:cNvPicPr/>
                  </pic:nvPicPr>
                  <pic:blipFill>
                    <a:blip r:embed="rId84">
                      <a:extLst>
                        <a:ext uri="{96DAC541-7B7A-43D3-8B79-37D633B846F1}">
                          <asvg:svgBlip xmlns:asvg="http://schemas.microsoft.com/office/drawing/2016/SVG/main" r:embed="rId85"/>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30F0CDA2" w14:textId="5E2BC5D8" w:rsidR="00505912" w:rsidRPr="001F6414" w:rsidRDefault="00505912" w:rsidP="001F6414">
      <w:pPr>
        <w:rPr>
          <w:szCs w:val="28"/>
        </w:rPr>
      </w:pPr>
    </w:p>
    <w:p w14:paraId="210D9E57" w14:textId="1A5BC08B" w:rsidR="00505912" w:rsidRPr="001F6414" w:rsidRDefault="00313557" w:rsidP="00AA1004">
      <w:pPr>
        <w:spacing w:line="720" w:lineRule="auto"/>
        <w:ind w:firstLine="283"/>
        <w:rPr>
          <w:szCs w:val="28"/>
        </w:rPr>
      </w:pPr>
      <w:r>
        <w:rPr>
          <w:noProof/>
          <w:szCs w:val="32"/>
        </w:rPr>
        <mc:AlternateContent>
          <mc:Choice Requires="wps">
            <w:drawing>
              <wp:anchor distT="0" distB="0" distL="114300" distR="114300" simplePos="0" relativeHeight="251479552" behindDoc="0" locked="0" layoutInCell="1" allowOverlap="1" wp14:anchorId="73F6CED2" wp14:editId="4855C90D">
                <wp:simplePos x="0" y="0"/>
                <wp:positionH relativeFrom="column">
                  <wp:posOffset>866140</wp:posOffset>
                </wp:positionH>
                <wp:positionV relativeFrom="paragraph">
                  <wp:posOffset>186690</wp:posOffset>
                </wp:positionV>
                <wp:extent cx="3013075" cy="2324100"/>
                <wp:effectExtent l="0" t="0" r="73025" b="57150"/>
                <wp:wrapNone/>
                <wp:docPr id="1" name="Gerade Verbindung mit Pfeil 1"/>
                <wp:cNvGraphicFramePr/>
                <a:graphic xmlns:a="http://schemas.openxmlformats.org/drawingml/2006/main">
                  <a:graphicData uri="http://schemas.microsoft.com/office/word/2010/wordprocessingShape">
                    <wps:wsp>
                      <wps:cNvCnPr/>
                      <wps:spPr>
                        <a:xfrm>
                          <a:off x="0" y="0"/>
                          <a:ext cx="3013075" cy="2324100"/>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76B691" id="Gerade Verbindung mit Pfeil 1" o:spid="_x0000_s1026" type="#_x0000_t32" style="position:absolute;margin-left:68.2pt;margin-top:14.7pt;width:237.25pt;height:183pt;z-index:2514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" strokecolor="black [3200]" strokeweight="2pt">
                <v:stroke endarrow="block"/>
              </v:shape>
            </w:pict>
          </mc:Fallback>
        </mc:AlternateContent>
      </w:r>
      <w:r w:rsidR="00505912" w:rsidRPr="001F6414">
        <w:rPr>
          <w:szCs w:val="28"/>
        </w:rPr>
        <w:t>kau</w:t>
      </w:r>
      <w:r w:rsidR="00505912" w:rsidRPr="001F6414">
        <w:rPr>
          <w:szCs w:val="28"/>
        </w:rPr>
        <w:tab/>
      </w:r>
      <w:r w:rsidR="00505912" w:rsidRPr="001F6414">
        <w:rPr>
          <w:szCs w:val="28"/>
        </w:rPr>
        <w:tab/>
      </w:r>
      <w:r w:rsidR="00505912" w:rsidRPr="001F6414">
        <w:rPr>
          <w:szCs w:val="28"/>
        </w:rPr>
        <w:tab/>
      </w:r>
      <w:r w:rsidR="00505912" w:rsidRPr="001F6414">
        <w:rPr>
          <w:szCs w:val="28"/>
        </w:rPr>
        <w:tab/>
      </w:r>
      <w:r w:rsidR="00505912" w:rsidRPr="001F6414">
        <w:rPr>
          <w:szCs w:val="28"/>
        </w:rPr>
        <w:tab/>
      </w:r>
      <w:r w:rsidR="00505912" w:rsidRPr="001F6414">
        <w:rPr>
          <w:szCs w:val="28"/>
        </w:rPr>
        <w:tab/>
      </w:r>
      <w:r w:rsidR="00505912" w:rsidRPr="001F6414">
        <w:rPr>
          <w:szCs w:val="28"/>
        </w:rPr>
        <w:tab/>
      </w:r>
      <w:r w:rsidR="004A7EE9">
        <w:rPr>
          <w:szCs w:val="28"/>
        </w:rPr>
        <w:tab/>
      </w:r>
      <w:proofErr w:type="spellStart"/>
      <w:r w:rsidR="00505912" w:rsidRPr="001F6414">
        <w:rPr>
          <w:szCs w:val="28"/>
        </w:rPr>
        <w:t>schrift</w:t>
      </w:r>
      <w:proofErr w:type="spellEnd"/>
    </w:p>
    <w:p w14:paraId="29168B12" w14:textId="4CF64D5E" w:rsidR="00505912" w:rsidRPr="001F6414" w:rsidRDefault="00505912" w:rsidP="00AA1004">
      <w:pPr>
        <w:spacing w:line="720" w:lineRule="auto"/>
        <w:ind w:firstLine="283"/>
        <w:rPr>
          <w:szCs w:val="28"/>
        </w:rPr>
      </w:pPr>
      <w:r w:rsidRPr="001F6414">
        <w:rPr>
          <w:szCs w:val="28"/>
        </w:rPr>
        <w:t>Unter</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sidR="00313557">
        <w:rPr>
          <w:szCs w:val="28"/>
        </w:rPr>
        <w:tab/>
      </w:r>
      <w:r w:rsidR="004A7EE9">
        <w:rPr>
          <w:szCs w:val="28"/>
        </w:rPr>
        <w:tab/>
      </w:r>
      <w:r w:rsidRPr="001F6414">
        <w:rPr>
          <w:szCs w:val="28"/>
        </w:rPr>
        <w:t>trug</w:t>
      </w:r>
    </w:p>
    <w:p w14:paraId="56D92814" w14:textId="2002E3D2" w:rsidR="00505912" w:rsidRPr="001F6414" w:rsidRDefault="00505912" w:rsidP="00AA1004">
      <w:pPr>
        <w:spacing w:line="720" w:lineRule="auto"/>
        <w:ind w:firstLine="283"/>
        <w:rPr>
          <w:szCs w:val="28"/>
        </w:rPr>
      </w:pPr>
      <w:r w:rsidRPr="001F6414">
        <w:rPr>
          <w:szCs w:val="28"/>
        </w:rPr>
        <w:t>Ange</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sidR="00313557">
        <w:rPr>
          <w:szCs w:val="28"/>
        </w:rPr>
        <w:tab/>
      </w:r>
      <w:r w:rsidR="004A7EE9">
        <w:rPr>
          <w:szCs w:val="28"/>
        </w:rPr>
        <w:tab/>
      </w:r>
      <w:proofErr w:type="spellStart"/>
      <w:r w:rsidRPr="001F6414">
        <w:rPr>
          <w:szCs w:val="28"/>
        </w:rPr>
        <w:t>sen</w:t>
      </w:r>
      <w:proofErr w:type="spellEnd"/>
    </w:p>
    <w:p w14:paraId="2702641C" w14:textId="1CA5A947" w:rsidR="00505912" w:rsidRPr="001F6414" w:rsidRDefault="00505912" w:rsidP="00AA1004">
      <w:pPr>
        <w:spacing w:line="720" w:lineRule="auto"/>
        <w:ind w:firstLine="283"/>
        <w:rPr>
          <w:szCs w:val="28"/>
        </w:rPr>
      </w:pPr>
      <w:r w:rsidRPr="001F6414">
        <w:rPr>
          <w:szCs w:val="28"/>
        </w:rPr>
        <w:t>le</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sidR="004A7EE9">
        <w:rPr>
          <w:szCs w:val="28"/>
        </w:rPr>
        <w:tab/>
      </w:r>
      <w:proofErr w:type="spellStart"/>
      <w:r w:rsidRPr="001F6414">
        <w:rPr>
          <w:szCs w:val="28"/>
        </w:rPr>
        <w:t>wahl</w:t>
      </w:r>
      <w:proofErr w:type="spellEnd"/>
    </w:p>
    <w:p w14:paraId="754E6C34" w14:textId="29EAAC82" w:rsidR="00505912" w:rsidRPr="001F6414" w:rsidRDefault="00505912" w:rsidP="00AA1004">
      <w:pPr>
        <w:spacing w:line="720" w:lineRule="auto"/>
        <w:ind w:firstLine="283"/>
        <w:rPr>
          <w:szCs w:val="28"/>
        </w:rPr>
      </w:pPr>
      <w:r w:rsidRPr="001F6414">
        <w:rPr>
          <w:szCs w:val="28"/>
        </w:rPr>
        <w:t>Be</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sidR="004A7EE9">
        <w:rPr>
          <w:szCs w:val="28"/>
        </w:rPr>
        <w:tab/>
      </w:r>
      <w:proofErr w:type="spellStart"/>
      <w:r w:rsidRPr="001F6414">
        <w:rPr>
          <w:szCs w:val="28"/>
        </w:rPr>
        <w:t>fen</w:t>
      </w:r>
      <w:proofErr w:type="spellEnd"/>
    </w:p>
    <w:p w14:paraId="1AA1E5D1" w14:textId="2AE8BA10" w:rsidR="00505912" w:rsidRPr="001F6414" w:rsidRDefault="00505912" w:rsidP="00AA1004">
      <w:pPr>
        <w:spacing w:line="720" w:lineRule="auto"/>
        <w:ind w:firstLine="283"/>
        <w:rPr>
          <w:szCs w:val="28"/>
        </w:rPr>
      </w:pPr>
      <w:r w:rsidRPr="001F6414">
        <w:rPr>
          <w:szCs w:val="28"/>
        </w:rPr>
        <w:t>Aus</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sidR="004A7EE9">
        <w:rPr>
          <w:szCs w:val="28"/>
        </w:rPr>
        <w:tab/>
      </w:r>
      <w:r w:rsidRPr="001F6414">
        <w:rPr>
          <w:szCs w:val="28"/>
        </w:rPr>
        <w:t>bot</w:t>
      </w:r>
    </w:p>
    <w:p w14:paraId="4AA2207B" w14:textId="77777777" w:rsidR="008F23FA" w:rsidRDefault="008F23FA" w:rsidP="00505912">
      <w:pPr>
        <w:pStyle w:val="berschrift3"/>
        <w:sectPr w:rsidR="008F23FA" w:rsidSect="00505912">
          <w:headerReference w:type="first" r:id="rId112"/>
          <w:pgSz w:w="11900" w:h="16840"/>
          <w:pgMar w:top="2835" w:right="851" w:bottom="1134" w:left="851" w:header="709" w:footer="454" w:gutter="0"/>
          <w:cols w:space="708"/>
          <w:titlePg/>
          <w:docGrid w:linePitch="360"/>
        </w:sectPr>
      </w:pPr>
      <w:bookmarkStart w:id="39" w:name="_Toc59438895"/>
    </w:p>
    <w:p w14:paraId="6F18F906" w14:textId="087594E2" w:rsidR="008F23FA" w:rsidRPr="001F6414" w:rsidRDefault="009A1BDA" w:rsidP="008F23FA">
      <w:pPr>
        <w:ind w:firstLine="283"/>
        <w:rPr>
          <w:szCs w:val="28"/>
        </w:rPr>
      </w:pPr>
      <w:r>
        <w:rPr>
          <w:noProof/>
          <w:szCs w:val="32"/>
        </w:rPr>
        <w:lastRenderedPageBreak/>
        <mc:AlternateContent>
          <mc:Choice Requires="wps">
            <w:drawing>
              <wp:anchor distT="0" distB="0" distL="114300" distR="114300" simplePos="0" relativeHeight="251656704" behindDoc="0" locked="0" layoutInCell="1" allowOverlap="1" wp14:anchorId="417B880A" wp14:editId="661BD720">
                <wp:simplePos x="0" y="0"/>
                <wp:positionH relativeFrom="column">
                  <wp:posOffset>860903</wp:posOffset>
                </wp:positionH>
                <wp:positionV relativeFrom="paragraph">
                  <wp:posOffset>182954</wp:posOffset>
                </wp:positionV>
                <wp:extent cx="3066226" cy="2363190"/>
                <wp:effectExtent l="0" t="0" r="77470" b="56515"/>
                <wp:wrapNone/>
                <wp:docPr id="1097" name="Gerade Verbindung mit Pfeil 1097"/>
                <wp:cNvGraphicFramePr/>
                <a:graphic xmlns:a="http://schemas.openxmlformats.org/drawingml/2006/main">
                  <a:graphicData uri="http://schemas.microsoft.com/office/word/2010/wordprocessingShape">
                    <wps:wsp>
                      <wps:cNvCnPr/>
                      <wps:spPr>
                        <a:xfrm>
                          <a:off x="0" y="0"/>
                          <a:ext cx="3066226" cy="2363190"/>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03DAC9" id="Gerade Verbindung mit Pfeil 1097" o:spid="_x0000_s1026" type="#_x0000_t32" style="position:absolute;margin-left:67.8pt;margin-top:14.4pt;width:241.45pt;height:186.1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" strokecolor="black [3200]" strokeweight="2pt">
                <v:stroke endarrow="block"/>
              </v:shape>
            </w:pict>
          </mc:Fallback>
        </mc:AlternateContent>
      </w:r>
      <w:r w:rsidR="008F23FA">
        <w:rPr>
          <w:noProof/>
          <w:szCs w:val="32"/>
        </w:rPr>
        <mc:AlternateContent>
          <mc:Choice Requires="wps">
            <w:drawing>
              <wp:anchor distT="0" distB="0" distL="114300" distR="114300" simplePos="0" relativeHeight="251658752" behindDoc="0" locked="0" layoutInCell="1" allowOverlap="1" wp14:anchorId="0B4EA573" wp14:editId="5518E374">
                <wp:simplePos x="0" y="0"/>
                <wp:positionH relativeFrom="column">
                  <wp:posOffset>967781</wp:posOffset>
                </wp:positionH>
                <wp:positionV relativeFrom="paragraph">
                  <wp:posOffset>159204</wp:posOffset>
                </wp:positionV>
                <wp:extent cx="3016333" cy="557604"/>
                <wp:effectExtent l="0" t="57150" r="12700" b="33020"/>
                <wp:wrapNone/>
                <wp:docPr id="1098" name="Gerade Verbindung mit Pfeil 1098"/>
                <wp:cNvGraphicFramePr/>
                <a:graphic xmlns:a="http://schemas.openxmlformats.org/drawingml/2006/main">
                  <a:graphicData uri="http://schemas.microsoft.com/office/word/2010/wordprocessingShape">
                    <wps:wsp>
                      <wps:cNvCnPr/>
                      <wps:spPr>
                        <a:xfrm flipV="1">
                          <a:off x="0" y="0"/>
                          <a:ext cx="3016333" cy="557604"/>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227BCE" id="Gerade Verbindung mit Pfeil 1098" o:spid="_x0000_s1026" type="#_x0000_t32" style="position:absolute;margin-left:76.2pt;margin-top:12.55pt;width:237.5pt;height:43.9pt;flip:y;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" strokecolor="black [3200]" strokeweight="2pt">
                <v:stroke endarrow="block"/>
              </v:shape>
            </w:pict>
          </mc:Fallback>
        </mc:AlternateContent>
      </w:r>
      <w:r w:rsidR="008F23FA" w:rsidRPr="001F6414">
        <w:rPr>
          <w:szCs w:val="28"/>
        </w:rPr>
        <w:t>kau</w:t>
      </w:r>
      <w:r w:rsidR="008F23FA" w:rsidRPr="001F6414">
        <w:rPr>
          <w:szCs w:val="28"/>
        </w:rPr>
        <w:tab/>
      </w:r>
      <w:r w:rsidR="008F23FA" w:rsidRPr="001F6414">
        <w:rPr>
          <w:szCs w:val="28"/>
        </w:rPr>
        <w:tab/>
      </w:r>
      <w:r w:rsidR="008F23FA" w:rsidRPr="001F6414">
        <w:rPr>
          <w:szCs w:val="28"/>
        </w:rPr>
        <w:tab/>
      </w:r>
      <w:r w:rsidR="008F23FA" w:rsidRPr="001F6414">
        <w:rPr>
          <w:szCs w:val="28"/>
        </w:rPr>
        <w:tab/>
      </w:r>
      <w:r w:rsidR="008F23FA" w:rsidRPr="001F6414">
        <w:rPr>
          <w:szCs w:val="28"/>
        </w:rPr>
        <w:tab/>
      </w:r>
      <w:r w:rsidR="008F23FA" w:rsidRPr="001F6414">
        <w:rPr>
          <w:szCs w:val="28"/>
        </w:rPr>
        <w:tab/>
      </w:r>
      <w:r w:rsidR="008F23FA" w:rsidRPr="001F6414">
        <w:rPr>
          <w:szCs w:val="28"/>
        </w:rPr>
        <w:tab/>
      </w:r>
      <w:r w:rsidR="008F23FA">
        <w:rPr>
          <w:szCs w:val="28"/>
        </w:rPr>
        <w:tab/>
      </w:r>
      <w:proofErr w:type="spellStart"/>
      <w:r w:rsidR="008F23FA" w:rsidRPr="001F6414">
        <w:rPr>
          <w:szCs w:val="28"/>
        </w:rPr>
        <w:t>schrift</w:t>
      </w:r>
      <w:proofErr w:type="spellEnd"/>
    </w:p>
    <w:p w14:paraId="2C164B6C" w14:textId="1A55ED34" w:rsidR="008F23FA" w:rsidRPr="001F6414" w:rsidRDefault="008F23FA" w:rsidP="008F23FA">
      <w:pPr>
        <w:rPr>
          <w:szCs w:val="28"/>
        </w:rPr>
      </w:pPr>
    </w:p>
    <w:p w14:paraId="6E584BF8" w14:textId="26C2ECFE" w:rsidR="008F23FA" w:rsidRPr="001F6414" w:rsidRDefault="008F23FA" w:rsidP="008F23FA">
      <w:pPr>
        <w:ind w:firstLine="283"/>
        <w:rPr>
          <w:szCs w:val="28"/>
        </w:rPr>
      </w:pPr>
      <w:r>
        <w:rPr>
          <w:noProof/>
          <w:szCs w:val="32"/>
        </w:rPr>
        <mc:AlternateContent>
          <mc:Choice Requires="wps">
            <w:drawing>
              <wp:anchor distT="0" distB="0" distL="114300" distR="114300" simplePos="0" relativeHeight="251664896" behindDoc="0" locked="0" layoutInCell="1" allowOverlap="1" wp14:anchorId="620804AD" wp14:editId="36DACA82">
                <wp:simplePos x="0" y="0"/>
                <wp:positionH relativeFrom="column">
                  <wp:posOffset>765901</wp:posOffset>
                </wp:positionH>
                <wp:positionV relativeFrom="paragraph">
                  <wp:posOffset>142033</wp:posOffset>
                </wp:positionV>
                <wp:extent cx="3194462" cy="1778825"/>
                <wp:effectExtent l="0" t="38100" r="63500" b="31115"/>
                <wp:wrapNone/>
                <wp:docPr id="1101" name="Gerade Verbindung mit Pfeil 1101"/>
                <wp:cNvGraphicFramePr/>
                <a:graphic xmlns:a="http://schemas.openxmlformats.org/drawingml/2006/main">
                  <a:graphicData uri="http://schemas.microsoft.com/office/word/2010/wordprocessingShape">
                    <wps:wsp>
                      <wps:cNvCnPr/>
                      <wps:spPr>
                        <a:xfrm flipV="1">
                          <a:off x="0" y="0"/>
                          <a:ext cx="3194462" cy="1778825"/>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02B1B9" id="Gerade Verbindung mit Pfeil 1101" o:spid="_x0000_s1026" type="#_x0000_t32" style="position:absolute;margin-left:60.3pt;margin-top:11.2pt;width:251.55pt;height:140.05pt;flip:y;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" strokecolor="black [3200]" strokeweight="2pt">
                <v:stroke endarrow="block"/>
              </v:shape>
            </w:pict>
          </mc:Fallback>
        </mc:AlternateContent>
      </w:r>
      <w:r w:rsidRPr="001F6414">
        <w:rPr>
          <w:szCs w:val="28"/>
        </w:rPr>
        <w:t>Unter</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Pr>
          <w:szCs w:val="28"/>
        </w:rPr>
        <w:tab/>
      </w:r>
      <w:r>
        <w:rPr>
          <w:szCs w:val="28"/>
        </w:rPr>
        <w:tab/>
      </w:r>
      <w:r w:rsidRPr="001F6414">
        <w:rPr>
          <w:szCs w:val="28"/>
        </w:rPr>
        <w:t>trug</w:t>
      </w:r>
    </w:p>
    <w:p w14:paraId="4C674BD9" w14:textId="56FBC2D6" w:rsidR="008F23FA" w:rsidRPr="001F6414" w:rsidRDefault="008F23FA" w:rsidP="008F23FA">
      <w:pPr>
        <w:rPr>
          <w:szCs w:val="28"/>
        </w:rPr>
      </w:pPr>
    </w:p>
    <w:p w14:paraId="31D5AD42" w14:textId="5DDE025C" w:rsidR="008F23FA" w:rsidRPr="001F6414" w:rsidRDefault="008F23FA" w:rsidP="008F23FA">
      <w:pPr>
        <w:ind w:firstLine="283"/>
        <w:rPr>
          <w:szCs w:val="28"/>
        </w:rPr>
      </w:pPr>
      <w:r>
        <w:rPr>
          <w:noProof/>
          <w:szCs w:val="32"/>
        </w:rPr>
        <mc:AlternateContent>
          <mc:Choice Requires="wps">
            <w:drawing>
              <wp:anchor distT="0" distB="0" distL="114300" distR="114300" simplePos="0" relativeHeight="251662848" behindDoc="0" locked="0" layoutInCell="1" allowOverlap="1" wp14:anchorId="5F8D3B54" wp14:editId="0297B040">
                <wp:simplePos x="0" y="0"/>
                <wp:positionH relativeFrom="column">
                  <wp:posOffset>670898</wp:posOffset>
                </wp:positionH>
                <wp:positionV relativeFrom="paragraph">
                  <wp:posOffset>129565</wp:posOffset>
                </wp:positionV>
                <wp:extent cx="3312878" cy="593231"/>
                <wp:effectExtent l="0" t="57150" r="1905" b="35560"/>
                <wp:wrapNone/>
                <wp:docPr id="1100" name="Gerade Verbindung mit Pfeil 1100"/>
                <wp:cNvGraphicFramePr/>
                <a:graphic xmlns:a="http://schemas.openxmlformats.org/drawingml/2006/main">
                  <a:graphicData uri="http://schemas.microsoft.com/office/word/2010/wordprocessingShape">
                    <wps:wsp>
                      <wps:cNvCnPr/>
                      <wps:spPr>
                        <a:xfrm flipV="1">
                          <a:off x="0" y="0"/>
                          <a:ext cx="3312878" cy="593231"/>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E3B00A" id="Gerade Verbindung mit Pfeil 1100" o:spid="_x0000_s1026" type="#_x0000_t32" style="position:absolute;margin-left:52.85pt;margin-top:10.2pt;width:260.85pt;height:46.7pt;flip:y;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" strokecolor="black [3200]" strokeweight="2pt">
                <v:stroke endarrow="block"/>
              </v:shape>
            </w:pict>
          </mc:Fallback>
        </mc:AlternateContent>
      </w:r>
      <w:r>
        <w:rPr>
          <w:noProof/>
          <w:szCs w:val="32"/>
        </w:rPr>
        <mc:AlternateContent>
          <mc:Choice Requires="wps">
            <w:drawing>
              <wp:anchor distT="0" distB="0" distL="114300" distR="114300" simplePos="0" relativeHeight="251660800" behindDoc="0" locked="0" layoutInCell="1" allowOverlap="1" wp14:anchorId="63A4CF41" wp14:editId="1051449F">
                <wp:simplePos x="0" y="0"/>
                <wp:positionH relativeFrom="column">
                  <wp:posOffset>944031</wp:posOffset>
                </wp:positionH>
                <wp:positionV relativeFrom="paragraph">
                  <wp:posOffset>155542</wp:posOffset>
                </wp:positionV>
                <wp:extent cx="3040000" cy="1793174"/>
                <wp:effectExtent l="0" t="0" r="84455" b="55245"/>
                <wp:wrapNone/>
                <wp:docPr id="1099" name="Gerade Verbindung mit Pfeil 1099"/>
                <wp:cNvGraphicFramePr/>
                <a:graphic xmlns:a="http://schemas.openxmlformats.org/drawingml/2006/main">
                  <a:graphicData uri="http://schemas.microsoft.com/office/word/2010/wordprocessingShape">
                    <wps:wsp>
                      <wps:cNvCnPr/>
                      <wps:spPr>
                        <a:xfrm>
                          <a:off x="0" y="0"/>
                          <a:ext cx="3040000" cy="1793174"/>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EDD8C9" id="Gerade Verbindung mit Pfeil 1099" o:spid="_x0000_s1026" type="#_x0000_t32" style="position:absolute;margin-left:74.35pt;margin-top:12.25pt;width:239.35pt;height:141.2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" strokecolor="black [3200]" strokeweight="2pt">
                <v:stroke endarrow="block"/>
              </v:shape>
            </w:pict>
          </mc:Fallback>
        </mc:AlternateContent>
      </w:r>
      <w:r w:rsidRPr="001F6414">
        <w:rPr>
          <w:szCs w:val="28"/>
        </w:rPr>
        <w:t>Ange</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Pr>
          <w:szCs w:val="28"/>
        </w:rPr>
        <w:tab/>
      </w:r>
      <w:r>
        <w:rPr>
          <w:szCs w:val="28"/>
        </w:rPr>
        <w:tab/>
      </w:r>
      <w:proofErr w:type="spellStart"/>
      <w:r w:rsidRPr="001F6414">
        <w:rPr>
          <w:szCs w:val="28"/>
        </w:rPr>
        <w:t>sen</w:t>
      </w:r>
      <w:proofErr w:type="spellEnd"/>
    </w:p>
    <w:p w14:paraId="6D648641" w14:textId="6E161409" w:rsidR="008F23FA" w:rsidRPr="001F6414" w:rsidRDefault="008F23FA" w:rsidP="008F23FA">
      <w:pPr>
        <w:rPr>
          <w:szCs w:val="28"/>
        </w:rPr>
      </w:pPr>
    </w:p>
    <w:p w14:paraId="447F5E2E" w14:textId="335010E6" w:rsidR="008F23FA" w:rsidRPr="001F6414" w:rsidRDefault="008F23FA" w:rsidP="008F23FA">
      <w:pPr>
        <w:ind w:firstLine="283"/>
        <w:rPr>
          <w:szCs w:val="28"/>
        </w:rPr>
      </w:pPr>
      <w:r>
        <w:rPr>
          <w:noProof/>
          <w:szCs w:val="32"/>
        </w:rPr>
        <mc:AlternateContent>
          <mc:Choice Requires="wps">
            <w:drawing>
              <wp:anchor distT="0" distB="0" distL="114300" distR="114300" simplePos="0" relativeHeight="251666944" behindDoc="0" locked="0" layoutInCell="1" allowOverlap="1" wp14:anchorId="59950B19" wp14:editId="18C2322D">
                <wp:simplePos x="0" y="0"/>
                <wp:positionH relativeFrom="column">
                  <wp:posOffset>872779</wp:posOffset>
                </wp:positionH>
                <wp:positionV relativeFrom="paragraph">
                  <wp:posOffset>150248</wp:posOffset>
                </wp:positionV>
                <wp:extent cx="3087172" cy="1128074"/>
                <wp:effectExtent l="0" t="38100" r="56515" b="34290"/>
                <wp:wrapNone/>
                <wp:docPr id="1102" name="Gerade Verbindung mit Pfeil 1102"/>
                <wp:cNvGraphicFramePr/>
                <a:graphic xmlns:a="http://schemas.openxmlformats.org/drawingml/2006/main">
                  <a:graphicData uri="http://schemas.microsoft.com/office/word/2010/wordprocessingShape">
                    <wps:wsp>
                      <wps:cNvCnPr/>
                      <wps:spPr>
                        <a:xfrm flipV="1">
                          <a:off x="0" y="0"/>
                          <a:ext cx="3087172" cy="1128074"/>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0CCF1C" id="Gerade Verbindung mit Pfeil 1102" o:spid="_x0000_s1026" type="#_x0000_t32" style="position:absolute;margin-left:68.7pt;margin-top:11.85pt;width:243.1pt;height:88.8pt;flip:y;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" strokecolor="black [3200]" strokeweight="2pt">
                <v:stroke endarrow="block"/>
              </v:shape>
            </w:pict>
          </mc:Fallback>
        </mc:AlternateContent>
      </w:r>
      <w:r w:rsidRPr="001F6414">
        <w:rPr>
          <w:szCs w:val="28"/>
        </w:rPr>
        <w:t>le</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Pr>
          <w:szCs w:val="28"/>
        </w:rPr>
        <w:tab/>
      </w:r>
      <w:proofErr w:type="spellStart"/>
      <w:r w:rsidRPr="001F6414">
        <w:rPr>
          <w:szCs w:val="28"/>
        </w:rPr>
        <w:t>wahl</w:t>
      </w:r>
      <w:proofErr w:type="spellEnd"/>
    </w:p>
    <w:p w14:paraId="654CDA35" w14:textId="3975AB34" w:rsidR="008F23FA" w:rsidRPr="001F6414" w:rsidRDefault="008F23FA" w:rsidP="008F23FA">
      <w:pPr>
        <w:rPr>
          <w:szCs w:val="28"/>
        </w:rPr>
      </w:pPr>
    </w:p>
    <w:p w14:paraId="505C18BE" w14:textId="51341623" w:rsidR="008F23FA" w:rsidRPr="001F6414" w:rsidRDefault="008F23FA" w:rsidP="008F23FA">
      <w:pPr>
        <w:ind w:firstLine="283"/>
        <w:rPr>
          <w:szCs w:val="28"/>
        </w:rPr>
      </w:pPr>
      <w:r w:rsidRPr="001F6414">
        <w:rPr>
          <w:szCs w:val="28"/>
        </w:rPr>
        <w:t>Be</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Pr>
          <w:szCs w:val="28"/>
        </w:rPr>
        <w:tab/>
      </w:r>
      <w:proofErr w:type="spellStart"/>
      <w:r w:rsidRPr="001F6414">
        <w:rPr>
          <w:szCs w:val="28"/>
        </w:rPr>
        <w:t>fen</w:t>
      </w:r>
      <w:proofErr w:type="spellEnd"/>
    </w:p>
    <w:p w14:paraId="782E03AB" w14:textId="11C6DBD4" w:rsidR="008F23FA" w:rsidRPr="001F6414" w:rsidRDefault="008F23FA" w:rsidP="008F23FA">
      <w:pPr>
        <w:rPr>
          <w:szCs w:val="28"/>
        </w:rPr>
      </w:pPr>
    </w:p>
    <w:p w14:paraId="184F9E60" w14:textId="1AE3E189" w:rsidR="008F23FA" w:rsidRPr="001F6414" w:rsidRDefault="008F23FA" w:rsidP="008F23FA">
      <w:pPr>
        <w:ind w:firstLine="283"/>
        <w:rPr>
          <w:szCs w:val="28"/>
        </w:rPr>
      </w:pPr>
      <w:r w:rsidRPr="001F6414">
        <w:rPr>
          <w:szCs w:val="28"/>
        </w:rPr>
        <w:t>Aus</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Pr>
          <w:szCs w:val="28"/>
        </w:rPr>
        <w:tab/>
      </w:r>
      <w:r w:rsidRPr="001F6414">
        <w:rPr>
          <w:szCs w:val="28"/>
        </w:rPr>
        <w:t>bot</w:t>
      </w:r>
    </w:p>
    <w:p w14:paraId="0D70C994" w14:textId="67A1F0DC" w:rsidR="009945C5" w:rsidRDefault="009945C5" w:rsidP="00505912">
      <w:pPr>
        <w:pStyle w:val="berschrift3"/>
        <w:sectPr w:rsidR="009945C5" w:rsidSect="00505912">
          <w:headerReference w:type="first" r:id="rId113"/>
          <w:pgSz w:w="11900" w:h="16840"/>
          <w:pgMar w:top="2835" w:right="851" w:bottom="1134" w:left="851" w:header="709" w:footer="454" w:gutter="0"/>
          <w:cols w:space="708"/>
          <w:titlePg/>
          <w:docGrid w:linePitch="360"/>
        </w:sectPr>
      </w:pPr>
    </w:p>
    <w:bookmarkEnd w:id="39"/>
    <w:p w14:paraId="34BEF51B" w14:textId="48865F86" w:rsidR="00505912" w:rsidRPr="00A65383" w:rsidRDefault="00505912" w:rsidP="00505912">
      <w:pPr>
        <w:rPr>
          <w:szCs w:val="28"/>
        </w:rPr>
      </w:pPr>
      <w:r w:rsidRPr="00A65383">
        <w:rPr>
          <w:szCs w:val="28"/>
        </w:rPr>
        <w:lastRenderedPageBreak/>
        <w:t>Verbinden Sie!</w:t>
      </w:r>
      <w:r w:rsidR="00B00585" w:rsidRPr="00B00585">
        <w:rPr>
          <w:noProof/>
          <w:szCs w:val="32"/>
        </w:rPr>
        <w:t xml:space="preserve"> </w:t>
      </w:r>
      <w:r w:rsidR="00B00585">
        <w:rPr>
          <w:noProof/>
          <w:szCs w:val="32"/>
        </w:rPr>
        <w:drawing>
          <wp:anchor distT="0" distB="0" distL="114300" distR="114300" simplePos="0" relativeHeight="251495936" behindDoc="0" locked="0" layoutInCell="1" allowOverlap="1" wp14:anchorId="46DF93F8" wp14:editId="6D0BAB7B">
            <wp:simplePos x="0" y="0"/>
            <wp:positionH relativeFrom="margin">
              <wp:posOffset>-180340</wp:posOffset>
            </wp:positionH>
            <wp:positionV relativeFrom="paragraph">
              <wp:posOffset>-90170</wp:posOffset>
            </wp:positionV>
            <wp:extent cx="367200" cy="367200"/>
            <wp:effectExtent l="0" t="0" r="0" b="0"/>
            <wp:wrapNone/>
            <wp:docPr id="475" name="Grafik 475"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Grafik 472" descr="Kopf mit Zahnrädern"/>
                    <pic:cNvPicPr/>
                  </pic:nvPicPr>
                  <pic:blipFill>
                    <a:blip r:embed="rId84">
                      <a:extLst>
                        <a:ext uri="{96DAC541-7B7A-43D3-8B79-37D633B846F1}">
                          <asvg:svgBlip xmlns:asvg="http://schemas.microsoft.com/office/drawing/2016/SVG/main" r:embed="rId85"/>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1CCDE5FA" w14:textId="1D1A123F" w:rsidR="00505912" w:rsidRDefault="00505912" w:rsidP="00505912">
      <w:pPr>
        <w:rPr>
          <w:sz w:val="32"/>
          <w:szCs w:val="32"/>
        </w:rPr>
      </w:pPr>
      <w:r>
        <w:rPr>
          <w:noProof/>
          <w:sz w:val="32"/>
          <w:szCs w:val="32"/>
        </w:rPr>
        <w:drawing>
          <wp:anchor distT="0" distB="0" distL="114300" distR="114300" simplePos="0" relativeHeight="251444736" behindDoc="0" locked="0" layoutInCell="1" allowOverlap="1" wp14:anchorId="64A04506" wp14:editId="73BE844B">
            <wp:simplePos x="0" y="0"/>
            <wp:positionH relativeFrom="margin">
              <wp:posOffset>464820</wp:posOffset>
            </wp:positionH>
            <wp:positionV relativeFrom="paragraph">
              <wp:posOffset>233680</wp:posOffset>
            </wp:positionV>
            <wp:extent cx="1402080" cy="1023620"/>
            <wp:effectExtent l="0" t="0" r="7620" b="5080"/>
            <wp:wrapNone/>
            <wp:docPr id="236" name="Grafik 236" descr="Ein Bild, das Spiel,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rief Piktogramm.PNG"/>
                    <pic:cNvPicPr/>
                  </pic:nvPicPr>
                  <pic:blipFill>
                    <a:blip r:embed="rId114">
                      <a:extLst>
                        <a:ext uri="{28A0092B-C50C-407E-A947-70E740481C1C}">
                          <a14:useLocalDpi xmlns:a14="http://schemas.microsoft.com/office/drawing/2010/main" val="0"/>
                        </a:ext>
                      </a:extLst>
                    </a:blip>
                    <a:stretch>
                      <a:fillRect/>
                    </a:stretch>
                  </pic:blipFill>
                  <pic:spPr>
                    <a:xfrm>
                      <a:off x="0" y="0"/>
                      <a:ext cx="1402080" cy="1023620"/>
                    </a:xfrm>
                    <a:prstGeom prst="rect">
                      <a:avLst/>
                    </a:prstGeom>
                  </pic:spPr>
                </pic:pic>
              </a:graphicData>
            </a:graphic>
          </wp:anchor>
        </w:drawing>
      </w:r>
    </w:p>
    <w:p w14:paraId="21FC6125" w14:textId="53C0CFD1" w:rsidR="00505912" w:rsidRDefault="007032AA" w:rsidP="00505912">
      <w:pPr>
        <w:spacing w:line="600" w:lineRule="auto"/>
        <w:rPr>
          <w:sz w:val="32"/>
          <w:szCs w:val="32"/>
        </w:rPr>
      </w:pPr>
      <w:r>
        <w:rPr>
          <w:noProof/>
          <w:szCs w:val="32"/>
        </w:rPr>
        <mc:AlternateContent>
          <mc:Choice Requires="wps">
            <w:drawing>
              <wp:anchor distT="0" distB="0" distL="114300" distR="114300" simplePos="0" relativeHeight="251480576" behindDoc="0" locked="0" layoutInCell="1" allowOverlap="1" wp14:anchorId="13B56CCC" wp14:editId="6EE61FC3">
                <wp:simplePos x="0" y="0"/>
                <wp:positionH relativeFrom="margin">
                  <wp:posOffset>1766570</wp:posOffset>
                </wp:positionH>
                <wp:positionV relativeFrom="paragraph">
                  <wp:posOffset>521335</wp:posOffset>
                </wp:positionV>
                <wp:extent cx="2394585" cy="2369820"/>
                <wp:effectExtent l="0" t="0" r="81915" b="49530"/>
                <wp:wrapNone/>
                <wp:docPr id="2" name="Gerade Verbindung mit Pfeil 2"/>
                <wp:cNvGraphicFramePr/>
                <a:graphic xmlns:a="http://schemas.openxmlformats.org/drawingml/2006/main">
                  <a:graphicData uri="http://schemas.microsoft.com/office/word/2010/wordprocessingShape">
                    <wps:wsp>
                      <wps:cNvCnPr/>
                      <wps:spPr>
                        <a:xfrm>
                          <a:off x="0" y="0"/>
                          <a:ext cx="2394585" cy="2369820"/>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567735" id="Gerade Verbindung mit Pfeil 2" o:spid="_x0000_s1026" type="#_x0000_t32" style="position:absolute;margin-left:139.1pt;margin-top:41.05pt;width:188.55pt;height:186.6pt;z-index:25148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" strokecolor="black [3200]" strokeweight="2pt">
                <v:stroke endarrow="block"/>
                <w10:wrap anchorx="margin"/>
              </v:shape>
            </w:pict>
          </mc:Fallback>
        </mc:AlternateContent>
      </w:r>
      <w:r w:rsidRPr="007070E2">
        <w:rPr>
          <w:noProof/>
          <w:szCs w:val="28"/>
        </w:rPr>
        <mc:AlternateContent>
          <mc:Choice Requires="wps">
            <w:drawing>
              <wp:anchor distT="0" distB="0" distL="114300" distR="114300" simplePos="0" relativeHeight="251481600" behindDoc="0" locked="0" layoutInCell="1" allowOverlap="1" wp14:anchorId="009FDE41" wp14:editId="0D5D790C">
                <wp:simplePos x="0" y="0"/>
                <wp:positionH relativeFrom="column">
                  <wp:posOffset>4222115</wp:posOffset>
                </wp:positionH>
                <wp:positionV relativeFrom="paragraph">
                  <wp:posOffset>178435</wp:posOffset>
                </wp:positionV>
                <wp:extent cx="1158240" cy="446400"/>
                <wp:effectExtent l="0" t="0" r="0" b="0"/>
                <wp:wrapNone/>
                <wp:docPr id="8" name="Rechteck 8"/>
                <wp:cNvGraphicFramePr/>
                <a:graphic xmlns:a="http://schemas.openxmlformats.org/drawingml/2006/main">
                  <a:graphicData uri="http://schemas.microsoft.com/office/word/2010/wordprocessingShape">
                    <wps:wsp>
                      <wps:cNvSpPr/>
                      <wps:spPr>
                        <a:xfrm>
                          <a:off x="0" y="0"/>
                          <a:ext cx="1158240" cy="446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4DC7647" w14:textId="26EFA6DE" w:rsidR="00D04818" w:rsidRPr="007338E9" w:rsidRDefault="00D04818" w:rsidP="005562D2">
                            <w:pPr>
                              <w:ind w:left="0" w:right="0"/>
                              <w:rPr>
                                <w:szCs w:val="32"/>
                              </w:rPr>
                            </w:pPr>
                            <w:r>
                              <w:rPr>
                                <w:szCs w:val="32"/>
                              </w:rPr>
                              <w:t>der Preis</w:t>
                            </w:r>
                          </w:p>
                          <w:p w14:paraId="68B23DCF" w14:textId="77777777" w:rsidR="00D04818" w:rsidRDefault="00D04818"/>
                          <w:p w14:paraId="18FA1AFF" w14:textId="77777777" w:rsidR="00D04818" w:rsidRPr="007338E9" w:rsidRDefault="00D04818" w:rsidP="005562D2">
                            <w:pPr>
                              <w:ind w:left="0" w:right="0"/>
                              <w:rPr>
                                <w:szCs w:val="32"/>
                              </w:rPr>
                            </w:pPr>
                            <w:r>
                              <w:rPr>
                                <w:szCs w:val="32"/>
                              </w:rPr>
                              <w:t>der Preis</w:t>
                            </w:r>
                          </w:p>
                          <w:p w14:paraId="4DEA7896" w14:textId="77777777" w:rsidR="00D04818" w:rsidRDefault="00D04818"/>
                          <w:p w14:paraId="567FDA79" w14:textId="3720E510" w:rsidR="00D04818" w:rsidRPr="007338E9" w:rsidRDefault="00D04818" w:rsidP="005562D2">
                            <w:pPr>
                              <w:ind w:left="0" w:right="0"/>
                              <w:rPr>
                                <w:szCs w:val="32"/>
                              </w:rPr>
                            </w:pPr>
                            <w:r>
                              <w:rPr>
                                <w:szCs w:val="32"/>
                              </w:rPr>
                              <w:t>der Preis</w:t>
                            </w:r>
                          </w:p>
                          <w:p w14:paraId="01ED481A" w14:textId="77777777" w:rsidR="00D04818" w:rsidRDefault="00D04818"/>
                          <w:p w14:paraId="7449334A" w14:textId="06F3AF64" w:rsidR="00D04818" w:rsidRPr="007338E9" w:rsidRDefault="00D04818" w:rsidP="005562D2">
                            <w:pPr>
                              <w:ind w:left="0" w:right="0"/>
                              <w:rPr>
                                <w:szCs w:val="32"/>
                              </w:rPr>
                            </w:pPr>
                            <w:r>
                              <w:rPr>
                                <w:szCs w:val="32"/>
                              </w:rPr>
                              <w:t>der Preis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9FDE41" id="Rechteck 8" o:spid="_x0000_s1111" style="position:absolute;left:0;text-align:left;margin-left:332.45pt;margin-top:14.05pt;width:91.2pt;height:35.15pt;z-index:25148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" filled="f" stroked="f">
                <v:textbox>
                  <w:txbxContent>
                    <w:p w14:paraId="14DC7647" w14:textId="26EFA6DE" w:rsidR="00D04818" w:rsidRPr="007338E9" w:rsidRDefault="00D04818" w:rsidP="005562D2">
                      <w:pPr>
                        <w:ind w:left="0" w:right="0"/>
                        <w:rPr>
                          <w:szCs w:val="32"/>
                        </w:rPr>
                      </w:pPr>
                      <w:r>
                        <w:rPr>
                          <w:szCs w:val="32"/>
                        </w:rPr>
                        <w:t>der Preis</w:t>
                      </w:r>
                    </w:p>
                    <w:p w14:paraId="68B23DCF" w14:textId="77777777" w:rsidR="00D04818" w:rsidRDefault="00D04818"/>
                    <w:p w14:paraId="18FA1AFF" w14:textId="77777777" w:rsidR="00D04818" w:rsidRPr="007338E9" w:rsidRDefault="00D04818" w:rsidP="005562D2">
                      <w:pPr>
                        <w:ind w:left="0" w:right="0"/>
                        <w:rPr>
                          <w:szCs w:val="32"/>
                        </w:rPr>
                      </w:pPr>
                      <w:r>
                        <w:rPr>
                          <w:szCs w:val="32"/>
                        </w:rPr>
                        <w:t>der Preis</w:t>
                      </w:r>
                    </w:p>
                    <w:p w14:paraId="4DEA7896" w14:textId="77777777" w:rsidR="00D04818" w:rsidRDefault="00D04818"/>
                    <w:p w14:paraId="567FDA79" w14:textId="3720E510" w:rsidR="00D04818" w:rsidRPr="007338E9" w:rsidRDefault="00D04818" w:rsidP="005562D2">
                      <w:pPr>
                        <w:ind w:left="0" w:right="0"/>
                        <w:rPr>
                          <w:szCs w:val="32"/>
                        </w:rPr>
                      </w:pPr>
                      <w:r>
                        <w:rPr>
                          <w:szCs w:val="32"/>
                        </w:rPr>
                        <w:t>der Preis</w:t>
                      </w:r>
                    </w:p>
                    <w:p w14:paraId="01ED481A" w14:textId="77777777" w:rsidR="00D04818" w:rsidRDefault="00D04818"/>
                    <w:p w14:paraId="7449334A" w14:textId="06F3AF64" w:rsidR="00D04818" w:rsidRPr="007338E9" w:rsidRDefault="00D04818" w:rsidP="005562D2">
                      <w:pPr>
                        <w:ind w:left="0" w:right="0"/>
                        <w:rPr>
                          <w:szCs w:val="32"/>
                        </w:rPr>
                      </w:pPr>
                      <w:r>
                        <w:rPr>
                          <w:szCs w:val="32"/>
                        </w:rPr>
                        <w:t>der Preis</w:t>
                      </w:r>
                    </w:p>
                  </w:txbxContent>
                </v:textbox>
              </v:rect>
            </w:pict>
          </mc:Fallback>
        </mc:AlternateContent>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p>
    <w:p w14:paraId="6A277A31" w14:textId="7BC51B9A" w:rsidR="00505912" w:rsidRDefault="00505912" w:rsidP="00505912">
      <w:pPr>
        <w:spacing w:line="600" w:lineRule="auto"/>
        <w:rPr>
          <w:sz w:val="32"/>
          <w:szCs w:val="32"/>
        </w:rPr>
      </w:pPr>
      <w:r>
        <w:rPr>
          <w:noProof/>
          <w:sz w:val="32"/>
          <w:szCs w:val="32"/>
        </w:rPr>
        <w:drawing>
          <wp:anchor distT="0" distB="0" distL="114300" distR="114300" simplePos="0" relativeHeight="251445760" behindDoc="0" locked="0" layoutInCell="1" allowOverlap="1" wp14:anchorId="1D23F322" wp14:editId="55F988EA">
            <wp:simplePos x="0" y="0"/>
            <wp:positionH relativeFrom="margin">
              <wp:posOffset>398145</wp:posOffset>
            </wp:positionH>
            <wp:positionV relativeFrom="paragraph">
              <wp:posOffset>455295</wp:posOffset>
            </wp:positionV>
            <wp:extent cx="1468755" cy="1200150"/>
            <wp:effectExtent l="0" t="0" r="0" b="0"/>
            <wp:wrapNone/>
            <wp:docPr id="237" name="Grafi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nterschrift Piktogramm.PNG"/>
                    <pic:cNvPicPr/>
                  </pic:nvPicPr>
                  <pic:blipFill>
                    <a:blip r:embed="rId115">
                      <a:extLst>
                        <a:ext uri="{28A0092B-C50C-407E-A947-70E740481C1C}">
                          <a14:useLocalDpi xmlns:a14="http://schemas.microsoft.com/office/drawing/2010/main" val="0"/>
                        </a:ext>
                      </a:extLst>
                    </a:blip>
                    <a:stretch>
                      <a:fillRect/>
                    </a:stretch>
                  </pic:blipFill>
                  <pic:spPr>
                    <a:xfrm>
                      <a:off x="0" y="0"/>
                      <a:ext cx="1468755" cy="1200150"/>
                    </a:xfrm>
                    <a:prstGeom prst="rect">
                      <a:avLst/>
                    </a:prstGeom>
                  </pic:spPr>
                </pic:pic>
              </a:graphicData>
            </a:graphic>
          </wp:anchor>
        </w:drawing>
      </w:r>
    </w:p>
    <w:p w14:paraId="07879B05" w14:textId="031A10BD" w:rsidR="00505912" w:rsidRDefault="000257E8" w:rsidP="00505912">
      <w:pPr>
        <w:spacing w:line="600" w:lineRule="auto"/>
        <w:rPr>
          <w:sz w:val="32"/>
          <w:szCs w:val="32"/>
        </w:rPr>
      </w:pPr>
      <w:r w:rsidRPr="007070E2">
        <w:rPr>
          <w:noProof/>
          <w:szCs w:val="28"/>
        </w:rPr>
        <mc:AlternateContent>
          <mc:Choice Requires="wps">
            <w:drawing>
              <wp:anchor distT="0" distB="0" distL="114300" distR="114300" simplePos="0" relativeHeight="251485696" behindDoc="0" locked="0" layoutInCell="1" allowOverlap="1" wp14:anchorId="76B1C059" wp14:editId="610664C1">
                <wp:simplePos x="0" y="0"/>
                <wp:positionH relativeFrom="column">
                  <wp:posOffset>4222115</wp:posOffset>
                </wp:positionH>
                <wp:positionV relativeFrom="paragraph">
                  <wp:posOffset>358775</wp:posOffset>
                </wp:positionV>
                <wp:extent cx="1158240" cy="446400"/>
                <wp:effectExtent l="0" t="0" r="0" b="0"/>
                <wp:wrapNone/>
                <wp:docPr id="63" name="Rechteck 63"/>
                <wp:cNvGraphicFramePr/>
                <a:graphic xmlns:a="http://schemas.openxmlformats.org/drawingml/2006/main">
                  <a:graphicData uri="http://schemas.microsoft.com/office/word/2010/wordprocessingShape">
                    <wps:wsp>
                      <wps:cNvSpPr/>
                      <wps:spPr>
                        <a:xfrm>
                          <a:off x="0" y="0"/>
                          <a:ext cx="1158240" cy="446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2B6AC2B" w14:textId="79A67617" w:rsidR="00D04818" w:rsidRPr="007338E9" w:rsidRDefault="00D04818" w:rsidP="005562D2">
                            <w:pPr>
                              <w:ind w:left="0" w:right="0"/>
                              <w:rPr>
                                <w:szCs w:val="32"/>
                              </w:rPr>
                            </w:pPr>
                            <w:r>
                              <w:rPr>
                                <w:szCs w:val="32"/>
                              </w:rPr>
                              <w:t>das Baby</w:t>
                            </w:r>
                          </w:p>
                          <w:p w14:paraId="74F7D52B" w14:textId="77777777" w:rsidR="00D04818" w:rsidRDefault="00D04818"/>
                          <w:p w14:paraId="62B9D3DF" w14:textId="77777777" w:rsidR="00D04818" w:rsidRPr="007338E9" w:rsidRDefault="00D04818" w:rsidP="005562D2">
                            <w:pPr>
                              <w:ind w:left="0" w:right="0"/>
                              <w:rPr>
                                <w:szCs w:val="32"/>
                              </w:rPr>
                            </w:pPr>
                            <w:r>
                              <w:rPr>
                                <w:szCs w:val="32"/>
                              </w:rPr>
                              <w:t>das Baby</w:t>
                            </w:r>
                          </w:p>
                          <w:p w14:paraId="0E01F898" w14:textId="77777777" w:rsidR="00D04818" w:rsidRDefault="00D04818"/>
                          <w:p w14:paraId="22F7F742" w14:textId="7CAA85E1" w:rsidR="00D04818" w:rsidRPr="007338E9" w:rsidRDefault="00D04818" w:rsidP="005562D2">
                            <w:pPr>
                              <w:ind w:left="0" w:right="0"/>
                              <w:rPr>
                                <w:szCs w:val="32"/>
                              </w:rPr>
                            </w:pPr>
                            <w:r>
                              <w:rPr>
                                <w:szCs w:val="32"/>
                              </w:rPr>
                              <w:t>das Baby</w:t>
                            </w:r>
                          </w:p>
                          <w:p w14:paraId="1DD562B7" w14:textId="77777777" w:rsidR="00D04818" w:rsidRDefault="00D04818"/>
                          <w:p w14:paraId="4044761B" w14:textId="1E38C1C0" w:rsidR="00D04818" w:rsidRPr="007338E9" w:rsidRDefault="00D04818" w:rsidP="005562D2">
                            <w:pPr>
                              <w:ind w:left="0" w:right="0"/>
                              <w:rPr>
                                <w:szCs w:val="32"/>
                              </w:rPr>
                            </w:pPr>
                            <w:r>
                              <w:rPr>
                                <w:szCs w:val="32"/>
                              </w:rPr>
                              <w:t>das Baby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B1C059" id="Rechteck 63" o:spid="_x0000_s1112" style="position:absolute;left:0;text-align:left;margin-left:332.45pt;margin-top:28.25pt;width:91.2pt;height:35.15pt;z-index:25148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" filled="f" stroked="f">
                <v:textbox>
                  <w:txbxContent>
                    <w:p w14:paraId="42B6AC2B" w14:textId="79A67617" w:rsidR="00D04818" w:rsidRPr="007338E9" w:rsidRDefault="00D04818" w:rsidP="005562D2">
                      <w:pPr>
                        <w:ind w:left="0" w:right="0"/>
                        <w:rPr>
                          <w:szCs w:val="32"/>
                        </w:rPr>
                      </w:pPr>
                      <w:r>
                        <w:rPr>
                          <w:szCs w:val="32"/>
                        </w:rPr>
                        <w:t>das Baby</w:t>
                      </w:r>
                    </w:p>
                    <w:p w14:paraId="74F7D52B" w14:textId="77777777" w:rsidR="00D04818" w:rsidRDefault="00D04818"/>
                    <w:p w14:paraId="62B9D3DF" w14:textId="77777777" w:rsidR="00D04818" w:rsidRPr="007338E9" w:rsidRDefault="00D04818" w:rsidP="005562D2">
                      <w:pPr>
                        <w:ind w:left="0" w:right="0"/>
                        <w:rPr>
                          <w:szCs w:val="32"/>
                        </w:rPr>
                      </w:pPr>
                      <w:r>
                        <w:rPr>
                          <w:szCs w:val="32"/>
                        </w:rPr>
                        <w:t>das Baby</w:t>
                      </w:r>
                    </w:p>
                    <w:p w14:paraId="0E01F898" w14:textId="77777777" w:rsidR="00D04818" w:rsidRDefault="00D04818"/>
                    <w:p w14:paraId="22F7F742" w14:textId="7CAA85E1" w:rsidR="00D04818" w:rsidRPr="007338E9" w:rsidRDefault="00D04818" w:rsidP="005562D2">
                      <w:pPr>
                        <w:ind w:left="0" w:right="0"/>
                        <w:rPr>
                          <w:szCs w:val="32"/>
                        </w:rPr>
                      </w:pPr>
                      <w:r>
                        <w:rPr>
                          <w:szCs w:val="32"/>
                        </w:rPr>
                        <w:t>das Baby</w:t>
                      </w:r>
                    </w:p>
                    <w:p w14:paraId="1DD562B7" w14:textId="77777777" w:rsidR="00D04818" w:rsidRDefault="00D04818"/>
                    <w:p w14:paraId="4044761B" w14:textId="1E38C1C0" w:rsidR="00D04818" w:rsidRPr="007338E9" w:rsidRDefault="00D04818" w:rsidP="005562D2">
                      <w:pPr>
                        <w:ind w:left="0" w:right="0"/>
                        <w:rPr>
                          <w:szCs w:val="32"/>
                        </w:rPr>
                      </w:pPr>
                      <w:r>
                        <w:rPr>
                          <w:szCs w:val="32"/>
                        </w:rPr>
                        <w:t>das Baby</w:t>
                      </w:r>
                    </w:p>
                  </w:txbxContent>
                </v:textbox>
              </v:rect>
            </w:pict>
          </mc:Fallback>
        </mc:AlternateContent>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p>
    <w:p w14:paraId="7852D3E6" w14:textId="76B4D129" w:rsidR="00505912" w:rsidRDefault="00505912" w:rsidP="00505912">
      <w:pPr>
        <w:spacing w:line="600" w:lineRule="auto"/>
        <w:rPr>
          <w:sz w:val="32"/>
          <w:szCs w:val="32"/>
        </w:rPr>
      </w:pPr>
    </w:p>
    <w:p w14:paraId="1C980A87" w14:textId="4ED1241A" w:rsidR="00505912" w:rsidRDefault="007032AA" w:rsidP="00505912">
      <w:pPr>
        <w:spacing w:line="600" w:lineRule="auto"/>
        <w:rPr>
          <w:sz w:val="32"/>
          <w:szCs w:val="32"/>
        </w:rPr>
      </w:pPr>
      <w:r>
        <w:rPr>
          <w:noProof/>
          <w:sz w:val="32"/>
          <w:szCs w:val="32"/>
        </w:rPr>
        <w:drawing>
          <wp:anchor distT="0" distB="0" distL="114300" distR="114300" simplePos="0" relativeHeight="251447808" behindDoc="0" locked="0" layoutInCell="1" allowOverlap="1" wp14:anchorId="515FB2E8" wp14:editId="4D542198">
            <wp:simplePos x="0" y="0"/>
            <wp:positionH relativeFrom="margin">
              <wp:posOffset>443865</wp:posOffset>
            </wp:positionH>
            <wp:positionV relativeFrom="paragraph">
              <wp:posOffset>9525</wp:posOffset>
            </wp:positionV>
            <wp:extent cx="1324160" cy="1209844"/>
            <wp:effectExtent l="0" t="0" r="9525" b="9525"/>
            <wp:wrapNone/>
            <wp:docPr id="238" name="Grafik 238"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aby Piktogramm.PNG"/>
                    <pic:cNvPicPr/>
                  </pic:nvPicPr>
                  <pic:blipFill>
                    <a:blip r:embed="rId116">
                      <a:extLst>
                        <a:ext uri="{28A0092B-C50C-407E-A947-70E740481C1C}">
                          <a14:useLocalDpi xmlns:a14="http://schemas.microsoft.com/office/drawing/2010/main" val="0"/>
                        </a:ext>
                      </a:extLst>
                    </a:blip>
                    <a:stretch>
                      <a:fillRect/>
                    </a:stretch>
                  </pic:blipFill>
                  <pic:spPr>
                    <a:xfrm>
                      <a:off x="0" y="0"/>
                      <a:ext cx="1324160" cy="1209844"/>
                    </a:xfrm>
                    <a:prstGeom prst="rect">
                      <a:avLst/>
                    </a:prstGeom>
                  </pic:spPr>
                </pic:pic>
              </a:graphicData>
            </a:graphic>
          </wp:anchor>
        </w:drawing>
      </w:r>
      <w:r w:rsidR="005562D2" w:rsidRPr="007070E2">
        <w:rPr>
          <w:noProof/>
          <w:szCs w:val="28"/>
        </w:rPr>
        <mc:AlternateContent>
          <mc:Choice Requires="wps">
            <w:drawing>
              <wp:anchor distT="0" distB="0" distL="114300" distR="114300" simplePos="0" relativeHeight="251484672" behindDoc="0" locked="0" layoutInCell="1" allowOverlap="1" wp14:anchorId="018E3647" wp14:editId="2F99AA1F">
                <wp:simplePos x="0" y="0"/>
                <wp:positionH relativeFrom="column">
                  <wp:posOffset>4222115</wp:posOffset>
                </wp:positionH>
                <wp:positionV relativeFrom="paragraph">
                  <wp:posOffset>368300</wp:posOffset>
                </wp:positionV>
                <wp:extent cx="1158240" cy="446400"/>
                <wp:effectExtent l="0" t="0" r="0" b="0"/>
                <wp:wrapNone/>
                <wp:docPr id="62" name="Rechteck 62"/>
                <wp:cNvGraphicFramePr/>
                <a:graphic xmlns:a="http://schemas.openxmlformats.org/drawingml/2006/main">
                  <a:graphicData uri="http://schemas.microsoft.com/office/word/2010/wordprocessingShape">
                    <wps:wsp>
                      <wps:cNvSpPr/>
                      <wps:spPr>
                        <a:xfrm>
                          <a:off x="0" y="0"/>
                          <a:ext cx="1158240" cy="446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23962D9" w14:textId="6F944A21" w:rsidR="00D04818" w:rsidRPr="007338E9" w:rsidRDefault="00D04818" w:rsidP="005562D2">
                            <w:pPr>
                              <w:ind w:left="0" w:right="0"/>
                              <w:rPr>
                                <w:szCs w:val="32"/>
                              </w:rPr>
                            </w:pPr>
                            <w:r>
                              <w:rPr>
                                <w:szCs w:val="32"/>
                              </w:rPr>
                              <w:t>der Brief</w:t>
                            </w:r>
                          </w:p>
                          <w:p w14:paraId="1E920483" w14:textId="77777777" w:rsidR="00D04818" w:rsidRDefault="00D04818"/>
                          <w:p w14:paraId="62C3DBCC" w14:textId="77777777" w:rsidR="00D04818" w:rsidRPr="007338E9" w:rsidRDefault="00D04818" w:rsidP="005562D2">
                            <w:pPr>
                              <w:ind w:left="0" w:right="0"/>
                              <w:rPr>
                                <w:szCs w:val="32"/>
                              </w:rPr>
                            </w:pPr>
                            <w:r>
                              <w:rPr>
                                <w:szCs w:val="32"/>
                              </w:rPr>
                              <w:t>der Brief</w:t>
                            </w:r>
                          </w:p>
                          <w:p w14:paraId="0ED40285" w14:textId="77777777" w:rsidR="00D04818" w:rsidRDefault="00D04818"/>
                          <w:p w14:paraId="1D69540B" w14:textId="767160E2" w:rsidR="00D04818" w:rsidRPr="007338E9" w:rsidRDefault="00D04818" w:rsidP="005562D2">
                            <w:pPr>
                              <w:ind w:left="0" w:right="0"/>
                              <w:rPr>
                                <w:szCs w:val="32"/>
                              </w:rPr>
                            </w:pPr>
                            <w:r>
                              <w:rPr>
                                <w:szCs w:val="32"/>
                              </w:rPr>
                              <w:t>der Brief</w:t>
                            </w:r>
                          </w:p>
                          <w:p w14:paraId="6CC9EA0F" w14:textId="77777777" w:rsidR="00D04818" w:rsidRDefault="00D04818"/>
                          <w:p w14:paraId="16860050" w14:textId="192526E8" w:rsidR="00D04818" w:rsidRPr="007338E9" w:rsidRDefault="00D04818" w:rsidP="005562D2">
                            <w:pPr>
                              <w:ind w:left="0" w:right="0"/>
                              <w:rPr>
                                <w:szCs w:val="32"/>
                              </w:rPr>
                            </w:pPr>
                            <w:r>
                              <w:rPr>
                                <w:szCs w:val="32"/>
                              </w:rPr>
                              <w:t>der Brief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8E3647" id="Rechteck 62" o:spid="_x0000_s1113" style="position:absolute;left:0;text-align:left;margin-left:332.45pt;margin-top:29pt;width:91.2pt;height:35.15pt;z-index:25148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" filled="f" stroked="f">
                <v:textbox>
                  <w:txbxContent>
                    <w:p w14:paraId="723962D9" w14:textId="6F944A21" w:rsidR="00D04818" w:rsidRPr="007338E9" w:rsidRDefault="00D04818" w:rsidP="005562D2">
                      <w:pPr>
                        <w:ind w:left="0" w:right="0"/>
                        <w:rPr>
                          <w:szCs w:val="32"/>
                        </w:rPr>
                      </w:pPr>
                      <w:r>
                        <w:rPr>
                          <w:szCs w:val="32"/>
                        </w:rPr>
                        <w:t>der Brief</w:t>
                      </w:r>
                    </w:p>
                    <w:p w14:paraId="1E920483" w14:textId="77777777" w:rsidR="00D04818" w:rsidRDefault="00D04818"/>
                    <w:p w14:paraId="62C3DBCC" w14:textId="77777777" w:rsidR="00D04818" w:rsidRPr="007338E9" w:rsidRDefault="00D04818" w:rsidP="005562D2">
                      <w:pPr>
                        <w:ind w:left="0" w:right="0"/>
                        <w:rPr>
                          <w:szCs w:val="32"/>
                        </w:rPr>
                      </w:pPr>
                      <w:r>
                        <w:rPr>
                          <w:szCs w:val="32"/>
                        </w:rPr>
                        <w:t>der Brief</w:t>
                      </w:r>
                    </w:p>
                    <w:p w14:paraId="0ED40285" w14:textId="77777777" w:rsidR="00D04818" w:rsidRDefault="00D04818"/>
                    <w:p w14:paraId="1D69540B" w14:textId="767160E2" w:rsidR="00D04818" w:rsidRPr="007338E9" w:rsidRDefault="00D04818" w:rsidP="005562D2">
                      <w:pPr>
                        <w:ind w:left="0" w:right="0"/>
                        <w:rPr>
                          <w:szCs w:val="32"/>
                        </w:rPr>
                      </w:pPr>
                      <w:r>
                        <w:rPr>
                          <w:szCs w:val="32"/>
                        </w:rPr>
                        <w:t>der Brief</w:t>
                      </w:r>
                    </w:p>
                    <w:p w14:paraId="6CC9EA0F" w14:textId="77777777" w:rsidR="00D04818" w:rsidRDefault="00D04818"/>
                    <w:p w14:paraId="16860050" w14:textId="192526E8" w:rsidR="00D04818" w:rsidRPr="007338E9" w:rsidRDefault="00D04818" w:rsidP="005562D2">
                      <w:pPr>
                        <w:ind w:left="0" w:right="0"/>
                        <w:rPr>
                          <w:szCs w:val="32"/>
                        </w:rPr>
                      </w:pPr>
                      <w:r>
                        <w:rPr>
                          <w:szCs w:val="32"/>
                        </w:rPr>
                        <w:t>der Brief</w:t>
                      </w:r>
                    </w:p>
                  </w:txbxContent>
                </v:textbox>
              </v:rect>
            </w:pict>
          </mc:Fallback>
        </mc:AlternateContent>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p>
    <w:p w14:paraId="0FD8AD25" w14:textId="6A8FC718" w:rsidR="00505912" w:rsidRDefault="00505912" w:rsidP="00505912">
      <w:pPr>
        <w:spacing w:line="600" w:lineRule="auto"/>
        <w:rPr>
          <w:sz w:val="32"/>
          <w:szCs w:val="32"/>
        </w:rPr>
      </w:pPr>
    </w:p>
    <w:p w14:paraId="06771E97" w14:textId="088EA9B5" w:rsidR="00505912" w:rsidRDefault="007032AA" w:rsidP="00505912">
      <w:pPr>
        <w:spacing w:line="600" w:lineRule="auto"/>
        <w:rPr>
          <w:sz w:val="32"/>
          <w:szCs w:val="32"/>
        </w:rPr>
      </w:pPr>
      <w:r>
        <w:rPr>
          <w:noProof/>
          <w:sz w:val="32"/>
          <w:szCs w:val="32"/>
        </w:rPr>
        <w:drawing>
          <wp:anchor distT="0" distB="0" distL="114300" distR="114300" simplePos="0" relativeHeight="251448832" behindDoc="0" locked="0" layoutInCell="1" allowOverlap="1" wp14:anchorId="65252185" wp14:editId="3520424D">
            <wp:simplePos x="0" y="0"/>
            <wp:positionH relativeFrom="margin">
              <wp:posOffset>447675</wp:posOffset>
            </wp:positionH>
            <wp:positionV relativeFrom="paragraph">
              <wp:posOffset>112395</wp:posOffset>
            </wp:positionV>
            <wp:extent cx="1305107" cy="1162212"/>
            <wp:effectExtent l="0" t="0" r="9525" b="0"/>
            <wp:wrapNone/>
            <wp:docPr id="239" name="Grafik 239"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reis Piktogramm.PNG"/>
                    <pic:cNvPicPr/>
                  </pic:nvPicPr>
                  <pic:blipFill>
                    <a:blip r:embed="rId74">
                      <a:extLst>
                        <a:ext uri="{28A0092B-C50C-407E-A947-70E740481C1C}">
                          <a14:useLocalDpi xmlns:a14="http://schemas.microsoft.com/office/drawing/2010/main" val="0"/>
                        </a:ext>
                      </a:extLst>
                    </a:blip>
                    <a:stretch>
                      <a:fillRect/>
                    </a:stretch>
                  </pic:blipFill>
                  <pic:spPr>
                    <a:xfrm>
                      <a:off x="0" y="0"/>
                      <a:ext cx="1305107" cy="1162212"/>
                    </a:xfrm>
                    <a:prstGeom prst="rect">
                      <a:avLst/>
                    </a:prstGeom>
                  </pic:spPr>
                </pic:pic>
              </a:graphicData>
            </a:graphic>
          </wp:anchor>
        </w:drawing>
      </w:r>
      <w:r w:rsidR="005562D2" w:rsidRPr="007070E2">
        <w:rPr>
          <w:noProof/>
          <w:szCs w:val="28"/>
        </w:rPr>
        <mc:AlternateContent>
          <mc:Choice Requires="wps">
            <w:drawing>
              <wp:anchor distT="0" distB="0" distL="114300" distR="114300" simplePos="0" relativeHeight="251483648" behindDoc="0" locked="0" layoutInCell="1" allowOverlap="1" wp14:anchorId="63F4BA7A" wp14:editId="319C520D">
                <wp:simplePos x="0" y="0"/>
                <wp:positionH relativeFrom="column">
                  <wp:posOffset>4222115</wp:posOffset>
                </wp:positionH>
                <wp:positionV relativeFrom="paragraph">
                  <wp:posOffset>538480</wp:posOffset>
                </wp:positionV>
                <wp:extent cx="1158240" cy="446400"/>
                <wp:effectExtent l="0" t="0" r="0" b="0"/>
                <wp:wrapNone/>
                <wp:docPr id="61" name="Rechteck 61"/>
                <wp:cNvGraphicFramePr/>
                <a:graphic xmlns:a="http://schemas.openxmlformats.org/drawingml/2006/main">
                  <a:graphicData uri="http://schemas.microsoft.com/office/word/2010/wordprocessingShape">
                    <wps:wsp>
                      <wps:cNvSpPr/>
                      <wps:spPr>
                        <a:xfrm>
                          <a:off x="0" y="0"/>
                          <a:ext cx="1158240" cy="446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85D23F3" w14:textId="1E7A74C0" w:rsidR="00D04818" w:rsidRPr="007338E9" w:rsidRDefault="00D04818" w:rsidP="005562D2">
                            <w:pPr>
                              <w:ind w:left="0" w:right="0"/>
                              <w:rPr>
                                <w:szCs w:val="32"/>
                              </w:rPr>
                            </w:pPr>
                            <w:r>
                              <w:rPr>
                                <w:szCs w:val="32"/>
                              </w:rPr>
                              <w:t>der Vertrag</w:t>
                            </w:r>
                          </w:p>
                          <w:p w14:paraId="6838FF63" w14:textId="77777777" w:rsidR="00D04818" w:rsidRDefault="00D04818"/>
                          <w:p w14:paraId="6DAA5832" w14:textId="77777777" w:rsidR="00D04818" w:rsidRPr="007338E9" w:rsidRDefault="00D04818" w:rsidP="005562D2">
                            <w:pPr>
                              <w:ind w:left="0" w:right="0"/>
                              <w:rPr>
                                <w:szCs w:val="32"/>
                              </w:rPr>
                            </w:pPr>
                            <w:r>
                              <w:rPr>
                                <w:szCs w:val="32"/>
                              </w:rPr>
                              <w:t>der Vertrag</w:t>
                            </w:r>
                          </w:p>
                          <w:p w14:paraId="3B067132" w14:textId="77777777" w:rsidR="00D04818" w:rsidRDefault="00D04818"/>
                          <w:p w14:paraId="0D5921AE" w14:textId="01316EE6" w:rsidR="00D04818" w:rsidRPr="007338E9" w:rsidRDefault="00D04818" w:rsidP="005562D2">
                            <w:pPr>
                              <w:ind w:left="0" w:right="0"/>
                              <w:rPr>
                                <w:szCs w:val="32"/>
                              </w:rPr>
                            </w:pPr>
                            <w:r>
                              <w:rPr>
                                <w:szCs w:val="32"/>
                              </w:rPr>
                              <w:t>der Vertrag</w:t>
                            </w:r>
                          </w:p>
                          <w:p w14:paraId="2F6DD479" w14:textId="77777777" w:rsidR="00D04818" w:rsidRDefault="00D04818"/>
                          <w:p w14:paraId="26EB4221" w14:textId="237CEBA4" w:rsidR="00D04818" w:rsidRPr="007338E9" w:rsidRDefault="00D04818" w:rsidP="005562D2">
                            <w:pPr>
                              <w:ind w:left="0" w:right="0"/>
                              <w:rPr>
                                <w:szCs w:val="32"/>
                              </w:rPr>
                            </w:pPr>
                            <w:r>
                              <w:rPr>
                                <w:szCs w:val="32"/>
                              </w:rPr>
                              <w:t>der Vertrag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F4BA7A" id="Rechteck 61" o:spid="_x0000_s1114" style="position:absolute;left:0;text-align:left;margin-left:332.45pt;margin-top:42.4pt;width:91.2pt;height:35.15pt;z-index:25148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" filled="f" stroked="f">
                <v:textbox>
                  <w:txbxContent>
                    <w:p w14:paraId="385D23F3" w14:textId="1E7A74C0" w:rsidR="00D04818" w:rsidRPr="007338E9" w:rsidRDefault="00D04818" w:rsidP="005562D2">
                      <w:pPr>
                        <w:ind w:left="0" w:right="0"/>
                        <w:rPr>
                          <w:szCs w:val="32"/>
                        </w:rPr>
                      </w:pPr>
                      <w:r>
                        <w:rPr>
                          <w:szCs w:val="32"/>
                        </w:rPr>
                        <w:t>der Vertrag</w:t>
                      </w:r>
                    </w:p>
                    <w:p w14:paraId="6838FF63" w14:textId="77777777" w:rsidR="00D04818" w:rsidRDefault="00D04818"/>
                    <w:p w14:paraId="6DAA5832" w14:textId="77777777" w:rsidR="00D04818" w:rsidRPr="007338E9" w:rsidRDefault="00D04818" w:rsidP="005562D2">
                      <w:pPr>
                        <w:ind w:left="0" w:right="0"/>
                        <w:rPr>
                          <w:szCs w:val="32"/>
                        </w:rPr>
                      </w:pPr>
                      <w:r>
                        <w:rPr>
                          <w:szCs w:val="32"/>
                        </w:rPr>
                        <w:t>der Vertrag</w:t>
                      </w:r>
                    </w:p>
                    <w:p w14:paraId="3B067132" w14:textId="77777777" w:rsidR="00D04818" w:rsidRDefault="00D04818"/>
                    <w:p w14:paraId="0D5921AE" w14:textId="01316EE6" w:rsidR="00D04818" w:rsidRPr="007338E9" w:rsidRDefault="00D04818" w:rsidP="005562D2">
                      <w:pPr>
                        <w:ind w:left="0" w:right="0"/>
                        <w:rPr>
                          <w:szCs w:val="32"/>
                        </w:rPr>
                      </w:pPr>
                      <w:r>
                        <w:rPr>
                          <w:szCs w:val="32"/>
                        </w:rPr>
                        <w:t>der Vertrag</w:t>
                      </w:r>
                    </w:p>
                    <w:p w14:paraId="2F6DD479" w14:textId="77777777" w:rsidR="00D04818" w:rsidRDefault="00D04818"/>
                    <w:p w14:paraId="26EB4221" w14:textId="237CEBA4" w:rsidR="00D04818" w:rsidRPr="007338E9" w:rsidRDefault="00D04818" w:rsidP="005562D2">
                      <w:pPr>
                        <w:ind w:left="0" w:right="0"/>
                        <w:rPr>
                          <w:szCs w:val="32"/>
                        </w:rPr>
                      </w:pPr>
                      <w:r>
                        <w:rPr>
                          <w:szCs w:val="32"/>
                        </w:rPr>
                        <w:t>der Vertrag</w:t>
                      </w:r>
                    </w:p>
                  </w:txbxContent>
                </v:textbox>
              </v:rect>
            </w:pict>
          </mc:Fallback>
        </mc:AlternateContent>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p>
    <w:p w14:paraId="22DD3889" w14:textId="2114111C" w:rsidR="00505912" w:rsidRDefault="00505912" w:rsidP="00505912">
      <w:pPr>
        <w:spacing w:line="600" w:lineRule="auto"/>
        <w:rPr>
          <w:sz w:val="32"/>
          <w:szCs w:val="32"/>
        </w:rPr>
      </w:pPr>
    </w:p>
    <w:p w14:paraId="1BCEA3A8" w14:textId="786DA3BF" w:rsidR="00505912" w:rsidRDefault="00313557" w:rsidP="00505912">
      <w:pPr>
        <w:spacing w:line="600" w:lineRule="auto"/>
        <w:rPr>
          <w:sz w:val="32"/>
          <w:szCs w:val="32"/>
        </w:rPr>
      </w:pPr>
      <w:r>
        <w:rPr>
          <w:noProof/>
          <w:sz w:val="32"/>
          <w:szCs w:val="32"/>
        </w:rPr>
        <w:drawing>
          <wp:anchor distT="0" distB="0" distL="114300" distR="114300" simplePos="0" relativeHeight="251450880" behindDoc="0" locked="0" layoutInCell="1" allowOverlap="1" wp14:anchorId="46F89826" wp14:editId="55047A8A">
            <wp:simplePos x="0" y="0"/>
            <wp:positionH relativeFrom="column">
              <wp:posOffset>678815</wp:posOffset>
            </wp:positionH>
            <wp:positionV relativeFrom="paragraph">
              <wp:posOffset>189494</wp:posOffset>
            </wp:positionV>
            <wp:extent cx="990738" cy="1162212"/>
            <wp:effectExtent l="0" t="0" r="0" b="0"/>
            <wp:wrapNone/>
            <wp:docPr id="240" name="Grafi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Handy Piktogramm.PNG"/>
                    <pic:cNvPicPr/>
                  </pic:nvPicPr>
                  <pic:blipFill>
                    <a:blip r:embed="rId117">
                      <a:extLst>
                        <a:ext uri="{28A0092B-C50C-407E-A947-70E740481C1C}">
                          <a14:useLocalDpi xmlns:a14="http://schemas.microsoft.com/office/drawing/2010/main" val="0"/>
                        </a:ext>
                      </a:extLst>
                    </a:blip>
                    <a:stretch>
                      <a:fillRect/>
                    </a:stretch>
                  </pic:blipFill>
                  <pic:spPr>
                    <a:xfrm>
                      <a:off x="0" y="0"/>
                      <a:ext cx="990738" cy="1162212"/>
                    </a:xfrm>
                    <a:prstGeom prst="rect">
                      <a:avLst/>
                    </a:prstGeom>
                  </pic:spPr>
                </pic:pic>
              </a:graphicData>
            </a:graphic>
          </wp:anchor>
        </w:drawing>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p>
    <w:p w14:paraId="61692D3C" w14:textId="19E129E1" w:rsidR="00505912" w:rsidRDefault="007B6FE1" w:rsidP="00505912">
      <w:pPr>
        <w:spacing w:line="600" w:lineRule="auto"/>
        <w:rPr>
          <w:sz w:val="32"/>
          <w:szCs w:val="32"/>
        </w:rPr>
      </w:pPr>
      <w:r w:rsidRPr="007070E2">
        <w:rPr>
          <w:noProof/>
          <w:szCs w:val="28"/>
        </w:rPr>
        <mc:AlternateContent>
          <mc:Choice Requires="wps">
            <w:drawing>
              <wp:anchor distT="0" distB="0" distL="114300" distR="114300" simplePos="0" relativeHeight="251482624" behindDoc="0" locked="0" layoutInCell="1" allowOverlap="1" wp14:anchorId="01A7123D" wp14:editId="27DDD45B">
                <wp:simplePos x="0" y="0"/>
                <wp:positionH relativeFrom="column">
                  <wp:posOffset>4222115</wp:posOffset>
                </wp:positionH>
                <wp:positionV relativeFrom="paragraph">
                  <wp:posOffset>93345</wp:posOffset>
                </wp:positionV>
                <wp:extent cx="1417320" cy="446400"/>
                <wp:effectExtent l="0" t="0" r="0" b="0"/>
                <wp:wrapNone/>
                <wp:docPr id="60" name="Rechteck 60"/>
                <wp:cNvGraphicFramePr/>
                <a:graphic xmlns:a="http://schemas.openxmlformats.org/drawingml/2006/main">
                  <a:graphicData uri="http://schemas.microsoft.com/office/word/2010/wordprocessingShape">
                    <wps:wsp>
                      <wps:cNvSpPr/>
                      <wps:spPr>
                        <a:xfrm>
                          <a:off x="0" y="0"/>
                          <a:ext cx="1417320" cy="446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22338BA" w14:textId="5D0721DE" w:rsidR="00D04818" w:rsidRPr="007338E9" w:rsidRDefault="00D04818" w:rsidP="005562D2">
                            <w:pPr>
                              <w:ind w:left="0" w:right="0"/>
                              <w:rPr>
                                <w:szCs w:val="32"/>
                              </w:rPr>
                            </w:pPr>
                            <w:r>
                              <w:rPr>
                                <w:szCs w:val="32"/>
                              </w:rPr>
                              <w:t>die Unterschrift</w:t>
                            </w:r>
                          </w:p>
                          <w:p w14:paraId="7C4411EE" w14:textId="77777777" w:rsidR="00D04818" w:rsidRDefault="00D04818"/>
                          <w:p w14:paraId="5A70D9E9" w14:textId="77777777" w:rsidR="00D04818" w:rsidRPr="007338E9" w:rsidRDefault="00D04818" w:rsidP="005562D2">
                            <w:pPr>
                              <w:ind w:left="0" w:right="0"/>
                              <w:rPr>
                                <w:szCs w:val="32"/>
                              </w:rPr>
                            </w:pPr>
                            <w:r>
                              <w:rPr>
                                <w:szCs w:val="32"/>
                              </w:rPr>
                              <w:t>die Unterschrift</w:t>
                            </w:r>
                          </w:p>
                          <w:p w14:paraId="3664A2A0" w14:textId="77777777" w:rsidR="00D04818" w:rsidRDefault="00D04818"/>
                          <w:p w14:paraId="28BE8B16" w14:textId="4DBFABF1" w:rsidR="00D04818" w:rsidRPr="007338E9" w:rsidRDefault="00D04818" w:rsidP="005562D2">
                            <w:pPr>
                              <w:ind w:left="0" w:right="0"/>
                              <w:rPr>
                                <w:szCs w:val="32"/>
                              </w:rPr>
                            </w:pPr>
                            <w:r>
                              <w:rPr>
                                <w:szCs w:val="32"/>
                              </w:rPr>
                              <w:t>die Unterschrift</w:t>
                            </w:r>
                          </w:p>
                          <w:p w14:paraId="30EAA236" w14:textId="77777777" w:rsidR="00D04818" w:rsidRDefault="00D04818"/>
                          <w:p w14:paraId="290761B3" w14:textId="345DB594" w:rsidR="00D04818" w:rsidRPr="007338E9" w:rsidRDefault="00D04818" w:rsidP="005562D2">
                            <w:pPr>
                              <w:ind w:left="0" w:right="0"/>
                              <w:rPr>
                                <w:szCs w:val="32"/>
                              </w:rPr>
                            </w:pPr>
                            <w:r>
                              <w:rPr>
                                <w:szCs w:val="32"/>
                              </w:rPr>
                              <w:t>die Unterschrift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A7123D" id="Rechteck 60" o:spid="_x0000_s1115" style="position:absolute;left:0;text-align:left;margin-left:332.45pt;margin-top:7.35pt;width:111.6pt;height:35.15pt;z-index:25148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" filled="f" stroked="f">
                <v:textbox>
                  <w:txbxContent>
                    <w:p w14:paraId="622338BA" w14:textId="5D0721DE" w:rsidR="00D04818" w:rsidRPr="007338E9" w:rsidRDefault="00D04818" w:rsidP="005562D2">
                      <w:pPr>
                        <w:ind w:left="0" w:right="0"/>
                        <w:rPr>
                          <w:szCs w:val="32"/>
                        </w:rPr>
                      </w:pPr>
                      <w:r>
                        <w:rPr>
                          <w:szCs w:val="32"/>
                        </w:rPr>
                        <w:t>die Unterschrift</w:t>
                      </w:r>
                    </w:p>
                    <w:p w14:paraId="7C4411EE" w14:textId="77777777" w:rsidR="00D04818" w:rsidRDefault="00D04818"/>
                    <w:p w14:paraId="5A70D9E9" w14:textId="77777777" w:rsidR="00D04818" w:rsidRPr="007338E9" w:rsidRDefault="00D04818" w:rsidP="005562D2">
                      <w:pPr>
                        <w:ind w:left="0" w:right="0"/>
                        <w:rPr>
                          <w:szCs w:val="32"/>
                        </w:rPr>
                      </w:pPr>
                      <w:r>
                        <w:rPr>
                          <w:szCs w:val="32"/>
                        </w:rPr>
                        <w:t>die Unterschrift</w:t>
                      </w:r>
                    </w:p>
                    <w:p w14:paraId="3664A2A0" w14:textId="77777777" w:rsidR="00D04818" w:rsidRDefault="00D04818"/>
                    <w:p w14:paraId="28BE8B16" w14:textId="4DBFABF1" w:rsidR="00D04818" w:rsidRPr="007338E9" w:rsidRDefault="00D04818" w:rsidP="005562D2">
                      <w:pPr>
                        <w:ind w:left="0" w:right="0"/>
                        <w:rPr>
                          <w:szCs w:val="32"/>
                        </w:rPr>
                      </w:pPr>
                      <w:r>
                        <w:rPr>
                          <w:szCs w:val="32"/>
                        </w:rPr>
                        <w:t>die Unterschrift</w:t>
                      </w:r>
                    </w:p>
                    <w:p w14:paraId="30EAA236" w14:textId="77777777" w:rsidR="00D04818" w:rsidRDefault="00D04818"/>
                    <w:p w14:paraId="290761B3" w14:textId="345DB594" w:rsidR="00D04818" w:rsidRPr="007338E9" w:rsidRDefault="00D04818" w:rsidP="005562D2">
                      <w:pPr>
                        <w:ind w:left="0" w:right="0"/>
                        <w:rPr>
                          <w:szCs w:val="32"/>
                        </w:rPr>
                      </w:pPr>
                      <w:r>
                        <w:rPr>
                          <w:szCs w:val="32"/>
                        </w:rPr>
                        <w:t>die Unterschrift</w:t>
                      </w:r>
                    </w:p>
                  </w:txbxContent>
                </v:textbox>
              </v:rect>
            </w:pict>
          </mc:Fallback>
        </mc:AlternateContent>
      </w:r>
    </w:p>
    <w:p w14:paraId="160BA010" w14:textId="5A361295" w:rsidR="002F710A" w:rsidRDefault="00A77667" w:rsidP="00505912">
      <w:pPr>
        <w:spacing w:line="600" w:lineRule="auto"/>
        <w:rPr>
          <w:sz w:val="32"/>
          <w:szCs w:val="32"/>
        </w:rPr>
        <w:sectPr w:rsidR="002F710A" w:rsidSect="00505912">
          <w:headerReference w:type="first" r:id="rId118"/>
          <w:pgSz w:w="11900" w:h="16840"/>
          <w:pgMar w:top="2835" w:right="851" w:bottom="1134" w:left="851" w:header="709" w:footer="454" w:gutter="0"/>
          <w:cols w:space="708"/>
          <w:titlePg/>
          <w:docGrid w:linePitch="360"/>
        </w:sectPr>
      </w:pPr>
      <w:r w:rsidRPr="007070E2">
        <w:rPr>
          <w:noProof/>
          <w:szCs w:val="28"/>
        </w:rPr>
        <mc:AlternateContent>
          <mc:Choice Requires="wps">
            <w:drawing>
              <wp:anchor distT="0" distB="0" distL="114300" distR="114300" simplePos="0" relativeHeight="251422208" behindDoc="0" locked="0" layoutInCell="1" allowOverlap="1" wp14:anchorId="36B7E8F3" wp14:editId="042860D5">
                <wp:simplePos x="0" y="0"/>
                <wp:positionH relativeFrom="column">
                  <wp:posOffset>4222115</wp:posOffset>
                </wp:positionH>
                <wp:positionV relativeFrom="paragraph">
                  <wp:posOffset>882914</wp:posOffset>
                </wp:positionV>
                <wp:extent cx="1584960" cy="445770"/>
                <wp:effectExtent l="0" t="0" r="0" b="0"/>
                <wp:wrapNone/>
                <wp:docPr id="59" name="Rechteck 59"/>
                <wp:cNvGraphicFramePr/>
                <a:graphic xmlns:a="http://schemas.openxmlformats.org/drawingml/2006/main">
                  <a:graphicData uri="http://schemas.microsoft.com/office/word/2010/wordprocessingShape">
                    <wps:wsp>
                      <wps:cNvSpPr/>
                      <wps:spPr>
                        <a:xfrm>
                          <a:off x="0" y="0"/>
                          <a:ext cx="1584960" cy="44577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B2FF24E" w14:textId="6114E10F" w:rsidR="00D04818" w:rsidRPr="007338E9" w:rsidRDefault="00D04818" w:rsidP="005562D2">
                            <w:pPr>
                              <w:ind w:left="0" w:right="0"/>
                              <w:rPr>
                                <w:szCs w:val="32"/>
                              </w:rPr>
                            </w:pPr>
                            <w:r>
                              <w:rPr>
                                <w:szCs w:val="32"/>
                              </w:rPr>
                              <w:t>das Smartphone</w:t>
                            </w:r>
                          </w:p>
                          <w:p w14:paraId="196F590E" w14:textId="77777777" w:rsidR="00D04818" w:rsidRDefault="00D04818"/>
                          <w:p w14:paraId="5FB822D5" w14:textId="77777777" w:rsidR="00D04818" w:rsidRPr="007338E9" w:rsidRDefault="00D04818" w:rsidP="005562D2">
                            <w:pPr>
                              <w:ind w:left="0" w:right="0"/>
                              <w:rPr>
                                <w:szCs w:val="32"/>
                              </w:rPr>
                            </w:pPr>
                            <w:r>
                              <w:rPr>
                                <w:szCs w:val="32"/>
                              </w:rPr>
                              <w:t>das Smartphone</w:t>
                            </w:r>
                          </w:p>
                          <w:p w14:paraId="361D40C9" w14:textId="77777777" w:rsidR="00D04818" w:rsidRDefault="00D04818"/>
                          <w:p w14:paraId="0A89D610" w14:textId="1B4B3F15" w:rsidR="00D04818" w:rsidRPr="007338E9" w:rsidRDefault="00D04818" w:rsidP="005562D2">
                            <w:pPr>
                              <w:ind w:left="0" w:right="0"/>
                              <w:rPr>
                                <w:szCs w:val="32"/>
                              </w:rPr>
                            </w:pPr>
                            <w:r>
                              <w:rPr>
                                <w:szCs w:val="32"/>
                              </w:rPr>
                              <w:t>das Smartphone</w:t>
                            </w:r>
                          </w:p>
                          <w:p w14:paraId="64E5DABC" w14:textId="77777777" w:rsidR="00D04818" w:rsidRDefault="00D04818"/>
                          <w:p w14:paraId="7EFE5EF3" w14:textId="61053D9B" w:rsidR="00D04818" w:rsidRPr="007338E9" w:rsidRDefault="00D04818" w:rsidP="005562D2">
                            <w:pPr>
                              <w:ind w:left="0" w:right="0"/>
                              <w:rPr>
                                <w:szCs w:val="32"/>
                              </w:rPr>
                            </w:pPr>
                            <w:r>
                              <w:rPr>
                                <w:szCs w:val="32"/>
                              </w:rPr>
                              <w:t>das Smartphone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B7E8F3" id="Rechteck 59" o:spid="_x0000_s1116" style="position:absolute;left:0;text-align:left;margin-left:332.45pt;margin-top:69.5pt;width:124.8pt;height:35.1pt;z-index:25142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" filled="f" stroked="f">
                <v:textbox>
                  <w:txbxContent>
                    <w:p w14:paraId="1B2FF24E" w14:textId="6114E10F" w:rsidR="00D04818" w:rsidRPr="007338E9" w:rsidRDefault="00D04818" w:rsidP="005562D2">
                      <w:pPr>
                        <w:ind w:left="0" w:right="0"/>
                        <w:rPr>
                          <w:szCs w:val="32"/>
                        </w:rPr>
                      </w:pPr>
                      <w:r>
                        <w:rPr>
                          <w:szCs w:val="32"/>
                        </w:rPr>
                        <w:t>das Smartphone</w:t>
                      </w:r>
                    </w:p>
                    <w:p w14:paraId="196F590E" w14:textId="77777777" w:rsidR="00D04818" w:rsidRDefault="00D04818"/>
                    <w:p w14:paraId="5FB822D5" w14:textId="77777777" w:rsidR="00D04818" w:rsidRPr="007338E9" w:rsidRDefault="00D04818" w:rsidP="005562D2">
                      <w:pPr>
                        <w:ind w:left="0" w:right="0"/>
                        <w:rPr>
                          <w:szCs w:val="32"/>
                        </w:rPr>
                      </w:pPr>
                      <w:r>
                        <w:rPr>
                          <w:szCs w:val="32"/>
                        </w:rPr>
                        <w:t>das Smartphone</w:t>
                      </w:r>
                    </w:p>
                    <w:p w14:paraId="361D40C9" w14:textId="77777777" w:rsidR="00D04818" w:rsidRDefault="00D04818"/>
                    <w:p w14:paraId="0A89D610" w14:textId="1B4B3F15" w:rsidR="00D04818" w:rsidRPr="007338E9" w:rsidRDefault="00D04818" w:rsidP="005562D2">
                      <w:pPr>
                        <w:ind w:left="0" w:right="0"/>
                        <w:rPr>
                          <w:szCs w:val="32"/>
                        </w:rPr>
                      </w:pPr>
                      <w:r>
                        <w:rPr>
                          <w:szCs w:val="32"/>
                        </w:rPr>
                        <w:t>das Smartphone</w:t>
                      </w:r>
                    </w:p>
                    <w:p w14:paraId="64E5DABC" w14:textId="77777777" w:rsidR="00D04818" w:rsidRDefault="00D04818"/>
                    <w:p w14:paraId="7EFE5EF3" w14:textId="61053D9B" w:rsidR="00D04818" w:rsidRPr="007338E9" w:rsidRDefault="00D04818" w:rsidP="005562D2">
                      <w:pPr>
                        <w:ind w:left="0" w:right="0"/>
                        <w:rPr>
                          <w:szCs w:val="32"/>
                        </w:rPr>
                      </w:pPr>
                      <w:r>
                        <w:rPr>
                          <w:szCs w:val="32"/>
                        </w:rPr>
                        <w:t>das Smartphone</w:t>
                      </w:r>
                    </w:p>
                  </w:txbxContent>
                </v:textbox>
              </v:rect>
            </w:pict>
          </mc:Fallback>
        </mc:AlternateContent>
      </w:r>
      <w:r w:rsidR="007032AA">
        <w:rPr>
          <w:noProof/>
          <w:sz w:val="32"/>
          <w:szCs w:val="32"/>
        </w:rPr>
        <w:drawing>
          <wp:anchor distT="0" distB="0" distL="114300" distR="114300" simplePos="0" relativeHeight="251421184" behindDoc="0" locked="0" layoutInCell="1" allowOverlap="1" wp14:anchorId="5D9D4393" wp14:editId="1C178095">
            <wp:simplePos x="0" y="0"/>
            <wp:positionH relativeFrom="column">
              <wp:posOffset>594995</wp:posOffset>
            </wp:positionH>
            <wp:positionV relativeFrom="paragraph">
              <wp:posOffset>491754</wp:posOffset>
            </wp:positionV>
            <wp:extent cx="1105054" cy="1200318"/>
            <wp:effectExtent l="0" t="0" r="0" b="0"/>
            <wp:wrapNone/>
            <wp:docPr id="241" name="Grafik 241"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Vertrag Piktogramm.PNG"/>
                    <pic:cNvPicPr/>
                  </pic:nvPicPr>
                  <pic:blipFill>
                    <a:blip r:embed="rId76">
                      <a:extLst>
                        <a:ext uri="{28A0092B-C50C-407E-A947-70E740481C1C}">
                          <a14:useLocalDpi xmlns:a14="http://schemas.microsoft.com/office/drawing/2010/main" val="0"/>
                        </a:ext>
                      </a:extLst>
                    </a:blip>
                    <a:stretch>
                      <a:fillRect/>
                    </a:stretch>
                  </pic:blipFill>
                  <pic:spPr>
                    <a:xfrm>
                      <a:off x="0" y="0"/>
                      <a:ext cx="1105054" cy="1200318"/>
                    </a:xfrm>
                    <a:prstGeom prst="rect">
                      <a:avLst/>
                    </a:prstGeom>
                  </pic:spPr>
                </pic:pic>
              </a:graphicData>
            </a:graphic>
          </wp:anchor>
        </w:drawing>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r w:rsidR="00505912">
        <w:rPr>
          <w:sz w:val="32"/>
          <w:szCs w:val="32"/>
        </w:rPr>
        <w:tab/>
      </w:r>
    </w:p>
    <w:p w14:paraId="18B40092" w14:textId="5E8A8918" w:rsidR="002F710A" w:rsidRDefault="002F710A" w:rsidP="002F710A">
      <w:pPr>
        <w:rPr>
          <w:sz w:val="32"/>
          <w:szCs w:val="32"/>
        </w:rPr>
      </w:pPr>
      <w:r>
        <w:rPr>
          <w:noProof/>
          <w:sz w:val="32"/>
          <w:szCs w:val="32"/>
        </w:rPr>
        <w:lastRenderedPageBreak/>
        <w:drawing>
          <wp:anchor distT="0" distB="0" distL="114300" distR="114300" simplePos="0" relativeHeight="251768320" behindDoc="0" locked="0" layoutInCell="1" allowOverlap="1" wp14:anchorId="69C12FF7" wp14:editId="4CAC8641">
            <wp:simplePos x="0" y="0"/>
            <wp:positionH relativeFrom="margin">
              <wp:posOffset>464820</wp:posOffset>
            </wp:positionH>
            <wp:positionV relativeFrom="paragraph">
              <wp:posOffset>233680</wp:posOffset>
            </wp:positionV>
            <wp:extent cx="1402080" cy="1023620"/>
            <wp:effectExtent l="0" t="0" r="7620" b="5080"/>
            <wp:wrapNone/>
            <wp:docPr id="954" name="Grafik 954" descr="Ein Bild, das Spiel,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rief Piktogramm.PNG"/>
                    <pic:cNvPicPr/>
                  </pic:nvPicPr>
                  <pic:blipFill>
                    <a:blip r:embed="rId114">
                      <a:extLst>
                        <a:ext uri="{28A0092B-C50C-407E-A947-70E740481C1C}">
                          <a14:useLocalDpi xmlns:a14="http://schemas.microsoft.com/office/drawing/2010/main" val="0"/>
                        </a:ext>
                      </a:extLst>
                    </a:blip>
                    <a:stretch>
                      <a:fillRect/>
                    </a:stretch>
                  </pic:blipFill>
                  <pic:spPr>
                    <a:xfrm>
                      <a:off x="0" y="0"/>
                      <a:ext cx="1402080" cy="1023620"/>
                    </a:xfrm>
                    <a:prstGeom prst="rect">
                      <a:avLst/>
                    </a:prstGeom>
                  </pic:spPr>
                </pic:pic>
              </a:graphicData>
            </a:graphic>
          </wp:anchor>
        </w:drawing>
      </w:r>
    </w:p>
    <w:p w14:paraId="4C869989" w14:textId="433AC62B" w:rsidR="002F710A" w:rsidRDefault="002F710A" w:rsidP="002F710A">
      <w:pPr>
        <w:spacing w:line="600" w:lineRule="auto"/>
        <w:rPr>
          <w:sz w:val="32"/>
          <w:szCs w:val="32"/>
        </w:rPr>
      </w:pPr>
      <w:r>
        <w:rPr>
          <w:noProof/>
          <w:szCs w:val="32"/>
        </w:rPr>
        <mc:AlternateContent>
          <mc:Choice Requires="wps">
            <w:drawing>
              <wp:anchor distT="0" distB="0" distL="114300" distR="114300" simplePos="0" relativeHeight="251784704" behindDoc="0" locked="0" layoutInCell="1" allowOverlap="1" wp14:anchorId="177D9335" wp14:editId="11A75950">
                <wp:simplePos x="0" y="0"/>
                <wp:positionH relativeFrom="margin">
                  <wp:posOffset>1704547</wp:posOffset>
                </wp:positionH>
                <wp:positionV relativeFrom="paragraph">
                  <wp:posOffset>440550</wp:posOffset>
                </wp:positionV>
                <wp:extent cx="2516522" cy="3643250"/>
                <wp:effectExtent l="0" t="38100" r="55245" b="33655"/>
                <wp:wrapNone/>
                <wp:docPr id="1090" name="Gerade Verbindung mit Pfeil 1090"/>
                <wp:cNvGraphicFramePr/>
                <a:graphic xmlns:a="http://schemas.openxmlformats.org/drawingml/2006/main">
                  <a:graphicData uri="http://schemas.microsoft.com/office/word/2010/wordprocessingShape">
                    <wps:wsp>
                      <wps:cNvCnPr/>
                      <wps:spPr>
                        <a:xfrm flipV="1">
                          <a:off x="0" y="0"/>
                          <a:ext cx="2516522" cy="3643250"/>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1796D9" id="Gerade Verbindung mit Pfeil 1090" o:spid="_x0000_s1026" type="#_x0000_t32" style="position:absolute;margin-left:134.2pt;margin-top:34.7pt;width:198.15pt;height:286.85pt;flip:y;z-index:251793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" strokecolor="black [3200]" strokeweight="2pt">
                <v:stroke endarrow="block"/>
                <w10:wrap anchorx="margin"/>
              </v:shape>
            </w:pict>
          </mc:Fallback>
        </mc:AlternateContent>
      </w:r>
      <w:r>
        <w:rPr>
          <w:noProof/>
          <w:szCs w:val="32"/>
        </w:rPr>
        <mc:AlternateContent>
          <mc:Choice Requires="wps">
            <w:drawing>
              <wp:anchor distT="0" distB="0" distL="114300" distR="114300" simplePos="0" relativeHeight="251775488" behindDoc="0" locked="0" layoutInCell="1" allowOverlap="1" wp14:anchorId="209F1279" wp14:editId="5C1A028A">
                <wp:simplePos x="0" y="0"/>
                <wp:positionH relativeFrom="margin">
                  <wp:posOffset>1763428</wp:posOffset>
                </wp:positionH>
                <wp:positionV relativeFrom="paragraph">
                  <wp:posOffset>521203</wp:posOffset>
                </wp:positionV>
                <wp:extent cx="2422566" cy="2327564"/>
                <wp:effectExtent l="0" t="0" r="73025" b="53975"/>
                <wp:wrapNone/>
                <wp:docPr id="944" name="Gerade Verbindung mit Pfeil 944"/>
                <wp:cNvGraphicFramePr/>
                <a:graphic xmlns:a="http://schemas.openxmlformats.org/drawingml/2006/main">
                  <a:graphicData uri="http://schemas.microsoft.com/office/word/2010/wordprocessingShape">
                    <wps:wsp>
                      <wps:cNvCnPr/>
                      <wps:spPr>
                        <a:xfrm>
                          <a:off x="0" y="0"/>
                          <a:ext cx="2422566" cy="2327564"/>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563331" id="Gerade Verbindung mit Pfeil 944" o:spid="_x0000_s1026" type="#_x0000_t32" style="position:absolute;margin-left:138.85pt;margin-top:41.05pt;width:190.75pt;height:183.25pt;z-index:251785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" strokecolor="black [3200]" strokeweight="2pt">
                <v:stroke endarrow="block"/>
                <w10:wrap anchorx="margin"/>
              </v:shape>
            </w:pict>
          </mc:Fallback>
        </mc:AlternateContent>
      </w:r>
      <w:r w:rsidRPr="007070E2">
        <w:rPr>
          <w:noProof/>
          <w:szCs w:val="28"/>
        </w:rPr>
        <mc:AlternateContent>
          <mc:Choice Requires="wps">
            <w:drawing>
              <wp:anchor distT="0" distB="0" distL="114300" distR="114300" simplePos="0" relativeHeight="251776512" behindDoc="0" locked="0" layoutInCell="1" allowOverlap="1" wp14:anchorId="0967DA16" wp14:editId="6CE055FA">
                <wp:simplePos x="0" y="0"/>
                <wp:positionH relativeFrom="column">
                  <wp:posOffset>4222115</wp:posOffset>
                </wp:positionH>
                <wp:positionV relativeFrom="paragraph">
                  <wp:posOffset>178435</wp:posOffset>
                </wp:positionV>
                <wp:extent cx="1158240" cy="446400"/>
                <wp:effectExtent l="0" t="0" r="0" b="0"/>
                <wp:wrapNone/>
                <wp:docPr id="945" name="Rechteck 945"/>
                <wp:cNvGraphicFramePr/>
                <a:graphic xmlns:a="http://schemas.openxmlformats.org/drawingml/2006/main">
                  <a:graphicData uri="http://schemas.microsoft.com/office/word/2010/wordprocessingShape">
                    <wps:wsp>
                      <wps:cNvSpPr/>
                      <wps:spPr>
                        <a:xfrm>
                          <a:off x="0" y="0"/>
                          <a:ext cx="1158240" cy="446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9955762" w14:textId="77777777" w:rsidR="00D04818" w:rsidRPr="007338E9" w:rsidRDefault="00D04818" w:rsidP="002F710A">
                            <w:pPr>
                              <w:ind w:left="0" w:right="0"/>
                              <w:rPr>
                                <w:szCs w:val="32"/>
                              </w:rPr>
                            </w:pPr>
                            <w:r>
                              <w:rPr>
                                <w:szCs w:val="32"/>
                              </w:rPr>
                              <w:t>der Preis</w:t>
                            </w:r>
                          </w:p>
                          <w:p w14:paraId="41460ABE" w14:textId="77777777" w:rsidR="00D04818" w:rsidRDefault="00D04818"/>
                          <w:p w14:paraId="3716E115" w14:textId="77777777" w:rsidR="00D04818" w:rsidRPr="007338E9" w:rsidRDefault="00D04818" w:rsidP="002F710A">
                            <w:pPr>
                              <w:ind w:left="0" w:right="0"/>
                              <w:rPr>
                                <w:szCs w:val="32"/>
                              </w:rPr>
                            </w:pPr>
                            <w:r>
                              <w:rPr>
                                <w:szCs w:val="32"/>
                              </w:rPr>
                              <w:t>der Preis</w:t>
                            </w:r>
                          </w:p>
                          <w:p w14:paraId="03C5B61A" w14:textId="77777777" w:rsidR="00D04818" w:rsidRDefault="00D04818"/>
                          <w:p w14:paraId="7E9E6880" w14:textId="52E7C442" w:rsidR="00D04818" w:rsidRPr="007338E9" w:rsidRDefault="00D04818" w:rsidP="002F710A">
                            <w:pPr>
                              <w:ind w:left="0" w:right="0"/>
                              <w:rPr>
                                <w:szCs w:val="32"/>
                              </w:rPr>
                            </w:pPr>
                            <w:r>
                              <w:rPr>
                                <w:szCs w:val="32"/>
                              </w:rPr>
                              <w:t>der Preis</w:t>
                            </w:r>
                          </w:p>
                          <w:p w14:paraId="1E1C03BE" w14:textId="77777777" w:rsidR="00D04818" w:rsidRDefault="00D04818"/>
                          <w:p w14:paraId="219E9FEF" w14:textId="33C852A3" w:rsidR="00D04818" w:rsidRPr="007338E9" w:rsidRDefault="00D04818" w:rsidP="002F710A">
                            <w:pPr>
                              <w:ind w:left="0" w:right="0"/>
                              <w:rPr>
                                <w:szCs w:val="32"/>
                              </w:rPr>
                            </w:pPr>
                            <w:r>
                              <w:rPr>
                                <w:szCs w:val="32"/>
                              </w:rPr>
                              <w:t>der Preis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67DA16" id="Rechteck 945" o:spid="_x0000_s1117" style="position:absolute;left:0;text-align:left;margin-left:332.45pt;margin-top:14.05pt;width:91.2pt;height:35.15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" filled="f" stroked="f">
                <v:textbox>
                  <w:txbxContent>
                    <w:p w14:paraId="09955762" w14:textId="77777777" w:rsidR="00D04818" w:rsidRPr="007338E9" w:rsidRDefault="00D04818" w:rsidP="002F710A">
                      <w:pPr>
                        <w:ind w:left="0" w:right="0"/>
                        <w:rPr>
                          <w:szCs w:val="32"/>
                        </w:rPr>
                      </w:pPr>
                      <w:r>
                        <w:rPr>
                          <w:szCs w:val="32"/>
                        </w:rPr>
                        <w:t>der Preis</w:t>
                      </w:r>
                    </w:p>
                    <w:p w14:paraId="41460ABE" w14:textId="77777777" w:rsidR="00D04818" w:rsidRDefault="00D04818"/>
                    <w:p w14:paraId="3716E115" w14:textId="77777777" w:rsidR="00D04818" w:rsidRPr="007338E9" w:rsidRDefault="00D04818" w:rsidP="002F710A">
                      <w:pPr>
                        <w:ind w:left="0" w:right="0"/>
                        <w:rPr>
                          <w:szCs w:val="32"/>
                        </w:rPr>
                      </w:pPr>
                      <w:r>
                        <w:rPr>
                          <w:szCs w:val="32"/>
                        </w:rPr>
                        <w:t>der Preis</w:t>
                      </w:r>
                    </w:p>
                    <w:p w14:paraId="03C5B61A" w14:textId="77777777" w:rsidR="00D04818" w:rsidRDefault="00D04818"/>
                    <w:p w14:paraId="7E9E6880" w14:textId="52E7C442" w:rsidR="00D04818" w:rsidRPr="007338E9" w:rsidRDefault="00D04818" w:rsidP="002F710A">
                      <w:pPr>
                        <w:ind w:left="0" w:right="0"/>
                        <w:rPr>
                          <w:szCs w:val="32"/>
                        </w:rPr>
                      </w:pPr>
                      <w:r>
                        <w:rPr>
                          <w:szCs w:val="32"/>
                        </w:rPr>
                        <w:t>der Preis</w:t>
                      </w:r>
                    </w:p>
                    <w:p w14:paraId="1E1C03BE" w14:textId="77777777" w:rsidR="00D04818" w:rsidRDefault="00D04818"/>
                    <w:p w14:paraId="219E9FEF" w14:textId="33C852A3" w:rsidR="00D04818" w:rsidRPr="007338E9" w:rsidRDefault="00D04818" w:rsidP="002F710A">
                      <w:pPr>
                        <w:ind w:left="0" w:right="0"/>
                        <w:rPr>
                          <w:szCs w:val="32"/>
                        </w:rPr>
                      </w:pPr>
                      <w:r>
                        <w:rPr>
                          <w:szCs w:val="32"/>
                        </w:rPr>
                        <w:t>der Preis</w:t>
                      </w:r>
                    </w:p>
                  </w:txbxContent>
                </v:textbox>
              </v:rect>
            </w:pict>
          </mc:Fallback>
        </mc:AlternateContent>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p>
    <w:p w14:paraId="62BCF4F5" w14:textId="7FD84422" w:rsidR="002F710A" w:rsidRDefault="002F710A" w:rsidP="002F710A">
      <w:pPr>
        <w:spacing w:line="600" w:lineRule="auto"/>
        <w:rPr>
          <w:sz w:val="32"/>
          <w:szCs w:val="32"/>
        </w:rPr>
      </w:pPr>
      <w:r>
        <w:rPr>
          <w:noProof/>
          <w:sz w:val="32"/>
          <w:szCs w:val="32"/>
        </w:rPr>
        <w:drawing>
          <wp:anchor distT="0" distB="0" distL="114300" distR="114300" simplePos="0" relativeHeight="251769344" behindDoc="0" locked="0" layoutInCell="1" allowOverlap="1" wp14:anchorId="06866046" wp14:editId="754F3C99">
            <wp:simplePos x="0" y="0"/>
            <wp:positionH relativeFrom="margin">
              <wp:posOffset>398145</wp:posOffset>
            </wp:positionH>
            <wp:positionV relativeFrom="paragraph">
              <wp:posOffset>455295</wp:posOffset>
            </wp:positionV>
            <wp:extent cx="1468755" cy="1200150"/>
            <wp:effectExtent l="0" t="0" r="0" b="0"/>
            <wp:wrapNone/>
            <wp:docPr id="955" name="Grafik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nterschrift Piktogramm.PNG"/>
                    <pic:cNvPicPr/>
                  </pic:nvPicPr>
                  <pic:blipFill>
                    <a:blip r:embed="rId115">
                      <a:extLst>
                        <a:ext uri="{28A0092B-C50C-407E-A947-70E740481C1C}">
                          <a14:useLocalDpi xmlns:a14="http://schemas.microsoft.com/office/drawing/2010/main" val="0"/>
                        </a:ext>
                      </a:extLst>
                    </a:blip>
                    <a:stretch>
                      <a:fillRect/>
                    </a:stretch>
                  </pic:blipFill>
                  <pic:spPr>
                    <a:xfrm>
                      <a:off x="0" y="0"/>
                      <a:ext cx="1468755" cy="1200150"/>
                    </a:xfrm>
                    <a:prstGeom prst="rect">
                      <a:avLst/>
                    </a:prstGeom>
                  </pic:spPr>
                </pic:pic>
              </a:graphicData>
            </a:graphic>
          </wp:anchor>
        </w:drawing>
      </w:r>
    </w:p>
    <w:p w14:paraId="060E5331" w14:textId="5C10DDA8" w:rsidR="002F710A" w:rsidRDefault="002F710A" w:rsidP="002F710A">
      <w:pPr>
        <w:spacing w:line="600" w:lineRule="auto"/>
        <w:rPr>
          <w:sz w:val="32"/>
          <w:szCs w:val="32"/>
        </w:rPr>
      </w:pPr>
      <w:r w:rsidRPr="007070E2">
        <w:rPr>
          <w:noProof/>
          <w:szCs w:val="28"/>
        </w:rPr>
        <mc:AlternateContent>
          <mc:Choice Requires="wps">
            <w:drawing>
              <wp:anchor distT="0" distB="0" distL="114300" distR="114300" simplePos="0" relativeHeight="251781632" behindDoc="0" locked="0" layoutInCell="1" allowOverlap="1" wp14:anchorId="5A67CB92" wp14:editId="7BD49F42">
                <wp:simplePos x="0" y="0"/>
                <wp:positionH relativeFrom="column">
                  <wp:posOffset>4222115</wp:posOffset>
                </wp:positionH>
                <wp:positionV relativeFrom="paragraph">
                  <wp:posOffset>358775</wp:posOffset>
                </wp:positionV>
                <wp:extent cx="1158240" cy="446400"/>
                <wp:effectExtent l="0" t="0" r="0" b="0"/>
                <wp:wrapNone/>
                <wp:docPr id="946" name="Rechteck 946"/>
                <wp:cNvGraphicFramePr/>
                <a:graphic xmlns:a="http://schemas.openxmlformats.org/drawingml/2006/main">
                  <a:graphicData uri="http://schemas.microsoft.com/office/word/2010/wordprocessingShape">
                    <wps:wsp>
                      <wps:cNvSpPr/>
                      <wps:spPr>
                        <a:xfrm>
                          <a:off x="0" y="0"/>
                          <a:ext cx="1158240" cy="446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06C77BE" w14:textId="77777777" w:rsidR="00D04818" w:rsidRPr="007338E9" w:rsidRDefault="00D04818" w:rsidP="002F710A">
                            <w:pPr>
                              <w:ind w:left="0" w:right="0"/>
                              <w:rPr>
                                <w:szCs w:val="32"/>
                              </w:rPr>
                            </w:pPr>
                            <w:r>
                              <w:rPr>
                                <w:szCs w:val="32"/>
                              </w:rPr>
                              <w:t>das Baby</w:t>
                            </w:r>
                          </w:p>
                          <w:p w14:paraId="7C3A7535" w14:textId="77777777" w:rsidR="00D04818" w:rsidRDefault="00D04818"/>
                          <w:p w14:paraId="69AF7381" w14:textId="77777777" w:rsidR="00D04818" w:rsidRPr="007338E9" w:rsidRDefault="00D04818" w:rsidP="002F710A">
                            <w:pPr>
                              <w:ind w:left="0" w:right="0"/>
                              <w:rPr>
                                <w:szCs w:val="32"/>
                              </w:rPr>
                            </w:pPr>
                            <w:r>
                              <w:rPr>
                                <w:szCs w:val="32"/>
                              </w:rPr>
                              <w:t>das Baby</w:t>
                            </w:r>
                          </w:p>
                          <w:p w14:paraId="0AEF0272" w14:textId="77777777" w:rsidR="00D04818" w:rsidRDefault="00D04818"/>
                          <w:p w14:paraId="408D2A23" w14:textId="0E3D7615" w:rsidR="00D04818" w:rsidRPr="007338E9" w:rsidRDefault="00D04818" w:rsidP="002F710A">
                            <w:pPr>
                              <w:ind w:left="0" w:right="0"/>
                              <w:rPr>
                                <w:szCs w:val="32"/>
                              </w:rPr>
                            </w:pPr>
                            <w:r>
                              <w:rPr>
                                <w:szCs w:val="32"/>
                              </w:rPr>
                              <w:t>das Baby</w:t>
                            </w:r>
                          </w:p>
                          <w:p w14:paraId="02964D12" w14:textId="77777777" w:rsidR="00D04818" w:rsidRDefault="00D04818"/>
                          <w:p w14:paraId="50F36A02" w14:textId="5B176289" w:rsidR="00D04818" w:rsidRPr="007338E9" w:rsidRDefault="00D04818" w:rsidP="002F710A">
                            <w:pPr>
                              <w:ind w:left="0" w:right="0"/>
                              <w:rPr>
                                <w:szCs w:val="32"/>
                              </w:rPr>
                            </w:pPr>
                            <w:r>
                              <w:rPr>
                                <w:szCs w:val="32"/>
                              </w:rPr>
                              <w:t>das Baby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67CB92" id="Rechteck 946" o:spid="_x0000_s1118" style="position:absolute;left:0;text-align:left;margin-left:332.45pt;margin-top:28.25pt;width:91.2pt;height:35.15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" filled="f" stroked="f">
                <v:textbox>
                  <w:txbxContent>
                    <w:p w14:paraId="206C77BE" w14:textId="77777777" w:rsidR="00D04818" w:rsidRPr="007338E9" w:rsidRDefault="00D04818" w:rsidP="002F710A">
                      <w:pPr>
                        <w:ind w:left="0" w:right="0"/>
                        <w:rPr>
                          <w:szCs w:val="32"/>
                        </w:rPr>
                      </w:pPr>
                      <w:r>
                        <w:rPr>
                          <w:szCs w:val="32"/>
                        </w:rPr>
                        <w:t>das Baby</w:t>
                      </w:r>
                    </w:p>
                    <w:p w14:paraId="7C3A7535" w14:textId="77777777" w:rsidR="00D04818" w:rsidRDefault="00D04818"/>
                    <w:p w14:paraId="69AF7381" w14:textId="77777777" w:rsidR="00D04818" w:rsidRPr="007338E9" w:rsidRDefault="00D04818" w:rsidP="002F710A">
                      <w:pPr>
                        <w:ind w:left="0" w:right="0"/>
                        <w:rPr>
                          <w:szCs w:val="32"/>
                        </w:rPr>
                      </w:pPr>
                      <w:r>
                        <w:rPr>
                          <w:szCs w:val="32"/>
                        </w:rPr>
                        <w:t>das Baby</w:t>
                      </w:r>
                    </w:p>
                    <w:p w14:paraId="0AEF0272" w14:textId="77777777" w:rsidR="00D04818" w:rsidRDefault="00D04818"/>
                    <w:p w14:paraId="408D2A23" w14:textId="0E3D7615" w:rsidR="00D04818" w:rsidRPr="007338E9" w:rsidRDefault="00D04818" w:rsidP="002F710A">
                      <w:pPr>
                        <w:ind w:left="0" w:right="0"/>
                        <w:rPr>
                          <w:szCs w:val="32"/>
                        </w:rPr>
                      </w:pPr>
                      <w:r>
                        <w:rPr>
                          <w:szCs w:val="32"/>
                        </w:rPr>
                        <w:t>das Baby</w:t>
                      </w:r>
                    </w:p>
                    <w:p w14:paraId="02964D12" w14:textId="77777777" w:rsidR="00D04818" w:rsidRDefault="00D04818"/>
                    <w:p w14:paraId="50F36A02" w14:textId="5B176289" w:rsidR="00D04818" w:rsidRPr="007338E9" w:rsidRDefault="00D04818" w:rsidP="002F710A">
                      <w:pPr>
                        <w:ind w:left="0" w:right="0"/>
                        <w:rPr>
                          <w:szCs w:val="32"/>
                        </w:rPr>
                      </w:pPr>
                      <w:r>
                        <w:rPr>
                          <w:szCs w:val="32"/>
                        </w:rPr>
                        <w:t>das Baby</w:t>
                      </w:r>
                    </w:p>
                  </w:txbxContent>
                </v:textbox>
              </v:rect>
            </w:pict>
          </mc:Fallback>
        </mc:AlternateContent>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p>
    <w:p w14:paraId="6E9A3FC3" w14:textId="501CA5CB" w:rsidR="002F710A" w:rsidRDefault="002F710A" w:rsidP="002F710A">
      <w:pPr>
        <w:spacing w:line="600" w:lineRule="auto"/>
        <w:rPr>
          <w:sz w:val="32"/>
          <w:szCs w:val="32"/>
        </w:rPr>
      </w:pPr>
      <w:r>
        <w:rPr>
          <w:noProof/>
          <w:szCs w:val="32"/>
        </w:rPr>
        <mc:AlternateContent>
          <mc:Choice Requires="wps">
            <w:drawing>
              <wp:anchor distT="0" distB="0" distL="114300" distR="114300" simplePos="0" relativeHeight="251782656" behindDoc="0" locked="0" layoutInCell="1" allowOverlap="1" wp14:anchorId="72E3B821" wp14:editId="26EE938D">
                <wp:simplePos x="0" y="0"/>
                <wp:positionH relativeFrom="margin">
                  <wp:posOffset>1514046</wp:posOffset>
                </wp:positionH>
                <wp:positionV relativeFrom="paragraph">
                  <wp:posOffset>98639</wp:posOffset>
                </wp:positionV>
                <wp:extent cx="2707013" cy="3626939"/>
                <wp:effectExtent l="0" t="0" r="74295" b="50165"/>
                <wp:wrapNone/>
                <wp:docPr id="1088" name="Gerade Verbindung mit Pfeil 1088"/>
                <wp:cNvGraphicFramePr/>
                <a:graphic xmlns:a="http://schemas.openxmlformats.org/drawingml/2006/main">
                  <a:graphicData uri="http://schemas.microsoft.com/office/word/2010/wordprocessingShape">
                    <wps:wsp>
                      <wps:cNvCnPr/>
                      <wps:spPr>
                        <a:xfrm>
                          <a:off x="0" y="0"/>
                          <a:ext cx="2707013" cy="3626939"/>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EEE4FD" id="Gerade Verbindung mit Pfeil 1088" o:spid="_x0000_s1026" type="#_x0000_t32" style="position:absolute;margin-left:119.2pt;margin-top:7.75pt;width:213.15pt;height:285.6pt;z-index:251791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" strokecolor="black [3200]" strokeweight="2pt">
                <v:stroke endarrow="block"/>
                <w10:wrap anchorx="margin"/>
              </v:shape>
            </w:pict>
          </mc:Fallback>
        </mc:AlternateContent>
      </w:r>
      <w:r>
        <w:rPr>
          <w:noProof/>
          <w:szCs w:val="32"/>
        </w:rPr>
        <mc:AlternateContent>
          <mc:Choice Requires="wps">
            <w:drawing>
              <wp:anchor distT="0" distB="0" distL="114300" distR="114300" simplePos="0" relativeHeight="251783680" behindDoc="0" locked="0" layoutInCell="1" allowOverlap="1" wp14:anchorId="1FFD049B" wp14:editId="299F4358">
                <wp:simplePos x="0" y="0"/>
                <wp:positionH relativeFrom="margin">
                  <wp:posOffset>1763428</wp:posOffset>
                </wp:positionH>
                <wp:positionV relativeFrom="paragraph">
                  <wp:posOffset>51138</wp:posOffset>
                </wp:positionV>
                <wp:extent cx="2363190" cy="1318161"/>
                <wp:effectExtent l="0" t="38100" r="56515" b="34925"/>
                <wp:wrapNone/>
                <wp:docPr id="1089" name="Gerade Verbindung mit Pfeil 1089"/>
                <wp:cNvGraphicFramePr/>
                <a:graphic xmlns:a="http://schemas.openxmlformats.org/drawingml/2006/main">
                  <a:graphicData uri="http://schemas.microsoft.com/office/word/2010/wordprocessingShape">
                    <wps:wsp>
                      <wps:cNvCnPr/>
                      <wps:spPr>
                        <a:xfrm flipV="1">
                          <a:off x="0" y="0"/>
                          <a:ext cx="2363190" cy="1318161"/>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E2C171" id="Gerade Verbindung mit Pfeil 1089" o:spid="_x0000_s1026" type="#_x0000_t32" style="position:absolute;margin-left:138.85pt;margin-top:4.05pt;width:186.1pt;height:103.8pt;flip:y;z-index:251792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" strokecolor="black [3200]" strokeweight="2pt">
                <v:stroke endarrow="block"/>
                <w10:wrap anchorx="margin"/>
              </v:shape>
            </w:pict>
          </mc:Fallback>
        </mc:AlternateContent>
      </w:r>
    </w:p>
    <w:p w14:paraId="2E8D0830" w14:textId="6D4AE320" w:rsidR="002F710A" w:rsidRDefault="002F710A" w:rsidP="002F710A">
      <w:pPr>
        <w:spacing w:line="600" w:lineRule="auto"/>
        <w:rPr>
          <w:sz w:val="32"/>
          <w:szCs w:val="32"/>
        </w:rPr>
      </w:pPr>
      <w:r>
        <w:rPr>
          <w:noProof/>
          <w:sz w:val="32"/>
          <w:szCs w:val="32"/>
        </w:rPr>
        <w:drawing>
          <wp:anchor distT="0" distB="0" distL="114300" distR="114300" simplePos="0" relativeHeight="251770368" behindDoc="0" locked="0" layoutInCell="1" allowOverlap="1" wp14:anchorId="3038793D" wp14:editId="5DE74682">
            <wp:simplePos x="0" y="0"/>
            <wp:positionH relativeFrom="margin">
              <wp:posOffset>443865</wp:posOffset>
            </wp:positionH>
            <wp:positionV relativeFrom="paragraph">
              <wp:posOffset>9525</wp:posOffset>
            </wp:positionV>
            <wp:extent cx="1324160" cy="1209844"/>
            <wp:effectExtent l="0" t="0" r="9525" b="9525"/>
            <wp:wrapNone/>
            <wp:docPr id="956" name="Grafik 956"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aby Piktogramm.PNG"/>
                    <pic:cNvPicPr/>
                  </pic:nvPicPr>
                  <pic:blipFill>
                    <a:blip r:embed="rId116">
                      <a:extLst>
                        <a:ext uri="{28A0092B-C50C-407E-A947-70E740481C1C}">
                          <a14:useLocalDpi xmlns:a14="http://schemas.microsoft.com/office/drawing/2010/main" val="0"/>
                        </a:ext>
                      </a:extLst>
                    </a:blip>
                    <a:stretch>
                      <a:fillRect/>
                    </a:stretch>
                  </pic:blipFill>
                  <pic:spPr>
                    <a:xfrm>
                      <a:off x="0" y="0"/>
                      <a:ext cx="1324160" cy="1209844"/>
                    </a:xfrm>
                    <a:prstGeom prst="rect">
                      <a:avLst/>
                    </a:prstGeom>
                  </pic:spPr>
                </pic:pic>
              </a:graphicData>
            </a:graphic>
          </wp:anchor>
        </w:drawing>
      </w:r>
      <w:r w:rsidRPr="007070E2">
        <w:rPr>
          <w:noProof/>
          <w:szCs w:val="28"/>
        </w:rPr>
        <mc:AlternateContent>
          <mc:Choice Requires="wps">
            <w:drawing>
              <wp:anchor distT="0" distB="0" distL="114300" distR="114300" simplePos="0" relativeHeight="251780608" behindDoc="0" locked="0" layoutInCell="1" allowOverlap="1" wp14:anchorId="08A3ED1C" wp14:editId="0C88C445">
                <wp:simplePos x="0" y="0"/>
                <wp:positionH relativeFrom="column">
                  <wp:posOffset>4222115</wp:posOffset>
                </wp:positionH>
                <wp:positionV relativeFrom="paragraph">
                  <wp:posOffset>368300</wp:posOffset>
                </wp:positionV>
                <wp:extent cx="1158240" cy="446400"/>
                <wp:effectExtent l="0" t="0" r="0" b="0"/>
                <wp:wrapNone/>
                <wp:docPr id="947" name="Rechteck 947"/>
                <wp:cNvGraphicFramePr/>
                <a:graphic xmlns:a="http://schemas.openxmlformats.org/drawingml/2006/main">
                  <a:graphicData uri="http://schemas.microsoft.com/office/word/2010/wordprocessingShape">
                    <wps:wsp>
                      <wps:cNvSpPr/>
                      <wps:spPr>
                        <a:xfrm>
                          <a:off x="0" y="0"/>
                          <a:ext cx="1158240" cy="446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2826CDA" w14:textId="77777777" w:rsidR="00D04818" w:rsidRPr="007338E9" w:rsidRDefault="00D04818" w:rsidP="002F710A">
                            <w:pPr>
                              <w:ind w:left="0" w:right="0"/>
                              <w:rPr>
                                <w:szCs w:val="32"/>
                              </w:rPr>
                            </w:pPr>
                            <w:r>
                              <w:rPr>
                                <w:szCs w:val="32"/>
                              </w:rPr>
                              <w:t>der Brief</w:t>
                            </w:r>
                          </w:p>
                          <w:p w14:paraId="3096A4B6" w14:textId="77777777" w:rsidR="00D04818" w:rsidRDefault="00D04818"/>
                          <w:p w14:paraId="1E39B8D4" w14:textId="77777777" w:rsidR="00D04818" w:rsidRPr="007338E9" w:rsidRDefault="00D04818" w:rsidP="002F710A">
                            <w:pPr>
                              <w:ind w:left="0" w:right="0"/>
                              <w:rPr>
                                <w:szCs w:val="32"/>
                              </w:rPr>
                            </w:pPr>
                            <w:r>
                              <w:rPr>
                                <w:szCs w:val="32"/>
                              </w:rPr>
                              <w:t>der Brief</w:t>
                            </w:r>
                          </w:p>
                          <w:p w14:paraId="27746745" w14:textId="77777777" w:rsidR="00D04818" w:rsidRDefault="00D04818"/>
                          <w:p w14:paraId="51E1DC1D" w14:textId="37AA9C22" w:rsidR="00D04818" w:rsidRPr="007338E9" w:rsidRDefault="00D04818" w:rsidP="002F710A">
                            <w:pPr>
                              <w:ind w:left="0" w:right="0"/>
                              <w:rPr>
                                <w:szCs w:val="32"/>
                              </w:rPr>
                            </w:pPr>
                            <w:r>
                              <w:rPr>
                                <w:szCs w:val="32"/>
                              </w:rPr>
                              <w:t>der Brief</w:t>
                            </w:r>
                          </w:p>
                          <w:p w14:paraId="60C6354D" w14:textId="77777777" w:rsidR="00D04818" w:rsidRDefault="00D04818"/>
                          <w:p w14:paraId="3BABA2D5" w14:textId="2EF7B2F9" w:rsidR="00D04818" w:rsidRPr="007338E9" w:rsidRDefault="00D04818" w:rsidP="002F710A">
                            <w:pPr>
                              <w:ind w:left="0" w:right="0"/>
                              <w:rPr>
                                <w:szCs w:val="32"/>
                              </w:rPr>
                            </w:pPr>
                            <w:r>
                              <w:rPr>
                                <w:szCs w:val="32"/>
                              </w:rPr>
                              <w:t>der Brief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A3ED1C" id="Rechteck 947" o:spid="_x0000_s1119" style="position:absolute;left:0;text-align:left;margin-left:332.45pt;margin-top:29pt;width:91.2pt;height:35.15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" filled="f" stroked="f">
                <v:textbox>
                  <w:txbxContent>
                    <w:p w14:paraId="12826CDA" w14:textId="77777777" w:rsidR="00D04818" w:rsidRPr="007338E9" w:rsidRDefault="00D04818" w:rsidP="002F710A">
                      <w:pPr>
                        <w:ind w:left="0" w:right="0"/>
                        <w:rPr>
                          <w:szCs w:val="32"/>
                        </w:rPr>
                      </w:pPr>
                      <w:r>
                        <w:rPr>
                          <w:szCs w:val="32"/>
                        </w:rPr>
                        <w:t>der Brief</w:t>
                      </w:r>
                    </w:p>
                    <w:p w14:paraId="3096A4B6" w14:textId="77777777" w:rsidR="00D04818" w:rsidRDefault="00D04818"/>
                    <w:p w14:paraId="1E39B8D4" w14:textId="77777777" w:rsidR="00D04818" w:rsidRPr="007338E9" w:rsidRDefault="00D04818" w:rsidP="002F710A">
                      <w:pPr>
                        <w:ind w:left="0" w:right="0"/>
                        <w:rPr>
                          <w:szCs w:val="32"/>
                        </w:rPr>
                      </w:pPr>
                      <w:r>
                        <w:rPr>
                          <w:szCs w:val="32"/>
                        </w:rPr>
                        <w:t>der Brief</w:t>
                      </w:r>
                    </w:p>
                    <w:p w14:paraId="27746745" w14:textId="77777777" w:rsidR="00D04818" w:rsidRDefault="00D04818"/>
                    <w:p w14:paraId="51E1DC1D" w14:textId="37AA9C22" w:rsidR="00D04818" w:rsidRPr="007338E9" w:rsidRDefault="00D04818" w:rsidP="002F710A">
                      <w:pPr>
                        <w:ind w:left="0" w:right="0"/>
                        <w:rPr>
                          <w:szCs w:val="32"/>
                        </w:rPr>
                      </w:pPr>
                      <w:r>
                        <w:rPr>
                          <w:szCs w:val="32"/>
                        </w:rPr>
                        <w:t>der Brief</w:t>
                      </w:r>
                    </w:p>
                    <w:p w14:paraId="60C6354D" w14:textId="77777777" w:rsidR="00D04818" w:rsidRDefault="00D04818"/>
                    <w:p w14:paraId="3BABA2D5" w14:textId="2EF7B2F9" w:rsidR="00D04818" w:rsidRPr="007338E9" w:rsidRDefault="00D04818" w:rsidP="002F710A">
                      <w:pPr>
                        <w:ind w:left="0" w:right="0"/>
                        <w:rPr>
                          <w:szCs w:val="32"/>
                        </w:rPr>
                      </w:pPr>
                      <w:r>
                        <w:rPr>
                          <w:szCs w:val="32"/>
                        </w:rPr>
                        <w:t>der Brief</w:t>
                      </w:r>
                    </w:p>
                  </w:txbxContent>
                </v:textbox>
              </v:rect>
            </w:pict>
          </mc:Fallback>
        </mc:AlternateContent>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p>
    <w:p w14:paraId="737FE616" w14:textId="78C79BA8" w:rsidR="002F710A" w:rsidRDefault="002F710A" w:rsidP="002F710A">
      <w:pPr>
        <w:spacing w:line="600" w:lineRule="auto"/>
        <w:rPr>
          <w:sz w:val="32"/>
          <w:szCs w:val="32"/>
        </w:rPr>
      </w:pPr>
    </w:p>
    <w:p w14:paraId="0CAAD33B" w14:textId="6AE19433" w:rsidR="002F710A" w:rsidRDefault="002F710A" w:rsidP="002F710A">
      <w:pPr>
        <w:spacing w:line="600" w:lineRule="auto"/>
        <w:rPr>
          <w:sz w:val="32"/>
          <w:szCs w:val="32"/>
        </w:rPr>
      </w:pPr>
      <w:r>
        <w:rPr>
          <w:noProof/>
          <w:sz w:val="32"/>
          <w:szCs w:val="32"/>
        </w:rPr>
        <w:drawing>
          <wp:anchor distT="0" distB="0" distL="114300" distR="114300" simplePos="0" relativeHeight="251772416" behindDoc="0" locked="0" layoutInCell="1" allowOverlap="1" wp14:anchorId="13BB8611" wp14:editId="75DE32C7">
            <wp:simplePos x="0" y="0"/>
            <wp:positionH relativeFrom="margin">
              <wp:posOffset>447675</wp:posOffset>
            </wp:positionH>
            <wp:positionV relativeFrom="paragraph">
              <wp:posOffset>112395</wp:posOffset>
            </wp:positionV>
            <wp:extent cx="1305107" cy="1162212"/>
            <wp:effectExtent l="0" t="0" r="9525" b="0"/>
            <wp:wrapNone/>
            <wp:docPr id="992" name="Grafik 992"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reis Piktogramm.PNG"/>
                    <pic:cNvPicPr/>
                  </pic:nvPicPr>
                  <pic:blipFill>
                    <a:blip r:embed="rId74">
                      <a:extLst>
                        <a:ext uri="{28A0092B-C50C-407E-A947-70E740481C1C}">
                          <a14:useLocalDpi xmlns:a14="http://schemas.microsoft.com/office/drawing/2010/main" val="0"/>
                        </a:ext>
                      </a:extLst>
                    </a:blip>
                    <a:stretch>
                      <a:fillRect/>
                    </a:stretch>
                  </pic:blipFill>
                  <pic:spPr>
                    <a:xfrm>
                      <a:off x="0" y="0"/>
                      <a:ext cx="1305107" cy="1162212"/>
                    </a:xfrm>
                    <a:prstGeom prst="rect">
                      <a:avLst/>
                    </a:prstGeom>
                  </pic:spPr>
                </pic:pic>
              </a:graphicData>
            </a:graphic>
          </wp:anchor>
        </w:drawing>
      </w:r>
      <w:r w:rsidRPr="007070E2">
        <w:rPr>
          <w:noProof/>
          <w:szCs w:val="28"/>
        </w:rPr>
        <mc:AlternateContent>
          <mc:Choice Requires="wps">
            <w:drawing>
              <wp:anchor distT="0" distB="0" distL="114300" distR="114300" simplePos="0" relativeHeight="251779584" behindDoc="0" locked="0" layoutInCell="1" allowOverlap="1" wp14:anchorId="202F1F02" wp14:editId="684EE078">
                <wp:simplePos x="0" y="0"/>
                <wp:positionH relativeFrom="column">
                  <wp:posOffset>4222115</wp:posOffset>
                </wp:positionH>
                <wp:positionV relativeFrom="paragraph">
                  <wp:posOffset>538480</wp:posOffset>
                </wp:positionV>
                <wp:extent cx="1158240" cy="446400"/>
                <wp:effectExtent l="0" t="0" r="0" b="0"/>
                <wp:wrapNone/>
                <wp:docPr id="948" name="Rechteck 948"/>
                <wp:cNvGraphicFramePr/>
                <a:graphic xmlns:a="http://schemas.openxmlformats.org/drawingml/2006/main">
                  <a:graphicData uri="http://schemas.microsoft.com/office/word/2010/wordprocessingShape">
                    <wps:wsp>
                      <wps:cNvSpPr/>
                      <wps:spPr>
                        <a:xfrm>
                          <a:off x="0" y="0"/>
                          <a:ext cx="1158240" cy="446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DBCB380" w14:textId="77777777" w:rsidR="00D04818" w:rsidRPr="007338E9" w:rsidRDefault="00D04818" w:rsidP="002F710A">
                            <w:pPr>
                              <w:ind w:left="0" w:right="0"/>
                              <w:rPr>
                                <w:szCs w:val="32"/>
                              </w:rPr>
                            </w:pPr>
                            <w:r>
                              <w:rPr>
                                <w:szCs w:val="32"/>
                              </w:rPr>
                              <w:t>der Vertrag</w:t>
                            </w:r>
                          </w:p>
                          <w:p w14:paraId="7B3F31CE" w14:textId="77777777" w:rsidR="00D04818" w:rsidRDefault="00D04818"/>
                          <w:p w14:paraId="426692DD" w14:textId="77777777" w:rsidR="00D04818" w:rsidRPr="007338E9" w:rsidRDefault="00D04818" w:rsidP="002F710A">
                            <w:pPr>
                              <w:ind w:left="0" w:right="0"/>
                              <w:rPr>
                                <w:szCs w:val="32"/>
                              </w:rPr>
                            </w:pPr>
                            <w:r>
                              <w:rPr>
                                <w:szCs w:val="32"/>
                              </w:rPr>
                              <w:t>der Vertrag</w:t>
                            </w:r>
                          </w:p>
                          <w:p w14:paraId="741CF8D5" w14:textId="77777777" w:rsidR="00D04818" w:rsidRDefault="00D04818"/>
                          <w:p w14:paraId="61F4C3EA" w14:textId="1682E756" w:rsidR="00D04818" w:rsidRPr="007338E9" w:rsidRDefault="00D04818" w:rsidP="002F710A">
                            <w:pPr>
                              <w:ind w:left="0" w:right="0"/>
                              <w:rPr>
                                <w:szCs w:val="32"/>
                              </w:rPr>
                            </w:pPr>
                            <w:r>
                              <w:rPr>
                                <w:szCs w:val="32"/>
                              </w:rPr>
                              <w:t>der Vertrag</w:t>
                            </w:r>
                          </w:p>
                          <w:p w14:paraId="060CC7FF" w14:textId="77777777" w:rsidR="00D04818" w:rsidRDefault="00D04818"/>
                          <w:p w14:paraId="0E0FB7BA" w14:textId="336128E6" w:rsidR="00D04818" w:rsidRPr="007338E9" w:rsidRDefault="00D04818" w:rsidP="002F710A">
                            <w:pPr>
                              <w:ind w:left="0" w:right="0"/>
                              <w:rPr>
                                <w:szCs w:val="32"/>
                              </w:rPr>
                            </w:pPr>
                            <w:r>
                              <w:rPr>
                                <w:szCs w:val="32"/>
                              </w:rPr>
                              <w:t>der Vertrag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2F1F02" id="Rechteck 948" o:spid="_x0000_s1120" style="position:absolute;left:0;text-align:left;margin-left:332.45pt;margin-top:42.4pt;width:91.2pt;height:35.15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" filled="f" stroked="f">
                <v:textbox>
                  <w:txbxContent>
                    <w:p w14:paraId="6DBCB380" w14:textId="77777777" w:rsidR="00D04818" w:rsidRPr="007338E9" w:rsidRDefault="00D04818" w:rsidP="002F710A">
                      <w:pPr>
                        <w:ind w:left="0" w:right="0"/>
                        <w:rPr>
                          <w:szCs w:val="32"/>
                        </w:rPr>
                      </w:pPr>
                      <w:r>
                        <w:rPr>
                          <w:szCs w:val="32"/>
                        </w:rPr>
                        <w:t>der Vertrag</w:t>
                      </w:r>
                    </w:p>
                    <w:p w14:paraId="7B3F31CE" w14:textId="77777777" w:rsidR="00D04818" w:rsidRDefault="00D04818"/>
                    <w:p w14:paraId="426692DD" w14:textId="77777777" w:rsidR="00D04818" w:rsidRPr="007338E9" w:rsidRDefault="00D04818" w:rsidP="002F710A">
                      <w:pPr>
                        <w:ind w:left="0" w:right="0"/>
                        <w:rPr>
                          <w:szCs w:val="32"/>
                        </w:rPr>
                      </w:pPr>
                      <w:r>
                        <w:rPr>
                          <w:szCs w:val="32"/>
                        </w:rPr>
                        <w:t>der Vertrag</w:t>
                      </w:r>
                    </w:p>
                    <w:p w14:paraId="741CF8D5" w14:textId="77777777" w:rsidR="00D04818" w:rsidRDefault="00D04818"/>
                    <w:p w14:paraId="61F4C3EA" w14:textId="1682E756" w:rsidR="00D04818" w:rsidRPr="007338E9" w:rsidRDefault="00D04818" w:rsidP="002F710A">
                      <w:pPr>
                        <w:ind w:left="0" w:right="0"/>
                        <w:rPr>
                          <w:szCs w:val="32"/>
                        </w:rPr>
                      </w:pPr>
                      <w:r>
                        <w:rPr>
                          <w:szCs w:val="32"/>
                        </w:rPr>
                        <w:t>der Vertrag</w:t>
                      </w:r>
                    </w:p>
                    <w:p w14:paraId="060CC7FF" w14:textId="77777777" w:rsidR="00D04818" w:rsidRDefault="00D04818"/>
                    <w:p w14:paraId="0E0FB7BA" w14:textId="336128E6" w:rsidR="00D04818" w:rsidRPr="007338E9" w:rsidRDefault="00D04818" w:rsidP="002F710A">
                      <w:pPr>
                        <w:ind w:left="0" w:right="0"/>
                        <w:rPr>
                          <w:szCs w:val="32"/>
                        </w:rPr>
                      </w:pPr>
                      <w:r>
                        <w:rPr>
                          <w:szCs w:val="32"/>
                        </w:rPr>
                        <w:t>der Vertrag</w:t>
                      </w:r>
                    </w:p>
                  </w:txbxContent>
                </v:textbox>
              </v:rect>
            </w:pict>
          </mc:Fallback>
        </mc:AlternateContent>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p>
    <w:p w14:paraId="10762E04" w14:textId="275A3039" w:rsidR="002F710A" w:rsidRDefault="002F710A" w:rsidP="002F710A">
      <w:pPr>
        <w:spacing w:line="600" w:lineRule="auto"/>
        <w:rPr>
          <w:sz w:val="32"/>
          <w:szCs w:val="32"/>
        </w:rPr>
      </w:pPr>
      <w:r>
        <w:rPr>
          <w:noProof/>
          <w:szCs w:val="32"/>
        </w:rPr>
        <mc:AlternateContent>
          <mc:Choice Requires="wps">
            <w:drawing>
              <wp:anchor distT="0" distB="0" distL="114300" distR="114300" simplePos="0" relativeHeight="251785728" behindDoc="0" locked="0" layoutInCell="1" allowOverlap="1" wp14:anchorId="06C7CB80" wp14:editId="35065641">
                <wp:simplePos x="0" y="0"/>
                <wp:positionH relativeFrom="margin">
                  <wp:posOffset>1693857</wp:posOffset>
                </wp:positionH>
                <wp:positionV relativeFrom="paragraph">
                  <wp:posOffset>242522</wp:posOffset>
                </wp:positionV>
                <wp:extent cx="2494339" cy="2618836"/>
                <wp:effectExtent l="0" t="38100" r="58420" b="29210"/>
                <wp:wrapNone/>
                <wp:docPr id="1091" name="Gerade Verbindung mit Pfeil 1091"/>
                <wp:cNvGraphicFramePr/>
                <a:graphic xmlns:a="http://schemas.openxmlformats.org/drawingml/2006/main">
                  <a:graphicData uri="http://schemas.microsoft.com/office/word/2010/wordprocessingShape">
                    <wps:wsp>
                      <wps:cNvCnPr/>
                      <wps:spPr>
                        <a:xfrm flipV="1">
                          <a:off x="0" y="0"/>
                          <a:ext cx="2494339" cy="2618836"/>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A5B801" id="Gerade Verbindung mit Pfeil 1091" o:spid="_x0000_s1026" type="#_x0000_t32" style="position:absolute;margin-left:133.35pt;margin-top:19.1pt;width:196.4pt;height:206.2pt;flip:y;z-index:251794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" strokecolor="black [3200]" strokeweight="2pt">
                <v:stroke endarrow="block"/>
                <w10:wrap anchorx="margin"/>
              </v:shape>
            </w:pict>
          </mc:Fallback>
        </mc:AlternateContent>
      </w:r>
    </w:p>
    <w:p w14:paraId="20D0100B" w14:textId="638995D8" w:rsidR="002F710A" w:rsidRDefault="002F710A" w:rsidP="002F710A">
      <w:pPr>
        <w:spacing w:line="600" w:lineRule="auto"/>
        <w:rPr>
          <w:sz w:val="32"/>
          <w:szCs w:val="32"/>
        </w:rPr>
      </w:pPr>
      <w:r>
        <w:rPr>
          <w:noProof/>
          <w:sz w:val="32"/>
          <w:szCs w:val="32"/>
        </w:rPr>
        <w:drawing>
          <wp:anchor distT="0" distB="0" distL="114300" distR="114300" simplePos="0" relativeHeight="251773440" behindDoc="0" locked="0" layoutInCell="1" allowOverlap="1" wp14:anchorId="0C8085B3" wp14:editId="4F27BC5A">
            <wp:simplePos x="0" y="0"/>
            <wp:positionH relativeFrom="column">
              <wp:posOffset>678815</wp:posOffset>
            </wp:positionH>
            <wp:positionV relativeFrom="paragraph">
              <wp:posOffset>233944</wp:posOffset>
            </wp:positionV>
            <wp:extent cx="990738" cy="1162212"/>
            <wp:effectExtent l="0" t="0" r="0" b="0"/>
            <wp:wrapNone/>
            <wp:docPr id="993" name="Grafik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Handy Piktogramm.PNG"/>
                    <pic:cNvPicPr/>
                  </pic:nvPicPr>
                  <pic:blipFill>
                    <a:blip r:embed="rId117">
                      <a:extLst>
                        <a:ext uri="{28A0092B-C50C-407E-A947-70E740481C1C}">
                          <a14:useLocalDpi xmlns:a14="http://schemas.microsoft.com/office/drawing/2010/main" val="0"/>
                        </a:ext>
                      </a:extLst>
                    </a:blip>
                    <a:stretch>
                      <a:fillRect/>
                    </a:stretch>
                  </pic:blipFill>
                  <pic:spPr>
                    <a:xfrm>
                      <a:off x="0" y="0"/>
                      <a:ext cx="990738" cy="1162212"/>
                    </a:xfrm>
                    <a:prstGeom prst="rect">
                      <a:avLst/>
                    </a:prstGeom>
                  </pic:spPr>
                </pic:pic>
              </a:graphicData>
            </a:graphic>
          </wp:anchor>
        </w:drawing>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p>
    <w:p w14:paraId="69043F80" w14:textId="1738C8D4" w:rsidR="002F710A" w:rsidRDefault="002F710A" w:rsidP="002F710A">
      <w:pPr>
        <w:spacing w:line="600" w:lineRule="auto"/>
        <w:rPr>
          <w:sz w:val="32"/>
          <w:szCs w:val="32"/>
        </w:rPr>
      </w:pPr>
      <w:r>
        <w:rPr>
          <w:noProof/>
          <w:szCs w:val="32"/>
        </w:rPr>
        <mc:AlternateContent>
          <mc:Choice Requires="wps">
            <w:drawing>
              <wp:anchor distT="0" distB="0" distL="114300" distR="114300" simplePos="0" relativeHeight="251786752" behindDoc="0" locked="0" layoutInCell="1" allowOverlap="1" wp14:anchorId="787D2B81" wp14:editId="4271A023">
                <wp:simplePos x="0" y="0"/>
                <wp:positionH relativeFrom="margin">
                  <wp:posOffset>1598965</wp:posOffset>
                </wp:positionH>
                <wp:positionV relativeFrom="paragraph">
                  <wp:posOffset>252347</wp:posOffset>
                </wp:positionV>
                <wp:extent cx="2605177" cy="1362973"/>
                <wp:effectExtent l="0" t="0" r="81280" b="66040"/>
                <wp:wrapNone/>
                <wp:docPr id="1092" name="Gerade Verbindung mit Pfeil 1092"/>
                <wp:cNvGraphicFramePr/>
                <a:graphic xmlns:a="http://schemas.openxmlformats.org/drawingml/2006/main">
                  <a:graphicData uri="http://schemas.microsoft.com/office/word/2010/wordprocessingShape">
                    <wps:wsp>
                      <wps:cNvCnPr/>
                      <wps:spPr>
                        <a:xfrm>
                          <a:off x="0" y="0"/>
                          <a:ext cx="2605177" cy="1362973"/>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16413E" id="Gerade Verbindung mit Pfeil 1092" o:spid="_x0000_s1026" type="#_x0000_t32" style="position:absolute;margin-left:125.9pt;margin-top:19.85pt;width:205.15pt;height:107.3pt;z-index:25179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" strokecolor="black [3200]" strokeweight="2pt">
                <v:stroke endarrow="block"/>
                <w10:wrap anchorx="margin"/>
              </v:shape>
            </w:pict>
          </mc:Fallback>
        </mc:AlternateContent>
      </w:r>
      <w:r w:rsidRPr="007070E2">
        <w:rPr>
          <w:noProof/>
          <w:szCs w:val="28"/>
        </w:rPr>
        <mc:AlternateContent>
          <mc:Choice Requires="wps">
            <w:drawing>
              <wp:anchor distT="0" distB="0" distL="114300" distR="114300" simplePos="0" relativeHeight="251778560" behindDoc="0" locked="0" layoutInCell="1" allowOverlap="1" wp14:anchorId="45F79056" wp14:editId="1C193795">
                <wp:simplePos x="0" y="0"/>
                <wp:positionH relativeFrom="column">
                  <wp:posOffset>4222115</wp:posOffset>
                </wp:positionH>
                <wp:positionV relativeFrom="paragraph">
                  <wp:posOffset>93345</wp:posOffset>
                </wp:positionV>
                <wp:extent cx="1417320" cy="446400"/>
                <wp:effectExtent l="0" t="0" r="0" b="0"/>
                <wp:wrapNone/>
                <wp:docPr id="949" name="Rechteck 949"/>
                <wp:cNvGraphicFramePr/>
                <a:graphic xmlns:a="http://schemas.openxmlformats.org/drawingml/2006/main">
                  <a:graphicData uri="http://schemas.microsoft.com/office/word/2010/wordprocessingShape">
                    <wps:wsp>
                      <wps:cNvSpPr/>
                      <wps:spPr>
                        <a:xfrm>
                          <a:off x="0" y="0"/>
                          <a:ext cx="1417320" cy="446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E079685" w14:textId="77777777" w:rsidR="00D04818" w:rsidRPr="007338E9" w:rsidRDefault="00D04818" w:rsidP="002F710A">
                            <w:pPr>
                              <w:ind w:left="0" w:right="0"/>
                              <w:rPr>
                                <w:szCs w:val="32"/>
                              </w:rPr>
                            </w:pPr>
                            <w:r>
                              <w:rPr>
                                <w:szCs w:val="32"/>
                              </w:rPr>
                              <w:t>die Unterschrift</w:t>
                            </w:r>
                          </w:p>
                          <w:p w14:paraId="24263F1D" w14:textId="77777777" w:rsidR="00D04818" w:rsidRDefault="00D04818"/>
                          <w:p w14:paraId="6A500A5C" w14:textId="77777777" w:rsidR="00D04818" w:rsidRPr="007338E9" w:rsidRDefault="00D04818" w:rsidP="002F710A">
                            <w:pPr>
                              <w:ind w:left="0" w:right="0"/>
                              <w:rPr>
                                <w:szCs w:val="32"/>
                              </w:rPr>
                            </w:pPr>
                            <w:r>
                              <w:rPr>
                                <w:szCs w:val="32"/>
                              </w:rPr>
                              <w:t>die Unterschrift</w:t>
                            </w:r>
                          </w:p>
                          <w:p w14:paraId="1BAA488F" w14:textId="77777777" w:rsidR="00D04818" w:rsidRDefault="00D04818"/>
                          <w:p w14:paraId="5D941867" w14:textId="6EAE6752" w:rsidR="00D04818" w:rsidRPr="007338E9" w:rsidRDefault="00D04818" w:rsidP="002F710A">
                            <w:pPr>
                              <w:ind w:left="0" w:right="0"/>
                              <w:rPr>
                                <w:szCs w:val="32"/>
                              </w:rPr>
                            </w:pPr>
                            <w:r>
                              <w:rPr>
                                <w:szCs w:val="32"/>
                              </w:rPr>
                              <w:t>die Unterschrift</w:t>
                            </w:r>
                          </w:p>
                          <w:p w14:paraId="1579115F" w14:textId="77777777" w:rsidR="00D04818" w:rsidRDefault="00D04818"/>
                          <w:p w14:paraId="2B9139B9" w14:textId="609C16D7" w:rsidR="00D04818" w:rsidRPr="007338E9" w:rsidRDefault="00D04818" w:rsidP="002F710A">
                            <w:pPr>
                              <w:ind w:left="0" w:right="0"/>
                              <w:rPr>
                                <w:szCs w:val="32"/>
                              </w:rPr>
                            </w:pPr>
                            <w:r>
                              <w:rPr>
                                <w:szCs w:val="32"/>
                              </w:rPr>
                              <w:t>die Unterschrift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F79056" id="Rechteck 949" o:spid="_x0000_s1121" style="position:absolute;left:0;text-align:left;margin-left:332.45pt;margin-top:7.35pt;width:111.6pt;height:35.15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" filled="f" stroked="f">
                <v:textbox>
                  <w:txbxContent>
                    <w:p w14:paraId="1E079685" w14:textId="77777777" w:rsidR="00D04818" w:rsidRPr="007338E9" w:rsidRDefault="00D04818" w:rsidP="002F710A">
                      <w:pPr>
                        <w:ind w:left="0" w:right="0"/>
                        <w:rPr>
                          <w:szCs w:val="32"/>
                        </w:rPr>
                      </w:pPr>
                      <w:r>
                        <w:rPr>
                          <w:szCs w:val="32"/>
                        </w:rPr>
                        <w:t>die Unterschrift</w:t>
                      </w:r>
                    </w:p>
                    <w:p w14:paraId="24263F1D" w14:textId="77777777" w:rsidR="00D04818" w:rsidRDefault="00D04818"/>
                    <w:p w14:paraId="6A500A5C" w14:textId="77777777" w:rsidR="00D04818" w:rsidRPr="007338E9" w:rsidRDefault="00D04818" w:rsidP="002F710A">
                      <w:pPr>
                        <w:ind w:left="0" w:right="0"/>
                        <w:rPr>
                          <w:szCs w:val="32"/>
                        </w:rPr>
                      </w:pPr>
                      <w:r>
                        <w:rPr>
                          <w:szCs w:val="32"/>
                        </w:rPr>
                        <w:t>die Unterschrift</w:t>
                      </w:r>
                    </w:p>
                    <w:p w14:paraId="1BAA488F" w14:textId="77777777" w:rsidR="00D04818" w:rsidRDefault="00D04818"/>
                    <w:p w14:paraId="5D941867" w14:textId="6EAE6752" w:rsidR="00D04818" w:rsidRPr="007338E9" w:rsidRDefault="00D04818" w:rsidP="002F710A">
                      <w:pPr>
                        <w:ind w:left="0" w:right="0"/>
                        <w:rPr>
                          <w:szCs w:val="32"/>
                        </w:rPr>
                      </w:pPr>
                      <w:r>
                        <w:rPr>
                          <w:szCs w:val="32"/>
                        </w:rPr>
                        <w:t>die Unterschrift</w:t>
                      </w:r>
                    </w:p>
                    <w:p w14:paraId="1579115F" w14:textId="77777777" w:rsidR="00D04818" w:rsidRDefault="00D04818"/>
                    <w:p w14:paraId="2B9139B9" w14:textId="609C16D7" w:rsidR="00D04818" w:rsidRPr="007338E9" w:rsidRDefault="00D04818" w:rsidP="002F710A">
                      <w:pPr>
                        <w:ind w:left="0" w:right="0"/>
                        <w:rPr>
                          <w:szCs w:val="32"/>
                        </w:rPr>
                      </w:pPr>
                      <w:r>
                        <w:rPr>
                          <w:szCs w:val="32"/>
                        </w:rPr>
                        <w:t>die Unterschrift</w:t>
                      </w:r>
                    </w:p>
                  </w:txbxContent>
                </v:textbox>
              </v:rect>
            </w:pict>
          </mc:Fallback>
        </mc:AlternateContent>
      </w:r>
    </w:p>
    <w:p w14:paraId="6F0BF3D2" w14:textId="31AB424B" w:rsidR="009945C5" w:rsidRDefault="00A77667" w:rsidP="00505912">
      <w:pPr>
        <w:spacing w:line="600" w:lineRule="auto"/>
        <w:rPr>
          <w:sz w:val="32"/>
          <w:szCs w:val="32"/>
        </w:rPr>
        <w:sectPr w:rsidR="009945C5" w:rsidSect="00505912">
          <w:headerReference w:type="first" r:id="rId119"/>
          <w:pgSz w:w="11900" w:h="16840"/>
          <w:pgMar w:top="2835" w:right="851" w:bottom="1134" w:left="851" w:header="709" w:footer="454" w:gutter="0"/>
          <w:cols w:space="708"/>
          <w:titlePg/>
          <w:docGrid w:linePitch="360"/>
        </w:sectPr>
      </w:pPr>
      <w:r w:rsidRPr="007070E2">
        <w:rPr>
          <w:noProof/>
          <w:szCs w:val="28"/>
        </w:rPr>
        <mc:AlternateContent>
          <mc:Choice Requires="wps">
            <w:drawing>
              <wp:anchor distT="0" distB="0" distL="114300" distR="114300" simplePos="0" relativeHeight="251427328" behindDoc="0" locked="0" layoutInCell="1" allowOverlap="1" wp14:anchorId="0F25F5FE" wp14:editId="0E7612F1">
                <wp:simplePos x="0" y="0"/>
                <wp:positionH relativeFrom="column">
                  <wp:posOffset>4222115</wp:posOffset>
                </wp:positionH>
                <wp:positionV relativeFrom="paragraph">
                  <wp:posOffset>882914</wp:posOffset>
                </wp:positionV>
                <wp:extent cx="1584960" cy="445770"/>
                <wp:effectExtent l="0" t="0" r="0" b="0"/>
                <wp:wrapNone/>
                <wp:docPr id="950" name="Rechteck 950"/>
                <wp:cNvGraphicFramePr/>
                <a:graphic xmlns:a="http://schemas.openxmlformats.org/drawingml/2006/main">
                  <a:graphicData uri="http://schemas.microsoft.com/office/word/2010/wordprocessingShape">
                    <wps:wsp>
                      <wps:cNvSpPr/>
                      <wps:spPr>
                        <a:xfrm>
                          <a:off x="0" y="0"/>
                          <a:ext cx="1584960" cy="44577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CFE3042" w14:textId="77777777" w:rsidR="00D04818" w:rsidRPr="007338E9" w:rsidRDefault="00D04818" w:rsidP="002F710A">
                            <w:pPr>
                              <w:ind w:left="0" w:right="0"/>
                              <w:rPr>
                                <w:szCs w:val="32"/>
                              </w:rPr>
                            </w:pPr>
                            <w:r>
                              <w:rPr>
                                <w:szCs w:val="32"/>
                              </w:rPr>
                              <w:t>das Smartphone</w:t>
                            </w:r>
                          </w:p>
                          <w:p w14:paraId="4E8E3023" w14:textId="77777777" w:rsidR="00D04818" w:rsidRDefault="00D04818"/>
                          <w:p w14:paraId="3FD99897" w14:textId="77777777" w:rsidR="00D04818" w:rsidRPr="007338E9" w:rsidRDefault="00D04818" w:rsidP="002F710A">
                            <w:pPr>
                              <w:ind w:left="0" w:right="0"/>
                              <w:rPr>
                                <w:szCs w:val="32"/>
                              </w:rPr>
                            </w:pPr>
                            <w:r>
                              <w:rPr>
                                <w:szCs w:val="32"/>
                              </w:rPr>
                              <w:t>das Smartphone</w:t>
                            </w:r>
                          </w:p>
                          <w:p w14:paraId="19BFA596" w14:textId="77777777" w:rsidR="00D04818" w:rsidRDefault="00D04818"/>
                          <w:p w14:paraId="17E33F4C" w14:textId="68401EF7" w:rsidR="00D04818" w:rsidRPr="007338E9" w:rsidRDefault="00D04818" w:rsidP="002F710A">
                            <w:pPr>
                              <w:ind w:left="0" w:right="0"/>
                              <w:rPr>
                                <w:szCs w:val="32"/>
                              </w:rPr>
                            </w:pPr>
                            <w:r w:rsidRPr="00485F78">
                              <w:rPr>
                                <w:sz w:val="44"/>
                                <w:szCs w:val="44"/>
                              </w:rPr>
                              <w:t xml:space="preserve">Zustandekommen eines </w:t>
                            </w:r>
                            <w:proofErr w:type="spellStart"/>
                            <w:r w:rsidRPr="00485F78">
                              <w:rPr>
                                <w:sz w:val="44"/>
                                <w:szCs w:val="44"/>
                              </w:rPr>
                              <w:t>Vertrags</w:t>
                            </w:r>
                            <w:r>
                              <w:rPr>
                                <w:szCs w:val="32"/>
                              </w:rPr>
                              <w:t>das</w:t>
                            </w:r>
                            <w:proofErr w:type="spellEnd"/>
                            <w:r>
                              <w:rPr>
                                <w:szCs w:val="32"/>
                              </w:rPr>
                              <w:t xml:space="preserve"> Smartphone</w:t>
                            </w:r>
                          </w:p>
                          <w:p w14:paraId="04000601" w14:textId="77777777" w:rsidR="00D04818" w:rsidRDefault="00D04818"/>
                          <w:p w14:paraId="701518E9" w14:textId="0FF2FB1B" w:rsidR="00D04818" w:rsidRPr="007338E9" w:rsidRDefault="00D04818" w:rsidP="002F710A">
                            <w:pPr>
                              <w:ind w:left="0" w:right="0"/>
                              <w:rPr>
                                <w:szCs w:val="32"/>
                              </w:rPr>
                            </w:pPr>
                            <w:r>
                              <w:rPr>
                                <w:szCs w:val="32"/>
                              </w:rPr>
                              <w:t>das Smartphone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25F5FE" id="Rechteck 950" o:spid="_x0000_s1122" style="position:absolute;left:0;text-align:left;margin-left:332.45pt;margin-top:69.5pt;width:124.8pt;height:35.1pt;z-index:25142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" filled="f" stroked="f">
                <v:textbox>
                  <w:txbxContent>
                    <w:p w14:paraId="4CFE3042" w14:textId="77777777" w:rsidR="00D04818" w:rsidRPr="007338E9" w:rsidRDefault="00D04818" w:rsidP="002F710A">
                      <w:pPr>
                        <w:ind w:left="0" w:right="0"/>
                        <w:rPr>
                          <w:szCs w:val="32"/>
                        </w:rPr>
                      </w:pPr>
                      <w:r>
                        <w:rPr>
                          <w:szCs w:val="32"/>
                        </w:rPr>
                        <w:t>das Smartphone</w:t>
                      </w:r>
                    </w:p>
                    <w:p w14:paraId="4E8E3023" w14:textId="77777777" w:rsidR="00D04818" w:rsidRDefault="00D04818"/>
                    <w:p w14:paraId="3FD99897" w14:textId="77777777" w:rsidR="00D04818" w:rsidRPr="007338E9" w:rsidRDefault="00D04818" w:rsidP="002F710A">
                      <w:pPr>
                        <w:ind w:left="0" w:right="0"/>
                        <w:rPr>
                          <w:szCs w:val="32"/>
                        </w:rPr>
                      </w:pPr>
                      <w:r>
                        <w:rPr>
                          <w:szCs w:val="32"/>
                        </w:rPr>
                        <w:t>das Smartphone</w:t>
                      </w:r>
                    </w:p>
                    <w:p w14:paraId="19BFA596" w14:textId="77777777" w:rsidR="00D04818" w:rsidRDefault="00D04818"/>
                    <w:p w14:paraId="17E33F4C" w14:textId="68401EF7" w:rsidR="00D04818" w:rsidRPr="007338E9" w:rsidRDefault="00D04818" w:rsidP="002F710A">
                      <w:pPr>
                        <w:ind w:left="0" w:right="0"/>
                        <w:rPr>
                          <w:szCs w:val="32"/>
                        </w:rPr>
                      </w:pPr>
                      <w:r w:rsidRPr="00485F78">
                        <w:rPr>
                          <w:sz w:val="44"/>
                          <w:szCs w:val="44"/>
                        </w:rPr>
                        <w:t xml:space="preserve">Zustandekommen eines </w:t>
                      </w:r>
                      <w:proofErr w:type="spellStart"/>
                      <w:r w:rsidRPr="00485F78">
                        <w:rPr>
                          <w:sz w:val="44"/>
                          <w:szCs w:val="44"/>
                        </w:rPr>
                        <w:t>Vertrags</w:t>
                      </w:r>
                      <w:r>
                        <w:rPr>
                          <w:szCs w:val="32"/>
                        </w:rPr>
                        <w:t>das</w:t>
                      </w:r>
                      <w:proofErr w:type="spellEnd"/>
                      <w:r>
                        <w:rPr>
                          <w:szCs w:val="32"/>
                        </w:rPr>
                        <w:t xml:space="preserve"> Smartphone</w:t>
                      </w:r>
                    </w:p>
                    <w:p w14:paraId="04000601" w14:textId="77777777" w:rsidR="00D04818" w:rsidRDefault="00D04818"/>
                    <w:p w14:paraId="701518E9" w14:textId="0FF2FB1B" w:rsidR="00D04818" w:rsidRPr="007338E9" w:rsidRDefault="00D04818" w:rsidP="002F710A">
                      <w:pPr>
                        <w:ind w:left="0" w:right="0"/>
                        <w:rPr>
                          <w:szCs w:val="32"/>
                        </w:rPr>
                      </w:pPr>
                      <w:r>
                        <w:rPr>
                          <w:szCs w:val="32"/>
                        </w:rPr>
                        <w:t>das Smartphone</w:t>
                      </w:r>
                    </w:p>
                  </w:txbxContent>
                </v:textbox>
              </v:rect>
            </w:pict>
          </mc:Fallback>
        </mc:AlternateContent>
      </w:r>
      <w:r w:rsidR="002F710A">
        <w:rPr>
          <w:noProof/>
          <w:sz w:val="32"/>
          <w:szCs w:val="32"/>
        </w:rPr>
        <w:drawing>
          <wp:anchor distT="0" distB="0" distL="114300" distR="114300" simplePos="0" relativeHeight="251426304" behindDoc="0" locked="0" layoutInCell="1" allowOverlap="1" wp14:anchorId="686FE416" wp14:editId="62C169C9">
            <wp:simplePos x="0" y="0"/>
            <wp:positionH relativeFrom="column">
              <wp:posOffset>594995</wp:posOffset>
            </wp:positionH>
            <wp:positionV relativeFrom="paragraph">
              <wp:posOffset>536204</wp:posOffset>
            </wp:positionV>
            <wp:extent cx="1105054" cy="1200318"/>
            <wp:effectExtent l="0" t="0" r="0" b="0"/>
            <wp:wrapNone/>
            <wp:docPr id="996" name="Grafik 996"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Vertrag Piktogramm.PNG"/>
                    <pic:cNvPicPr/>
                  </pic:nvPicPr>
                  <pic:blipFill>
                    <a:blip r:embed="rId76">
                      <a:extLst>
                        <a:ext uri="{28A0092B-C50C-407E-A947-70E740481C1C}">
                          <a14:useLocalDpi xmlns:a14="http://schemas.microsoft.com/office/drawing/2010/main" val="0"/>
                        </a:ext>
                      </a:extLst>
                    </a:blip>
                    <a:stretch>
                      <a:fillRect/>
                    </a:stretch>
                  </pic:blipFill>
                  <pic:spPr>
                    <a:xfrm>
                      <a:off x="0" y="0"/>
                      <a:ext cx="1105054" cy="1200318"/>
                    </a:xfrm>
                    <a:prstGeom prst="rect">
                      <a:avLst/>
                    </a:prstGeom>
                  </pic:spPr>
                </pic:pic>
              </a:graphicData>
            </a:graphic>
          </wp:anchor>
        </w:drawing>
      </w:r>
      <w:r w:rsidR="002F710A">
        <w:rPr>
          <w:sz w:val="32"/>
          <w:szCs w:val="32"/>
        </w:rPr>
        <w:tab/>
      </w:r>
      <w:r w:rsidR="002F710A">
        <w:rPr>
          <w:sz w:val="32"/>
          <w:szCs w:val="32"/>
        </w:rPr>
        <w:tab/>
      </w:r>
      <w:r w:rsidR="002F710A">
        <w:rPr>
          <w:sz w:val="32"/>
          <w:szCs w:val="32"/>
        </w:rPr>
        <w:tab/>
      </w:r>
      <w:r w:rsidR="002F710A">
        <w:rPr>
          <w:sz w:val="32"/>
          <w:szCs w:val="32"/>
        </w:rPr>
        <w:tab/>
      </w:r>
      <w:r w:rsidR="002F710A">
        <w:rPr>
          <w:sz w:val="32"/>
          <w:szCs w:val="32"/>
        </w:rPr>
        <w:tab/>
      </w:r>
      <w:r w:rsidR="002F710A">
        <w:rPr>
          <w:sz w:val="32"/>
          <w:szCs w:val="32"/>
        </w:rPr>
        <w:tab/>
      </w:r>
      <w:r w:rsidR="002F710A">
        <w:rPr>
          <w:sz w:val="32"/>
          <w:szCs w:val="32"/>
        </w:rPr>
        <w:tab/>
      </w:r>
    </w:p>
    <w:p w14:paraId="5309C6D7" w14:textId="56B9BD2A" w:rsidR="00505912" w:rsidRPr="001F6414" w:rsidRDefault="00505912" w:rsidP="004A7EE9">
      <w:pPr>
        <w:spacing w:after="240"/>
        <w:rPr>
          <w:szCs w:val="28"/>
        </w:rPr>
      </w:pPr>
      <w:r w:rsidRPr="001F6414">
        <w:rPr>
          <w:szCs w:val="28"/>
        </w:rPr>
        <w:lastRenderedPageBreak/>
        <w:t>Welche Wörter gehören zusammen?</w:t>
      </w:r>
    </w:p>
    <w:p w14:paraId="391DFB3A" w14:textId="2E9ADE48" w:rsidR="00505912" w:rsidRDefault="00AB6226" w:rsidP="003670C0">
      <w:pPr>
        <w:rPr>
          <w:szCs w:val="28"/>
        </w:rPr>
      </w:pPr>
      <w:r>
        <w:rPr>
          <w:noProof/>
          <w:szCs w:val="32"/>
        </w:rPr>
        <w:drawing>
          <wp:anchor distT="0" distB="0" distL="114300" distR="114300" simplePos="0" relativeHeight="251496960" behindDoc="0" locked="0" layoutInCell="1" allowOverlap="1" wp14:anchorId="6BF10A92" wp14:editId="310433BD">
            <wp:simplePos x="0" y="0"/>
            <wp:positionH relativeFrom="margin">
              <wp:posOffset>-180340</wp:posOffset>
            </wp:positionH>
            <wp:positionV relativeFrom="paragraph">
              <wp:posOffset>-90170</wp:posOffset>
            </wp:positionV>
            <wp:extent cx="367200" cy="367200"/>
            <wp:effectExtent l="0" t="0" r="0" b="0"/>
            <wp:wrapNone/>
            <wp:docPr id="476" name="Grafik 476"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Grafik 472" descr="Kopf mit Zahnrädern"/>
                    <pic:cNvPicPr/>
                  </pic:nvPicPr>
                  <pic:blipFill>
                    <a:blip r:embed="rId84">
                      <a:extLst>
                        <a:ext uri="{96DAC541-7B7A-43D3-8B79-37D633B846F1}">
                          <asvg:svgBlip xmlns:asvg="http://schemas.microsoft.com/office/drawing/2016/SVG/main" r:embed="rId85"/>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505912" w:rsidRPr="001F6414">
        <w:rPr>
          <w:szCs w:val="28"/>
        </w:rPr>
        <w:t>Verbinden Sie Einzahl und Mehrzahl!</w:t>
      </w:r>
    </w:p>
    <w:p w14:paraId="77088A67" w14:textId="77777777" w:rsidR="007032AA" w:rsidRPr="001F6414" w:rsidRDefault="007032AA" w:rsidP="003670C0">
      <w:pPr>
        <w:rPr>
          <w:szCs w:val="28"/>
        </w:rPr>
      </w:pPr>
    </w:p>
    <w:p w14:paraId="4E3BA0BC" w14:textId="03563C5D" w:rsidR="00505912" w:rsidRPr="001F6414" w:rsidRDefault="00505912" w:rsidP="001F6414">
      <w:pPr>
        <w:rPr>
          <w:szCs w:val="28"/>
        </w:rPr>
      </w:pPr>
    </w:p>
    <w:p w14:paraId="60921CC5" w14:textId="3D847F64" w:rsidR="00505912" w:rsidRPr="001F6414" w:rsidRDefault="007032AA" w:rsidP="001F6414">
      <w:pPr>
        <w:rPr>
          <w:szCs w:val="28"/>
        </w:rPr>
      </w:pPr>
      <w:r>
        <w:rPr>
          <w:noProof/>
          <w:szCs w:val="32"/>
        </w:rPr>
        <mc:AlternateContent>
          <mc:Choice Requires="wps">
            <w:drawing>
              <wp:anchor distT="0" distB="0" distL="114300" distR="114300" simplePos="0" relativeHeight="251486720" behindDoc="0" locked="0" layoutInCell="1" allowOverlap="1" wp14:anchorId="5DB45993" wp14:editId="0941ACD6">
                <wp:simplePos x="0" y="0"/>
                <wp:positionH relativeFrom="margin">
                  <wp:posOffset>1547495</wp:posOffset>
                </wp:positionH>
                <wp:positionV relativeFrom="paragraph">
                  <wp:posOffset>114300</wp:posOffset>
                </wp:positionV>
                <wp:extent cx="2849880" cy="1234440"/>
                <wp:effectExtent l="0" t="0" r="83820" b="60960"/>
                <wp:wrapNone/>
                <wp:docPr id="256" name="Gerade Verbindung mit Pfeil 256"/>
                <wp:cNvGraphicFramePr/>
                <a:graphic xmlns:a="http://schemas.openxmlformats.org/drawingml/2006/main">
                  <a:graphicData uri="http://schemas.microsoft.com/office/word/2010/wordprocessingShape">
                    <wps:wsp>
                      <wps:cNvCnPr/>
                      <wps:spPr>
                        <a:xfrm>
                          <a:off x="0" y="0"/>
                          <a:ext cx="2849880" cy="1234440"/>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7A3CC4" id="Gerade Verbindung mit Pfeil 256" o:spid="_x0000_s1026" type="#_x0000_t32" style="position:absolute;margin-left:121.85pt;margin-top:9pt;width:224.4pt;height:97.2pt;z-index:25149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" strokecolor="black [3200]" strokeweight="2pt">
                <v:stroke endarrow="block"/>
                <w10:wrap anchorx="margin"/>
              </v:shape>
            </w:pict>
          </mc:Fallback>
        </mc:AlternateContent>
      </w:r>
      <w:r w:rsidR="00505912" w:rsidRPr="001F6414">
        <w:rPr>
          <w:szCs w:val="28"/>
        </w:rPr>
        <w:t>das Angebot</w:t>
      </w:r>
      <w:r w:rsidR="00505912" w:rsidRPr="001F6414">
        <w:rPr>
          <w:szCs w:val="28"/>
        </w:rPr>
        <w:tab/>
      </w:r>
      <w:r w:rsidR="00505912" w:rsidRPr="001F6414">
        <w:rPr>
          <w:szCs w:val="28"/>
        </w:rPr>
        <w:tab/>
      </w:r>
      <w:r w:rsidR="00505912" w:rsidRPr="001F6414">
        <w:rPr>
          <w:szCs w:val="28"/>
        </w:rPr>
        <w:tab/>
      </w:r>
      <w:r w:rsidR="00505912" w:rsidRPr="001F6414">
        <w:rPr>
          <w:szCs w:val="28"/>
        </w:rPr>
        <w:tab/>
      </w:r>
      <w:r w:rsidR="00505912" w:rsidRPr="001F6414">
        <w:rPr>
          <w:szCs w:val="28"/>
        </w:rPr>
        <w:tab/>
      </w:r>
      <w:r>
        <w:rPr>
          <w:szCs w:val="28"/>
        </w:rPr>
        <w:tab/>
      </w:r>
      <w:r>
        <w:rPr>
          <w:szCs w:val="28"/>
        </w:rPr>
        <w:tab/>
      </w:r>
      <w:r w:rsidR="004A7EE9">
        <w:rPr>
          <w:szCs w:val="28"/>
        </w:rPr>
        <w:tab/>
      </w:r>
      <w:r w:rsidR="00505912" w:rsidRPr="001F6414">
        <w:rPr>
          <w:szCs w:val="28"/>
        </w:rPr>
        <w:t xml:space="preserve">die Handys </w:t>
      </w:r>
    </w:p>
    <w:p w14:paraId="60668E8D" w14:textId="77777777" w:rsidR="00505912" w:rsidRPr="001F6414" w:rsidRDefault="00505912" w:rsidP="001F6414">
      <w:pPr>
        <w:rPr>
          <w:szCs w:val="28"/>
        </w:rPr>
      </w:pPr>
    </w:p>
    <w:p w14:paraId="5977A105" w14:textId="5C44B704" w:rsidR="00505912" w:rsidRPr="001F6414" w:rsidRDefault="00505912" w:rsidP="001F6414">
      <w:pPr>
        <w:rPr>
          <w:szCs w:val="28"/>
        </w:rPr>
      </w:pPr>
      <w:r w:rsidRPr="001F6414">
        <w:rPr>
          <w:szCs w:val="28"/>
        </w:rPr>
        <w:t>der Preis</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sidR="007032AA">
        <w:rPr>
          <w:szCs w:val="28"/>
        </w:rPr>
        <w:tab/>
      </w:r>
      <w:r w:rsidR="007032AA">
        <w:rPr>
          <w:szCs w:val="28"/>
        </w:rPr>
        <w:tab/>
      </w:r>
      <w:r w:rsidRPr="001F6414">
        <w:rPr>
          <w:szCs w:val="28"/>
        </w:rPr>
        <w:t>die Verträge</w:t>
      </w:r>
    </w:p>
    <w:p w14:paraId="5D6928F0" w14:textId="77777777" w:rsidR="00505912" w:rsidRPr="001F6414" w:rsidRDefault="00505912" w:rsidP="001F6414">
      <w:pPr>
        <w:rPr>
          <w:szCs w:val="28"/>
        </w:rPr>
      </w:pPr>
    </w:p>
    <w:p w14:paraId="26545D26" w14:textId="532DFD0D" w:rsidR="00505912" w:rsidRPr="001F6414" w:rsidRDefault="00505912" w:rsidP="001F6414">
      <w:pPr>
        <w:rPr>
          <w:szCs w:val="28"/>
        </w:rPr>
      </w:pPr>
      <w:r w:rsidRPr="001F6414">
        <w:rPr>
          <w:szCs w:val="28"/>
        </w:rPr>
        <w:t>der Brief</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sidR="007032AA">
        <w:rPr>
          <w:szCs w:val="28"/>
        </w:rPr>
        <w:tab/>
      </w:r>
      <w:r w:rsidR="007032AA">
        <w:rPr>
          <w:szCs w:val="28"/>
        </w:rPr>
        <w:tab/>
      </w:r>
      <w:r w:rsidRPr="001F6414">
        <w:rPr>
          <w:szCs w:val="28"/>
        </w:rPr>
        <w:t>die Angebote</w:t>
      </w:r>
    </w:p>
    <w:p w14:paraId="0D864C1B" w14:textId="77777777" w:rsidR="00505912" w:rsidRPr="001F6414" w:rsidRDefault="00505912" w:rsidP="001F6414">
      <w:pPr>
        <w:rPr>
          <w:szCs w:val="28"/>
        </w:rPr>
      </w:pPr>
    </w:p>
    <w:p w14:paraId="74225E5B" w14:textId="2651CB71" w:rsidR="00505912" w:rsidRPr="001F6414" w:rsidRDefault="00505912" w:rsidP="001F6414">
      <w:pPr>
        <w:rPr>
          <w:szCs w:val="28"/>
        </w:rPr>
      </w:pPr>
      <w:r w:rsidRPr="001F6414">
        <w:rPr>
          <w:szCs w:val="28"/>
        </w:rPr>
        <w:t>der Vertrag</w:t>
      </w:r>
      <w:r w:rsidRPr="001F6414">
        <w:rPr>
          <w:szCs w:val="28"/>
        </w:rPr>
        <w:tab/>
      </w:r>
      <w:r w:rsidRPr="001F6414">
        <w:rPr>
          <w:szCs w:val="28"/>
        </w:rPr>
        <w:tab/>
      </w:r>
      <w:r w:rsidRPr="001F6414">
        <w:rPr>
          <w:szCs w:val="28"/>
        </w:rPr>
        <w:tab/>
      </w:r>
      <w:r w:rsidRPr="001F6414">
        <w:rPr>
          <w:szCs w:val="28"/>
        </w:rPr>
        <w:tab/>
      </w:r>
      <w:r w:rsidRPr="001F6414">
        <w:rPr>
          <w:szCs w:val="28"/>
        </w:rPr>
        <w:tab/>
      </w:r>
      <w:r w:rsidR="001142E2">
        <w:rPr>
          <w:szCs w:val="28"/>
        </w:rPr>
        <w:tab/>
      </w:r>
      <w:r w:rsidR="007032AA">
        <w:rPr>
          <w:szCs w:val="28"/>
        </w:rPr>
        <w:tab/>
      </w:r>
      <w:r w:rsidR="007032AA">
        <w:rPr>
          <w:szCs w:val="28"/>
        </w:rPr>
        <w:tab/>
      </w:r>
      <w:r w:rsidRPr="001F6414">
        <w:rPr>
          <w:szCs w:val="28"/>
        </w:rPr>
        <w:t>die Geschäfte</w:t>
      </w:r>
    </w:p>
    <w:p w14:paraId="658AABE3" w14:textId="77777777" w:rsidR="00505912" w:rsidRPr="001F6414" w:rsidRDefault="00505912" w:rsidP="001F6414">
      <w:pPr>
        <w:rPr>
          <w:szCs w:val="28"/>
        </w:rPr>
      </w:pPr>
    </w:p>
    <w:p w14:paraId="13F113C9" w14:textId="2AF68139" w:rsidR="00505912" w:rsidRPr="001F6414" w:rsidRDefault="00505912" w:rsidP="001F6414">
      <w:pPr>
        <w:rPr>
          <w:szCs w:val="28"/>
        </w:rPr>
      </w:pPr>
      <w:r w:rsidRPr="001F6414">
        <w:rPr>
          <w:szCs w:val="28"/>
        </w:rPr>
        <w:t>das Handy</w:t>
      </w:r>
      <w:r w:rsidRPr="001F6414">
        <w:rPr>
          <w:szCs w:val="28"/>
        </w:rPr>
        <w:tab/>
      </w:r>
      <w:r w:rsidRPr="001F6414">
        <w:rPr>
          <w:szCs w:val="28"/>
        </w:rPr>
        <w:tab/>
      </w:r>
      <w:r w:rsidRPr="001F6414">
        <w:rPr>
          <w:szCs w:val="28"/>
        </w:rPr>
        <w:tab/>
      </w:r>
      <w:r w:rsidRPr="001F6414">
        <w:rPr>
          <w:szCs w:val="28"/>
        </w:rPr>
        <w:tab/>
      </w:r>
      <w:r w:rsidRPr="001F6414">
        <w:rPr>
          <w:szCs w:val="28"/>
        </w:rPr>
        <w:tab/>
      </w:r>
      <w:r w:rsidR="001142E2">
        <w:rPr>
          <w:szCs w:val="28"/>
        </w:rPr>
        <w:tab/>
      </w:r>
      <w:r w:rsidR="007032AA">
        <w:rPr>
          <w:szCs w:val="28"/>
        </w:rPr>
        <w:tab/>
      </w:r>
      <w:r w:rsidR="007032AA">
        <w:rPr>
          <w:szCs w:val="28"/>
        </w:rPr>
        <w:tab/>
      </w:r>
      <w:r w:rsidRPr="001F6414">
        <w:rPr>
          <w:szCs w:val="28"/>
        </w:rPr>
        <w:t>die Babys</w:t>
      </w:r>
    </w:p>
    <w:p w14:paraId="2290C436" w14:textId="77777777" w:rsidR="00505912" w:rsidRPr="001F6414" w:rsidRDefault="00505912" w:rsidP="001F6414">
      <w:pPr>
        <w:rPr>
          <w:szCs w:val="28"/>
        </w:rPr>
      </w:pPr>
    </w:p>
    <w:p w14:paraId="26C41C51" w14:textId="4DC83302" w:rsidR="00505912" w:rsidRPr="001F6414" w:rsidRDefault="00505912" w:rsidP="001F6414">
      <w:pPr>
        <w:rPr>
          <w:szCs w:val="28"/>
        </w:rPr>
      </w:pPr>
      <w:r w:rsidRPr="001F6414">
        <w:rPr>
          <w:szCs w:val="28"/>
        </w:rPr>
        <w:t>das Baby</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sidR="007032AA">
        <w:rPr>
          <w:szCs w:val="28"/>
        </w:rPr>
        <w:tab/>
      </w:r>
      <w:r w:rsidR="007032AA">
        <w:rPr>
          <w:szCs w:val="28"/>
        </w:rPr>
        <w:tab/>
      </w:r>
      <w:r w:rsidRPr="001F6414">
        <w:rPr>
          <w:szCs w:val="28"/>
        </w:rPr>
        <w:t>die Preise</w:t>
      </w:r>
    </w:p>
    <w:p w14:paraId="4C7F1AF4" w14:textId="77777777" w:rsidR="00505912" w:rsidRPr="001F6414" w:rsidRDefault="00505912" w:rsidP="001F6414">
      <w:pPr>
        <w:rPr>
          <w:szCs w:val="28"/>
        </w:rPr>
      </w:pPr>
    </w:p>
    <w:p w14:paraId="68D8DF26" w14:textId="24E44653" w:rsidR="003D5C6C" w:rsidRDefault="00505912" w:rsidP="00AD5FA8">
      <w:pPr>
        <w:rPr>
          <w:szCs w:val="28"/>
        </w:rPr>
      </w:pPr>
      <w:r w:rsidRPr="001F6414">
        <w:rPr>
          <w:szCs w:val="28"/>
        </w:rPr>
        <w:t>das Geschäft</w:t>
      </w:r>
      <w:r w:rsidRPr="001F6414">
        <w:rPr>
          <w:szCs w:val="28"/>
        </w:rPr>
        <w:tab/>
      </w:r>
      <w:r w:rsidRPr="001F6414">
        <w:rPr>
          <w:szCs w:val="28"/>
        </w:rPr>
        <w:tab/>
      </w:r>
      <w:r w:rsidRPr="001F6414">
        <w:rPr>
          <w:szCs w:val="28"/>
        </w:rPr>
        <w:tab/>
      </w:r>
      <w:r w:rsidRPr="001F6414">
        <w:rPr>
          <w:szCs w:val="28"/>
        </w:rPr>
        <w:tab/>
      </w:r>
      <w:r w:rsidRPr="001F6414">
        <w:rPr>
          <w:szCs w:val="28"/>
        </w:rPr>
        <w:tab/>
      </w:r>
      <w:r w:rsidR="007032AA">
        <w:rPr>
          <w:szCs w:val="28"/>
        </w:rPr>
        <w:tab/>
      </w:r>
      <w:r w:rsidR="007032AA">
        <w:rPr>
          <w:szCs w:val="28"/>
        </w:rPr>
        <w:tab/>
      </w:r>
      <w:r w:rsidR="004A7EE9">
        <w:rPr>
          <w:szCs w:val="28"/>
        </w:rPr>
        <w:tab/>
      </w:r>
      <w:r w:rsidRPr="001F6414">
        <w:rPr>
          <w:szCs w:val="28"/>
        </w:rPr>
        <w:t>die Brie</w:t>
      </w:r>
      <w:r w:rsidR="00AD5FA8">
        <w:rPr>
          <w:szCs w:val="28"/>
        </w:rPr>
        <w:t>fe</w:t>
      </w:r>
    </w:p>
    <w:p w14:paraId="49C1676C" w14:textId="77777777" w:rsidR="00DD5606" w:rsidRDefault="00DD5606">
      <w:pPr>
        <w:ind w:left="0" w:right="0"/>
        <w:rPr>
          <w:szCs w:val="28"/>
        </w:rPr>
        <w:sectPr w:rsidR="00DD5606" w:rsidSect="00A35960">
          <w:headerReference w:type="default" r:id="rId120"/>
          <w:headerReference w:type="first" r:id="rId121"/>
          <w:pgSz w:w="11900" w:h="16840"/>
          <w:pgMar w:top="2835" w:right="851" w:bottom="1134" w:left="851" w:header="709" w:footer="454" w:gutter="0"/>
          <w:cols w:space="708"/>
          <w:titlePg/>
          <w:docGrid w:linePitch="360"/>
        </w:sectPr>
      </w:pPr>
    </w:p>
    <w:p w14:paraId="445F9BE1" w14:textId="51B5491F" w:rsidR="00A01A3B" w:rsidRPr="001F6414" w:rsidRDefault="00A01A3B" w:rsidP="00A01A3B">
      <w:pPr>
        <w:rPr>
          <w:szCs w:val="28"/>
        </w:rPr>
      </w:pPr>
      <w:r>
        <w:rPr>
          <w:noProof/>
          <w:szCs w:val="32"/>
        </w:rPr>
        <w:lastRenderedPageBreak/>
        <mc:AlternateContent>
          <mc:Choice Requires="wps">
            <w:drawing>
              <wp:anchor distT="0" distB="0" distL="114300" distR="114300" simplePos="0" relativeHeight="251765248" behindDoc="0" locked="0" layoutInCell="1" allowOverlap="1" wp14:anchorId="0D8D45E7" wp14:editId="379032AF">
                <wp:simplePos x="0" y="0"/>
                <wp:positionH relativeFrom="margin">
                  <wp:posOffset>1229038</wp:posOffset>
                </wp:positionH>
                <wp:positionV relativeFrom="paragraph">
                  <wp:posOffset>194830</wp:posOffset>
                </wp:positionV>
                <wp:extent cx="3194232" cy="2398815"/>
                <wp:effectExtent l="0" t="38100" r="63500" b="20955"/>
                <wp:wrapNone/>
                <wp:docPr id="937" name="Gerade Verbindung mit Pfeil 937"/>
                <wp:cNvGraphicFramePr/>
                <a:graphic xmlns:a="http://schemas.openxmlformats.org/drawingml/2006/main">
                  <a:graphicData uri="http://schemas.microsoft.com/office/word/2010/wordprocessingShape">
                    <wps:wsp>
                      <wps:cNvCnPr/>
                      <wps:spPr>
                        <a:xfrm flipV="1">
                          <a:off x="0" y="0"/>
                          <a:ext cx="3194232" cy="2398815"/>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B5EE5F" id="Gerade Verbindung mit Pfeil 937" o:spid="_x0000_s1026" type="#_x0000_t32" style="position:absolute;margin-left:96.75pt;margin-top:15.35pt;width:251.5pt;height:188.9pt;flip:y;z-index:251777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" strokecolor="black [3200]" strokeweight="2pt">
                <v:stroke endarrow="block"/>
                <w10:wrap anchorx="margin"/>
              </v:shape>
            </w:pict>
          </mc:Fallback>
        </mc:AlternateContent>
      </w:r>
      <w:r>
        <w:rPr>
          <w:noProof/>
          <w:szCs w:val="32"/>
        </w:rPr>
        <mc:AlternateContent>
          <mc:Choice Requires="wps">
            <w:drawing>
              <wp:anchor distT="0" distB="0" distL="114300" distR="114300" simplePos="0" relativeHeight="251761152" behindDoc="0" locked="0" layoutInCell="1" allowOverlap="1" wp14:anchorId="6783FC42" wp14:editId="31F52C1B">
                <wp:simplePos x="0" y="0"/>
                <wp:positionH relativeFrom="margin">
                  <wp:posOffset>1454670</wp:posOffset>
                </wp:positionH>
                <wp:positionV relativeFrom="paragraph">
                  <wp:posOffset>159204</wp:posOffset>
                </wp:positionV>
                <wp:extent cx="2944882" cy="1186938"/>
                <wp:effectExtent l="0" t="0" r="84455" b="70485"/>
                <wp:wrapNone/>
                <wp:docPr id="932" name="Gerade Verbindung mit Pfeil 932"/>
                <wp:cNvGraphicFramePr/>
                <a:graphic xmlns:a="http://schemas.openxmlformats.org/drawingml/2006/main">
                  <a:graphicData uri="http://schemas.microsoft.com/office/word/2010/wordprocessingShape">
                    <wps:wsp>
                      <wps:cNvCnPr/>
                      <wps:spPr>
                        <a:xfrm>
                          <a:off x="0" y="0"/>
                          <a:ext cx="2944882" cy="1186938"/>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462E58" id="Gerade Verbindung mit Pfeil 932" o:spid="_x0000_s1026" type="#_x0000_t32" style="position:absolute;margin-left:114.55pt;margin-top:12.55pt;width:231.9pt;height:93.45pt;z-index:251773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" strokecolor="black [3200]" strokeweight="2pt">
                <v:stroke endarrow="block"/>
                <w10:wrap anchorx="margin"/>
              </v:shape>
            </w:pict>
          </mc:Fallback>
        </mc:AlternateContent>
      </w:r>
      <w:r w:rsidRPr="001F6414">
        <w:rPr>
          <w:szCs w:val="28"/>
        </w:rPr>
        <w:t>das Angebot</w:t>
      </w:r>
      <w:r w:rsidRPr="001F6414">
        <w:rPr>
          <w:szCs w:val="28"/>
        </w:rPr>
        <w:tab/>
      </w:r>
      <w:r w:rsidRPr="001F6414">
        <w:rPr>
          <w:szCs w:val="28"/>
        </w:rPr>
        <w:tab/>
      </w:r>
      <w:r w:rsidRPr="001F6414">
        <w:rPr>
          <w:szCs w:val="28"/>
        </w:rPr>
        <w:tab/>
      </w:r>
      <w:r w:rsidRPr="001F6414">
        <w:rPr>
          <w:szCs w:val="28"/>
        </w:rPr>
        <w:tab/>
      </w:r>
      <w:r w:rsidRPr="001F6414">
        <w:rPr>
          <w:szCs w:val="28"/>
        </w:rPr>
        <w:tab/>
      </w:r>
      <w:r>
        <w:rPr>
          <w:szCs w:val="28"/>
        </w:rPr>
        <w:tab/>
      </w:r>
      <w:r>
        <w:rPr>
          <w:szCs w:val="28"/>
        </w:rPr>
        <w:tab/>
      </w:r>
      <w:r>
        <w:rPr>
          <w:szCs w:val="28"/>
        </w:rPr>
        <w:tab/>
      </w:r>
      <w:r w:rsidRPr="001F6414">
        <w:rPr>
          <w:szCs w:val="28"/>
        </w:rPr>
        <w:t xml:space="preserve">die Handys </w:t>
      </w:r>
    </w:p>
    <w:p w14:paraId="22EBDFFB" w14:textId="0786A9B5" w:rsidR="00A01A3B" w:rsidRPr="001F6414" w:rsidRDefault="00A01A3B" w:rsidP="00A01A3B">
      <w:pPr>
        <w:rPr>
          <w:szCs w:val="28"/>
        </w:rPr>
      </w:pPr>
    </w:p>
    <w:p w14:paraId="4DFC6079" w14:textId="23B7BE8C" w:rsidR="00A01A3B" w:rsidRPr="001F6414" w:rsidRDefault="00A01A3B" w:rsidP="00A01A3B">
      <w:pPr>
        <w:rPr>
          <w:szCs w:val="28"/>
        </w:rPr>
      </w:pPr>
      <w:r>
        <w:rPr>
          <w:noProof/>
          <w:szCs w:val="32"/>
        </w:rPr>
        <mc:AlternateContent>
          <mc:Choice Requires="wps">
            <w:drawing>
              <wp:anchor distT="0" distB="0" distL="114300" distR="114300" simplePos="0" relativeHeight="251764224" behindDoc="0" locked="0" layoutInCell="1" allowOverlap="1" wp14:anchorId="24F011BC" wp14:editId="25A9DB0E">
                <wp:simplePos x="0" y="0"/>
                <wp:positionH relativeFrom="margin">
                  <wp:posOffset>1288414</wp:posOffset>
                </wp:positionH>
                <wp:positionV relativeFrom="paragraph">
                  <wp:posOffset>127684</wp:posOffset>
                </wp:positionV>
                <wp:extent cx="3110535" cy="1235034"/>
                <wp:effectExtent l="0" t="38100" r="52070" b="22860"/>
                <wp:wrapNone/>
                <wp:docPr id="936" name="Gerade Verbindung mit Pfeil 936"/>
                <wp:cNvGraphicFramePr/>
                <a:graphic xmlns:a="http://schemas.openxmlformats.org/drawingml/2006/main">
                  <a:graphicData uri="http://schemas.microsoft.com/office/word/2010/wordprocessingShape">
                    <wps:wsp>
                      <wps:cNvCnPr/>
                      <wps:spPr>
                        <a:xfrm flipV="1">
                          <a:off x="0" y="0"/>
                          <a:ext cx="3110535" cy="1235034"/>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C8420D" id="Gerade Verbindung mit Pfeil 936" o:spid="_x0000_s1026" type="#_x0000_t32" style="position:absolute;margin-left:101.45pt;margin-top:10.05pt;width:244.9pt;height:97.25pt;flip:y;z-index:251776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" strokecolor="black [3200]" strokeweight="2pt">
                <v:stroke endarrow="block"/>
                <w10:wrap anchorx="margin"/>
              </v:shape>
            </w:pict>
          </mc:Fallback>
        </mc:AlternateContent>
      </w:r>
      <w:r>
        <w:rPr>
          <w:noProof/>
          <w:szCs w:val="32"/>
        </w:rPr>
        <mc:AlternateContent>
          <mc:Choice Requires="wps">
            <w:drawing>
              <wp:anchor distT="0" distB="0" distL="114300" distR="114300" simplePos="0" relativeHeight="251762176" behindDoc="0" locked="0" layoutInCell="1" allowOverlap="1" wp14:anchorId="0A41AE48" wp14:editId="00457A5D">
                <wp:simplePos x="0" y="0"/>
                <wp:positionH relativeFrom="margin">
                  <wp:posOffset>1110285</wp:posOffset>
                </wp:positionH>
                <wp:positionV relativeFrom="paragraph">
                  <wp:posOffset>103934</wp:posOffset>
                </wp:positionV>
                <wp:extent cx="3288880" cy="2458192"/>
                <wp:effectExtent l="0" t="0" r="64135" b="56515"/>
                <wp:wrapNone/>
                <wp:docPr id="934" name="Gerade Verbindung mit Pfeil 934"/>
                <wp:cNvGraphicFramePr/>
                <a:graphic xmlns:a="http://schemas.openxmlformats.org/drawingml/2006/main">
                  <a:graphicData uri="http://schemas.microsoft.com/office/word/2010/wordprocessingShape">
                    <wps:wsp>
                      <wps:cNvCnPr/>
                      <wps:spPr>
                        <a:xfrm>
                          <a:off x="0" y="0"/>
                          <a:ext cx="3288880" cy="2458192"/>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A5C2CA" id="Gerade Verbindung mit Pfeil 934" o:spid="_x0000_s1026" type="#_x0000_t32" style="position:absolute;margin-left:87.4pt;margin-top:8.2pt;width:258.95pt;height:193.55pt;z-index:251774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" strokecolor="black [3200]" strokeweight="2pt">
                <v:stroke endarrow="block"/>
                <w10:wrap anchorx="margin"/>
              </v:shape>
            </w:pict>
          </mc:Fallback>
        </mc:AlternateContent>
      </w:r>
      <w:r w:rsidRPr="001F6414">
        <w:rPr>
          <w:szCs w:val="28"/>
        </w:rPr>
        <w:t>der Preis</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Pr>
          <w:szCs w:val="28"/>
        </w:rPr>
        <w:tab/>
      </w:r>
      <w:r>
        <w:rPr>
          <w:szCs w:val="28"/>
        </w:rPr>
        <w:tab/>
      </w:r>
      <w:r w:rsidRPr="001F6414">
        <w:rPr>
          <w:szCs w:val="28"/>
        </w:rPr>
        <w:t>die Verträge</w:t>
      </w:r>
    </w:p>
    <w:p w14:paraId="660DD5F3" w14:textId="7A73F88E" w:rsidR="00A01A3B" w:rsidRPr="001F6414" w:rsidRDefault="00A01A3B" w:rsidP="00A01A3B">
      <w:pPr>
        <w:rPr>
          <w:szCs w:val="28"/>
        </w:rPr>
      </w:pPr>
    </w:p>
    <w:p w14:paraId="3BD5BCDF" w14:textId="2CF1F196" w:rsidR="00A01A3B" w:rsidRPr="001F6414" w:rsidRDefault="00A01A3B" w:rsidP="00A01A3B">
      <w:pPr>
        <w:rPr>
          <w:szCs w:val="28"/>
        </w:rPr>
      </w:pPr>
      <w:r>
        <w:rPr>
          <w:noProof/>
          <w:szCs w:val="32"/>
        </w:rPr>
        <mc:AlternateContent>
          <mc:Choice Requires="wps">
            <w:drawing>
              <wp:anchor distT="0" distB="0" distL="114300" distR="114300" simplePos="0" relativeHeight="251763200" behindDoc="0" locked="0" layoutInCell="1" allowOverlap="1" wp14:anchorId="5E284C19" wp14:editId="0473DFD6">
                <wp:simplePos x="0" y="0"/>
                <wp:positionH relativeFrom="margin">
                  <wp:posOffset>1098409</wp:posOffset>
                </wp:positionH>
                <wp:positionV relativeFrom="paragraph">
                  <wp:posOffset>119915</wp:posOffset>
                </wp:positionV>
                <wp:extent cx="3325091" cy="2481943"/>
                <wp:effectExtent l="0" t="0" r="66040" b="52070"/>
                <wp:wrapNone/>
                <wp:docPr id="935" name="Gerade Verbindung mit Pfeil 935"/>
                <wp:cNvGraphicFramePr/>
                <a:graphic xmlns:a="http://schemas.openxmlformats.org/drawingml/2006/main">
                  <a:graphicData uri="http://schemas.microsoft.com/office/word/2010/wordprocessingShape">
                    <wps:wsp>
                      <wps:cNvCnPr/>
                      <wps:spPr>
                        <a:xfrm>
                          <a:off x="0" y="0"/>
                          <a:ext cx="3325091" cy="2481943"/>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CF9DE4" id="Gerade Verbindung mit Pfeil 935" o:spid="_x0000_s1026" type="#_x0000_t32" style="position:absolute;margin-left:86.5pt;margin-top:9.45pt;width:261.8pt;height:195.45pt;z-index:25177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" strokecolor="black [3200]" strokeweight="2pt">
                <v:stroke endarrow="block"/>
                <w10:wrap anchorx="margin"/>
              </v:shape>
            </w:pict>
          </mc:Fallback>
        </mc:AlternateContent>
      </w:r>
      <w:r w:rsidRPr="001F6414">
        <w:rPr>
          <w:szCs w:val="28"/>
        </w:rPr>
        <w:t>der Brief</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Pr>
          <w:szCs w:val="28"/>
        </w:rPr>
        <w:tab/>
      </w:r>
      <w:r>
        <w:rPr>
          <w:szCs w:val="28"/>
        </w:rPr>
        <w:tab/>
      </w:r>
      <w:r w:rsidRPr="001F6414">
        <w:rPr>
          <w:szCs w:val="28"/>
        </w:rPr>
        <w:t>die Angebote</w:t>
      </w:r>
    </w:p>
    <w:p w14:paraId="11BB7894" w14:textId="0DBC28C0" w:rsidR="00A01A3B" w:rsidRPr="001F6414" w:rsidRDefault="00A01A3B" w:rsidP="00A01A3B">
      <w:pPr>
        <w:rPr>
          <w:szCs w:val="28"/>
        </w:rPr>
      </w:pPr>
    </w:p>
    <w:p w14:paraId="600D76C4" w14:textId="2E0D50AB" w:rsidR="00A01A3B" w:rsidRPr="001F6414" w:rsidRDefault="00A01A3B" w:rsidP="00A01A3B">
      <w:pPr>
        <w:rPr>
          <w:szCs w:val="28"/>
        </w:rPr>
      </w:pPr>
      <w:r>
        <w:rPr>
          <w:noProof/>
          <w:szCs w:val="32"/>
        </w:rPr>
        <mc:AlternateContent>
          <mc:Choice Requires="wps">
            <w:drawing>
              <wp:anchor distT="0" distB="0" distL="114300" distR="114300" simplePos="0" relativeHeight="251767296" behindDoc="0" locked="0" layoutInCell="1" allowOverlap="1" wp14:anchorId="7B881006" wp14:editId="6C5EC1FF">
                <wp:simplePos x="0" y="0"/>
                <wp:positionH relativeFrom="margin">
                  <wp:posOffset>1442794</wp:posOffset>
                </wp:positionH>
                <wp:positionV relativeFrom="paragraph">
                  <wp:posOffset>124024</wp:posOffset>
                </wp:positionV>
                <wp:extent cx="2956371" cy="1828800"/>
                <wp:effectExtent l="0" t="38100" r="53975" b="19050"/>
                <wp:wrapNone/>
                <wp:docPr id="939" name="Gerade Verbindung mit Pfeil 939"/>
                <wp:cNvGraphicFramePr/>
                <a:graphic xmlns:a="http://schemas.openxmlformats.org/drawingml/2006/main">
                  <a:graphicData uri="http://schemas.microsoft.com/office/word/2010/wordprocessingShape">
                    <wps:wsp>
                      <wps:cNvCnPr/>
                      <wps:spPr>
                        <a:xfrm flipV="1">
                          <a:off x="0" y="0"/>
                          <a:ext cx="2956371" cy="1828800"/>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7298A2" id="Gerade Verbindung mit Pfeil 939" o:spid="_x0000_s1026" type="#_x0000_t32" style="position:absolute;margin-left:113.6pt;margin-top:9.75pt;width:232.8pt;height:2in;flip:y;z-index:251779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" strokecolor="black [3200]" strokeweight="2pt">
                <v:stroke endarrow="block"/>
                <w10:wrap anchorx="margin"/>
              </v:shape>
            </w:pict>
          </mc:Fallback>
        </mc:AlternateContent>
      </w:r>
      <w:r w:rsidRPr="001F6414">
        <w:rPr>
          <w:szCs w:val="28"/>
        </w:rPr>
        <w:t>der Vertrag</w:t>
      </w:r>
      <w:r w:rsidRPr="001F6414">
        <w:rPr>
          <w:szCs w:val="28"/>
        </w:rPr>
        <w:tab/>
      </w:r>
      <w:r w:rsidRPr="001F6414">
        <w:rPr>
          <w:szCs w:val="28"/>
        </w:rPr>
        <w:tab/>
      </w:r>
      <w:r w:rsidRPr="001F6414">
        <w:rPr>
          <w:szCs w:val="28"/>
        </w:rPr>
        <w:tab/>
      </w:r>
      <w:r w:rsidRPr="001F6414">
        <w:rPr>
          <w:szCs w:val="28"/>
        </w:rPr>
        <w:tab/>
      </w:r>
      <w:r w:rsidRPr="001F6414">
        <w:rPr>
          <w:szCs w:val="28"/>
        </w:rPr>
        <w:tab/>
      </w:r>
      <w:r>
        <w:rPr>
          <w:szCs w:val="28"/>
        </w:rPr>
        <w:tab/>
      </w:r>
      <w:r>
        <w:rPr>
          <w:szCs w:val="28"/>
        </w:rPr>
        <w:tab/>
      </w:r>
      <w:r>
        <w:rPr>
          <w:szCs w:val="28"/>
        </w:rPr>
        <w:tab/>
      </w:r>
      <w:r w:rsidRPr="001F6414">
        <w:rPr>
          <w:szCs w:val="28"/>
        </w:rPr>
        <w:t>die Geschäfte</w:t>
      </w:r>
    </w:p>
    <w:p w14:paraId="7F923576" w14:textId="41509F02" w:rsidR="00A01A3B" w:rsidRPr="001F6414" w:rsidRDefault="00A01A3B" w:rsidP="00A01A3B">
      <w:pPr>
        <w:rPr>
          <w:szCs w:val="28"/>
        </w:rPr>
      </w:pPr>
    </w:p>
    <w:p w14:paraId="2719DE2A" w14:textId="446F3A47" w:rsidR="00A01A3B" w:rsidRPr="001F6414" w:rsidRDefault="00A01A3B" w:rsidP="00A01A3B">
      <w:pPr>
        <w:rPr>
          <w:szCs w:val="28"/>
        </w:rPr>
      </w:pPr>
      <w:r>
        <w:rPr>
          <w:noProof/>
          <w:szCs w:val="32"/>
        </w:rPr>
        <mc:AlternateContent>
          <mc:Choice Requires="wps">
            <w:drawing>
              <wp:anchor distT="0" distB="0" distL="114300" distR="114300" simplePos="0" relativeHeight="251766272" behindDoc="0" locked="0" layoutInCell="1" allowOverlap="1" wp14:anchorId="1C051781" wp14:editId="0A455720">
                <wp:simplePos x="0" y="0"/>
                <wp:positionH relativeFrom="margin">
                  <wp:posOffset>1134035</wp:posOffset>
                </wp:positionH>
                <wp:positionV relativeFrom="paragraph">
                  <wp:posOffset>128129</wp:posOffset>
                </wp:positionV>
                <wp:extent cx="3265129" cy="593082"/>
                <wp:effectExtent l="0" t="57150" r="12065" b="36195"/>
                <wp:wrapNone/>
                <wp:docPr id="938" name="Gerade Verbindung mit Pfeil 938"/>
                <wp:cNvGraphicFramePr/>
                <a:graphic xmlns:a="http://schemas.openxmlformats.org/drawingml/2006/main">
                  <a:graphicData uri="http://schemas.microsoft.com/office/word/2010/wordprocessingShape">
                    <wps:wsp>
                      <wps:cNvCnPr/>
                      <wps:spPr>
                        <a:xfrm flipV="1">
                          <a:off x="0" y="0"/>
                          <a:ext cx="3265129" cy="593082"/>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7FF77B" id="Gerade Verbindung mit Pfeil 938" o:spid="_x0000_s1026" type="#_x0000_t32" style="position:absolute;margin-left:89.3pt;margin-top:10.1pt;width:257.1pt;height:46.7pt;flip:y;z-index:251778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" strokecolor="black [3200]" strokeweight="2pt">
                <v:stroke endarrow="block"/>
                <w10:wrap anchorx="margin"/>
              </v:shape>
            </w:pict>
          </mc:Fallback>
        </mc:AlternateContent>
      </w:r>
      <w:r w:rsidRPr="001F6414">
        <w:rPr>
          <w:szCs w:val="28"/>
        </w:rPr>
        <w:t>das Handy</w:t>
      </w:r>
      <w:r w:rsidRPr="001F6414">
        <w:rPr>
          <w:szCs w:val="28"/>
        </w:rPr>
        <w:tab/>
      </w:r>
      <w:r w:rsidRPr="001F6414">
        <w:rPr>
          <w:szCs w:val="28"/>
        </w:rPr>
        <w:tab/>
      </w:r>
      <w:r w:rsidRPr="001F6414">
        <w:rPr>
          <w:szCs w:val="28"/>
        </w:rPr>
        <w:tab/>
      </w:r>
      <w:r w:rsidRPr="001F6414">
        <w:rPr>
          <w:szCs w:val="28"/>
        </w:rPr>
        <w:tab/>
      </w:r>
      <w:r w:rsidRPr="001F6414">
        <w:rPr>
          <w:szCs w:val="28"/>
        </w:rPr>
        <w:tab/>
      </w:r>
      <w:r>
        <w:rPr>
          <w:szCs w:val="28"/>
        </w:rPr>
        <w:tab/>
      </w:r>
      <w:r>
        <w:rPr>
          <w:szCs w:val="28"/>
        </w:rPr>
        <w:tab/>
      </w:r>
      <w:r>
        <w:rPr>
          <w:szCs w:val="28"/>
        </w:rPr>
        <w:tab/>
      </w:r>
      <w:r w:rsidRPr="001F6414">
        <w:rPr>
          <w:szCs w:val="28"/>
        </w:rPr>
        <w:t>die Babys</w:t>
      </w:r>
    </w:p>
    <w:p w14:paraId="266CB31F" w14:textId="47971575" w:rsidR="00A01A3B" w:rsidRPr="001F6414" w:rsidRDefault="00A01A3B" w:rsidP="00A01A3B">
      <w:pPr>
        <w:rPr>
          <w:szCs w:val="28"/>
        </w:rPr>
      </w:pPr>
    </w:p>
    <w:p w14:paraId="33207924" w14:textId="0B86374C" w:rsidR="00A01A3B" w:rsidRPr="001F6414" w:rsidRDefault="00A01A3B" w:rsidP="00A01A3B">
      <w:pPr>
        <w:rPr>
          <w:szCs w:val="28"/>
        </w:rPr>
      </w:pPr>
      <w:r w:rsidRPr="001F6414">
        <w:rPr>
          <w:szCs w:val="28"/>
        </w:rPr>
        <w:t>das Baby</w:t>
      </w:r>
      <w:r w:rsidRPr="001F6414">
        <w:rPr>
          <w:szCs w:val="28"/>
        </w:rPr>
        <w:tab/>
      </w:r>
      <w:r w:rsidRPr="001F6414">
        <w:rPr>
          <w:szCs w:val="28"/>
        </w:rPr>
        <w:tab/>
      </w:r>
      <w:r w:rsidRPr="001F6414">
        <w:rPr>
          <w:szCs w:val="28"/>
        </w:rPr>
        <w:tab/>
      </w:r>
      <w:r w:rsidRPr="001F6414">
        <w:rPr>
          <w:szCs w:val="28"/>
        </w:rPr>
        <w:tab/>
      </w:r>
      <w:r w:rsidRPr="001F6414">
        <w:rPr>
          <w:szCs w:val="28"/>
        </w:rPr>
        <w:tab/>
      </w:r>
      <w:r w:rsidRPr="001F6414">
        <w:rPr>
          <w:szCs w:val="28"/>
        </w:rPr>
        <w:tab/>
      </w:r>
      <w:r>
        <w:rPr>
          <w:szCs w:val="28"/>
        </w:rPr>
        <w:tab/>
      </w:r>
      <w:r>
        <w:rPr>
          <w:szCs w:val="28"/>
        </w:rPr>
        <w:tab/>
      </w:r>
      <w:r w:rsidRPr="001F6414">
        <w:rPr>
          <w:szCs w:val="28"/>
        </w:rPr>
        <w:t>die Preise</w:t>
      </w:r>
    </w:p>
    <w:p w14:paraId="7FD41B7D" w14:textId="044AAF81" w:rsidR="00A01A3B" w:rsidRPr="001F6414" w:rsidRDefault="00A01A3B" w:rsidP="00A01A3B">
      <w:pPr>
        <w:rPr>
          <w:szCs w:val="28"/>
        </w:rPr>
      </w:pPr>
    </w:p>
    <w:p w14:paraId="072F7A35" w14:textId="0F8CF7DB" w:rsidR="00A01A3B" w:rsidRDefault="00A01A3B" w:rsidP="00A01A3B">
      <w:pPr>
        <w:rPr>
          <w:szCs w:val="28"/>
        </w:rPr>
      </w:pPr>
      <w:r w:rsidRPr="001F6414">
        <w:rPr>
          <w:szCs w:val="28"/>
        </w:rPr>
        <w:t>das Geschäft</w:t>
      </w:r>
      <w:r w:rsidRPr="001F6414">
        <w:rPr>
          <w:szCs w:val="28"/>
        </w:rPr>
        <w:tab/>
      </w:r>
      <w:r w:rsidRPr="001F6414">
        <w:rPr>
          <w:szCs w:val="28"/>
        </w:rPr>
        <w:tab/>
      </w:r>
      <w:r w:rsidRPr="001F6414">
        <w:rPr>
          <w:szCs w:val="28"/>
        </w:rPr>
        <w:tab/>
      </w:r>
      <w:r w:rsidRPr="001F6414">
        <w:rPr>
          <w:szCs w:val="28"/>
        </w:rPr>
        <w:tab/>
      </w:r>
      <w:r w:rsidRPr="001F6414">
        <w:rPr>
          <w:szCs w:val="28"/>
        </w:rPr>
        <w:tab/>
      </w:r>
      <w:r>
        <w:rPr>
          <w:szCs w:val="28"/>
        </w:rPr>
        <w:tab/>
      </w:r>
      <w:r>
        <w:rPr>
          <w:szCs w:val="28"/>
        </w:rPr>
        <w:tab/>
      </w:r>
      <w:r>
        <w:rPr>
          <w:szCs w:val="28"/>
        </w:rPr>
        <w:tab/>
      </w:r>
      <w:r w:rsidRPr="001F6414">
        <w:rPr>
          <w:szCs w:val="28"/>
        </w:rPr>
        <w:t>die Brie</w:t>
      </w:r>
      <w:r>
        <w:rPr>
          <w:szCs w:val="28"/>
        </w:rPr>
        <w:t>fe</w:t>
      </w:r>
    </w:p>
    <w:p w14:paraId="646A960C" w14:textId="2D5DCF46" w:rsidR="003D5C6C" w:rsidRDefault="003D5C6C">
      <w:pPr>
        <w:ind w:left="0" w:right="0"/>
        <w:rPr>
          <w:szCs w:val="28"/>
        </w:rPr>
      </w:pPr>
      <w:r>
        <w:rPr>
          <w:szCs w:val="28"/>
        </w:rPr>
        <w:br w:type="page"/>
      </w:r>
    </w:p>
    <w:p w14:paraId="30721D8C" w14:textId="2E1A69A9" w:rsidR="002F6AF6" w:rsidRDefault="003D5C6C" w:rsidP="00AD5FA8">
      <w:r>
        <w:rPr>
          <w:noProof/>
        </w:rPr>
        <w:lastRenderedPageBreak/>
        <w:drawing>
          <wp:anchor distT="0" distB="0" distL="114300" distR="114300" simplePos="0" relativeHeight="251505152" behindDoc="0" locked="0" layoutInCell="1" allowOverlap="1" wp14:anchorId="272577D2" wp14:editId="212C2125">
            <wp:simplePos x="0" y="0"/>
            <wp:positionH relativeFrom="margin">
              <wp:align>center</wp:align>
            </wp:positionH>
            <wp:positionV relativeFrom="margin">
              <wp:posOffset>1080135</wp:posOffset>
            </wp:positionV>
            <wp:extent cx="1350000" cy="1350000"/>
            <wp:effectExtent l="0" t="0" r="3175" b="3175"/>
            <wp:wrapNone/>
            <wp:docPr id="290" name="Grafi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1883023C" w14:textId="74F96B7F" w:rsidR="003D5C6C" w:rsidRPr="003D5C6C" w:rsidRDefault="003D5C6C" w:rsidP="003D5C6C"/>
    <w:p w14:paraId="1F9DCDB7" w14:textId="03E9B296" w:rsidR="003D5C6C" w:rsidRPr="003D5C6C" w:rsidRDefault="003D5C6C" w:rsidP="003D5C6C"/>
    <w:p w14:paraId="3774D472" w14:textId="76612804" w:rsidR="003D5C6C" w:rsidRPr="003D5C6C" w:rsidRDefault="003D5C6C" w:rsidP="003D5C6C"/>
    <w:p w14:paraId="5F1EC5BB" w14:textId="3C8DE2D6" w:rsidR="003D5C6C" w:rsidRPr="003D5C6C" w:rsidRDefault="003D5C6C" w:rsidP="003D5C6C"/>
    <w:p w14:paraId="6D15DDD2" w14:textId="6399E73B" w:rsidR="003D5C6C" w:rsidRPr="003D5C6C" w:rsidRDefault="003D5C6C" w:rsidP="003D5C6C"/>
    <w:p w14:paraId="40BE5848" w14:textId="0DFCDA9D" w:rsidR="003D5C6C" w:rsidRPr="003D5C6C" w:rsidRDefault="003D5C6C" w:rsidP="003D5C6C"/>
    <w:p w14:paraId="7732F0A7" w14:textId="08492AA7" w:rsidR="003D5C6C" w:rsidRPr="003D5C6C" w:rsidRDefault="00485F78" w:rsidP="003D5C6C">
      <w:r w:rsidRPr="0010746B">
        <w:rPr>
          <w:noProof/>
          <w:color w:val="0D0D0D" w:themeColor="text1" w:themeTint="F2"/>
        </w:rPr>
        <mc:AlternateContent>
          <mc:Choice Requires="wps">
            <w:drawing>
              <wp:anchor distT="45720" distB="45720" distL="114300" distR="114300" simplePos="0" relativeHeight="251504128" behindDoc="0" locked="0" layoutInCell="1" allowOverlap="1" wp14:anchorId="1F9E9CEA" wp14:editId="35005CF6">
                <wp:simplePos x="0" y="0"/>
                <wp:positionH relativeFrom="margin">
                  <wp:align>center</wp:align>
                </wp:positionH>
                <wp:positionV relativeFrom="margin">
                  <wp:posOffset>2880360</wp:posOffset>
                </wp:positionV>
                <wp:extent cx="4939200" cy="1404620"/>
                <wp:effectExtent l="0" t="0" r="0" b="0"/>
                <wp:wrapSquare wrapText="bothSides"/>
                <wp:docPr id="28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92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80B3787" w14:textId="78CD511C" w:rsidR="00D04818" w:rsidRPr="00485F78" w:rsidRDefault="00D04818" w:rsidP="00127550">
                            <w:pPr>
                              <w:pStyle w:val="Kapitel"/>
                            </w:pPr>
                            <w:bookmarkStart w:id="40" w:name="Zustandekommen_vertrag"/>
                            <w:bookmarkStart w:id="41" w:name="_Toc76394824"/>
                            <w:r w:rsidRPr="00485F78">
                              <w:t>Zustandekommen eines Vertrags</w:t>
                            </w:r>
                            <w:bookmarkEnd w:id="40"/>
                            <w:bookmarkEnd w:id="41"/>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9E9CEA" id="_x0000_s1123" type="#_x0000_t202" style="position:absolute;left:0;text-align:left;margin-left:0;margin-top:226.8pt;width:388.9pt;height:110.6pt;z-index:251504128;visibility:visible;mso-wrap-style:square;mso-width-percent:0;mso-height-percent:200;mso-wrap-distance-left:9pt;mso-wrap-distance-top:3.6pt;mso-wrap-distance-right:9pt;mso-wrap-distance-bottom:3.6pt;mso-position-horizontal:center;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" filled="f" stroked="f">
                <v:textbox style="mso-fit-shape-to-text:t">
                  <w:txbxContent>
                    <w:p w14:paraId="680B3787" w14:textId="78CD511C" w:rsidR="00D04818" w:rsidRPr="00485F78" w:rsidRDefault="00D04818" w:rsidP="00127550">
                      <w:pPr>
                        <w:pStyle w:val="Kapitel"/>
                      </w:pPr>
                      <w:bookmarkStart w:id="42" w:name="Zustandekommen_vertrag"/>
                      <w:bookmarkStart w:id="43" w:name="_Toc76394824"/>
                      <w:r w:rsidRPr="00485F78">
                        <w:t>Zustandekommen eines Vertrags</w:t>
                      </w:r>
                      <w:bookmarkEnd w:id="42"/>
                      <w:bookmarkEnd w:id="43"/>
                    </w:p>
                  </w:txbxContent>
                </v:textbox>
                <w10:wrap type="square" anchorx="margin" anchory="margin"/>
              </v:shape>
            </w:pict>
          </mc:Fallback>
        </mc:AlternateContent>
      </w:r>
    </w:p>
    <w:p w14:paraId="15425BDA" w14:textId="77777777" w:rsidR="00A71A0C" w:rsidRDefault="00A71A0C" w:rsidP="003D5C6C">
      <w:pPr>
        <w:sectPr w:rsidR="00A71A0C" w:rsidSect="00A35960">
          <w:headerReference w:type="first" r:id="rId122"/>
          <w:pgSz w:w="11900" w:h="16840"/>
          <w:pgMar w:top="2835" w:right="851" w:bottom="1134" w:left="851" w:header="709" w:footer="454" w:gutter="0"/>
          <w:cols w:space="708"/>
          <w:titlePg/>
          <w:docGrid w:linePitch="360"/>
        </w:sectPr>
      </w:pPr>
    </w:p>
    <w:p w14:paraId="6E1CEE4B" w14:textId="1BCEC40E" w:rsidR="00994E20" w:rsidRDefault="00994E20" w:rsidP="00994E20">
      <w:pPr>
        <w:jc w:val="both"/>
        <w:rPr>
          <w:rFonts w:eastAsia="Times New Roman"/>
          <w:sz w:val="24"/>
          <w:szCs w:val="22"/>
        </w:rPr>
      </w:pPr>
      <w:r w:rsidRPr="00571CF2">
        <w:rPr>
          <w:rFonts w:eastAsia="Times New Roman"/>
          <w:sz w:val="24"/>
          <w:szCs w:val="22"/>
        </w:rPr>
        <w:lastRenderedPageBreak/>
        <w:t>Lernziel: Die Lernenden kennen die Grundlagen des Zustandekommens eines Kaufvertrages und wissen, auf welche Arten Verträge geschlossen werden können.</w:t>
      </w:r>
    </w:p>
    <w:p w14:paraId="664407D4" w14:textId="28F045C3" w:rsidR="001F55B2" w:rsidRDefault="001F55B2" w:rsidP="00994E20">
      <w:pPr>
        <w:jc w:val="both"/>
        <w:rPr>
          <w:rFonts w:eastAsia="Times New Roman"/>
          <w:sz w:val="24"/>
          <w:szCs w:val="22"/>
        </w:rPr>
      </w:pPr>
      <w:r>
        <w:rPr>
          <w:rFonts w:eastAsia="Times New Roman"/>
          <w:sz w:val="24"/>
          <w:szCs w:val="22"/>
        </w:rPr>
        <w:t>Die Lernenden lernen folgende Kernbotschaften:</w:t>
      </w:r>
    </w:p>
    <w:p w14:paraId="24B100FD" w14:textId="21BAE251" w:rsidR="00D25D3D" w:rsidRDefault="00D25D3D" w:rsidP="00994E20">
      <w:pPr>
        <w:jc w:val="both"/>
        <w:rPr>
          <w:rFonts w:eastAsia="Times New Roman"/>
          <w:sz w:val="24"/>
          <w:szCs w:val="22"/>
        </w:rPr>
      </w:pPr>
      <w:r>
        <w:rPr>
          <w:rFonts w:eastAsia="Times New Roman"/>
          <w:sz w:val="24"/>
          <w:szCs w:val="22"/>
        </w:rPr>
        <w:t xml:space="preserve">Kernbotschaft 1: Ein </w:t>
      </w:r>
      <w:r w:rsidR="00657520">
        <w:rPr>
          <w:rFonts w:eastAsia="Times New Roman"/>
          <w:sz w:val="24"/>
          <w:szCs w:val="22"/>
        </w:rPr>
        <w:t>Vertrag benötigt neben einem Angebot immer auch eine Annahme.</w:t>
      </w:r>
    </w:p>
    <w:p w14:paraId="2A0BC6B9" w14:textId="01F695B5" w:rsidR="00657520" w:rsidRPr="00571CF2" w:rsidRDefault="00657520" w:rsidP="00994E20">
      <w:pPr>
        <w:jc w:val="both"/>
        <w:rPr>
          <w:rFonts w:eastAsia="Times New Roman"/>
          <w:sz w:val="24"/>
          <w:szCs w:val="22"/>
        </w:rPr>
      </w:pPr>
      <w:r>
        <w:rPr>
          <w:rFonts w:eastAsia="Times New Roman"/>
          <w:sz w:val="24"/>
          <w:szCs w:val="22"/>
        </w:rPr>
        <w:t>Kernbotschaft 2: Ein Vertrag kann mündlich, schriftlich, telefonisch, durch schlüssiges Handeln oder online geschlossen werden.</w:t>
      </w:r>
    </w:p>
    <w:p w14:paraId="66EEA91B" w14:textId="4BC43F14" w:rsidR="00994E20" w:rsidRPr="00571CF2" w:rsidRDefault="00994E20" w:rsidP="00994E20">
      <w:pPr>
        <w:jc w:val="both"/>
        <w:rPr>
          <w:sz w:val="24"/>
          <w:szCs w:val="22"/>
        </w:rPr>
      </w:pPr>
    </w:p>
    <w:p w14:paraId="22CE7E6F" w14:textId="77777777" w:rsidR="00D564E2" w:rsidRDefault="00A9060B" w:rsidP="00D564E2">
      <w:pPr>
        <w:tabs>
          <w:tab w:val="left" w:pos="3060"/>
        </w:tabs>
        <w:jc w:val="both"/>
        <w:rPr>
          <w:szCs w:val="18"/>
        </w:rPr>
      </w:pPr>
      <w:r>
        <w:rPr>
          <w:sz w:val="24"/>
          <w:szCs w:val="22"/>
        </w:rPr>
        <w:t xml:space="preserve">Vorgeschlagener </w:t>
      </w:r>
      <w:r w:rsidR="00994E20" w:rsidRPr="00571CF2">
        <w:rPr>
          <w:sz w:val="24"/>
          <w:szCs w:val="16"/>
        </w:rPr>
        <w:t>Ablauf:</w:t>
      </w:r>
      <w:r w:rsidR="00994E20">
        <w:rPr>
          <w:szCs w:val="18"/>
        </w:rPr>
        <w:tab/>
      </w:r>
    </w:p>
    <w:p w14:paraId="5A0BE145" w14:textId="7678C204" w:rsidR="00D564E2" w:rsidRDefault="00994E20" w:rsidP="00D564E2">
      <w:pPr>
        <w:tabs>
          <w:tab w:val="left" w:pos="3060"/>
        </w:tabs>
        <w:jc w:val="both"/>
        <w:rPr>
          <w:szCs w:val="18"/>
        </w:rPr>
      </w:pPr>
      <w:r w:rsidRPr="00D564E2">
        <w:rPr>
          <w:rFonts w:eastAsia="Times New Roman"/>
          <w:bCs/>
          <w:sz w:val="24"/>
        </w:rPr>
        <w:t>Verteilen Sie zu Beginn d</w:t>
      </w:r>
      <w:r w:rsidR="00D564E2">
        <w:rPr>
          <w:rFonts w:eastAsia="Times New Roman"/>
          <w:bCs/>
          <w:sz w:val="24"/>
        </w:rPr>
        <w:t>en Arbeitsbogen</w:t>
      </w:r>
      <w:r w:rsidRPr="00D564E2">
        <w:rPr>
          <w:rFonts w:eastAsia="Times New Roman"/>
          <w:bCs/>
          <w:sz w:val="24"/>
        </w:rPr>
        <w:t xml:space="preserve"> „Zustandekommen von Kaufverträgen“. Lassen Sie d</w:t>
      </w:r>
      <w:r w:rsidR="00FC1E7B">
        <w:rPr>
          <w:rFonts w:eastAsia="Times New Roman"/>
          <w:bCs/>
          <w:sz w:val="24"/>
        </w:rPr>
        <w:t>iesen von den</w:t>
      </w:r>
      <w:r w:rsidRPr="00D564E2">
        <w:rPr>
          <w:rFonts w:eastAsia="Times New Roman"/>
          <w:bCs/>
          <w:sz w:val="24"/>
        </w:rPr>
        <w:t xml:space="preserve"> Lernenden in Partnerarbeit ausfüllen. Anschließend erfolgt eine Besprechung im Plenum. D</w:t>
      </w:r>
      <w:r w:rsidR="00FC1E7B">
        <w:rPr>
          <w:rFonts w:eastAsia="Times New Roman"/>
          <w:bCs/>
          <w:sz w:val="24"/>
        </w:rPr>
        <w:t>er Lösungsbogen</w:t>
      </w:r>
      <w:r w:rsidRPr="00D564E2">
        <w:rPr>
          <w:rFonts w:eastAsia="Times New Roman"/>
          <w:bCs/>
          <w:sz w:val="24"/>
        </w:rPr>
        <w:t xml:space="preserve"> kann zur (Selbst</w:t>
      </w:r>
      <w:r w:rsidR="004056A8">
        <w:rPr>
          <w:rFonts w:eastAsia="Times New Roman"/>
          <w:bCs/>
          <w:sz w:val="24"/>
        </w:rPr>
        <w:noBreakHyphen/>
      </w:r>
      <w:r w:rsidRPr="00D564E2">
        <w:rPr>
          <w:rFonts w:eastAsia="Times New Roman"/>
          <w:bCs/>
          <w:sz w:val="24"/>
        </w:rPr>
        <w:t>)Kontrolle eingesetzt werden.</w:t>
      </w:r>
    </w:p>
    <w:p w14:paraId="6C4E6A62" w14:textId="649257EF" w:rsidR="00B72B77" w:rsidRPr="00D564E2" w:rsidRDefault="00313C11" w:rsidP="00D564E2">
      <w:pPr>
        <w:tabs>
          <w:tab w:val="left" w:pos="3060"/>
        </w:tabs>
        <w:jc w:val="both"/>
        <w:rPr>
          <w:szCs w:val="18"/>
        </w:rPr>
        <w:sectPr w:rsidR="00B72B77" w:rsidRPr="00D564E2" w:rsidSect="00A35960">
          <w:headerReference w:type="first" r:id="rId123"/>
          <w:pgSz w:w="11900" w:h="16840"/>
          <w:pgMar w:top="2835" w:right="851" w:bottom="1134" w:left="851" w:header="709" w:footer="454" w:gutter="0"/>
          <w:cols w:space="708"/>
          <w:titlePg/>
          <w:docGrid w:linePitch="360"/>
        </w:sectPr>
      </w:pPr>
      <w:r>
        <w:rPr>
          <w:noProof/>
        </w:rPr>
        <w:drawing>
          <wp:anchor distT="0" distB="0" distL="114300" distR="114300" simplePos="0" relativeHeight="251862528" behindDoc="0" locked="0" layoutInCell="1" allowOverlap="1" wp14:anchorId="6C5C26F9" wp14:editId="69FB1F02">
            <wp:simplePos x="0" y="0"/>
            <wp:positionH relativeFrom="margin">
              <wp:posOffset>1590040</wp:posOffset>
            </wp:positionH>
            <wp:positionV relativeFrom="paragraph">
              <wp:posOffset>1468755</wp:posOffset>
            </wp:positionV>
            <wp:extent cx="3294000" cy="2754000"/>
            <wp:effectExtent l="38100" t="38100" r="59055" b="65405"/>
            <wp:wrapNone/>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24" cstate="print">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rot="21480000">
                      <a:off x="0" y="0"/>
                      <a:ext cx="3294000" cy="2754000"/>
                    </a:xfrm>
                    <a:prstGeom prst="rect">
                      <a:avLst/>
                    </a:prstGeom>
                  </pic:spPr>
                </pic:pic>
              </a:graphicData>
            </a:graphic>
            <wp14:sizeRelH relativeFrom="margin">
              <wp14:pctWidth>0</wp14:pctWidth>
            </wp14:sizeRelH>
            <wp14:sizeRelV relativeFrom="margin">
              <wp14:pctHeight>0</wp14:pctHeight>
            </wp14:sizeRelV>
          </wp:anchor>
        </w:drawing>
      </w:r>
      <w:r w:rsidR="00994E20" w:rsidRPr="00D564E2">
        <w:rPr>
          <w:rFonts w:eastAsia="Times New Roman"/>
          <w:bCs/>
          <w:sz w:val="24"/>
        </w:rPr>
        <w:t>Verteilen Sie nun d</w:t>
      </w:r>
      <w:r w:rsidR="00B55492">
        <w:rPr>
          <w:rFonts w:eastAsia="Times New Roman"/>
          <w:bCs/>
          <w:sz w:val="24"/>
        </w:rPr>
        <w:t>en</w:t>
      </w:r>
      <w:r w:rsidR="00B55492" w:rsidRPr="00B55492">
        <w:rPr>
          <w:rFonts w:eastAsia="Times New Roman"/>
          <w:bCs/>
          <w:sz w:val="24"/>
        </w:rPr>
        <w:t xml:space="preserve"> </w:t>
      </w:r>
      <w:r w:rsidR="00B55492">
        <w:rPr>
          <w:rFonts w:eastAsia="Times New Roman"/>
          <w:bCs/>
          <w:sz w:val="24"/>
        </w:rPr>
        <w:t>Arbeitsbogen</w:t>
      </w:r>
      <w:r w:rsidR="00994E20" w:rsidRPr="00D564E2">
        <w:rPr>
          <w:rFonts w:eastAsia="Times New Roman"/>
          <w:bCs/>
          <w:sz w:val="24"/>
        </w:rPr>
        <w:t xml:space="preserve"> „Auf welche Arten können Verträge geschlossen werden?“</w:t>
      </w:r>
      <w:r w:rsidR="00917BD1">
        <w:rPr>
          <w:rFonts w:eastAsia="Times New Roman"/>
          <w:bCs/>
          <w:sz w:val="24"/>
        </w:rPr>
        <w:t>.</w:t>
      </w:r>
      <w:r w:rsidR="00994E20" w:rsidRPr="00D564E2">
        <w:rPr>
          <w:rFonts w:eastAsia="Times New Roman"/>
          <w:bCs/>
          <w:sz w:val="24"/>
        </w:rPr>
        <w:t xml:space="preserve"> Sie können dies</w:t>
      </w:r>
      <w:r w:rsidR="00B55492">
        <w:rPr>
          <w:rFonts w:eastAsia="Times New Roman"/>
          <w:bCs/>
          <w:sz w:val="24"/>
        </w:rPr>
        <w:t>en</w:t>
      </w:r>
      <w:r w:rsidR="00994E20" w:rsidRPr="00D564E2">
        <w:rPr>
          <w:rFonts w:eastAsia="Times New Roman"/>
          <w:bCs/>
          <w:sz w:val="24"/>
        </w:rPr>
        <w:t xml:space="preserve"> entweder in Einzel- oder Partnerarbeit bearbeiten lassen. Anschließend erfolgt eine Besprechung im Plenum. D</w:t>
      </w:r>
      <w:r w:rsidR="00FC1E7B">
        <w:rPr>
          <w:rFonts w:eastAsia="Times New Roman"/>
          <w:bCs/>
          <w:sz w:val="24"/>
        </w:rPr>
        <w:t>er</w:t>
      </w:r>
      <w:r w:rsidR="00994E20" w:rsidRPr="00D564E2">
        <w:rPr>
          <w:rFonts w:eastAsia="Times New Roman"/>
          <w:bCs/>
          <w:sz w:val="24"/>
        </w:rPr>
        <w:t xml:space="preserve"> Lösungsb</w:t>
      </w:r>
      <w:r w:rsidR="00FC1E7B">
        <w:rPr>
          <w:rFonts w:eastAsia="Times New Roman"/>
          <w:bCs/>
          <w:sz w:val="24"/>
        </w:rPr>
        <w:t>ogen</w:t>
      </w:r>
      <w:r w:rsidR="00994E20" w:rsidRPr="00D564E2">
        <w:rPr>
          <w:rFonts w:eastAsia="Times New Roman"/>
          <w:bCs/>
          <w:sz w:val="24"/>
        </w:rPr>
        <w:t xml:space="preserve"> kann die </w:t>
      </w:r>
      <w:r w:rsidR="0083606E">
        <w:rPr>
          <w:rFonts w:eastAsia="Times New Roman"/>
          <w:bCs/>
          <w:sz w:val="24"/>
        </w:rPr>
        <w:t>(</w:t>
      </w:r>
      <w:r w:rsidR="00994E20" w:rsidRPr="00D564E2">
        <w:rPr>
          <w:rFonts w:eastAsia="Times New Roman"/>
          <w:bCs/>
          <w:sz w:val="24"/>
        </w:rPr>
        <w:t>Selbst</w:t>
      </w:r>
      <w:r w:rsidR="0083606E">
        <w:rPr>
          <w:rFonts w:eastAsia="Times New Roman"/>
          <w:bCs/>
          <w:sz w:val="24"/>
        </w:rPr>
        <w:noBreakHyphen/>
        <w:t>)K</w:t>
      </w:r>
      <w:r w:rsidR="00994E20" w:rsidRPr="00D564E2">
        <w:rPr>
          <w:rFonts w:eastAsia="Times New Roman"/>
          <w:bCs/>
          <w:sz w:val="24"/>
        </w:rPr>
        <w:t>ontrolle unterstützen</w:t>
      </w:r>
      <w:r w:rsidR="00522E94">
        <w:rPr>
          <w:rFonts w:eastAsia="Times New Roman"/>
          <w:bCs/>
          <w:sz w:val="24"/>
        </w:rPr>
        <w:t xml:space="preserve">. Alternativ können Sie den Arbeitsbogen gemeinsam </w:t>
      </w:r>
      <w:r w:rsidR="001E77F5">
        <w:rPr>
          <w:rFonts w:eastAsia="Times New Roman"/>
          <w:bCs/>
          <w:sz w:val="24"/>
        </w:rPr>
        <w:t>im Plenum in Form eines Quiz bearbeiten</w:t>
      </w:r>
      <w:r w:rsidR="00D34B46">
        <w:rPr>
          <w:rFonts w:eastAsia="Times New Roman"/>
          <w:bCs/>
          <w:sz w:val="24"/>
        </w:rPr>
        <w:t xml:space="preserve"> und die Ergebnisse direkt besprechen.</w:t>
      </w:r>
    </w:p>
    <w:p w14:paraId="20D1651F" w14:textId="09D93934" w:rsidR="002305D1" w:rsidRPr="00D604AD" w:rsidRDefault="002305D1" w:rsidP="00B55492">
      <w:pPr>
        <w:spacing w:after="240"/>
        <w:jc w:val="both"/>
        <w:rPr>
          <w:szCs w:val="28"/>
        </w:rPr>
      </w:pPr>
      <w:r w:rsidRPr="00D604AD">
        <w:rPr>
          <w:szCs w:val="28"/>
        </w:rPr>
        <w:lastRenderedPageBreak/>
        <w:t>Füllen Sie die Lücken aus!</w:t>
      </w:r>
      <w:r w:rsidR="00367532">
        <w:rPr>
          <w:noProof/>
          <w:szCs w:val="28"/>
        </w:rPr>
        <w:drawing>
          <wp:anchor distT="0" distB="0" distL="114300" distR="114300" simplePos="0" relativeHeight="251794944" behindDoc="0" locked="0" layoutInCell="1" allowOverlap="1" wp14:anchorId="31E27F03" wp14:editId="61E1812B">
            <wp:simplePos x="0" y="0"/>
            <wp:positionH relativeFrom="column">
              <wp:posOffset>-180340</wp:posOffset>
            </wp:positionH>
            <wp:positionV relativeFrom="paragraph">
              <wp:posOffset>-90170</wp:posOffset>
            </wp:positionV>
            <wp:extent cx="367200" cy="367200"/>
            <wp:effectExtent l="0" t="0" r="0" b="0"/>
            <wp:wrapNone/>
            <wp:docPr id="1126" name="Grafik 1126"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 name="Grafik 1126" descr="Bleistift"/>
                    <pic:cNvPicPr/>
                  </pic:nvPicPr>
                  <pic:blipFill>
                    <a:blip r:embed="rId63">
                      <a:extLst>
                        <a:ext uri="{96DAC541-7B7A-43D3-8B79-37D633B846F1}">
                          <asvg:svgBlip xmlns:asvg="http://schemas.microsoft.com/office/drawing/2016/SVG/main" r:embed="rId64"/>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tbl>
      <w:tblPr>
        <w:tblStyle w:val="Tabellenraster"/>
        <w:tblW w:w="9524" w:type="dxa"/>
        <w:jc w:val="center"/>
        <w:tblLayout w:type="fixed"/>
        <w:tblLook w:val="04A0" w:firstRow="1" w:lastRow="0" w:firstColumn="1" w:lastColumn="0" w:noHBand="0" w:noVBand="1"/>
      </w:tblPr>
      <w:tblGrid>
        <w:gridCol w:w="2381"/>
        <w:gridCol w:w="2381"/>
        <w:gridCol w:w="2381"/>
        <w:gridCol w:w="2381"/>
      </w:tblGrid>
      <w:tr w:rsidR="002305D1" w:rsidRPr="00D604AD" w14:paraId="1168112A" w14:textId="77777777" w:rsidTr="00C84351">
        <w:trPr>
          <w:trHeight w:val="510"/>
          <w:jc w:val="center"/>
        </w:trPr>
        <w:tc>
          <w:tcPr>
            <w:tcW w:w="2381" w:type="dxa"/>
            <w:vAlign w:val="center"/>
          </w:tcPr>
          <w:p w14:paraId="1C211F18" w14:textId="77777777" w:rsidR="002305D1" w:rsidRPr="00D604AD" w:rsidRDefault="002305D1" w:rsidP="00D04818">
            <w:pPr>
              <w:pStyle w:val="Textfelder"/>
            </w:pPr>
            <w:r w:rsidRPr="00D604AD">
              <w:t>Angebot</w:t>
            </w:r>
          </w:p>
        </w:tc>
        <w:tc>
          <w:tcPr>
            <w:tcW w:w="2381" w:type="dxa"/>
            <w:vAlign w:val="center"/>
          </w:tcPr>
          <w:p w14:paraId="3DB2A479" w14:textId="77777777" w:rsidR="002305D1" w:rsidRPr="00D604AD" w:rsidRDefault="002305D1" w:rsidP="00D04818">
            <w:pPr>
              <w:pStyle w:val="Textfelder"/>
            </w:pPr>
            <w:r w:rsidRPr="00D604AD">
              <w:t>mündlich</w:t>
            </w:r>
          </w:p>
        </w:tc>
        <w:tc>
          <w:tcPr>
            <w:tcW w:w="2381" w:type="dxa"/>
            <w:vAlign w:val="center"/>
          </w:tcPr>
          <w:p w14:paraId="095C9E1C" w14:textId="77777777" w:rsidR="002305D1" w:rsidRPr="00D604AD" w:rsidRDefault="002305D1" w:rsidP="00D04818">
            <w:pPr>
              <w:pStyle w:val="Textfelder"/>
            </w:pPr>
            <w:r w:rsidRPr="00D604AD">
              <w:t>Annahme</w:t>
            </w:r>
          </w:p>
        </w:tc>
        <w:tc>
          <w:tcPr>
            <w:tcW w:w="2381" w:type="dxa"/>
            <w:vAlign w:val="center"/>
          </w:tcPr>
          <w:p w14:paraId="412A5E15" w14:textId="77777777" w:rsidR="002305D1" w:rsidRPr="00D604AD" w:rsidRDefault="002305D1" w:rsidP="00D04818">
            <w:pPr>
              <w:pStyle w:val="Textfelder"/>
            </w:pPr>
            <w:r>
              <w:t>zwei Personen</w:t>
            </w:r>
          </w:p>
        </w:tc>
      </w:tr>
      <w:tr w:rsidR="002305D1" w:rsidRPr="00D604AD" w14:paraId="419CD153" w14:textId="77777777" w:rsidTr="00C84351">
        <w:trPr>
          <w:trHeight w:val="510"/>
          <w:jc w:val="center"/>
        </w:trPr>
        <w:tc>
          <w:tcPr>
            <w:tcW w:w="2381" w:type="dxa"/>
            <w:vAlign w:val="center"/>
          </w:tcPr>
          <w:p w14:paraId="60674150" w14:textId="77777777" w:rsidR="002305D1" w:rsidRPr="00D604AD" w:rsidRDefault="002305D1" w:rsidP="00D04818">
            <w:pPr>
              <w:pStyle w:val="Textfelder"/>
            </w:pPr>
            <w:r w:rsidRPr="00D604AD">
              <w:t>Verpflichtung</w:t>
            </w:r>
          </w:p>
        </w:tc>
        <w:tc>
          <w:tcPr>
            <w:tcW w:w="2381" w:type="dxa"/>
            <w:tcBorders>
              <w:bottom w:val="single" w:sz="4" w:space="0" w:color="auto"/>
            </w:tcBorders>
            <w:vAlign w:val="center"/>
          </w:tcPr>
          <w:p w14:paraId="744177B8" w14:textId="77777777" w:rsidR="002305D1" w:rsidRPr="00D604AD" w:rsidRDefault="002305D1" w:rsidP="00D04818">
            <w:pPr>
              <w:pStyle w:val="Textfelder"/>
            </w:pPr>
            <w:r w:rsidRPr="00D604AD">
              <w:t>bestimmten Preis</w:t>
            </w:r>
          </w:p>
        </w:tc>
        <w:tc>
          <w:tcPr>
            <w:tcW w:w="2381" w:type="dxa"/>
            <w:vAlign w:val="center"/>
          </w:tcPr>
          <w:p w14:paraId="0E9ACFFF" w14:textId="77777777" w:rsidR="002305D1" w:rsidRPr="00D604AD" w:rsidRDefault="002305D1" w:rsidP="00D04818">
            <w:pPr>
              <w:pStyle w:val="Textfelder"/>
            </w:pPr>
            <w:r w:rsidRPr="00D604AD">
              <w:t>durch Handeln</w:t>
            </w:r>
          </w:p>
        </w:tc>
        <w:tc>
          <w:tcPr>
            <w:tcW w:w="2381" w:type="dxa"/>
            <w:vAlign w:val="center"/>
          </w:tcPr>
          <w:p w14:paraId="642A30BE" w14:textId="77777777" w:rsidR="002305D1" w:rsidRPr="00D604AD" w:rsidRDefault="002305D1" w:rsidP="00D04818">
            <w:pPr>
              <w:pStyle w:val="Textfelder"/>
            </w:pPr>
            <w:r>
              <w:t>schriftlich</w:t>
            </w:r>
          </w:p>
        </w:tc>
      </w:tr>
      <w:tr w:rsidR="002305D1" w:rsidRPr="00D604AD" w14:paraId="5EE7F86A" w14:textId="77777777" w:rsidTr="00C84351">
        <w:trPr>
          <w:trHeight w:val="510"/>
          <w:jc w:val="center"/>
        </w:trPr>
        <w:tc>
          <w:tcPr>
            <w:tcW w:w="2381" w:type="dxa"/>
            <w:vAlign w:val="center"/>
          </w:tcPr>
          <w:p w14:paraId="381730FF" w14:textId="77777777" w:rsidR="002305D1" w:rsidRPr="00D604AD" w:rsidRDefault="002305D1" w:rsidP="00D04818">
            <w:pPr>
              <w:pStyle w:val="Textfelder"/>
            </w:pPr>
            <w:r w:rsidRPr="00D604AD">
              <w:t>am PC</w:t>
            </w:r>
          </w:p>
        </w:tc>
        <w:tc>
          <w:tcPr>
            <w:tcW w:w="2381" w:type="dxa"/>
            <w:tcBorders>
              <w:bottom w:val="single" w:sz="4" w:space="0" w:color="auto"/>
              <w:right w:val="single" w:sz="4" w:space="0" w:color="auto"/>
            </w:tcBorders>
            <w:vAlign w:val="center"/>
          </w:tcPr>
          <w:p w14:paraId="6CBF8A4A" w14:textId="77777777" w:rsidR="002305D1" w:rsidRPr="00D604AD" w:rsidRDefault="002305D1" w:rsidP="00D04818">
            <w:pPr>
              <w:pStyle w:val="Textfelder"/>
            </w:pPr>
            <w:r>
              <w:t>am Telefon</w:t>
            </w:r>
          </w:p>
        </w:tc>
        <w:tc>
          <w:tcPr>
            <w:tcW w:w="2381" w:type="dxa"/>
            <w:tcBorders>
              <w:left w:val="single" w:sz="4" w:space="0" w:color="auto"/>
              <w:bottom w:val="nil"/>
              <w:right w:val="nil"/>
            </w:tcBorders>
            <w:vAlign w:val="center"/>
          </w:tcPr>
          <w:p w14:paraId="0B29290E" w14:textId="77777777" w:rsidR="002305D1" w:rsidRPr="00D604AD" w:rsidRDefault="002305D1" w:rsidP="00D04818">
            <w:pPr>
              <w:pStyle w:val="Textfelder"/>
            </w:pPr>
          </w:p>
        </w:tc>
        <w:tc>
          <w:tcPr>
            <w:tcW w:w="2381" w:type="dxa"/>
            <w:tcBorders>
              <w:left w:val="nil"/>
              <w:bottom w:val="nil"/>
              <w:right w:val="nil"/>
            </w:tcBorders>
          </w:tcPr>
          <w:p w14:paraId="4518AE6A" w14:textId="77777777" w:rsidR="002305D1" w:rsidRPr="00D604AD" w:rsidRDefault="002305D1" w:rsidP="00D04818">
            <w:pPr>
              <w:pStyle w:val="Textfelder"/>
            </w:pPr>
          </w:p>
        </w:tc>
      </w:tr>
    </w:tbl>
    <w:p w14:paraId="5C8ADFC3" w14:textId="4A354A93" w:rsidR="002305D1" w:rsidRPr="008851CF" w:rsidRDefault="002305D1" w:rsidP="00C84351">
      <w:pPr>
        <w:spacing w:before="240" w:line="600" w:lineRule="auto"/>
        <w:rPr>
          <w:szCs w:val="28"/>
        </w:rPr>
      </w:pPr>
      <w:r w:rsidRPr="008851CF">
        <w:rPr>
          <w:szCs w:val="28"/>
        </w:rPr>
        <w:t xml:space="preserve">Bei der Schließung eines Kaufvertrages sind mindestens </w:t>
      </w:r>
      <w:r w:rsidR="00367532">
        <w:rPr>
          <w:szCs w:val="28"/>
        </w:rPr>
        <w:t>__________</w:t>
      </w:r>
      <w:r w:rsidR="00367532" w:rsidRPr="008851CF">
        <w:rPr>
          <w:szCs w:val="28"/>
        </w:rPr>
        <w:t>______________________</w:t>
      </w:r>
      <w:r w:rsidRPr="008851CF">
        <w:rPr>
          <w:szCs w:val="28"/>
        </w:rPr>
        <w:t xml:space="preserve"> beteiligt.</w:t>
      </w:r>
      <w:r w:rsidRPr="008851CF">
        <w:rPr>
          <w:szCs w:val="28"/>
        </w:rPr>
        <w:tab/>
      </w:r>
    </w:p>
    <w:p w14:paraId="49E9D8D2" w14:textId="1A0B114F" w:rsidR="002305D1" w:rsidRPr="008851CF" w:rsidRDefault="002305D1" w:rsidP="00EA3632">
      <w:pPr>
        <w:spacing w:line="600" w:lineRule="auto"/>
        <w:rPr>
          <w:szCs w:val="28"/>
        </w:rPr>
      </w:pPr>
      <w:r w:rsidRPr="008851CF">
        <w:rPr>
          <w:szCs w:val="28"/>
        </w:rPr>
        <w:t xml:space="preserve">Es gibt ein </w:t>
      </w:r>
      <w:r w:rsidR="00367532">
        <w:rPr>
          <w:szCs w:val="28"/>
        </w:rPr>
        <w:t>__________</w:t>
      </w:r>
      <w:r w:rsidR="00367532" w:rsidRPr="008851CF">
        <w:rPr>
          <w:szCs w:val="28"/>
        </w:rPr>
        <w:t>______________________</w:t>
      </w:r>
      <w:r w:rsidRPr="008851CF">
        <w:rPr>
          <w:szCs w:val="28"/>
        </w:rPr>
        <w:t xml:space="preserve"> und eine</w:t>
      </w:r>
      <w:r>
        <w:rPr>
          <w:szCs w:val="28"/>
        </w:rPr>
        <w:t xml:space="preserve"> </w:t>
      </w:r>
      <w:r w:rsidR="00367532">
        <w:rPr>
          <w:szCs w:val="28"/>
        </w:rPr>
        <w:t>__________</w:t>
      </w:r>
      <w:r w:rsidR="00367532" w:rsidRPr="008851CF">
        <w:rPr>
          <w:szCs w:val="28"/>
        </w:rPr>
        <w:t>______________________</w:t>
      </w:r>
      <w:r w:rsidRPr="008851CF">
        <w:rPr>
          <w:szCs w:val="28"/>
        </w:rPr>
        <w:t xml:space="preserve">. </w:t>
      </w:r>
    </w:p>
    <w:p w14:paraId="64363C7A" w14:textId="7E0031B7" w:rsidR="002305D1" w:rsidRPr="008851CF" w:rsidRDefault="002305D1" w:rsidP="00EA3632">
      <w:pPr>
        <w:spacing w:line="600" w:lineRule="auto"/>
        <w:rPr>
          <w:szCs w:val="28"/>
        </w:rPr>
      </w:pPr>
      <w:r w:rsidRPr="008851CF">
        <w:rPr>
          <w:szCs w:val="28"/>
        </w:rPr>
        <w:t xml:space="preserve">Die beiden Vertragsparteien müssen sich über einen </w:t>
      </w:r>
      <w:r>
        <w:rPr>
          <w:szCs w:val="28"/>
        </w:rPr>
        <w:t>__________</w:t>
      </w:r>
      <w:r w:rsidRPr="008851CF">
        <w:rPr>
          <w:szCs w:val="28"/>
        </w:rPr>
        <w:t>______________________ einig sein.</w:t>
      </w:r>
    </w:p>
    <w:p w14:paraId="136334A5" w14:textId="3AA394BC" w:rsidR="002305D1" w:rsidRPr="008851CF" w:rsidRDefault="002305D1" w:rsidP="00EA3632">
      <w:pPr>
        <w:spacing w:line="600" w:lineRule="auto"/>
        <w:rPr>
          <w:szCs w:val="28"/>
        </w:rPr>
      </w:pPr>
      <w:r w:rsidRPr="008851CF">
        <w:rPr>
          <w:szCs w:val="28"/>
        </w:rPr>
        <w:t xml:space="preserve">Ein Kaufvertrag ist eine gegenseitige </w:t>
      </w:r>
      <w:r w:rsidR="00367532">
        <w:rPr>
          <w:szCs w:val="28"/>
        </w:rPr>
        <w:t>__________</w:t>
      </w:r>
      <w:r w:rsidR="00367532" w:rsidRPr="008851CF">
        <w:rPr>
          <w:szCs w:val="28"/>
        </w:rPr>
        <w:t>______________________</w:t>
      </w:r>
      <w:r w:rsidRPr="008851CF">
        <w:rPr>
          <w:szCs w:val="28"/>
        </w:rPr>
        <w:t>.</w:t>
      </w:r>
    </w:p>
    <w:p w14:paraId="48D4DFEA" w14:textId="6DEFE88F" w:rsidR="002305D1" w:rsidRPr="008851CF" w:rsidRDefault="002305D1" w:rsidP="00EA3632">
      <w:pPr>
        <w:spacing w:line="600" w:lineRule="auto"/>
        <w:rPr>
          <w:szCs w:val="28"/>
        </w:rPr>
      </w:pPr>
      <w:r w:rsidRPr="008851CF">
        <w:rPr>
          <w:szCs w:val="28"/>
        </w:rPr>
        <w:t xml:space="preserve">Er kann entweder </w:t>
      </w:r>
      <w:r w:rsidR="00367532">
        <w:rPr>
          <w:szCs w:val="28"/>
        </w:rPr>
        <w:t>__________</w:t>
      </w:r>
      <w:r w:rsidR="00367532" w:rsidRPr="008851CF">
        <w:rPr>
          <w:szCs w:val="28"/>
        </w:rPr>
        <w:t>______________________</w:t>
      </w:r>
      <w:r w:rsidRPr="008851CF">
        <w:rPr>
          <w:szCs w:val="28"/>
        </w:rPr>
        <w:t xml:space="preserve">, </w:t>
      </w:r>
      <w:r w:rsidR="00367532">
        <w:rPr>
          <w:szCs w:val="28"/>
        </w:rPr>
        <w:t>__________</w:t>
      </w:r>
      <w:r w:rsidR="00367532" w:rsidRPr="008851CF">
        <w:rPr>
          <w:szCs w:val="28"/>
        </w:rPr>
        <w:t>______________________</w:t>
      </w:r>
      <w:r w:rsidRPr="008851CF">
        <w:rPr>
          <w:szCs w:val="28"/>
        </w:rPr>
        <w:t xml:space="preserve"> oder </w:t>
      </w:r>
      <w:r w:rsidR="00367532">
        <w:rPr>
          <w:szCs w:val="28"/>
        </w:rPr>
        <w:t>__________</w:t>
      </w:r>
      <w:r w:rsidR="00367532" w:rsidRPr="008851CF">
        <w:rPr>
          <w:szCs w:val="28"/>
        </w:rPr>
        <w:t>______________________</w:t>
      </w:r>
      <w:r w:rsidRPr="008851CF">
        <w:rPr>
          <w:szCs w:val="28"/>
        </w:rPr>
        <w:t xml:space="preserve"> geschlossen werden.</w:t>
      </w:r>
    </w:p>
    <w:p w14:paraId="299EE070" w14:textId="51C203E6" w:rsidR="002305D1" w:rsidRPr="008851CF" w:rsidRDefault="002305D1" w:rsidP="00EA3632">
      <w:pPr>
        <w:spacing w:line="600" w:lineRule="auto"/>
        <w:rPr>
          <w:szCs w:val="28"/>
        </w:rPr>
      </w:pPr>
      <w:r w:rsidRPr="008851CF">
        <w:rPr>
          <w:szCs w:val="28"/>
        </w:rPr>
        <w:t xml:space="preserve">Auch kann ein Vertrag </w:t>
      </w:r>
      <w:r w:rsidR="00367532">
        <w:rPr>
          <w:szCs w:val="28"/>
        </w:rPr>
        <w:t>__________</w:t>
      </w:r>
      <w:r w:rsidR="00367532" w:rsidRPr="008851CF">
        <w:rPr>
          <w:szCs w:val="28"/>
        </w:rPr>
        <w:t>______________________</w:t>
      </w:r>
      <w:r w:rsidRPr="008851CF">
        <w:rPr>
          <w:szCs w:val="28"/>
        </w:rPr>
        <w:t xml:space="preserve"> oder </w:t>
      </w:r>
      <w:r w:rsidR="00367532">
        <w:rPr>
          <w:szCs w:val="28"/>
        </w:rPr>
        <w:t>__________</w:t>
      </w:r>
      <w:r w:rsidR="00367532" w:rsidRPr="008851CF">
        <w:rPr>
          <w:szCs w:val="28"/>
        </w:rPr>
        <w:t>______________________</w:t>
      </w:r>
      <w:r w:rsidRPr="008851CF">
        <w:rPr>
          <w:szCs w:val="28"/>
        </w:rPr>
        <w:t xml:space="preserve"> geschlossen werden. </w:t>
      </w:r>
    </w:p>
    <w:p w14:paraId="617204E5" w14:textId="77777777" w:rsidR="00B72B77" w:rsidRDefault="00B72B77" w:rsidP="003D5C6C">
      <w:pPr>
        <w:ind w:firstLine="708"/>
        <w:sectPr w:rsidR="00B72B77" w:rsidSect="00A35960">
          <w:headerReference w:type="first" r:id="rId126"/>
          <w:pgSz w:w="11900" w:h="16840"/>
          <w:pgMar w:top="2835" w:right="851" w:bottom="1134" w:left="851" w:header="709" w:footer="454" w:gutter="0"/>
          <w:cols w:space="708"/>
          <w:titlePg/>
          <w:docGrid w:linePitch="360"/>
        </w:sectPr>
      </w:pPr>
    </w:p>
    <w:p w14:paraId="39D8CD5E" w14:textId="77777777" w:rsidR="00871666" w:rsidRPr="00D604AD" w:rsidRDefault="00871666" w:rsidP="00EA3632">
      <w:pPr>
        <w:spacing w:after="240" w:line="600" w:lineRule="auto"/>
        <w:rPr>
          <w:szCs w:val="28"/>
        </w:rPr>
      </w:pPr>
      <w:r w:rsidRPr="00D604AD">
        <w:rPr>
          <w:szCs w:val="28"/>
        </w:rPr>
        <w:lastRenderedPageBreak/>
        <w:t xml:space="preserve">Bei der Schließung eines Kaufvertrages sind mindestens </w:t>
      </w:r>
      <w:r w:rsidRPr="00F46079">
        <w:rPr>
          <w:b/>
          <w:bCs/>
          <w:szCs w:val="28"/>
          <w:u w:val="single"/>
        </w:rPr>
        <w:t>zwei Personen</w:t>
      </w:r>
      <w:r w:rsidRPr="00D604AD">
        <w:rPr>
          <w:szCs w:val="28"/>
        </w:rPr>
        <w:t xml:space="preserve"> beteiligt.</w:t>
      </w:r>
    </w:p>
    <w:p w14:paraId="4D4B5AE7" w14:textId="77777777" w:rsidR="00871666" w:rsidRPr="00D604AD" w:rsidRDefault="00871666" w:rsidP="00EA3632">
      <w:pPr>
        <w:spacing w:after="240" w:line="600" w:lineRule="auto"/>
        <w:rPr>
          <w:szCs w:val="28"/>
        </w:rPr>
      </w:pPr>
      <w:r w:rsidRPr="00D604AD">
        <w:rPr>
          <w:szCs w:val="28"/>
        </w:rPr>
        <w:t xml:space="preserve">Es gibt ein </w:t>
      </w:r>
      <w:r w:rsidRPr="00F46079">
        <w:rPr>
          <w:b/>
          <w:bCs/>
          <w:szCs w:val="28"/>
          <w:u w:val="single"/>
        </w:rPr>
        <w:t>Angebot</w:t>
      </w:r>
      <w:r w:rsidRPr="00D604AD">
        <w:rPr>
          <w:szCs w:val="28"/>
        </w:rPr>
        <w:t xml:space="preserve"> und eine </w:t>
      </w:r>
      <w:r w:rsidRPr="00F46079">
        <w:rPr>
          <w:b/>
          <w:bCs/>
          <w:szCs w:val="28"/>
          <w:u w:val="single"/>
        </w:rPr>
        <w:t>Annahme</w:t>
      </w:r>
      <w:r w:rsidRPr="00D604AD">
        <w:rPr>
          <w:szCs w:val="28"/>
        </w:rPr>
        <w:t>.</w:t>
      </w:r>
    </w:p>
    <w:p w14:paraId="5EEB1BE5" w14:textId="77777777" w:rsidR="00871666" w:rsidRPr="00D604AD" w:rsidRDefault="00871666" w:rsidP="00EA3632">
      <w:pPr>
        <w:spacing w:after="240" w:line="600" w:lineRule="auto"/>
        <w:rPr>
          <w:szCs w:val="28"/>
        </w:rPr>
      </w:pPr>
      <w:r w:rsidRPr="00D604AD">
        <w:rPr>
          <w:szCs w:val="28"/>
        </w:rPr>
        <w:t xml:space="preserve">Die beiden Vertragsparteien müssen sich über einen </w:t>
      </w:r>
      <w:r w:rsidRPr="00F46079">
        <w:rPr>
          <w:b/>
          <w:bCs/>
          <w:szCs w:val="28"/>
          <w:u w:val="single"/>
        </w:rPr>
        <w:t>bestimmten Preis</w:t>
      </w:r>
      <w:r w:rsidRPr="00D604AD">
        <w:rPr>
          <w:szCs w:val="28"/>
        </w:rPr>
        <w:t xml:space="preserve"> einig sein.</w:t>
      </w:r>
    </w:p>
    <w:p w14:paraId="7C9A0112" w14:textId="77777777" w:rsidR="00871666" w:rsidRPr="00D604AD" w:rsidRDefault="00871666" w:rsidP="00EA3632">
      <w:pPr>
        <w:spacing w:after="240" w:line="600" w:lineRule="auto"/>
        <w:rPr>
          <w:szCs w:val="28"/>
        </w:rPr>
      </w:pPr>
      <w:r w:rsidRPr="00D604AD">
        <w:rPr>
          <w:szCs w:val="28"/>
        </w:rPr>
        <w:t xml:space="preserve">Ein Kaufvertrag ist eine gegenseitige </w:t>
      </w:r>
      <w:r w:rsidRPr="00F46079">
        <w:rPr>
          <w:b/>
          <w:bCs/>
          <w:szCs w:val="28"/>
          <w:u w:val="single"/>
        </w:rPr>
        <w:t>Verpflichtung</w:t>
      </w:r>
      <w:r w:rsidRPr="00D604AD">
        <w:rPr>
          <w:szCs w:val="28"/>
        </w:rPr>
        <w:t>.</w:t>
      </w:r>
    </w:p>
    <w:p w14:paraId="3B280A6C" w14:textId="77777777" w:rsidR="00871666" w:rsidRPr="00D604AD" w:rsidRDefault="00871666" w:rsidP="00EA3632">
      <w:pPr>
        <w:spacing w:after="240" w:line="600" w:lineRule="auto"/>
        <w:rPr>
          <w:szCs w:val="28"/>
        </w:rPr>
      </w:pPr>
      <w:r w:rsidRPr="00D604AD">
        <w:rPr>
          <w:szCs w:val="28"/>
        </w:rPr>
        <w:t xml:space="preserve">Er kann entweder </w:t>
      </w:r>
      <w:r w:rsidRPr="00F46079">
        <w:rPr>
          <w:b/>
          <w:bCs/>
          <w:szCs w:val="28"/>
          <w:u w:val="single"/>
        </w:rPr>
        <w:t>am Telefon</w:t>
      </w:r>
      <w:r w:rsidRPr="00D604AD">
        <w:rPr>
          <w:szCs w:val="28"/>
        </w:rPr>
        <w:t xml:space="preserve">, </w:t>
      </w:r>
      <w:r w:rsidRPr="00F46079">
        <w:rPr>
          <w:b/>
          <w:bCs/>
          <w:szCs w:val="28"/>
          <w:u w:val="single"/>
        </w:rPr>
        <w:t>mündlich</w:t>
      </w:r>
      <w:r w:rsidRPr="00D604AD">
        <w:rPr>
          <w:szCs w:val="28"/>
        </w:rPr>
        <w:t xml:space="preserve"> oder </w:t>
      </w:r>
      <w:r w:rsidRPr="00F46079">
        <w:rPr>
          <w:b/>
          <w:bCs/>
          <w:szCs w:val="28"/>
          <w:u w:val="single"/>
        </w:rPr>
        <w:t>schriftlich</w:t>
      </w:r>
      <w:r w:rsidRPr="00D604AD">
        <w:rPr>
          <w:szCs w:val="28"/>
        </w:rPr>
        <w:t xml:space="preserve"> geschlossen werden.</w:t>
      </w:r>
    </w:p>
    <w:p w14:paraId="0A24A6E2" w14:textId="77777777" w:rsidR="00871666" w:rsidRPr="00D604AD" w:rsidRDefault="00871666" w:rsidP="00EA3632">
      <w:pPr>
        <w:spacing w:after="240" w:line="600" w:lineRule="auto"/>
        <w:rPr>
          <w:szCs w:val="28"/>
        </w:rPr>
      </w:pPr>
      <w:r w:rsidRPr="00D604AD">
        <w:rPr>
          <w:szCs w:val="28"/>
        </w:rPr>
        <w:t xml:space="preserve">Auch kann ein Vertrag </w:t>
      </w:r>
      <w:r w:rsidRPr="00F46079">
        <w:rPr>
          <w:b/>
          <w:bCs/>
          <w:szCs w:val="28"/>
          <w:u w:val="single"/>
        </w:rPr>
        <w:t>durch Handeln</w:t>
      </w:r>
      <w:r w:rsidRPr="00D604AD">
        <w:rPr>
          <w:szCs w:val="28"/>
        </w:rPr>
        <w:t xml:space="preserve"> oder </w:t>
      </w:r>
      <w:r w:rsidRPr="00F46079">
        <w:rPr>
          <w:b/>
          <w:bCs/>
          <w:szCs w:val="28"/>
          <w:u w:val="single"/>
        </w:rPr>
        <w:t>am PC</w:t>
      </w:r>
      <w:r w:rsidRPr="00D604AD">
        <w:rPr>
          <w:szCs w:val="28"/>
        </w:rPr>
        <w:t xml:space="preserve"> geschlossen werden.</w:t>
      </w:r>
    </w:p>
    <w:p w14:paraId="172A135C" w14:textId="04C3D739" w:rsidR="00871666" w:rsidRDefault="00871666">
      <w:pPr>
        <w:ind w:left="0" w:right="0"/>
      </w:pPr>
      <w:r>
        <w:br w:type="page"/>
      </w:r>
    </w:p>
    <w:p w14:paraId="218D59B6" w14:textId="77777777" w:rsidR="00BE317E" w:rsidRDefault="00F12AF7" w:rsidP="00F12AF7">
      <w:pPr>
        <w:rPr>
          <w:szCs w:val="28"/>
        </w:rPr>
      </w:pPr>
      <w:r w:rsidRPr="0045431D">
        <w:rPr>
          <w:szCs w:val="28"/>
        </w:rPr>
        <w:lastRenderedPageBreak/>
        <w:t>Wie wurde der Vertrag geschlossen?</w:t>
      </w:r>
    </w:p>
    <w:p w14:paraId="7C44F92F" w14:textId="47478900" w:rsidR="00F12AF7" w:rsidRDefault="009D0793" w:rsidP="00F12AF7">
      <w:pPr>
        <w:rPr>
          <w:szCs w:val="28"/>
        </w:rPr>
      </w:pPr>
      <w:r>
        <w:rPr>
          <w:noProof/>
          <w:szCs w:val="28"/>
        </w:rPr>
        <w:drawing>
          <wp:anchor distT="0" distB="0" distL="114300" distR="114300" simplePos="0" relativeHeight="251428352" behindDoc="0" locked="0" layoutInCell="1" allowOverlap="1" wp14:anchorId="7EC5B562" wp14:editId="2325289D">
            <wp:simplePos x="0" y="0"/>
            <wp:positionH relativeFrom="column">
              <wp:posOffset>-180340</wp:posOffset>
            </wp:positionH>
            <wp:positionV relativeFrom="paragraph">
              <wp:posOffset>-90170</wp:posOffset>
            </wp:positionV>
            <wp:extent cx="367200" cy="367200"/>
            <wp:effectExtent l="0" t="0" r="0" b="0"/>
            <wp:wrapNone/>
            <wp:docPr id="1127" name="Grafik 1127" descr="Schließ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 name="Grafik 1127" descr="Schließen"/>
                    <pic:cNvPicPr/>
                  </pic:nvPicPr>
                  <pic:blipFill>
                    <a:blip r:embed="rId127">
                      <a:extLst>
                        <a:ext uri="{96DAC541-7B7A-43D3-8B79-37D633B846F1}">
                          <asvg:svgBlip xmlns:asvg="http://schemas.microsoft.com/office/drawing/2016/SVG/main" r:embed="rId12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F12AF7" w:rsidRPr="0045431D">
        <w:rPr>
          <w:szCs w:val="28"/>
        </w:rPr>
        <w:t>Kreuzen Sie an!</w:t>
      </w:r>
    </w:p>
    <w:p w14:paraId="7D18746F" w14:textId="1E5F9480" w:rsidR="00F12AF7" w:rsidRPr="0045431D" w:rsidRDefault="00FB1879" w:rsidP="00F12AF7">
      <w:pPr>
        <w:rPr>
          <w:szCs w:val="28"/>
        </w:rPr>
      </w:pPr>
      <w:r>
        <w:rPr>
          <w:noProof/>
          <w:szCs w:val="28"/>
        </w:rPr>
        <w:drawing>
          <wp:anchor distT="0" distB="0" distL="114300" distR="114300" simplePos="0" relativeHeight="251443712" behindDoc="0" locked="0" layoutInCell="1" allowOverlap="1" wp14:anchorId="7A37EEFD" wp14:editId="6393C847">
            <wp:simplePos x="0" y="0"/>
            <wp:positionH relativeFrom="column">
              <wp:posOffset>2505710</wp:posOffset>
            </wp:positionH>
            <wp:positionV relativeFrom="paragraph">
              <wp:posOffset>234315</wp:posOffset>
            </wp:positionV>
            <wp:extent cx="367200" cy="367200"/>
            <wp:effectExtent l="0" t="0" r="0" b="0"/>
            <wp:wrapNone/>
            <wp:docPr id="40" name="Grafik 40" descr="Fernsehe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fik 40" descr="Fernsehen mit einfarbiger Füllung"/>
                    <pic:cNvPicPr/>
                  </pic:nvPicPr>
                  <pic:blipFill>
                    <a:blip r:embed="rId129">
                      <a:extLst>
                        <a:ext uri="{96DAC541-7B7A-43D3-8B79-37D633B846F1}">
                          <asvg:svgBlip xmlns:asvg="http://schemas.microsoft.com/office/drawing/2016/SVG/main" r:embed="rId130"/>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2E37C9FA" w14:textId="05AA9245" w:rsidR="00F12AF7" w:rsidRPr="0045431D" w:rsidRDefault="00F12AF7" w:rsidP="00F12AF7">
      <w:pPr>
        <w:rPr>
          <w:b/>
          <w:color w:val="000000" w:themeColor="text1"/>
          <w:szCs w:val="28"/>
        </w:rPr>
      </w:pPr>
      <w:r w:rsidRPr="0045431D">
        <w:rPr>
          <w:b/>
          <w:color w:val="000000" w:themeColor="text1"/>
          <w:szCs w:val="28"/>
        </w:rPr>
        <w:t xml:space="preserve">Beispiel 1: Der Fernseher </w:t>
      </w:r>
    </w:p>
    <w:p w14:paraId="2D4C34D8" w14:textId="77777777" w:rsidR="00F12AF7" w:rsidRPr="0045431D" w:rsidRDefault="00F12AF7" w:rsidP="00F12AF7">
      <w:pPr>
        <w:ind w:left="426"/>
        <w:rPr>
          <w:color w:val="000000" w:themeColor="text1"/>
          <w:szCs w:val="28"/>
        </w:rPr>
      </w:pPr>
      <w:r w:rsidRPr="0045431D">
        <w:rPr>
          <w:color w:val="000000" w:themeColor="text1"/>
          <w:szCs w:val="28"/>
        </w:rPr>
        <w:t>Lara besucht Mia. Sie möchte Mias Fernseher kaufen. Beide vereinbaren einen Preis und Lara kauft den Fernseher.</w:t>
      </w:r>
    </w:p>
    <w:p w14:paraId="5F93FEB6" w14:textId="77777777" w:rsidR="00F12AF7" w:rsidRPr="0045431D" w:rsidRDefault="00F12AF7" w:rsidP="00F12AF7">
      <w:pPr>
        <w:ind w:left="426"/>
        <w:rPr>
          <w:color w:val="000000" w:themeColor="text1"/>
          <w:szCs w:val="28"/>
        </w:rPr>
      </w:pPr>
      <w:r w:rsidRPr="0045431D">
        <w:rPr>
          <w:color w:val="000000" w:themeColor="text1"/>
          <w:szCs w:val="28"/>
        </w:rPr>
        <w:t xml:space="preserve"> </w:t>
      </w:r>
    </w:p>
    <w:p w14:paraId="4B9F6774" w14:textId="77777777" w:rsidR="00F12AF7" w:rsidRPr="0045431D" w:rsidRDefault="00F12AF7" w:rsidP="00F12AF7">
      <w:pPr>
        <w:ind w:left="426"/>
        <w:rPr>
          <w:color w:val="000000" w:themeColor="text1"/>
          <w:szCs w:val="28"/>
        </w:rPr>
      </w:pPr>
      <w:r w:rsidRPr="0045431D">
        <w:rPr>
          <w:color w:val="000000" w:themeColor="text1"/>
          <w:szCs w:val="28"/>
        </w:rPr>
        <w:t>Wie wurde der Vertrag geschlossen?</w:t>
      </w:r>
    </w:p>
    <w:p w14:paraId="3D50B717" w14:textId="23F63039" w:rsidR="00F12AF7" w:rsidRPr="0045431D" w:rsidRDefault="00715699" w:rsidP="00F12AF7">
      <w:pPr>
        <w:ind w:left="0" w:firstLine="426"/>
        <w:rPr>
          <w:szCs w:val="28"/>
        </w:rPr>
      </w:pPr>
      <w:sdt>
        <w:sdtPr>
          <w:rPr>
            <w:szCs w:val="28"/>
          </w:rPr>
          <w:id w:val="1585802939"/>
          <w14:checkbox>
            <w14:checked w14:val="0"/>
            <w14:checkedState w14:val="2612" w14:font="MS Gothic"/>
            <w14:uncheckedState w14:val="2610" w14:font="MS Gothic"/>
          </w14:checkbox>
        </w:sdtPr>
        <w:sdtEndPr/>
        <w:sdtContent>
          <w:r w:rsidR="00F12AF7" w:rsidRPr="0045431D">
            <w:rPr>
              <w:rFonts w:ascii="Segoe UI Symbol" w:eastAsia="MS Gothic" w:hAnsi="Segoe UI Symbol" w:cs="Segoe UI Symbol"/>
              <w:szCs w:val="28"/>
            </w:rPr>
            <w:t>☐</w:t>
          </w:r>
        </w:sdtContent>
      </w:sdt>
      <w:r w:rsidR="00F12AF7" w:rsidRPr="0045431D">
        <w:rPr>
          <w:szCs w:val="28"/>
        </w:rPr>
        <w:t xml:space="preserve"> mündlich </w:t>
      </w:r>
      <w:sdt>
        <w:sdtPr>
          <w:rPr>
            <w:szCs w:val="28"/>
          </w:rPr>
          <w:id w:val="1520350230"/>
          <w14:checkbox>
            <w14:checked w14:val="0"/>
            <w14:checkedState w14:val="2612" w14:font="MS Gothic"/>
            <w14:uncheckedState w14:val="2610" w14:font="MS Gothic"/>
          </w14:checkbox>
        </w:sdtPr>
        <w:sdtEndPr/>
        <w:sdtContent>
          <w:r w:rsidR="00F12AF7" w:rsidRPr="0045431D">
            <w:rPr>
              <w:rFonts w:ascii="Segoe UI Symbol" w:eastAsia="MS Gothic" w:hAnsi="Segoe UI Symbol" w:cs="Segoe UI Symbol"/>
              <w:szCs w:val="28"/>
            </w:rPr>
            <w:t>☐</w:t>
          </w:r>
        </w:sdtContent>
      </w:sdt>
      <w:r w:rsidR="00F12AF7" w:rsidRPr="0045431D">
        <w:rPr>
          <w:szCs w:val="28"/>
        </w:rPr>
        <w:t xml:space="preserve"> schriftlich </w:t>
      </w:r>
      <w:sdt>
        <w:sdtPr>
          <w:rPr>
            <w:szCs w:val="28"/>
          </w:rPr>
          <w:id w:val="198825492"/>
          <w14:checkbox>
            <w14:checked w14:val="0"/>
            <w14:checkedState w14:val="2612" w14:font="MS Gothic"/>
            <w14:uncheckedState w14:val="2610" w14:font="MS Gothic"/>
          </w14:checkbox>
        </w:sdtPr>
        <w:sdtEndPr/>
        <w:sdtContent>
          <w:r w:rsidR="00F12AF7" w:rsidRPr="0045431D">
            <w:rPr>
              <w:rFonts w:ascii="Segoe UI Symbol" w:eastAsia="MS Gothic" w:hAnsi="Segoe UI Symbol" w:cs="Segoe UI Symbol"/>
              <w:szCs w:val="28"/>
            </w:rPr>
            <w:t>☐</w:t>
          </w:r>
        </w:sdtContent>
      </w:sdt>
      <w:r w:rsidR="00F12AF7" w:rsidRPr="0045431D">
        <w:rPr>
          <w:szCs w:val="28"/>
        </w:rPr>
        <w:t xml:space="preserve"> am Telefon </w:t>
      </w:r>
      <w:sdt>
        <w:sdtPr>
          <w:rPr>
            <w:szCs w:val="28"/>
          </w:rPr>
          <w:id w:val="569779926"/>
          <w14:checkbox>
            <w14:checked w14:val="0"/>
            <w14:checkedState w14:val="2612" w14:font="MS Gothic"/>
            <w14:uncheckedState w14:val="2610" w14:font="MS Gothic"/>
          </w14:checkbox>
        </w:sdtPr>
        <w:sdtEndPr/>
        <w:sdtContent>
          <w:r w:rsidR="00F12AF7" w:rsidRPr="0045431D">
            <w:rPr>
              <w:rFonts w:ascii="Segoe UI Symbol" w:eastAsia="MS Gothic" w:hAnsi="Segoe UI Symbol" w:cs="Segoe UI Symbol"/>
              <w:szCs w:val="28"/>
            </w:rPr>
            <w:t>☐</w:t>
          </w:r>
        </w:sdtContent>
      </w:sdt>
      <w:r w:rsidR="00F12AF7" w:rsidRPr="0045431D">
        <w:rPr>
          <w:szCs w:val="28"/>
        </w:rPr>
        <w:t xml:space="preserve"> durch Handeln </w:t>
      </w:r>
      <w:sdt>
        <w:sdtPr>
          <w:rPr>
            <w:szCs w:val="28"/>
          </w:rPr>
          <w:id w:val="1040791213"/>
          <w14:checkbox>
            <w14:checked w14:val="0"/>
            <w14:checkedState w14:val="2612" w14:font="MS Gothic"/>
            <w14:uncheckedState w14:val="2610" w14:font="MS Gothic"/>
          </w14:checkbox>
        </w:sdtPr>
        <w:sdtEndPr/>
        <w:sdtContent>
          <w:r w:rsidR="00F46079">
            <w:rPr>
              <w:rFonts w:ascii="MS Gothic" w:eastAsia="MS Gothic" w:hAnsi="MS Gothic" w:hint="eastAsia"/>
              <w:szCs w:val="28"/>
            </w:rPr>
            <w:t>☐</w:t>
          </w:r>
        </w:sdtContent>
      </w:sdt>
      <w:r w:rsidR="00F12AF7" w:rsidRPr="0045431D">
        <w:rPr>
          <w:szCs w:val="28"/>
        </w:rPr>
        <w:t xml:space="preserve"> am PC</w:t>
      </w:r>
    </w:p>
    <w:p w14:paraId="5C8CC10D" w14:textId="66BEF956" w:rsidR="00F12AF7" w:rsidRPr="0045431D" w:rsidRDefault="00FB1879" w:rsidP="00F12AF7">
      <w:pPr>
        <w:rPr>
          <w:b/>
          <w:color w:val="000000" w:themeColor="text1"/>
          <w:szCs w:val="28"/>
        </w:rPr>
      </w:pPr>
      <w:r w:rsidRPr="0045431D">
        <w:rPr>
          <w:noProof/>
          <w:color w:val="000000" w:themeColor="text1"/>
          <w:szCs w:val="28"/>
        </w:rPr>
        <w:drawing>
          <wp:anchor distT="0" distB="0" distL="114300" distR="114300" simplePos="0" relativeHeight="251433472" behindDoc="0" locked="0" layoutInCell="1" allowOverlap="1" wp14:anchorId="1010083C" wp14:editId="3777434E">
            <wp:simplePos x="0" y="0"/>
            <wp:positionH relativeFrom="column">
              <wp:posOffset>2071066</wp:posOffset>
            </wp:positionH>
            <wp:positionV relativeFrom="paragraph">
              <wp:posOffset>255076</wp:posOffset>
            </wp:positionV>
            <wp:extent cx="370800" cy="288000"/>
            <wp:effectExtent l="0" t="0" r="0" b="0"/>
            <wp:wrapNone/>
            <wp:docPr id="373" name="Grafik 373" descr="Au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Grafik 263" descr="Auto"/>
                    <pic:cNvPicPr/>
                  </pic:nvPicPr>
                  <pic:blipFill rotWithShape="1">
                    <a:blip r:embed="rId131">
                      <a:extLst>
                        <a:ext uri="{28A0092B-C50C-407E-A947-70E740481C1C}">
                          <a14:useLocalDpi xmlns:a14="http://schemas.microsoft.com/office/drawing/2010/main" val="0"/>
                        </a:ext>
                        <a:ext uri="{96DAC541-7B7A-43D3-8B79-37D633B846F1}">
                          <asvg:svgBlip xmlns:asvg="http://schemas.microsoft.com/office/drawing/2016/SVG/main" r:embed="rId132"/>
                        </a:ext>
                      </a:extLst>
                    </a:blip>
                    <a:srcRect b="21688"/>
                    <a:stretch/>
                  </pic:blipFill>
                  <pic:spPr bwMode="auto">
                    <a:xfrm>
                      <a:off x="0" y="0"/>
                      <a:ext cx="370800" cy="288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D6E571" w14:textId="75FC2FB4" w:rsidR="00F12AF7" w:rsidRPr="0045431D" w:rsidRDefault="00F12AF7" w:rsidP="00F12AF7">
      <w:pPr>
        <w:rPr>
          <w:b/>
          <w:color w:val="000000" w:themeColor="text1"/>
          <w:szCs w:val="28"/>
        </w:rPr>
      </w:pPr>
      <w:r w:rsidRPr="0045431D">
        <w:rPr>
          <w:b/>
          <w:color w:val="000000" w:themeColor="text1"/>
          <w:szCs w:val="28"/>
        </w:rPr>
        <w:t xml:space="preserve">Beispiel 2: Das Auto </w:t>
      </w:r>
    </w:p>
    <w:p w14:paraId="352CF219" w14:textId="77777777" w:rsidR="00F12AF7" w:rsidRPr="0045431D" w:rsidRDefault="00F12AF7" w:rsidP="00F12AF7">
      <w:pPr>
        <w:rPr>
          <w:color w:val="000000" w:themeColor="text1"/>
          <w:szCs w:val="28"/>
        </w:rPr>
      </w:pPr>
      <w:r w:rsidRPr="0045431D">
        <w:rPr>
          <w:color w:val="000000" w:themeColor="text1"/>
          <w:szCs w:val="28"/>
        </w:rPr>
        <w:t>Finn möchte im Autohaus ein Auto kaufen. Er lässt sich beraten und unterschreibt den Kaufvertrag.</w:t>
      </w:r>
    </w:p>
    <w:p w14:paraId="18507EF4" w14:textId="77777777" w:rsidR="00F12AF7" w:rsidRPr="0045431D" w:rsidRDefault="00F12AF7" w:rsidP="00F12AF7">
      <w:pPr>
        <w:rPr>
          <w:b/>
          <w:color w:val="000000" w:themeColor="text1"/>
          <w:szCs w:val="28"/>
        </w:rPr>
      </w:pPr>
    </w:p>
    <w:p w14:paraId="63231042" w14:textId="77777777" w:rsidR="00F12AF7" w:rsidRPr="0045431D" w:rsidRDefault="00F12AF7" w:rsidP="00F12AF7">
      <w:pPr>
        <w:ind w:left="426"/>
        <w:rPr>
          <w:color w:val="000000" w:themeColor="text1"/>
          <w:szCs w:val="28"/>
        </w:rPr>
      </w:pPr>
      <w:r w:rsidRPr="0045431D">
        <w:rPr>
          <w:color w:val="000000" w:themeColor="text1"/>
          <w:szCs w:val="28"/>
        </w:rPr>
        <w:t>Wie wurde der Vertrag geschlossen?</w:t>
      </w:r>
    </w:p>
    <w:p w14:paraId="5333A7F7" w14:textId="77777777" w:rsidR="00F12AF7" w:rsidRPr="0045431D" w:rsidRDefault="00715699" w:rsidP="00F12AF7">
      <w:pPr>
        <w:ind w:left="0" w:firstLine="426"/>
        <w:rPr>
          <w:szCs w:val="28"/>
        </w:rPr>
      </w:pPr>
      <w:sdt>
        <w:sdtPr>
          <w:rPr>
            <w:szCs w:val="28"/>
          </w:rPr>
          <w:id w:val="-940987348"/>
          <w14:checkbox>
            <w14:checked w14:val="0"/>
            <w14:checkedState w14:val="2612" w14:font="MS Gothic"/>
            <w14:uncheckedState w14:val="2610" w14:font="MS Gothic"/>
          </w14:checkbox>
        </w:sdtPr>
        <w:sdtEndPr/>
        <w:sdtContent>
          <w:r w:rsidR="00F12AF7" w:rsidRPr="0045431D">
            <w:rPr>
              <w:rFonts w:ascii="Segoe UI Symbol" w:eastAsia="MS Gothic" w:hAnsi="Segoe UI Symbol" w:cs="Segoe UI Symbol"/>
              <w:szCs w:val="28"/>
            </w:rPr>
            <w:t>☐</w:t>
          </w:r>
        </w:sdtContent>
      </w:sdt>
      <w:r w:rsidR="00F12AF7" w:rsidRPr="0045431D">
        <w:rPr>
          <w:szCs w:val="28"/>
        </w:rPr>
        <w:t xml:space="preserve"> mündlich </w:t>
      </w:r>
      <w:sdt>
        <w:sdtPr>
          <w:rPr>
            <w:szCs w:val="28"/>
          </w:rPr>
          <w:id w:val="1732274967"/>
          <w14:checkbox>
            <w14:checked w14:val="0"/>
            <w14:checkedState w14:val="2612" w14:font="MS Gothic"/>
            <w14:uncheckedState w14:val="2610" w14:font="MS Gothic"/>
          </w14:checkbox>
        </w:sdtPr>
        <w:sdtEndPr/>
        <w:sdtContent>
          <w:r w:rsidR="00F12AF7" w:rsidRPr="0045431D">
            <w:rPr>
              <w:rFonts w:ascii="Segoe UI Symbol" w:eastAsia="MS Gothic" w:hAnsi="Segoe UI Symbol" w:cs="Segoe UI Symbol"/>
              <w:szCs w:val="28"/>
            </w:rPr>
            <w:t>☐</w:t>
          </w:r>
        </w:sdtContent>
      </w:sdt>
      <w:r w:rsidR="00F12AF7" w:rsidRPr="0045431D">
        <w:rPr>
          <w:szCs w:val="28"/>
        </w:rPr>
        <w:t xml:space="preserve"> schriftlich </w:t>
      </w:r>
      <w:sdt>
        <w:sdtPr>
          <w:rPr>
            <w:szCs w:val="28"/>
          </w:rPr>
          <w:id w:val="-1274632370"/>
          <w14:checkbox>
            <w14:checked w14:val="0"/>
            <w14:checkedState w14:val="2612" w14:font="MS Gothic"/>
            <w14:uncheckedState w14:val="2610" w14:font="MS Gothic"/>
          </w14:checkbox>
        </w:sdtPr>
        <w:sdtEndPr/>
        <w:sdtContent>
          <w:r w:rsidR="00F12AF7" w:rsidRPr="0045431D">
            <w:rPr>
              <w:rFonts w:ascii="Segoe UI Symbol" w:eastAsia="MS Gothic" w:hAnsi="Segoe UI Symbol" w:cs="Segoe UI Symbol"/>
              <w:szCs w:val="28"/>
            </w:rPr>
            <w:t>☐</w:t>
          </w:r>
        </w:sdtContent>
      </w:sdt>
      <w:r w:rsidR="00F12AF7" w:rsidRPr="0045431D">
        <w:rPr>
          <w:szCs w:val="28"/>
        </w:rPr>
        <w:t xml:space="preserve"> am Telefon </w:t>
      </w:r>
      <w:sdt>
        <w:sdtPr>
          <w:rPr>
            <w:szCs w:val="28"/>
          </w:rPr>
          <w:id w:val="-832068763"/>
          <w14:checkbox>
            <w14:checked w14:val="0"/>
            <w14:checkedState w14:val="2612" w14:font="MS Gothic"/>
            <w14:uncheckedState w14:val="2610" w14:font="MS Gothic"/>
          </w14:checkbox>
        </w:sdtPr>
        <w:sdtEndPr/>
        <w:sdtContent>
          <w:r w:rsidR="00F12AF7" w:rsidRPr="0045431D">
            <w:rPr>
              <w:rFonts w:ascii="Segoe UI Symbol" w:eastAsia="MS Gothic" w:hAnsi="Segoe UI Symbol" w:cs="Segoe UI Symbol"/>
              <w:szCs w:val="28"/>
            </w:rPr>
            <w:t>☐</w:t>
          </w:r>
        </w:sdtContent>
      </w:sdt>
      <w:r w:rsidR="00F12AF7" w:rsidRPr="0045431D">
        <w:rPr>
          <w:szCs w:val="28"/>
        </w:rPr>
        <w:t xml:space="preserve"> durch Handeln </w:t>
      </w:r>
      <w:sdt>
        <w:sdtPr>
          <w:rPr>
            <w:szCs w:val="28"/>
          </w:rPr>
          <w:id w:val="-1031328355"/>
          <w14:checkbox>
            <w14:checked w14:val="0"/>
            <w14:checkedState w14:val="2612" w14:font="MS Gothic"/>
            <w14:uncheckedState w14:val="2610" w14:font="MS Gothic"/>
          </w14:checkbox>
        </w:sdtPr>
        <w:sdtEndPr/>
        <w:sdtContent>
          <w:r w:rsidR="00F12AF7" w:rsidRPr="0045431D">
            <w:rPr>
              <w:rFonts w:ascii="Segoe UI Symbol" w:eastAsia="MS Gothic" w:hAnsi="Segoe UI Symbol" w:cs="Segoe UI Symbol"/>
              <w:szCs w:val="28"/>
            </w:rPr>
            <w:t>☐</w:t>
          </w:r>
        </w:sdtContent>
      </w:sdt>
      <w:r w:rsidR="00F12AF7" w:rsidRPr="0045431D">
        <w:rPr>
          <w:szCs w:val="28"/>
        </w:rPr>
        <w:t xml:space="preserve"> am PC</w:t>
      </w:r>
    </w:p>
    <w:p w14:paraId="7FBF8F76" w14:textId="5C5770EC" w:rsidR="00F12AF7" w:rsidRPr="0045431D" w:rsidRDefault="00FB1879" w:rsidP="00F12AF7">
      <w:pPr>
        <w:rPr>
          <w:b/>
          <w:color w:val="000000" w:themeColor="text1"/>
          <w:szCs w:val="28"/>
        </w:rPr>
      </w:pPr>
      <w:r>
        <w:rPr>
          <w:b/>
          <w:noProof/>
          <w:color w:val="000000" w:themeColor="text1"/>
          <w:szCs w:val="28"/>
        </w:rPr>
        <w:drawing>
          <wp:anchor distT="0" distB="0" distL="114300" distR="114300" simplePos="0" relativeHeight="251434496" behindDoc="0" locked="0" layoutInCell="1" allowOverlap="1" wp14:anchorId="3B8007AF" wp14:editId="755DD64F">
            <wp:simplePos x="0" y="0"/>
            <wp:positionH relativeFrom="column">
              <wp:posOffset>2025015</wp:posOffset>
            </wp:positionH>
            <wp:positionV relativeFrom="paragraph">
              <wp:posOffset>200660</wp:posOffset>
            </wp:positionV>
            <wp:extent cx="367200" cy="367200"/>
            <wp:effectExtent l="0" t="0" r="0" b="0"/>
            <wp:wrapNone/>
            <wp:docPr id="1087" name="Grafik 1087" descr="Piz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Grafik 1087" descr="Pizza"/>
                    <pic:cNvPicPr/>
                  </pic:nvPicPr>
                  <pic:blipFill>
                    <a:blip r:embed="rId133">
                      <a:extLst>
                        <a:ext uri="{96DAC541-7B7A-43D3-8B79-37D633B846F1}">
                          <asvg:svgBlip xmlns:asvg="http://schemas.microsoft.com/office/drawing/2016/SVG/main" r:embed="rId134"/>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72EF8ECF" w14:textId="7BFAB750" w:rsidR="00F12AF7" w:rsidRPr="0045431D" w:rsidRDefault="00F12AF7" w:rsidP="00F12AF7">
      <w:pPr>
        <w:rPr>
          <w:b/>
          <w:color w:val="000000" w:themeColor="text1"/>
          <w:szCs w:val="28"/>
        </w:rPr>
      </w:pPr>
      <w:r w:rsidRPr="0045431D">
        <w:rPr>
          <w:b/>
          <w:color w:val="000000" w:themeColor="text1"/>
          <w:szCs w:val="28"/>
        </w:rPr>
        <w:t xml:space="preserve">Beispiel 3: Die </w:t>
      </w:r>
      <w:r w:rsidR="00995A4D">
        <w:rPr>
          <w:b/>
          <w:color w:val="000000" w:themeColor="text1"/>
          <w:szCs w:val="28"/>
        </w:rPr>
        <w:t>Pizza</w:t>
      </w:r>
      <w:r w:rsidRPr="0045431D">
        <w:rPr>
          <w:b/>
          <w:color w:val="000000" w:themeColor="text1"/>
          <w:szCs w:val="28"/>
        </w:rPr>
        <w:t xml:space="preserve"> </w:t>
      </w:r>
    </w:p>
    <w:p w14:paraId="6B469F98" w14:textId="1AE7DDBB" w:rsidR="00F12AF7" w:rsidRPr="0045431D" w:rsidRDefault="00F12AF7" w:rsidP="00F12AF7">
      <w:pPr>
        <w:rPr>
          <w:rFonts w:eastAsia="Times New Roman"/>
          <w:color w:val="000000" w:themeColor="text1"/>
          <w:szCs w:val="28"/>
        </w:rPr>
      </w:pPr>
      <w:r w:rsidRPr="0045431D">
        <w:rPr>
          <w:rFonts w:eastAsia="Times New Roman"/>
          <w:color w:val="000000" w:themeColor="text1"/>
          <w:szCs w:val="28"/>
        </w:rPr>
        <w:t xml:space="preserve">Marie ist im Supermarkt. Sie nimmt eine </w:t>
      </w:r>
      <w:r w:rsidR="00995A4D">
        <w:rPr>
          <w:rFonts w:eastAsia="Times New Roman"/>
          <w:color w:val="000000" w:themeColor="text1"/>
          <w:szCs w:val="28"/>
        </w:rPr>
        <w:t>Fertigpizza</w:t>
      </w:r>
      <w:r w:rsidRPr="0045431D">
        <w:rPr>
          <w:rFonts w:eastAsia="Times New Roman"/>
          <w:color w:val="000000" w:themeColor="text1"/>
          <w:szCs w:val="28"/>
        </w:rPr>
        <w:t xml:space="preserve"> aus de</w:t>
      </w:r>
      <w:r w:rsidR="00995A4D">
        <w:rPr>
          <w:rFonts w:eastAsia="Times New Roman"/>
          <w:color w:val="000000" w:themeColor="text1"/>
          <w:szCs w:val="28"/>
        </w:rPr>
        <w:t>m Kühlr</w:t>
      </w:r>
      <w:r w:rsidRPr="0045431D">
        <w:rPr>
          <w:rFonts w:eastAsia="Times New Roman"/>
          <w:color w:val="000000" w:themeColor="text1"/>
          <w:szCs w:val="28"/>
        </w:rPr>
        <w:t>egal. Sie legt die Ware auf das Förderband. Sie bezahlt an der Kasse und verlässt das Geschäft.</w:t>
      </w:r>
    </w:p>
    <w:p w14:paraId="0F6588ED" w14:textId="77777777" w:rsidR="00F12AF7" w:rsidRPr="0045431D" w:rsidRDefault="00F12AF7" w:rsidP="00F12AF7">
      <w:pPr>
        <w:rPr>
          <w:rFonts w:eastAsia="Times New Roman"/>
          <w:color w:val="000000" w:themeColor="text1"/>
          <w:szCs w:val="28"/>
        </w:rPr>
      </w:pPr>
    </w:p>
    <w:p w14:paraId="4542A591" w14:textId="77777777" w:rsidR="00F12AF7" w:rsidRPr="0045431D" w:rsidRDefault="00F12AF7" w:rsidP="00F12AF7">
      <w:pPr>
        <w:ind w:left="426"/>
        <w:rPr>
          <w:color w:val="000000" w:themeColor="text1"/>
          <w:szCs w:val="28"/>
        </w:rPr>
      </w:pPr>
      <w:r w:rsidRPr="0045431D">
        <w:rPr>
          <w:color w:val="000000" w:themeColor="text1"/>
          <w:szCs w:val="28"/>
        </w:rPr>
        <w:t>Wie wurde der Vertrag geschlossen?</w:t>
      </w:r>
    </w:p>
    <w:p w14:paraId="127C46B4" w14:textId="77777777" w:rsidR="00F12AF7" w:rsidRDefault="00715699" w:rsidP="00F12AF7">
      <w:pPr>
        <w:ind w:left="0" w:firstLine="426"/>
        <w:rPr>
          <w:szCs w:val="28"/>
        </w:rPr>
        <w:sectPr w:rsidR="00F12AF7" w:rsidSect="00A35960">
          <w:headerReference w:type="default" r:id="rId135"/>
          <w:headerReference w:type="first" r:id="rId136"/>
          <w:pgSz w:w="11900" w:h="16840"/>
          <w:pgMar w:top="2835" w:right="851" w:bottom="1134" w:left="851" w:header="709" w:footer="454" w:gutter="0"/>
          <w:cols w:space="708"/>
          <w:titlePg/>
          <w:docGrid w:linePitch="360"/>
        </w:sectPr>
      </w:pPr>
      <w:sdt>
        <w:sdtPr>
          <w:rPr>
            <w:szCs w:val="28"/>
          </w:rPr>
          <w:id w:val="-44758115"/>
          <w14:checkbox>
            <w14:checked w14:val="0"/>
            <w14:checkedState w14:val="2612" w14:font="MS Gothic"/>
            <w14:uncheckedState w14:val="2610" w14:font="MS Gothic"/>
          </w14:checkbox>
        </w:sdtPr>
        <w:sdtEndPr/>
        <w:sdtContent>
          <w:r w:rsidR="00F12AF7" w:rsidRPr="0045431D">
            <w:rPr>
              <w:rFonts w:ascii="Segoe UI Symbol" w:eastAsia="MS Gothic" w:hAnsi="Segoe UI Symbol" w:cs="Segoe UI Symbol"/>
              <w:szCs w:val="28"/>
            </w:rPr>
            <w:t>☐</w:t>
          </w:r>
        </w:sdtContent>
      </w:sdt>
      <w:r w:rsidR="00F12AF7" w:rsidRPr="0045431D">
        <w:rPr>
          <w:szCs w:val="28"/>
        </w:rPr>
        <w:t xml:space="preserve"> mündlich </w:t>
      </w:r>
      <w:sdt>
        <w:sdtPr>
          <w:rPr>
            <w:szCs w:val="28"/>
          </w:rPr>
          <w:id w:val="1021590651"/>
          <w14:checkbox>
            <w14:checked w14:val="0"/>
            <w14:checkedState w14:val="2612" w14:font="MS Gothic"/>
            <w14:uncheckedState w14:val="2610" w14:font="MS Gothic"/>
          </w14:checkbox>
        </w:sdtPr>
        <w:sdtEndPr/>
        <w:sdtContent>
          <w:r w:rsidR="00F12AF7" w:rsidRPr="0045431D">
            <w:rPr>
              <w:rFonts w:ascii="Segoe UI Symbol" w:eastAsia="MS Gothic" w:hAnsi="Segoe UI Symbol" w:cs="Segoe UI Symbol"/>
              <w:szCs w:val="28"/>
            </w:rPr>
            <w:t>☐</w:t>
          </w:r>
        </w:sdtContent>
      </w:sdt>
      <w:r w:rsidR="00F12AF7" w:rsidRPr="0045431D">
        <w:rPr>
          <w:szCs w:val="28"/>
        </w:rPr>
        <w:t xml:space="preserve"> schriftlich </w:t>
      </w:r>
      <w:sdt>
        <w:sdtPr>
          <w:rPr>
            <w:szCs w:val="28"/>
          </w:rPr>
          <w:id w:val="-1997873858"/>
          <w14:checkbox>
            <w14:checked w14:val="0"/>
            <w14:checkedState w14:val="2612" w14:font="MS Gothic"/>
            <w14:uncheckedState w14:val="2610" w14:font="MS Gothic"/>
          </w14:checkbox>
        </w:sdtPr>
        <w:sdtEndPr/>
        <w:sdtContent>
          <w:r w:rsidR="00F12AF7" w:rsidRPr="0045431D">
            <w:rPr>
              <w:rFonts w:ascii="Segoe UI Symbol" w:eastAsia="MS Gothic" w:hAnsi="Segoe UI Symbol" w:cs="Segoe UI Symbol"/>
              <w:szCs w:val="28"/>
            </w:rPr>
            <w:t>☐</w:t>
          </w:r>
        </w:sdtContent>
      </w:sdt>
      <w:r w:rsidR="00F12AF7" w:rsidRPr="0045431D">
        <w:rPr>
          <w:szCs w:val="28"/>
        </w:rPr>
        <w:t xml:space="preserve"> am Telefon </w:t>
      </w:r>
      <w:sdt>
        <w:sdtPr>
          <w:rPr>
            <w:szCs w:val="28"/>
          </w:rPr>
          <w:id w:val="-154835948"/>
          <w14:checkbox>
            <w14:checked w14:val="0"/>
            <w14:checkedState w14:val="2612" w14:font="MS Gothic"/>
            <w14:uncheckedState w14:val="2610" w14:font="MS Gothic"/>
          </w14:checkbox>
        </w:sdtPr>
        <w:sdtEndPr/>
        <w:sdtContent>
          <w:r w:rsidR="00F12AF7" w:rsidRPr="0045431D">
            <w:rPr>
              <w:rFonts w:ascii="Segoe UI Symbol" w:eastAsia="MS Gothic" w:hAnsi="Segoe UI Symbol" w:cs="Segoe UI Symbol"/>
              <w:szCs w:val="28"/>
            </w:rPr>
            <w:t>☐</w:t>
          </w:r>
        </w:sdtContent>
      </w:sdt>
      <w:r w:rsidR="00F12AF7" w:rsidRPr="0045431D">
        <w:rPr>
          <w:szCs w:val="28"/>
        </w:rPr>
        <w:t xml:space="preserve"> durch Handeln </w:t>
      </w:r>
      <w:sdt>
        <w:sdtPr>
          <w:rPr>
            <w:szCs w:val="28"/>
          </w:rPr>
          <w:id w:val="-1635944996"/>
          <w14:checkbox>
            <w14:checked w14:val="0"/>
            <w14:checkedState w14:val="2612" w14:font="MS Gothic"/>
            <w14:uncheckedState w14:val="2610" w14:font="MS Gothic"/>
          </w14:checkbox>
        </w:sdtPr>
        <w:sdtEndPr/>
        <w:sdtContent>
          <w:r w:rsidR="00F12AF7" w:rsidRPr="0045431D">
            <w:rPr>
              <w:rFonts w:ascii="Segoe UI Symbol" w:eastAsia="MS Gothic" w:hAnsi="Segoe UI Symbol" w:cs="Segoe UI Symbol"/>
              <w:szCs w:val="28"/>
            </w:rPr>
            <w:t>☐</w:t>
          </w:r>
        </w:sdtContent>
      </w:sdt>
      <w:r w:rsidR="00F12AF7" w:rsidRPr="0045431D">
        <w:rPr>
          <w:szCs w:val="28"/>
        </w:rPr>
        <w:t xml:space="preserve"> am PC</w:t>
      </w:r>
    </w:p>
    <w:p w14:paraId="0402BEB5" w14:textId="2ABC0E32" w:rsidR="00132751" w:rsidRPr="0045431D" w:rsidRDefault="00FB1879" w:rsidP="00132751">
      <w:pPr>
        <w:rPr>
          <w:b/>
          <w:color w:val="000000" w:themeColor="text1"/>
          <w:szCs w:val="28"/>
        </w:rPr>
      </w:pPr>
      <w:r w:rsidRPr="0045431D">
        <w:rPr>
          <w:rFonts w:eastAsia="Times New Roman"/>
          <w:noProof/>
          <w:color w:val="000000" w:themeColor="text1"/>
          <w:szCs w:val="28"/>
        </w:rPr>
        <w:lastRenderedPageBreak/>
        <w:drawing>
          <wp:anchor distT="0" distB="0" distL="114300" distR="114300" simplePos="0" relativeHeight="251435520" behindDoc="0" locked="0" layoutInCell="1" allowOverlap="1" wp14:anchorId="2E365850" wp14:editId="2BF37FC6">
            <wp:simplePos x="0" y="0"/>
            <wp:positionH relativeFrom="column">
              <wp:posOffset>2300605</wp:posOffset>
            </wp:positionH>
            <wp:positionV relativeFrom="paragraph">
              <wp:posOffset>-104775</wp:posOffset>
            </wp:positionV>
            <wp:extent cx="367200" cy="367200"/>
            <wp:effectExtent l="0" t="0" r="0" b="0"/>
            <wp:wrapNone/>
            <wp:docPr id="403" name="Grafik 403" descr="K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Grafik 271" descr="Kamera"/>
                    <pic:cNvPicPr/>
                  </pic:nvPicPr>
                  <pic:blipFill>
                    <a:blip r:embed="rId137">
                      <a:extLst>
                        <a:ext uri="{28A0092B-C50C-407E-A947-70E740481C1C}">
                          <a14:useLocalDpi xmlns:a14="http://schemas.microsoft.com/office/drawing/2010/main" val="0"/>
                        </a:ext>
                        <a:ext uri="{96DAC541-7B7A-43D3-8B79-37D633B846F1}">
                          <asvg:svgBlip xmlns:asvg="http://schemas.microsoft.com/office/drawing/2016/SVG/main" r:embed="rId13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132751" w:rsidRPr="0045431D">
        <w:rPr>
          <w:b/>
          <w:color w:val="000000" w:themeColor="text1"/>
          <w:szCs w:val="28"/>
        </w:rPr>
        <w:t xml:space="preserve">Beispiel 4: Die Kamera </w:t>
      </w:r>
    </w:p>
    <w:p w14:paraId="785ADDF2" w14:textId="77777777" w:rsidR="00132751" w:rsidRPr="0045431D" w:rsidRDefault="00132751" w:rsidP="00132751">
      <w:pPr>
        <w:rPr>
          <w:rFonts w:eastAsia="Times New Roman"/>
          <w:color w:val="000000" w:themeColor="text1"/>
          <w:szCs w:val="28"/>
        </w:rPr>
      </w:pPr>
      <w:r w:rsidRPr="0045431D">
        <w:rPr>
          <w:rFonts w:eastAsia="Times New Roman"/>
          <w:color w:val="000000" w:themeColor="text1"/>
          <w:szCs w:val="28"/>
        </w:rPr>
        <w:t>Alex geht in ein Geschäft und sagt, dass er eine Digitalkamera kaufen will. Er lässt sich beraten und handelt einen günstigen Preis aus. Er bezahlt die Kamera.</w:t>
      </w:r>
    </w:p>
    <w:p w14:paraId="510195F5" w14:textId="77777777" w:rsidR="00132751" w:rsidRPr="0045431D" w:rsidRDefault="00132751" w:rsidP="00132751">
      <w:pPr>
        <w:rPr>
          <w:b/>
          <w:color w:val="000000" w:themeColor="text1"/>
          <w:szCs w:val="28"/>
        </w:rPr>
      </w:pPr>
    </w:p>
    <w:p w14:paraId="44E2BA63" w14:textId="77777777" w:rsidR="00132751" w:rsidRPr="0045431D" w:rsidRDefault="00132751" w:rsidP="00132751">
      <w:pPr>
        <w:ind w:left="426"/>
        <w:rPr>
          <w:color w:val="000000" w:themeColor="text1"/>
          <w:szCs w:val="28"/>
        </w:rPr>
      </w:pPr>
      <w:r w:rsidRPr="0045431D">
        <w:rPr>
          <w:color w:val="000000" w:themeColor="text1"/>
          <w:szCs w:val="28"/>
        </w:rPr>
        <w:t>Wie wurde der Vertrag geschlossen?</w:t>
      </w:r>
    </w:p>
    <w:p w14:paraId="49152E66" w14:textId="77777777" w:rsidR="00132751" w:rsidRPr="0045431D" w:rsidRDefault="00715699" w:rsidP="00132751">
      <w:pPr>
        <w:ind w:left="0" w:firstLine="426"/>
        <w:rPr>
          <w:szCs w:val="28"/>
        </w:rPr>
      </w:pPr>
      <w:sdt>
        <w:sdtPr>
          <w:rPr>
            <w:szCs w:val="28"/>
          </w:rPr>
          <w:id w:val="287090907"/>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mündlich </w:t>
      </w:r>
      <w:sdt>
        <w:sdtPr>
          <w:rPr>
            <w:szCs w:val="28"/>
          </w:rPr>
          <w:id w:val="1209843979"/>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schriftlich </w:t>
      </w:r>
      <w:sdt>
        <w:sdtPr>
          <w:rPr>
            <w:szCs w:val="28"/>
          </w:rPr>
          <w:id w:val="478283467"/>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am Telefon </w:t>
      </w:r>
      <w:sdt>
        <w:sdtPr>
          <w:rPr>
            <w:szCs w:val="28"/>
          </w:rPr>
          <w:id w:val="-188380470"/>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durch Handeln </w:t>
      </w:r>
      <w:sdt>
        <w:sdtPr>
          <w:rPr>
            <w:szCs w:val="28"/>
          </w:rPr>
          <w:id w:val="-733929967"/>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am PC</w:t>
      </w:r>
    </w:p>
    <w:p w14:paraId="4CA1CF01" w14:textId="0FF00001" w:rsidR="00132751" w:rsidRPr="0045431D" w:rsidRDefault="00FB1879" w:rsidP="00132751">
      <w:pPr>
        <w:ind w:left="0" w:firstLine="426"/>
        <w:rPr>
          <w:szCs w:val="28"/>
        </w:rPr>
      </w:pPr>
      <w:r w:rsidRPr="0045431D">
        <w:rPr>
          <w:rFonts w:eastAsia="Times New Roman"/>
          <w:noProof/>
          <w:color w:val="000000" w:themeColor="text1"/>
          <w:szCs w:val="28"/>
        </w:rPr>
        <w:drawing>
          <wp:anchor distT="0" distB="0" distL="114300" distR="114300" simplePos="0" relativeHeight="251436544" behindDoc="0" locked="0" layoutInCell="1" allowOverlap="1" wp14:anchorId="2F188E12" wp14:editId="37799823">
            <wp:simplePos x="0" y="0"/>
            <wp:positionH relativeFrom="column">
              <wp:posOffset>2628265</wp:posOffset>
            </wp:positionH>
            <wp:positionV relativeFrom="paragraph">
              <wp:posOffset>240665</wp:posOffset>
            </wp:positionV>
            <wp:extent cx="367200" cy="367200"/>
            <wp:effectExtent l="0" t="0" r="0" b="0"/>
            <wp:wrapNone/>
            <wp:docPr id="194" name="Grafik 194" descr="Smart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Grafik 270" descr="Smartphone"/>
                    <pic:cNvPicPr/>
                  </pic:nvPicPr>
                  <pic:blipFill>
                    <a:blip r:embed="rId139">
                      <a:extLst>
                        <a:ext uri="{28A0092B-C50C-407E-A947-70E740481C1C}">
                          <a14:useLocalDpi xmlns:a14="http://schemas.microsoft.com/office/drawing/2010/main" val="0"/>
                        </a:ext>
                        <a:ext uri="{96DAC541-7B7A-43D3-8B79-37D633B846F1}">
                          <asvg:svgBlip xmlns:asvg="http://schemas.microsoft.com/office/drawing/2016/SVG/main" r:embed="rId140"/>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768F2BEE" w14:textId="1367CB54" w:rsidR="00132751" w:rsidRPr="0045431D" w:rsidRDefault="00132751" w:rsidP="00132751">
      <w:pPr>
        <w:ind w:left="0" w:firstLine="426"/>
        <w:rPr>
          <w:szCs w:val="28"/>
        </w:rPr>
      </w:pPr>
      <w:r w:rsidRPr="0045431D">
        <w:rPr>
          <w:b/>
          <w:szCs w:val="28"/>
        </w:rPr>
        <w:t>Beispiel 5: Der Online-Shop</w:t>
      </w:r>
      <w:r w:rsidRPr="0045431D">
        <w:rPr>
          <w:szCs w:val="28"/>
        </w:rPr>
        <w:t xml:space="preserve"> </w:t>
      </w:r>
    </w:p>
    <w:p w14:paraId="6D95501B" w14:textId="77777777" w:rsidR="00132751" w:rsidRPr="0045431D" w:rsidRDefault="00132751" w:rsidP="00132751">
      <w:pPr>
        <w:rPr>
          <w:color w:val="000000" w:themeColor="text1"/>
          <w:szCs w:val="28"/>
        </w:rPr>
      </w:pPr>
      <w:r w:rsidRPr="0045431D">
        <w:rPr>
          <w:color w:val="000000" w:themeColor="text1"/>
          <w:szCs w:val="28"/>
        </w:rPr>
        <w:t>Erik stöbert in einem Online-Shop. Er findet tolle Sneaker und schließt den Vertrag online ab.</w:t>
      </w:r>
    </w:p>
    <w:p w14:paraId="142F0563" w14:textId="77777777" w:rsidR="00132751" w:rsidRPr="0045431D" w:rsidRDefault="00132751" w:rsidP="00132751">
      <w:pPr>
        <w:rPr>
          <w:color w:val="000000" w:themeColor="text1"/>
          <w:szCs w:val="28"/>
        </w:rPr>
      </w:pPr>
    </w:p>
    <w:p w14:paraId="6AEE57E4" w14:textId="77777777" w:rsidR="00132751" w:rsidRPr="0045431D" w:rsidRDefault="00132751" w:rsidP="00132751">
      <w:pPr>
        <w:ind w:left="426"/>
        <w:rPr>
          <w:color w:val="000000" w:themeColor="text1"/>
          <w:szCs w:val="28"/>
        </w:rPr>
      </w:pPr>
      <w:r w:rsidRPr="0045431D">
        <w:rPr>
          <w:color w:val="000000" w:themeColor="text1"/>
          <w:szCs w:val="28"/>
        </w:rPr>
        <w:t>Wie wurde der Vertrag geschlossen?</w:t>
      </w:r>
    </w:p>
    <w:p w14:paraId="54AEB71E" w14:textId="77777777" w:rsidR="00132751" w:rsidRPr="0045431D" w:rsidRDefault="00715699" w:rsidP="00132751">
      <w:pPr>
        <w:ind w:left="0" w:firstLine="426"/>
        <w:rPr>
          <w:szCs w:val="28"/>
        </w:rPr>
      </w:pPr>
      <w:sdt>
        <w:sdtPr>
          <w:rPr>
            <w:szCs w:val="28"/>
          </w:rPr>
          <w:id w:val="1855448028"/>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mündlich </w:t>
      </w:r>
      <w:sdt>
        <w:sdtPr>
          <w:rPr>
            <w:szCs w:val="28"/>
          </w:rPr>
          <w:id w:val="-457190500"/>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schriftlich </w:t>
      </w:r>
      <w:sdt>
        <w:sdtPr>
          <w:rPr>
            <w:szCs w:val="28"/>
          </w:rPr>
          <w:id w:val="2110783951"/>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am Telefon </w:t>
      </w:r>
      <w:sdt>
        <w:sdtPr>
          <w:rPr>
            <w:szCs w:val="28"/>
          </w:rPr>
          <w:id w:val="-1561236523"/>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durch Handeln </w:t>
      </w:r>
      <w:sdt>
        <w:sdtPr>
          <w:rPr>
            <w:szCs w:val="28"/>
          </w:rPr>
          <w:id w:val="533850177"/>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am PC</w:t>
      </w:r>
    </w:p>
    <w:p w14:paraId="4DB3EC50" w14:textId="07FCB327" w:rsidR="00132751" w:rsidRPr="0045431D" w:rsidRDefault="00FB1879" w:rsidP="00132751">
      <w:pPr>
        <w:ind w:left="0" w:firstLine="426"/>
        <w:rPr>
          <w:szCs w:val="28"/>
        </w:rPr>
      </w:pPr>
      <w:r w:rsidRPr="0045431D">
        <w:rPr>
          <w:noProof/>
          <w:color w:val="000000" w:themeColor="text1"/>
          <w:szCs w:val="28"/>
        </w:rPr>
        <w:drawing>
          <wp:anchor distT="0" distB="0" distL="114300" distR="114300" simplePos="0" relativeHeight="251439616" behindDoc="0" locked="0" layoutInCell="1" allowOverlap="1" wp14:anchorId="496D8E84" wp14:editId="4ECE3BF3">
            <wp:simplePos x="0" y="0"/>
            <wp:positionH relativeFrom="column">
              <wp:posOffset>2336110</wp:posOffset>
            </wp:positionH>
            <wp:positionV relativeFrom="paragraph">
              <wp:posOffset>220373</wp:posOffset>
            </wp:positionV>
            <wp:extent cx="367200" cy="367200"/>
            <wp:effectExtent l="0" t="0" r="0" b="0"/>
            <wp:wrapNone/>
            <wp:docPr id="195" name="Grafik 195" descr="Langärmliges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Grafik 264" descr="Langärmliges Shirt"/>
                    <pic:cNvPicPr/>
                  </pic:nvPicPr>
                  <pic:blipFill>
                    <a:blip r:embed="rId141">
                      <a:extLst>
                        <a:ext uri="{28A0092B-C50C-407E-A947-70E740481C1C}">
                          <a14:useLocalDpi xmlns:a14="http://schemas.microsoft.com/office/drawing/2010/main" val="0"/>
                        </a:ext>
                        <a:ext uri="{96DAC541-7B7A-43D3-8B79-37D633B846F1}">
                          <asvg:svgBlip xmlns:asvg="http://schemas.microsoft.com/office/drawing/2016/SVG/main" r:embed="rId142"/>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0A7DA0EB" w14:textId="0358FD5E" w:rsidR="00132751" w:rsidRPr="0045431D" w:rsidRDefault="00132751" w:rsidP="00132751">
      <w:pPr>
        <w:ind w:left="0" w:firstLine="426"/>
        <w:rPr>
          <w:szCs w:val="28"/>
        </w:rPr>
      </w:pPr>
      <w:r w:rsidRPr="0045431D">
        <w:rPr>
          <w:b/>
          <w:szCs w:val="28"/>
        </w:rPr>
        <w:t>Beispiel 6: Der Pullover</w:t>
      </w:r>
      <w:r w:rsidRPr="0045431D">
        <w:rPr>
          <w:szCs w:val="28"/>
        </w:rPr>
        <w:t xml:space="preserve"> </w:t>
      </w:r>
    </w:p>
    <w:p w14:paraId="10930169" w14:textId="77777777" w:rsidR="00132751" w:rsidRPr="0045431D" w:rsidRDefault="00132751" w:rsidP="00132751">
      <w:pPr>
        <w:rPr>
          <w:color w:val="000000" w:themeColor="text1"/>
          <w:szCs w:val="28"/>
        </w:rPr>
      </w:pPr>
      <w:r w:rsidRPr="0045431D">
        <w:rPr>
          <w:color w:val="000000" w:themeColor="text1"/>
          <w:szCs w:val="28"/>
        </w:rPr>
        <w:t>Paul hat in einem Modekatalog einen schicken Pullover gesehen. Er ruft beim Versandhändler an und kauft den Pullover.</w:t>
      </w:r>
    </w:p>
    <w:p w14:paraId="72A9C8CC" w14:textId="77777777" w:rsidR="00132751" w:rsidRPr="0045431D" w:rsidRDefault="00132751" w:rsidP="00132751">
      <w:pPr>
        <w:rPr>
          <w:szCs w:val="28"/>
        </w:rPr>
      </w:pPr>
    </w:p>
    <w:p w14:paraId="76892807" w14:textId="77777777" w:rsidR="00132751" w:rsidRPr="0045431D" w:rsidRDefault="00132751" w:rsidP="00132751">
      <w:pPr>
        <w:ind w:left="426"/>
        <w:rPr>
          <w:color w:val="000000" w:themeColor="text1"/>
          <w:szCs w:val="28"/>
        </w:rPr>
      </w:pPr>
      <w:r w:rsidRPr="0045431D">
        <w:rPr>
          <w:color w:val="000000" w:themeColor="text1"/>
          <w:szCs w:val="28"/>
        </w:rPr>
        <w:t>Wie wurde der Vertrag geschlossen?</w:t>
      </w:r>
    </w:p>
    <w:p w14:paraId="06D1805E" w14:textId="77777777" w:rsidR="00132751" w:rsidRPr="0045431D" w:rsidRDefault="00715699" w:rsidP="00132751">
      <w:pPr>
        <w:ind w:left="0" w:firstLine="426"/>
        <w:rPr>
          <w:szCs w:val="28"/>
        </w:rPr>
      </w:pPr>
      <w:sdt>
        <w:sdtPr>
          <w:rPr>
            <w:szCs w:val="28"/>
          </w:rPr>
          <w:id w:val="2050023384"/>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mündlich </w:t>
      </w:r>
      <w:sdt>
        <w:sdtPr>
          <w:rPr>
            <w:szCs w:val="28"/>
          </w:rPr>
          <w:id w:val="-661695654"/>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schriftlich </w:t>
      </w:r>
      <w:sdt>
        <w:sdtPr>
          <w:rPr>
            <w:szCs w:val="28"/>
          </w:rPr>
          <w:id w:val="-91248303"/>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am Telefon </w:t>
      </w:r>
      <w:sdt>
        <w:sdtPr>
          <w:rPr>
            <w:szCs w:val="28"/>
          </w:rPr>
          <w:id w:val="-135418860"/>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durch Handeln </w:t>
      </w:r>
      <w:sdt>
        <w:sdtPr>
          <w:rPr>
            <w:szCs w:val="28"/>
          </w:rPr>
          <w:id w:val="-687606504"/>
          <w14:checkbox>
            <w14:checked w14:val="0"/>
            <w14:checkedState w14:val="2612" w14:font="MS Gothic"/>
            <w14:uncheckedState w14:val="2610" w14:font="MS Gothic"/>
          </w14:checkbox>
        </w:sdtPr>
        <w:sdtEndPr/>
        <w:sdtContent>
          <w:r w:rsidR="00132751" w:rsidRPr="0045431D">
            <w:rPr>
              <w:rFonts w:ascii="Segoe UI Symbol" w:eastAsia="MS Gothic" w:hAnsi="Segoe UI Symbol" w:cs="Segoe UI Symbol"/>
              <w:szCs w:val="28"/>
            </w:rPr>
            <w:t>☐</w:t>
          </w:r>
        </w:sdtContent>
      </w:sdt>
      <w:r w:rsidR="00132751" w:rsidRPr="0045431D">
        <w:rPr>
          <w:szCs w:val="28"/>
        </w:rPr>
        <w:t xml:space="preserve"> am PC</w:t>
      </w:r>
    </w:p>
    <w:p w14:paraId="6B949522" w14:textId="77777777" w:rsidR="00132751" w:rsidRDefault="00132751" w:rsidP="003D5C6C">
      <w:pPr>
        <w:ind w:firstLine="708"/>
        <w:sectPr w:rsidR="00132751" w:rsidSect="00A35960">
          <w:headerReference w:type="first" r:id="rId143"/>
          <w:pgSz w:w="11900" w:h="16840"/>
          <w:pgMar w:top="2835" w:right="851" w:bottom="1134" w:left="851" w:header="709" w:footer="454" w:gutter="0"/>
          <w:cols w:space="708"/>
          <w:titlePg/>
          <w:docGrid w:linePitch="360"/>
        </w:sectPr>
      </w:pPr>
    </w:p>
    <w:p w14:paraId="4B29BD73" w14:textId="3FAF5643" w:rsidR="004B2455" w:rsidRPr="0045431D" w:rsidRDefault="00CA4B07" w:rsidP="004B2455">
      <w:pPr>
        <w:rPr>
          <w:b/>
          <w:color w:val="000000" w:themeColor="text1"/>
          <w:szCs w:val="28"/>
        </w:rPr>
      </w:pPr>
      <w:r>
        <w:rPr>
          <w:b/>
          <w:noProof/>
          <w:color w:val="000000" w:themeColor="text1"/>
          <w:szCs w:val="28"/>
        </w:rPr>
        <w:lastRenderedPageBreak/>
        <w:drawing>
          <wp:anchor distT="0" distB="0" distL="114300" distR="114300" simplePos="0" relativeHeight="251460096" behindDoc="0" locked="0" layoutInCell="1" allowOverlap="1" wp14:anchorId="4B5E7CFC" wp14:editId="58DEACD2">
            <wp:simplePos x="0" y="0"/>
            <wp:positionH relativeFrom="column">
              <wp:posOffset>2503860</wp:posOffset>
            </wp:positionH>
            <wp:positionV relativeFrom="paragraph">
              <wp:posOffset>-74930</wp:posOffset>
            </wp:positionV>
            <wp:extent cx="367200" cy="367200"/>
            <wp:effectExtent l="0" t="0" r="0" b="0"/>
            <wp:wrapNone/>
            <wp:docPr id="41" name="Grafik 41" descr="Fernsehe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descr="Fernsehen mit einfarbiger Füllung"/>
                    <pic:cNvPicPr/>
                  </pic:nvPicPr>
                  <pic:blipFill>
                    <a:blip r:embed="rId129">
                      <a:extLst>
                        <a:ext uri="{96DAC541-7B7A-43D3-8B79-37D633B846F1}">
                          <asvg:svgBlip xmlns:asvg="http://schemas.microsoft.com/office/drawing/2016/SVG/main" r:embed="rId130"/>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4B2455" w:rsidRPr="0045431D">
        <w:rPr>
          <w:b/>
          <w:color w:val="000000" w:themeColor="text1"/>
          <w:szCs w:val="28"/>
        </w:rPr>
        <w:t xml:space="preserve">Beispiel 1: Der Fernseher </w:t>
      </w:r>
    </w:p>
    <w:p w14:paraId="22E385AA" w14:textId="77777777" w:rsidR="004B2455" w:rsidRPr="0045431D" w:rsidRDefault="004B2455" w:rsidP="004B2455">
      <w:pPr>
        <w:ind w:left="426"/>
        <w:rPr>
          <w:color w:val="000000" w:themeColor="text1"/>
          <w:szCs w:val="28"/>
        </w:rPr>
      </w:pPr>
      <w:r w:rsidRPr="0045431D">
        <w:rPr>
          <w:color w:val="000000" w:themeColor="text1"/>
          <w:szCs w:val="28"/>
        </w:rPr>
        <w:t>Wie wurde der Vertrag geschlossen?</w:t>
      </w:r>
    </w:p>
    <w:p w14:paraId="0D8B8F9F" w14:textId="10177406" w:rsidR="004B2455" w:rsidRPr="0045431D" w:rsidRDefault="00715699" w:rsidP="004B2455">
      <w:pPr>
        <w:ind w:left="0" w:firstLine="426"/>
        <w:rPr>
          <w:szCs w:val="28"/>
        </w:rPr>
      </w:pPr>
      <w:sdt>
        <w:sdtPr>
          <w:rPr>
            <w:b/>
            <w:bCs/>
            <w:szCs w:val="28"/>
          </w:rPr>
          <w:id w:val="-1935120309"/>
          <w14:checkbox>
            <w14:checked w14:val="1"/>
            <w14:checkedState w14:val="2612" w14:font="MS Gothic"/>
            <w14:uncheckedState w14:val="2610" w14:font="MS Gothic"/>
          </w14:checkbox>
        </w:sdtPr>
        <w:sdtEndPr/>
        <w:sdtContent>
          <w:r w:rsidR="00F46079" w:rsidRPr="00AC10FC">
            <w:rPr>
              <w:rFonts w:ascii="MS Gothic" w:eastAsia="MS Gothic" w:hAnsi="MS Gothic" w:hint="eastAsia"/>
              <w:b/>
              <w:bCs/>
              <w:szCs w:val="28"/>
            </w:rPr>
            <w:t>☒</w:t>
          </w:r>
        </w:sdtContent>
      </w:sdt>
      <w:r w:rsidR="004B2455" w:rsidRPr="00AC10FC">
        <w:rPr>
          <w:b/>
          <w:bCs/>
          <w:szCs w:val="28"/>
        </w:rPr>
        <w:t xml:space="preserve"> mündlich</w:t>
      </w:r>
      <w:r w:rsidR="004B2455" w:rsidRPr="0045431D">
        <w:rPr>
          <w:szCs w:val="28"/>
        </w:rPr>
        <w:t xml:space="preserve"> </w:t>
      </w:r>
      <w:sdt>
        <w:sdtPr>
          <w:rPr>
            <w:szCs w:val="28"/>
          </w:rPr>
          <w:id w:val="1623198475"/>
          <w14:checkbox>
            <w14:checked w14:val="0"/>
            <w14:checkedState w14:val="2612" w14:font="MS Gothic"/>
            <w14:uncheckedState w14:val="2610" w14:font="MS Gothic"/>
          </w14:checkbox>
        </w:sdtPr>
        <w:sdtEndPr/>
        <w:sdtContent>
          <w:r w:rsidR="004B2455" w:rsidRPr="0045431D">
            <w:rPr>
              <w:rFonts w:ascii="Segoe UI Symbol" w:eastAsia="MS Gothic" w:hAnsi="Segoe UI Symbol" w:cs="Segoe UI Symbol"/>
              <w:szCs w:val="28"/>
            </w:rPr>
            <w:t>☐</w:t>
          </w:r>
        </w:sdtContent>
      </w:sdt>
      <w:r w:rsidR="004B2455" w:rsidRPr="0045431D">
        <w:rPr>
          <w:szCs w:val="28"/>
        </w:rPr>
        <w:t xml:space="preserve"> schriftlich </w:t>
      </w:r>
      <w:sdt>
        <w:sdtPr>
          <w:rPr>
            <w:szCs w:val="28"/>
          </w:rPr>
          <w:id w:val="-331222761"/>
          <w14:checkbox>
            <w14:checked w14:val="0"/>
            <w14:checkedState w14:val="2612" w14:font="MS Gothic"/>
            <w14:uncheckedState w14:val="2610" w14:font="MS Gothic"/>
          </w14:checkbox>
        </w:sdtPr>
        <w:sdtEndPr/>
        <w:sdtContent>
          <w:r w:rsidR="004B2455" w:rsidRPr="0045431D">
            <w:rPr>
              <w:rFonts w:ascii="Segoe UI Symbol" w:eastAsia="MS Gothic" w:hAnsi="Segoe UI Symbol" w:cs="Segoe UI Symbol"/>
              <w:szCs w:val="28"/>
            </w:rPr>
            <w:t>☐</w:t>
          </w:r>
        </w:sdtContent>
      </w:sdt>
      <w:r w:rsidR="004B2455" w:rsidRPr="0045431D">
        <w:rPr>
          <w:szCs w:val="28"/>
        </w:rPr>
        <w:t xml:space="preserve"> am Telefon </w:t>
      </w:r>
      <w:sdt>
        <w:sdtPr>
          <w:rPr>
            <w:szCs w:val="28"/>
          </w:rPr>
          <w:id w:val="1516579262"/>
          <w14:checkbox>
            <w14:checked w14:val="0"/>
            <w14:checkedState w14:val="2612" w14:font="MS Gothic"/>
            <w14:uncheckedState w14:val="2610" w14:font="MS Gothic"/>
          </w14:checkbox>
        </w:sdtPr>
        <w:sdtEndPr/>
        <w:sdtContent>
          <w:r w:rsidR="004B2455" w:rsidRPr="0045431D">
            <w:rPr>
              <w:rFonts w:ascii="Segoe UI Symbol" w:eastAsia="MS Gothic" w:hAnsi="Segoe UI Symbol" w:cs="Segoe UI Symbol"/>
              <w:szCs w:val="28"/>
            </w:rPr>
            <w:t>☐</w:t>
          </w:r>
        </w:sdtContent>
      </w:sdt>
      <w:r w:rsidR="004B2455" w:rsidRPr="0045431D">
        <w:rPr>
          <w:szCs w:val="28"/>
        </w:rPr>
        <w:t xml:space="preserve"> durch Handeln </w:t>
      </w:r>
      <w:sdt>
        <w:sdtPr>
          <w:rPr>
            <w:szCs w:val="28"/>
          </w:rPr>
          <w:id w:val="-1602490543"/>
          <w14:checkbox>
            <w14:checked w14:val="0"/>
            <w14:checkedState w14:val="2612" w14:font="MS Gothic"/>
            <w14:uncheckedState w14:val="2610" w14:font="MS Gothic"/>
          </w14:checkbox>
        </w:sdtPr>
        <w:sdtEndPr/>
        <w:sdtContent>
          <w:r w:rsidR="004B2455" w:rsidRPr="0045431D">
            <w:rPr>
              <w:rFonts w:ascii="Segoe UI Symbol" w:eastAsia="MS Gothic" w:hAnsi="Segoe UI Symbol" w:cs="Segoe UI Symbol"/>
              <w:szCs w:val="28"/>
            </w:rPr>
            <w:t>☐</w:t>
          </w:r>
        </w:sdtContent>
      </w:sdt>
      <w:r w:rsidR="004B2455" w:rsidRPr="0045431D">
        <w:rPr>
          <w:szCs w:val="28"/>
        </w:rPr>
        <w:t xml:space="preserve"> am PC</w:t>
      </w:r>
    </w:p>
    <w:p w14:paraId="3E117777" w14:textId="3FC3B574" w:rsidR="004B2455" w:rsidRPr="0045431D" w:rsidRDefault="00CA4B07" w:rsidP="004B2455">
      <w:pPr>
        <w:rPr>
          <w:b/>
          <w:color w:val="000000" w:themeColor="text1"/>
          <w:szCs w:val="28"/>
        </w:rPr>
      </w:pPr>
      <w:r w:rsidRPr="0045431D">
        <w:rPr>
          <w:noProof/>
          <w:color w:val="000000" w:themeColor="text1"/>
          <w:szCs w:val="28"/>
        </w:rPr>
        <w:drawing>
          <wp:anchor distT="0" distB="0" distL="114300" distR="114300" simplePos="0" relativeHeight="251446784" behindDoc="0" locked="0" layoutInCell="1" allowOverlap="1" wp14:anchorId="4AECFB92" wp14:editId="7198E26E">
            <wp:simplePos x="0" y="0"/>
            <wp:positionH relativeFrom="column">
              <wp:posOffset>2107013</wp:posOffset>
            </wp:positionH>
            <wp:positionV relativeFrom="paragraph">
              <wp:posOffset>236496</wp:posOffset>
            </wp:positionV>
            <wp:extent cx="363220" cy="283845"/>
            <wp:effectExtent l="0" t="0" r="0" b="1905"/>
            <wp:wrapNone/>
            <wp:docPr id="486" name="Grafik 486" descr="Au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Grafik 263" descr="Auto"/>
                    <pic:cNvPicPr/>
                  </pic:nvPicPr>
                  <pic:blipFill rotWithShape="1">
                    <a:blip r:embed="rId131">
                      <a:extLst>
                        <a:ext uri="{28A0092B-C50C-407E-A947-70E740481C1C}">
                          <a14:useLocalDpi xmlns:a14="http://schemas.microsoft.com/office/drawing/2010/main" val="0"/>
                        </a:ext>
                        <a:ext uri="{96DAC541-7B7A-43D3-8B79-37D633B846F1}">
                          <asvg:svgBlip xmlns:asvg="http://schemas.microsoft.com/office/drawing/2016/SVG/main" r:embed="rId132"/>
                        </a:ext>
                      </a:extLst>
                    </a:blip>
                    <a:srcRect b="21688"/>
                    <a:stretch/>
                  </pic:blipFill>
                  <pic:spPr bwMode="auto">
                    <a:xfrm>
                      <a:off x="0" y="0"/>
                      <a:ext cx="363220" cy="283845"/>
                    </a:xfrm>
                    <a:prstGeom prst="rect">
                      <a:avLst/>
                    </a:prstGeom>
                    <a:ln>
                      <a:noFill/>
                    </a:ln>
                    <a:extLst>
                      <a:ext uri="{53640926-AAD7-44D8-BBD7-CCE9431645EC}">
                        <a14:shadowObscured xmlns:a14="http://schemas.microsoft.com/office/drawing/2010/main"/>
                      </a:ext>
                    </a:extLst>
                  </pic:spPr>
                </pic:pic>
              </a:graphicData>
            </a:graphic>
          </wp:anchor>
        </w:drawing>
      </w:r>
    </w:p>
    <w:p w14:paraId="3F20EC9E" w14:textId="639E021B" w:rsidR="004B2455" w:rsidRPr="0045431D" w:rsidRDefault="004B2455" w:rsidP="004B2455">
      <w:pPr>
        <w:rPr>
          <w:b/>
          <w:color w:val="000000" w:themeColor="text1"/>
          <w:szCs w:val="28"/>
        </w:rPr>
      </w:pPr>
      <w:r w:rsidRPr="0045431D">
        <w:rPr>
          <w:b/>
          <w:color w:val="000000" w:themeColor="text1"/>
          <w:szCs w:val="28"/>
        </w:rPr>
        <w:t xml:space="preserve">Beispiel 2: Das Auto </w:t>
      </w:r>
    </w:p>
    <w:p w14:paraId="7DA884EB" w14:textId="77777777" w:rsidR="004B2455" w:rsidRPr="0045431D" w:rsidRDefault="004B2455" w:rsidP="004B2455">
      <w:pPr>
        <w:ind w:left="426"/>
        <w:rPr>
          <w:color w:val="000000" w:themeColor="text1"/>
          <w:szCs w:val="28"/>
        </w:rPr>
      </w:pPr>
      <w:r w:rsidRPr="0045431D">
        <w:rPr>
          <w:color w:val="000000" w:themeColor="text1"/>
          <w:szCs w:val="28"/>
        </w:rPr>
        <w:t>Wie wurde der Vertrag geschlossen?</w:t>
      </w:r>
    </w:p>
    <w:p w14:paraId="45001FCF" w14:textId="77777777" w:rsidR="004B2455" w:rsidRPr="0045431D" w:rsidRDefault="00715699" w:rsidP="004B2455">
      <w:pPr>
        <w:ind w:left="0" w:firstLine="426"/>
        <w:rPr>
          <w:szCs w:val="28"/>
        </w:rPr>
      </w:pPr>
      <w:sdt>
        <w:sdtPr>
          <w:rPr>
            <w:szCs w:val="28"/>
          </w:rPr>
          <w:id w:val="1866168083"/>
          <w14:checkbox>
            <w14:checked w14:val="0"/>
            <w14:checkedState w14:val="2612" w14:font="MS Gothic"/>
            <w14:uncheckedState w14:val="2610" w14:font="MS Gothic"/>
          </w14:checkbox>
        </w:sdtPr>
        <w:sdtEndPr/>
        <w:sdtContent>
          <w:r w:rsidR="004B2455" w:rsidRPr="0045431D">
            <w:rPr>
              <w:rFonts w:ascii="Segoe UI Symbol" w:eastAsia="MS Gothic" w:hAnsi="Segoe UI Symbol" w:cs="Segoe UI Symbol"/>
              <w:szCs w:val="28"/>
            </w:rPr>
            <w:t>☐</w:t>
          </w:r>
        </w:sdtContent>
      </w:sdt>
      <w:r w:rsidR="004B2455" w:rsidRPr="0045431D">
        <w:rPr>
          <w:szCs w:val="28"/>
        </w:rPr>
        <w:t xml:space="preserve"> mündlich </w:t>
      </w:r>
      <w:sdt>
        <w:sdtPr>
          <w:rPr>
            <w:b/>
            <w:bCs/>
            <w:szCs w:val="28"/>
          </w:rPr>
          <w:id w:val="2121177494"/>
          <w14:checkbox>
            <w14:checked w14:val="1"/>
            <w14:checkedState w14:val="2612" w14:font="MS Gothic"/>
            <w14:uncheckedState w14:val="2610" w14:font="MS Gothic"/>
          </w14:checkbox>
        </w:sdtPr>
        <w:sdtEndPr/>
        <w:sdtContent>
          <w:r w:rsidR="004B2455" w:rsidRPr="00AC10FC">
            <w:rPr>
              <w:rFonts w:ascii="Segoe UI Symbol" w:eastAsia="MS Gothic" w:hAnsi="Segoe UI Symbol" w:cs="Segoe UI Symbol"/>
              <w:b/>
              <w:bCs/>
              <w:szCs w:val="28"/>
            </w:rPr>
            <w:t>☒</w:t>
          </w:r>
        </w:sdtContent>
      </w:sdt>
      <w:r w:rsidR="004B2455" w:rsidRPr="00AC10FC">
        <w:rPr>
          <w:b/>
          <w:bCs/>
          <w:szCs w:val="28"/>
        </w:rPr>
        <w:t xml:space="preserve"> schriftlich</w:t>
      </w:r>
      <w:r w:rsidR="004B2455" w:rsidRPr="0045431D">
        <w:rPr>
          <w:szCs w:val="28"/>
        </w:rPr>
        <w:t xml:space="preserve"> </w:t>
      </w:r>
      <w:sdt>
        <w:sdtPr>
          <w:rPr>
            <w:szCs w:val="28"/>
          </w:rPr>
          <w:id w:val="2058432208"/>
          <w14:checkbox>
            <w14:checked w14:val="0"/>
            <w14:checkedState w14:val="2612" w14:font="MS Gothic"/>
            <w14:uncheckedState w14:val="2610" w14:font="MS Gothic"/>
          </w14:checkbox>
        </w:sdtPr>
        <w:sdtEndPr/>
        <w:sdtContent>
          <w:r w:rsidR="004B2455" w:rsidRPr="0045431D">
            <w:rPr>
              <w:rFonts w:ascii="Segoe UI Symbol" w:eastAsia="MS Gothic" w:hAnsi="Segoe UI Symbol" w:cs="Segoe UI Symbol"/>
              <w:szCs w:val="28"/>
            </w:rPr>
            <w:t>☐</w:t>
          </w:r>
        </w:sdtContent>
      </w:sdt>
      <w:r w:rsidR="004B2455" w:rsidRPr="0045431D">
        <w:rPr>
          <w:szCs w:val="28"/>
        </w:rPr>
        <w:t xml:space="preserve"> am Telefon </w:t>
      </w:r>
      <w:sdt>
        <w:sdtPr>
          <w:rPr>
            <w:szCs w:val="28"/>
          </w:rPr>
          <w:id w:val="1081256576"/>
          <w14:checkbox>
            <w14:checked w14:val="0"/>
            <w14:checkedState w14:val="2612" w14:font="MS Gothic"/>
            <w14:uncheckedState w14:val="2610" w14:font="MS Gothic"/>
          </w14:checkbox>
        </w:sdtPr>
        <w:sdtEndPr/>
        <w:sdtContent>
          <w:r w:rsidR="004B2455" w:rsidRPr="0045431D">
            <w:rPr>
              <w:rFonts w:ascii="Segoe UI Symbol" w:eastAsia="MS Gothic" w:hAnsi="Segoe UI Symbol" w:cs="Segoe UI Symbol"/>
              <w:szCs w:val="28"/>
            </w:rPr>
            <w:t>☐</w:t>
          </w:r>
        </w:sdtContent>
      </w:sdt>
      <w:r w:rsidR="004B2455" w:rsidRPr="0045431D">
        <w:rPr>
          <w:szCs w:val="28"/>
        </w:rPr>
        <w:t xml:space="preserve"> durch Handeln </w:t>
      </w:r>
      <w:sdt>
        <w:sdtPr>
          <w:rPr>
            <w:szCs w:val="28"/>
          </w:rPr>
          <w:id w:val="1092053370"/>
          <w14:checkbox>
            <w14:checked w14:val="0"/>
            <w14:checkedState w14:val="2612" w14:font="MS Gothic"/>
            <w14:uncheckedState w14:val="2610" w14:font="MS Gothic"/>
          </w14:checkbox>
        </w:sdtPr>
        <w:sdtEndPr/>
        <w:sdtContent>
          <w:r w:rsidR="004B2455" w:rsidRPr="0045431D">
            <w:rPr>
              <w:rFonts w:ascii="Segoe UI Symbol" w:eastAsia="MS Gothic" w:hAnsi="Segoe UI Symbol" w:cs="Segoe UI Symbol"/>
              <w:szCs w:val="28"/>
            </w:rPr>
            <w:t>☐</w:t>
          </w:r>
        </w:sdtContent>
      </w:sdt>
      <w:r w:rsidR="004B2455" w:rsidRPr="0045431D">
        <w:rPr>
          <w:szCs w:val="28"/>
        </w:rPr>
        <w:t xml:space="preserve"> am PC</w:t>
      </w:r>
    </w:p>
    <w:p w14:paraId="30D12C88" w14:textId="3B98203C" w:rsidR="004B2455" w:rsidRPr="0045431D" w:rsidRDefault="00CA4B07" w:rsidP="004B2455">
      <w:pPr>
        <w:rPr>
          <w:b/>
          <w:color w:val="000000" w:themeColor="text1"/>
          <w:szCs w:val="28"/>
        </w:rPr>
      </w:pPr>
      <w:r>
        <w:rPr>
          <w:b/>
          <w:noProof/>
          <w:color w:val="000000" w:themeColor="text1"/>
          <w:szCs w:val="28"/>
        </w:rPr>
        <w:drawing>
          <wp:anchor distT="0" distB="0" distL="114300" distR="114300" simplePos="0" relativeHeight="251449856" behindDoc="0" locked="0" layoutInCell="1" allowOverlap="1" wp14:anchorId="17C174D3" wp14:editId="1133969E">
            <wp:simplePos x="0" y="0"/>
            <wp:positionH relativeFrom="column">
              <wp:posOffset>2043458</wp:posOffset>
            </wp:positionH>
            <wp:positionV relativeFrom="paragraph">
              <wp:posOffset>250410</wp:posOffset>
            </wp:positionV>
            <wp:extent cx="363220" cy="363220"/>
            <wp:effectExtent l="0" t="0" r="0" b="0"/>
            <wp:wrapNone/>
            <wp:docPr id="1086" name="Grafik 1086" descr="Piz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 name="Grafik 1086" descr="Pizza"/>
                    <pic:cNvPicPr/>
                  </pic:nvPicPr>
                  <pic:blipFill>
                    <a:blip r:embed="rId133">
                      <a:extLst>
                        <a:ext uri="{96DAC541-7B7A-43D3-8B79-37D633B846F1}">
                          <asvg:svgBlip xmlns:asvg="http://schemas.microsoft.com/office/drawing/2016/SVG/main" r:embed="rId134"/>
                        </a:ext>
                      </a:extLst>
                    </a:blip>
                    <a:stretch>
                      <a:fillRect/>
                    </a:stretch>
                  </pic:blipFill>
                  <pic:spPr>
                    <a:xfrm>
                      <a:off x="0" y="0"/>
                      <a:ext cx="363220" cy="363220"/>
                    </a:xfrm>
                    <a:prstGeom prst="rect">
                      <a:avLst/>
                    </a:prstGeom>
                  </pic:spPr>
                </pic:pic>
              </a:graphicData>
            </a:graphic>
          </wp:anchor>
        </w:drawing>
      </w:r>
    </w:p>
    <w:p w14:paraId="63A61932" w14:textId="1EEB152D" w:rsidR="004B2455" w:rsidRPr="0045431D" w:rsidRDefault="004B2455" w:rsidP="004B2455">
      <w:pPr>
        <w:rPr>
          <w:b/>
          <w:color w:val="000000" w:themeColor="text1"/>
          <w:szCs w:val="28"/>
        </w:rPr>
      </w:pPr>
      <w:r w:rsidRPr="0045431D">
        <w:rPr>
          <w:b/>
          <w:color w:val="000000" w:themeColor="text1"/>
          <w:szCs w:val="28"/>
        </w:rPr>
        <w:t xml:space="preserve">Beispiel 3: Die </w:t>
      </w:r>
      <w:r w:rsidR="00B20511">
        <w:rPr>
          <w:b/>
          <w:color w:val="000000" w:themeColor="text1"/>
          <w:szCs w:val="28"/>
        </w:rPr>
        <w:t>Pizza</w:t>
      </w:r>
      <w:r w:rsidRPr="0045431D">
        <w:rPr>
          <w:b/>
          <w:color w:val="000000" w:themeColor="text1"/>
          <w:szCs w:val="28"/>
        </w:rPr>
        <w:t xml:space="preserve"> </w:t>
      </w:r>
    </w:p>
    <w:p w14:paraId="75F8E685" w14:textId="77777777" w:rsidR="004B2455" w:rsidRPr="0045431D" w:rsidRDefault="004B2455" w:rsidP="004B2455">
      <w:pPr>
        <w:ind w:left="426"/>
        <w:rPr>
          <w:color w:val="000000" w:themeColor="text1"/>
          <w:szCs w:val="28"/>
        </w:rPr>
      </w:pPr>
      <w:r w:rsidRPr="0045431D">
        <w:rPr>
          <w:color w:val="000000" w:themeColor="text1"/>
          <w:szCs w:val="28"/>
        </w:rPr>
        <w:t>Wie wurde der Vertrag geschlossen?</w:t>
      </w:r>
    </w:p>
    <w:p w14:paraId="6E0840C2" w14:textId="77777777" w:rsidR="00F46079" w:rsidRDefault="00715699" w:rsidP="00F46079">
      <w:pPr>
        <w:ind w:left="0" w:firstLine="426"/>
        <w:rPr>
          <w:szCs w:val="28"/>
        </w:rPr>
      </w:pPr>
      <w:sdt>
        <w:sdtPr>
          <w:rPr>
            <w:szCs w:val="28"/>
          </w:rPr>
          <w:id w:val="-664552628"/>
          <w14:checkbox>
            <w14:checked w14:val="0"/>
            <w14:checkedState w14:val="2612" w14:font="MS Gothic"/>
            <w14:uncheckedState w14:val="2610" w14:font="MS Gothic"/>
          </w14:checkbox>
        </w:sdtPr>
        <w:sdtEndPr/>
        <w:sdtContent>
          <w:r w:rsidR="004B2455" w:rsidRPr="0045431D">
            <w:rPr>
              <w:rFonts w:ascii="Segoe UI Symbol" w:eastAsia="MS Gothic" w:hAnsi="Segoe UI Symbol" w:cs="Segoe UI Symbol"/>
              <w:szCs w:val="28"/>
            </w:rPr>
            <w:t>☐</w:t>
          </w:r>
        </w:sdtContent>
      </w:sdt>
      <w:r w:rsidR="004B2455" w:rsidRPr="0045431D">
        <w:rPr>
          <w:szCs w:val="28"/>
        </w:rPr>
        <w:t xml:space="preserve"> mündlich </w:t>
      </w:r>
      <w:sdt>
        <w:sdtPr>
          <w:rPr>
            <w:szCs w:val="28"/>
          </w:rPr>
          <w:id w:val="-1215972083"/>
          <w14:checkbox>
            <w14:checked w14:val="0"/>
            <w14:checkedState w14:val="2612" w14:font="MS Gothic"/>
            <w14:uncheckedState w14:val="2610" w14:font="MS Gothic"/>
          </w14:checkbox>
        </w:sdtPr>
        <w:sdtEndPr/>
        <w:sdtContent>
          <w:r w:rsidR="004B2455" w:rsidRPr="0045431D">
            <w:rPr>
              <w:rFonts w:ascii="Segoe UI Symbol" w:eastAsia="MS Gothic" w:hAnsi="Segoe UI Symbol" w:cs="Segoe UI Symbol"/>
              <w:szCs w:val="28"/>
            </w:rPr>
            <w:t>☐</w:t>
          </w:r>
        </w:sdtContent>
      </w:sdt>
      <w:r w:rsidR="004B2455" w:rsidRPr="0045431D">
        <w:rPr>
          <w:szCs w:val="28"/>
        </w:rPr>
        <w:t xml:space="preserve"> schriftlich </w:t>
      </w:r>
      <w:sdt>
        <w:sdtPr>
          <w:rPr>
            <w:szCs w:val="28"/>
          </w:rPr>
          <w:id w:val="-265927078"/>
          <w14:checkbox>
            <w14:checked w14:val="0"/>
            <w14:checkedState w14:val="2612" w14:font="MS Gothic"/>
            <w14:uncheckedState w14:val="2610" w14:font="MS Gothic"/>
          </w14:checkbox>
        </w:sdtPr>
        <w:sdtEndPr/>
        <w:sdtContent>
          <w:r w:rsidR="004B2455" w:rsidRPr="0045431D">
            <w:rPr>
              <w:rFonts w:ascii="Segoe UI Symbol" w:eastAsia="MS Gothic" w:hAnsi="Segoe UI Symbol" w:cs="Segoe UI Symbol"/>
              <w:szCs w:val="28"/>
            </w:rPr>
            <w:t>☐</w:t>
          </w:r>
        </w:sdtContent>
      </w:sdt>
      <w:r w:rsidR="004B2455" w:rsidRPr="0045431D">
        <w:rPr>
          <w:szCs w:val="28"/>
        </w:rPr>
        <w:t xml:space="preserve"> am Telefon </w:t>
      </w:r>
      <w:sdt>
        <w:sdtPr>
          <w:rPr>
            <w:b/>
            <w:bCs/>
            <w:szCs w:val="28"/>
          </w:rPr>
          <w:id w:val="1344602615"/>
          <w14:checkbox>
            <w14:checked w14:val="1"/>
            <w14:checkedState w14:val="2612" w14:font="MS Gothic"/>
            <w14:uncheckedState w14:val="2610" w14:font="MS Gothic"/>
          </w14:checkbox>
        </w:sdtPr>
        <w:sdtEndPr/>
        <w:sdtContent>
          <w:r w:rsidR="004B2455" w:rsidRPr="00AC10FC">
            <w:rPr>
              <w:rFonts w:ascii="Segoe UI Symbol" w:eastAsia="MS Gothic" w:hAnsi="Segoe UI Symbol" w:cs="Segoe UI Symbol"/>
              <w:b/>
              <w:bCs/>
              <w:szCs w:val="28"/>
            </w:rPr>
            <w:t>☒</w:t>
          </w:r>
        </w:sdtContent>
      </w:sdt>
      <w:r w:rsidR="004B2455" w:rsidRPr="00AC10FC">
        <w:rPr>
          <w:b/>
          <w:bCs/>
          <w:szCs w:val="28"/>
        </w:rPr>
        <w:t xml:space="preserve"> durch Handeln</w:t>
      </w:r>
      <w:r w:rsidR="004B2455" w:rsidRPr="0045431D">
        <w:rPr>
          <w:szCs w:val="28"/>
        </w:rPr>
        <w:t xml:space="preserve"> </w:t>
      </w:r>
      <w:sdt>
        <w:sdtPr>
          <w:rPr>
            <w:szCs w:val="28"/>
          </w:rPr>
          <w:id w:val="-185141884"/>
          <w14:checkbox>
            <w14:checked w14:val="0"/>
            <w14:checkedState w14:val="2612" w14:font="MS Gothic"/>
            <w14:uncheckedState w14:val="2610" w14:font="MS Gothic"/>
          </w14:checkbox>
        </w:sdtPr>
        <w:sdtEndPr/>
        <w:sdtContent>
          <w:r w:rsidR="004B2455" w:rsidRPr="0045431D">
            <w:rPr>
              <w:rFonts w:ascii="Segoe UI Symbol" w:eastAsia="MS Gothic" w:hAnsi="Segoe UI Symbol" w:cs="Segoe UI Symbol"/>
              <w:szCs w:val="28"/>
            </w:rPr>
            <w:t>☐</w:t>
          </w:r>
        </w:sdtContent>
      </w:sdt>
      <w:r w:rsidR="004B2455" w:rsidRPr="0045431D">
        <w:rPr>
          <w:szCs w:val="28"/>
        </w:rPr>
        <w:t xml:space="preserve"> am PC</w:t>
      </w:r>
    </w:p>
    <w:p w14:paraId="74376A8F" w14:textId="54C7978B" w:rsidR="00F46079" w:rsidRDefault="00CA4B07" w:rsidP="00F46079">
      <w:pPr>
        <w:ind w:left="0" w:firstLine="426"/>
        <w:rPr>
          <w:szCs w:val="28"/>
        </w:rPr>
      </w:pPr>
      <w:r w:rsidRPr="0045431D">
        <w:rPr>
          <w:rFonts w:eastAsia="Times New Roman"/>
          <w:noProof/>
          <w:color w:val="000000" w:themeColor="text1"/>
          <w:szCs w:val="28"/>
        </w:rPr>
        <w:drawing>
          <wp:anchor distT="0" distB="0" distL="114300" distR="114300" simplePos="0" relativeHeight="251451904" behindDoc="0" locked="0" layoutInCell="1" allowOverlap="1" wp14:anchorId="5F8F9FA3" wp14:editId="0325DA3C">
            <wp:simplePos x="0" y="0"/>
            <wp:positionH relativeFrom="column">
              <wp:posOffset>2337573</wp:posOffset>
            </wp:positionH>
            <wp:positionV relativeFrom="paragraph">
              <wp:posOffset>183792</wp:posOffset>
            </wp:positionV>
            <wp:extent cx="363220" cy="363220"/>
            <wp:effectExtent l="0" t="0" r="0" b="0"/>
            <wp:wrapNone/>
            <wp:docPr id="492" name="Grafik 492" descr="K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Grafik 271" descr="Kamera"/>
                    <pic:cNvPicPr/>
                  </pic:nvPicPr>
                  <pic:blipFill>
                    <a:blip r:embed="rId137">
                      <a:extLst>
                        <a:ext uri="{28A0092B-C50C-407E-A947-70E740481C1C}">
                          <a14:useLocalDpi xmlns:a14="http://schemas.microsoft.com/office/drawing/2010/main" val="0"/>
                        </a:ext>
                        <a:ext uri="{96DAC541-7B7A-43D3-8B79-37D633B846F1}">
                          <asvg:svgBlip xmlns:asvg="http://schemas.microsoft.com/office/drawing/2016/SVG/main" r:embed="rId138"/>
                        </a:ext>
                      </a:extLst>
                    </a:blip>
                    <a:stretch>
                      <a:fillRect/>
                    </a:stretch>
                  </pic:blipFill>
                  <pic:spPr>
                    <a:xfrm>
                      <a:off x="0" y="0"/>
                      <a:ext cx="363220" cy="363220"/>
                    </a:xfrm>
                    <a:prstGeom prst="rect">
                      <a:avLst/>
                    </a:prstGeom>
                  </pic:spPr>
                </pic:pic>
              </a:graphicData>
            </a:graphic>
          </wp:anchor>
        </w:drawing>
      </w:r>
    </w:p>
    <w:p w14:paraId="541D11B3" w14:textId="4EC41E34" w:rsidR="00A65E9C" w:rsidRPr="0045431D" w:rsidRDefault="00A65E9C" w:rsidP="00F46079">
      <w:pPr>
        <w:ind w:left="0" w:firstLine="426"/>
        <w:rPr>
          <w:b/>
          <w:color w:val="000000" w:themeColor="text1"/>
          <w:szCs w:val="28"/>
        </w:rPr>
      </w:pPr>
      <w:r w:rsidRPr="0045431D">
        <w:rPr>
          <w:b/>
          <w:color w:val="000000" w:themeColor="text1"/>
          <w:szCs w:val="28"/>
        </w:rPr>
        <w:t xml:space="preserve">Beispiel 4: Die Kamera </w:t>
      </w:r>
    </w:p>
    <w:p w14:paraId="16DF6077" w14:textId="77777777" w:rsidR="00A65E9C" w:rsidRPr="0045431D" w:rsidRDefault="00A65E9C" w:rsidP="00A65E9C">
      <w:pPr>
        <w:ind w:left="426"/>
        <w:rPr>
          <w:color w:val="000000" w:themeColor="text1"/>
          <w:szCs w:val="28"/>
        </w:rPr>
      </w:pPr>
      <w:r w:rsidRPr="0045431D">
        <w:rPr>
          <w:color w:val="000000" w:themeColor="text1"/>
          <w:szCs w:val="28"/>
        </w:rPr>
        <w:t>Wie wurde der Vertrag geschlossen?</w:t>
      </w:r>
    </w:p>
    <w:p w14:paraId="12848183" w14:textId="77777777" w:rsidR="00A65E9C" w:rsidRPr="0045431D" w:rsidRDefault="00715699" w:rsidP="00A65E9C">
      <w:pPr>
        <w:ind w:left="0" w:firstLine="426"/>
        <w:rPr>
          <w:szCs w:val="28"/>
        </w:rPr>
      </w:pPr>
      <w:sdt>
        <w:sdtPr>
          <w:rPr>
            <w:b/>
            <w:bCs/>
            <w:szCs w:val="28"/>
          </w:rPr>
          <w:id w:val="650876266"/>
          <w14:checkbox>
            <w14:checked w14:val="1"/>
            <w14:checkedState w14:val="2612" w14:font="MS Gothic"/>
            <w14:uncheckedState w14:val="2610" w14:font="MS Gothic"/>
          </w14:checkbox>
        </w:sdtPr>
        <w:sdtEndPr/>
        <w:sdtContent>
          <w:r w:rsidR="00A65E9C" w:rsidRPr="00AC10FC">
            <w:rPr>
              <w:rFonts w:ascii="Segoe UI Symbol" w:eastAsia="MS Gothic" w:hAnsi="Segoe UI Symbol" w:cs="Segoe UI Symbol"/>
              <w:b/>
              <w:bCs/>
              <w:szCs w:val="28"/>
            </w:rPr>
            <w:t>☒</w:t>
          </w:r>
        </w:sdtContent>
      </w:sdt>
      <w:r w:rsidR="00A65E9C" w:rsidRPr="00AC10FC">
        <w:rPr>
          <w:b/>
          <w:bCs/>
          <w:szCs w:val="28"/>
        </w:rPr>
        <w:t xml:space="preserve"> mündlich</w:t>
      </w:r>
      <w:r w:rsidR="00A65E9C" w:rsidRPr="0045431D">
        <w:rPr>
          <w:szCs w:val="28"/>
        </w:rPr>
        <w:t xml:space="preserve"> </w:t>
      </w:r>
      <w:sdt>
        <w:sdtPr>
          <w:rPr>
            <w:szCs w:val="28"/>
          </w:rPr>
          <w:id w:val="1600913512"/>
          <w14:checkbox>
            <w14:checked w14:val="0"/>
            <w14:checkedState w14:val="2612" w14:font="MS Gothic"/>
            <w14:uncheckedState w14:val="2610" w14:font="MS Gothic"/>
          </w14:checkbox>
        </w:sdtPr>
        <w:sdtEndPr/>
        <w:sdtContent>
          <w:r w:rsidR="00A65E9C" w:rsidRPr="0045431D">
            <w:rPr>
              <w:rFonts w:ascii="Segoe UI Symbol" w:eastAsia="MS Gothic" w:hAnsi="Segoe UI Symbol" w:cs="Segoe UI Symbol"/>
              <w:szCs w:val="28"/>
            </w:rPr>
            <w:t>☐</w:t>
          </w:r>
        </w:sdtContent>
      </w:sdt>
      <w:r w:rsidR="00A65E9C" w:rsidRPr="0045431D">
        <w:rPr>
          <w:szCs w:val="28"/>
        </w:rPr>
        <w:t xml:space="preserve"> schriftlich </w:t>
      </w:r>
      <w:sdt>
        <w:sdtPr>
          <w:rPr>
            <w:szCs w:val="28"/>
          </w:rPr>
          <w:id w:val="-386565256"/>
          <w14:checkbox>
            <w14:checked w14:val="0"/>
            <w14:checkedState w14:val="2612" w14:font="MS Gothic"/>
            <w14:uncheckedState w14:val="2610" w14:font="MS Gothic"/>
          </w14:checkbox>
        </w:sdtPr>
        <w:sdtEndPr/>
        <w:sdtContent>
          <w:r w:rsidR="00A65E9C" w:rsidRPr="0045431D">
            <w:rPr>
              <w:rFonts w:ascii="Segoe UI Symbol" w:eastAsia="MS Gothic" w:hAnsi="Segoe UI Symbol" w:cs="Segoe UI Symbol"/>
              <w:szCs w:val="28"/>
            </w:rPr>
            <w:t>☐</w:t>
          </w:r>
        </w:sdtContent>
      </w:sdt>
      <w:r w:rsidR="00A65E9C" w:rsidRPr="0045431D">
        <w:rPr>
          <w:szCs w:val="28"/>
        </w:rPr>
        <w:t xml:space="preserve"> am Telefon </w:t>
      </w:r>
      <w:sdt>
        <w:sdtPr>
          <w:rPr>
            <w:szCs w:val="28"/>
          </w:rPr>
          <w:id w:val="264353408"/>
          <w14:checkbox>
            <w14:checked w14:val="0"/>
            <w14:checkedState w14:val="2612" w14:font="MS Gothic"/>
            <w14:uncheckedState w14:val="2610" w14:font="MS Gothic"/>
          </w14:checkbox>
        </w:sdtPr>
        <w:sdtEndPr/>
        <w:sdtContent>
          <w:r w:rsidR="00A65E9C" w:rsidRPr="0045431D">
            <w:rPr>
              <w:rFonts w:ascii="Segoe UI Symbol" w:eastAsia="MS Gothic" w:hAnsi="Segoe UI Symbol" w:cs="Segoe UI Symbol"/>
              <w:szCs w:val="28"/>
            </w:rPr>
            <w:t>☐</w:t>
          </w:r>
        </w:sdtContent>
      </w:sdt>
      <w:r w:rsidR="00A65E9C" w:rsidRPr="0045431D">
        <w:rPr>
          <w:szCs w:val="28"/>
        </w:rPr>
        <w:t xml:space="preserve"> durch Handeln </w:t>
      </w:r>
      <w:sdt>
        <w:sdtPr>
          <w:rPr>
            <w:szCs w:val="28"/>
          </w:rPr>
          <w:id w:val="-1033952682"/>
          <w14:checkbox>
            <w14:checked w14:val="0"/>
            <w14:checkedState w14:val="2612" w14:font="MS Gothic"/>
            <w14:uncheckedState w14:val="2610" w14:font="MS Gothic"/>
          </w14:checkbox>
        </w:sdtPr>
        <w:sdtEndPr/>
        <w:sdtContent>
          <w:r w:rsidR="00A65E9C" w:rsidRPr="0045431D">
            <w:rPr>
              <w:rFonts w:ascii="Segoe UI Symbol" w:eastAsia="MS Gothic" w:hAnsi="Segoe UI Symbol" w:cs="Segoe UI Symbol"/>
              <w:szCs w:val="28"/>
            </w:rPr>
            <w:t>☐</w:t>
          </w:r>
        </w:sdtContent>
      </w:sdt>
      <w:r w:rsidR="00A65E9C" w:rsidRPr="0045431D">
        <w:rPr>
          <w:szCs w:val="28"/>
        </w:rPr>
        <w:t xml:space="preserve"> am PC</w:t>
      </w:r>
    </w:p>
    <w:p w14:paraId="00692EA0" w14:textId="3C7E2DCE" w:rsidR="00A65E9C" w:rsidRPr="0045431D" w:rsidRDefault="00CA4B07" w:rsidP="00A65E9C">
      <w:pPr>
        <w:ind w:left="0" w:firstLine="426"/>
        <w:rPr>
          <w:szCs w:val="28"/>
        </w:rPr>
      </w:pPr>
      <w:r w:rsidRPr="0045431D">
        <w:rPr>
          <w:rFonts w:eastAsia="Times New Roman"/>
          <w:noProof/>
          <w:color w:val="000000" w:themeColor="text1"/>
          <w:szCs w:val="28"/>
        </w:rPr>
        <w:drawing>
          <wp:anchor distT="0" distB="0" distL="114300" distR="114300" simplePos="0" relativeHeight="251453952" behindDoc="0" locked="0" layoutInCell="1" allowOverlap="1" wp14:anchorId="35C57928" wp14:editId="5E31D110">
            <wp:simplePos x="0" y="0"/>
            <wp:positionH relativeFrom="column">
              <wp:posOffset>2663825</wp:posOffset>
            </wp:positionH>
            <wp:positionV relativeFrom="paragraph">
              <wp:posOffset>221781</wp:posOffset>
            </wp:positionV>
            <wp:extent cx="367030" cy="367030"/>
            <wp:effectExtent l="0" t="0" r="0" b="0"/>
            <wp:wrapNone/>
            <wp:docPr id="493" name="Grafik 493" descr="Smart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Grafik 270" descr="Smartphone"/>
                    <pic:cNvPicPr/>
                  </pic:nvPicPr>
                  <pic:blipFill>
                    <a:blip r:embed="rId139">
                      <a:extLst>
                        <a:ext uri="{28A0092B-C50C-407E-A947-70E740481C1C}">
                          <a14:useLocalDpi xmlns:a14="http://schemas.microsoft.com/office/drawing/2010/main" val="0"/>
                        </a:ext>
                        <a:ext uri="{96DAC541-7B7A-43D3-8B79-37D633B846F1}">
                          <asvg:svgBlip xmlns:asvg="http://schemas.microsoft.com/office/drawing/2016/SVG/main" r:embed="rId140"/>
                        </a:ext>
                      </a:extLst>
                    </a:blip>
                    <a:stretch>
                      <a:fillRect/>
                    </a:stretch>
                  </pic:blipFill>
                  <pic:spPr>
                    <a:xfrm>
                      <a:off x="0" y="0"/>
                      <a:ext cx="367030" cy="367030"/>
                    </a:xfrm>
                    <a:prstGeom prst="rect">
                      <a:avLst/>
                    </a:prstGeom>
                  </pic:spPr>
                </pic:pic>
              </a:graphicData>
            </a:graphic>
          </wp:anchor>
        </w:drawing>
      </w:r>
    </w:p>
    <w:p w14:paraId="5E2E4DCC" w14:textId="540E1D12" w:rsidR="00A65E9C" w:rsidRPr="0045431D" w:rsidRDefault="00A65E9C" w:rsidP="00A65E9C">
      <w:pPr>
        <w:ind w:left="0" w:firstLine="426"/>
        <w:rPr>
          <w:szCs w:val="28"/>
        </w:rPr>
      </w:pPr>
      <w:r w:rsidRPr="0045431D">
        <w:rPr>
          <w:b/>
          <w:szCs w:val="28"/>
        </w:rPr>
        <w:t>Beispiel 5: Der Online-Shop</w:t>
      </w:r>
      <w:r w:rsidRPr="0045431D">
        <w:rPr>
          <w:szCs w:val="28"/>
        </w:rPr>
        <w:t xml:space="preserve"> </w:t>
      </w:r>
    </w:p>
    <w:p w14:paraId="7D3C39C5" w14:textId="77777777" w:rsidR="00A65E9C" w:rsidRPr="0045431D" w:rsidRDefault="00A65E9C" w:rsidP="00A65E9C">
      <w:pPr>
        <w:ind w:left="426"/>
        <w:rPr>
          <w:color w:val="000000" w:themeColor="text1"/>
          <w:szCs w:val="28"/>
        </w:rPr>
      </w:pPr>
      <w:r w:rsidRPr="0045431D">
        <w:rPr>
          <w:color w:val="000000" w:themeColor="text1"/>
          <w:szCs w:val="28"/>
        </w:rPr>
        <w:t>Wie wurde der Vertrag geschlossen?</w:t>
      </w:r>
    </w:p>
    <w:p w14:paraId="0A813022" w14:textId="77777777" w:rsidR="00A65E9C" w:rsidRPr="0045431D" w:rsidRDefault="00715699" w:rsidP="00A65E9C">
      <w:pPr>
        <w:ind w:left="0" w:firstLine="426"/>
        <w:rPr>
          <w:szCs w:val="28"/>
        </w:rPr>
      </w:pPr>
      <w:sdt>
        <w:sdtPr>
          <w:rPr>
            <w:szCs w:val="28"/>
          </w:rPr>
          <w:id w:val="-2079745328"/>
          <w14:checkbox>
            <w14:checked w14:val="0"/>
            <w14:checkedState w14:val="2612" w14:font="MS Gothic"/>
            <w14:uncheckedState w14:val="2610" w14:font="MS Gothic"/>
          </w14:checkbox>
        </w:sdtPr>
        <w:sdtEndPr/>
        <w:sdtContent>
          <w:r w:rsidR="00A65E9C" w:rsidRPr="0045431D">
            <w:rPr>
              <w:rFonts w:ascii="Segoe UI Symbol" w:eastAsia="MS Gothic" w:hAnsi="Segoe UI Symbol" w:cs="Segoe UI Symbol"/>
              <w:szCs w:val="28"/>
            </w:rPr>
            <w:t>☐</w:t>
          </w:r>
        </w:sdtContent>
      </w:sdt>
      <w:r w:rsidR="00A65E9C" w:rsidRPr="0045431D">
        <w:rPr>
          <w:szCs w:val="28"/>
        </w:rPr>
        <w:t xml:space="preserve"> mündlich </w:t>
      </w:r>
      <w:sdt>
        <w:sdtPr>
          <w:rPr>
            <w:szCs w:val="28"/>
          </w:rPr>
          <w:id w:val="2042707976"/>
          <w14:checkbox>
            <w14:checked w14:val="0"/>
            <w14:checkedState w14:val="2612" w14:font="MS Gothic"/>
            <w14:uncheckedState w14:val="2610" w14:font="MS Gothic"/>
          </w14:checkbox>
        </w:sdtPr>
        <w:sdtEndPr/>
        <w:sdtContent>
          <w:r w:rsidR="00A65E9C" w:rsidRPr="0045431D">
            <w:rPr>
              <w:rFonts w:ascii="Segoe UI Symbol" w:eastAsia="MS Gothic" w:hAnsi="Segoe UI Symbol" w:cs="Segoe UI Symbol"/>
              <w:szCs w:val="28"/>
            </w:rPr>
            <w:t>☐</w:t>
          </w:r>
        </w:sdtContent>
      </w:sdt>
      <w:r w:rsidR="00A65E9C" w:rsidRPr="0045431D">
        <w:rPr>
          <w:szCs w:val="28"/>
        </w:rPr>
        <w:t xml:space="preserve"> schriftlich </w:t>
      </w:r>
      <w:sdt>
        <w:sdtPr>
          <w:rPr>
            <w:szCs w:val="28"/>
          </w:rPr>
          <w:id w:val="-1003203400"/>
          <w14:checkbox>
            <w14:checked w14:val="0"/>
            <w14:checkedState w14:val="2612" w14:font="MS Gothic"/>
            <w14:uncheckedState w14:val="2610" w14:font="MS Gothic"/>
          </w14:checkbox>
        </w:sdtPr>
        <w:sdtEndPr/>
        <w:sdtContent>
          <w:r w:rsidR="00A65E9C" w:rsidRPr="0045431D">
            <w:rPr>
              <w:rFonts w:ascii="Segoe UI Symbol" w:eastAsia="MS Gothic" w:hAnsi="Segoe UI Symbol" w:cs="Segoe UI Symbol"/>
              <w:szCs w:val="28"/>
            </w:rPr>
            <w:t>☐</w:t>
          </w:r>
        </w:sdtContent>
      </w:sdt>
      <w:r w:rsidR="00A65E9C" w:rsidRPr="0045431D">
        <w:rPr>
          <w:szCs w:val="28"/>
        </w:rPr>
        <w:t xml:space="preserve"> am Telefon </w:t>
      </w:r>
      <w:sdt>
        <w:sdtPr>
          <w:rPr>
            <w:szCs w:val="28"/>
          </w:rPr>
          <w:id w:val="1560518897"/>
          <w14:checkbox>
            <w14:checked w14:val="0"/>
            <w14:checkedState w14:val="2612" w14:font="MS Gothic"/>
            <w14:uncheckedState w14:val="2610" w14:font="MS Gothic"/>
          </w14:checkbox>
        </w:sdtPr>
        <w:sdtEndPr/>
        <w:sdtContent>
          <w:r w:rsidR="00A65E9C" w:rsidRPr="0045431D">
            <w:rPr>
              <w:rFonts w:ascii="Segoe UI Symbol" w:eastAsia="MS Gothic" w:hAnsi="Segoe UI Symbol" w:cs="Segoe UI Symbol"/>
              <w:szCs w:val="28"/>
            </w:rPr>
            <w:t>☐</w:t>
          </w:r>
        </w:sdtContent>
      </w:sdt>
      <w:r w:rsidR="00A65E9C" w:rsidRPr="0045431D">
        <w:rPr>
          <w:szCs w:val="28"/>
        </w:rPr>
        <w:t xml:space="preserve"> durch Handeln </w:t>
      </w:r>
      <w:sdt>
        <w:sdtPr>
          <w:rPr>
            <w:b/>
            <w:bCs/>
            <w:szCs w:val="28"/>
          </w:rPr>
          <w:id w:val="-1322655387"/>
          <w14:checkbox>
            <w14:checked w14:val="1"/>
            <w14:checkedState w14:val="2612" w14:font="MS Gothic"/>
            <w14:uncheckedState w14:val="2610" w14:font="MS Gothic"/>
          </w14:checkbox>
        </w:sdtPr>
        <w:sdtEndPr/>
        <w:sdtContent>
          <w:r w:rsidR="00A65E9C" w:rsidRPr="00AC10FC">
            <w:rPr>
              <w:rFonts w:ascii="Segoe UI Symbol" w:eastAsia="MS Gothic" w:hAnsi="Segoe UI Symbol" w:cs="Segoe UI Symbol"/>
              <w:b/>
              <w:bCs/>
              <w:szCs w:val="28"/>
            </w:rPr>
            <w:t>☒</w:t>
          </w:r>
        </w:sdtContent>
      </w:sdt>
      <w:r w:rsidR="00A65E9C" w:rsidRPr="00AC10FC">
        <w:rPr>
          <w:b/>
          <w:bCs/>
          <w:szCs w:val="28"/>
        </w:rPr>
        <w:t xml:space="preserve"> am PC</w:t>
      </w:r>
    </w:p>
    <w:p w14:paraId="19203BAE" w14:textId="6B2FF859" w:rsidR="00A65E9C" w:rsidRPr="0045431D" w:rsidRDefault="00CA4B07" w:rsidP="00A65E9C">
      <w:pPr>
        <w:ind w:left="0" w:firstLine="426"/>
        <w:rPr>
          <w:szCs w:val="28"/>
        </w:rPr>
      </w:pPr>
      <w:r w:rsidRPr="0045431D">
        <w:rPr>
          <w:noProof/>
          <w:color w:val="000000" w:themeColor="text1"/>
          <w:szCs w:val="28"/>
        </w:rPr>
        <w:drawing>
          <wp:anchor distT="0" distB="0" distL="114300" distR="114300" simplePos="0" relativeHeight="251457024" behindDoc="0" locked="0" layoutInCell="1" allowOverlap="1" wp14:anchorId="071F5EC8" wp14:editId="382E4588">
            <wp:simplePos x="0" y="0"/>
            <wp:positionH relativeFrom="column">
              <wp:posOffset>2321588</wp:posOffset>
            </wp:positionH>
            <wp:positionV relativeFrom="paragraph">
              <wp:posOffset>218605</wp:posOffset>
            </wp:positionV>
            <wp:extent cx="363220" cy="363220"/>
            <wp:effectExtent l="0" t="0" r="0" b="0"/>
            <wp:wrapNone/>
            <wp:docPr id="494" name="Grafik 494" descr="Langärmliges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Grafik 264" descr="Langärmliges Shirt"/>
                    <pic:cNvPicPr/>
                  </pic:nvPicPr>
                  <pic:blipFill>
                    <a:blip r:embed="rId141">
                      <a:extLst>
                        <a:ext uri="{28A0092B-C50C-407E-A947-70E740481C1C}">
                          <a14:useLocalDpi xmlns:a14="http://schemas.microsoft.com/office/drawing/2010/main" val="0"/>
                        </a:ext>
                        <a:ext uri="{96DAC541-7B7A-43D3-8B79-37D633B846F1}">
                          <asvg:svgBlip xmlns:asvg="http://schemas.microsoft.com/office/drawing/2016/SVG/main" r:embed="rId142"/>
                        </a:ext>
                      </a:extLst>
                    </a:blip>
                    <a:stretch>
                      <a:fillRect/>
                    </a:stretch>
                  </pic:blipFill>
                  <pic:spPr>
                    <a:xfrm>
                      <a:off x="0" y="0"/>
                      <a:ext cx="363220" cy="363220"/>
                    </a:xfrm>
                    <a:prstGeom prst="rect">
                      <a:avLst/>
                    </a:prstGeom>
                  </pic:spPr>
                </pic:pic>
              </a:graphicData>
            </a:graphic>
          </wp:anchor>
        </w:drawing>
      </w:r>
    </w:p>
    <w:p w14:paraId="049E45F3" w14:textId="09BE78E1" w:rsidR="00A65E9C" w:rsidRPr="0045431D" w:rsidRDefault="00A65E9C" w:rsidP="00A65E9C">
      <w:pPr>
        <w:ind w:left="0" w:firstLine="426"/>
        <w:rPr>
          <w:szCs w:val="28"/>
        </w:rPr>
      </w:pPr>
      <w:r w:rsidRPr="0045431D">
        <w:rPr>
          <w:b/>
          <w:szCs w:val="28"/>
        </w:rPr>
        <w:t>Beispiel 6: Der Pullover</w:t>
      </w:r>
      <w:r w:rsidRPr="0045431D">
        <w:rPr>
          <w:szCs w:val="28"/>
        </w:rPr>
        <w:t xml:space="preserve"> </w:t>
      </w:r>
    </w:p>
    <w:p w14:paraId="52F5C40A" w14:textId="77777777" w:rsidR="00A65E9C" w:rsidRPr="0045431D" w:rsidRDefault="00A65E9C" w:rsidP="00A65E9C">
      <w:pPr>
        <w:ind w:left="426"/>
        <w:rPr>
          <w:color w:val="000000" w:themeColor="text1"/>
          <w:szCs w:val="28"/>
        </w:rPr>
      </w:pPr>
      <w:r w:rsidRPr="0045431D">
        <w:rPr>
          <w:color w:val="000000" w:themeColor="text1"/>
          <w:szCs w:val="28"/>
        </w:rPr>
        <w:t>Wie wurde der Vertrag geschlossen?</w:t>
      </w:r>
    </w:p>
    <w:p w14:paraId="396E8275" w14:textId="77777777" w:rsidR="00A65E9C" w:rsidRPr="0045431D" w:rsidRDefault="00715699" w:rsidP="00A65E9C">
      <w:pPr>
        <w:ind w:left="0" w:firstLine="426"/>
        <w:rPr>
          <w:szCs w:val="28"/>
        </w:rPr>
      </w:pPr>
      <w:sdt>
        <w:sdtPr>
          <w:rPr>
            <w:szCs w:val="28"/>
          </w:rPr>
          <w:id w:val="1087110969"/>
          <w14:checkbox>
            <w14:checked w14:val="0"/>
            <w14:checkedState w14:val="2612" w14:font="MS Gothic"/>
            <w14:uncheckedState w14:val="2610" w14:font="MS Gothic"/>
          </w14:checkbox>
        </w:sdtPr>
        <w:sdtEndPr/>
        <w:sdtContent>
          <w:r w:rsidR="00A65E9C" w:rsidRPr="0045431D">
            <w:rPr>
              <w:rFonts w:ascii="Segoe UI Symbol" w:eastAsia="MS Gothic" w:hAnsi="Segoe UI Symbol" w:cs="Segoe UI Symbol"/>
              <w:szCs w:val="28"/>
            </w:rPr>
            <w:t>☐</w:t>
          </w:r>
        </w:sdtContent>
      </w:sdt>
      <w:r w:rsidR="00A65E9C" w:rsidRPr="0045431D">
        <w:rPr>
          <w:szCs w:val="28"/>
        </w:rPr>
        <w:t xml:space="preserve"> mündlich </w:t>
      </w:r>
      <w:sdt>
        <w:sdtPr>
          <w:rPr>
            <w:szCs w:val="28"/>
          </w:rPr>
          <w:id w:val="-1559777481"/>
          <w14:checkbox>
            <w14:checked w14:val="0"/>
            <w14:checkedState w14:val="2612" w14:font="MS Gothic"/>
            <w14:uncheckedState w14:val="2610" w14:font="MS Gothic"/>
          </w14:checkbox>
        </w:sdtPr>
        <w:sdtEndPr/>
        <w:sdtContent>
          <w:r w:rsidR="00A65E9C" w:rsidRPr="0045431D">
            <w:rPr>
              <w:rFonts w:ascii="Segoe UI Symbol" w:eastAsia="MS Gothic" w:hAnsi="Segoe UI Symbol" w:cs="Segoe UI Symbol"/>
              <w:szCs w:val="28"/>
            </w:rPr>
            <w:t>☐</w:t>
          </w:r>
        </w:sdtContent>
      </w:sdt>
      <w:r w:rsidR="00A65E9C" w:rsidRPr="0045431D">
        <w:rPr>
          <w:szCs w:val="28"/>
        </w:rPr>
        <w:t xml:space="preserve"> schriftlich </w:t>
      </w:r>
      <w:sdt>
        <w:sdtPr>
          <w:rPr>
            <w:b/>
            <w:bCs/>
            <w:szCs w:val="28"/>
          </w:rPr>
          <w:id w:val="799269007"/>
          <w14:checkbox>
            <w14:checked w14:val="1"/>
            <w14:checkedState w14:val="2612" w14:font="MS Gothic"/>
            <w14:uncheckedState w14:val="2610" w14:font="MS Gothic"/>
          </w14:checkbox>
        </w:sdtPr>
        <w:sdtEndPr/>
        <w:sdtContent>
          <w:r w:rsidR="00A65E9C" w:rsidRPr="00AC10FC">
            <w:rPr>
              <w:rFonts w:ascii="Segoe UI Symbol" w:eastAsia="MS Gothic" w:hAnsi="Segoe UI Symbol" w:cs="Segoe UI Symbol"/>
              <w:b/>
              <w:bCs/>
              <w:szCs w:val="28"/>
            </w:rPr>
            <w:t>☒</w:t>
          </w:r>
        </w:sdtContent>
      </w:sdt>
      <w:r w:rsidR="00A65E9C" w:rsidRPr="00AC10FC">
        <w:rPr>
          <w:b/>
          <w:bCs/>
          <w:szCs w:val="28"/>
        </w:rPr>
        <w:t xml:space="preserve"> am Telefon</w:t>
      </w:r>
      <w:r w:rsidR="00A65E9C" w:rsidRPr="0045431D">
        <w:rPr>
          <w:szCs w:val="28"/>
        </w:rPr>
        <w:t xml:space="preserve"> </w:t>
      </w:r>
      <w:sdt>
        <w:sdtPr>
          <w:rPr>
            <w:szCs w:val="28"/>
          </w:rPr>
          <w:id w:val="899326313"/>
          <w14:checkbox>
            <w14:checked w14:val="0"/>
            <w14:checkedState w14:val="2612" w14:font="MS Gothic"/>
            <w14:uncheckedState w14:val="2610" w14:font="MS Gothic"/>
          </w14:checkbox>
        </w:sdtPr>
        <w:sdtEndPr/>
        <w:sdtContent>
          <w:r w:rsidR="00A65E9C" w:rsidRPr="0045431D">
            <w:rPr>
              <w:rFonts w:ascii="Segoe UI Symbol" w:eastAsia="MS Gothic" w:hAnsi="Segoe UI Symbol" w:cs="Segoe UI Symbol"/>
              <w:szCs w:val="28"/>
            </w:rPr>
            <w:t>☐</w:t>
          </w:r>
        </w:sdtContent>
      </w:sdt>
      <w:r w:rsidR="00A65E9C" w:rsidRPr="0045431D">
        <w:rPr>
          <w:szCs w:val="28"/>
        </w:rPr>
        <w:t xml:space="preserve"> durch Handeln </w:t>
      </w:r>
      <w:sdt>
        <w:sdtPr>
          <w:rPr>
            <w:szCs w:val="28"/>
          </w:rPr>
          <w:id w:val="-1965879261"/>
          <w14:checkbox>
            <w14:checked w14:val="0"/>
            <w14:checkedState w14:val="2612" w14:font="MS Gothic"/>
            <w14:uncheckedState w14:val="2610" w14:font="MS Gothic"/>
          </w14:checkbox>
        </w:sdtPr>
        <w:sdtEndPr/>
        <w:sdtContent>
          <w:r w:rsidR="00A65E9C" w:rsidRPr="0045431D">
            <w:rPr>
              <w:rFonts w:ascii="Segoe UI Symbol" w:eastAsia="MS Gothic" w:hAnsi="Segoe UI Symbol" w:cs="Segoe UI Symbol"/>
              <w:szCs w:val="28"/>
            </w:rPr>
            <w:t>☐</w:t>
          </w:r>
        </w:sdtContent>
      </w:sdt>
      <w:r w:rsidR="00A65E9C" w:rsidRPr="0045431D">
        <w:rPr>
          <w:szCs w:val="28"/>
        </w:rPr>
        <w:t xml:space="preserve"> am PC</w:t>
      </w:r>
    </w:p>
    <w:p w14:paraId="5E41E7EE" w14:textId="77777777" w:rsidR="00A65E9C" w:rsidRDefault="00A65E9C" w:rsidP="003D5C6C">
      <w:pPr>
        <w:ind w:firstLine="708"/>
        <w:sectPr w:rsidR="00A65E9C" w:rsidSect="00A35960">
          <w:headerReference w:type="first" r:id="rId144"/>
          <w:pgSz w:w="11900" w:h="16840"/>
          <w:pgMar w:top="2835" w:right="851" w:bottom="1134" w:left="851" w:header="709" w:footer="454" w:gutter="0"/>
          <w:cols w:space="708"/>
          <w:titlePg/>
          <w:docGrid w:linePitch="360"/>
        </w:sectPr>
      </w:pPr>
    </w:p>
    <w:p w14:paraId="3B89B73E" w14:textId="1E513A4D" w:rsidR="000D329E" w:rsidRDefault="000D329E" w:rsidP="000D329E">
      <w:pPr>
        <w:jc w:val="both"/>
        <w:rPr>
          <w:sz w:val="24"/>
          <w:szCs w:val="22"/>
        </w:rPr>
      </w:pPr>
      <w:r w:rsidRPr="00BD4BC7">
        <w:rPr>
          <w:sz w:val="24"/>
          <w:szCs w:val="22"/>
        </w:rPr>
        <w:lastRenderedPageBreak/>
        <w:t>Lernziel: Die Lernenden lernen den Begriff der Geschäftsfähigkeit kennen und können zwischen Geschäftsunfähigkeit, beschränkter Geschäftsfähigkeit und voller Geschäftsfähigkeit differenzieren.</w:t>
      </w:r>
    </w:p>
    <w:p w14:paraId="2D366E05" w14:textId="6344CBF4" w:rsidR="00C5556B" w:rsidRDefault="00C5556B" w:rsidP="000D329E">
      <w:pPr>
        <w:jc w:val="both"/>
        <w:rPr>
          <w:sz w:val="24"/>
          <w:szCs w:val="22"/>
        </w:rPr>
      </w:pPr>
      <w:r>
        <w:rPr>
          <w:sz w:val="24"/>
          <w:szCs w:val="22"/>
        </w:rPr>
        <w:t>Die Lernenden lernen folgende Kernbotschaften:</w:t>
      </w:r>
    </w:p>
    <w:p w14:paraId="61514BDF" w14:textId="4ABDE1F2" w:rsidR="00C5556B" w:rsidRDefault="00C5556B" w:rsidP="000D329E">
      <w:pPr>
        <w:jc w:val="both"/>
        <w:rPr>
          <w:sz w:val="24"/>
          <w:szCs w:val="22"/>
        </w:rPr>
      </w:pPr>
      <w:r>
        <w:rPr>
          <w:sz w:val="24"/>
          <w:szCs w:val="22"/>
        </w:rPr>
        <w:t xml:space="preserve">Kernbotschaft 1: Kinder </w:t>
      </w:r>
      <w:r w:rsidR="002F4FD6">
        <w:rPr>
          <w:sz w:val="24"/>
          <w:szCs w:val="22"/>
        </w:rPr>
        <w:t>unter 7 Jahren</w:t>
      </w:r>
      <w:r w:rsidR="003E4F65">
        <w:rPr>
          <w:sz w:val="24"/>
          <w:szCs w:val="22"/>
        </w:rPr>
        <w:t xml:space="preserve"> sind nicht geschäftsfähig.</w:t>
      </w:r>
    </w:p>
    <w:p w14:paraId="5F4F8D17" w14:textId="79C029E4" w:rsidR="00276CB5" w:rsidRDefault="003E4F65" w:rsidP="000D329E">
      <w:pPr>
        <w:jc w:val="both"/>
        <w:rPr>
          <w:sz w:val="24"/>
          <w:szCs w:val="22"/>
        </w:rPr>
      </w:pPr>
      <w:r>
        <w:rPr>
          <w:sz w:val="24"/>
          <w:szCs w:val="22"/>
        </w:rPr>
        <w:t>Kernbotschaft 2: Kinder und Jugendliche</w:t>
      </w:r>
      <w:r w:rsidR="00276CB5">
        <w:rPr>
          <w:sz w:val="24"/>
          <w:szCs w:val="22"/>
        </w:rPr>
        <w:t xml:space="preserve"> zwischen 7 und 18 Jahren sind beschränkt geschäftsfähig</w:t>
      </w:r>
      <w:r w:rsidR="00544E1E">
        <w:rPr>
          <w:sz w:val="24"/>
          <w:szCs w:val="22"/>
        </w:rPr>
        <w:t xml:space="preserve"> und dürfen im Rahmen ihres Taschengeldes Käufe tätigen</w:t>
      </w:r>
      <w:r w:rsidR="00276CB5">
        <w:rPr>
          <w:sz w:val="24"/>
          <w:szCs w:val="22"/>
        </w:rPr>
        <w:t>.</w:t>
      </w:r>
    </w:p>
    <w:p w14:paraId="1EDF8DE0" w14:textId="2087E456" w:rsidR="003E4F65" w:rsidRDefault="00276CB5" w:rsidP="000D329E">
      <w:pPr>
        <w:jc w:val="both"/>
        <w:rPr>
          <w:sz w:val="24"/>
          <w:szCs w:val="22"/>
        </w:rPr>
      </w:pPr>
      <w:r>
        <w:rPr>
          <w:sz w:val="24"/>
          <w:szCs w:val="22"/>
        </w:rPr>
        <w:t xml:space="preserve">Kernbotschaft 3: </w:t>
      </w:r>
      <w:r w:rsidR="00DE37BF">
        <w:rPr>
          <w:sz w:val="24"/>
          <w:szCs w:val="22"/>
        </w:rPr>
        <w:t xml:space="preserve">Volljährige Personen sind </w:t>
      </w:r>
      <w:r w:rsidR="002F4FD6">
        <w:rPr>
          <w:sz w:val="24"/>
          <w:szCs w:val="22"/>
        </w:rPr>
        <w:t xml:space="preserve">i.d.R. </w:t>
      </w:r>
      <w:r w:rsidR="00DE37BF">
        <w:rPr>
          <w:sz w:val="24"/>
          <w:szCs w:val="22"/>
        </w:rPr>
        <w:t>voll geschäftsfähig</w:t>
      </w:r>
      <w:r w:rsidR="002F4FD6">
        <w:rPr>
          <w:sz w:val="24"/>
          <w:szCs w:val="22"/>
        </w:rPr>
        <w:t>.</w:t>
      </w:r>
      <w:r w:rsidR="003E4F65">
        <w:rPr>
          <w:sz w:val="24"/>
          <w:szCs w:val="22"/>
        </w:rPr>
        <w:t xml:space="preserve"> </w:t>
      </w:r>
    </w:p>
    <w:p w14:paraId="3426988F" w14:textId="77777777" w:rsidR="00C5556B" w:rsidRPr="00BD4BC7" w:rsidRDefault="00C5556B" w:rsidP="000D329E">
      <w:pPr>
        <w:jc w:val="both"/>
        <w:rPr>
          <w:sz w:val="24"/>
          <w:szCs w:val="22"/>
        </w:rPr>
      </w:pPr>
    </w:p>
    <w:p w14:paraId="2D4797DF" w14:textId="1C68911F" w:rsidR="000D329E" w:rsidRPr="00BD4BC7" w:rsidRDefault="00A9060B" w:rsidP="00BF70DF">
      <w:pPr>
        <w:jc w:val="both"/>
        <w:rPr>
          <w:sz w:val="24"/>
          <w:szCs w:val="22"/>
        </w:rPr>
      </w:pPr>
      <w:r>
        <w:rPr>
          <w:sz w:val="24"/>
          <w:szCs w:val="22"/>
        </w:rPr>
        <w:t xml:space="preserve">Vorgeschlagener </w:t>
      </w:r>
      <w:r w:rsidR="000D329E" w:rsidRPr="00BD4BC7">
        <w:rPr>
          <w:sz w:val="24"/>
          <w:szCs w:val="22"/>
        </w:rPr>
        <w:t>Ablauf:</w:t>
      </w:r>
    </w:p>
    <w:p w14:paraId="2E9A1164" w14:textId="6F64DE47" w:rsidR="000D329E" w:rsidRPr="00BD4BC7" w:rsidRDefault="000D329E" w:rsidP="000D329E">
      <w:pPr>
        <w:jc w:val="both"/>
        <w:rPr>
          <w:sz w:val="24"/>
          <w:szCs w:val="22"/>
        </w:rPr>
      </w:pPr>
      <w:r w:rsidRPr="00BD4BC7">
        <w:rPr>
          <w:sz w:val="24"/>
          <w:szCs w:val="22"/>
        </w:rPr>
        <w:t>Verteilen Sie d</w:t>
      </w:r>
      <w:r w:rsidR="00B55492">
        <w:rPr>
          <w:sz w:val="24"/>
          <w:szCs w:val="22"/>
        </w:rPr>
        <w:t xml:space="preserve">en </w:t>
      </w:r>
      <w:r w:rsidR="00B55492">
        <w:rPr>
          <w:rFonts w:eastAsia="Times New Roman"/>
          <w:bCs/>
          <w:sz w:val="24"/>
        </w:rPr>
        <w:t>Arbeitsbogen</w:t>
      </w:r>
      <w:r w:rsidRPr="00BD4BC7">
        <w:rPr>
          <w:sz w:val="24"/>
          <w:szCs w:val="22"/>
        </w:rPr>
        <w:t xml:space="preserve"> „Geschäftsfähigkeit“. Die</w:t>
      </w:r>
      <w:r w:rsidR="00AF783B">
        <w:rPr>
          <w:sz w:val="24"/>
          <w:szCs w:val="22"/>
        </w:rPr>
        <w:t>sen schauen sich die</w:t>
      </w:r>
      <w:r w:rsidRPr="00BD4BC7">
        <w:rPr>
          <w:sz w:val="24"/>
          <w:szCs w:val="22"/>
        </w:rPr>
        <w:t xml:space="preserve"> Lernenden einzeln oder zu zweit an. Besprechen Sie d</w:t>
      </w:r>
      <w:r w:rsidR="00AF783B">
        <w:rPr>
          <w:sz w:val="24"/>
          <w:szCs w:val="22"/>
        </w:rPr>
        <w:t xml:space="preserve">en </w:t>
      </w:r>
      <w:r w:rsidR="00AF783B">
        <w:rPr>
          <w:rFonts w:eastAsia="Times New Roman"/>
          <w:bCs/>
          <w:sz w:val="24"/>
        </w:rPr>
        <w:t>Arbeitsbogen</w:t>
      </w:r>
      <w:r w:rsidRPr="00BD4BC7">
        <w:rPr>
          <w:sz w:val="24"/>
          <w:szCs w:val="22"/>
        </w:rPr>
        <w:t xml:space="preserve"> nach </w:t>
      </w:r>
      <w:r w:rsidR="00AF783B">
        <w:rPr>
          <w:sz w:val="24"/>
          <w:szCs w:val="22"/>
        </w:rPr>
        <w:t>fünf</w:t>
      </w:r>
      <w:r w:rsidRPr="00BD4BC7">
        <w:rPr>
          <w:sz w:val="24"/>
          <w:szCs w:val="22"/>
        </w:rPr>
        <w:t xml:space="preserve"> bis </w:t>
      </w:r>
      <w:r w:rsidR="00AF783B">
        <w:rPr>
          <w:sz w:val="24"/>
          <w:szCs w:val="22"/>
        </w:rPr>
        <w:t>zehn</w:t>
      </w:r>
      <w:r w:rsidRPr="00BD4BC7">
        <w:rPr>
          <w:sz w:val="24"/>
          <w:szCs w:val="22"/>
        </w:rPr>
        <w:t xml:space="preserve"> Minuten im Plenum.</w:t>
      </w:r>
    </w:p>
    <w:p w14:paraId="5F0147C8" w14:textId="2AEE00AD" w:rsidR="009746EA" w:rsidRPr="00BD4BC7" w:rsidRDefault="000D329E" w:rsidP="000D329E">
      <w:pPr>
        <w:jc w:val="both"/>
        <w:rPr>
          <w:sz w:val="24"/>
          <w:szCs w:val="22"/>
        </w:rPr>
        <w:sectPr w:rsidR="009746EA" w:rsidRPr="00BD4BC7" w:rsidSect="00A35960">
          <w:headerReference w:type="first" r:id="rId145"/>
          <w:pgSz w:w="11900" w:h="16840"/>
          <w:pgMar w:top="2835" w:right="851" w:bottom="1134" w:left="851" w:header="709" w:footer="454" w:gutter="0"/>
          <w:cols w:space="708"/>
          <w:titlePg/>
          <w:docGrid w:linePitch="360"/>
        </w:sectPr>
      </w:pPr>
      <w:r w:rsidRPr="00BD4BC7">
        <w:rPr>
          <w:sz w:val="24"/>
          <w:szCs w:val="22"/>
        </w:rPr>
        <w:t xml:space="preserve">Lesen Sie nun nacheinander die Fallbeispiele vor, die auf dem </w:t>
      </w:r>
      <w:r w:rsidR="00B147D5">
        <w:rPr>
          <w:rFonts w:eastAsia="Times New Roman"/>
          <w:bCs/>
          <w:sz w:val="24"/>
        </w:rPr>
        <w:t>Arbeitsbogen</w:t>
      </w:r>
      <w:r w:rsidR="00B147D5" w:rsidRPr="00BD4BC7">
        <w:rPr>
          <w:sz w:val="24"/>
          <w:szCs w:val="22"/>
        </w:rPr>
        <w:t xml:space="preserve"> </w:t>
      </w:r>
      <w:r w:rsidRPr="00BD4BC7">
        <w:rPr>
          <w:sz w:val="24"/>
          <w:szCs w:val="22"/>
        </w:rPr>
        <w:t>„Ist der Kauf rechtmäßig?“ zu finden sind.</w:t>
      </w:r>
      <w:r w:rsidR="001D40CB">
        <w:rPr>
          <w:sz w:val="24"/>
          <w:szCs w:val="22"/>
        </w:rPr>
        <w:t xml:space="preserve"> Alternativ können auch freiwillige Lernende die Beispiele abwechselnd vorlesen.</w:t>
      </w:r>
      <w:r w:rsidRPr="00BD4BC7">
        <w:rPr>
          <w:sz w:val="24"/>
          <w:szCs w:val="22"/>
        </w:rPr>
        <w:t xml:space="preserve"> Stellen Sie nach jedem vorgelesenen Beispiel die Frage, ob der Kauf rechtmäßig sei. Jede(r) Lernende hat die Möglichkeit, nach kurzem Nachdenken bzw. Absprechen mit dem/der PartnerIn eine Antwortkarte hochzuheben. Eine grüne Antwortkarte drückt aus, dass der/die TeilnehmerIn von der Rechtmäßigkeit der Situation überzeugt ist. Eine rote Antwortkarte bedeutet, dass der/die TeilnehmerIn denkt, die dargestellte Situation sei nicht rechtmäßig gewesen. Besprechen Sie die korrekten Lösungen sowie die Erklärungen mithilfe des beiliegenden Lösungsb</w:t>
      </w:r>
      <w:r w:rsidR="00B147D5">
        <w:rPr>
          <w:sz w:val="24"/>
          <w:szCs w:val="22"/>
        </w:rPr>
        <w:t>ogens</w:t>
      </w:r>
      <w:r w:rsidRPr="00BD4BC7">
        <w:rPr>
          <w:sz w:val="24"/>
          <w:szCs w:val="22"/>
        </w:rPr>
        <w:t>.</w:t>
      </w:r>
    </w:p>
    <w:p w14:paraId="522544B2" w14:textId="66C9B221" w:rsidR="00A80A17" w:rsidRPr="00583262" w:rsidRDefault="00290ACF" w:rsidP="00A80A17">
      <w:pPr>
        <w:jc w:val="both"/>
        <w:rPr>
          <w:szCs w:val="28"/>
        </w:rPr>
      </w:pPr>
      <w:r>
        <w:rPr>
          <w:noProof/>
          <w:szCs w:val="28"/>
        </w:rPr>
        <w:lastRenderedPageBreak/>
        <w:drawing>
          <wp:anchor distT="0" distB="0" distL="114300" distR="114300" simplePos="0" relativeHeight="251795968" behindDoc="0" locked="0" layoutInCell="1" allowOverlap="1" wp14:anchorId="62C37E71" wp14:editId="622E4068">
            <wp:simplePos x="0" y="0"/>
            <wp:positionH relativeFrom="column">
              <wp:posOffset>-180340</wp:posOffset>
            </wp:positionH>
            <wp:positionV relativeFrom="paragraph">
              <wp:posOffset>-90170</wp:posOffset>
            </wp:positionV>
            <wp:extent cx="367200" cy="367200"/>
            <wp:effectExtent l="0" t="0" r="0" b="0"/>
            <wp:wrapNone/>
            <wp:docPr id="1128" name="Grafik 1128"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 name="Grafik 1128" descr="Auge"/>
                    <pic:cNvPicPr/>
                  </pic:nvPicPr>
                  <pic:blipFill>
                    <a:blip r:embed="rId48">
                      <a:extLst>
                        <a:ext uri="{96DAC541-7B7A-43D3-8B79-37D633B846F1}">
                          <asvg:svgBlip xmlns:asvg="http://schemas.microsoft.com/office/drawing/2016/SVG/main" r:embed="rId49"/>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A80A17" w:rsidRPr="00583262">
        <w:rPr>
          <w:szCs w:val="28"/>
        </w:rPr>
        <w:t>Lesen Sie!</w:t>
      </w:r>
    </w:p>
    <w:p w14:paraId="7AC93F98" w14:textId="77777777" w:rsidR="00A80A17" w:rsidRPr="00583262" w:rsidRDefault="00A80A17" w:rsidP="00A80A17">
      <w:pPr>
        <w:jc w:val="both"/>
        <w:rPr>
          <w:szCs w:val="28"/>
        </w:rPr>
      </w:pPr>
    </w:p>
    <w:tbl>
      <w:tblPr>
        <w:tblStyle w:val="Tabellenraster"/>
        <w:tblpPr w:leftFromText="141" w:rightFromText="141" w:vertAnchor="text" w:horzAnchor="margin" w:tblpXSpec="center" w:tblpY="6508"/>
        <w:tblW w:w="9067" w:type="dxa"/>
        <w:tblLook w:val="04A0" w:firstRow="1" w:lastRow="0" w:firstColumn="1" w:lastColumn="0" w:noHBand="0" w:noVBand="1"/>
      </w:tblPr>
      <w:tblGrid>
        <w:gridCol w:w="1726"/>
        <w:gridCol w:w="7341"/>
      </w:tblGrid>
      <w:tr w:rsidR="00A80A17" w:rsidRPr="00583262" w14:paraId="166E35A7" w14:textId="77777777" w:rsidTr="00D04818">
        <w:trPr>
          <w:trHeight w:val="1288"/>
        </w:trPr>
        <w:tc>
          <w:tcPr>
            <w:tcW w:w="1726" w:type="dxa"/>
            <w:vAlign w:val="center"/>
          </w:tcPr>
          <w:p w14:paraId="1599AFBE" w14:textId="77777777" w:rsidR="00A80A17" w:rsidRPr="00583262" w:rsidRDefault="00A80A17" w:rsidP="00D04818">
            <w:pPr>
              <w:jc w:val="center"/>
              <w:rPr>
                <w:color w:val="000000" w:themeColor="text1"/>
                <w:szCs w:val="28"/>
              </w:rPr>
            </w:pPr>
            <w:r>
              <w:rPr>
                <w:noProof/>
                <w:color w:val="000000" w:themeColor="text1"/>
                <w:szCs w:val="28"/>
              </w:rPr>
              <w:drawing>
                <wp:anchor distT="0" distB="0" distL="114300" distR="114300" simplePos="0" relativeHeight="251508224" behindDoc="0" locked="0" layoutInCell="1" allowOverlap="1" wp14:anchorId="480992EF" wp14:editId="2369B2FE">
                  <wp:simplePos x="0" y="0"/>
                  <wp:positionH relativeFrom="column">
                    <wp:posOffset>215900</wp:posOffset>
                  </wp:positionH>
                  <wp:positionV relativeFrom="paragraph">
                    <wp:posOffset>0</wp:posOffset>
                  </wp:positionV>
                  <wp:extent cx="468000" cy="468000"/>
                  <wp:effectExtent l="0" t="0" r="0" b="0"/>
                  <wp:wrapNone/>
                  <wp:docPr id="66" name="Grafik 66" descr="Schließ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descr="Schließen"/>
                          <pic:cNvPicPr/>
                        </pic:nvPicPr>
                        <pic:blipFill>
                          <a:blip r:embed="rId146">
                            <a:extLst>
                              <a:ext uri="{96DAC541-7B7A-43D3-8B79-37D633B846F1}">
                                <asvg:svgBlip xmlns:asvg="http://schemas.microsoft.com/office/drawing/2016/SVG/main" r:embed="rId147"/>
                              </a:ext>
                            </a:extLst>
                          </a:blip>
                          <a:stretch>
                            <a:fillRect/>
                          </a:stretch>
                        </pic:blipFill>
                        <pic:spPr>
                          <a:xfrm>
                            <a:off x="0" y="0"/>
                            <a:ext cx="468000" cy="468000"/>
                          </a:xfrm>
                          <a:prstGeom prst="rect">
                            <a:avLst/>
                          </a:prstGeom>
                        </pic:spPr>
                      </pic:pic>
                    </a:graphicData>
                  </a:graphic>
                  <wp14:sizeRelH relativeFrom="margin">
                    <wp14:pctWidth>0</wp14:pctWidth>
                  </wp14:sizeRelH>
                  <wp14:sizeRelV relativeFrom="margin">
                    <wp14:pctHeight>0</wp14:pctHeight>
                  </wp14:sizeRelV>
                </wp:anchor>
              </w:drawing>
            </w:r>
          </w:p>
        </w:tc>
        <w:tc>
          <w:tcPr>
            <w:tcW w:w="7341" w:type="dxa"/>
            <w:vAlign w:val="center"/>
          </w:tcPr>
          <w:p w14:paraId="43F7D9E0" w14:textId="77777777" w:rsidR="00A80A17" w:rsidRPr="00583262" w:rsidRDefault="00A80A17" w:rsidP="00D04818">
            <w:pPr>
              <w:pStyle w:val="Textfelder"/>
              <w:jc w:val="left"/>
            </w:pPr>
            <w:r w:rsidRPr="00583262">
              <w:t>Kinder unter 7 sind nicht geschäftsfähig.</w:t>
            </w:r>
          </w:p>
        </w:tc>
      </w:tr>
      <w:tr w:rsidR="00A80A17" w:rsidRPr="00583262" w14:paraId="6FF63D92" w14:textId="77777777" w:rsidTr="00D04818">
        <w:trPr>
          <w:trHeight w:val="1288"/>
        </w:trPr>
        <w:tc>
          <w:tcPr>
            <w:tcW w:w="1726" w:type="dxa"/>
            <w:vAlign w:val="center"/>
          </w:tcPr>
          <w:p w14:paraId="1D0D01E4" w14:textId="77777777" w:rsidR="00A80A17" w:rsidRPr="00583262" w:rsidRDefault="00A80A17" w:rsidP="00D04818">
            <w:pPr>
              <w:ind w:left="0"/>
              <w:jc w:val="center"/>
              <w:rPr>
                <w:color w:val="000000" w:themeColor="text1"/>
                <w:szCs w:val="28"/>
              </w:rPr>
            </w:pPr>
            <w:r>
              <w:rPr>
                <w:noProof/>
                <w:szCs w:val="28"/>
              </w:rPr>
              <w:drawing>
                <wp:anchor distT="0" distB="0" distL="114300" distR="114300" simplePos="0" relativeHeight="251511296" behindDoc="0" locked="0" layoutInCell="1" allowOverlap="1" wp14:anchorId="45859699" wp14:editId="2904929E">
                  <wp:simplePos x="0" y="0"/>
                  <wp:positionH relativeFrom="column">
                    <wp:posOffset>215900</wp:posOffset>
                  </wp:positionH>
                  <wp:positionV relativeFrom="paragraph">
                    <wp:posOffset>0</wp:posOffset>
                  </wp:positionV>
                  <wp:extent cx="468000" cy="468000"/>
                  <wp:effectExtent l="0" t="0" r="0" b="8255"/>
                  <wp:wrapNone/>
                  <wp:docPr id="67" name="Grafik 67" descr="Dauerluts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fik 46" descr="Dauerlutscher"/>
                          <pic:cNvPicPr/>
                        </pic:nvPicPr>
                        <pic:blipFill>
                          <a:blip r:embed="rId148">
                            <a:extLst>
                              <a:ext uri="{96DAC541-7B7A-43D3-8B79-37D633B846F1}">
                                <asvg:svgBlip xmlns:asvg="http://schemas.microsoft.com/office/drawing/2016/SVG/main" r:embed="rId149"/>
                              </a:ext>
                            </a:extLst>
                          </a:blip>
                          <a:stretch>
                            <a:fillRect/>
                          </a:stretch>
                        </pic:blipFill>
                        <pic:spPr>
                          <a:xfrm>
                            <a:off x="0" y="0"/>
                            <a:ext cx="468000" cy="468000"/>
                          </a:xfrm>
                          <a:prstGeom prst="rect">
                            <a:avLst/>
                          </a:prstGeom>
                        </pic:spPr>
                      </pic:pic>
                    </a:graphicData>
                  </a:graphic>
                  <wp14:sizeRelH relativeFrom="margin">
                    <wp14:pctWidth>0</wp14:pctWidth>
                  </wp14:sizeRelH>
                  <wp14:sizeRelV relativeFrom="margin">
                    <wp14:pctHeight>0</wp14:pctHeight>
                  </wp14:sizeRelV>
                </wp:anchor>
              </w:drawing>
            </w:r>
            <w:r>
              <w:rPr>
                <w:noProof/>
                <w:color w:val="000000" w:themeColor="text1"/>
                <w:szCs w:val="28"/>
              </w:rPr>
              <w:drawing>
                <wp:anchor distT="0" distB="0" distL="114300" distR="114300" simplePos="0" relativeHeight="251510272" behindDoc="0" locked="0" layoutInCell="1" allowOverlap="1" wp14:anchorId="685DB9D9" wp14:editId="2F7970CB">
                  <wp:simplePos x="0" y="0"/>
                  <wp:positionH relativeFrom="column">
                    <wp:posOffset>906145</wp:posOffset>
                  </wp:positionH>
                  <wp:positionV relativeFrom="paragraph">
                    <wp:posOffset>7324725</wp:posOffset>
                  </wp:positionV>
                  <wp:extent cx="914400" cy="914400"/>
                  <wp:effectExtent l="0" t="0" r="0" b="0"/>
                  <wp:wrapNone/>
                  <wp:docPr id="68" name="Grafik 68" descr="Dauerluts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k 37" descr="Dauerlutscher"/>
                          <pic:cNvPicPr/>
                        </pic:nvPicPr>
                        <pic:blipFill>
                          <a:blip r:embed="rId150">
                            <a:extLst>
                              <a:ext uri="{96DAC541-7B7A-43D3-8B79-37D633B846F1}">
                                <asvg:svgBlip xmlns:asvg="http://schemas.microsoft.com/office/drawing/2016/SVG/main" r:embed="rId151"/>
                              </a:ext>
                            </a:extLst>
                          </a:blip>
                          <a:stretch>
                            <a:fillRect/>
                          </a:stretch>
                        </pic:blipFill>
                        <pic:spPr>
                          <a:xfrm>
                            <a:off x="0" y="0"/>
                            <a:ext cx="914400" cy="914400"/>
                          </a:xfrm>
                          <a:prstGeom prst="rect">
                            <a:avLst/>
                          </a:prstGeom>
                        </pic:spPr>
                      </pic:pic>
                    </a:graphicData>
                  </a:graphic>
                </wp:anchor>
              </w:drawing>
            </w:r>
            <w:r>
              <w:rPr>
                <w:noProof/>
                <w:color w:val="000000" w:themeColor="text1"/>
                <w:szCs w:val="28"/>
              </w:rPr>
              <w:drawing>
                <wp:anchor distT="0" distB="0" distL="114300" distR="114300" simplePos="0" relativeHeight="251509248" behindDoc="0" locked="0" layoutInCell="1" allowOverlap="1" wp14:anchorId="668C3C6C" wp14:editId="60E8FAD4">
                  <wp:simplePos x="0" y="0"/>
                  <wp:positionH relativeFrom="column">
                    <wp:posOffset>906145</wp:posOffset>
                  </wp:positionH>
                  <wp:positionV relativeFrom="paragraph">
                    <wp:posOffset>7324725</wp:posOffset>
                  </wp:positionV>
                  <wp:extent cx="914400" cy="914400"/>
                  <wp:effectExtent l="0" t="0" r="0" b="0"/>
                  <wp:wrapNone/>
                  <wp:docPr id="69" name="Grafik 69" descr="Dauerluts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afik 31" descr="Dauerlutscher"/>
                          <pic:cNvPicPr/>
                        </pic:nvPicPr>
                        <pic:blipFill>
                          <a:blip r:embed="rId150">
                            <a:extLst>
                              <a:ext uri="{96DAC541-7B7A-43D3-8B79-37D633B846F1}">
                                <asvg:svgBlip xmlns:asvg="http://schemas.microsoft.com/office/drawing/2016/SVG/main" r:embed="rId151"/>
                              </a:ext>
                            </a:extLst>
                          </a:blip>
                          <a:stretch>
                            <a:fillRect/>
                          </a:stretch>
                        </pic:blipFill>
                        <pic:spPr>
                          <a:xfrm>
                            <a:off x="0" y="0"/>
                            <a:ext cx="914400" cy="914400"/>
                          </a:xfrm>
                          <a:prstGeom prst="rect">
                            <a:avLst/>
                          </a:prstGeom>
                        </pic:spPr>
                      </pic:pic>
                    </a:graphicData>
                  </a:graphic>
                </wp:anchor>
              </w:drawing>
            </w:r>
          </w:p>
        </w:tc>
        <w:tc>
          <w:tcPr>
            <w:tcW w:w="7341" w:type="dxa"/>
            <w:vAlign w:val="center"/>
          </w:tcPr>
          <w:p w14:paraId="170E407A" w14:textId="77777777" w:rsidR="00A80A17" w:rsidRPr="00583262" w:rsidRDefault="00A80A17" w:rsidP="00D04818">
            <w:pPr>
              <w:pStyle w:val="Textfelder"/>
              <w:jc w:val="left"/>
            </w:pPr>
            <w:r w:rsidRPr="00583262">
              <w:t>Kinder zwischen 7 und 18 sind beschränkt geschäftsfähig.</w:t>
            </w:r>
          </w:p>
          <w:p w14:paraId="18CC4816" w14:textId="77777777" w:rsidR="00A80A17" w:rsidRPr="00583262" w:rsidRDefault="00A80A17" w:rsidP="00D04818">
            <w:pPr>
              <w:pStyle w:val="Textfelder"/>
              <w:jc w:val="left"/>
            </w:pPr>
            <w:r w:rsidRPr="00583262">
              <w:t>Sie dürfen im Rahmen ihres Taschengeldes etwas kaufen.</w:t>
            </w:r>
          </w:p>
        </w:tc>
      </w:tr>
      <w:tr w:rsidR="00A80A17" w:rsidRPr="00583262" w14:paraId="49AD0CA1" w14:textId="77777777" w:rsidTr="00D04818">
        <w:trPr>
          <w:trHeight w:val="1288"/>
        </w:trPr>
        <w:tc>
          <w:tcPr>
            <w:tcW w:w="1726" w:type="dxa"/>
            <w:vAlign w:val="center"/>
          </w:tcPr>
          <w:p w14:paraId="54A4F21D" w14:textId="77777777" w:rsidR="00A80A17" w:rsidRPr="00583262" w:rsidRDefault="00A80A17" w:rsidP="00D04818">
            <w:pPr>
              <w:jc w:val="center"/>
              <w:rPr>
                <w:color w:val="000000" w:themeColor="text1"/>
                <w:szCs w:val="28"/>
              </w:rPr>
            </w:pPr>
            <w:r>
              <w:rPr>
                <w:noProof/>
                <w:szCs w:val="28"/>
              </w:rPr>
              <w:drawing>
                <wp:anchor distT="0" distB="0" distL="114300" distR="114300" simplePos="0" relativeHeight="251513344" behindDoc="0" locked="0" layoutInCell="1" allowOverlap="1" wp14:anchorId="1794E655" wp14:editId="64EB841C">
                  <wp:simplePos x="0" y="0"/>
                  <wp:positionH relativeFrom="column">
                    <wp:posOffset>215900</wp:posOffset>
                  </wp:positionH>
                  <wp:positionV relativeFrom="paragraph">
                    <wp:posOffset>0</wp:posOffset>
                  </wp:positionV>
                  <wp:extent cx="468000" cy="468000"/>
                  <wp:effectExtent l="0" t="0" r="8255" b="0"/>
                  <wp:wrapNone/>
                  <wp:docPr id="70" name="Grafik 70" descr="G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fik 47" descr="Geld"/>
                          <pic:cNvPicPr/>
                        </pic:nvPicPr>
                        <pic:blipFill>
                          <a:blip r:embed="rId152">
                            <a:extLst>
                              <a:ext uri="{96DAC541-7B7A-43D3-8B79-37D633B846F1}">
                                <asvg:svgBlip xmlns:asvg="http://schemas.microsoft.com/office/drawing/2016/SVG/main" r:embed="rId153"/>
                              </a:ext>
                            </a:extLst>
                          </a:blip>
                          <a:stretch>
                            <a:fillRect/>
                          </a:stretch>
                        </pic:blipFill>
                        <pic:spPr>
                          <a:xfrm>
                            <a:off x="0" y="0"/>
                            <a:ext cx="468000" cy="468000"/>
                          </a:xfrm>
                          <a:prstGeom prst="rect">
                            <a:avLst/>
                          </a:prstGeom>
                        </pic:spPr>
                      </pic:pic>
                    </a:graphicData>
                  </a:graphic>
                  <wp14:sizeRelH relativeFrom="margin">
                    <wp14:pctWidth>0</wp14:pctWidth>
                  </wp14:sizeRelH>
                  <wp14:sizeRelV relativeFrom="margin">
                    <wp14:pctHeight>0</wp14:pctHeight>
                  </wp14:sizeRelV>
                </wp:anchor>
              </w:drawing>
            </w:r>
          </w:p>
        </w:tc>
        <w:tc>
          <w:tcPr>
            <w:tcW w:w="7341" w:type="dxa"/>
            <w:vAlign w:val="center"/>
          </w:tcPr>
          <w:p w14:paraId="56E927E9" w14:textId="77777777" w:rsidR="00A80A17" w:rsidRPr="00583262" w:rsidRDefault="00A80A17" w:rsidP="00D04818">
            <w:pPr>
              <w:pStyle w:val="Textfelder"/>
              <w:jc w:val="left"/>
            </w:pPr>
            <w:r w:rsidRPr="00583262">
              <w:t>Im Alter von 18 Jahren ist man vollständig geschäftsfähig.</w:t>
            </w:r>
          </w:p>
        </w:tc>
      </w:tr>
    </w:tbl>
    <w:p w14:paraId="0ECA676A" w14:textId="77777777" w:rsidR="00A80A17" w:rsidRDefault="00A80A17" w:rsidP="00A80A17">
      <w:pPr>
        <w:ind w:left="0"/>
        <w:rPr>
          <w:b/>
          <w:szCs w:val="28"/>
        </w:rPr>
      </w:pPr>
      <w:r w:rsidRPr="00583262">
        <w:rPr>
          <w:noProof/>
          <w:szCs w:val="28"/>
        </w:rPr>
        <w:drawing>
          <wp:anchor distT="0" distB="0" distL="114300" distR="114300" simplePos="0" relativeHeight="251507200" behindDoc="0" locked="0" layoutInCell="1" allowOverlap="1" wp14:anchorId="45F9775E" wp14:editId="3A3811FF">
            <wp:simplePos x="0" y="0"/>
            <wp:positionH relativeFrom="margin">
              <wp:align>center</wp:align>
            </wp:positionH>
            <wp:positionV relativeFrom="paragraph">
              <wp:posOffset>6350</wp:posOffset>
            </wp:positionV>
            <wp:extent cx="3627120" cy="3627120"/>
            <wp:effectExtent l="0" t="0" r="0" b="0"/>
            <wp:wrapSquare wrapText="bothSides"/>
            <wp:docPr id="71" name="Grafik 71"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eschäftsfähigkeit_1.png"/>
                    <pic:cNvPicPr/>
                  </pic:nvPicPr>
                  <pic:blipFill>
                    <a:blip r:embed="rId154">
                      <a:extLst>
                        <a:ext uri="{28A0092B-C50C-407E-A947-70E740481C1C}">
                          <a14:useLocalDpi xmlns:a14="http://schemas.microsoft.com/office/drawing/2010/main" val="0"/>
                        </a:ext>
                      </a:extLst>
                    </a:blip>
                    <a:stretch>
                      <a:fillRect/>
                    </a:stretch>
                  </pic:blipFill>
                  <pic:spPr>
                    <a:xfrm>
                      <a:off x="0" y="0"/>
                      <a:ext cx="3627120" cy="3627120"/>
                    </a:xfrm>
                    <a:prstGeom prst="rect">
                      <a:avLst/>
                    </a:prstGeom>
                  </pic:spPr>
                </pic:pic>
              </a:graphicData>
            </a:graphic>
          </wp:anchor>
        </w:drawing>
      </w:r>
    </w:p>
    <w:p w14:paraId="05EE08B4" w14:textId="77777777" w:rsidR="00A80A17" w:rsidRPr="00583262" w:rsidRDefault="00A80A17" w:rsidP="00A80A17">
      <w:pPr>
        <w:rPr>
          <w:szCs w:val="28"/>
        </w:rPr>
      </w:pPr>
    </w:p>
    <w:p w14:paraId="17D0A7E7" w14:textId="77777777" w:rsidR="00A80A17" w:rsidRPr="00583262" w:rsidRDefault="00A80A17" w:rsidP="00A80A17">
      <w:pPr>
        <w:rPr>
          <w:szCs w:val="28"/>
        </w:rPr>
      </w:pPr>
    </w:p>
    <w:p w14:paraId="3AC5F979" w14:textId="77777777" w:rsidR="00A80A17" w:rsidRPr="00583262" w:rsidRDefault="00A80A17" w:rsidP="00A80A17">
      <w:pPr>
        <w:rPr>
          <w:szCs w:val="28"/>
        </w:rPr>
      </w:pPr>
    </w:p>
    <w:p w14:paraId="58006568" w14:textId="77777777" w:rsidR="00A80A17" w:rsidRPr="00583262" w:rsidRDefault="00A80A17" w:rsidP="00A80A17">
      <w:pPr>
        <w:rPr>
          <w:szCs w:val="28"/>
        </w:rPr>
      </w:pPr>
    </w:p>
    <w:p w14:paraId="223F2771" w14:textId="77777777" w:rsidR="00A80A17" w:rsidRPr="00583262" w:rsidRDefault="00A80A17" w:rsidP="00A80A17">
      <w:pPr>
        <w:rPr>
          <w:szCs w:val="28"/>
        </w:rPr>
      </w:pPr>
    </w:p>
    <w:p w14:paraId="6BD8D9AA" w14:textId="77777777" w:rsidR="00A80A17" w:rsidRPr="00583262" w:rsidRDefault="00A80A17" w:rsidP="00A80A17">
      <w:pPr>
        <w:rPr>
          <w:szCs w:val="28"/>
        </w:rPr>
      </w:pPr>
    </w:p>
    <w:p w14:paraId="792330C3" w14:textId="77777777" w:rsidR="00A80A17" w:rsidRPr="00583262" w:rsidRDefault="00A80A17" w:rsidP="00A80A17">
      <w:pPr>
        <w:rPr>
          <w:szCs w:val="28"/>
        </w:rPr>
      </w:pPr>
    </w:p>
    <w:p w14:paraId="56129928" w14:textId="77777777" w:rsidR="00A80A17" w:rsidRPr="00583262" w:rsidRDefault="00A80A17" w:rsidP="00A80A17">
      <w:pPr>
        <w:rPr>
          <w:szCs w:val="28"/>
        </w:rPr>
      </w:pPr>
    </w:p>
    <w:p w14:paraId="228A7829" w14:textId="77777777" w:rsidR="00A80A17" w:rsidRPr="00583262" w:rsidRDefault="00A80A17" w:rsidP="00A80A17">
      <w:pPr>
        <w:rPr>
          <w:szCs w:val="28"/>
        </w:rPr>
      </w:pPr>
    </w:p>
    <w:p w14:paraId="35309490" w14:textId="77777777" w:rsidR="00A80A17" w:rsidRPr="00583262" w:rsidRDefault="00A80A17" w:rsidP="00A80A17">
      <w:pPr>
        <w:rPr>
          <w:szCs w:val="28"/>
        </w:rPr>
      </w:pPr>
    </w:p>
    <w:p w14:paraId="23C01FB9" w14:textId="77777777" w:rsidR="00A80A17" w:rsidRPr="00583262" w:rsidRDefault="00A80A17" w:rsidP="00A80A17">
      <w:pPr>
        <w:rPr>
          <w:szCs w:val="28"/>
        </w:rPr>
      </w:pPr>
    </w:p>
    <w:p w14:paraId="1C8DB3A8" w14:textId="77777777" w:rsidR="00A80A17" w:rsidRPr="00583262" w:rsidRDefault="00A80A17" w:rsidP="00A80A17">
      <w:pPr>
        <w:rPr>
          <w:szCs w:val="28"/>
        </w:rPr>
      </w:pPr>
    </w:p>
    <w:p w14:paraId="463BFCC4" w14:textId="77777777" w:rsidR="00A80A17" w:rsidRPr="00583262" w:rsidRDefault="00A80A17" w:rsidP="005F1797">
      <w:pPr>
        <w:ind w:left="0"/>
        <w:rPr>
          <w:szCs w:val="28"/>
        </w:rPr>
      </w:pPr>
    </w:p>
    <w:p w14:paraId="321C705B" w14:textId="77777777" w:rsidR="00A80A17" w:rsidRPr="00583262" w:rsidRDefault="00A80A17" w:rsidP="005F1797">
      <w:pPr>
        <w:ind w:left="0"/>
        <w:rPr>
          <w:szCs w:val="28"/>
        </w:rPr>
      </w:pPr>
    </w:p>
    <w:p w14:paraId="080F24F5" w14:textId="77777777" w:rsidR="00A80A17" w:rsidRPr="00583262" w:rsidRDefault="00A80A17" w:rsidP="00A80A17">
      <w:pPr>
        <w:rPr>
          <w:szCs w:val="28"/>
        </w:rPr>
      </w:pPr>
    </w:p>
    <w:p w14:paraId="2812F911" w14:textId="77777777" w:rsidR="00A80A17" w:rsidRDefault="00A80A17" w:rsidP="003D5C6C">
      <w:pPr>
        <w:ind w:firstLine="708"/>
        <w:sectPr w:rsidR="00A80A17" w:rsidSect="00A35960">
          <w:headerReference w:type="first" r:id="rId155"/>
          <w:pgSz w:w="11900" w:h="16840"/>
          <w:pgMar w:top="2835" w:right="851" w:bottom="1134" w:left="851" w:header="709" w:footer="454" w:gutter="0"/>
          <w:cols w:space="708"/>
          <w:titlePg/>
          <w:docGrid w:linePitch="360"/>
        </w:sectPr>
      </w:pPr>
    </w:p>
    <w:p w14:paraId="76E430EB" w14:textId="2F081F4C" w:rsidR="00D469BA" w:rsidRDefault="001D40CB" w:rsidP="008642D7">
      <w:pPr>
        <w:jc w:val="both"/>
        <w:rPr>
          <w:szCs w:val="28"/>
        </w:rPr>
      </w:pPr>
      <w:r>
        <w:rPr>
          <w:noProof/>
          <w:szCs w:val="28"/>
        </w:rPr>
        <w:lastRenderedPageBreak/>
        <w:drawing>
          <wp:anchor distT="0" distB="0" distL="114300" distR="114300" simplePos="0" relativeHeight="251856384" behindDoc="0" locked="0" layoutInCell="1" allowOverlap="1" wp14:anchorId="65A57030" wp14:editId="141725BA">
            <wp:simplePos x="0" y="0"/>
            <wp:positionH relativeFrom="column">
              <wp:posOffset>-180340</wp:posOffset>
            </wp:positionH>
            <wp:positionV relativeFrom="paragraph">
              <wp:posOffset>-71755</wp:posOffset>
            </wp:positionV>
            <wp:extent cx="320400" cy="320400"/>
            <wp:effectExtent l="0" t="0" r="3810" b="0"/>
            <wp:wrapNone/>
            <wp:docPr id="887" name="Grafik 887"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 name="Grafik 887" descr="Auge"/>
                    <pic:cNvPicPr/>
                  </pic:nvPicPr>
                  <pic:blipFill>
                    <a:blip r:embed="rId48">
                      <a:extLst>
                        <a:ext uri="{96DAC541-7B7A-43D3-8B79-37D633B846F1}">
                          <asvg:svgBlip xmlns:asvg="http://schemas.microsoft.com/office/drawing/2016/SVG/main" r:embed="rId49"/>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D469BA">
        <w:rPr>
          <w:szCs w:val="28"/>
        </w:rPr>
        <w:t>Lesen Sie die Fallbeispiele vor!</w:t>
      </w:r>
    </w:p>
    <w:p w14:paraId="6054A813" w14:textId="77777777" w:rsidR="00D469BA" w:rsidRDefault="008642D7" w:rsidP="008642D7">
      <w:pPr>
        <w:jc w:val="both"/>
        <w:rPr>
          <w:szCs w:val="28"/>
        </w:rPr>
      </w:pPr>
      <w:r w:rsidRPr="00E23500">
        <w:rPr>
          <w:szCs w:val="28"/>
        </w:rPr>
        <w:t>Ist der Kauf rechtmäßig?</w:t>
      </w:r>
    </w:p>
    <w:p w14:paraId="765E57AB" w14:textId="05248C24" w:rsidR="008642D7" w:rsidRPr="00E23500" w:rsidRDefault="001D40CB" w:rsidP="008642D7">
      <w:pPr>
        <w:jc w:val="both"/>
        <w:rPr>
          <w:szCs w:val="28"/>
        </w:rPr>
      </w:pPr>
      <w:r>
        <w:rPr>
          <w:noProof/>
          <w:szCs w:val="28"/>
        </w:rPr>
        <w:drawing>
          <wp:anchor distT="0" distB="0" distL="114300" distR="114300" simplePos="0" relativeHeight="251855360" behindDoc="0" locked="0" layoutInCell="1" allowOverlap="1" wp14:anchorId="6620F84C" wp14:editId="570F0BFD">
            <wp:simplePos x="0" y="0"/>
            <wp:positionH relativeFrom="column">
              <wp:posOffset>-180340</wp:posOffset>
            </wp:positionH>
            <wp:positionV relativeFrom="paragraph">
              <wp:posOffset>-90170</wp:posOffset>
            </wp:positionV>
            <wp:extent cx="320400" cy="320400"/>
            <wp:effectExtent l="0" t="0" r="0" b="3810"/>
            <wp:wrapNone/>
            <wp:docPr id="881" name="Grafik 881"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 name="Grafik 881" descr="Kopf mit Zahnrädern"/>
                    <pic:cNvPicPr/>
                  </pic:nvPicPr>
                  <pic:blipFill>
                    <a:blip r:embed="rId84">
                      <a:extLst>
                        <a:ext uri="{96DAC541-7B7A-43D3-8B79-37D633B846F1}">
                          <asvg:svgBlip xmlns:asvg="http://schemas.microsoft.com/office/drawing/2016/SVG/main" r:embed="rId8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8642D7" w:rsidRPr="00E23500">
        <w:rPr>
          <w:szCs w:val="28"/>
        </w:rPr>
        <w:t>Hal</w:t>
      </w:r>
      <w:r w:rsidR="008642D7">
        <w:rPr>
          <w:szCs w:val="28"/>
        </w:rPr>
        <w:t>ten Sie die richtige Karte hoch!</w:t>
      </w:r>
    </w:p>
    <w:p w14:paraId="1C562572" w14:textId="77777777" w:rsidR="008642D7" w:rsidRPr="00E23500" w:rsidRDefault="008642D7" w:rsidP="008642D7">
      <w:pPr>
        <w:jc w:val="both"/>
        <w:rPr>
          <w:b/>
          <w:szCs w:val="28"/>
        </w:rPr>
      </w:pPr>
    </w:p>
    <w:p w14:paraId="2FE756AA" w14:textId="4DE336B9" w:rsidR="008642D7" w:rsidRPr="00E23500" w:rsidRDefault="00B50251" w:rsidP="008642D7">
      <w:pPr>
        <w:jc w:val="both"/>
        <w:rPr>
          <w:b/>
          <w:szCs w:val="28"/>
        </w:rPr>
      </w:pPr>
      <w:r>
        <w:rPr>
          <w:b/>
          <w:szCs w:val="28"/>
        </w:rPr>
        <w:t>Bedeutung der</w:t>
      </w:r>
      <w:r w:rsidR="008642D7" w:rsidRPr="00E23500">
        <w:rPr>
          <w:b/>
          <w:szCs w:val="28"/>
        </w:rPr>
        <w:t xml:space="preserve"> Karten</w:t>
      </w:r>
    </w:p>
    <w:p w14:paraId="36D92AE8" w14:textId="30C62FC5" w:rsidR="008642D7" w:rsidRPr="00E23500" w:rsidRDefault="008642D7" w:rsidP="00D469BA">
      <w:pPr>
        <w:jc w:val="both"/>
        <w:rPr>
          <w:szCs w:val="28"/>
        </w:rPr>
      </w:pPr>
      <w:r w:rsidRPr="00D469BA">
        <w:rPr>
          <w:color w:val="FF0000"/>
          <w:szCs w:val="28"/>
        </w:rPr>
        <w:t>rot</w:t>
      </w:r>
      <w:r w:rsidRPr="00E23500">
        <w:rPr>
          <w:szCs w:val="28"/>
        </w:rPr>
        <w:t xml:space="preserve"> = nicht rechtmäßig</w:t>
      </w:r>
      <w:r w:rsidR="00D469BA">
        <w:rPr>
          <w:szCs w:val="28"/>
        </w:rPr>
        <w:tab/>
      </w:r>
      <w:r w:rsidR="00D469BA">
        <w:rPr>
          <w:szCs w:val="28"/>
        </w:rPr>
        <w:tab/>
      </w:r>
      <w:r w:rsidR="00D469BA">
        <w:rPr>
          <w:szCs w:val="28"/>
        </w:rPr>
        <w:tab/>
      </w:r>
      <w:r w:rsidR="00D469BA">
        <w:rPr>
          <w:szCs w:val="28"/>
        </w:rPr>
        <w:tab/>
      </w:r>
      <w:r w:rsidRPr="00D469BA">
        <w:rPr>
          <w:color w:val="00B050"/>
          <w:szCs w:val="28"/>
        </w:rPr>
        <w:t>grün</w:t>
      </w:r>
      <w:r w:rsidRPr="00E23500">
        <w:rPr>
          <w:szCs w:val="28"/>
        </w:rPr>
        <w:t xml:space="preserve"> = rechtmäßig</w:t>
      </w:r>
    </w:p>
    <w:p w14:paraId="444FCAEA" w14:textId="77777777" w:rsidR="008642D7" w:rsidRPr="00E23500" w:rsidRDefault="008642D7" w:rsidP="008642D7">
      <w:pPr>
        <w:jc w:val="both"/>
        <w:rPr>
          <w:szCs w:val="28"/>
        </w:rPr>
      </w:pPr>
    </w:p>
    <w:p w14:paraId="44285B88" w14:textId="77777777" w:rsidR="008642D7" w:rsidRDefault="008642D7" w:rsidP="008642D7">
      <w:pPr>
        <w:jc w:val="both"/>
        <w:rPr>
          <w:b/>
          <w:szCs w:val="28"/>
        </w:rPr>
      </w:pPr>
      <w:r w:rsidRPr="00E23500">
        <w:rPr>
          <w:b/>
          <w:szCs w:val="28"/>
        </w:rPr>
        <w:t>Fallbeispiele</w:t>
      </w:r>
    </w:p>
    <w:p w14:paraId="5B4C5928" w14:textId="77777777" w:rsidR="008642D7" w:rsidRPr="00E23500" w:rsidRDefault="008642D7" w:rsidP="008642D7">
      <w:pPr>
        <w:jc w:val="both"/>
        <w:rPr>
          <w:szCs w:val="28"/>
        </w:rPr>
      </w:pPr>
    </w:p>
    <w:tbl>
      <w:tblPr>
        <w:tblStyle w:val="Tabellenraster"/>
        <w:tblW w:w="0" w:type="auto"/>
        <w:tblInd w:w="284" w:type="dxa"/>
        <w:tblLook w:val="04A0" w:firstRow="1" w:lastRow="0" w:firstColumn="1" w:lastColumn="0" w:noHBand="0" w:noVBand="1"/>
      </w:tblPr>
      <w:tblGrid>
        <w:gridCol w:w="1269"/>
        <w:gridCol w:w="8074"/>
      </w:tblGrid>
      <w:tr w:rsidR="008642D7" w:rsidRPr="00E23500" w14:paraId="6EEB3F2E" w14:textId="77777777" w:rsidTr="00D04818">
        <w:trPr>
          <w:trHeight w:val="1304"/>
        </w:trPr>
        <w:tc>
          <w:tcPr>
            <w:tcW w:w="1269" w:type="dxa"/>
            <w:tcBorders>
              <w:top w:val="nil"/>
              <w:left w:val="nil"/>
              <w:bottom w:val="nil"/>
            </w:tcBorders>
            <w:vAlign w:val="center"/>
          </w:tcPr>
          <w:p w14:paraId="1B052AD3" w14:textId="77777777" w:rsidR="008642D7" w:rsidRPr="00E23500" w:rsidRDefault="008642D7" w:rsidP="00D04818">
            <w:pPr>
              <w:pStyle w:val="Textfelder"/>
            </w:pPr>
            <w:r w:rsidRPr="00E23500">
              <w:t>A</w:t>
            </w:r>
          </w:p>
        </w:tc>
        <w:tc>
          <w:tcPr>
            <w:tcW w:w="8074" w:type="dxa"/>
            <w:vAlign w:val="center"/>
          </w:tcPr>
          <w:p w14:paraId="3048AB95" w14:textId="77777777" w:rsidR="008642D7" w:rsidRPr="00E23500" w:rsidRDefault="008642D7" w:rsidP="00D04818">
            <w:pPr>
              <w:pStyle w:val="Textfelder"/>
              <w:jc w:val="left"/>
            </w:pPr>
            <w:r w:rsidRPr="00E23500">
              <w:t>Simon ist 15 Jahre alt und bekommt 20 € Taschengeld. Er kauft sich davon eine Zimmerpflanze.</w:t>
            </w:r>
          </w:p>
        </w:tc>
      </w:tr>
      <w:tr w:rsidR="008642D7" w:rsidRPr="00E23500" w14:paraId="067B96E1" w14:textId="77777777" w:rsidTr="00D04818">
        <w:trPr>
          <w:trHeight w:val="1304"/>
        </w:trPr>
        <w:tc>
          <w:tcPr>
            <w:tcW w:w="1269" w:type="dxa"/>
            <w:tcBorders>
              <w:top w:val="nil"/>
              <w:left w:val="nil"/>
              <w:bottom w:val="nil"/>
            </w:tcBorders>
            <w:vAlign w:val="center"/>
          </w:tcPr>
          <w:p w14:paraId="51E3AF90" w14:textId="77777777" w:rsidR="008642D7" w:rsidRPr="00E23500" w:rsidRDefault="008642D7" w:rsidP="00D04818">
            <w:pPr>
              <w:pStyle w:val="Textfelder"/>
            </w:pPr>
            <w:r w:rsidRPr="00E23500">
              <w:t>B</w:t>
            </w:r>
          </w:p>
        </w:tc>
        <w:tc>
          <w:tcPr>
            <w:tcW w:w="8074" w:type="dxa"/>
            <w:vAlign w:val="center"/>
          </w:tcPr>
          <w:p w14:paraId="26D2F7DD" w14:textId="77777777" w:rsidR="008642D7" w:rsidRPr="00E23500" w:rsidRDefault="008642D7" w:rsidP="00D04818">
            <w:pPr>
              <w:pStyle w:val="Textfelder"/>
              <w:jc w:val="left"/>
            </w:pPr>
            <w:r w:rsidRPr="00E23500">
              <w:t>Pia ist 5 Jahre alt und kauft sich Süßigkeiten am Kiosk.</w:t>
            </w:r>
          </w:p>
        </w:tc>
      </w:tr>
      <w:tr w:rsidR="008642D7" w:rsidRPr="00E23500" w14:paraId="62869EC8" w14:textId="77777777" w:rsidTr="00D04818">
        <w:trPr>
          <w:trHeight w:val="1304"/>
        </w:trPr>
        <w:tc>
          <w:tcPr>
            <w:tcW w:w="1269" w:type="dxa"/>
            <w:tcBorders>
              <w:top w:val="nil"/>
              <w:left w:val="nil"/>
              <w:bottom w:val="nil"/>
            </w:tcBorders>
            <w:vAlign w:val="center"/>
          </w:tcPr>
          <w:p w14:paraId="4E57F50D" w14:textId="77777777" w:rsidR="008642D7" w:rsidRPr="00E23500" w:rsidRDefault="008642D7" w:rsidP="00D04818">
            <w:pPr>
              <w:pStyle w:val="Textfelder"/>
            </w:pPr>
            <w:r w:rsidRPr="00E23500">
              <w:t>C</w:t>
            </w:r>
          </w:p>
        </w:tc>
        <w:tc>
          <w:tcPr>
            <w:tcW w:w="8074" w:type="dxa"/>
            <w:vAlign w:val="center"/>
          </w:tcPr>
          <w:p w14:paraId="1F60E039" w14:textId="77777777" w:rsidR="008642D7" w:rsidRPr="00E23500" w:rsidRDefault="008642D7" w:rsidP="00D04818">
            <w:pPr>
              <w:pStyle w:val="Textfelder"/>
              <w:jc w:val="left"/>
            </w:pPr>
            <w:r w:rsidRPr="00E23500">
              <w:t>Emma ist 10 Jahre alt und kauft sich von ihrem Taschengeld ihre Lieblingszeitschrift.</w:t>
            </w:r>
          </w:p>
        </w:tc>
      </w:tr>
      <w:tr w:rsidR="008642D7" w:rsidRPr="00E23500" w14:paraId="1D828C25" w14:textId="77777777" w:rsidTr="00D04818">
        <w:trPr>
          <w:trHeight w:val="1304"/>
        </w:trPr>
        <w:tc>
          <w:tcPr>
            <w:tcW w:w="1269" w:type="dxa"/>
            <w:tcBorders>
              <w:top w:val="nil"/>
              <w:left w:val="nil"/>
              <w:bottom w:val="nil"/>
            </w:tcBorders>
            <w:vAlign w:val="center"/>
          </w:tcPr>
          <w:p w14:paraId="618641B6" w14:textId="77777777" w:rsidR="008642D7" w:rsidRPr="00E23500" w:rsidRDefault="008642D7" w:rsidP="00D04818">
            <w:pPr>
              <w:pStyle w:val="Textfelder"/>
            </w:pPr>
            <w:r w:rsidRPr="00E23500">
              <w:t>D</w:t>
            </w:r>
          </w:p>
        </w:tc>
        <w:tc>
          <w:tcPr>
            <w:tcW w:w="8074" w:type="dxa"/>
            <w:vAlign w:val="center"/>
          </w:tcPr>
          <w:p w14:paraId="7693C1E6" w14:textId="77777777" w:rsidR="008642D7" w:rsidRPr="00E23500" w:rsidRDefault="008642D7" w:rsidP="00D04818">
            <w:pPr>
              <w:pStyle w:val="Textfelder"/>
              <w:jc w:val="left"/>
            </w:pPr>
            <w:r w:rsidRPr="00E23500">
              <w:t>Sophie ist 4 Jahre alt und holt beim Bäcker Brötchen zum Frühstück. Ihre Mutter gibt ihr hierfür einen Einkaufszettel und passendes Bargeld.</w:t>
            </w:r>
          </w:p>
        </w:tc>
      </w:tr>
      <w:tr w:rsidR="008642D7" w:rsidRPr="00E23500" w14:paraId="268FAC13" w14:textId="77777777" w:rsidTr="00D04818">
        <w:trPr>
          <w:trHeight w:val="1304"/>
        </w:trPr>
        <w:tc>
          <w:tcPr>
            <w:tcW w:w="1269" w:type="dxa"/>
            <w:tcBorders>
              <w:top w:val="nil"/>
              <w:left w:val="nil"/>
              <w:bottom w:val="nil"/>
            </w:tcBorders>
            <w:vAlign w:val="center"/>
          </w:tcPr>
          <w:p w14:paraId="34471706" w14:textId="77777777" w:rsidR="008642D7" w:rsidRPr="00E23500" w:rsidRDefault="008642D7" w:rsidP="00D04818">
            <w:pPr>
              <w:pStyle w:val="Textfelder"/>
            </w:pPr>
            <w:r w:rsidRPr="00E23500">
              <w:t>E</w:t>
            </w:r>
          </w:p>
        </w:tc>
        <w:tc>
          <w:tcPr>
            <w:tcW w:w="8074" w:type="dxa"/>
            <w:vAlign w:val="center"/>
          </w:tcPr>
          <w:p w14:paraId="264B01C5" w14:textId="77777777" w:rsidR="008642D7" w:rsidRPr="00E23500" w:rsidRDefault="008642D7" w:rsidP="00D04818">
            <w:pPr>
              <w:pStyle w:val="Textfelder"/>
              <w:jc w:val="left"/>
            </w:pPr>
            <w:r w:rsidRPr="00E23500">
              <w:t>Eva ist 19 Jahre alt und kauft sich ein Auto.</w:t>
            </w:r>
          </w:p>
        </w:tc>
      </w:tr>
      <w:tr w:rsidR="008642D7" w:rsidRPr="00E23500" w14:paraId="3CE8DD81" w14:textId="77777777" w:rsidTr="00D04818">
        <w:trPr>
          <w:trHeight w:val="1304"/>
        </w:trPr>
        <w:tc>
          <w:tcPr>
            <w:tcW w:w="1269" w:type="dxa"/>
            <w:tcBorders>
              <w:top w:val="nil"/>
              <w:left w:val="nil"/>
              <w:bottom w:val="nil"/>
            </w:tcBorders>
            <w:vAlign w:val="center"/>
          </w:tcPr>
          <w:p w14:paraId="70C90FA5" w14:textId="77777777" w:rsidR="008642D7" w:rsidRPr="00E23500" w:rsidRDefault="008642D7" w:rsidP="00D04818">
            <w:pPr>
              <w:pStyle w:val="Textfelder"/>
            </w:pPr>
            <w:r w:rsidRPr="00E23500">
              <w:t>F</w:t>
            </w:r>
          </w:p>
        </w:tc>
        <w:tc>
          <w:tcPr>
            <w:tcW w:w="8074" w:type="dxa"/>
            <w:vAlign w:val="center"/>
          </w:tcPr>
          <w:p w14:paraId="6C6A165D" w14:textId="77777777" w:rsidR="008642D7" w:rsidRPr="00E23500" w:rsidRDefault="008642D7" w:rsidP="00D04818">
            <w:pPr>
              <w:pStyle w:val="Textfelder"/>
              <w:jc w:val="left"/>
            </w:pPr>
            <w:r w:rsidRPr="00E23500">
              <w:t>Nina ist 8 Jahre geworden und hat zum Geburtstag 15 € bekommen. Sie kauft sich davon ein Buch.</w:t>
            </w:r>
          </w:p>
        </w:tc>
      </w:tr>
    </w:tbl>
    <w:p w14:paraId="3737F141" w14:textId="77777777" w:rsidR="008642D7" w:rsidRDefault="008642D7" w:rsidP="003D5C6C">
      <w:pPr>
        <w:ind w:firstLine="708"/>
        <w:sectPr w:rsidR="008642D7" w:rsidSect="00A35960">
          <w:headerReference w:type="first" r:id="rId156"/>
          <w:pgSz w:w="11900" w:h="16840"/>
          <w:pgMar w:top="2835" w:right="851" w:bottom="1134" w:left="851" w:header="709" w:footer="454" w:gutter="0"/>
          <w:cols w:space="708"/>
          <w:titlePg/>
          <w:docGrid w:linePitch="360"/>
        </w:sectPr>
      </w:pPr>
    </w:p>
    <w:tbl>
      <w:tblPr>
        <w:tblStyle w:val="Tabellenraster"/>
        <w:tblpPr w:leftFromText="141" w:rightFromText="141" w:vertAnchor="text" w:horzAnchor="margin" w:tblpY="1446"/>
        <w:tblW w:w="10320" w:type="dxa"/>
        <w:tblLook w:val="04A0" w:firstRow="1" w:lastRow="0" w:firstColumn="1" w:lastColumn="0" w:noHBand="0" w:noVBand="1"/>
      </w:tblPr>
      <w:tblGrid>
        <w:gridCol w:w="1269"/>
        <w:gridCol w:w="9051"/>
      </w:tblGrid>
      <w:tr w:rsidR="005F204F" w:rsidRPr="00D76D32" w14:paraId="2ED7DB73" w14:textId="77777777" w:rsidTr="005F204F">
        <w:tc>
          <w:tcPr>
            <w:tcW w:w="1269" w:type="dxa"/>
            <w:tcBorders>
              <w:top w:val="nil"/>
              <w:left w:val="nil"/>
              <w:bottom w:val="nil"/>
            </w:tcBorders>
            <w:vAlign w:val="center"/>
          </w:tcPr>
          <w:p w14:paraId="12956625" w14:textId="77777777" w:rsidR="005F204F" w:rsidRPr="00D76D32" w:rsidRDefault="005F204F" w:rsidP="005F204F">
            <w:pPr>
              <w:pStyle w:val="Textfelder"/>
            </w:pPr>
            <w:r w:rsidRPr="00D76D32">
              <w:lastRenderedPageBreak/>
              <w:t>A</w:t>
            </w:r>
          </w:p>
        </w:tc>
        <w:tc>
          <w:tcPr>
            <w:tcW w:w="9051" w:type="dxa"/>
            <w:vAlign w:val="center"/>
          </w:tcPr>
          <w:p w14:paraId="087C4AD3" w14:textId="77777777" w:rsidR="005F204F" w:rsidRPr="00D24963" w:rsidRDefault="005F204F" w:rsidP="005F204F">
            <w:pPr>
              <w:pStyle w:val="Textfelder"/>
              <w:jc w:val="left"/>
              <w:rPr>
                <w:color w:val="00B050"/>
              </w:rPr>
            </w:pPr>
            <w:r w:rsidRPr="00D24963">
              <w:rPr>
                <w:color w:val="00B050"/>
              </w:rPr>
              <w:t>Simon ist 15 Jahre alt und bekommt 20 € Taschengeld. Er kauft sich davon eine Zimmerpflanze.</w:t>
            </w:r>
          </w:p>
          <w:p w14:paraId="234F28AB" w14:textId="77777777" w:rsidR="005F204F" w:rsidRPr="00D76D32" w:rsidRDefault="005F204F" w:rsidP="005F204F">
            <w:pPr>
              <w:pStyle w:val="Textfelder"/>
              <w:jc w:val="left"/>
            </w:pPr>
            <w:r w:rsidRPr="00D76D32">
              <w:t>Erklärung: Simon ist beschränkt geschäftsfähig. Da er sich die Zimmerpflanze von seinem Taschengeld kauft, welches ihm zur freien Verfügung überlassen wurde, ist das Rechtsgeschäft zustande gekommen (§ 110 BGB).</w:t>
            </w:r>
          </w:p>
        </w:tc>
      </w:tr>
      <w:tr w:rsidR="005F204F" w:rsidRPr="00D76D32" w14:paraId="42477705" w14:textId="77777777" w:rsidTr="005F204F">
        <w:tc>
          <w:tcPr>
            <w:tcW w:w="1269" w:type="dxa"/>
            <w:tcBorders>
              <w:top w:val="nil"/>
              <w:left w:val="nil"/>
              <w:bottom w:val="nil"/>
            </w:tcBorders>
            <w:vAlign w:val="center"/>
          </w:tcPr>
          <w:p w14:paraId="2A0A8E84" w14:textId="77777777" w:rsidR="005F204F" w:rsidRPr="00D76D32" w:rsidRDefault="005F204F" w:rsidP="005F204F">
            <w:pPr>
              <w:pStyle w:val="Textfelder"/>
            </w:pPr>
            <w:r w:rsidRPr="00D76D32">
              <w:t>B</w:t>
            </w:r>
          </w:p>
        </w:tc>
        <w:tc>
          <w:tcPr>
            <w:tcW w:w="9051" w:type="dxa"/>
            <w:vAlign w:val="center"/>
          </w:tcPr>
          <w:p w14:paraId="720A1938" w14:textId="77777777" w:rsidR="005F204F" w:rsidRPr="00D76D32" w:rsidRDefault="005F204F" w:rsidP="005F204F">
            <w:pPr>
              <w:pStyle w:val="Textfelder"/>
              <w:jc w:val="left"/>
              <w:rPr>
                <w:color w:val="FF0000"/>
              </w:rPr>
            </w:pPr>
            <w:r w:rsidRPr="00D76D32">
              <w:rPr>
                <w:color w:val="FF0000"/>
              </w:rPr>
              <w:t>Pia ist 5 Jahre alt und kauft sich Süßigkeiten am Kiosk.</w:t>
            </w:r>
          </w:p>
          <w:p w14:paraId="08766D30" w14:textId="77777777" w:rsidR="005F204F" w:rsidRPr="00D76D32" w:rsidRDefault="005F204F" w:rsidP="005F204F">
            <w:pPr>
              <w:pStyle w:val="Textfelder"/>
              <w:jc w:val="left"/>
            </w:pPr>
            <w:r w:rsidRPr="00D76D32">
              <w:t>Erklärun</w:t>
            </w:r>
            <w:r>
              <w:t>g: Pia ist nicht geschäftsfähig</w:t>
            </w:r>
            <w:r w:rsidRPr="00D76D32">
              <w:t xml:space="preserve"> </w:t>
            </w:r>
            <w:r>
              <w:t>(</w:t>
            </w:r>
            <w:r w:rsidRPr="00D76D32">
              <w:t>§ 104 BGB</w:t>
            </w:r>
            <w:r>
              <w:t>).</w:t>
            </w:r>
          </w:p>
        </w:tc>
      </w:tr>
      <w:tr w:rsidR="005F204F" w:rsidRPr="00D76D32" w14:paraId="40CDDACA" w14:textId="77777777" w:rsidTr="005F204F">
        <w:tc>
          <w:tcPr>
            <w:tcW w:w="1269" w:type="dxa"/>
            <w:tcBorders>
              <w:top w:val="nil"/>
              <w:left w:val="nil"/>
              <w:bottom w:val="nil"/>
            </w:tcBorders>
            <w:vAlign w:val="center"/>
          </w:tcPr>
          <w:p w14:paraId="4AADD794" w14:textId="77777777" w:rsidR="005F204F" w:rsidRPr="00D76D32" w:rsidRDefault="005F204F" w:rsidP="005F204F">
            <w:pPr>
              <w:pStyle w:val="Textfelder"/>
            </w:pPr>
            <w:r w:rsidRPr="00D76D32">
              <w:t>C</w:t>
            </w:r>
          </w:p>
        </w:tc>
        <w:tc>
          <w:tcPr>
            <w:tcW w:w="9051" w:type="dxa"/>
            <w:vAlign w:val="center"/>
          </w:tcPr>
          <w:p w14:paraId="0A341DAA" w14:textId="77777777" w:rsidR="005F204F" w:rsidRPr="00D24963" w:rsidRDefault="005F204F" w:rsidP="005F204F">
            <w:pPr>
              <w:pStyle w:val="Textfelder"/>
              <w:jc w:val="left"/>
              <w:rPr>
                <w:color w:val="00B050"/>
              </w:rPr>
            </w:pPr>
            <w:r w:rsidRPr="00D24963">
              <w:rPr>
                <w:color w:val="00B050"/>
              </w:rPr>
              <w:t>Emma ist 10 Jahre alt und kauft sich von ihrem Taschengeld ihre Lieblingszeitschrift.</w:t>
            </w:r>
          </w:p>
          <w:p w14:paraId="0C62AE85" w14:textId="77777777" w:rsidR="005F204F" w:rsidRPr="00D76D32" w:rsidRDefault="005F204F" w:rsidP="005F204F">
            <w:pPr>
              <w:pStyle w:val="Textfelder"/>
              <w:jc w:val="left"/>
            </w:pPr>
            <w:r w:rsidRPr="00D76D32">
              <w:t>Erklärung: Emma kauft die Zeitschrift von ihrem Taschengeld. Somit kommt der Kauf zustande.</w:t>
            </w:r>
          </w:p>
        </w:tc>
      </w:tr>
      <w:tr w:rsidR="005F204F" w:rsidRPr="00D76D32" w14:paraId="4A35CF30" w14:textId="77777777" w:rsidTr="005F204F">
        <w:tc>
          <w:tcPr>
            <w:tcW w:w="1269" w:type="dxa"/>
            <w:tcBorders>
              <w:top w:val="nil"/>
              <w:left w:val="nil"/>
              <w:bottom w:val="nil"/>
            </w:tcBorders>
            <w:vAlign w:val="center"/>
          </w:tcPr>
          <w:p w14:paraId="344F533F" w14:textId="77777777" w:rsidR="005F204F" w:rsidRPr="00D76D32" w:rsidRDefault="005F204F" w:rsidP="005F204F">
            <w:pPr>
              <w:pStyle w:val="Textfelder"/>
            </w:pPr>
            <w:r w:rsidRPr="00D76D32">
              <w:t>D</w:t>
            </w:r>
          </w:p>
        </w:tc>
        <w:tc>
          <w:tcPr>
            <w:tcW w:w="9051" w:type="dxa"/>
            <w:vAlign w:val="center"/>
          </w:tcPr>
          <w:p w14:paraId="623965E3" w14:textId="77777777" w:rsidR="005F204F" w:rsidRPr="00D24963" w:rsidRDefault="005F204F" w:rsidP="005F204F">
            <w:pPr>
              <w:pStyle w:val="Textfelder"/>
              <w:jc w:val="left"/>
              <w:rPr>
                <w:color w:val="00B050"/>
              </w:rPr>
            </w:pPr>
            <w:r w:rsidRPr="00D24963">
              <w:rPr>
                <w:color w:val="00B050"/>
              </w:rPr>
              <w:t>Sophie ist 4 Jahre alt und holt beim Bäcker Brötchen zum Frühstück. Ihre Mutter gibt ihr hierfür einen Einkaufszettel und passendes Bargeld.</w:t>
            </w:r>
          </w:p>
          <w:p w14:paraId="4F0692AD" w14:textId="77777777" w:rsidR="005F204F" w:rsidRPr="00D76D32" w:rsidRDefault="005F204F" w:rsidP="005F204F">
            <w:pPr>
              <w:pStyle w:val="Textfelder"/>
              <w:jc w:val="left"/>
            </w:pPr>
            <w:r w:rsidRPr="00D76D32">
              <w:t>Erklärung: Wirksames Rechtsgeschäft. Sophie ist lediglich Bote und kauft im Auftrag ihrer Mutter die Brötchen.</w:t>
            </w:r>
          </w:p>
        </w:tc>
      </w:tr>
      <w:tr w:rsidR="005F204F" w:rsidRPr="00D76D32" w14:paraId="46A9AB01" w14:textId="77777777" w:rsidTr="005F204F">
        <w:tc>
          <w:tcPr>
            <w:tcW w:w="1269" w:type="dxa"/>
            <w:tcBorders>
              <w:top w:val="nil"/>
              <w:left w:val="nil"/>
              <w:bottom w:val="nil"/>
            </w:tcBorders>
            <w:vAlign w:val="center"/>
          </w:tcPr>
          <w:p w14:paraId="0D5A4433" w14:textId="77777777" w:rsidR="005F204F" w:rsidRPr="00D76D32" w:rsidRDefault="005F204F" w:rsidP="005F204F">
            <w:pPr>
              <w:pStyle w:val="Textfelder"/>
            </w:pPr>
            <w:r w:rsidRPr="00D76D32">
              <w:t>E</w:t>
            </w:r>
          </w:p>
        </w:tc>
        <w:tc>
          <w:tcPr>
            <w:tcW w:w="9051" w:type="dxa"/>
            <w:vAlign w:val="center"/>
          </w:tcPr>
          <w:p w14:paraId="5AF7113F" w14:textId="77777777" w:rsidR="005F204F" w:rsidRPr="00D24963" w:rsidRDefault="005F204F" w:rsidP="005F204F">
            <w:pPr>
              <w:pStyle w:val="Textfelder"/>
              <w:jc w:val="left"/>
              <w:rPr>
                <w:color w:val="00B050"/>
              </w:rPr>
            </w:pPr>
            <w:r w:rsidRPr="00D24963">
              <w:rPr>
                <w:color w:val="00B050"/>
              </w:rPr>
              <w:t>Eva ist 19 Jahre alt und kauft sich ein Auto.</w:t>
            </w:r>
          </w:p>
          <w:p w14:paraId="535D8AFB" w14:textId="77777777" w:rsidR="005F204F" w:rsidRPr="00D76D32" w:rsidRDefault="005F204F" w:rsidP="005F204F">
            <w:pPr>
              <w:pStyle w:val="Textfelder"/>
              <w:jc w:val="left"/>
            </w:pPr>
            <w:r w:rsidRPr="00D76D32">
              <w:t>Erklärung: Eva ist geschäftsfähig. Der Kauf ist somit rechtmäßig.</w:t>
            </w:r>
          </w:p>
        </w:tc>
      </w:tr>
      <w:tr w:rsidR="005F204F" w:rsidRPr="00D76D32" w14:paraId="77E86F06" w14:textId="77777777" w:rsidTr="005F204F">
        <w:tc>
          <w:tcPr>
            <w:tcW w:w="1269" w:type="dxa"/>
            <w:tcBorders>
              <w:top w:val="nil"/>
              <w:left w:val="nil"/>
              <w:bottom w:val="nil"/>
            </w:tcBorders>
            <w:vAlign w:val="center"/>
          </w:tcPr>
          <w:p w14:paraId="76122DCF" w14:textId="77777777" w:rsidR="005F204F" w:rsidRPr="00D76D32" w:rsidRDefault="005F204F" w:rsidP="005F204F">
            <w:pPr>
              <w:pStyle w:val="Textfelder"/>
            </w:pPr>
            <w:r w:rsidRPr="00D76D32">
              <w:t>F</w:t>
            </w:r>
          </w:p>
        </w:tc>
        <w:tc>
          <w:tcPr>
            <w:tcW w:w="9051" w:type="dxa"/>
            <w:vAlign w:val="center"/>
          </w:tcPr>
          <w:p w14:paraId="32746658" w14:textId="77777777" w:rsidR="005F204F" w:rsidRPr="00D24963" w:rsidRDefault="005F204F" w:rsidP="005F204F">
            <w:pPr>
              <w:pStyle w:val="Textfelder"/>
              <w:jc w:val="left"/>
              <w:rPr>
                <w:color w:val="00B050"/>
              </w:rPr>
            </w:pPr>
            <w:r w:rsidRPr="00D24963">
              <w:rPr>
                <w:color w:val="00B050"/>
              </w:rPr>
              <w:t xml:space="preserve">Nina ist 8 Jahre geworden und hat zum Geburtstag 15 € bekommen. Sie kauft sich davon </w:t>
            </w:r>
            <w:r>
              <w:rPr>
                <w:color w:val="00B050"/>
              </w:rPr>
              <w:t xml:space="preserve">ein </w:t>
            </w:r>
            <w:r w:rsidRPr="00D24963">
              <w:rPr>
                <w:color w:val="00B050"/>
              </w:rPr>
              <w:t>Buch.</w:t>
            </w:r>
          </w:p>
          <w:p w14:paraId="36871975" w14:textId="77777777" w:rsidR="005F204F" w:rsidRPr="00D76D32" w:rsidRDefault="005F204F" w:rsidP="005F204F">
            <w:pPr>
              <w:pStyle w:val="Textfelder"/>
              <w:jc w:val="left"/>
            </w:pPr>
            <w:r w:rsidRPr="00D76D32">
              <w:t>Erklärung: Das Geschäft ist rechtmäßig, da Nina d</w:t>
            </w:r>
            <w:r>
              <w:t>as Buch von dem geschenkten</w:t>
            </w:r>
            <w:r w:rsidRPr="00D76D32">
              <w:t xml:space="preserve"> Geld kauft.</w:t>
            </w:r>
          </w:p>
        </w:tc>
      </w:tr>
    </w:tbl>
    <w:p w14:paraId="52203824" w14:textId="77777777" w:rsidR="005F204F" w:rsidRDefault="00A844F5" w:rsidP="00A844F5">
      <w:pPr>
        <w:rPr>
          <w:szCs w:val="28"/>
        </w:rPr>
        <w:sectPr w:rsidR="005F204F" w:rsidSect="00A35960">
          <w:headerReference w:type="first" r:id="rId157"/>
          <w:pgSz w:w="11900" w:h="16840"/>
          <w:pgMar w:top="2835" w:right="851" w:bottom="1134" w:left="851" w:header="709" w:footer="454" w:gutter="0"/>
          <w:cols w:space="708"/>
          <w:titlePg/>
          <w:docGrid w:linePitch="360"/>
        </w:sectPr>
      </w:pPr>
      <w:r w:rsidRPr="00D76D32">
        <w:rPr>
          <w:szCs w:val="28"/>
        </w:rPr>
        <w:t>Die grün gedruckten Fallbeispiele beschreiben Situationen, in denen der Kauf rechtmäßig war. Das rot gedruckte Beispiel beschreibt einen unrechtmäßigen Kauf.</w:t>
      </w:r>
    </w:p>
    <w:p w14:paraId="29622EA7" w14:textId="77777777" w:rsidR="004D28C7" w:rsidRPr="004D28C7" w:rsidRDefault="004D28C7" w:rsidP="00BD4BC7">
      <w:pPr>
        <w:spacing w:after="240"/>
        <w:jc w:val="both"/>
        <w:rPr>
          <w:rFonts w:eastAsia="Times New Roman"/>
          <w:sz w:val="24"/>
          <w:szCs w:val="22"/>
        </w:rPr>
      </w:pPr>
      <w:r w:rsidRPr="004D28C7">
        <w:rPr>
          <w:sz w:val="24"/>
          <w:szCs w:val="22"/>
        </w:rPr>
        <w:lastRenderedPageBreak/>
        <w:t xml:space="preserve">Lernziel: </w:t>
      </w:r>
      <w:r w:rsidRPr="004D28C7">
        <w:rPr>
          <w:rFonts w:eastAsia="Times New Roman"/>
          <w:sz w:val="24"/>
          <w:szCs w:val="22"/>
        </w:rPr>
        <w:t>Die Lernenden kennen wichtige alltägliche Regeln im Umgang mit Verträgen und können diese in eigenen Worten wiedergeben.</w:t>
      </w:r>
    </w:p>
    <w:p w14:paraId="62431580" w14:textId="7294159F" w:rsidR="004D28C7" w:rsidRPr="004D28C7" w:rsidRDefault="00A9060B" w:rsidP="00BD4BC7">
      <w:pPr>
        <w:jc w:val="both"/>
        <w:rPr>
          <w:rFonts w:eastAsia="Times New Roman"/>
          <w:bCs/>
          <w:sz w:val="24"/>
          <w:szCs w:val="22"/>
        </w:rPr>
      </w:pPr>
      <w:r>
        <w:rPr>
          <w:sz w:val="24"/>
          <w:szCs w:val="22"/>
        </w:rPr>
        <w:t xml:space="preserve">Vorgeschlagener </w:t>
      </w:r>
      <w:r w:rsidR="004D28C7" w:rsidRPr="004D28C7">
        <w:rPr>
          <w:rFonts w:eastAsia="Times New Roman"/>
          <w:bCs/>
          <w:sz w:val="24"/>
          <w:szCs w:val="22"/>
        </w:rPr>
        <w:t xml:space="preserve">Ablauf: </w:t>
      </w:r>
    </w:p>
    <w:p w14:paraId="788DC37F" w14:textId="66BE661C" w:rsidR="00E4665D" w:rsidRDefault="004D28C7" w:rsidP="004D28C7">
      <w:pPr>
        <w:jc w:val="both"/>
        <w:rPr>
          <w:rFonts w:eastAsia="Times New Roman"/>
          <w:bCs/>
          <w:sz w:val="24"/>
          <w:szCs w:val="22"/>
        </w:rPr>
      </w:pPr>
      <w:r w:rsidRPr="004D28C7">
        <w:rPr>
          <w:rFonts w:eastAsia="Times New Roman"/>
          <w:bCs/>
          <w:sz w:val="24"/>
          <w:szCs w:val="22"/>
        </w:rPr>
        <w:t>Verteilen Sie zu Beginn d</w:t>
      </w:r>
      <w:r w:rsidR="00AE69E9">
        <w:rPr>
          <w:rFonts w:eastAsia="Times New Roman"/>
          <w:bCs/>
          <w:sz w:val="24"/>
          <w:szCs w:val="22"/>
        </w:rPr>
        <w:t>ie</w:t>
      </w:r>
      <w:r w:rsidR="00B147D5">
        <w:rPr>
          <w:rFonts w:eastAsia="Times New Roman"/>
          <w:bCs/>
          <w:sz w:val="24"/>
          <w:szCs w:val="22"/>
        </w:rPr>
        <w:t xml:space="preserve"> </w:t>
      </w:r>
      <w:r w:rsidR="00B147D5">
        <w:rPr>
          <w:rFonts w:eastAsia="Times New Roman"/>
          <w:bCs/>
          <w:sz w:val="24"/>
        </w:rPr>
        <w:t>Arbeitsb</w:t>
      </w:r>
      <w:r w:rsidR="00AE69E9">
        <w:rPr>
          <w:rFonts w:eastAsia="Times New Roman"/>
          <w:bCs/>
          <w:sz w:val="24"/>
        </w:rPr>
        <w:t>ö</w:t>
      </w:r>
      <w:r w:rsidR="00B147D5">
        <w:rPr>
          <w:rFonts w:eastAsia="Times New Roman"/>
          <w:bCs/>
          <w:sz w:val="24"/>
        </w:rPr>
        <w:t>gen</w:t>
      </w:r>
      <w:r w:rsidRPr="004D28C7">
        <w:rPr>
          <w:rFonts w:eastAsia="Times New Roman"/>
          <w:bCs/>
          <w:sz w:val="24"/>
          <w:szCs w:val="22"/>
        </w:rPr>
        <w:t xml:space="preserve"> „Merksätze zu Verträgen“. Lesen Sie gemeinsam mit den Lernenden den ersten Satz und </w:t>
      </w:r>
      <w:r w:rsidR="008B3C0B">
        <w:rPr>
          <w:rFonts w:eastAsia="Times New Roman"/>
          <w:bCs/>
          <w:sz w:val="24"/>
          <w:szCs w:val="22"/>
        </w:rPr>
        <w:t>fa</w:t>
      </w:r>
      <w:r w:rsidR="00487FA3">
        <w:rPr>
          <w:rFonts w:eastAsia="Times New Roman"/>
          <w:bCs/>
          <w:sz w:val="24"/>
          <w:szCs w:val="22"/>
        </w:rPr>
        <w:t xml:space="preserve">ssen Sie diesen </w:t>
      </w:r>
      <w:r w:rsidR="00FF10DF">
        <w:rPr>
          <w:rFonts w:eastAsia="Times New Roman"/>
          <w:bCs/>
          <w:sz w:val="24"/>
          <w:szCs w:val="22"/>
        </w:rPr>
        <w:t xml:space="preserve">in ein bis zwei Sätzen </w:t>
      </w:r>
      <w:r w:rsidR="00487FA3">
        <w:rPr>
          <w:rFonts w:eastAsia="Times New Roman"/>
          <w:bCs/>
          <w:sz w:val="24"/>
          <w:szCs w:val="22"/>
        </w:rPr>
        <w:t xml:space="preserve">zusammen (in Form </w:t>
      </w:r>
      <w:r w:rsidR="00FF10DF">
        <w:rPr>
          <w:rFonts w:eastAsia="Times New Roman"/>
          <w:bCs/>
          <w:sz w:val="24"/>
          <w:szCs w:val="22"/>
        </w:rPr>
        <w:t>von</w:t>
      </w:r>
      <w:r w:rsidR="00487FA3">
        <w:rPr>
          <w:rFonts w:eastAsia="Times New Roman"/>
          <w:bCs/>
          <w:sz w:val="24"/>
          <w:szCs w:val="22"/>
        </w:rPr>
        <w:t xml:space="preserve"> Merks</w:t>
      </w:r>
      <w:r w:rsidR="00FF10DF">
        <w:rPr>
          <w:rFonts w:eastAsia="Times New Roman"/>
          <w:bCs/>
          <w:sz w:val="24"/>
          <w:szCs w:val="22"/>
        </w:rPr>
        <w:t>ä</w:t>
      </w:r>
      <w:r w:rsidR="00487FA3">
        <w:rPr>
          <w:rFonts w:eastAsia="Times New Roman"/>
          <w:bCs/>
          <w:sz w:val="24"/>
          <w:szCs w:val="22"/>
        </w:rPr>
        <w:t>tze</w:t>
      </w:r>
      <w:r w:rsidR="00FF10DF">
        <w:rPr>
          <w:rFonts w:eastAsia="Times New Roman"/>
          <w:bCs/>
          <w:sz w:val="24"/>
          <w:szCs w:val="22"/>
        </w:rPr>
        <w:t>n</w:t>
      </w:r>
      <w:r w:rsidR="00487FA3">
        <w:rPr>
          <w:rFonts w:eastAsia="Times New Roman"/>
          <w:bCs/>
          <w:sz w:val="24"/>
          <w:szCs w:val="22"/>
        </w:rPr>
        <w:t>)</w:t>
      </w:r>
      <w:r w:rsidRPr="004D28C7">
        <w:rPr>
          <w:rFonts w:eastAsia="Times New Roman"/>
          <w:bCs/>
          <w:sz w:val="24"/>
          <w:szCs w:val="22"/>
        </w:rPr>
        <w:t>. D</w:t>
      </w:r>
      <w:r w:rsidR="00487FA3">
        <w:rPr>
          <w:rFonts w:eastAsia="Times New Roman"/>
          <w:bCs/>
          <w:sz w:val="24"/>
          <w:szCs w:val="22"/>
        </w:rPr>
        <w:t xml:space="preserve">en </w:t>
      </w:r>
      <w:r w:rsidR="00FF10DF">
        <w:rPr>
          <w:rFonts w:eastAsia="Times New Roman"/>
          <w:bCs/>
          <w:sz w:val="24"/>
          <w:szCs w:val="22"/>
        </w:rPr>
        <w:t xml:space="preserve">ersten </w:t>
      </w:r>
      <w:r w:rsidR="00487FA3">
        <w:rPr>
          <w:rFonts w:eastAsia="Times New Roman"/>
          <w:bCs/>
          <w:sz w:val="24"/>
          <w:szCs w:val="22"/>
        </w:rPr>
        <w:t>Merksatz</w:t>
      </w:r>
      <w:r w:rsidRPr="004D28C7">
        <w:rPr>
          <w:rFonts w:eastAsia="Times New Roman"/>
          <w:bCs/>
          <w:sz w:val="24"/>
          <w:szCs w:val="22"/>
        </w:rPr>
        <w:t xml:space="preserve"> können Sie an die Tafel schreiben, damit er für alle Lernenden präsent ist. Die Lernenden </w:t>
      </w:r>
      <w:r w:rsidR="00606692">
        <w:rPr>
          <w:rFonts w:eastAsia="Times New Roman"/>
          <w:bCs/>
          <w:sz w:val="24"/>
          <w:szCs w:val="22"/>
        </w:rPr>
        <w:t>können</w:t>
      </w:r>
      <w:r w:rsidRPr="004D28C7">
        <w:rPr>
          <w:rFonts w:eastAsia="Times New Roman"/>
          <w:bCs/>
          <w:sz w:val="24"/>
          <w:szCs w:val="22"/>
        </w:rPr>
        <w:t xml:space="preserve"> selbst entscheiden, ob sie d</w:t>
      </w:r>
      <w:r w:rsidR="00AE69E9">
        <w:rPr>
          <w:rFonts w:eastAsia="Times New Roman"/>
          <w:bCs/>
          <w:sz w:val="24"/>
          <w:szCs w:val="22"/>
        </w:rPr>
        <w:t>ie</w:t>
      </w:r>
      <w:r w:rsidR="00B147D5">
        <w:rPr>
          <w:rFonts w:eastAsia="Times New Roman"/>
          <w:bCs/>
          <w:sz w:val="24"/>
          <w:szCs w:val="22"/>
        </w:rPr>
        <w:t xml:space="preserve"> </w:t>
      </w:r>
      <w:r w:rsidR="00B147D5">
        <w:rPr>
          <w:rFonts w:eastAsia="Times New Roman"/>
          <w:bCs/>
          <w:sz w:val="24"/>
        </w:rPr>
        <w:t>Arbeitsb</w:t>
      </w:r>
      <w:r w:rsidR="00AE69E9">
        <w:rPr>
          <w:rFonts w:eastAsia="Times New Roman"/>
          <w:bCs/>
          <w:sz w:val="24"/>
        </w:rPr>
        <w:t>ö</w:t>
      </w:r>
      <w:r w:rsidR="00B147D5">
        <w:rPr>
          <w:rFonts w:eastAsia="Times New Roman"/>
          <w:bCs/>
          <w:sz w:val="24"/>
        </w:rPr>
        <w:t>gen</w:t>
      </w:r>
      <w:r w:rsidR="00B147D5" w:rsidRPr="004D28C7">
        <w:rPr>
          <w:rFonts w:eastAsia="Times New Roman"/>
          <w:bCs/>
          <w:sz w:val="24"/>
          <w:szCs w:val="22"/>
        </w:rPr>
        <w:t xml:space="preserve"> </w:t>
      </w:r>
      <w:r w:rsidRPr="004D28C7">
        <w:rPr>
          <w:rFonts w:eastAsia="Times New Roman"/>
          <w:bCs/>
          <w:sz w:val="24"/>
          <w:szCs w:val="22"/>
        </w:rPr>
        <w:t>in Einzel- oder Partnerarbeit bearbeiten. Entscheidend ist, dass jede(r) Lernende für sich selbst Merksätze aufschreibt, auch wenn diese gemeinsam überlegt wurden. Durch d</w:t>
      </w:r>
      <w:r w:rsidR="003A2014">
        <w:rPr>
          <w:rFonts w:eastAsia="Times New Roman"/>
          <w:bCs/>
          <w:sz w:val="24"/>
          <w:szCs w:val="22"/>
        </w:rPr>
        <w:t>as</w:t>
      </w:r>
      <w:r w:rsidRPr="004D28C7">
        <w:rPr>
          <w:rFonts w:eastAsia="Times New Roman"/>
          <w:bCs/>
          <w:sz w:val="24"/>
          <w:szCs w:val="22"/>
        </w:rPr>
        <w:t xml:space="preserve"> selbstständige </w:t>
      </w:r>
      <w:r w:rsidR="003A2014">
        <w:rPr>
          <w:rFonts w:eastAsia="Times New Roman"/>
          <w:bCs/>
          <w:sz w:val="24"/>
          <w:szCs w:val="22"/>
        </w:rPr>
        <w:t>Zusammenfassen der Abschnitte</w:t>
      </w:r>
      <w:r w:rsidRPr="004D28C7">
        <w:rPr>
          <w:rFonts w:eastAsia="Times New Roman"/>
          <w:bCs/>
          <w:sz w:val="24"/>
          <w:szCs w:val="22"/>
        </w:rPr>
        <w:t xml:space="preserve"> erfolgt eine intensive Beschäftigung mit dem Lerngegenstand.</w:t>
      </w:r>
      <w:r w:rsidR="00CF31D4">
        <w:rPr>
          <w:rFonts w:eastAsia="Times New Roman"/>
          <w:bCs/>
          <w:sz w:val="24"/>
          <w:szCs w:val="22"/>
        </w:rPr>
        <w:t xml:space="preserve"> Ferner wird das Textverständnis der Lernenden geschult.</w:t>
      </w:r>
    </w:p>
    <w:p w14:paraId="0D46B2AA" w14:textId="5A1ECDFD" w:rsidR="00BD4BC7" w:rsidRDefault="004D28C7" w:rsidP="00AE69E9">
      <w:pPr>
        <w:jc w:val="both"/>
        <w:rPr>
          <w:rFonts w:eastAsia="Times New Roman"/>
          <w:bCs/>
          <w:sz w:val="24"/>
        </w:rPr>
        <w:sectPr w:rsidR="00BD4BC7" w:rsidSect="00A35960">
          <w:headerReference w:type="first" r:id="rId158"/>
          <w:pgSz w:w="11900" w:h="16840"/>
          <w:pgMar w:top="2835" w:right="851" w:bottom="1134" w:left="851" w:header="709" w:footer="454" w:gutter="0"/>
          <w:cols w:space="708"/>
          <w:titlePg/>
          <w:docGrid w:linePitch="360"/>
        </w:sectPr>
      </w:pPr>
      <w:r w:rsidRPr="004D28C7">
        <w:rPr>
          <w:rFonts w:eastAsia="Times New Roman"/>
          <w:bCs/>
          <w:sz w:val="24"/>
          <w:szCs w:val="22"/>
        </w:rPr>
        <w:t xml:space="preserve">Besprechen Sie </w:t>
      </w:r>
      <w:r w:rsidR="00B147D5">
        <w:rPr>
          <w:rFonts w:eastAsia="Times New Roman"/>
          <w:bCs/>
          <w:sz w:val="24"/>
          <w:szCs w:val="22"/>
        </w:rPr>
        <w:t>d</w:t>
      </w:r>
      <w:r w:rsidR="00AE69E9">
        <w:rPr>
          <w:rFonts w:eastAsia="Times New Roman"/>
          <w:bCs/>
          <w:sz w:val="24"/>
          <w:szCs w:val="22"/>
        </w:rPr>
        <w:t>ie</w:t>
      </w:r>
      <w:r w:rsidR="00B147D5">
        <w:rPr>
          <w:rFonts w:eastAsia="Times New Roman"/>
          <w:bCs/>
          <w:sz w:val="24"/>
          <w:szCs w:val="22"/>
        </w:rPr>
        <w:t xml:space="preserve"> </w:t>
      </w:r>
      <w:r w:rsidR="00B147D5">
        <w:rPr>
          <w:rFonts w:eastAsia="Times New Roman"/>
          <w:bCs/>
          <w:sz w:val="24"/>
        </w:rPr>
        <w:t>Arbeitsb</w:t>
      </w:r>
      <w:r w:rsidR="00AE69E9">
        <w:rPr>
          <w:rFonts w:eastAsia="Times New Roman"/>
          <w:bCs/>
          <w:sz w:val="24"/>
        </w:rPr>
        <w:t>ö</w:t>
      </w:r>
      <w:r w:rsidR="00B147D5">
        <w:rPr>
          <w:rFonts w:eastAsia="Times New Roman"/>
          <w:bCs/>
          <w:sz w:val="24"/>
        </w:rPr>
        <w:t>gen</w:t>
      </w:r>
      <w:r w:rsidRPr="004D28C7">
        <w:rPr>
          <w:rFonts w:eastAsia="Times New Roman"/>
          <w:bCs/>
          <w:sz w:val="24"/>
          <w:szCs w:val="22"/>
        </w:rPr>
        <w:t xml:space="preserve"> nach der Bearbeitung im Plenum.</w:t>
      </w:r>
      <w:r w:rsidR="00AE69E9">
        <w:rPr>
          <w:rFonts w:eastAsia="Times New Roman"/>
          <w:bCs/>
          <w:sz w:val="24"/>
          <w:szCs w:val="22"/>
        </w:rPr>
        <w:t xml:space="preserve"> </w:t>
      </w:r>
      <w:r w:rsidR="00711BFF">
        <w:rPr>
          <w:rFonts w:eastAsia="Times New Roman"/>
          <w:bCs/>
          <w:sz w:val="24"/>
          <w:szCs w:val="22"/>
        </w:rPr>
        <w:t xml:space="preserve">Der Lösungsbogen enthält einige Lösungsvorschläge, die sie zur gemeinsamen Besprechung verwenden können. Vermitteln Sie den Lernenden, dass </w:t>
      </w:r>
      <w:r w:rsidR="00351151">
        <w:rPr>
          <w:rFonts w:eastAsia="Times New Roman"/>
          <w:bCs/>
          <w:sz w:val="24"/>
          <w:szCs w:val="22"/>
        </w:rPr>
        <w:t>es auch alternative Lösungen gibt.</w:t>
      </w:r>
    </w:p>
    <w:p w14:paraId="27400C5A" w14:textId="73D161CE" w:rsidR="006D1325" w:rsidRPr="006D1325" w:rsidRDefault="006D1325" w:rsidP="006D1325">
      <w:pPr>
        <w:rPr>
          <w:szCs w:val="28"/>
        </w:rPr>
      </w:pPr>
      <w:r w:rsidRPr="006D1325">
        <w:rPr>
          <w:szCs w:val="28"/>
        </w:rPr>
        <w:lastRenderedPageBreak/>
        <w:t>Lesen Sie die folgenden Sätze!</w:t>
      </w:r>
      <w:r w:rsidR="00A5276F">
        <w:rPr>
          <w:noProof/>
        </w:rPr>
        <w:drawing>
          <wp:anchor distT="0" distB="0" distL="114300" distR="114300" simplePos="0" relativeHeight="251878912" behindDoc="0" locked="0" layoutInCell="1" allowOverlap="1" wp14:anchorId="34884AF0" wp14:editId="774BC452">
            <wp:simplePos x="0" y="0"/>
            <wp:positionH relativeFrom="column">
              <wp:posOffset>-180340</wp:posOffset>
            </wp:positionH>
            <wp:positionV relativeFrom="paragraph">
              <wp:posOffset>-71755</wp:posOffset>
            </wp:positionV>
            <wp:extent cx="320400" cy="320400"/>
            <wp:effectExtent l="0" t="0" r="3810" b="0"/>
            <wp:wrapNone/>
            <wp:docPr id="1129" name="Grafik 1129"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 name="Grafik 1129" descr="Auge"/>
                    <pic:cNvPicPr/>
                  </pic:nvPicPr>
                  <pic:blipFill>
                    <a:blip r:embed="rId48">
                      <a:extLst>
                        <a:ext uri="{96DAC541-7B7A-43D3-8B79-37D633B846F1}">
                          <asvg:svgBlip xmlns:asvg="http://schemas.microsoft.com/office/drawing/2016/SVG/main" r:embed="rId49"/>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p>
    <w:p w14:paraId="5F269C81" w14:textId="06B08D36" w:rsidR="006D1325" w:rsidRPr="006D1325" w:rsidRDefault="00A5276F" w:rsidP="006D1325">
      <w:pPr>
        <w:rPr>
          <w:szCs w:val="28"/>
        </w:rPr>
      </w:pPr>
      <w:r>
        <w:rPr>
          <w:noProof/>
        </w:rPr>
        <w:drawing>
          <wp:anchor distT="0" distB="0" distL="114300" distR="114300" simplePos="0" relativeHeight="251506176" behindDoc="0" locked="0" layoutInCell="1" allowOverlap="1" wp14:anchorId="66E72C00" wp14:editId="30B76EB5">
            <wp:simplePos x="0" y="0"/>
            <wp:positionH relativeFrom="margin">
              <wp:posOffset>-180340</wp:posOffset>
            </wp:positionH>
            <wp:positionV relativeFrom="paragraph">
              <wp:posOffset>-90170</wp:posOffset>
            </wp:positionV>
            <wp:extent cx="320400" cy="320400"/>
            <wp:effectExtent l="0" t="0" r="3810" b="3810"/>
            <wp:wrapNone/>
            <wp:docPr id="537" name="Grafik 537"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rafik 48" descr="Bleistift"/>
                    <pic:cNvPicPr/>
                  </pic:nvPicPr>
                  <pic:blipFill>
                    <a:blip r:embed="rId63">
                      <a:extLst>
                        <a:ext uri="{96DAC541-7B7A-43D3-8B79-37D633B846F1}">
                          <asvg:svgBlip xmlns:asvg="http://schemas.microsoft.com/office/drawing/2016/SVG/main" r:embed="rId64"/>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0E1980">
        <w:rPr>
          <w:szCs w:val="28"/>
        </w:rPr>
        <w:t>Fassen Sie zusammen</w:t>
      </w:r>
      <w:r w:rsidR="006D1325" w:rsidRPr="006D1325">
        <w:rPr>
          <w:szCs w:val="28"/>
        </w:rPr>
        <w:t>!</w:t>
      </w:r>
    </w:p>
    <w:p w14:paraId="1E8DF35C" w14:textId="77777777" w:rsidR="006D1325" w:rsidRDefault="006D1325" w:rsidP="006D1325">
      <w:pPr>
        <w:rPr>
          <w:szCs w:val="28"/>
        </w:rPr>
      </w:pPr>
    </w:p>
    <w:p w14:paraId="18AAEED1" w14:textId="305D86A0" w:rsidR="00BC57C8" w:rsidRDefault="00FA3D27" w:rsidP="006D1325">
      <w:pPr>
        <w:rPr>
          <w:szCs w:val="28"/>
        </w:rPr>
      </w:pPr>
      <w:r>
        <w:rPr>
          <w:szCs w:val="28"/>
        </w:rPr>
        <w:t>Wenn ein Vertrag geschlossen wird, sollte dieser nicht sofort unterschrieben werden. Es ist besser, ihn zuerst zu Hause in Ruhe durchzulesen. Außerdem sollte man den Vertrag kopieren und in einen Ordner heften, um wichtige Informationen nachlesen zu können.</w:t>
      </w:r>
    </w:p>
    <w:p w14:paraId="36B0A4AA" w14:textId="77777777" w:rsidR="006D1325" w:rsidRPr="006D1325" w:rsidRDefault="006D1325" w:rsidP="006D1325">
      <w:pPr>
        <w:rPr>
          <w:szCs w:val="28"/>
        </w:rPr>
      </w:pPr>
      <w:r w:rsidRPr="006D1325">
        <w:rPr>
          <w:szCs w:val="28"/>
        </w:rPr>
        <w:t>____________________________________________________________________________________________________________________________________________________________________________________</w:t>
      </w:r>
    </w:p>
    <w:p w14:paraId="31A9D910" w14:textId="77777777" w:rsidR="006D1325" w:rsidRPr="006D1325" w:rsidRDefault="006D1325" w:rsidP="006D1325">
      <w:pPr>
        <w:rPr>
          <w:szCs w:val="28"/>
        </w:rPr>
      </w:pPr>
    </w:p>
    <w:p w14:paraId="7B021A36" w14:textId="5D131215" w:rsidR="006D1325" w:rsidRPr="006D1325" w:rsidRDefault="000C0DD3" w:rsidP="006D1325">
      <w:pPr>
        <w:rPr>
          <w:szCs w:val="28"/>
        </w:rPr>
      </w:pPr>
      <w:r>
        <w:rPr>
          <w:szCs w:val="28"/>
        </w:rPr>
        <w:t xml:space="preserve">Ein Vertrag besteht </w:t>
      </w:r>
      <w:r w:rsidR="00FC6858">
        <w:rPr>
          <w:szCs w:val="28"/>
        </w:rPr>
        <w:t xml:space="preserve">oft </w:t>
      </w:r>
      <w:r>
        <w:rPr>
          <w:szCs w:val="28"/>
        </w:rPr>
        <w:t xml:space="preserve">aus vielen verschiedenen Seiten. Auf jeder dieser Seiten können wichtige Informationen stehen. Deshalb ist es wichtig, jede Seite eines Vertrages zu lesen, bevor man </w:t>
      </w:r>
      <w:r w:rsidR="00FC6858">
        <w:rPr>
          <w:szCs w:val="28"/>
        </w:rPr>
        <w:t>ihn</w:t>
      </w:r>
      <w:r>
        <w:rPr>
          <w:szCs w:val="28"/>
        </w:rPr>
        <w:t xml:space="preserve"> unterschreibt. </w:t>
      </w:r>
      <w:r w:rsidR="006D1325" w:rsidRPr="006D1325">
        <w:rPr>
          <w:szCs w:val="28"/>
        </w:rPr>
        <w:t>____________________________________________________________________________________________________________________________________________________________________________________</w:t>
      </w:r>
    </w:p>
    <w:p w14:paraId="1AB48241" w14:textId="77777777" w:rsidR="006D1325" w:rsidRPr="006D1325" w:rsidRDefault="006D1325" w:rsidP="006D1325">
      <w:pPr>
        <w:rPr>
          <w:szCs w:val="28"/>
        </w:rPr>
      </w:pPr>
    </w:p>
    <w:p w14:paraId="1289B1EE" w14:textId="77777777" w:rsidR="0084653C" w:rsidRDefault="0084653C">
      <w:pPr>
        <w:spacing w:line="240" w:lineRule="auto"/>
        <w:ind w:left="0" w:right="0"/>
        <w:rPr>
          <w:szCs w:val="28"/>
        </w:rPr>
      </w:pPr>
      <w:r>
        <w:rPr>
          <w:szCs w:val="28"/>
        </w:rPr>
        <w:br w:type="page"/>
      </w:r>
    </w:p>
    <w:p w14:paraId="53997F9F" w14:textId="53F5AA0E" w:rsidR="000345B3" w:rsidRPr="00DE34E5" w:rsidRDefault="000345B3" w:rsidP="000345B3">
      <w:pPr>
        <w:rPr>
          <w:szCs w:val="28"/>
        </w:rPr>
      </w:pPr>
      <w:r>
        <w:rPr>
          <w:szCs w:val="28"/>
        </w:rPr>
        <w:lastRenderedPageBreak/>
        <w:t xml:space="preserve">Bevor man sich etwas kauft, muss man überlegen, ob man überhaupt genug Geld hat. Unternehmen bieten häufig Ratenzahlungen an. Das sieht zwar günstig aus, ist meistens aber teurer als ein „normaler“ Kauf. Auch Abonnements können zur Kostenfalle werden, da jeden Monat ein fester Betrag vom Konto abgebucht wird. </w:t>
      </w:r>
    </w:p>
    <w:p w14:paraId="0340C58C" w14:textId="77777777" w:rsidR="006D1325" w:rsidRDefault="006D1325" w:rsidP="006D1325">
      <w:r w:rsidRPr="006D1325">
        <w:rPr>
          <w:szCs w:val="28"/>
        </w:rPr>
        <w:t>____________________________________________________________________________________________________________________________________________________________________________________</w:t>
      </w:r>
    </w:p>
    <w:p w14:paraId="382FC1CC" w14:textId="77777777" w:rsidR="000345B3" w:rsidRDefault="000345B3" w:rsidP="00952178">
      <w:pPr>
        <w:rPr>
          <w:szCs w:val="28"/>
        </w:rPr>
      </w:pPr>
    </w:p>
    <w:p w14:paraId="73AE37B3" w14:textId="77777777" w:rsidR="005B4A5B" w:rsidRDefault="005B4A5B" w:rsidP="005B4A5B">
      <w:pPr>
        <w:rPr>
          <w:szCs w:val="28"/>
        </w:rPr>
      </w:pPr>
      <w:r>
        <w:rPr>
          <w:szCs w:val="28"/>
        </w:rPr>
        <w:t xml:space="preserve">Verträge haben meistens unterschiedliche Vertragsbedingungen. Dazu zählt zum Beispiel, wie lange die Laufzeit des Vertrages ist und wann man diesen kündigen muss, um eine Verlängerung zu vermeiden. Die Laufzeit und eine mögliche Verlängerung wirken sich nämlich auf die Endkosten eines Vertrages aus. </w:t>
      </w:r>
    </w:p>
    <w:p w14:paraId="486553C7" w14:textId="77777777" w:rsidR="00952178" w:rsidRPr="00DE34E5" w:rsidRDefault="00952178" w:rsidP="00952178">
      <w:pPr>
        <w:rPr>
          <w:szCs w:val="28"/>
        </w:rPr>
      </w:pPr>
      <w:r w:rsidRPr="00DE34E5">
        <w:rPr>
          <w:szCs w:val="28"/>
        </w:rPr>
        <w:t>_________________________________________________________________________________________________________________________________________________________________________</w:t>
      </w:r>
      <w:r>
        <w:rPr>
          <w:szCs w:val="28"/>
        </w:rPr>
        <w:t>______</w:t>
      </w:r>
      <w:r w:rsidRPr="00DE34E5">
        <w:rPr>
          <w:szCs w:val="28"/>
        </w:rPr>
        <w:t>_____</w:t>
      </w:r>
    </w:p>
    <w:p w14:paraId="724BDCF2" w14:textId="77777777" w:rsidR="00952178" w:rsidRPr="00DE34E5" w:rsidRDefault="00952178" w:rsidP="00952178">
      <w:pPr>
        <w:rPr>
          <w:szCs w:val="28"/>
        </w:rPr>
      </w:pPr>
    </w:p>
    <w:p w14:paraId="42255F1A" w14:textId="77777777" w:rsidR="00D015FA" w:rsidRDefault="00D015FA" w:rsidP="00D015FA">
      <w:pPr>
        <w:rPr>
          <w:szCs w:val="28"/>
        </w:rPr>
      </w:pPr>
      <w:r>
        <w:rPr>
          <w:szCs w:val="28"/>
        </w:rPr>
        <w:t>In einem Vertrag müssen viele persönliche Angaben gemacht werden. Diese müssen richtig sein, da der Vertrag ansonsten ungültig werden könnte.</w:t>
      </w:r>
    </w:p>
    <w:p w14:paraId="2CA39C53" w14:textId="77777777" w:rsidR="00952178" w:rsidRPr="00DE34E5" w:rsidRDefault="00952178" w:rsidP="00952178">
      <w:pPr>
        <w:rPr>
          <w:szCs w:val="28"/>
        </w:rPr>
      </w:pPr>
      <w:r w:rsidRPr="00DE34E5">
        <w:rPr>
          <w:szCs w:val="28"/>
        </w:rPr>
        <w:t>________________________________________________________________________________________________________________________________________________________________________</w:t>
      </w:r>
      <w:r>
        <w:rPr>
          <w:szCs w:val="28"/>
        </w:rPr>
        <w:t>______</w:t>
      </w:r>
      <w:r w:rsidRPr="00DE34E5">
        <w:rPr>
          <w:szCs w:val="28"/>
        </w:rPr>
        <w:t>______</w:t>
      </w:r>
    </w:p>
    <w:p w14:paraId="1BB0D5B3" w14:textId="77777777" w:rsidR="00952178" w:rsidRPr="00DE34E5" w:rsidRDefault="00952178" w:rsidP="00952178">
      <w:pPr>
        <w:rPr>
          <w:szCs w:val="28"/>
        </w:rPr>
      </w:pPr>
    </w:p>
    <w:p w14:paraId="3A80A15C" w14:textId="77777777" w:rsidR="00F514FF" w:rsidRDefault="00F514FF" w:rsidP="00952178">
      <w:pPr>
        <w:rPr>
          <w:szCs w:val="28"/>
        </w:rPr>
        <w:sectPr w:rsidR="00F514FF" w:rsidSect="00A35960">
          <w:headerReference w:type="default" r:id="rId159"/>
          <w:headerReference w:type="first" r:id="rId160"/>
          <w:pgSz w:w="11900" w:h="16840"/>
          <w:pgMar w:top="2835" w:right="851" w:bottom="1134" w:left="851" w:header="709" w:footer="454" w:gutter="0"/>
          <w:cols w:space="708"/>
          <w:titlePg/>
          <w:docGrid w:linePitch="360"/>
        </w:sectPr>
      </w:pPr>
    </w:p>
    <w:p w14:paraId="6EA67F6E" w14:textId="5987A57C" w:rsidR="00DD152F" w:rsidRDefault="00911591" w:rsidP="00DD152F">
      <w:pPr>
        <w:rPr>
          <w:rFonts w:eastAsia="Times New Roman"/>
          <w:bCs/>
          <w:szCs w:val="28"/>
        </w:rPr>
      </w:pPr>
      <w:r w:rsidRPr="00911591">
        <w:rPr>
          <w:rFonts w:eastAsia="Times New Roman"/>
          <w:bCs/>
          <w:szCs w:val="28"/>
        </w:rPr>
        <w:lastRenderedPageBreak/>
        <w:t>Die folgenden Merksätze sind lediglich als Lösungsvorschläge zu verstehen.</w:t>
      </w:r>
    </w:p>
    <w:p w14:paraId="43E45DCA" w14:textId="77777777" w:rsidR="00DD152F" w:rsidRDefault="00DD152F" w:rsidP="00DD152F">
      <w:pPr>
        <w:rPr>
          <w:rFonts w:eastAsia="Times New Roman"/>
          <w:bCs/>
          <w:szCs w:val="28"/>
        </w:rPr>
      </w:pPr>
    </w:p>
    <w:p w14:paraId="04739D25" w14:textId="644CAD5B" w:rsidR="00DD152F" w:rsidRPr="00711BFF" w:rsidRDefault="00DD152F" w:rsidP="00DD152F">
      <w:pPr>
        <w:rPr>
          <w:b/>
          <w:bCs/>
          <w:szCs w:val="28"/>
        </w:rPr>
      </w:pPr>
      <w:r w:rsidRPr="00711BFF">
        <w:rPr>
          <w:b/>
          <w:bCs/>
          <w:szCs w:val="28"/>
        </w:rPr>
        <w:t>Verträge sollten nie sofort unterschrieben, sondern mit nach Hause genommen, kopiert und abgeheftet werden.</w:t>
      </w:r>
    </w:p>
    <w:p w14:paraId="6260436B" w14:textId="77777777" w:rsidR="00DD152F" w:rsidRPr="00711BFF" w:rsidRDefault="00DD152F" w:rsidP="00DD152F">
      <w:pPr>
        <w:rPr>
          <w:b/>
          <w:bCs/>
          <w:szCs w:val="28"/>
        </w:rPr>
      </w:pPr>
    </w:p>
    <w:p w14:paraId="22075BCE" w14:textId="19B2D13E" w:rsidR="00DD152F" w:rsidRPr="00711BFF" w:rsidRDefault="00DD152F" w:rsidP="00DD152F">
      <w:pPr>
        <w:rPr>
          <w:b/>
          <w:bCs/>
          <w:szCs w:val="28"/>
        </w:rPr>
      </w:pPr>
      <w:r w:rsidRPr="00711BFF">
        <w:rPr>
          <w:b/>
          <w:bCs/>
          <w:szCs w:val="28"/>
        </w:rPr>
        <w:t>Es sollten keinesfalls Verträge unterschrieben werden, die nicht vollständig gelesen wurden.</w:t>
      </w:r>
    </w:p>
    <w:p w14:paraId="0F59B1F3" w14:textId="77777777" w:rsidR="00DD152F" w:rsidRPr="00711BFF" w:rsidRDefault="00DD152F" w:rsidP="00DD152F">
      <w:pPr>
        <w:tabs>
          <w:tab w:val="left" w:pos="2940"/>
        </w:tabs>
        <w:rPr>
          <w:b/>
          <w:bCs/>
          <w:szCs w:val="28"/>
        </w:rPr>
      </w:pPr>
    </w:p>
    <w:p w14:paraId="7F0C6F05" w14:textId="73C69D7A" w:rsidR="00DD152F" w:rsidRPr="00711BFF" w:rsidRDefault="00737C6D" w:rsidP="00DD152F">
      <w:pPr>
        <w:rPr>
          <w:b/>
          <w:bCs/>
          <w:szCs w:val="28"/>
        </w:rPr>
      </w:pPr>
      <w:r>
        <w:rPr>
          <w:b/>
          <w:bCs/>
          <w:szCs w:val="28"/>
        </w:rPr>
        <w:t>Man sollte keine Sachen kaufen, für die man kein Geld hat.</w:t>
      </w:r>
      <w:r w:rsidR="00DD152F" w:rsidRPr="00711BFF">
        <w:rPr>
          <w:b/>
          <w:bCs/>
          <w:szCs w:val="28"/>
        </w:rPr>
        <w:t xml:space="preserve"> Besonders aufpassen sollte </w:t>
      </w:r>
      <w:r w:rsidR="00FF10DF">
        <w:rPr>
          <w:b/>
          <w:bCs/>
          <w:szCs w:val="28"/>
        </w:rPr>
        <w:t>man</w:t>
      </w:r>
      <w:r w:rsidR="00DD152F" w:rsidRPr="00711BFF">
        <w:rPr>
          <w:b/>
          <w:bCs/>
          <w:szCs w:val="28"/>
        </w:rPr>
        <w:t xml:space="preserve"> bei Ratenzahlungen und Abonnements.</w:t>
      </w:r>
    </w:p>
    <w:p w14:paraId="1B0C186B" w14:textId="77777777" w:rsidR="00DD152F" w:rsidRPr="00711BFF" w:rsidRDefault="00DD152F" w:rsidP="00DD152F">
      <w:pPr>
        <w:tabs>
          <w:tab w:val="left" w:pos="2940"/>
        </w:tabs>
        <w:rPr>
          <w:b/>
          <w:bCs/>
          <w:szCs w:val="28"/>
        </w:rPr>
      </w:pPr>
    </w:p>
    <w:p w14:paraId="68F70A86" w14:textId="37C34F1C" w:rsidR="00E4665D" w:rsidRDefault="00E4665D" w:rsidP="00DD152F">
      <w:pPr>
        <w:rPr>
          <w:b/>
          <w:bCs/>
          <w:szCs w:val="28"/>
        </w:rPr>
      </w:pPr>
      <w:r>
        <w:rPr>
          <w:b/>
          <w:bCs/>
          <w:szCs w:val="28"/>
        </w:rPr>
        <w:t xml:space="preserve">Bei Verträgen sollten </w:t>
      </w:r>
      <w:r w:rsidR="00256C59">
        <w:rPr>
          <w:b/>
          <w:bCs/>
          <w:szCs w:val="28"/>
        </w:rPr>
        <w:t>Verbraucher besonders auf Vertragslaufzeit und Kündigungsfrist achten.</w:t>
      </w:r>
    </w:p>
    <w:p w14:paraId="49E5D4CC" w14:textId="77777777" w:rsidR="00DD152F" w:rsidRPr="00711BFF" w:rsidRDefault="00DD152F" w:rsidP="00DD152F">
      <w:pPr>
        <w:tabs>
          <w:tab w:val="left" w:pos="2940"/>
        </w:tabs>
        <w:rPr>
          <w:b/>
          <w:bCs/>
          <w:szCs w:val="28"/>
        </w:rPr>
      </w:pPr>
    </w:p>
    <w:p w14:paraId="11217B31" w14:textId="5A51ABB8" w:rsidR="00DD152F" w:rsidRPr="00711BFF" w:rsidRDefault="00DD152F" w:rsidP="00DD152F">
      <w:pPr>
        <w:rPr>
          <w:b/>
          <w:bCs/>
          <w:szCs w:val="28"/>
        </w:rPr>
      </w:pPr>
      <w:r w:rsidRPr="00711BFF">
        <w:rPr>
          <w:b/>
          <w:bCs/>
          <w:szCs w:val="28"/>
        </w:rPr>
        <w:t>In Verträgen dürfen keine falsche Angaben gemacht werden.</w:t>
      </w:r>
    </w:p>
    <w:p w14:paraId="4B34A25F" w14:textId="3C06DF04" w:rsidR="00DD152F" w:rsidRPr="00911591" w:rsidRDefault="00DD152F" w:rsidP="00DD152F">
      <w:pPr>
        <w:ind w:left="785"/>
        <w:rPr>
          <w:rFonts w:eastAsia="Times New Roman"/>
          <w:bCs/>
          <w:szCs w:val="28"/>
        </w:rPr>
        <w:sectPr w:rsidR="00DD152F" w:rsidRPr="00911591" w:rsidSect="00A35960">
          <w:headerReference w:type="first" r:id="rId161"/>
          <w:pgSz w:w="11900" w:h="16840"/>
          <w:pgMar w:top="2835" w:right="851" w:bottom="1134" w:left="851" w:header="709" w:footer="454" w:gutter="0"/>
          <w:cols w:space="708"/>
          <w:titlePg/>
          <w:docGrid w:linePitch="360"/>
        </w:sectPr>
      </w:pPr>
    </w:p>
    <w:p w14:paraId="1C2DAD5E" w14:textId="77777777" w:rsidR="0027269A" w:rsidRPr="003B3F2A" w:rsidRDefault="0027269A" w:rsidP="0027269A">
      <w:pPr>
        <w:jc w:val="both"/>
        <w:rPr>
          <w:sz w:val="24"/>
          <w:szCs w:val="22"/>
        </w:rPr>
      </w:pPr>
      <w:r w:rsidRPr="003B3F2A">
        <w:rPr>
          <w:sz w:val="24"/>
          <w:szCs w:val="22"/>
        </w:rPr>
        <w:lastRenderedPageBreak/>
        <w:t>Lernziel: Die Lernenden können „falsche“ Wörter in einem Text erkennen sowie diesen Sinn entnehmend lesen. Sie können einen Satz grammatisch und logisch richtig bilden. Die Lernenden kennen das grundsätzliche Prinzip eines Mietvertrages.</w:t>
      </w:r>
    </w:p>
    <w:p w14:paraId="1F60ACAB" w14:textId="77777777" w:rsidR="0027269A" w:rsidRPr="003B3F2A" w:rsidRDefault="0027269A" w:rsidP="0027269A">
      <w:pPr>
        <w:jc w:val="both"/>
        <w:rPr>
          <w:rFonts w:asciiTheme="minorHAnsi" w:hAnsiTheme="minorHAnsi"/>
          <w:sz w:val="20"/>
          <w:szCs w:val="20"/>
        </w:rPr>
      </w:pPr>
    </w:p>
    <w:p w14:paraId="5ACCD477" w14:textId="360E59EA" w:rsidR="0027269A" w:rsidRPr="003B3F2A" w:rsidRDefault="00A9060B" w:rsidP="00BF70DF">
      <w:pPr>
        <w:jc w:val="both"/>
        <w:rPr>
          <w:sz w:val="24"/>
          <w:szCs w:val="22"/>
        </w:rPr>
      </w:pPr>
      <w:r>
        <w:rPr>
          <w:sz w:val="24"/>
          <w:szCs w:val="22"/>
        </w:rPr>
        <w:t xml:space="preserve">Vorgeschlagener </w:t>
      </w:r>
      <w:r w:rsidR="0027269A" w:rsidRPr="003B3F2A">
        <w:rPr>
          <w:sz w:val="24"/>
          <w:szCs w:val="22"/>
        </w:rPr>
        <w:t>Ablauf:</w:t>
      </w:r>
    </w:p>
    <w:p w14:paraId="7EFFC9D8" w14:textId="22385FF2" w:rsidR="0027269A" w:rsidRPr="003B3F2A" w:rsidRDefault="0027269A" w:rsidP="0027269A">
      <w:pPr>
        <w:jc w:val="both"/>
        <w:rPr>
          <w:sz w:val="24"/>
          <w:szCs w:val="22"/>
          <w:lang w:eastAsia="en-US"/>
        </w:rPr>
      </w:pPr>
      <w:r w:rsidRPr="003B3F2A">
        <w:rPr>
          <w:sz w:val="24"/>
          <w:szCs w:val="22"/>
        </w:rPr>
        <w:t xml:space="preserve">Verteilen Sie die nach Alpha-Level differenzierenden </w:t>
      </w:r>
      <w:r w:rsidR="00B147D5">
        <w:rPr>
          <w:rFonts w:eastAsia="Times New Roman"/>
          <w:bCs/>
          <w:sz w:val="24"/>
        </w:rPr>
        <w:t>Arbeitsbögen</w:t>
      </w:r>
      <w:r w:rsidRPr="003B3F2A">
        <w:rPr>
          <w:sz w:val="24"/>
          <w:szCs w:val="22"/>
        </w:rPr>
        <w:t xml:space="preserve"> „Stolper</w:t>
      </w:r>
      <w:r w:rsidR="00547A04">
        <w:rPr>
          <w:sz w:val="24"/>
          <w:szCs w:val="22"/>
        </w:rPr>
        <w:t>wörter</w:t>
      </w:r>
      <w:r w:rsidRPr="003B3F2A">
        <w:rPr>
          <w:sz w:val="24"/>
          <w:szCs w:val="22"/>
        </w:rPr>
        <w:t xml:space="preserve">“. Die Lernenden bearbeiten </w:t>
      </w:r>
      <w:r w:rsidR="009004D4">
        <w:rPr>
          <w:sz w:val="24"/>
          <w:szCs w:val="22"/>
        </w:rPr>
        <w:t>diese</w:t>
      </w:r>
      <w:r w:rsidRPr="003B3F2A">
        <w:rPr>
          <w:sz w:val="24"/>
          <w:szCs w:val="22"/>
        </w:rPr>
        <w:t xml:space="preserve"> zunächst in Einzelarbeit.</w:t>
      </w:r>
    </w:p>
    <w:p w14:paraId="72DEE8CD" w14:textId="2AD743B5" w:rsidR="00243CB3" w:rsidRDefault="0027269A" w:rsidP="00EF28A9">
      <w:pPr>
        <w:jc w:val="both"/>
        <w:rPr>
          <w:sz w:val="24"/>
          <w:szCs w:val="22"/>
        </w:rPr>
      </w:pPr>
      <w:r w:rsidRPr="003B3F2A">
        <w:rPr>
          <w:sz w:val="24"/>
          <w:szCs w:val="22"/>
        </w:rPr>
        <w:t>Im Anschluss ist eine gemeinsame Besprechung der Ergebnisse im Plenum empfehlenswert. Dabei können unklare Begriffe geklärt und Fragen gestellt werden. Die beiliegenden Lösungsb</w:t>
      </w:r>
      <w:r w:rsidR="009004D4">
        <w:rPr>
          <w:sz w:val="24"/>
          <w:szCs w:val="22"/>
        </w:rPr>
        <w:t>ögen</w:t>
      </w:r>
      <w:r w:rsidRPr="003B3F2A">
        <w:rPr>
          <w:sz w:val="24"/>
          <w:szCs w:val="22"/>
        </w:rPr>
        <w:t xml:space="preserve"> können zur (Selbst-)Kontrolle eingesetzt werden. Im Plenum empfiehlt sich zudem die Besprechung der Frage, was die Miete mit dem Themenfeld Verträge zu tun hat.</w:t>
      </w:r>
    </w:p>
    <w:p w14:paraId="504EADE9" w14:textId="77777777" w:rsidR="00EF28A9" w:rsidRDefault="00EF28A9" w:rsidP="00EF28A9">
      <w:pPr>
        <w:jc w:val="both"/>
        <w:rPr>
          <w:sz w:val="24"/>
          <w:szCs w:val="22"/>
        </w:rPr>
      </w:pPr>
    </w:p>
    <w:p w14:paraId="72B502D1" w14:textId="757294CA" w:rsidR="00EF28A9" w:rsidRPr="003B3F2A" w:rsidRDefault="00EF28A9" w:rsidP="00EF28A9">
      <w:pPr>
        <w:jc w:val="both"/>
        <w:rPr>
          <w:sz w:val="24"/>
          <w:szCs w:val="22"/>
        </w:rPr>
        <w:sectPr w:rsidR="00EF28A9" w:rsidRPr="003B3F2A" w:rsidSect="00A35960">
          <w:headerReference w:type="first" r:id="rId162"/>
          <w:pgSz w:w="11900" w:h="16840"/>
          <w:pgMar w:top="2835" w:right="851" w:bottom="1134" w:left="851" w:header="709" w:footer="454" w:gutter="0"/>
          <w:cols w:space="708"/>
          <w:titlePg/>
          <w:docGrid w:linePitch="360"/>
        </w:sectPr>
      </w:pPr>
      <w:r>
        <w:rPr>
          <w:noProof/>
        </w:rPr>
        <w:drawing>
          <wp:anchor distT="0" distB="0" distL="114300" distR="114300" simplePos="0" relativeHeight="251863552" behindDoc="0" locked="0" layoutInCell="1" allowOverlap="1" wp14:anchorId="47C2FEB8" wp14:editId="24537D7B">
            <wp:simplePos x="0" y="0"/>
            <wp:positionH relativeFrom="margin">
              <wp:posOffset>357505</wp:posOffset>
            </wp:positionH>
            <wp:positionV relativeFrom="paragraph">
              <wp:posOffset>600075</wp:posOffset>
            </wp:positionV>
            <wp:extent cx="5760000" cy="1396800"/>
            <wp:effectExtent l="0" t="0" r="0" b="0"/>
            <wp:wrapNone/>
            <wp:docPr id="930" name="Grafik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163" cstate="print">
                      <a:extLst>
                        <a:ext uri="{28A0092B-C50C-407E-A947-70E740481C1C}">
                          <a14:useLocalDpi xmlns:a14="http://schemas.microsoft.com/office/drawing/2010/main" val="0"/>
                        </a:ext>
                        <a:ext uri="{96DAC541-7B7A-43D3-8B79-37D633B846F1}">
                          <asvg:svgBlip xmlns:asvg="http://schemas.microsoft.com/office/drawing/2016/SVG/main" r:embed="rId164"/>
                        </a:ext>
                      </a:extLst>
                    </a:blip>
                    <a:stretch>
                      <a:fillRect/>
                    </a:stretch>
                  </pic:blipFill>
                  <pic:spPr>
                    <a:xfrm>
                      <a:off x="0" y="0"/>
                      <a:ext cx="5760000" cy="1396800"/>
                    </a:xfrm>
                    <a:prstGeom prst="rect">
                      <a:avLst/>
                    </a:prstGeom>
                  </pic:spPr>
                </pic:pic>
              </a:graphicData>
            </a:graphic>
            <wp14:sizeRelH relativeFrom="margin">
              <wp14:pctWidth>0</wp14:pctWidth>
            </wp14:sizeRelH>
            <wp14:sizeRelV relativeFrom="margin">
              <wp14:pctHeight>0</wp14:pctHeight>
            </wp14:sizeRelV>
          </wp:anchor>
        </w:drawing>
      </w:r>
    </w:p>
    <w:p w14:paraId="3DD93093" w14:textId="0E4659ED" w:rsidR="006528BB" w:rsidRPr="0043330B" w:rsidRDefault="00706673" w:rsidP="006528BB">
      <w:pPr>
        <w:rPr>
          <w:szCs w:val="28"/>
        </w:rPr>
      </w:pPr>
      <w:r>
        <w:rPr>
          <w:noProof/>
          <w:szCs w:val="28"/>
        </w:rPr>
        <w:lastRenderedPageBreak/>
        <w:drawing>
          <wp:anchor distT="0" distB="0" distL="114300" distR="114300" simplePos="0" relativeHeight="251796992" behindDoc="0" locked="0" layoutInCell="1" allowOverlap="1" wp14:anchorId="3BF48874" wp14:editId="3201A217">
            <wp:simplePos x="0" y="0"/>
            <wp:positionH relativeFrom="column">
              <wp:posOffset>-180340</wp:posOffset>
            </wp:positionH>
            <wp:positionV relativeFrom="paragraph">
              <wp:posOffset>-71755</wp:posOffset>
            </wp:positionV>
            <wp:extent cx="320400" cy="320400"/>
            <wp:effectExtent l="0" t="0" r="3810" b="0"/>
            <wp:wrapNone/>
            <wp:docPr id="1130" name="Grafik 1130"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 name="Grafik 1130" descr="Auge"/>
                    <pic:cNvPicPr/>
                  </pic:nvPicPr>
                  <pic:blipFill>
                    <a:blip r:embed="rId48">
                      <a:extLst>
                        <a:ext uri="{96DAC541-7B7A-43D3-8B79-37D633B846F1}">
                          <asvg:svgBlip xmlns:asvg="http://schemas.microsoft.com/office/drawing/2016/SVG/main" r:embed="rId49"/>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6528BB" w:rsidRPr="0043330B">
        <w:rPr>
          <w:szCs w:val="28"/>
        </w:rPr>
        <w:t>Lesen Sie die Sätze!</w:t>
      </w:r>
    </w:p>
    <w:p w14:paraId="50293E95" w14:textId="77777777" w:rsidR="006528BB" w:rsidRPr="0043330B" w:rsidRDefault="006528BB" w:rsidP="006528BB">
      <w:pPr>
        <w:rPr>
          <w:szCs w:val="28"/>
        </w:rPr>
      </w:pPr>
      <w:r w:rsidRPr="0043330B">
        <w:rPr>
          <w:szCs w:val="28"/>
        </w:rPr>
        <w:t>Ein Wort pro Satz passt nicht.</w:t>
      </w:r>
    </w:p>
    <w:p w14:paraId="5952C965" w14:textId="23E9A68E" w:rsidR="006528BB" w:rsidRDefault="00706673" w:rsidP="006528BB">
      <w:pPr>
        <w:rPr>
          <w:szCs w:val="28"/>
        </w:rPr>
      </w:pPr>
      <w:r>
        <w:rPr>
          <w:noProof/>
          <w:szCs w:val="28"/>
        </w:rPr>
        <w:drawing>
          <wp:anchor distT="0" distB="0" distL="114300" distR="114300" simplePos="0" relativeHeight="251798016" behindDoc="0" locked="0" layoutInCell="1" allowOverlap="1" wp14:anchorId="55A75F3D" wp14:editId="03B40DFF">
            <wp:simplePos x="0" y="0"/>
            <wp:positionH relativeFrom="column">
              <wp:posOffset>-180340</wp:posOffset>
            </wp:positionH>
            <wp:positionV relativeFrom="paragraph">
              <wp:posOffset>-90170</wp:posOffset>
            </wp:positionV>
            <wp:extent cx="320400" cy="320400"/>
            <wp:effectExtent l="0" t="0" r="3810" b="3810"/>
            <wp:wrapNone/>
            <wp:docPr id="1131" name="Grafik 1131"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 name="Grafik 1131" descr="Bleistift"/>
                    <pic:cNvPicPr/>
                  </pic:nvPicPr>
                  <pic:blipFill>
                    <a:blip r:embed="rId63">
                      <a:extLst>
                        <a:ext uri="{96DAC541-7B7A-43D3-8B79-37D633B846F1}">
                          <asvg:svgBlip xmlns:asvg="http://schemas.microsoft.com/office/drawing/2016/SVG/main" r:embed="rId64"/>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Pr>
          <w:szCs w:val="28"/>
        </w:rPr>
        <w:t>Markieren</w:t>
      </w:r>
      <w:r w:rsidR="006528BB" w:rsidRPr="0043330B">
        <w:rPr>
          <w:szCs w:val="28"/>
        </w:rPr>
        <w:t xml:space="preserve"> Sie das Wort, das nicht passt!</w:t>
      </w:r>
    </w:p>
    <w:p w14:paraId="58051DC7" w14:textId="77777777" w:rsidR="006528BB" w:rsidRDefault="006528BB" w:rsidP="006528BB">
      <w:pPr>
        <w:rPr>
          <w:szCs w:val="28"/>
        </w:rPr>
      </w:pPr>
    </w:p>
    <w:p w14:paraId="560E196F" w14:textId="74C59B71" w:rsidR="006528BB" w:rsidRDefault="006528BB" w:rsidP="00547A04">
      <w:pPr>
        <w:spacing w:after="240"/>
        <w:rPr>
          <w:szCs w:val="28"/>
        </w:rPr>
      </w:pPr>
      <w:r w:rsidRPr="0043330B">
        <w:rPr>
          <w:szCs w:val="28"/>
        </w:rPr>
        <w:t xml:space="preserve">Svea jetzt </w:t>
      </w:r>
      <w:r w:rsidR="00DD341C">
        <w:rPr>
          <w:szCs w:val="28"/>
        </w:rPr>
        <w:t>möchte eine Ausbildung anfange</w:t>
      </w:r>
      <w:r w:rsidR="00A337A2">
        <w:rPr>
          <w:szCs w:val="28"/>
        </w:rPr>
        <w:t>n</w:t>
      </w:r>
      <w:r w:rsidRPr="0043330B">
        <w:rPr>
          <w:szCs w:val="28"/>
        </w:rPr>
        <w:t>.</w:t>
      </w:r>
    </w:p>
    <w:p w14:paraId="75F29FB2" w14:textId="77777777" w:rsidR="006528BB" w:rsidRPr="0043330B" w:rsidRDefault="006528BB" w:rsidP="00547A04">
      <w:pPr>
        <w:spacing w:after="240"/>
        <w:rPr>
          <w:szCs w:val="28"/>
        </w:rPr>
      </w:pPr>
    </w:p>
    <w:p w14:paraId="77E570D6" w14:textId="77777777" w:rsidR="006528BB" w:rsidRDefault="006528BB" w:rsidP="00547A04">
      <w:pPr>
        <w:spacing w:after="240"/>
        <w:rPr>
          <w:szCs w:val="28"/>
        </w:rPr>
      </w:pPr>
      <w:r w:rsidRPr="0043330B">
        <w:rPr>
          <w:szCs w:val="28"/>
        </w:rPr>
        <w:t>Sie wohnt in noch bei ihren Eltern.</w:t>
      </w:r>
    </w:p>
    <w:p w14:paraId="3826C7A4" w14:textId="77777777" w:rsidR="006528BB" w:rsidRPr="0043330B" w:rsidRDefault="006528BB" w:rsidP="00547A04">
      <w:pPr>
        <w:spacing w:after="240"/>
        <w:rPr>
          <w:szCs w:val="28"/>
        </w:rPr>
      </w:pPr>
    </w:p>
    <w:p w14:paraId="42C5A8D5" w14:textId="77777777" w:rsidR="006528BB" w:rsidRDefault="006528BB" w:rsidP="00547A04">
      <w:pPr>
        <w:spacing w:after="240"/>
        <w:rPr>
          <w:szCs w:val="28"/>
        </w:rPr>
      </w:pPr>
      <w:r w:rsidRPr="0043330B">
        <w:rPr>
          <w:szCs w:val="28"/>
        </w:rPr>
        <w:t>Sie überlegt das auszuziehen.</w:t>
      </w:r>
    </w:p>
    <w:p w14:paraId="33EACD72" w14:textId="77777777" w:rsidR="006528BB" w:rsidRPr="0043330B" w:rsidRDefault="006528BB" w:rsidP="00547A04">
      <w:pPr>
        <w:spacing w:after="240"/>
        <w:rPr>
          <w:szCs w:val="28"/>
        </w:rPr>
      </w:pPr>
    </w:p>
    <w:p w14:paraId="51D84EA0" w14:textId="77777777" w:rsidR="006528BB" w:rsidRDefault="006528BB" w:rsidP="00547A04">
      <w:pPr>
        <w:spacing w:after="240"/>
        <w:rPr>
          <w:szCs w:val="28"/>
        </w:rPr>
      </w:pPr>
      <w:r w:rsidRPr="0043330B">
        <w:rPr>
          <w:szCs w:val="28"/>
        </w:rPr>
        <w:t>Stattdessen sie möchte sie alleine wohnen.</w:t>
      </w:r>
    </w:p>
    <w:p w14:paraId="724D4383" w14:textId="77777777" w:rsidR="006528BB" w:rsidRPr="0043330B" w:rsidRDefault="006528BB" w:rsidP="00547A04">
      <w:pPr>
        <w:spacing w:after="240"/>
        <w:rPr>
          <w:szCs w:val="28"/>
        </w:rPr>
      </w:pPr>
    </w:p>
    <w:p w14:paraId="1923EE4E" w14:textId="77777777" w:rsidR="006528BB" w:rsidRDefault="006528BB" w:rsidP="00547A04">
      <w:pPr>
        <w:spacing w:after="240"/>
        <w:rPr>
          <w:szCs w:val="28"/>
        </w:rPr>
      </w:pPr>
      <w:r w:rsidRPr="0043330B">
        <w:rPr>
          <w:szCs w:val="28"/>
        </w:rPr>
        <w:t>Sie findet sehr eine kleine Wohnung.</w:t>
      </w:r>
    </w:p>
    <w:p w14:paraId="1279E79A" w14:textId="77777777" w:rsidR="006528BB" w:rsidRPr="0043330B" w:rsidRDefault="006528BB" w:rsidP="00547A04">
      <w:pPr>
        <w:spacing w:after="240"/>
        <w:rPr>
          <w:szCs w:val="28"/>
        </w:rPr>
      </w:pPr>
    </w:p>
    <w:p w14:paraId="69B6BA70" w14:textId="77777777" w:rsidR="006528BB" w:rsidRDefault="006528BB" w:rsidP="00547A04">
      <w:pPr>
        <w:spacing w:after="240"/>
        <w:rPr>
          <w:szCs w:val="28"/>
        </w:rPr>
      </w:pPr>
      <w:r w:rsidRPr="0043330B">
        <w:rPr>
          <w:szCs w:val="28"/>
        </w:rPr>
        <w:t>Mit dem Vermieter an schließt sie einen Mietvertrag ab.</w:t>
      </w:r>
    </w:p>
    <w:p w14:paraId="221B3D12" w14:textId="77777777" w:rsidR="006528BB" w:rsidRPr="0043330B" w:rsidRDefault="006528BB" w:rsidP="00547A04">
      <w:pPr>
        <w:spacing w:after="240"/>
        <w:rPr>
          <w:szCs w:val="28"/>
        </w:rPr>
      </w:pPr>
    </w:p>
    <w:p w14:paraId="0A02A1FA" w14:textId="77777777" w:rsidR="006528BB" w:rsidRDefault="006528BB" w:rsidP="00547A04">
      <w:pPr>
        <w:spacing w:after="240"/>
        <w:rPr>
          <w:szCs w:val="28"/>
        </w:rPr>
      </w:pPr>
      <w:r w:rsidRPr="0043330B">
        <w:rPr>
          <w:szCs w:val="28"/>
        </w:rPr>
        <w:t xml:space="preserve">Im Monat auf bezahlt Svea 350 Euro. </w:t>
      </w:r>
    </w:p>
    <w:p w14:paraId="220C9D68" w14:textId="77777777" w:rsidR="006528BB" w:rsidRPr="0043330B" w:rsidRDefault="006528BB" w:rsidP="00547A04">
      <w:pPr>
        <w:spacing w:after="240"/>
        <w:rPr>
          <w:szCs w:val="28"/>
        </w:rPr>
      </w:pPr>
    </w:p>
    <w:p w14:paraId="3F301609" w14:textId="66C12993" w:rsidR="006528BB" w:rsidRDefault="006528BB" w:rsidP="00547A04">
      <w:pPr>
        <w:tabs>
          <w:tab w:val="left" w:pos="3610"/>
        </w:tabs>
        <w:spacing w:after="240"/>
      </w:pPr>
      <w:r w:rsidRPr="0043330B">
        <w:rPr>
          <w:szCs w:val="28"/>
        </w:rPr>
        <w:t>Diesen da Betrag nennt man Miete.</w:t>
      </w:r>
    </w:p>
    <w:p w14:paraId="69A4F12B" w14:textId="0284E41E" w:rsidR="00547A04" w:rsidRDefault="00547A04" w:rsidP="00547A04">
      <w:pPr>
        <w:jc w:val="center"/>
        <w:sectPr w:rsidR="00547A04" w:rsidSect="00A35960">
          <w:headerReference w:type="first" r:id="rId165"/>
          <w:pgSz w:w="11900" w:h="16840"/>
          <w:pgMar w:top="2835" w:right="851" w:bottom="1134" w:left="851" w:header="709" w:footer="454" w:gutter="0"/>
          <w:cols w:space="708"/>
          <w:titlePg/>
          <w:docGrid w:linePitch="360"/>
        </w:sectPr>
      </w:pPr>
    </w:p>
    <w:p w14:paraId="6F1889D1" w14:textId="47ACEFDE" w:rsidR="009E368F" w:rsidRPr="007E2824" w:rsidRDefault="009E368F" w:rsidP="00BD1D16">
      <w:pPr>
        <w:pStyle w:val="Alpha-Infos"/>
      </w:pPr>
      <w:r w:rsidRPr="007E2824">
        <w:lastRenderedPageBreak/>
        <w:t xml:space="preserve">Svea </w:t>
      </w:r>
      <w:r w:rsidRPr="00755DBA">
        <w:rPr>
          <w:b/>
          <w:bCs/>
          <w:strike/>
        </w:rPr>
        <w:t>jetzt</w:t>
      </w:r>
      <w:r w:rsidRPr="007E2824">
        <w:t xml:space="preserve"> möchte </w:t>
      </w:r>
      <w:r w:rsidR="00A337A2">
        <w:t>eine Ausbildung anfangen</w:t>
      </w:r>
      <w:r w:rsidRPr="007E2824">
        <w:t>.</w:t>
      </w:r>
    </w:p>
    <w:p w14:paraId="1B6C1076" w14:textId="77777777" w:rsidR="009E368F" w:rsidRPr="007E2824" w:rsidRDefault="009E368F" w:rsidP="00BD1D16">
      <w:pPr>
        <w:pStyle w:val="Alpha-Infos"/>
      </w:pPr>
    </w:p>
    <w:p w14:paraId="1BC04A53" w14:textId="77777777" w:rsidR="009E368F" w:rsidRPr="007E2824" w:rsidRDefault="009E368F" w:rsidP="00BD1D16">
      <w:pPr>
        <w:pStyle w:val="Alpha-Infos"/>
      </w:pPr>
      <w:r w:rsidRPr="007E2824">
        <w:t xml:space="preserve">Sie wohnt </w:t>
      </w:r>
      <w:r w:rsidRPr="00755DBA">
        <w:rPr>
          <w:b/>
          <w:bCs/>
          <w:strike/>
        </w:rPr>
        <w:t>in</w:t>
      </w:r>
      <w:r w:rsidRPr="007E2824">
        <w:t xml:space="preserve"> noch bei ihren Eltern.</w:t>
      </w:r>
    </w:p>
    <w:p w14:paraId="3AF00242" w14:textId="77777777" w:rsidR="009E368F" w:rsidRPr="007E2824" w:rsidRDefault="009E368F" w:rsidP="00BD1D16">
      <w:pPr>
        <w:pStyle w:val="Alpha-Infos"/>
      </w:pPr>
    </w:p>
    <w:p w14:paraId="249368FB" w14:textId="77777777" w:rsidR="009E368F" w:rsidRPr="007E2824" w:rsidRDefault="009E368F" w:rsidP="00BD1D16">
      <w:pPr>
        <w:pStyle w:val="Alpha-Infos"/>
      </w:pPr>
      <w:r w:rsidRPr="007E2824">
        <w:t xml:space="preserve">Sie überlegt </w:t>
      </w:r>
      <w:r w:rsidRPr="00755DBA">
        <w:rPr>
          <w:b/>
          <w:bCs/>
          <w:strike/>
        </w:rPr>
        <w:t>das</w:t>
      </w:r>
      <w:r w:rsidRPr="007E2824">
        <w:t xml:space="preserve"> auszuziehen.</w:t>
      </w:r>
    </w:p>
    <w:p w14:paraId="462F3834" w14:textId="77777777" w:rsidR="009E368F" w:rsidRPr="007E2824" w:rsidRDefault="009E368F" w:rsidP="00BD1D16">
      <w:pPr>
        <w:pStyle w:val="Alpha-Infos"/>
      </w:pPr>
    </w:p>
    <w:p w14:paraId="1C8C069F" w14:textId="77777777" w:rsidR="009E368F" w:rsidRPr="007E2824" w:rsidRDefault="009E368F" w:rsidP="00BD1D16">
      <w:pPr>
        <w:pStyle w:val="Alpha-Infos"/>
      </w:pPr>
      <w:r w:rsidRPr="007E2824">
        <w:t xml:space="preserve">Stattdessen </w:t>
      </w:r>
      <w:r w:rsidRPr="00755DBA">
        <w:rPr>
          <w:b/>
          <w:bCs/>
          <w:strike/>
        </w:rPr>
        <w:t>sie</w:t>
      </w:r>
      <w:r w:rsidRPr="007E2824">
        <w:t xml:space="preserve"> möchte sie alleine wohnen.</w:t>
      </w:r>
    </w:p>
    <w:p w14:paraId="42E6D289" w14:textId="77777777" w:rsidR="009E368F" w:rsidRPr="007E2824" w:rsidRDefault="009E368F" w:rsidP="00BD1D16">
      <w:pPr>
        <w:pStyle w:val="Alpha-Infos"/>
      </w:pPr>
    </w:p>
    <w:p w14:paraId="2C27A444" w14:textId="77777777" w:rsidR="009E368F" w:rsidRPr="007E2824" w:rsidRDefault="009E368F" w:rsidP="00BD1D16">
      <w:pPr>
        <w:pStyle w:val="Alpha-Infos"/>
      </w:pPr>
      <w:r w:rsidRPr="007E2824">
        <w:t xml:space="preserve">Sie findet </w:t>
      </w:r>
      <w:r w:rsidRPr="00755DBA">
        <w:rPr>
          <w:b/>
          <w:bCs/>
          <w:strike/>
        </w:rPr>
        <w:t>sehr</w:t>
      </w:r>
      <w:r w:rsidRPr="007E2824">
        <w:t xml:space="preserve"> eine kleine Wohnung.</w:t>
      </w:r>
    </w:p>
    <w:p w14:paraId="07D59E05" w14:textId="77777777" w:rsidR="009E368F" w:rsidRPr="007E2824" w:rsidRDefault="009E368F" w:rsidP="00BD1D16">
      <w:pPr>
        <w:pStyle w:val="Alpha-Infos"/>
      </w:pPr>
    </w:p>
    <w:p w14:paraId="291BED13" w14:textId="77777777" w:rsidR="009E368F" w:rsidRPr="007E2824" w:rsidRDefault="009E368F" w:rsidP="00BD1D16">
      <w:pPr>
        <w:pStyle w:val="Alpha-Infos"/>
      </w:pPr>
      <w:r w:rsidRPr="007E2824">
        <w:t xml:space="preserve">Mit dem Vermieter </w:t>
      </w:r>
      <w:r w:rsidRPr="00755DBA">
        <w:rPr>
          <w:b/>
          <w:bCs/>
          <w:strike/>
        </w:rPr>
        <w:t>an</w:t>
      </w:r>
      <w:r w:rsidRPr="007E2824">
        <w:t xml:space="preserve"> schließt sie einen Mietvertrag ab.</w:t>
      </w:r>
    </w:p>
    <w:p w14:paraId="2F62C1C7" w14:textId="77777777" w:rsidR="009E368F" w:rsidRPr="007E2824" w:rsidRDefault="009E368F" w:rsidP="00BD1D16">
      <w:pPr>
        <w:pStyle w:val="Alpha-Infos"/>
      </w:pPr>
    </w:p>
    <w:p w14:paraId="7AB0BAE4" w14:textId="77777777" w:rsidR="009E368F" w:rsidRPr="007E2824" w:rsidRDefault="009E368F" w:rsidP="00BD1D16">
      <w:pPr>
        <w:pStyle w:val="Alpha-Infos"/>
      </w:pPr>
      <w:r w:rsidRPr="007E2824">
        <w:t xml:space="preserve">Im Monat </w:t>
      </w:r>
      <w:r w:rsidRPr="00755DBA">
        <w:rPr>
          <w:b/>
          <w:bCs/>
          <w:strike/>
        </w:rPr>
        <w:t>auf</w:t>
      </w:r>
      <w:r w:rsidRPr="007E2824">
        <w:t xml:space="preserve"> bezahlt Svea 350 Euro. </w:t>
      </w:r>
    </w:p>
    <w:p w14:paraId="68FEC798" w14:textId="77777777" w:rsidR="009E368F" w:rsidRPr="007E2824" w:rsidRDefault="009E368F" w:rsidP="00BD1D16">
      <w:pPr>
        <w:pStyle w:val="Alpha-Infos"/>
      </w:pPr>
    </w:p>
    <w:p w14:paraId="113BFB59" w14:textId="77777777" w:rsidR="009E368F" w:rsidRDefault="009E368F" w:rsidP="009E368F">
      <w:pPr>
        <w:tabs>
          <w:tab w:val="left" w:pos="3610"/>
        </w:tabs>
        <w:rPr>
          <w:szCs w:val="28"/>
        </w:rPr>
      </w:pPr>
      <w:r w:rsidRPr="007E2824">
        <w:rPr>
          <w:szCs w:val="28"/>
        </w:rPr>
        <w:t xml:space="preserve">Diesen </w:t>
      </w:r>
      <w:r w:rsidRPr="00755DBA">
        <w:rPr>
          <w:b/>
          <w:bCs/>
          <w:strike/>
          <w:szCs w:val="28"/>
        </w:rPr>
        <w:t>da</w:t>
      </w:r>
      <w:r w:rsidRPr="007E2824">
        <w:rPr>
          <w:szCs w:val="28"/>
        </w:rPr>
        <w:t xml:space="preserve"> Betrag nennt man Miete</w:t>
      </w:r>
      <w:r w:rsidRPr="009558AD">
        <w:rPr>
          <w:szCs w:val="28"/>
        </w:rPr>
        <w:t>.</w:t>
      </w:r>
    </w:p>
    <w:p w14:paraId="6041439E" w14:textId="77777777" w:rsidR="009E368F" w:rsidRDefault="009E368F" w:rsidP="009E368F">
      <w:pPr>
        <w:tabs>
          <w:tab w:val="left" w:pos="1500"/>
        </w:tabs>
        <w:sectPr w:rsidR="009E368F" w:rsidSect="00A35960">
          <w:headerReference w:type="first" r:id="rId166"/>
          <w:pgSz w:w="11900" w:h="16840"/>
          <w:pgMar w:top="2835" w:right="851" w:bottom="1134" w:left="851" w:header="709" w:footer="454" w:gutter="0"/>
          <w:cols w:space="708"/>
          <w:titlePg/>
          <w:docGrid w:linePitch="360"/>
        </w:sectPr>
      </w:pPr>
    </w:p>
    <w:p w14:paraId="720A6B8C" w14:textId="4EDF4A24" w:rsidR="00C16A54" w:rsidRPr="009558AD" w:rsidRDefault="0088259B" w:rsidP="00C16A54">
      <w:pPr>
        <w:rPr>
          <w:szCs w:val="28"/>
        </w:rPr>
      </w:pPr>
      <w:r>
        <w:rPr>
          <w:noProof/>
          <w:szCs w:val="28"/>
        </w:rPr>
        <w:lastRenderedPageBreak/>
        <w:drawing>
          <wp:anchor distT="0" distB="0" distL="114300" distR="114300" simplePos="0" relativeHeight="251799040" behindDoc="0" locked="0" layoutInCell="1" allowOverlap="1" wp14:anchorId="672C2616" wp14:editId="2D89A79C">
            <wp:simplePos x="0" y="0"/>
            <wp:positionH relativeFrom="column">
              <wp:posOffset>-180340</wp:posOffset>
            </wp:positionH>
            <wp:positionV relativeFrom="paragraph">
              <wp:posOffset>-71755</wp:posOffset>
            </wp:positionV>
            <wp:extent cx="320400" cy="320400"/>
            <wp:effectExtent l="0" t="0" r="3810" b="0"/>
            <wp:wrapNone/>
            <wp:docPr id="1132" name="Grafik 1132"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 name="Grafik 1130" descr="Auge"/>
                    <pic:cNvPicPr/>
                  </pic:nvPicPr>
                  <pic:blipFill>
                    <a:blip r:embed="rId48">
                      <a:extLst>
                        <a:ext uri="{96DAC541-7B7A-43D3-8B79-37D633B846F1}">
                          <asvg:svgBlip xmlns:asvg="http://schemas.microsoft.com/office/drawing/2016/SVG/main" r:embed="rId49"/>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C16A54" w:rsidRPr="009558AD">
        <w:rPr>
          <w:szCs w:val="28"/>
        </w:rPr>
        <w:t>Lesen Sie die Sätze!</w:t>
      </w:r>
    </w:p>
    <w:p w14:paraId="14CCCB74" w14:textId="77777777" w:rsidR="00C16A54" w:rsidRPr="009558AD" w:rsidRDefault="00C16A54" w:rsidP="00C16A54">
      <w:pPr>
        <w:rPr>
          <w:szCs w:val="28"/>
        </w:rPr>
      </w:pPr>
      <w:r w:rsidRPr="009558AD">
        <w:rPr>
          <w:szCs w:val="28"/>
        </w:rPr>
        <w:t>Ein Wort pro Satz passt nicht.</w:t>
      </w:r>
    </w:p>
    <w:p w14:paraId="0FA5E2B5" w14:textId="41E2557F" w:rsidR="00C16A54" w:rsidRDefault="0088259B" w:rsidP="00C16A54">
      <w:pPr>
        <w:rPr>
          <w:szCs w:val="28"/>
        </w:rPr>
      </w:pPr>
      <w:r>
        <w:rPr>
          <w:noProof/>
          <w:szCs w:val="28"/>
        </w:rPr>
        <w:drawing>
          <wp:anchor distT="0" distB="0" distL="114300" distR="114300" simplePos="0" relativeHeight="251800064" behindDoc="0" locked="0" layoutInCell="1" allowOverlap="1" wp14:anchorId="22F6C8AC" wp14:editId="14EFD973">
            <wp:simplePos x="0" y="0"/>
            <wp:positionH relativeFrom="column">
              <wp:posOffset>-180340</wp:posOffset>
            </wp:positionH>
            <wp:positionV relativeFrom="paragraph">
              <wp:posOffset>-90170</wp:posOffset>
            </wp:positionV>
            <wp:extent cx="320400" cy="320400"/>
            <wp:effectExtent l="0" t="0" r="3810" b="3810"/>
            <wp:wrapNone/>
            <wp:docPr id="1133" name="Grafik 1133"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 name="Grafik 1131" descr="Bleistift"/>
                    <pic:cNvPicPr/>
                  </pic:nvPicPr>
                  <pic:blipFill>
                    <a:blip r:embed="rId63">
                      <a:extLst>
                        <a:ext uri="{96DAC541-7B7A-43D3-8B79-37D633B846F1}">
                          <asvg:svgBlip xmlns:asvg="http://schemas.microsoft.com/office/drawing/2016/SVG/main" r:embed="rId64"/>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C16A54" w:rsidRPr="009558AD">
        <w:rPr>
          <w:szCs w:val="28"/>
        </w:rPr>
        <w:t>Markieren Sie das Wort, das nicht passt!</w:t>
      </w:r>
    </w:p>
    <w:p w14:paraId="69F6EAC1" w14:textId="77777777" w:rsidR="00C16A54" w:rsidRPr="009558AD" w:rsidRDefault="00C16A54" w:rsidP="00C16A54">
      <w:pPr>
        <w:rPr>
          <w:szCs w:val="28"/>
        </w:rPr>
      </w:pPr>
    </w:p>
    <w:p w14:paraId="44CAB8CE" w14:textId="37A974A8" w:rsidR="00C16A54" w:rsidRDefault="00C16A54" w:rsidP="00BD1D16">
      <w:pPr>
        <w:pStyle w:val="Alpha-Infos"/>
      </w:pPr>
      <w:r w:rsidRPr="009558AD">
        <w:t xml:space="preserve">Svea möchte nach der Schule am </w:t>
      </w:r>
      <w:r w:rsidR="00336B89">
        <w:t>eine Ausbildung anfangen</w:t>
      </w:r>
      <w:r w:rsidRPr="009558AD">
        <w:t>.</w:t>
      </w:r>
    </w:p>
    <w:p w14:paraId="30209F10" w14:textId="77777777" w:rsidR="00C16A54" w:rsidRPr="009558AD" w:rsidRDefault="00C16A54" w:rsidP="00BD1D16">
      <w:pPr>
        <w:pStyle w:val="Alpha-Infos"/>
      </w:pPr>
    </w:p>
    <w:p w14:paraId="6E82F5B0" w14:textId="77777777" w:rsidR="00C16A54" w:rsidRDefault="00C16A54" w:rsidP="00BD1D16">
      <w:pPr>
        <w:pStyle w:val="Alpha-Infos"/>
      </w:pPr>
      <w:r w:rsidRPr="009558AD">
        <w:t>Zurzeit wohnt sie noch in bei ihren Eltern.</w:t>
      </w:r>
    </w:p>
    <w:p w14:paraId="311848B7" w14:textId="77777777" w:rsidR="00C16A54" w:rsidRPr="009558AD" w:rsidRDefault="00C16A54" w:rsidP="00BD1D16">
      <w:pPr>
        <w:pStyle w:val="Alpha-Infos"/>
      </w:pPr>
    </w:p>
    <w:p w14:paraId="0BAA5DFD" w14:textId="6D6636BA" w:rsidR="00C16A54" w:rsidRDefault="00C16A54" w:rsidP="00BD1D16">
      <w:pPr>
        <w:pStyle w:val="Alpha-Infos"/>
      </w:pPr>
      <w:r w:rsidRPr="009558AD">
        <w:t xml:space="preserve">Sie überlegt </w:t>
      </w:r>
      <w:r w:rsidR="009753C9">
        <w:t>weg</w:t>
      </w:r>
      <w:r w:rsidRPr="009558AD">
        <w:t xml:space="preserve"> ihr Elternhaus zu verlassen.</w:t>
      </w:r>
    </w:p>
    <w:p w14:paraId="21E46DA8" w14:textId="77777777" w:rsidR="00C16A54" w:rsidRPr="009558AD" w:rsidRDefault="00C16A54" w:rsidP="00BD1D16">
      <w:pPr>
        <w:pStyle w:val="Alpha-Infos"/>
      </w:pPr>
    </w:p>
    <w:p w14:paraId="534F8917" w14:textId="47283F79" w:rsidR="00C16A54" w:rsidRDefault="00C16A54" w:rsidP="00BD1D16">
      <w:pPr>
        <w:pStyle w:val="Alpha-Infos"/>
      </w:pPr>
      <w:r w:rsidRPr="009558AD">
        <w:t xml:space="preserve">Svea möchte </w:t>
      </w:r>
      <w:r w:rsidR="00AC7C95">
        <w:t>während der Ausbildung</w:t>
      </w:r>
      <w:r w:rsidRPr="009558AD">
        <w:t xml:space="preserve"> alleine an wohnen.</w:t>
      </w:r>
    </w:p>
    <w:p w14:paraId="2D4B2700" w14:textId="77777777" w:rsidR="00C16A54" w:rsidRPr="009558AD" w:rsidRDefault="00C16A54" w:rsidP="00BD1D16">
      <w:pPr>
        <w:pStyle w:val="Alpha-Infos"/>
      </w:pPr>
    </w:p>
    <w:p w14:paraId="3723F734" w14:textId="77777777" w:rsidR="00C16A54" w:rsidRDefault="00C16A54" w:rsidP="00BD1D16">
      <w:pPr>
        <w:pStyle w:val="Alpha-Infos"/>
      </w:pPr>
      <w:r w:rsidRPr="009558AD">
        <w:t>Sie findet sehr eine kleine zentrale Wohnung.</w:t>
      </w:r>
    </w:p>
    <w:p w14:paraId="79CF5550" w14:textId="77777777" w:rsidR="00C16A54" w:rsidRPr="009558AD" w:rsidRDefault="00C16A54" w:rsidP="00BD1D16">
      <w:pPr>
        <w:pStyle w:val="Alpha-Infos"/>
      </w:pPr>
    </w:p>
    <w:p w14:paraId="2208CC95" w14:textId="77777777" w:rsidR="00C16A54" w:rsidRDefault="00C16A54" w:rsidP="00BD1D16">
      <w:pPr>
        <w:pStyle w:val="Alpha-Infos"/>
      </w:pPr>
      <w:r w:rsidRPr="009558AD">
        <w:t>Svea schließt mit dem Vermieter einen Mietvertrag ab er.</w:t>
      </w:r>
    </w:p>
    <w:p w14:paraId="469D46F9" w14:textId="77777777" w:rsidR="00C16A54" w:rsidRPr="009558AD" w:rsidRDefault="00C16A54" w:rsidP="00BD1D16">
      <w:pPr>
        <w:pStyle w:val="Alpha-Infos"/>
      </w:pPr>
    </w:p>
    <w:p w14:paraId="1AB885F1" w14:textId="77777777" w:rsidR="00C16A54" w:rsidRDefault="00C16A54" w:rsidP="00BD1D16">
      <w:pPr>
        <w:pStyle w:val="Alpha-Infos"/>
      </w:pPr>
      <w:r w:rsidRPr="009558AD">
        <w:t xml:space="preserve">Insgesamt muss sie im Monat 350 Euro auf bezahlen. </w:t>
      </w:r>
    </w:p>
    <w:p w14:paraId="33F72CF8" w14:textId="77777777" w:rsidR="00C16A54" w:rsidRPr="009558AD" w:rsidRDefault="00C16A54" w:rsidP="00BD1D16">
      <w:pPr>
        <w:pStyle w:val="Alpha-Infos"/>
      </w:pPr>
    </w:p>
    <w:p w14:paraId="4A919B61" w14:textId="633EDA93" w:rsidR="00C16A54" w:rsidRDefault="00C16A54" w:rsidP="002C533D">
      <w:pPr>
        <w:pStyle w:val="Alpha-Infos"/>
      </w:pPr>
      <w:r w:rsidRPr="009558AD">
        <w:t>Diesen da Betrag nennt man Miete.</w:t>
      </w:r>
    </w:p>
    <w:p w14:paraId="3FDC5E24" w14:textId="77777777" w:rsidR="00C16A54" w:rsidRDefault="00C16A54" w:rsidP="00C16A54">
      <w:pPr>
        <w:sectPr w:rsidR="00C16A54" w:rsidSect="00A35960">
          <w:headerReference w:type="first" r:id="rId167"/>
          <w:pgSz w:w="11900" w:h="16840"/>
          <w:pgMar w:top="2835" w:right="851" w:bottom="1134" w:left="851" w:header="709" w:footer="454" w:gutter="0"/>
          <w:cols w:space="708"/>
          <w:titlePg/>
          <w:docGrid w:linePitch="360"/>
        </w:sectPr>
      </w:pPr>
    </w:p>
    <w:p w14:paraId="3A78D3E4" w14:textId="03E2CBAD" w:rsidR="007623E8" w:rsidRPr="00E96074" w:rsidRDefault="007623E8" w:rsidP="00BD1D16">
      <w:pPr>
        <w:pStyle w:val="Alpha-Infos"/>
      </w:pPr>
      <w:r w:rsidRPr="00E96074">
        <w:lastRenderedPageBreak/>
        <w:t xml:space="preserve">Svea möchte nach der Schule </w:t>
      </w:r>
      <w:r w:rsidRPr="00755DBA">
        <w:rPr>
          <w:b/>
          <w:bCs/>
          <w:strike/>
        </w:rPr>
        <w:t>am</w:t>
      </w:r>
      <w:r w:rsidRPr="00E96074">
        <w:t xml:space="preserve"> </w:t>
      </w:r>
      <w:r w:rsidR="00336B89">
        <w:t>eine Ausbildung anfangen</w:t>
      </w:r>
      <w:r w:rsidRPr="00E96074">
        <w:t>.</w:t>
      </w:r>
    </w:p>
    <w:p w14:paraId="4865A06D" w14:textId="77777777" w:rsidR="007623E8" w:rsidRPr="00E96074" w:rsidRDefault="007623E8" w:rsidP="00BD1D16">
      <w:pPr>
        <w:pStyle w:val="Alpha-Infos"/>
      </w:pPr>
    </w:p>
    <w:p w14:paraId="7DC86430" w14:textId="77777777" w:rsidR="007623E8" w:rsidRPr="00E96074" w:rsidRDefault="007623E8" w:rsidP="00BD1D16">
      <w:pPr>
        <w:pStyle w:val="Alpha-Infos"/>
      </w:pPr>
      <w:r w:rsidRPr="00E96074">
        <w:t xml:space="preserve">Zurzeit wohnt sie noch </w:t>
      </w:r>
      <w:r w:rsidRPr="00755DBA">
        <w:rPr>
          <w:b/>
          <w:bCs/>
          <w:strike/>
        </w:rPr>
        <w:t>in</w:t>
      </w:r>
      <w:r w:rsidRPr="00E96074">
        <w:t xml:space="preserve"> bei ihren Eltern.</w:t>
      </w:r>
    </w:p>
    <w:p w14:paraId="0BB8898A" w14:textId="77777777" w:rsidR="007623E8" w:rsidRPr="00E96074" w:rsidRDefault="007623E8" w:rsidP="00BD1D16">
      <w:pPr>
        <w:pStyle w:val="Alpha-Infos"/>
      </w:pPr>
    </w:p>
    <w:p w14:paraId="41812F9A" w14:textId="7963C594" w:rsidR="007623E8" w:rsidRPr="00E96074" w:rsidRDefault="007623E8" w:rsidP="00BD1D16">
      <w:pPr>
        <w:pStyle w:val="Alpha-Infos"/>
      </w:pPr>
      <w:r w:rsidRPr="00E96074">
        <w:t xml:space="preserve">Sie überlegt </w:t>
      </w:r>
      <w:r w:rsidR="009753C9" w:rsidRPr="00755DBA">
        <w:rPr>
          <w:b/>
          <w:bCs/>
          <w:strike/>
        </w:rPr>
        <w:t>weg</w:t>
      </w:r>
      <w:r w:rsidRPr="00E96074">
        <w:t xml:space="preserve"> ihr Elternhaus zu verlassen.</w:t>
      </w:r>
    </w:p>
    <w:p w14:paraId="140BF0D4" w14:textId="77777777" w:rsidR="007623E8" w:rsidRPr="00E96074" w:rsidRDefault="007623E8" w:rsidP="00BD1D16">
      <w:pPr>
        <w:pStyle w:val="Alpha-Infos"/>
      </w:pPr>
    </w:p>
    <w:p w14:paraId="2922AC3D" w14:textId="1D5D99FF" w:rsidR="007623E8" w:rsidRPr="00E96074" w:rsidRDefault="007623E8" w:rsidP="00BD1D16">
      <w:pPr>
        <w:pStyle w:val="Alpha-Infos"/>
      </w:pPr>
      <w:r w:rsidRPr="00E96074">
        <w:t xml:space="preserve">Svea möchte </w:t>
      </w:r>
      <w:r w:rsidR="00AC7C95">
        <w:t>während der Ausbildung</w:t>
      </w:r>
      <w:r w:rsidRPr="00E96074">
        <w:t xml:space="preserve"> alleine </w:t>
      </w:r>
      <w:r w:rsidRPr="00755DBA">
        <w:rPr>
          <w:b/>
          <w:bCs/>
          <w:strike/>
        </w:rPr>
        <w:t>an</w:t>
      </w:r>
      <w:r w:rsidRPr="00E96074">
        <w:t xml:space="preserve"> wohnen.</w:t>
      </w:r>
    </w:p>
    <w:p w14:paraId="323674FB" w14:textId="77777777" w:rsidR="007623E8" w:rsidRPr="00E96074" w:rsidRDefault="007623E8" w:rsidP="00BD1D16">
      <w:pPr>
        <w:pStyle w:val="Alpha-Infos"/>
      </w:pPr>
    </w:p>
    <w:p w14:paraId="6E328C56" w14:textId="77777777" w:rsidR="007623E8" w:rsidRPr="00E96074" w:rsidRDefault="007623E8" w:rsidP="00BD1D16">
      <w:pPr>
        <w:pStyle w:val="Alpha-Infos"/>
      </w:pPr>
      <w:r w:rsidRPr="00E96074">
        <w:t xml:space="preserve">Sie findet </w:t>
      </w:r>
      <w:r w:rsidRPr="00755DBA">
        <w:rPr>
          <w:b/>
          <w:bCs/>
          <w:strike/>
        </w:rPr>
        <w:t>sehr</w:t>
      </w:r>
      <w:r w:rsidRPr="00E96074">
        <w:t xml:space="preserve"> eine kleine zentrale Wohnung.</w:t>
      </w:r>
    </w:p>
    <w:p w14:paraId="243EA034" w14:textId="77777777" w:rsidR="007623E8" w:rsidRPr="00E96074" w:rsidRDefault="007623E8" w:rsidP="00BD1D16">
      <w:pPr>
        <w:pStyle w:val="Alpha-Infos"/>
      </w:pPr>
    </w:p>
    <w:p w14:paraId="1194A02B" w14:textId="77777777" w:rsidR="007623E8" w:rsidRPr="00E96074" w:rsidRDefault="007623E8" w:rsidP="00BD1D16">
      <w:pPr>
        <w:pStyle w:val="Alpha-Infos"/>
      </w:pPr>
      <w:r w:rsidRPr="00E96074">
        <w:t xml:space="preserve">Svea schließt mit dem Vermieter einen Mietvertrag ab </w:t>
      </w:r>
      <w:r w:rsidRPr="00755DBA">
        <w:rPr>
          <w:b/>
          <w:bCs/>
          <w:strike/>
        </w:rPr>
        <w:t>er</w:t>
      </w:r>
      <w:r w:rsidRPr="00E96074">
        <w:t>.</w:t>
      </w:r>
    </w:p>
    <w:p w14:paraId="0DD14AB8" w14:textId="77777777" w:rsidR="007623E8" w:rsidRPr="00E96074" w:rsidRDefault="007623E8" w:rsidP="00BD1D16">
      <w:pPr>
        <w:pStyle w:val="Alpha-Infos"/>
      </w:pPr>
    </w:p>
    <w:p w14:paraId="312C380E" w14:textId="77777777" w:rsidR="007623E8" w:rsidRPr="00E96074" w:rsidRDefault="007623E8" w:rsidP="00BD1D16">
      <w:pPr>
        <w:pStyle w:val="Alpha-Infos"/>
      </w:pPr>
      <w:r w:rsidRPr="00E96074">
        <w:t xml:space="preserve">Insgesamt muss sie im Monat 350 Euro </w:t>
      </w:r>
      <w:r w:rsidRPr="00755DBA">
        <w:rPr>
          <w:b/>
          <w:bCs/>
          <w:strike/>
        </w:rPr>
        <w:t>auf</w:t>
      </w:r>
      <w:r w:rsidRPr="00E96074">
        <w:t xml:space="preserve"> bezahlen. </w:t>
      </w:r>
    </w:p>
    <w:p w14:paraId="086F484E" w14:textId="77777777" w:rsidR="007623E8" w:rsidRPr="00E96074" w:rsidRDefault="007623E8" w:rsidP="00BD1D16">
      <w:pPr>
        <w:pStyle w:val="Alpha-Infos"/>
      </w:pPr>
    </w:p>
    <w:p w14:paraId="30359C4C" w14:textId="77777777" w:rsidR="007623E8" w:rsidRDefault="007623E8" w:rsidP="007623E8">
      <w:pPr>
        <w:tabs>
          <w:tab w:val="left" w:pos="3610"/>
        </w:tabs>
        <w:rPr>
          <w:szCs w:val="28"/>
        </w:rPr>
      </w:pPr>
      <w:r w:rsidRPr="00E96074">
        <w:rPr>
          <w:szCs w:val="28"/>
        </w:rPr>
        <w:t xml:space="preserve">Diesen </w:t>
      </w:r>
      <w:r w:rsidRPr="00755DBA">
        <w:rPr>
          <w:b/>
          <w:bCs/>
          <w:strike/>
          <w:szCs w:val="28"/>
        </w:rPr>
        <w:t>da</w:t>
      </w:r>
      <w:r w:rsidRPr="00E96074">
        <w:rPr>
          <w:szCs w:val="28"/>
        </w:rPr>
        <w:t xml:space="preserve"> Betrag nennt man Miete.</w:t>
      </w:r>
    </w:p>
    <w:p w14:paraId="05828003" w14:textId="77777777" w:rsidR="007623E8" w:rsidRDefault="007623E8" w:rsidP="00C16A54">
      <w:pPr>
        <w:sectPr w:rsidR="007623E8" w:rsidSect="00A35960">
          <w:headerReference w:type="first" r:id="rId168"/>
          <w:pgSz w:w="11900" w:h="16840"/>
          <w:pgMar w:top="2835" w:right="851" w:bottom="1134" w:left="851" w:header="709" w:footer="454" w:gutter="0"/>
          <w:cols w:space="708"/>
          <w:titlePg/>
          <w:docGrid w:linePitch="360"/>
        </w:sectPr>
      </w:pPr>
    </w:p>
    <w:p w14:paraId="0D99D3FE" w14:textId="6DD920F2" w:rsidR="00E96074" w:rsidRDefault="00E96074" w:rsidP="00E96074">
      <w:pPr>
        <w:jc w:val="both"/>
        <w:rPr>
          <w:rFonts w:eastAsia="Calibri" w:cs="Times New Roman"/>
          <w:sz w:val="24"/>
          <w:szCs w:val="22"/>
          <w:lang w:eastAsia="en-US"/>
        </w:rPr>
      </w:pPr>
      <w:r w:rsidRPr="0090008C">
        <w:rPr>
          <w:rFonts w:eastAsia="Calibri" w:cs="Times New Roman"/>
          <w:sz w:val="24"/>
          <w:szCs w:val="22"/>
          <w:lang w:eastAsia="en-US"/>
        </w:rPr>
        <w:lastRenderedPageBreak/>
        <w:t>Lernziel: Die Lernenden erlernen Fachbegriffe aus dem Themengebiet Verträge.</w:t>
      </w:r>
    </w:p>
    <w:p w14:paraId="3DD1D5F5" w14:textId="10113CDC" w:rsidR="00602D63" w:rsidRPr="00602D63" w:rsidRDefault="00602D63" w:rsidP="00602D63">
      <w:pPr>
        <w:jc w:val="both"/>
        <w:rPr>
          <w:sz w:val="24"/>
          <w:szCs w:val="16"/>
        </w:rPr>
      </w:pPr>
      <w:r>
        <w:rPr>
          <w:sz w:val="24"/>
          <w:szCs w:val="16"/>
        </w:rPr>
        <w:t xml:space="preserve">Die Lernenden lernen folgende </w:t>
      </w:r>
      <w:r w:rsidRPr="00341A7C">
        <w:rPr>
          <w:sz w:val="24"/>
          <w:szCs w:val="16"/>
        </w:rPr>
        <w:t xml:space="preserve">Kernbotschaft: Viele Fachbegriffe des Themenfelds Verträge </w:t>
      </w:r>
      <w:r>
        <w:rPr>
          <w:sz w:val="24"/>
          <w:szCs w:val="16"/>
        </w:rPr>
        <w:t>finden in verschiedenen Aspekten des Alltags eine Verwendung</w:t>
      </w:r>
      <w:r w:rsidRPr="00341A7C">
        <w:rPr>
          <w:sz w:val="24"/>
          <w:szCs w:val="16"/>
        </w:rPr>
        <w:t>.</w:t>
      </w:r>
    </w:p>
    <w:p w14:paraId="61666654" w14:textId="77777777" w:rsidR="00E96074" w:rsidRPr="0090008C" w:rsidRDefault="00E96074" w:rsidP="00E96074">
      <w:pPr>
        <w:jc w:val="both"/>
        <w:rPr>
          <w:rFonts w:eastAsia="Calibri" w:cs="Times New Roman"/>
          <w:sz w:val="24"/>
          <w:szCs w:val="22"/>
          <w:lang w:eastAsia="en-US"/>
        </w:rPr>
      </w:pPr>
    </w:p>
    <w:p w14:paraId="3070810E" w14:textId="5F9C483D" w:rsidR="00E96074" w:rsidRPr="0090008C" w:rsidRDefault="00A9060B" w:rsidP="00BF70DF">
      <w:pPr>
        <w:jc w:val="both"/>
        <w:rPr>
          <w:rFonts w:eastAsia="Calibri" w:cs="Times New Roman"/>
          <w:sz w:val="24"/>
          <w:szCs w:val="22"/>
          <w:lang w:eastAsia="en-US"/>
        </w:rPr>
      </w:pPr>
      <w:r>
        <w:rPr>
          <w:sz w:val="24"/>
          <w:szCs w:val="22"/>
        </w:rPr>
        <w:t xml:space="preserve">Vorgeschlagener </w:t>
      </w:r>
      <w:r w:rsidR="00E96074" w:rsidRPr="0090008C">
        <w:rPr>
          <w:rFonts w:eastAsia="Calibri" w:cs="Times New Roman"/>
          <w:sz w:val="24"/>
          <w:szCs w:val="22"/>
          <w:lang w:eastAsia="en-US"/>
        </w:rPr>
        <w:t>Ablauf:</w:t>
      </w:r>
    </w:p>
    <w:p w14:paraId="6713B613" w14:textId="13BC8A39" w:rsidR="00E96074" w:rsidRPr="0090008C" w:rsidRDefault="00E96074" w:rsidP="00E96074">
      <w:pPr>
        <w:jc w:val="both"/>
        <w:rPr>
          <w:rFonts w:eastAsia="Calibri" w:cs="Times New Roman"/>
          <w:sz w:val="24"/>
          <w:szCs w:val="22"/>
          <w:lang w:eastAsia="en-US"/>
        </w:rPr>
      </w:pPr>
      <w:r w:rsidRPr="0090008C">
        <w:rPr>
          <w:rFonts w:eastAsia="Calibri" w:cs="Times New Roman"/>
          <w:sz w:val="24"/>
          <w:szCs w:val="22"/>
          <w:lang w:eastAsia="en-US"/>
        </w:rPr>
        <w:t>Verteilen Sie die nach Alpha-Level differenzierenden Arbeitsb</w:t>
      </w:r>
      <w:r w:rsidR="009004D4">
        <w:rPr>
          <w:rFonts w:eastAsia="Calibri" w:cs="Times New Roman"/>
          <w:sz w:val="24"/>
          <w:szCs w:val="22"/>
          <w:lang w:eastAsia="en-US"/>
        </w:rPr>
        <w:t>ögen</w:t>
      </w:r>
      <w:r w:rsidRPr="0090008C">
        <w:rPr>
          <w:rFonts w:eastAsia="Calibri" w:cs="Times New Roman"/>
          <w:sz w:val="24"/>
          <w:szCs w:val="22"/>
          <w:lang w:eastAsia="en-US"/>
        </w:rPr>
        <w:t xml:space="preserve"> „Vertragsbegriffe</w:t>
      </w:r>
      <w:r w:rsidR="00B232F7">
        <w:rPr>
          <w:rFonts w:eastAsia="Calibri" w:cs="Times New Roman"/>
          <w:sz w:val="24"/>
          <w:szCs w:val="22"/>
          <w:lang w:eastAsia="en-US"/>
        </w:rPr>
        <w:t xml:space="preserve"> Suchsel</w:t>
      </w:r>
      <w:r w:rsidRPr="0090008C">
        <w:rPr>
          <w:rFonts w:eastAsia="Calibri" w:cs="Times New Roman"/>
          <w:sz w:val="24"/>
          <w:szCs w:val="22"/>
          <w:lang w:eastAsia="en-US"/>
        </w:rPr>
        <w:t>“. Geben Sie den Auftrag, die versteckten Begriffe zum Themengebiet Verträge zu finden.</w:t>
      </w:r>
    </w:p>
    <w:p w14:paraId="7A3CD562" w14:textId="3BC88AA9" w:rsidR="00E96074" w:rsidRPr="0090008C" w:rsidRDefault="00F20CFC" w:rsidP="00E96074">
      <w:pPr>
        <w:jc w:val="both"/>
        <w:rPr>
          <w:rFonts w:eastAsia="Calibri" w:cs="Times New Roman"/>
          <w:sz w:val="24"/>
          <w:szCs w:val="22"/>
          <w:lang w:eastAsia="en-US"/>
        </w:rPr>
      </w:pPr>
      <w:r>
        <w:rPr>
          <w:noProof/>
        </w:rPr>
        <w:drawing>
          <wp:anchor distT="0" distB="0" distL="114300" distR="114300" simplePos="0" relativeHeight="251497984" behindDoc="0" locked="0" layoutInCell="1" allowOverlap="1" wp14:anchorId="5C92AD1C" wp14:editId="5075D915">
            <wp:simplePos x="0" y="0"/>
            <wp:positionH relativeFrom="margin">
              <wp:align>center</wp:align>
            </wp:positionH>
            <wp:positionV relativeFrom="paragraph">
              <wp:posOffset>817220</wp:posOffset>
            </wp:positionV>
            <wp:extent cx="3664800" cy="3733200"/>
            <wp:effectExtent l="0" t="0" r="0" b="635"/>
            <wp:wrapNone/>
            <wp:docPr id="260" name="Grafik 260"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Grafik 260" descr="Ein Bild, das Text enthält.&#10;&#10;Automatisch generierte Beschreibung"/>
                    <pic:cNvPicPr/>
                  </pic:nvPicPr>
                  <pic:blipFill>
                    <a:blip r:embed="rId169"/>
                    <a:stretch>
                      <a:fillRect/>
                    </a:stretch>
                  </pic:blipFill>
                  <pic:spPr>
                    <a:xfrm>
                      <a:off x="0" y="0"/>
                      <a:ext cx="3664800" cy="3733200"/>
                    </a:xfrm>
                    <a:prstGeom prst="rect">
                      <a:avLst/>
                    </a:prstGeom>
                  </pic:spPr>
                </pic:pic>
              </a:graphicData>
            </a:graphic>
            <wp14:sizeRelH relativeFrom="margin">
              <wp14:pctWidth>0</wp14:pctWidth>
            </wp14:sizeRelH>
            <wp14:sizeRelV relativeFrom="margin">
              <wp14:pctHeight>0</wp14:pctHeight>
            </wp14:sizeRelV>
          </wp:anchor>
        </w:drawing>
      </w:r>
      <w:r w:rsidR="00E96074" w:rsidRPr="0090008C">
        <w:rPr>
          <w:rFonts w:eastAsia="Calibri" w:cs="Times New Roman"/>
          <w:sz w:val="24"/>
          <w:szCs w:val="22"/>
          <w:lang w:eastAsia="en-US"/>
        </w:rPr>
        <w:t>Die beiliegenden Lösungsb</w:t>
      </w:r>
      <w:r w:rsidR="009004D4">
        <w:rPr>
          <w:rFonts w:eastAsia="Calibri" w:cs="Times New Roman"/>
          <w:sz w:val="24"/>
          <w:szCs w:val="22"/>
          <w:lang w:eastAsia="en-US"/>
        </w:rPr>
        <w:t>ögen</w:t>
      </w:r>
      <w:r w:rsidR="00E96074" w:rsidRPr="0090008C">
        <w:rPr>
          <w:rFonts w:eastAsia="Calibri" w:cs="Times New Roman"/>
          <w:sz w:val="24"/>
          <w:szCs w:val="22"/>
          <w:lang w:eastAsia="en-US"/>
        </w:rPr>
        <w:t xml:space="preserve"> können zur (Selbst-)Kontrolle eingesetzt werden.</w:t>
      </w:r>
    </w:p>
    <w:p w14:paraId="0B6D8500" w14:textId="19B0283E" w:rsidR="0098052E" w:rsidRDefault="0098052E" w:rsidP="00C16A54">
      <w:pPr>
        <w:sectPr w:rsidR="0098052E" w:rsidSect="00A35960">
          <w:headerReference w:type="first" r:id="rId170"/>
          <w:pgSz w:w="11900" w:h="16840"/>
          <w:pgMar w:top="2835" w:right="851" w:bottom="1134" w:left="851" w:header="709" w:footer="454" w:gutter="0"/>
          <w:cols w:space="708"/>
          <w:titlePg/>
          <w:docGrid w:linePitch="360"/>
        </w:sectPr>
      </w:pPr>
    </w:p>
    <w:p w14:paraId="0FA6A958" w14:textId="5434C56A" w:rsidR="00DB13FF" w:rsidRPr="005A14A2" w:rsidRDefault="00DB13FF" w:rsidP="00DB13FF">
      <w:pPr>
        <w:rPr>
          <w:lang w:eastAsia="en-US"/>
        </w:rPr>
      </w:pPr>
      <w:r w:rsidRPr="005A14A2">
        <w:rPr>
          <w:lang w:eastAsia="en-US"/>
        </w:rPr>
        <w:lastRenderedPageBreak/>
        <w:t xml:space="preserve">Im Rätsel sind </w:t>
      </w:r>
      <w:r w:rsidR="0033523D">
        <w:rPr>
          <w:lang w:eastAsia="en-US"/>
        </w:rPr>
        <w:t>zwölf</w:t>
      </w:r>
      <w:r w:rsidRPr="005A14A2">
        <w:rPr>
          <w:lang w:eastAsia="en-US"/>
        </w:rPr>
        <w:t xml:space="preserve"> Wörter zum Thema „Verträge“ versteckt.</w:t>
      </w:r>
      <w:r>
        <w:rPr>
          <w:lang w:eastAsia="en-US"/>
        </w:rPr>
        <w:t xml:space="preserve"> </w:t>
      </w:r>
    </w:p>
    <w:p w14:paraId="07BB51E4" w14:textId="77777777" w:rsidR="00DB13FF" w:rsidRPr="005A14A2" w:rsidRDefault="00DB13FF" w:rsidP="00DB13FF">
      <w:pPr>
        <w:rPr>
          <w:lang w:eastAsia="en-US"/>
        </w:rPr>
      </w:pPr>
      <w:r w:rsidRPr="005A14A2">
        <w:rPr>
          <w:lang w:eastAsia="en-US"/>
        </w:rPr>
        <w:t>Sie sind waagerecht versteckt. In jeder Zeile ist ein Wort.</w:t>
      </w:r>
    </w:p>
    <w:p w14:paraId="38413ECB" w14:textId="32F997EC" w:rsidR="00DB13FF" w:rsidRPr="005A14A2" w:rsidRDefault="00A17C2A" w:rsidP="00AC525F">
      <w:pPr>
        <w:spacing w:after="240"/>
        <w:rPr>
          <w:lang w:eastAsia="en-US"/>
        </w:rPr>
      </w:pPr>
      <w:r>
        <w:rPr>
          <w:noProof/>
          <w:lang w:eastAsia="en-US"/>
        </w:rPr>
        <w:drawing>
          <wp:anchor distT="0" distB="0" distL="114300" distR="114300" simplePos="0" relativeHeight="251429376" behindDoc="0" locked="0" layoutInCell="1" allowOverlap="1" wp14:anchorId="2C461679" wp14:editId="5415DF55">
            <wp:simplePos x="0" y="0"/>
            <wp:positionH relativeFrom="column">
              <wp:posOffset>-180340</wp:posOffset>
            </wp:positionH>
            <wp:positionV relativeFrom="paragraph">
              <wp:posOffset>-90170</wp:posOffset>
            </wp:positionV>
            <wp:extent cx="367200" cy="367200"/>
            <wp:effectExtent l="0" t="0" r="0" b="0"/>
            <wp:wrapNone/>
            <wp:docPr id="1134" name="Grafik 1134" descr="Lu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 name="Grafik 1134" descr="Lupe"/>
                    <pic:cNvPicPr/>
                  </pic:nvPicPr>
                  <pic:blipFill>
                    <a:blip r:embed="rId171">
                      <a:extLst>
                        <a:ext uri="{96DAC541-7B7A-43D3-8B79-37D633B846F1}">
                          <asvg:svgBlip xmlns:asvg="http://schemas.microsoft.com/office/drawing/2016/SVG/main" r:embed="rId172"/>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DB13FF" w:rsidRPr="005A14A2">
        <w:rPr>
          <w:lang w:eastAsia="en-US"/>
        </w:rPr>
        <w:t>Suchen Sie die Wörter!</w:t>
      </w:r>
    </w:p>
    <w:p w14:paraId="3A12B69B" w14:textId="014FDD2A" w:rsidR="00DB13FF" w:rsidRPr="005A14A2" w:rsidRDefault="00DB13FF" w:rsidP="00DB13FF">
      <w:pPr>
        <w:rPr>
          <w:lang w:eastAsia="en-US"/>
        </w:rPr>
      </w:pPr>
      <w:r w:rsidRPr="005A14A2">
        <w:rPr>
          <w:lang w:eastAsia="en-US"/>
        </w:rPr>
        <w:t>Vertrag</w:t>
      </w:r>
      <w:r w:rsidRPr="005A14A2">
        <w:rPr>
          <w:lang w:eastAsia="en-US"/>
        </w:rPr>
        <w:tab/>
      </w:r>
      <w:r w:rsidRPr="005A14A2">
        <w:rPr>
          <w:lang w:eastAsia="en-US"/>
        </w:rPr>
        <w:tab/>
      </w:r>
      <w:r>
        <w:rPr>
          <w:lang w:eastAsia="en-US"/>
        </w:rPr>
        <w:tab/>
      </w:r>
      <w:r w:rsidRPr="005A14A2">
        <w:rPr>
          <w:lang w:eastAsia="en-US"/>
        </w:rPr>
        <w:t>Versicherung</w:t>
      </w:r>
      <w:r w:rsidRPr="005A14A2">
        <w:rPr>
          <w:lang w:eastAsia="en-US"/>
        </w:rPr>
        <w:tab/>
      </w:r>
      <w:r w:rsidRPr="005A14A2">
        <w:rPr>
          <w:lang w:eastAsia="en-US"/>
        </w:rPr>
        <w:tab/>
        <w:t>Kündigung</w:t>
      </w:r>
      <w:r>
        <w:rPr>
          <w:lang w:eastAsia="en-US"/>
        </w:rPr>
        <w:tab/>
      </w:r>
      <w:r>
        <w:rPr>
          <w:lang w:eastAsia="en-US"/>
        </w:rPr>
        <w:tab/>
      </w:r>
      <w:r>
        <w:rPr>
          <w:lang w:eastAsia="en-US"/>
        </w:rPr>
        <w:tab/>
        <w:t>Kauf</w:t>
      </w:r>
    </w:p>
    <w:p w14:paraId="7AF42F5F" w14:textId="77777777" w:rsidR="00DB13FF" w:rsidRPr="005A14A2" w:rsidRDefault="00DB13FF" w:rsidP="00DB13FF">
      <w:pPr>
        <w:rPr>
          <w:lang w:eastAsia="en-US"/>
        </w:rPr>
      </w:pPr>
      <w:r>
        <w:rPr>
          <w:lang w:eastAsia="en-US"/>
        </w:rPr>
        <w:t>Miete</w:t>
      </w:r>
      <w:r>
        <w:rPr>
          <w:lang w:eastAsia="en-US"/>
        </w:rPr>
        <w:tab/>
      </w:r>
      <w:r>
        <w:rPr>
          <w:lang w:eastAsia="en-US"/>
        </w:rPr>
        <w:tab/>
      </w:r>
      <w:r>
        <w:rPr>
          <w:lang w:eastAsia="en-US"/>
        </w:rPr>
        <w:tab/>
        <w:t>Unterschrift</w:t>
      </w:r>
      <w:r>
        <w:rPr>
          <w:lang w:eastAsia="en-US"/>
        </w:rPr>
        <w:tab/>
      </w:r>
      <w:r>
        <w:rPr>
          <w:lang w:eastAsia="en-US"/>
        </w:rPr>
        <w:tab/>
      </w:r>
      <w:r w:rsidRPr="005A14A2">
        <w:rPr>
          <w:lang w:eastAsia="en-US"/>
        </w:rPr>
        <w:t>Angebot</w:t>
      </w:r>
      <w:r>
        <w:rPr>
          <w:lang w:eastAsia="en-US"/>
        </w:rPr>
        <w:tab/>
      </w:r>
      <w:r>
        <w:rPr>
          <w:lang w:eastAsia="en-US"/>
        </w:rPr>
        <w:tab/>
      </w:r>
      <w:r>
        <w:rPr>
          <w:lang w:eastAsia="en-US"/>
        </w:rPr>
        <w:tab/>
        <w:t>Kunde</w:t>
      </w:r>
    </w:p>
    <w:p w14:paraId="04CA5244" w14:textId="77777777" w:rsidR="00DB13FF" w:rsidRDefault="00DB13FF" w:rsidP="00DB13FF">
      <w:pPr>
        <w:rPr>
          <w:lang w:eastAsia="en-US"/>
        </w:rPr>
      </w:pPr>
      <w:r w:rsidRPr="005A14A2">
        <w:rPr>
          <w:lang w:eastAsia="en-US"/>
        </w:rPr>
        <w:t>Annahme</w:t>
      </w:r>
      <w:r w:rsidRPr="005A14A2">
        <w:rPr>
          <w:lang w:eastAsia="en-US"/>
        </w:rPr>
        <w:tab/>
      </w:r>
      <w:r w:rsidRPr="005A14A2">
        <w:rPr>
          <w:lang w:eastAsia="en-US"/>
        </w:rPr>
        <w:tab/>
        <w:t>Preis</w:t>
      </w:r>
      <w:r w:rsidRPr="005A14A2">
        <w:rPr>
          <w:lang w:eastAsia="en-US"/>
        </w:rPr>
        <w:tab/>
      </w:r>
      <w:r w:rsidRPr="005A14A2">
        <w:rPr>
          <w:lang w:eastAsia="en-US"/>
        </w:rPr>
        <w:tab/>
      </w:r>
      <w:r w:rsidRPr="005A14A2">
        <w:rPr>
          <w:lang w:eastAsia="en-US"/>
        </w:rPr>
        <w:tab/>
      </w:r>
      <w:r w:rsidRPr="005A14A2">
        <w:rPr>
          <w:lang w:eastAsia="en-US"/>
        </w:rPr>
        <w:tab/>
        <w:t>Mobilfunk</w:t>
      </w:r>
      <w:r>
        <w:rPr>
          <w:lang w:eastAsia="en-US"/>
        </w:rPr>
        <w:tab/>
      </w:r>
      <w:r>
        <w:rPr>
          <w:lang w:eastAsia="en-US"/>
        </w:rPr>
        <w:tab/>
      </w:r>
      <w:r>
        <w:rPr>
          <w:lang w:eastAsia="en-US"/>
        </w:rPr>
        <w:tab/>
        <w:t>Umtausch</w:t>
      </w:r>
    </w:p>
    <w:tbl>
      <w:tblPr>
        <w:tblStyle w:val="Tabellenraster1"/>
        <w:tblpPr w:leftFromText="142" w:rightFromText="142" w:vertAnchor="text" w:horzAnchor="margin" w:tblpXSpec="center" w:tblpY="177"/>
        <w:tblW w:w="0" w:type="auto"/>
        <w:tblLook w:val="0600" w:firstRow="0" w:lastRow="0" w:firstColumn="0" w:lastColumn="0" w:noHBand="1" w:noVBand="1"/>
      </w:tblPr>
      <w:tblGrid>
        <w:gridCol w:w="737"/>
        <w:gridCol w:w="737"/>
        <w:gridCol w:w="737"/>
        <w:gridCol w:w="737"/>
        <w:gridCol w:w="737"/>
        <w:gridCol w:w="737"/>
        <w:gridCol w:w="737"/>
        <w:gridCol w:w="737"/>
        <w:gridCol w:w="737"/>
        <w:gridCol w:w="737"/>
        <w:gridCol w:w="737"/>
        <w:gridCol w:w="737"/>
      </w:tblGrid>
      <w:tr w:rsidR="00DB13FF" w:rsidRPr="005A14A2" w14:paraId="0931B315" w14:textId="77777777" w:rsidTr="00D04818">
        <w:trPr>
          <w:trHeight w:val="737"/>
        </w:trPr>
        <w:tc>
          <w:tcPr>
            <w:tcW w:w="737" w:type="dxa"/>
            <w:vAlign w:val="center"/>
          </w:tcPr>
          <w:p w14:paraId="60C2ACD4" w14:textId="77777777" w:rsidR="00DB13FF" w:rsidRPr="005A14A2" w:rsidRDefault="00DB13FF" w:rsidP="00D04818">
            <w:pPr>
              <w:pStyle w:val="Textfelder"/>
              <w:rPr>
                <w:rFonts w:eastAsia="Comic Sans MS"/>
              </w:rPr>
            </w:pPr>
            <w:r w:rsidRPr="005A14A2">
              <w:rPr>
                <w:rFonts w:eastAsia="Comic Sans MS"/>
              </w:rPr>
              <w:t>T</w:t>
            </w:r>
          </w:p>
        </w:tc>
        <w:tc>
          <w:tcPr>
            <w:tcW w:w="737" w:type="dxa"/>
            <w:vAlign w:val="center"/>
          </w:tcPr>
          <w:p w14:paraId="276D2EB6" w14:textId="77777777" w:rsidR="00DB13FF" w:rsidRPr="005A14A2" w:rsidRDefault="00DB13FF" w:rsidP="00D04818">
            <w:pPr>
              <w:pStyle w:val="Textfelder"/>
              <w:rPr>
                <w:rFonts w:eastAsia="Comic Sans MS"/>
              </w:rPr>
            </w:pPr>
            <w:r w:rsidRPr="005A14A2">
              <w:rPr>
                <w:rFonts w:eastAsia="Comic Sans MS"/>
              </w:rPr>
              <w:t>U</w:t>
            </w:r>
          </w:p>
        </w:tc>
        <w:tc>
          <w:tcPr>
            <w:tcW w:w="737" w:type="dxa"/>
            <w:vAlign w:val="center"/>
          </w:tcPr>
          <w:p w14:paraId="22A5D2F6" w14:textId="77777777" w:rsidR="00DB13FF" w:rsidRPr="005A14A2" w:rsidRDefault="00DB13FF" w:rsidP="00D04818">
            <w:pPr>
              <w:pStyle w:val="Textfelder"/>
              <w:rPr>
                <w:rFonts w:eastAsia="Comic Sans MS"/>
              </w:rPr>
            </w:pPr>
            <w:r w:rsidRPr="005A14A2">
              <w:rPr>
                <w:rFonts w:eastAsia="Comic Sans MS"/>
              </w:rPr>
              <w:t>M</w:t>
            </w:r>
          </w:p>
        </w:tc>
        <w:tc>
          <w:tcPr>
            <w:tcW w:w="737" w:type="dxa"/>
            <w:vAlign w:val="center"/>
          </w:tcPr>
          <w:p w14:paraId="4E9AEED9" w14:textId="77777777" w:rsidR="00DB13FF" w:rsidRPr="005A14A2" w:rsidRDefault="00DB13FF" w:rsidP="00D04818">
            <w:pPr>
              <w:pStyle w:val="Textfelder"/>
              <w:rPr>
                <w:rFonts w:eastAsia="Comic Sans MS"/>
              </w:rPr>
            </w:pPr>
            <w:r w:rsidRPr="005A14A2">
              <w:rPr>
                <w:rFonts w:eastAsia="Comic Sans MS"/>
              </w:rPr>
              <w:t>T</w:t>
            </w:r>
          </w:p>
        </w:tc>
        <w:tc>
          <w:tcPr>
            <w:tcW w:w="737" w:type="dxa"/>
            <w:vAlign w:val="center"/>
          </w:tcPr>
          <w:p w14:paraId="28C9DF9D" w14:textId="77777777" w:rsidR="00DB13FF" w:rsidRPr="005A14A2" w:rsidRDefault="00DB13FF" w:rsidP="00D04818">
            <w:pPr>
              <w:pStyle w:val="Textfelder"/>
              <w:rPr>
                <w:rFonts w:eastAsia="Comic Sans MS"/>
              </w:rPr>
            </w:pPr>
            <w:r w:rsidRPr="005A14A2">
              <w:rPr>
                <w:rFonts w:eastAsia="Comic Sans MS"/>
              </w:rPr>
              <w:t>A</w:t>
            </w:r>
          </w:p>
        </w:tc>
        <w:tc>
          <w:tcPr>
            <w:tcW w:w="737" w:type="dxa"/>
            <w:vAlign w:val="center"/>
          </w:tcPr>
          <w:p w14:paraId="63944946" w14:textId="77777777" w:rsidR="00DB13FF" w:rsidRPr="005A14A2" w:rsidRDefault="00DB13FF" w:rsidP="00D04818">
            <w:pPr>
              <w:pStyle w:val="Textfelder"/>
              <w:rPr>
                <w:rFonts w:eastAsia="Comic Sans MS"/>
              </w:rPr>
            </w:pPr>
            <w:r w:rsidRPr="005A14A2">
              <w:rPr>
                <w:rFonts w:eastAsia="Comic Sans MS"/>
              </w:rPr>
              <w:t>U</w:t>
            </w:r>
          </w:p>
        </w:tc>
        <w:tc>
          <w:tcPr>
            <w:tcW w:w="737" w:type="dxa"/>
            <w:vAlign w:val="center"/>
          </w:tcPr>
          <w:p w14:paraId="4ACBE7F5" w14:textId="77777777" w:rsidR="00DB13FF" w:rsidRPr="005A14A2" w:rsidRDefault="00DB13FF" w:rsidP="00D04818">
            <w:pPr>
              <w:pStyle w:val="Textfelder"/>
              <w:rPr>
                <w:rFonts w:eastAsia="Comic Sans MS"/>
              </w:rPr>
            </w:pPr>
            <w:r w:rsidRPr="005A14A2">
              <w:rPr>
                <w:rFonts w:eastAsia="Comic Sans MS"/>
              </w:rPr>
              <w:t>S</w:t>
            </w:r>
          </w:p>
        </w:tc>
        <w:tc>
          <w:tcPr>
            <w:tcW w:w="737" w:type="dxa"/>
            <w:vAlign w:val="center"/>
          </w:tcPr>
          <w:p w14:paraId="0B8E8091" w14:textId="77777777" w:rsidR="00DB13FF" w:rsidRPr="005A14A2" w:rsidRDefault="00DB13FF" w:rsidP="00D04818">
            <w:pPr>
              <w:pStyle w:val="Textfelder"/>
              <w:rPr>
                <w:rFonts w:eastAsia="Comic Sans MS"/>
              </w:rPr>
            </w:pPr>
            <w:r w:rsidRPr="005A14A2">
              <w:rPr>
                <w:rFonts w:eastAsia="Comic Sans MS"/>
              </w:rPr>
              <w:t>C</w:t>
            </w:r>
          </w:p>
        </w:tc>
        <w:tc>
          <w:tcPr>
            <w:tcW w:w="737" w:type="dxa"/>
            <w:vAlign w:val="center"/>
          </w:tcPr>
          <w:p w14:paraId="74E6F6FD" w14:textId="77777777" w:rsidR="00DB13FF" w:rsidRPr="005A14A2" w:rsidRDefault="00DB13FF" w:rsidP="00D04818">
            <w:pPr>
              <w:pStyle w:val="Textfelder"/>
              <w:rPr>
                <w:rFonts w:eastAsia="Comic Sans MS"/>
              </w:rPr>
            </w:pPr>
            <w:r w:rsidRPr="005A14A2">
              <w:rPr>
                <w:rFonts w:eastAsia="Comic Sans MS"/>
              </w:rPr>
              <w:t>H</w:t>
            </w:r>
          </w:p>
        </w:tc>
        <w:tc>
          <w:tcPr>
            <w:tcW w:w="737" w:type="dxa"/>
            <w:vAlign w:val="center"/>
          </w:tcPr>
          <w:p w14:paraId="5B9E5094" w14:textId="77777777" w:rsidR="00DB13FF" w:rsidRPr="005A14A2" w:rsidRDefault="00DB13FF" w:rsidP="00D04818">
            <w:pPr>
              <w:pStyle w:val="Textfelder"/>
              <w:rPr>
                <w:rFonts w:eastAsia="Comic Sans MS"/>
              </w:rPr>
            </w:pPr>
            <w:r w:rsidRPr="005A14A2">
              <w:rPr>
                <w:rFonts w:eastAsia="Comic Sans MS"/>
              </w:rPr>
              <w:t>I</w:t>
            </w:r>
          </w:p>
        </w:tc>
        <w:tc>
          <w:tcPr>
            <w:tcW w:w="737" w:type="dxa"/>
            <w:vAlign w:val="center"/>
          </w:tcPr>
          <w:p w14:paraId="63862397" w14:textId="77777777" w:rsidR="00DB13FF" w:rsidRPr="005A14A2" w:rsidRDefault="00DB13FF" w:rsidP="00D04818">
            <w:pPr>
              <w:pStyle w:val="Textfelder"/>
              <w:rPr>
                <w:rFonts w:eastAsia="Comic Sans MS"/>
              </w:rPr>
            </w:pPr>
            <w:r w:rsidRPr="005A14A2">
              <w:rPr>
                <w:rFonts w:eastAsia="Comic Sans MS"/>
              </w:rPr>
              <w:t>C</w:t>
            </w:r>
          </w:p>
        </w:tc>
        <w:tc>
          <w:tcPr>
            <w:tcW w:w="737" w:type="dxa"/>
            <w:vAlign w:val="center"/>
          </w:tcPr>
          <w:p w14:paraId="2C10524A" w14:textId="77777777" w:rsidR="00DB13FF" w:rsidRPr="005A14A2" w:rsidRDefault="00DB13FF" w:rsidP="00D04818">
            <w:pPr>
              <w:pStyle w:val="Textfelder"/>
              <w:rPr>
                <w:rFonts w:eastAsia="Comic Sans MS"/>
              </w:rPr>
            </w:pPr>
            <w:r w:rsidRPr="005A14A2">
              <w:rPr>
                <w:rFonts w:eastAsia="Comic Sans MS"/>
              </w:rPr>
              <w:t>H</w:t>
            </w:r>
          </w:p>
        </w:tc>
      </w:tr>
      <w:tr w:rsidR="00DB13FF" w:rsidRPr="005A14A2" w14:paraId="116465CB" w14:textId="77777777" w:rsidTr="00D04818">
        <w:trPr>
          <w:trHeight w:val="737"/>
        </w:trPr>
        <w:tc>
          <w:tcPr>
            <w:tcW w:w="737" w:type="dxa"/>
            <w:vAlign w:val="center"/>
          </w:tcPr>
          <w:p w14:paraId="52AFEA12" w14:textId="77777777" w:rsidR="00DB13FF" w:rsidRPr="005A14A2" w:rsidRDefault="00DB13FF" w:rsidP="00D04818">
            <w:pPr>
              <w:pStyle w:val="Textfelder"/>
              <w:rPr>
                <w:rFonts w:eastAsia="Comic Sans MS"/>
              </w:rPr>
            </w:pPr>
            <w:r w:rsidRPr="005A14A2">
              <w:rPr>
                <w:rFonts w:eastAsia="Comic Sans MS"/>
              </w:rPr>
              <w:t>V</w:t>
            </w:r>
          </w:p>
        </w:tc>
        <w:tc>
          <w:tcPr>
            <w:tcW w:w="737" w:type="dxa"/>
            <w:vAlign w:val="center"/>
          </w:tcPr>
          <w:p w14:paraId="41B38C48" w14:textId="77777777" w:rsidR="00DB13FF" w:rsidRPr="005A14A2" w:rsidRDefault="00DB13FF" w:rsidP="00D04818">
            <w:pPr>
              <w:pStyle w:val="Textfelder"/>
              <w:rPr>
                <w:rFonts w:eastAsia="Comic Sans MS"/>
              </w:rPr>
            </w:pPr>
            <w:r w:rsidRPr="005A14A2">
              <w:rPr>
                <w:rFonts w:eastAsia="Comic Sans MS"/>
              </w:rPr>
              <w:t>E</w:t>
            </w:r>
          </w:p>
        </w:tc>
        <w:tc>
          <w:tcPr>
            <w:tcW w:w="737" w:type="dxa"/>
            <w:vAlign w:val="center"/>
          </w:tcPr>
          <w:p w14:paraId="20197489" w14:textId="77777777" w:rsidR="00DB13FF" w:rsidRPr="005A14A2" w:rsidRDefault="00DB13FF" w:rsidP="00D04818">
            <w:pPr>
              <w:pStyle w:val="Textfelder"/>
              <w:rPr>
                <w:rFonts w:eastAsia="Comic Sans MS"/>
              </w:rPr>
            </w:pPr>
            <w:r w:rsidRPr="005A14A2">
              <w:rPr>
                <w:rFonts w:eastAsia="Comic Sans MS"/>
              </w:rPr>
              <w:t>R</w:t>
            </w:r>
          </w:p>
        </w:tc>
        <w:tc>
          <w:tcPr>
            <w:tcW w:w="737" w:type="dxa"/>
            <w:vAlign w:val="center"/>
          </w:tcPr>
          <w:p w14:paraId="0B985F19" w14:textId="77777777" w:rsidR="00DB13FF" w:rsidRPr="005A14A2" w:rsidRDefault="00DB13FF" w:rsidP="00D04818">
            <w:pPr>
              <w:pStyle w:val="Textfelder"/>
              <w:rPr>
                <w:rFonts w:eastAsia="Comic Sans MS"/>
              </w:rPr>
            </w:pPr>
            <w:r w:rsidRPr="005A14A2">
              <w:rPr>
                <w:rFonts w:eastAsia="Comic Sans MS"/>
              </w:rPr>
              <w:t>S</w:t>
            </w:r>
          </w:p>
        </w:tc>
        <w:tc>
          <w:tcPr>
            <w:tcW w:w="737" w:type="dxa"/>
            <w:vAlign w:val="center"/>
          </w:tcPr>
          <w:p w14:paraId="6F8505D1" w14:textId="77777777" w:rsidR="00DB13FF" w:rsidRPr="005A14A2" w:rsidRDefault="00DB13FF" w:rsidP="00D04818">
            <w:pPr>
              <w:pStyle w:val="Textfelder"/>
              <w:rPr>
                <w:rFonts w:eastAsia="Comic Sans MS"/>
              </w:rPr>
            </w:pPr>
            <w:r w:rsidRPr="005A14A2">
              <w:rPr>
                <w:rFonts w:eastAsia="Comic Sans MS"/>
              </w:rPr>
              <w:t>I</w:t>
            </w:r>
          </w:p>
        </w:tc>
        <w:tc>
          <w:tcPr>
            <w:tcW w:w="737" w:type="dxa"/>
            <w:vAlign w:val="center"/>
          </w:tcPr>
          <w:p w14:paraId="5D3D048E" w14:textId="77777777" w:rsidR="00DB13FF" w:rsidRPr="005A14A2" w:rsidRDefault="00DB13FF" w:rsidP="00D04818">
            <w:pPr>
              <w:pStyle w:val="Textfelder"/>
              <w:rPr>
                <w:rFonts w:eastAsia="Comic Sans MS"/>
              </w:rPr>
            </w:pPr>
            <w:r w:rsidRPr="005A14A2">
              <w:rPr>
                <w:rFonts w:eastAsia="Comic Sans MS"/>
              </w:rPr>
              <w:t>C</w:t>
            </w:r>
          </w:p>
        </w:tc>
        <w:tc>
          <w:tcPr>
            <w:tcW w:w="737" w:type="dxa"/>
            <w:vAlign w:val="center"/>
          </w:tcPr>
          <w:p w14:paraId="08E4AF81" w14:textId="77777777" w:rsidR="00DB13FF" w:rsidRPr="005A14A2" w:rsidRDefault="00DB13FF" w:rsidP="00D04818">
            <w:pPr>
              <w:pStyle w:val="Textfelder"/>
              <w:rPr>
                <w:rFonts w:eastAsia="Comic Sans MS"/>
              </w:rPr>
            </w:pPr>
            <w:r w:rsidRPr="005A14A2">
              <w:rPr>
                <w:rFonts w:eastAsia="Comic Sans MS"/>
              </w:rPr>
              <w:t>H</w:t>
            </w:r>
          </w:p>
        </w:tc>
        <w:tc>
          <w:tcPr>
            <w:tcW w:w="737" w:type="dxa"/>
            <w:vAlign w:val="center"/>
          </w:tcPr>
          <w:p w14:paraId="482D9B44" w14:textId="77777777" w:rsidR="00DB13FF" w:rsidRPr="005A14A2" w:rsidRDefault="00DB13FF" w:rsidP="00D04818">
            <w:pPr>
              <w:pStyle w:val="Textfelder"/>
              <w:rPr>
                <w:rFonts w:eastAsia="Comic Sans MS"/>
              </w:rPr>
            </w:pPr>
            <w:r w:rsidRPr="005A14A2">
              <w:rPr>
                <w:rFonts w:eastAsia="Comic Sans MS"/>
              </w:rPr>
              <w:t>E</w:t>
            </w:r>
          </w:p>
        </w:tc>
        <w:tc>
          <w:tcPr>
            <w:tcW w:w="737" w:type="dxa"/>
            <w:vAlign w:val="center"/>
          </w:tcPr>
          <w:p w14:paraId="18AA4A69" w14:textId="77777777" w:rsidR="00DB13FF" w:rsidRPr="005A14A2" w:rsidRDefault="00DB13FF" w:rsidP="00D04818">
            <w:pPr>
              <w:pStyle w:val="Textfelder"/>
              <w:rPr>
                <w:rFonts w:eastAsia="Comic Sans MS"/>
              </w:rPr>
            </w:pPr>
            <w:r w:rsidRPr="005A14A2">
              <w:rPr>
                <w:rFonts w:eastAsia="Comic Sans MS"/>
              </w:rPr>
              <w:t>R</w:t>
            </w:r>
          </w:p>
        </w:tc>
        <w:tc>
          <w:tcPr>
            <w:tcW w:w="737" w:type="dxa"/>
            <w:vAlign w:val="center"/>
          </w:tcPr>
          <w:p w14:paraId="57F5554A" w14:textId="77777777" w:rsidR="00DB13FF" w:rsidRPr="005A14A2" w:rsidRDefault="00DB13FF" w:rsidP="00D04818">
            <w:pPr>
              <w:pStyle w:val="Textfelder"/>
              <w:rPr>
                <w:rFonts w:eastAsia="Comic Sans MS"/>
              </w:rPr>
            </w:pPr>
            <w:r w:rsidRPr="005A14A2">
              <w:rPr>
                <w:rFonts w:eastAsia="Comic Sans MS"/>
              </w:rPr>
              <w:t>U</w:t>
            </w:r>
          </w:p>
        </w:tc>
        <w:tc>
          <w:tcPr>
            <w:tcW w:w="737" w:type="dxa"/>
            <w:vAlign w:val="center"/>
          </w:tcPr>
          <w:p w14:paraId="79D5EC18" w14:textId="77777777" w:rsidR="00DB13FF" w:rsidRPr="005A14A2" w:rsidRDefault="00DB13FF" w:rsidP="00D04818">
            <w:pPr>
              <w:pStyle w:val="Textfelder"/>
              <w:rPr>
                <w:rFonts w:eastAsia="Comic Sans MS"/>
              </w:rPr>
            </w:pPr>
            <w:r w:rsidRPr="005A14A2">
              <w:rPr>
                <w:rFonts w:eastAsia="Comic Sans MS"/>
              </w:rPr>
              <w:t>N</w:t>
            </w:r>
          </w:p>
        </w:tc>
        <w:tc>
          <w:tcPr>
            <w:tcW w:w="737" w:type="dxa"/>
            <w:vAlign w:val="center"/>
          </w:tcPr>
          <w:p w14:paraId="1ECF4A5C" w14:textId="77777777" w:rsidR="00DB13FF" w:rsidRPr="005A14A2" w:rsidRDefault="00DB13FF" w:rsidP="00D04818">
            <w:pPr>
              <w:pStyle w:val="Textfelder"/>
              <w:rPr>
                <w:rFonts w:eastAsia="Comic Sans MS"/>
              </w:rPr>
            </w:pPr>
            <w:r w:rsidRPr="005A14A2">
              <w:rPr>
                <w:rFonts w:eastAsia="Comic Sans MS"/>
              </w:rPr>
              <w:t>G</w:t>
            </w:r>
          </w:p>
        </w:tc>
      </w:tr>
      <w:tr w:rsidR="00DB13FF" w:rsidRPr="005A14A2" w14:paraId="7899C6FA" w14:textId="77777777" w:rsidTr="00D04818">
        <w:trPr>
          <w:trHeight w:val="737"/>
        </w:trPr>
        <w:tc>
          <w:tcPr>
            <w:tcW w:w="737" w:type="dxa"/>
            <w:vAlign w:val="center"/>
          </w:tcPr>
          <w:p w14:paraId="53A1E354" w14:textId="77777777" w:rsidR="00DB13FF" w:rsidRPr="005A14A2" w:rsidRDefault="00DB13FF" w:rsidP="00D04818">
            <w:pPr>
              <w:pStyle w:val="Textfelder"/>
              <w:rPr>
                <w:rFonts w:eastAsia="Comic Sans MS"/>
              </w:rPr>
            </w:pPr>
            <w:r w:rsidRPr="005A14A2">
              <w:rPr>
                <w:rFonts w:eastAsia="Comic Sans MS"/>
              </w:rPr>
              <w:t>U</w:t>
            </w:r>
          </w:p>
        </w:tc>
        <w:tc>
          <w:tcPr>
            <w:tcW w:w="737" w:type="dxa"/>
            <w:vAlign w:val="center"/>
          </w:tcPr>
          <w:p w14:paraId="049AEB68" w14:textId="77777777" w:rsidR="00DB13FF" w:rsidRPr="005A14A2" w:rsidRDefault="00DB13FF" w:rsidP="00D04818">
            <w:pPr>
              <w:pStyle w:val="Textfelder"/>
              <w:rPr>
                <w:rFonts w:eastAsia="Comic Sans MS"/>
              </w:rPr>
            </w:pPr>
            <w:r w:rsidRPr="005A14A2">
              <w:rPr>
                <w:rFonts w:eastAsia="Comic Sans MS"/>
              </w:rPr>
              <w:t>M</w:t>
            </w:r>
          </w:p>
        </w:tc>
        <w:tc>
          <w:tcPr>
            <w:tcW w:w="737" w:type="dxa"/>
            <w:vAlign w:val="center"/>
          </w:tcPr>
          <w:p w14:paraId="464598BF" w14:textId="77777777" w:rsidR="00DB13FF" w:rsidRPr="005A14A2" w:rsidRDefault="00DB13FF" w:rsidP="00D04818">
            <w:pPr>
              <w:pStyle w:val="Textfelder"/>
              <w:rPr>
                <w:rFonts w:eastAsia="Comic Sans MS"/>
              </w:rPr>
            </w:pPr>
            <w:r w:rsidRPr="005A14A2">
              <w:rPr>
                <w:rFonts w:eastAsia="Comic Sans MS"/>
              </w:rPr>
              <w:t>O</w:t>
            </w:r>
          </w:p>
        </w:tc>
        <w:tc>
          <w:tcPr>
            <w:tcW w:w="737" w:type="dxa"/>
            <w:vAlign w:val="center"/>
          </w:tcPr>
          <w:p w14:paraId="7701B86A" w14:textId="77777777" w:rsidR="00DB13FF" w:rsidRPr="005A14A2" w:rsidRDefault="00DB13FF" w:rsidP="00D04818">
            <w:pPr>
              <w:pStyle w:val="Textfelder"/>
              <w:rPr>
                <w:rFonts w:eastAsia="Comic Sans MS"/>
              </w:rPr>
            </w:pPr>
            <w:r w:rsidRPr="005A14A2">
              <w:rPr>
                <w:rFonts w:eastAsia="Comic Sans MS"/>
              </w:rPr>
              <w:t>B</w:t>
            </w:r>
          </w:p>
        </w:tc>
        <w:tc>
          <w:tcPr>
            <w:tcW w:w="737" w:type="dxa"/>
            <w:vAlign w:val="center"/>
          </w:tcPr>
          <w:p w14:paraId="180CC354" w14:textId="77777777" w:rsidR="00DB13FF" w:rsidRPr="005A14A2" w:rsidRDefault="00DB13FF" w:rsidP="00D04818">
            <w:pPr>
              <w:pStyle w:val="Textfelder"/>
              <w:rPr>
                <w:rFonts w:eastAsia="Comic Sans MS"/>
              </w:rPr>
            </w:pPr>
            <w:r w:rsidRPr="005A14A2">
              <w:rPr>
                <w:rFonts w:eastAsia="Comic Sans MS"/>
              </w:rPr>
              <w:t>I</w:t>
            </w:r>
          </w:p>
        </w:tc>
        <w:tc>
          <w:tcPr>
            <w:tcW w:w="737" w:type="dxa"/>
            <w:vAlign w:val="center"/>
          </w:tcPr>
          <w:p w14:paraId="3CAE3B11" w14:textId="77777777" w:rsidR="00DB13FF" w:rsidRPr="005A14A2" w:rsidRDefault="00DB13FF" w:rsidP="00D04818">
            <w:pPr>
              <w:pStyle w:val="Textfelder"/>
              <w:rPr>
                <w:rFonts w:eastAsia="Comic Sans MS"/>
              </w:rPr>
            </w:pPr>
            <w:r w:rsidRPr="005A14A2">
              <w:rPr>
                <w:rFonts w:eastAsia="Comic Sans MS"/>
              </w:rPr>
              <w:t>L</w:t>
            </w:r>
          </w:p>
        </w:tc>
        <w:tc>
          <w:tcPr>
            <w:tcW w:w="737" w:type="dxa"/>
            <w:vAlign w:val="center"/>
          </w:tcPr>
          <w:p w14:paraId="031CD4F2" w14:textId="77777777" w:rsidR="00DB13FF" w:rsidRPr="005A14A2" w:rsidRDefault="00DB13FF" w:rsidP="00D04818">
            <w:pPr>
              <w:pStyle w:val="Textfelder"/>
              <w:rPr>
                <w:rFonts w:eastAsia="Comic Sans MS"/>
              </w:rPr>
            </w:pPr>
            <w:r w:rsidRPr="005A14A2">
              <w:rPr>
                <w:rFonts w:eastAsia="Comic Sans MS"/>
              </w:rPr>
              <w:t>F</w:t>
            </w:r>
          </w:p>
        </w:tc>
        <w:tc>
          <w:tcPr>
            <w:tcW w:w="737" w:type="dxa"/>
            <w:vAlign w:val="center"/>
          </w:tcPr>
          <w:p w14:paraId="0421EC42" w14:textId="77777777" w:rsidR="00DB13FF" w:rsidRPr="005A14A2" w:rsidRDefault="00DB13FF" w:rsidP="00D04818">
            <w:pPr>
              <w:pStyle w:val="Textfelder"/>
              <w:rPr>
                <w:rFonts w:eastAsia="Comic Sans MS"/>
              </w:rPr>
            </w:pPr>
            <w:r w:rsidRPr="005A14A2">
              <w:rPr>
                <w:rFonts w:eastAsia="Comic Sans MS"/>
              </w:rPr>
              <w:t>U</w:t>
            </w:r>
          </w:p>
        </w:tc>
        <w:tc>
          <w:tcPr>
            <w:tcW w:w="737" w:type="dxa"/>
            <w:vAlign w:val="center"/>
          </w:tcPr>
          <w:p w14:paraId="24715721" w14:textId="77777777" w:rsidR="00DB13FF" w:rsidRPr="005A14A2" w:rsidRDefault="00DB13FF" w:rsidP="00D04818">
            <w:pPr>
              <w:pStyle w:val="Textfelder"/>
              <w:rPr>
                <w:rFonts w:eastAsia="Comic Sans MS"/>
              </w:rPr>
            </w:pPr>
            <w:r w:rsidRPr="005A14A2">
              <w:rPr>
                <w:rFonts w:eastAsia="Comic Sans MS"/>
              </w:rPr>
              <w:t>N</w:t>
            </w:r>
          </w:p>
        </w:tc>
        <w:tc>
          <w:tcPr>
            <w:tcW w:w="737" w:type="dxa"/>
            <w:vAlign w:val="center"/>
          </w:tcPr>
          <w:p w14:paraId="2B284B79" w14:textId="77777777" w:rsidR="00DB13FF" w:rsidRPr="005A14A2" w:rsidRDefault="00DB13FF" w:rsidP="00D04818">
            <w:pPr>
              <w:pStyle w:val="Textfelder"/>
              <w:rPr>
                <w:rFonts w:eastAsia="Comic Sans MS"/>
              </w:rPr>
            </w:pPr>
            <w:r w:rsidRPr="005A14A2">
              <w:rPr>
                <w:rFonts w:eastAsia="Comic Sans MS"/>
              </w:rPr>
              <w:t>K</w:t>
            </w:r>
          </w:p>
        </w:tc>
        <w:tc>
          <w:tcPr>
            <w:tcW w:w="737" w:type="dxa"/>
            <w:vAlign w:val="center"/>
          </w:tcPr>
          <w:p w14:paraId="43E417EB" w14:textId="77777777" w:rsidR="00DB13FF" w:rsidRPr="005A14A2" w:rsidRDefault="00DB13FF" w:rsidP="00D04818">
            <w:pPr>
              <w:pStyle w:val="Textfelder"/>
              <w:rPr>
                <w:rFonts w:eastAsia="Comic Sans MS"/>
              </w:rPr>
            </w:pPr>
            <w:r w:rsidRPr="005A14A2">
              <w:rPr>
                <w:rFonts w:eastAsia="Comic Sans MS"/>
              </w:rPr>
              <w:t>N</w:t>
            </w:r>
          </w:p>
        </w:tc>
        <w:tc>
          <w:tcPr>
            <w:tcW w:w="737" w:type="dxa"/>
            <w:vAlign w:val="center"/>
          </w:tcPr>
          <w:p w14:paraId="207661FC" w14:textId="77777777" w:rsidR="00DB13FF" w:rsidRPr="005A14A2" w:rsidRDefault="00DB13FF" w:rsidP="00D04818">
            <w:pPr>
              <w:pStyle w:val="Textfelder"/>
              <w:rPr>
                <w:rFonts w:eastAsia="Comic Sans MS"/>
              </w:rPr>
            </w:pPr>
            <w:r w:rsidRPr="005A14A2">
              <w:rPr>
                <w:rFonts w:eastAsia="Comic Sans MS"/>
              </w:rPr>
              <w:t>G</w:t>
            </w:r>
          </w:p>
        </w:tc>
      </w:tr>
      <w:tr w:rsidR="00DB13FF" w:rsidRPr="005A14A2" w14:paraId="5E6613F9" w14:textId="77777777" w:rsidTr="00D04818">
        <w:trPr>
          <w:trHeight w:val="737"/>
        </w:trPr>
        <w:tc>
          <w:tcPr>
            <w:tcW w:w="737" w:type="dxa"/>
            <w:vAlign w:val="center"/>
          </w:tcPr>
          <w:p w14:paraId="3E735B22" w14:textId="77777777" w:rsidR="00DB13FF" w:rsidRPr="005A14A2" w:rsidRDefault="00DB13FF" w:rsidP="00D04818">
            <w:pPr>
              <w:pStyle w:val="Textfelder"/>
              <w:rPr>
                <w:rFonts w:eastAsia="Comic Sans MS"/>
              </w:rPr>
            </w:pPr>
            <w:r w:rsidRPr="005A14A2">
              <w:rPr>
                <w:rFonts w:eastAsia="Comic Sans MS"/>
              </w:rPr>
              <w:t>I</w:t>
            </w:r>
          </w:p>
        </w:tc>
        <w:tc>
          <w:tcPr>
            <w:tcW w:w="737" w:type="dxa"/>
            <w:vAlign w:val="center"/>
          </w:tcPr>
          <w:p w14:paraId="6A7BF9FF" w14:textId="77777777" w:rsidR="00DB13FF" w:rsidRPr="005A14A2" w:rsidRDefault="00DB13FF" w:rsidP="00D04818">
            <w:pPr>
              <w:pStyle w:val="Textfelder"/>
              <w:rPr>
                <w:rFonts w:eastAsia="Comic Sans MS"/>
              </w:rPr>
            </w:pPr>
            <w:r w:rsidRPr="005A14A2">
              <w:rPr>
                <w:rFonts w:eastAsia="Comic Sans MS"/>
              </w:rPr>
              <w:t>R</w:t>
            </w:r>
          </w:p>
        </w:tc>
        <w:tc>
          <w:tcPr>
            <w:tcW w:w="737" w:type="dxa"/>
            <w:vAlign w:val="center"/>
          </w:tcPr>
          <w:p w14:paraId="313292E4" w14:textId="77777777" w:rsidR="00DB13FF" w:rsidRPr="005A14A2" w:rsidRDefault="00DB13FF" w:rsidP="00D04818">
            <w:pPr>
              <w:pStyle w:val="Textfelder"/>
              <w:rPr>
                <w:rFonts w:eastAsia="Comic Sans MS"/>
              </w:rPr>
            </w:pPr>
            <w:r w:rsidRPr="005A14A2">
              <w:rPr>
                <w:rFonts w:eastAsia="Comic Sans MS"/>
              </w:rPr>
              <w:t>J</w:t>
            </w:r>
          </w:p>
        </w:tc>
        <w:tc>
          <w:tcPr>
            <w:tcW w:w="737" w:type="dxa"/>
            <w:vAlign w:val="center"/>
          </w:tcPr>
          <w:p w14:paraId="7C39F3D7" w14:textId="77777777" w:rsidR="00DB13FF" w:rsidRPr="005A14A2" w:rsidRDefault="00DB13FF" w:rsidP="00D04818">
            <w:pPr>
              <w:pStyle w:val="Textfelder"/>
              <w:rPr>
                <w:rFonts w:eastAsia="Comic Sans MS"/>
              </w:rPr>
            </w:pPr>
            <w:r w:rsidRPr="005A14A2">
              <w:rPr>
                <w:rFonts w:eastAsia="Comic Sans MS"/>
              </w:rPr>
              <w:t>A</w:t>
            </w:r>
          </w:p>
        </w:tc>
        <w:tc>
          <w:tcPr>
            <w:tcW w:w="737" w:type="dxa"/>
            <w:vAlign w:val="center"/>
          </w:tcPr>
          <w:p w14:paraId="564C7617" w14:textId="77777777" w:rsidR="00DB13FF" w:rsidRPr="005A14A2" w:rsidRDefault="00DB13FF" w:rsidP="00D04818">
            <w:pPr>
              <w:pStyle w:val="Textfelder"/>
              <w:rPr>
                <w:rFonts w:eastAsia="Comic Sans MS"/>
              </w:rPr>
            </w:pPr>
            <w:r w:rsidRPr="005A14A2">
              <w:rPr>
                <w:rFonts w:eastAsia="Comic Sans MS"/>
              </w:rPr>
              <w:t>N</w:t>
            </w:r>
          </w:p>
        </w:tc>
        <w:tc>
          <w:tcPr>
            <w:tcW w:w="737" w:type="dxa"/>
            <w:vAlign w:val="center"/>
          </w:tcPr>
          <w:p w14:paraId="4E5B3B47" w14:textId="77777777" w:rsidR="00DB13FF" w:rsidRPr="005A14A2" w:rsidRDefault="00DB13FF" w:rsidP="00D04818">
            <w:pPr>
              <w:pStyle w:val="Textfelder"/>
              <w:rPr>
                <w:rFonts w:eastAsia="Comic Sans MS"/>
              </w:rPr>
            </w:pPr>
            <w:r w:rsidRPr="005A14A2">
              <w:rPr>
                <w:rFonts w:eastAsia="Comic Sans MS"/>
              </w:rPr>
              <w:t>N</w:t>
            </w:r>
          </w:p>
        </w:tc>
        <w:tc>
          <w:tcPr>
            <w:tcW w:w="737" w:type="dxa"/>
            <w:vAlign w:val="center"/>
          </w:tcPr>
          <w:p w14:paraId="1CFDF45A" w14:textId="77777777" w:rsidR="00DB13FF" w:rsidRPr="005A14A2" w:rsidRDefault="00DB13FF" w:rsidP="00D04818">
            <w:pPr>
              <w:pStyle w:val="Textfelder"/>
              <w:rPr>
                <w:rFonts w:eastAsia="Comic Sans MS"/>
              </w:rPr>
            </w:pPr>
            <w:r w:rsidRPr="005A14A2">
              <w:rPr>
                <w:rFonts w:eastAsia="Comic Sans MS"/>
              </w:rPr>
              <w:t>A</w:t>
            </w:r>
          </w:p>
        </w:tc>
        <w:tc>
          <w:tcPr>
            <w:tcW w:w="737" w:type="dxa"/>
            <w:vAlign w:val="center"/>
          </w:tcPr>
          <w:p w14:paraId="5593E734" w14:textId="77777777" w:rsidR="00DB13FF" w:rsidRPr="005A14A2" w:rsidRDefault="00DB13FF" w:rsidP="00D04818">
            <w:pPr>
              <w:pStyle w:val="Textfelder"/>
              <w:rPr>
                <w:rFonts w:eastAsia="Comic Sans MS"/>
              </w:rPr>
            </w:pPr>
            <w:r w:rsidRPr="005A14A2">
              <w:rPr>
                <w:rFonts w:eastAsia="Comic Sans MS"/>
              </w:rPr>
              <w:t>H</w:t>
            </w:r>
          </w:p>
        </w:tc>
        <w:tc>
          <w:tcPr>
            <w:tcW w:w="737" w:type="dxa"/>
            <w:vAlign w:val="center"/>
          </w:tcPr>
          <w:p w14:paraId="26198CCF" w14:textId="77777777" w:rsidR="00DB13FF" w:rsidRPr="005A14A2" w:rsidRDefault="00DB13FF" w:rsidP="00D04818">
            <w:pPr>
              <w:pStyle w:val="Textfelder"/>
              <w:rPr>
                <w:rFonts w:eastAsia="Comic Sans MS"/>
              </w:rPr>
            </w:pPr>
            <w:r w:rsidRPr="005A14A2">
              <w:rPr>
                <w:rFonts w:eastAsia="Comic Sans MS"/>
              </w:rPr>
              <w:t>M</w:t>
            </w:r>
          </w:p>
        </w:tc>
        <w:tc>
          <w:tcPr>
            <w:tcW w:w="737" w:type="dxa"/>
            <w:vAlign w:val="center"/>
          </w:tcPr>
          <w:p w14:paraId="3D3BAFA6" w14:textId="77777777" w:rsidR="00DB13FF" w:rsidRPr="005A14A2" w:rsidRDefault="00DB13FF" w:rsidP="00D04818">
            <w:pPr>
              <w:pStyle w:val="Textfelder"/>
              <w:rPr>
                <w:rFonts w:eastAsia="Comic Sans MS"/>
              </w:rPr>
            </w:pPr>
            <w:r w:rsidRPr="005A14A2">
              <w:rPr>
                <w:rFonts w:eastAsia="Comic Sans MS"/>
              </w:rPr>
              <w:t>E</w:t>
            </w:r>
          </w:p>
        </w:tc>
        <w:tc>
          <w:tcPr>
            <w:tcW w:w="737" w:type="dxa"/>
            <w:vAlign w:val="center"/>
          </w:tcPr>
          <w:p w14:paraId="35CE53F7" w14:textId="77777777" w:rsidR="00DB13FF" w:rsidRPr="005A14A2" w:rsidRDefault="00DB13FF" w:rsidP="00D04818">
            <w:pPr>
              <w:pStyle w:val="Textfelder"/>
              <w:rPr>
                <w:rFonts w:eastAsia="Comic Sans MS"/>
              </w:rPr>
            </w:pPr>
            <w:r w:rsidRPr="005A14A2">
              <w:rPr>
                <w:rFonts w:eastAsia="Comic Sans MS"/>
              </w:rPr>
              <w:t>Ü</w:t>
            </w:r>
          </w:p>
        </w:tc>
        <w:tc>
          <w:tcPr>
            <w:tcW w:w="737" w:type="dxa"/>
            <w:vAlign w:val="center"/>
          </w:tcPr>
          <w:p w14:paraId="4777EA58" w14:textId="77777777" w:rsidR="00DB13FF" w:rsidRPr="005A14A2" w:rsidRDefault="00DB13FF" w:rsidP="00D04818">
            <w:pPr>
              <w:pStyle w:val="Textfelder"/>
              <w:rPr>
                <w:rFonts w:eastAsia="Comic Sans MS"/>
              </w:rPr>
            </w:pPr>
            <w:r w:rsidRPr="005A14A2">
              <w:rPr>
                <w:rFonts w:eastAsia="Comic Sans MS"/>
              </w:rPr>
              <w:t>O</w:t>
            </w:r>
          </w:p>
        </w:tc>
      </w:tr>
      <w:tr w:rsidR="00DB13FF" w:rsidRPr="005A14A2" w14:paraId="31042B66" w14:textId="77777777" w:rsidTr="00D04818">
        <w:trPr>
          <w:trHeight w:val="737"/>
        </w:trPr>
        <w:tc>
          <w:tcPr>
            <w:tcW w:w="737" w:type="dxa"/>
            <w:vAlign w:val="center"/>
          </w:tcPr>
          <w:p w14:paraId="0D1927C7" w14:textId="77777777" w:rsidR="00DB13FF" w:rsidRPr="005A14A2" w:rsidRDefault="00DB13FF" w:rsidP="00D04818">
            <w:pPr>
              <w:pStyle w:val="Textfelder"/>
              <w:rPr>
                <w:rFonts w:eastAsia="Comic Sans MS"/>
              </w:rPr>
            </w:pPr>
            <w:r w:rsidRPr="005A14A2">
              <w:rPr>
                <w:rFonts w:eastAsia="Comic Sans MS"/>
              </w:rPr>
              <w:t>V</w:t>
            </w:r>
          </w:p>
        </w:tc>
        <w:tc>
          <w:tcPr>
            <w:tcW w:w="737" w:type="dxa"/>
            <w:vAlign w:val="center"/>
          </w:tcPr>
          <w:p w14:paraId="1917BB7C" w14:textId="77777777" w:rsidR="00DB13FF" w:rsidRPr="005A14A2" w:rsidRDefault="00DB13FF" w:rsidP="00D04818">
            <w:pPr>
              <w:pStyle w:val="Textfelder"/>
              <w:rPr>
                <w:rFonts w:eastAsia="Comic Sans MS"/>
              </w:rPr>
            </w:pPr>
            <w:r w:rsidRPr="005A14A2">
              <w:rPr>
                <w:rFonts w:eastAsia="Comic Sans MS"/>
              </w:rPr>
              <w:t>E</w:t>
            </w:r>
          </w:p>
        </w:tc>
        <w:tc>
          <w:tcPr>
            <w:tcW w:w="737" w:type="dxa"/>
            <w:vAlign w:val="center"/>
          </w:tcPr>
          <w:p w14:paraId="3E8054BF" w14:textId="77777777" w:rsidR="00DB13FF" w:rsidRPr="005A14A2" w:rsidRDefault="00DB13FF" w:rsidP="00D04818">
            <w:pPr>
              <w:pStyle w:val="Textfelder"/>
              <w:rPr>
                <w:rFonts w:eastAsia="Comic Sans MS"/>
              </w:rPr>
            </w:pPr>
            <w:r w:rsidRPr="005A14A2">
              <w:rPr>
                <w:rFonts w:eastAsia="Comic Sans MS"/>
              </w:rPr>
              <w:t>R</w:t>
            </w:r>
          </w:p>
        </w:tc>
        <w:tc>
          <w:tcPr>
            <w:tcW w:w="737" w:type="dxa"/>
            <w:vAlign w:val="center"/>
          </w:tcPr>
          <w:p w14:paraId="5C3FEEEA" w14:textId="77777777" w:rsidR="00DB13FF" w:rsidRPr="005A14A2" w:rsidRDefault="00DB13FF" w:rsidP="00D04818">
            <w:pPr>
              <w:pStyle w:val="Textfelder"/>
              <w:rPr>
                <w:rFonts w:eastAsia="Comic Sans MS"/>
              </w:rPr>
            </w:pPr>
            <w:r w:rsidRPr="005A14A2">
              <w:rPr>
                <w:rFonts w:eastAsia="Comic Sans MS"/>
              </w:rPr>
              <w:t>T</w:t>
            </w:r>
          </w:p>
        </w:tc>
        <w:tc>
          <w:tcPr>
            <w:tcW w:w="737" w:type="dxa"/>
            <w:vAlign w:val="center"/>
          </w:tcPr>
          <w:p w14:paraId="1BBD6472" w14:textId="77777777" w:rsidR="00DB13FF" w:rsidRPr="005A14A2" w:rsidRDefault="00DB13FF" w:rsidP="00D04818">
            <w:pPr>
              <w:pStyle w:val="Textfelder"/>
              <w:rPr>
                <w:rFonts w:eastAsia="Comic Sans MS"/>
              </w:rPr>
            </w:pPr>
            <w:r w:rsidRPr="005A14A2">
              <w:rPr>
                <w:rFonts w:eastAsia="Comic Sans MS"/>
              </w:rPr>
              <w:t>R</w:t>
            </w:r>
          </w:p>
        </w:tc>
        <w:tc>
          <w:tcPr>
            <w:tcW w:w="737" w:type="dxa"/>
            <w:vAlign w:val="center"/>
          </w:tcPr>
          <w:p w14:paraId="4BC3304C" w14:textId="77777777" w:rsidR="00DB13FF" w:rsidRPr="005A14A2" w:rsidRDefault="00DB13FF" w:rsidP="00D04818">
            <w:pPr>
              <w:pStyle w:val="Textfelder"/>
              <w:rPr>
                <w:rFonts w:eastAsia="Comic Sans MS"/>
              </w:rPr>
            </w:pPr>
            <w:r w:rsidRPr="005A14A2">
              <w:rPr>
                <w:rFonts w:eastAsia="Comic Sans MS"/>
              </w:rPr>
              <w:t>A</w:t>
            </w:r>
          </w:p>
        </w:tc>
        <w:tc>
          <w:tcPr>
            <w:tcW w:w="737" w:type="dxa"/>
            <w:vAlign w:val="center"/>
          </w:tcPr>
          <w:p w14:paraId="1A20A702" w14:textId="77777777" w:rsidR="00DB13FF" w:rsidRPr="005A14A2" w:rsidRDefault="00DB13FF" w:rsidP="00D04818">
            <w:pPr>
              <w:pStyle w:val="Textfelder"/>
              <w:rPr>
                <w:rFonts w:eastAsia="Comic Sans MS"/>
              </w:rPr>
            </w:pPr>
            <w:r w:rsidRPr="005A14A2">
              <w:rPr>
                <w:rFonts w:eastAsia="Comic Sans MS"/>
              </w:rPr>
              <w:t>G</w:t>
            </w:r>
          </w:p>
        </w:tc>
        <w:tc>
          <w:tcPr>
            <w:tcW w:w="737" w:type="dxa"/>
            <w:vAlign w:val="center"/>
          </w:tcPr>
          <w:p w14:paraId="71B3B192" w14:textId="77777777" w:rsidR="00DB13FF" w:rsidRPr="005A14A2" w:rsidRDefault="00DB13FF" w:rsidP="00D04818">
            <w:pPr>
              <w:pStyle w:val="Textfelder"/>
              <w:rPr>
                <w:rFonts w:eastAsia="Comic Sans MS"/>
              </w:rPr>
            </w:pPr>
            <w:r w:rsidRPr="005A14A2">
              <w:rPr>
                <w:rFonts w:eastAsia="Comic Sans MS"/>
              </w:rPr>
              <w:t>T</w:t>
            </w:r>
          </w:p>
        </w:tc>
        <w:tc>
          <w:tcPr>
            <w:tcW w:w="737" w:type="dxa"/>
            <w:vAlign w:val="center"/>
          </w:tcPr>
          <w:p w14:paraId="15B01093" w14:textId="77777777" w:rsidR="00DB13FF" w:rsidRPr="005A14A2" w:rsidRDefault="00DB13FF" w:rsidP="00D04818">
            <w:pPr>
              <w:pStyle w:val="Textfelder"/>
              <w:rPr>
                <w:rFonts w:eastAsia="Comic Sans MS"/>
              </w:rPr>
            </w:pPr>
            <w:r w:rsidRPr="005A14A2">
              <w:rPr>
                <w:rFonts w:eastAsia="Comic Sans MS"/>
              </w:rPr>
              <w:t>O</w:t>
            </w:r>
          </w:p>
        </w:tc>
        <w:tc>
          <w:tcPr>
            <w:tcW w:w="737" w:type="dxa"/>
            <w:vAlign w:val="center"/>
          </w:tcPr>
          <w:p w14:paraId="1E78857C" w14:textId="77777777" w:rsidR="00DB13FF" w:rsidRPr="005A14A2" w:rsidRDefault="00DB13FF" w:rsidP="00D04818">
            <w:pPr>
              <w:pStyle w:val="Textfelder"/>
              <w:rPr>
                <w:rFonts w:eastAsia="Comic Sans MS"/>
              </w:rPr>
            </w:pPr>
            <w:r w:rsidRPr="005A14A2">
              <w:rPr>
                <w:rFonts w:eastAsia="Comic Sans MS"/>
              </w:rPr>
              <w:t>L</w:t>
            </w:r>
          </w:p>
        </w:tc>
        <w:tc>
          <w:tcPr>
            <w:tcW w:w="737" w:type="dxa"/>
            <w:vAlign w:val="center"/>
          </w:tcPr>
          <w:p w14:paraId="10A5B4BA" w14:textId="77777777" w:rsidR="00DB13FF" w:rsidRPr="005A14A2" w:rsidRDefault="00DB13FF" w:rsidP="00D04818">
            <w:pPr>
              <w:pStyle w:val="Textfelder"/>
              <w:rPr>
                <w:rFonts w:eastAsia="Comic Sans MS"/>
              </w:rPr>
            </w:pPr>
            <w:r w:rsidRPr="005A14A2">
              <w:rPr>
                <w:rFonts w:eastAsia="Comic Sans MS"/>
              </w:rPr>
              <w:t>P</w:t>
            </w:r>
          </w:p>
        </w:tc>
        <w:tc>
          <w:tcPr>
            <w:tcW w:w="737" w:type="dxa"/>
            <w:vAlign w:val="center"/>
          </w:tcPr>
          <w:p w14:paraId="4012EC68" w14:textId="77777777" w:rsidR="00DB13FF" w:rsidRPr="005A14A2" w:rsidRDefault="00DB13FF" w:rsidP="00D04818">
            <w:pPr>
              <w:pStyle w:val="Textfelder"/>
              <w:rPr>
                <w:rFonts w:eastAsia="Comic Sans MS"/>
              </w:rPr>
            </w:pPr>
            <w:r w:rsidRPr="005A14A2">
              <w:rPr>
                <w:rFonts w:eastAsia="Comic Sans MS"/>
              </w:rPr>
              <w:t>A</w:t>
            </w:r>
          </w:p>
        </w:tc>
      </w:tr>
      <w:tr w:rsidR="00DB13FF" w:rsidRPr="005A14A2" w14:paraId="31133AE0" w14:textId="77777777" w:rsidTr="00D04818">
        <w:trPr>
          <w:trHeight w:val="737"/>
        </w:trPr>
        <w:tc>
          <w:tcPr>
            <w:tcW w:w="737" w:type="dxa"/>
            <w:vAlign w:val="center"/>
          </w:tcPr>
          <w:p w14:paraId="0801A4D3" w14:textId="77777777" w:rsidR="00DB13FF" w:rsidRPr="005A14A2" w:rsidRDefault="00DB13FF" w:rsidP="00D04818">
            <w:pPr>
              <w:pStyle w:val="Textfelder"/>
              <w:rPr>
                <w:rFonts w:eastAsia="Comic Sans MS"/>
              </w:rPr>
            </w:pPr>
            <w:r w:rsidRPr="005A14A2">
              <w:rPr>
                <w:rFonts w:eastAsia="Comic Sans MS"/>
              </w:rPr>
              <w:t>K</w:t>
            </w:r>
          </w:p>
        </w:tc>
        <w:tc>
          <w:tcPr>
            <w:tcW w:w="737" w:type="dxa"/>
            <w:vAlign w:val="center"/>
          </w:tcPr>
          <w:p w14:paraId="421CF20B" w14:textId="77777777" w:rsidR="00DB13FF" w:rsidRPr="005A14A2" w:rsidRDefault="00DB13FF" w:rsidP="00D04818">
            <w:pPr>
              <w:pStyle w:val="Textfelder"/>
              <w:rPr>
                <w:rFonts w:eastAsia="Comic Sans MS"/>
              </w:rPr>
            </w:pPr>
            <w:r w:rsidRPr="005A14A2">
              <w:rPr>
                <w:rFonts w:eastAsia="Comic Sans MS"/>
              </w:rPr>
              <w:t>Ü</w:t>
            </w:r>
          </w:p>
        </w:tc>
        <w:tc>
          <w:tcPr>
            <w:tcW w:w="737" w:type="dxa"/>
            <w:vAlign w:val="center"/>
          </w:tcPr>
          <w:p w14:paraId="6B7E5D18" w14:textId="77777777" w:rsidR="00DB13FF" w:rsidRPr="005A14A2" w:rsidRDefault="00DB13FF" w:rsidP="00D04818">
            <w:pPr>
              <w:pStyle w:val="Textfelder"/>
              <w:rPr>
                <w:rFonts w:eastAsia="Comic Sans MS"/>
              </w:rPr>
            </w:pPr>
            <w:r w:rsidRPr="005A14A2">
              <w:rPr>
                <w:rFonts w:eastAsia="Comic Sans MS"/>
              </w:rPr>
              <w:t>N</w:t>
            </w:r>
          </w:p>
        </w:tc>
        <w:tc>
          <w:tcPr>
            <w:tcW w:w="737" w:type="dxa"/>
            <w:vAlign w:val="center"/>
          </w:tcPr>
          <w:p w14:paraId="69C65E66" w14:textId="77777777" w:rsidR="00DB13FF" w:rsidRPr="005A14A2" w:rsidRDefault="00DB13FF" w:rsidP="00D04818">
            <w:pPr>
              <w:pStyle w:val="Textfelder"/>
              <w:rPr>
                <w:rFonts w:eastAsia="Comic Sans MS"/>
              </w:rPr>
            </w:pPr>
            <w:r w:rsidRPr="005A14A2">
              <w:rPr>
                <w:rFonts w:eastAsia="Comic Sans MS"/>
              </w:rPr>
              <w:t>D</w:t>
            </w:r>
          </w:p>
        </w:tc>
        <w:tc>
          <w:tcPr>
            <w:tcW w:w="737" w:type="dxa"/>
            <w:vAlign w:val="center"/>
          </w:tcPr>
          <w:p w14:paraId="7A20527B" w14:textId="77777777" w:rsidR="00DB13FF" w:rsidRPr="005A14A2" w:rsidRDefault="00DB13FF" w:rsidP="00D04818">
            <w:pPr>
              <w:pStyle w:val="Textfelder"/>
              <w:rPr>
                <w:rFonts w:eastAsia="Comic Sans MS"/>
              </w:rPr>
            </w:pPr>
            <w:r w:rsidRPr="005A14A2">
              <w:rPr>
                <w:rFonts w:eastAsia="Comic Sans MS"/>
              </w:rPr>
              <w:t>I</w:t>
            </w:r>
          </w:p>
        </w:tc>
        <w:tc>
          <w:tcPr>
            <w:tcW w:w="737" w:type="dxa"/>
            <w:vAlign w:val="center"/>
          </w:tcPr>
          <w:p w14:paraId="45093A4F" w14:textId="77777777" w:rsidR="00DB13FF" w:rsidRPr="005A14A2" w:rsidRDefault="00DB13FF" w:rsidP="00D04818">
            <w:pPr>
              <w:pStyle w:val="Textfelder"/>
              <w:rPr>
                <w:rFonts w:eastAsia="Comic Sans MS"/>
              </w:rPr>
            </w:pPr>
            <w:r w:rsidRPr="005A14A2">
              <w:rPr>
                <w:rFonts w:eastAsia="Comic Sans MS"/>
              </w:rPr>
              <w:t>G</w:t>
            </w:r>
          </w:p>
        </w:tc>
        <w:tc>
          <w:tcPr>
            <w:tcW w:w="737" w:type="dxa"/>
            <w:vAlign w:val="center"/>
          </w:tcPr>
          <w:p w14:paraId="0E0ECBD5" w14:textId="77777777" w:rsidR="00DB13FF" w:rsidRPr="005A14A2" w:rsidRDefault="00DB13FF" w:rsidP="00D04818">
            <w:pPr>
              <w:pStyle w:val="Textfelder"/>
              <w:rPr>
                <w:rFonts w:eastAsia="Comic Sans MS"/>
              </w:rPr>
            </w:pPr>
            <w:r w:rsidRPr="005A14A2">
              <w:rPr>
                <w:rFonts w:eastAsia="Comic Sans MS"/>
              </w:rPr>
              <w:t>U</w:t>
            </w:r>
          </w:p>
        </w:tc>
        <w:tc>
          <w:tcPr>
            <w:tcW w:w="737" w:type="dxa"/>
            <w:vAlign w:val="center"/>
          </w:tcPr>
          <w:p w14:paraId="68AE69C4" w14:textId="77777777" w:rsidR="00DB13FF" w:rsidRPr="005A14A2" w:rsidRDefault="00DB13FF" w:rsidP="00D04818">
            <w:pPr>
              <w:pStyle w:val="Textfelder"/>
              <w:rPr>
                <w:rFonts w:eastAsia="Comic Sans MS"/>
              </w:rPr>
            </w:pPr>
            <w:r w:rsidRPr="005A14A2">
              <w:rPr>
                <w:rFonts w:eastAsia="Comic Sans MS"/>
              </w:rPr>
              <w:t>N</w:t>
            </w:r>
          </w:p>
        </w:tc>
        <w:tc>
          <w:tcPr>
            <w:tcW w:w="737" w:type="dxa"/>
            <w:vAlign w:val="center"/>
          </w:tcPr>
          <w:p w14:paraId="061C77AC" w14:textId="77777777" w:rsidR="00DB13FF" w:rsidRPr="005A14A2" w:rsidRDefault="00DB13FF" w:rsidP="00D04818">
            <w:pPr>
              <w:pStyle w:val="Textfelder"/>
              <w:rPr>
                <w:rFonts w:eastAsia="Comic Sans MS"/>
              </w:rPr>
            </w:pPr>
            <w:r w:rsidRPr="005A14A2">
              <w:rPr>
                <w:rFonts w:eastAsia="Comic Sans MS"/>
              </w:rPr>
              <w:t>G</w:t>
            </w:r>
          </w:p>
        </w:tc>
        <w:tc>
          <w:tcPr>
            <w:tcW w:w="737" w:type="dxa"/>
            <w:vAlign w:val="center"/>
          </w:tcPr>
          <w:p w14:paraId="0D27B171" w14:textId="77777777" w:rsidR="00DB13FF" w:rsidRPr="005A14A2" w:rsidRDefault="00DB13FF" w:rsidP="00D04818">
            <w:pPr>
              <w:pStyle w:val="Textfelder"/>
              <w:rPr>
                <w:rFonts w:eastAsia="Comic Sans MS"/>
              </w:rPr>
            </w:pPr>
            <w:r w:rsidRPr="005A14A2">
              <w:rPr>
                <w:rFonts w:eastAsia="Comic Sans MS"/>
              </w:rPr>
              <w:t>E</w:t>
            </w:r>
          </w:p>
        </w:tc>
        <w:tc>
          <w:tcPr>
            <w:tcW w:w="737" w:type="dxa"/>
            <w:vAlign w:val="center"/>
          </w:tcPr>
          <w:p w14:paraId="46CEF91E" w14:textId="77777777" w:rsidR="00DB13FF" w:rsidRPr="005A14A2" w:rsidRDefault="00DB13FF" w:rsidP="00D04818">
            <w:pPr>
              <w:pStyle w:val="Textfelder"/>
              <w:rPr>
                <w:rFonts w:eastAsia="Comic Sans MS"/>
              </w:rPr>
            </w:pPr>
            <w:r w:rsidRPr="005A14A2">
              <w:rPr>
                <w:rFonts w:eastAsia="Comic Sans MS"/>
              </w:rPr>
              <w:t>A</w:t>
            </w:r>
          </w:p>
        </w:tc>
        <w:tc>
          <w:tcPr>
            <w:tcW w:w="737" w:type="dxa"/>
            <w:vAlign w:val="center"/>
          </w:tcPr>
          <w:p w14:paraId="0D37CF2A" w14:textId="77777777" w:rsidR="00DB13FF" w:rsidRPr="005A14A2" w:rsidRDefault="00DB13FF" w:rsidP="00D04818">
            <w:pPr>
              <w:pStyle w:val="Textfelder"/>
              <w:rPr>
                <w:rFonts w:eastAsia="Comic Sans MS"/>
              </w:rPr>
            </w:pPr>
            <w:r w:rsidRPr="005A14A2">
              <w:rPr>
                <w:rFonts w:eastAsia="Comic Sans MS"/>
              </w:rPr>
              <w:t>N</w:t>
            </w:r>
          </w:p>
        </w:tc>
      </w:tr>
      <w:tr w:rsidR="00DB13FF" w:rsidRPr="005A14A2" w14:paraId="399BE82C" w14:textId="77777777" w:rsidTr="00D04818">
        <w:trPr>
          <w:trHeight w:val="737"/>
        </w:trPr>
        <w:tc>
          <w:tcPr>
            <w:tcW w:w="737" w:type="dxa"/>
            <w:vAlign w:val="center"/>
          </w:tcPr>
          <w:p w14:paraId="49C67B31" w14:textId="77777777" w:rsidR="00DB13FF" w:rsidRPr="005A14A2" w:rsidRDefault="00DB13FF" w:rsidP="00D04818">
            <w:pPr>
              <w:pStyle w:val="Textfelder"/>
              <w:rPr>
                <w:rFonts w:eastAsia="Comic Sans MS"/>
              </w:rPr>
            </w:pPr>
            <w:r w:rsidRPr="005A14A2">
              <w:rPr>
                <w:rFonts w:eastAsia="Comic Sans MS"/>
              </w:rPr>
              <w:t>D</w:t>
            </w:r>
          </w:p>
        </w:tc>
        <w:tc>
          <w:tcPr>
            <w:tcW w:w="737" w:type="dxa"/>
            <w:vAlign w:val="center"/>
          </w:tcPr>
          <w:p w14:paraId="5E70DC24" w14:textId="77777777" w:rsidR="00DB13FF" w:rsidRPr="005A14A2" w:rsidRDefault="00DB13FF" w:rsidP="00D04818">
            <w:pPr>
              <w:pStyle w:val="Textfelder"/>
              <w:rPr>
                <w:rFonts w:eastAsia="Comic Sans MS"/>
              </w:rPr>
            </w:pPr>
            <w:r w:rsidRPr="005A14A2">
              <w:rPr>
                <w:rFonts w:eastAsia="Comic Sans MS"/>
              </w:rPr>
              <w:t>A</w:t>
            </w:r>
          </w:p>
        </w:tc>
        <w:tc>
          <w:tcPr>
            <w:tcW w:w="737" w:type="dxa"/>
            <w:vAlign w:val="center"/>
          </w:tcPr>
          <w:p w14:paraId="2ABA4D03" w14:textId="77777777" w:rsidR="00DB13FF" w:rsidRPr="005A14A2" w:rsidRDefault="00DB13FF" w:rsidP="00D04818">
            <w:pPr>
              <w:pStyle w:val="Textfelder"/>
              <w:rPr>
                <w:rFonts w:eastAsia="Comic Sans MS"/>
              </w:rPr>
            </w:pPr>
            <w:r w:rsidRPr="005A14A2">
              <w:rPr>
                <w:rFonts w:eastAsia="Comic Sans MS"/>
              </w:rPr>
              <w:t>U</w:t>
            </w:r>
          </w:p>
        </w:tc>
        <w:tc>
          <w:tcPr>
            <w:tcW w:w="737" w:type="dxa"/>
            <w:vAlign w:val="center"/>
          </w:tcPr>
          <w:p w14:paraId="48293033" w14:textId="77777777" w:rsidR="00DB13FF" w:rsidRPr="005A14A2" w:rsidRDefault="00DB13FF" w:rsidP="00D04818">
            <w:pPr>
              <w:pStyle w:val="Textfelder"/>
              <w:rPr>
                <w:rFonts w:eastAsia="Comic Sans MS"/>
              </w:rPr>
            </w:pPr>
            <w:r w:rsidRPr="005A14A2">
              <w:rPr>
                <w:rFonts w:eastAsia="Comic Sans MS"/>
              </w:rPr>
              <w:t>P</w:t>
            </w:r>
          </w:p>
        </w:tc>
        <w:tc>
          <w:tcPr>
            <w:tcW w:w="737" w:type="dxa"/>
            <w:vAlign w:val="center"/>
          </w:tcPr>
          <w:p w14:paraId="6F2AF2A2" w14:textId="77777777" w:rsidR="00DB13FF" w:rsidRPr="005A14A2" w:rsidRDefault="00DB13FF" w:rsidP="00D04818">
            <w:pPr>
              <w:pStyle w:val="Textfelder"/>
              <w:rPr>
                <w:rFonts w:eastAsia="Comic Sans MS"/>
              </w:rPr>
            </w:pPr>
            <w:r w:rsidRPr="005A14A2">
              <w:rPr>
                <w:rFonts w:eastAsia="Comic Sans MS"/>
              </w:rPr>
              <w:t>R</w:t>
            </w:r>
          </w:p>
        </w:tc>
        <w:tc>
          <w:tcPr>
            <w:tcW w:w="737" w:type="dxa"/>
            <w:vAlign w:val="center"/>
          </w:tcPr>
          <w:p w14:paraId="5DAB3672" w14:textId="77777777" w:rsidR="00DB13FF" w:rsidRPr="005A14A2" w:rsidRDefault="00DB13FF" w:rsidP="00D04818">
            <w:pPr>
              <w:pStyle w:val="Textfelder"/>
              <w:rPr>
                <w:rFonts w:eastAsia="Comic Sans MS"/>
              </w:rPr>
            </w:pPr>
            <w:r w:rsidRPr="005A14A2">
              <w:rPr>
                <w:rFonts w:eastAsia="Comic Sans MS"/>
              </w:rPr>
              <w:t>E</w:t>
            </w:r>
          </w:p>
        </w:tc>
        <w:tc>
          <w:tcPr>
            <w:tcW w:w="737" w:type="dxa"/>
            <w:vAlign w:val="center"/>
          </w:tcPr>
          <w:p w14:paraId="0C54AE86" w14:textId="77777777" w:rsidR="00DB13FF" w:rsidRPr="005A14A2" w:rsidRDefault="00DB13FF" w:rsidP="00D04818">
            <w:pPr>
              <w:pStyle w:val="Textfelder"/>
              <w:rPr>
                <w:rFonts w:eastAsia="Comic Sans MS"/>
              </w:rPr>
            </w:pPr>
            <w:r w:rsidRPr="005A14A2">
              <w:rPr>
                <w:rFonts w:eastAsia="Comic Sans MS"/>
              </w:rPr>
              <w:t>I</w:t>
            </w:r>
          </w:p>
        </w:tc>
        <w:tc>
          <w:tcPr>
            <w:tcW w:w="737" w:type="dxa"/>
            <w:vAlign w:val="center"/>
          </w:tcPr>
          <w:p w14:paraId="27B80EDE" w14:textId="77777777" w:rsidR="00DB13FF" w:rsidRPr="005A14A2" w:rsidRDefault="00DB13FF" w:rsidP="00D04818">
            <w:pPr>
              <w:pStyle w:val="Textfelder"/>
              <w:rPr>
                <w:rFonts w:eastAsia="Comic Sans MS"/>
              </w:rPr>
            </w:pPr>
            <w:r w:rsidRPr="005A14A2">
              <w:rPr>
                <w:rFonts w:eastAsia="Comic Sans MS"/>
              </w:rPr>
              <w:t>S</w:t>
            </w:r>
          </w:p>
        </w:tc>
        <w:tc>
          <w:tcPr>
            <w:tcW w:w="737" w:type="dxa"/>
            <w:vAlign w:val="center"/>
          </w:tcPr>
          <w:p w14:paraId="5B1F195D" w14:textId="77777777" w:rsidR="00DB13FF" w:rsidRPr="005A14A2" w:rsidRDefault="00DB13FF" w:rsidP="00D04818">
            <w:pPr>
              <w:pStyle w:val="Textfelder"/>
              <w:rPr>
                <w:rFonts w:eastAsia="Comic Sans MS"/>
              </w:rPr>
            </w:pPr>
            <w:r w:rsidRPr="005A14A2">
              <w:rPr>
                <w:rFonts w:eastAsia="Comic Sans MS"/>
              </w:rPr>
              <w:t>T</w:t>
            </w:r>
          </w:p>
        </w:tc>
        <w:tc>
          <w:tcPr>
            <w:tcW w:w="737" w:type="dxa"/>
            <w:vAlign w:val="center"/>
          </w:tcPr>
          <w:p w14:paraId="531CDFE6" w14:textId="77777777" w:rsidR="00DB13FF" w:rsidRPr="005A14A2" w:rsidRDefault="00DB13FF" w:rsidP="00D04818">
            <w:pPr>
              <w:pStyle w:val="Textfelder"/>
              <w:rPr>
                <w:rFonts w:eastAsia="Comic Sans MS"/>
              </w:rPr>
            </w:pPr>
            <w:r w:rsidRPr="005A14A2">
              <w:rPr>
                <w:rFonts w:eastAsia="Comic Sans MS"/>
              </w:rPr>
              <w:t>R</w:t>
            </w:r>
          </w:p>
        </w:tc>
        <w:tc>
          <w:tcPr>
            <w:tcW w:w="737" w:type="dxa"/>
            <w:vAlign w:val="center"/>
          </w:tcPr>
          <w:p w14:paraId="15C64F9A" w14:textId="77777777" w:rsidR="00DB13FF" w:rsidRPr="005A14A2" w:rsidRDefault="00DB13FF" w:rsidP="00D04818">
            <w:pPr>
              <w:pStyle w:val="Textfelder"/>
              <w:rPr>
                <w:rFonts w:eastAsia="Comic Sans MS"/>
              </w:rPr>
            </w:pPr>
            <w:r w:rsidRPr="005A14A2">
              <w:rPr>
                <w:rFonts w:eastAsia="Comic Sans MS"/>
              </w:rPr>
              <w:t>A</w:t>
            </w:r>
          </w:p>
        </w:tc>
        <w:tc>
          <w:tcPr>
            <w:tcW w:w="737" w:type="dxa"/>
            <w:vAlign w:val="center"/>
          </w:tcPr>
          <w:p w14:paraId="73E880A3" w14:textId="77777777" w:rsidR="00DB13FF" w:rsidRPr="005A14A2" w:rsidRDefault="00DB13FF" w:rsidP="00D04818">
            <w:pPr>
              <w:pStyle w:val="Textfelder"/>
              <w:rPr>
                <w:rFonts w:eastAsia="Comic Sans MS"/>
              </w:rPr>
            </w:pPr>
            <w:r w:rsidRPr="005A14A2">
              <w:rPr>
                <w:rFonts w:eastAsia="Comic Sans MS"/>
              </w:rPr>
              <w:t>G</w:t>
            </w:r>
          </w:p>
        </w:tc>
      </w:tr>
      <w:tr w:rsidR="00DB13FF" w:rsidRPr="005A14A2" w14:paraId="7055863C" w14:textId="77777777" w:rsidTr="00D04818">
        <w:trPr>
          <w:trHeight w:val="737"/>
        </w:trPr>
        <w:tc>
          <w:tcPr>
            <w:tcW w:w="737" w:type="dxa"/>
            <w:vAlign w:val="center"/>
          </w:tcPr>
          <w:p w14:paraId="2D26BCAC" w14:textId="77777777" w:rsidR="00DB13FF" w:rsidRPr="005A14A2" w:rsidRDefault="00DB13FF" w:rsidP="00D04818">
            <w:pPr>
              <w:pStyle w:val="Textfelder"/>
              <w:rPr>
                <w:rFonts w:eastAsia="Comic Sans MS"/>
              </w:rPr>
            </w:pPr>
            <w:r w:rsidRPr="005A14A2">
              <w:rPr>
                <w:rFonts w:eastAsia="Comic Sans MS"/>
              </w:rPr>
              <w:t>E</w:t>
            </w:r>
          </w:p>
        </w:tc>
        <w:tc>
          <w:tcPr>
            <w:tcW w:w="737" w:type="dxa"/>
            <w:vAlign w:val="center"/>
          </w:tcPr>
          <w:p w14:paraId="4220E069" w14:textId="77777777" w:rsidR="00DB13FF" w:rsidRPr="005A14A2" w:rsidRDefault="00DB13FF" w:rsidP="00D04818">
            <w:pPr>
              <w:pStyle w:val="Textfelder"/>
              <w:rPr>
                <w:rFonts w:eastAsia="Comic Sans MS"/>
              </w:rPr>
            </w:pPr>
            <w:r w:rsidRPr="005A14A2">
              <w:rPr>
                <w:rFonts w:eastAsia="Comic Sans MS"/>
              </w:rPr>
              <w:t>G</w:t>
            </w:r>
          </w:p>
        </w:tc>
        <w:tc>
          <w:tcPr>
            <w:tcW w:w="737" w:type="dxa"/>
            <w:vAlign w:val="center"/>
          </w:tcPr>
          <w:p w14:paraId="024DF264" w14:textId="77777777" w:rsidR="00DB13FF" w:rsidRPr="005A14A2" w:rsidRDefault="00DB13FF" w:rsidP="00D04818">
            <w:pPr>
              <w:pStyle w:val="Textfelder"/>
              <w:rPr>
                <w:rFonts w:eastAsia="Comic Sans MS"/>
              </w:rPr>
            </w:pPr>
            <w:r w:rsidRPr="005A14A2">
              <w:rPr>
                <w:rFonts w:eastAsia="Comic Sans MS"/>
              </w:rPr>
              <w:t>E</w:t>
            </w:r>
          </w:p>
        </w:tc>
        <w:tc>
          <w:tcPr>
            <w:tcW w:w="737" w:type="dxa"/>
            <w:vAlign w:val="center"/>
          </w:tcPr>
          <w:p w14:paraId="03589C6E" w14:textId="77777777" w:rsidR="00DB13FF" w:rsidRPr="005A14A2" w:rsidRDefault="00DB13FF" w:rsidP="00D04818">
            <w:pPr>
              <w:pStyle w:val="Textfelder"/>
              <w:rPr>
                <w:rFonts w:eastAsia="Comic Sans MS"/>
              </w:rPr>
            </w:pPr>
            <w:r w:rsidRPr="005A14A2">
              <w:rPr>
                <w:rFonts w:eastAsia="Comic Sans MS"/>
              </w:rPr>
              <w:t>L</w:t>
            </w:r>
          </w:p>
        </w:tc>
        <w:tc>
          <w:tcPr>
            <w:tcW w:w="737" w:type="dxa"/>
            <w:vAlign w:val="center"/>
          </w:tcPr>
          <w:p w14:paraId="7975E0FB" w14:textId="77777777" w:rsidR="00DB13FF" w:rsidRPr="005A14A2" w:rsidRDefault="00DB13FF" w:rsidP="00D04818">
            <w:pPr>
              <w:pStyle w:val="Textfelder"/>
              <w:rPr>
                <w:rFonts w:eastAsia="Comic Sans MS"/>
              </w:rPr>
            </w:pPr>
            <w:r w:rsidRPr="005A14A2">
              <w:rPr>
                <w:rFonts w:eastAsia="Comic Sans MS"/>
              </w:rPr>
              <w:t>K</w:t>
            </w:r>
          </w:p>
        </w:tc>
        <w:tc>
          <w:tcPr>
            <w:tcW w:w="737" w:type="dxa"/>
            <w:vAlign w:val="center"/>
          </w:tcPr>
          <w:p w14:paraId="3A44F6C9" w14:textId="77777777" w:rsidR="00DB13FF" w:rsidRPr="005A14A2" w:rsidRDefault="00DB13FF" w:rsidP="00D04818">
            <w:pPr>
              <w:pStyle w:val="Textfelder"/>
              <w:rPr>
                <w:rFonts w:eastAsia="Comic Sans MS"/>
              </w:rPr>
            </w:pPr>
            <w:r w:rsidRPr="005A14A2">
              <w:rPr>
                <w:rFonts w:eastAsia="Comic Sans MS"/>
              </w:rPr>
              <w:t>A</w:t>
            </w:r>
          </w:p>
        </w:tc>
        <w:tc>
          <w:tcPr>
            <w:tcW w:w="737" w:type="dxa"/>
            <w:vAlign w:val="center"/>
          </w:tcPr>
          <w:p w14:paraId="02BC4016" w14:textId="77777777" w:rsidR="00DB13FF" w:rsidRPr="005A14A2" w:rsidRDefault="00DB13FF" w:rsidP="00D04818">
            <w:pPr>
              <w:pStyle w:val="Textfelder"/>
              <w:rPr>
                <w:rFonts w:eastAsia="Comic Sans MS"/>
              </w:rPr>
            </w:pPr>
            <w:r w:rsidRPr="005A14A2">
              <w:rPr>
                <w:rFonts w:eastAsia="Comic Sans MS"/>
              </w:rPr>
              <w:t>U</w:t>
            </w:r>
          </w:p>
        </w:tc>
        <w:tc>
          <w:tcPr>
            <w:tcW w:w="737" w:type="dxa"/>
            <w:vAlign w:val="center"/>
          </w:tcPr>
          <w:p w14:paraId="0AF32EEA" w14:textId="77777777" w:rsidR="00DB13FF" w:rsidRPr="005A14A2" w:rsidRDefault="00DB13FF" w:rsidP="00D04818">
            <w:pPr>
              <w:pStyle w:val="Textfelder"/>
              <w:rPr>
                <w:rFonts w:eastAsia="Comic Sans MS"/>
              </w:rPr>
            </w:pPr>
            <w:r w:rsidRPr="005A14A2">
              <w:rPr>
                <w:rFonts w:eastAsia="Comic Sans MS"/>
              </w:rPr>
              <w:t>F</w:t>
            </w:r>
          </w:p>
        </w:tc>
        <w:tc>
          <w:tcPr>
            <w:tcW w:w="737" w:type="dxa"/>
            <w:vAlign w:val="center"/>
          </w:tcPr>
          <w:p w14:paraId="2E5B6CDA" w14:textId="77777777" w:rsidR="00DB13FF" w:rsidRPr="005A14A2" w:rsidRDefault="00DB13FF" w:rsidP="00D04818">
            <w:pPr>
              <w:pStyle w:val="Textfelder"/>
              <w:rPr>
                <w:rFonts w:eastAsia="Comic Sans MS"/>
              </w:rPr>
            </w:pPr>
            <w:r w:rsidRPr="005A14A2">
              <w:rPr>
                <w:rFonts w:eastAsia="Comic Sans MS"/>
              </w:rPr>
              <w:t>O</w:t>
            </w:r>
          </w:p>
        </w:tc>
        <w:tc>
          <w:tcPr>
            <w:tcW w:w="737" w:type="dxa"/>
            <w:vAlign w:val="center"/>
          </w:tcPr>
          <w:p w14:paraId="046BA741" w14:textId="77777777" w:rsidR="00DB13FF" w:rsidRPr="005A14A2" w:rsidRDefault="00DB13FF" w:rsidP="00D04818">
            <w:pPr>
              <w:pStyle w:val="Textfelder"/>
              <w:rPr>
                <w:rFonts w:eastAsia="Comic Sans MS"/>
              </w:rPr>
            </w:pPr>
            <w:r w:rsidRPr="005A14A2">
              <w:rPr>
                <w:rFonts w:eastAsia="Comic Sans MS"/>
              </w:rPr>
              <w:t>T</w:t>
            </w:r>
          </w:p>
        </w:tc>
        <w:tc>
          <w:tcPr>
            <w:tcW w:w="737" w:type="dxa"/>
            <w:vAlign w:val="center"/>
          </w:tcPr>
          <w:p w14:paraId="30FC1875" w14:textId="77777777" w:rsidR="00DB13FF" w:rsidRPr="005A14A2" w:rsidRDefault="00DB13FF" w:rsidP="00D04818">
            <w:pPr>
              <w:pStyle w:val="Textfelder"/>
              <w:rPr>
                <w:rFonts w:eastAsia="Comic Sans MS"/>
              </w:rPr>
            </w:pPr>
            <w:r w:rsidRPr="005A14A2">
              <w:rPr>
                <w:rFonts w:eastAsia="Comic Sans MS"/>
              </w:rPr>
              <w:t>E</w:t>
            </w:r>
          </w:p>
        </w:tc>
        <w:tc>
          <w:tcPr>
            <w:tcW w:w="737" w:type="dxa"/>
            <w:vAlign w:val="center"/>
          </w:tcPr>
          <w:p w14:paraId="5243064C" w14:textId="77777777" w:rsidR="00DB13FF" w:rsidRPr="005A14A2" w:rsidRDefault="00DB13FF" w:rsidP="00D04818">
            <w:pPr>
              <w:pStyle w:val="Textfelder"/>
              <w:rPr>
                <w:rFonts w:eastAsia="Comic Sans MS"/>
              </w:rPr>
            </w:pPr>
            <w:r w:rsidRPr="005A14A2">
              <w:rPr>
                <w:rFonts w:eastAsia="Comic Sans MS"/>
              </w:rPr>
              <w:t>W</w:t>
            </w:r>
          </w:p>
        </w:tc>
      </w:tr>
      <w:tr w:rsidR="00DB13FF" w:rsidRPr="005A14A2" w14:paraId="70C2BD53" w14:textId="77777777" w:rsidTr="00D04818">
        <w:trPr>
          <w:trHeight w:val="737"/>
        </w:trPr>
        <w:tc>
          <w:tcPr>
            <w:tcW w:w="737" w:type="dxa"/>
            <w:vAlign w:val="center"/>
          </w:tcPr>
          <w:p w14:paraId="1C0B8E41" w14:textId="77777777" w:rsidR="00DB13FF" w:rsidRPr="005A14A2" w:rsidRDefault="00DB13FF" w:rsidP="00D04818">
            <w:pPr>
              <w:pStyle w:val="Textfelder"/>
              <w:rPr>
                <w:rFonts w:eastAsia="Comic Sans MS"/>
              </w:rPr>
            </w:pPr>
            <w:r w:rsidRPr="005A14A2">
              <w:rPr>
                <w:rFonts w:eastAsia="Comic Sans MS"/>
              </w:rPr>
              <w:t>B</w:t>
            </w:r>
          </w:p>
        </w:tc>
        <w:tc>
          <w:tcPr>
            <w:tcW w:w="737" w:type="dxa"/>
            <w:vAlign w:val="center"/>
          </w:tcPr>
          <w:p w14:paraId="025D212B" w14:textId="77777777" w:rsidR="00DB13FF" w:rsidRPr="005A14A2" w:rsidRDefault="00DB13FF" w:rsidP="00D04818">
            <w:pPr>
              <w:pStyle w:val="Textfelder"/>
              <w:rPr>
                <w:rFonts w:eastAsia="Comic Sans MS"/>
              </w:rPr>
            </w:pPr>
            <w:r w:rsidRPr="005A14A2">
              <w:rPr>
                <w:rFonts w:eastAsia="Comic Sans MS"/>
              </w:rPr>
              <w:t>I</w:t>
            </w:r>
          </w:p>
        </w:tc>
        <w:tc>
          <w:tcPr>
            <w:tcW w:w="737" w:type="dxa"/>
            <w:vAlign w:val="center"/>
          </w:tcPr>
          <w:p w14:paraId="49CE2206" w14:textId="77777777" w:rsidR="00DB13FF" w:rsidRPr="005A14A2" w:rsidRDefault="00DB13FF" w:rsidP="00D04818">
            <w:pPr>
              <w:pStyle w:val="Textfelder"/>
              <w:rPr>
                <w:rFonts w:eastAsia="Comic Sans MS"/>
              </w:rPr>
            </w:pPr>
            <w:r w:rsidRPr="005A14A2">
              <w:rPr>
                <w:rFonts w:eastAsia="Comic Sans MS"/>
              </w:rPr>
              <w:t>A</w:t>
            </w:r>
          </w:p>
        </w:tc>
        <w:tc>
          <w:tcPr>
            <w:tcW w:w="737" w:type="dxa"/>
            <w:vAlign w:val="center"/>
          </w:tcPr>
          <w:p w14:paraId="03FC0AE4" w14:textId="77777777" w:rsidR="00DB13FF" w:rsidRPr="005A14A2" w:rsidRDefault="00DB13FF" w:rsidP="00D04818">
            <w:pPr>
              <w:pStyle w:val="Textfelder"/>
              <w:rPr>
                <w:rFonts w:eastAsia="Comic Sans MS"/>
              </w:rPr>
            </w:pPr>
            <w:r w:rsidRPr="005A14A2">
              <w:rPr>
                <w:rFonts w:eastAsia="Comic Sans MS"/>
              </w:rPr>
              <w:t>K</w:t>
            </w:r>
          </w:p>
        </w:tc>
        <w:tc>
          <w:tcPr>
            <w:tcW w:w="737" w:type="dxa"/>
            <w:vAlign w:val="center"/>
          </w:tcPr>
          <w:p w14:paraId="773A749D" w14:textId="77777777" w:rsidR="00DB13FF" w:rsidRPr="005A14A2" w:rsidRDefault="00DB13FF" w:rsidP="00D04818">
            <w:pPr>
              <w:pStyle w:val="Textfelder"/>
              <w:rPr>
                <w:rFonts w:eastAsia="Comic Sans MS"/>
              </w:rPr>
            </w:pPr>
            <w:r w:rsidRPr="005A14A2">
              <w:rPr>
                <w:rFonts w:eastAsia="Comic Sans MS"/>
              </w:rPr>
              <w:t>U</w:t>
            </w:r>
          </w:p>
        </w:tc>
        <w:tc>
          <w:tcPr>
            <w:tcW w:w="737" w:type="dxa"/>
            <w:vAlign w:val="center"/>
          </w:tcPr>
          <w:p w14:paraId="1898962F" w14:textId="77777777" w:rsidR="00DB13FF" w:rsidRPr="005A14A2" w:rsidRDefault="00DB13FF" w:rsidP="00D04818">
            <w:pPr>
              <w:pStyle w:val="Textfelder"/>
              <w:rPr>
                <w:rFonts w:eastAsia="Comic Sans MS"/>
              </w:rPr>
            </w:pPr>
            <w:r w:rsidRPr="005A14A2">
              <w:rPr>
                <w:rFonts w:eastAsia="Comic Sans MS"/>
              </w:rPr>
              <w:t>N</w:t>
            </w:r>
          </w:p>
        </w:tc>
        <w:tc>
          <w:tcPr>
            <w:tcW w:w="737" w:type="dxa"/>
            <w:vAlign w:val="center"/>
          </w:tcPr>
          <w:p w14:paraId="30C65953" w14:textId="77777777" w:rsidR="00DB13FF" w:rsidRPr="005A14A2" w:rsidRDefault="00DB13FF" w:rsidP="00D04818">
            <w:pPr>
              <w:pStyle w:val="Textfelder"/>
              <w:rPr>
                <w:rFonts w:eastAsia="Comic Sans MS"/>
              </w:rPr>
            </w:pPr>
            <w:r w:rsidRPr="005A14A2">
              <w:rPr>
                <w:rFonts w:eastAsia="Comic Sans MS"/>
              </w:rPr>
              <w:t>D</w:t>
            </w:r>
          </w:p>
        </w:tc>
        <w:tc>
          <w:tcPr>
            <w:tcW w:w="737" w:type="dxa"/>
            <w:vAlign w:val="center"/>
          </w:tcPr>
          <w:p w14:paraId="445D8D3C" w14:textId="77777777" w:rsidR="00DB13FF" w:rsidRPr="005A14A2" w:rsidRDefault="00DB13FF" w:rsidP="00D04818">
            <w:pPr>
              <w:pStyle w:val="Textfelder"/>
              <w:rPr>
                <w:rFonts w:eastAsia="Comic Sans MS"/>
              </w:rPr>
            </w:pPr>
            <w:r w:rsidRPr="005A14A2">
              <w:rPr>
                <w:rFonts w:eastAsia="Comic Sans MS"/>
              </w:rPr>
              <w:t>E</w:t>
            </w:r>
          </w:p>
        </w:tc>
        <w:tc>
          <w:tcPr>
            <w:tcW w:w="737" w:type="dxa"/>
            <w:vAlign w:val="center"/>
          </w:tcPr>
          <w:p w14:paraId="54000698" w14:textId="77777777" w:rsidR="00DB13FF" w:rsidRPr="005A14A2" w:rsidRDefault="00DB13FF" w:rsidP="00D04818">
            <w:pPr>
              <w:pStyle w:val="Textfelder"/>
              <w:rPr>
                <w:rFonts w:eastAsia="Comic Sans MS"/>
              </w:rPr>
            </w:pPr>
            <w:r w:rsidRPr="005A14A2">
              <w:rPr>
                <w:rFonts w:eastAsia="Comic Sans MS"/>
              </w:rPr>
              <w:t>I</w:t>
            </w:r>
          </w:p>
        </w:tc>
        <w:tc>
          <w:tcPr>
            <w:tcW w:w="737" w:type="dxa"/>
            <w:vAlign w:val="center"/>
          </w:tcPr>
          <w:p w14:paraId="2009E038" w14:textId="77777777" w:rsidR="00DB13FF" w:rsidRPr="005A14A2" w:rsidRDefault="00DB13FF" w:rsidP="00D04818">
            <w:pPr>
              <w:pStyle w:val="Textfelder"/>
              <w:rPr>
                <w:rFonts w:eastAsia="Comic Sans MS"/>
              </w:rPr>
            </w:pPr>
            <w:r w:rsidRPr="005A14A2">
              <w:rPr>
                <w:rFonts w:eastAsia="Comic Sans MS"/>
              </w:rPr>
              <w:t>C</w:t>
            </w:r>
          </w:p>
        </w:tc>
        <w:tc>
          <w:tcPr>
            <w:tcW w:w="737" w:type="dxa"/>
            <w:vAlign w:val="center"/>
          </w:tcPr>
          <w:p w14:paraId="35EB8682" w14:textId="77777777" w:rsidR="00DB13FF" w:rsidRPr="005A14A2" w:rsidRDefault="00DB13FF" w:rsidP="00D04818">
            <w:pPr>
              <w:pStyle w:val="Textfelder"/>
              <w:rPr>
                <w:rFonts w:eastAsia="Comic Sans MS"/>
              </w:rPr>
            </w:pPr>
            <w:r w:rsidRPr="005A14A2">
              <w:rPr>
                <w:rFonts w:eastAsia="Comic Sans MS"/>
              </w:rPr>
              <w:t>H</w:t>
            </w:r>
          </w:p>
        </w:tc>
        <w:tc>
          <w:tcPr>
            <w:tcW w:w="737" w:type="dxa"/>
            <w:vAlign w:val="center"/>
          </w:tcPr>
          <w:p w14:paraId="2793EB9D" w14:textId="77777777" w:rsidR="00DB13FF" w:rsidRPr="005A14A2" w:rsidRDefault="00DB13FF" w:rsidP="00D04818">
            <w:pPr>
              <w:pStyle w:val="Textfelder"/>
              <w:rPr>
                <w:rFonts w:eastAsia="Comic Sans MS"/>
              </w:rPr>
            </w:pPr>
            <w:r w:rsidRPr="005A14A2">
              <w:rPr>
                <w:rFonts w:eastAsia="Comic Sans MS"/>
              </w:rPr>
              <w:t>O</w:t>
            </w:r>
          </w:p>
        </w:tc>
      </w:tr>
      <w:tr w:rsidR="00DB13FF" w:rsidRPr="005A14A2" w14:paraId="229F7B61" w14:textId="77777777" w:rsidTr="00D04818">
        <w:trPr>
          <w:trHeight w:val="737"/>
        </w:trPr>
        <w:tc>
          <w:tcPr>
            <w:tcW w:w="737" w:type="dxa"/>
            <w:vAlign w:val="center"/>
          </w:tcPr>
          <w:p w14:paraId="79E60A71" w14:textId="77777777" w:rsidR="00DB13FF" w:rsidRPr="005A14A2" w:rsidRDefault="00DB13FF" w:rsidP="00D04818">
            <w:pPr>
              <w:pStyle w:val="Textfelder"/>
              <w:rPr>
                <w:rFonts w:eastAsia="Comic Sans MS"/>
              </w:rPr>
            </w:pPr>
            <w:r w:rsidRPr="005A14A2">
              <w:rPr>
                <w:rFonts w:eastAsia="Comic Sans MS"/>
              </w:rPr>
              <w:t>B</w:t>
            </w:r>
          </w:p>
        </w:tc>
        <w:tc>
          <w:tcPr>
            <w:tcW w:w="737" w:type="dxa"/>
            <w:vAlign w:val="center"/>
          </w:tcPr>
          <w:p w14:paraId="092B8378" w14:textId="77777777" w:rsidR="00DB13FF" w:rsidRPr="005A14A2" w:rsidRDefault="00DB13FF" w:rsidP="00D04818">
            <w:pPr>
              <w:pStyle w:val="Textfelder"/>
              <w:rPr>
                <w:rFonts w:eastAsia="Comic Sans MS"/>
              </w:rPr>
            </w:pPr>
            <w:r w:rsidRPr="005A14A2">
              <w:rPr>
                <w:rFonts w:eastAsia="Comic Sans MS"/>
              </w:rPr>
              <w:t>M</w:t>
            </w:r>
          </w:p>
        </w:tc>
        <w:tc>
          <w:tcPr>
            <w:tcW w:w="737" w:type="dxa"/>
            <w:vAlign w:val="center"/>
          </w:tcPr>
          <w:p w14:paraId="655F5427" w14:textId="77777777" w:rsidR="00DB13FF" w:rsidRPr="005A14A2" w:rsidRDefault="00DB13FF" w:rsidP="00D04818">
            <w:pPr>
              <w:pStyle w:val="Textfelder"/>
              <w:rPr>
                <w:rFonts w:eastAsia="Comic Sans MS"/>
              </w:rPr>
            </w:pPr>
            <w:r w:rsidRPr="005A14A2">
              <w:rPr>
                <w:rFonts w:eastAsia="Comic Sans MS"/>
              </w:rPr>
              <w:t>I</w:t>
            </w:r>
          </w:p>
        </w:tc>
        <w:tc>
          <w:tcPr>
            <w:tcW w:w="737" w:type="dxa"/>
            <w:vAlign w:val="center"/>
          </w:tcPr>
          <w:p w14:paraId="152C59E7" w14:textId="77777777" w:rsidR="00DB13FF" w:rsidRPr="005A14A2" w:rsidRDefault="00DB13FF" w:rsidP="00D04818">
            <w:pPr>
              <w:pStyle w:val="Textfelder"/>
              <w:rPr>
                <w:rFonts w:eastAsia="Comic Sans MS"/>
              </w:rPr>
            </w:pPr>
            <w:r w:rsidRPr="005A14A2">
              <w:rPr>
                <w:rFonts w:eastAsia="Comic Sans MS"/>
              </w:rPr>
              <w:t>E</w:t>
            </w:r>
          </w:p>
        </w:tc>
        <w:tc>
          <w:tcPr>
            <w:tcW w:w="737" w:type="dxa"/>
            <w:vAlign w:val="center"/>
          </w:tcPr>
          <w:p w14:paraId="61819E73" w14:textId="77777777" w:rsidR="00DB13FF" w:rsidRPr="005A14A2" w:rsidRDefault="00DB13FF" w:rsidP="00D04818">
            <w:pPr>
              <w:pStyle w:val="Textfelder"/>
              <w:rPr>
                <w:rFonts w:eastAsia="Comic Sans MS"/>
              </w:rPr>
            </w:pPr>
            <w:r w:rsidRPr="005A14A2">
              <w:rPr>
                <w:rFonts w:eastAsia="Comic Sans MS"/>
              </w:rPr>
              <w:t>T</w:t>
            </w:r>
          </w:p>
        </w:tc>
        <w:tc>
          <w:tcPr>
            <w:tcW w:w="737" w:type="dxa"/>
            <w:vAlign w:val="center"/>
          </w:tcPr>
          <w:p w14:paraId="44A89012" w14:textId="77777777" w:rsidR="00DB13FF" w:rsidRPr="005A14A2" w:rsidRDefault="00DB13FF" w:rsidP="00D04818">
            <w:pPr>
              <w:pStyle w:val="Textfelder"/>
              <w:rPr>
                <w:rFonts w:eastAsia="Comic Sans MS"/>
              </w:rPr>
            </w:pPr>
            <w:r w:rsidRPr="005A14A2">
              <w:rPr>
                <w:rFonts w:eastAsia="Comic Sans MS"/>
              </w:rPr>
              <w:t>E</w:t>
            </w:r>
          </w:p>
        </w:tc>
        <w:tc>
          <w:tcPr>
            <w:tcW w:w="737" w:type="dxa"/>
            <w:vAlign w:val="center"/>
          </w:tcPr>
          <w:p w14:paraId="11ABEAC4" w14:textId="77777777" w:rsidR="00DB13FF" w:rsidRPr="005A14A2" w:rsidRDefault="00DB13FF" w:rsidP="00D04818">
            <w:pPr>
              <w:pStyle w:val="Textfelder"/>
              <w:rPr>
                <w:rFonts w:eastAsia="Comic Sans MS"/>
              </w:rPr>
            </w:pPr>
            <w:r w:rsidRPr="005A14A2">
              <w:rPr>
                <w:rFonts w:eastAsia="Comic Sans MS"/>
              </w:rPr>
              <w:t>U</w:t>
            </w:r>
          </w:p>
        </w:tc>
        <w:tc>
          <w:tcPr>
            <w:tcW w:w="737" w:type="dxa"/>
            <w:vAlign w:val="center"/>
          </w:tcPr>
          <w:p w14:paraId="0B5A2E15" w14:textId="77777777" w:rsidR="00DB13FF" w:rsidRPr="005A14A2" w:rsidRDefault="00DB13FF" w:rsidP="00D04818">
            <w:pPr>
              <w:pStyle w:val="Textfelder"/>
              <w:rPr>
                <w:rFonts w:eastAsia="Comic Sans MS"/>
              </w:rPr>
            </w:pPr>
            <w:r w:rsidRPr="005A14A2">
              <w:rPr>
                <w:rFonts w:eastAsia="Comic Sans MS"/>
              </w:rPr>
              <w:t>O</w:t>
            </w:r>
          </w:p>
        </w:tc>
        <w:tc>
          <w:tcPr>
            <w:tcW w:w="737" w:type="dxa"/>
            <w:vAlign w:val="center"/>
          </w:tcPr>
          <w:p w14:paraId="1DA69D0B" w14:textId="77777777" w:rsidR="00DB13FF" w:rsidRPr="005A14A2" w:rsidRDefault="00DB13FF" w:rsidP="00D04818">
            <w:pPr>
              <w:pStyle w:val="Textfelder"/>
              <w:rPr>
                <w:rFonts w:eastAsia="Comic Sans MS"/>
              </w:rPr>
            </w:pPr>
            <w:r w:rsidRPr="005A14A2">
              <w:rPr>
                <w:rFonts w:eastAsia="Comic Sans MS"/>
              </w:rPr>
              <w:t>G</w:t>
            </w:r>
          </w:p>
        </w:tc>
        <w:tc>
          <w:tcPr>
            <w:tcW w:w="737" w:type="dxa"/>
            <w:vAlign w:val="center"/>
          </w:tcPr>
          <w:p w14:paraId="1BE3786E" w14:textId="77777777" w:rsidR="00DB13FF" w:rsidRPr="005A14A2" w:rsidRDefault="00DB13FF" w:rsidP="00D04818">
            <w:pPr>
              <w:pStyle w:val="Textfelder"/>
              <w:rPr>
                <w:rFonts w:eastAsia="Comic Sans MS"/>
              </w:rPr>
            </w:pPr>
            <w:r w:rsidRPr="005A14A2">
              <w:rPr>
                <w:rFonts w:eastAsia="Comic Sans MS"/>
              </w:rPr>
              <w:t>W</w:t>
            </w:r>
          </w:p>
        </w:tc>
        <w:tc>
          <w:tcPr>
            <w:tcW w:w="737" w:type="dxa"/>
            <w:vAlign w:val="center"/>
          </w:tcPr>
          <w:p w14:paraId="008FC7BE" w14:textId="77777777" w:rsidR="00DB13FF" w:rsidRPr="005A14A2" w:rsidRDefault="00DB13FF" w:rsidP="00D04818">
            <w:pPr>
              <w:pStyle w:val="Textfelder"/>
              <w:rPr>
                <w:rFonts w:eastAsia="Comic Sans MS"/>
              </w:rPr>
            </w:pPr>
            <w:r w:rsidRPr="005A14A2">
              <w:rPr>
                <w:rFonts w:eastAsia="Comic Sans MS"/>
              </w:rPr>
              <w:t>I</w:t>
            </w:r>
          </w:p>
        </w:tc>
        <w:tc>
          <w:tcPr>
            <w:tcW w:w="737" w:type="dxa"/>
            <w:vAlign w:val="center"/>
          </w:tcPr>
          <w:p w14:paraId="26EE64D8" w14:textId="77777777" w:rsidR="00DB13FF" w:rsidRPr="005A14A2" w:rsidRDefault="00DB13FF" w:rsidP="00D04818">
            <w:pPr>
              <w:pStyle w:val="Textfelder"/>
              <w:rPr>
                <w:rFonts w:eastAsia="Comic Sans MS"/>
              </w:rPr>
            </w:pPr>
            <w:r w:rsidRPr="005A14A2">
              <w:rPr>
                <w:rFonts w:eastAsia="Comic Sans MS"/>
              </w:rPr>
              <w:t>D</w:t>
            </w:r>
          </w:p>
        </w:tc>
      </w:tr>
      <w:tr w:rsidR="00DB13FF" w:rsidRPr="005A14A2" w14:paraId="0035A7B7" w14:textId="77777777" w:rsidTr="00D04818">
        <w:trPr>
          <w:trHeight w:val="737"/>
        </w:trPr>
        <w:tc>
          <w:tcPr>
            <w:tcW w:w="737" w:type="dxa"/>
            <w:vAlign w:val="center"/>
          </w:tcPr>
          <w:p w14:paraId="5B4CED19" w14:textId="77777777" w:rsidR="00DB13FF" w:rsidRPr="005A14A2" w:rsidRDefault="00DB13FF" w:rsidP="00D04818">
            <w:pPr>
              <w:pStyle w:val="Textfelder"/>
              <w:rPr>
                <w:rFonts w:eastAsia="Comic Sans MS"/>
              </w:rPr>
            </w:pPr>
            <w:r w:rsidRPr="005A14A2">
              <w:rPr>
                <w:rFonts w:eastAsia="Comic Sans MS"/>
              </w:rPr>
              <w:t>U</w:t>
            </w:r>
          </w:p>
        </w:tc>
        <w:tc>
          <w:tcPr>
            <w:tcW w:w="737" w:type="dxa"/>
            <w:vAlign w:val="center"/>
          </w:tcPr>
          <w:p w14:paraId="3130CAC3" w14:textId="77777777" w:rsidR="00DB13FF" w:rsidRPr="005A14A2" w:rsidRDefault="00DB13FF" w:rsidP="00D04818">
            <w:pPr>
              <w:pStyle w:val="Textfelder"/>
              <w:rPr>
                <w:rFonts w:eastAsia="Comic Sans MS"/>
              </w:rPr>
            </w:pPr>
            <w:r w:rsidRPr="005A14A2">
              <w:rPr>
                <w:rFonts w:eastAsia="Comic Sans MS"/>
              </w:rPr>
              <w:t>N</w:t>
            </w:r>
          </w:p>
        </w:tc>
        <w:tc>
          <w:tcPr>
            <w:tcW w:w="737" w:type="dxa"/>
            <w:vAlign w:val="center"/>
          </w:tcPr>
          <w:p w14:paraId="37DF6193" w14:textId="77777777" w:rsidR="00DB13FF" w:rsidRPr="005A14A2" w:rsidRDefault="00DB13FF" w:rsidP="00D04818">
            <w:pPr>
              <w:pStyle w:val="Textfelder"/>
              <w:rPr>
                <w:rFonts w:eastAsia="Comic Sans MS"/>
              </w:rPr>
            </w:pPr>
            <w:r w:rsidRPr="005A14A2">
              <w:rPr>
                <w:rFonts w:eastAsia="Comic Sans MS"/>
              </w:rPr>
              <w:t>T</w:t>
            </w:r>
          </w:p>
        </w:tc>
        <w:tc>
          <w:tcPr>
            <w:tcW w:w="737" w:type="dxa"/>
            <w:vAlign w:val="center"/>
          </w:tcPr>
          <w:p w14:paraId="0FAF09DD" w14:textId="77777777" w:rsidR="00DB13FF" w:rsidRPr="005A14A2" w:rsidRDefault="00DB13FF" w:rsidP="00D04818">
            <w:pPr>
              <w:pStyle w:val="Textfelder"/>
              <w:rPr>
                <w:rFonts w:eastAsia="Comic Sans MS"/>
              </w:rPr>
            </w:pPr>
            <w:r w:rsidRPr="005A14A2">
              <w:rPr>
                <w:rFonts w:eastAsia="Comic Sans MS"/>
              </w:rPr>
              <w:t>E</w:t>
            </w:r>
          </w:p>
        </w:tc>
        <w:tc>
          <w:tcPr>
            <w:tcW w:w="737" w:type="dxa"/>
            <w:vAlign w:val="center"/>
          </w:tcPr>
          <w:p w14:paraId="491A255F" w14:textId="77777777" w:rsidR="00DB13FF" w:rsidRPr="005A14A2" w:rsidRDefault="00DB13FF" w:rsidP="00D04818">
            <w:pPr>
              <w:pStyle w:val="Textfelder"/>
              <w:rPr>
                <w:rFonts w:eastAsia="Comic Sans MS"/>
              </w:rPr>
            </w:pPr>
            <w:r w:rsidRPr="005A14A2">
              <w:rPr>
                <w:rFonts w:eastAsia="Comic Sans MS"/>
              </w:rPr>
              <w:t>R</w:t>
            </w:r>
          </w:p>
        </w:tc>
        <w:tc>
          <w:tcPr>
            <w:tcW w:w="737" w:type="dxa"/>
            <w:vAlign w:val="center"/>
          </w:tcPr>
          <w:p w14:paraId="0B188F4C" w14:textId="77777777" w:rsidR="00DB13FF" w:rsidRPr="005A14A2" w:rsidRDefault="00DB13FF" w:rsidP="00D04818">
            <w:pPr>
              <w:pStyle w:val="Textfelder"/>
              <w:rPr>
                <w:rFonts w:eastAsia="Comic Sans MS"/>
              </w:rPr>
            </w:pPr>
            <w:r w:rsidRPr="005A14A2">
              <w:rPr>
                <w:rFonts w:eastAsia="Comic Sans MS"/>
              </w:rPr>
              <w:t>S</w:t>
            </w:r>
          </w:p>
        </w:tc>
        <w:tc>
          <w:tcPr>
            <w:tcW w:w="737" w:type="dxa"/>
            <w:vAlign w:val="center"/>
          </w:tcPr>
          <w:p w14:paraId="483E0BA9" w14:textId="77777777" w:rsidR="00DB13FF" w:rsidRPr="005A14A2" w:rsidRDefault="00DB13FF" w:rsidP="00D04818">
            <w:pPr>
              <w:pStyle w:val="Textfelder"/>
              <w:rPr>
                <w:rFonts w:eastAsia="Comic Sans MS"/>
              </w:rPr>
            </w:pPr>
            <w:r w:rsidRPr="005A14A2">
              <w:rPr>
                <w:rFonts w:eastAsia="Comic Sans MS"/>
              </w:rPr>
              <w:t>C</w:t>
            </w:r>
          </w:p>
        </w:tc>
        <w:tc>
          <w:tcPr>
            <w:tcW w:w="737" w:type="dxa"/>
            <w:vAlign w:val="center"/>
          </w:tcPr>
          <w:p w14:paraId="0F521CF4" w14:textId="77777777" w:rsidR="00DB13FF" w:rsidRPr="005A14A2" w:rsidRDefault="00DB13FF" w:rsidP="00D04818">
            <w:pPr>
              <w:pStyle w:val="Textfelder"/>
              <w:rPr>
                <w:rFonts w:eastAsia="Comic Sans MS"/>
              </w:rPr>
            </w:pPr>
            <w:r w:rsidRPr="005A14A2">
              <w:rPr>
                <w:rFonts w:eastAsia="Comic Sans MS"/>
              </w:rPr>
              <w:t>H</w:t>
            </w:r>
          </w:p>
        </w:tc>
        <w:tc>
          <w:tcPr>
            <w:tcW w:w="737" w:type="dxa"/>
            <w:vAlign w:val="center"/>
          </w:tcPr>
          <w:p w14:paraId="5C2D65DA" w14:textId="77777777" w:rsidR="00DB13FF" w:rsidRPr="005A14A2" w:rsidRDefault="00DB13FF" w:rsidP="00D04818">
            <w:pPr>
              <w:pStyle w:val="Textfelder"/>
              <w:rPr>
                <w:rFonts w:eastAsia="Comic Sans MS"/>
              </w:rPr>
            </w:pPr>
            <w:r w:rsidRPr="005A14A2">
              <w:rPr>
                <w:rFonts w:eastAsia="Comic Sans MS"/>
              </w:rPr>
              <w:t>R</w:t>
            </w:r>
          </w:p>
        </w:tc>
        <w:tc>
          <w:tcPr>
            <w:tcW w:w="737" w:type="dxa"/>
            <w:vAlign w:val="center"/>
          </w:tcPr>
          <w:p w14:paraId="54A93249" w14:textId="77777777" w:rsidR="00DB13FF" w:rsidRPr="005A14A2" w:rsidRDefault="00DB13FF" w:rsidP="00D04818">
            <w:pPr>
              <w:pStyle w:val="Textfelder"/>
              <w:rPr>
                <w:rFonts w:eastAsia="Comic Sans MS"/>
              </w:rPr>
            </w:pPr>
            <w:r w:rsidRPr="005A14A2">
              <w:rPr>
                <w:rFonts w:eastAsia="Comic Sans MS"/>
              </w:rPr>
              <w:t>I</w:t>
            </w:r>
          </w:p>
        </w:tc>
        <w:tc>
          <w:tcPr>
            <w:tcW w:w="737" w:type="dxa"/>
            <w:vAlign w:val="center"/>
          </w:tcPr>
          <w:p w14:paraId="79FB0F68" w14:textId="77777777" w:rsidR="00DB13FF" w:rsidRPr="005A14A2" w:rsidRDefault="00DB13FF" w:rsidP="00D04818">
            <w:pPr>
              <w:pStyle w:val="Textfelder"/>
              <w:rPr>
                <w:rFonts w:eastAsia="Comic Sans MS"/>
              </w:rPr>
            </w:pPr>
            <w:r w:rsidRPr="005A14A2">
              <w:rPr>
                <w:rFonts w:eastAsia="Comic Sans MS"/>
              </w:rPr>
              <w:t>F</w:t>
            </w:r>
          </w:p>
        </w:tc>
        <w:tc>
          <w:tcPr>
            <w:tcW w:w="737" w:type="dxa"/>
            <w:vAlign w:val="center"/>
          </w:tcPr>
          <w:p w14:paraId="2F8AF069" w14:textId="77777777" w:rsidR="00DB13FF" w:rsidRPr="005A14A2" w:rsidRDefault="00DB13FF" w:rsidP="00D04818">
            <w:pPr>
              <w:pStyle w:val="Textfelder"/>
              <w:rPr>
                <w:rFonts w:eastAsia="Comic Sans MS"/>
              </w:rPr>
            </w:pPr>
            <w:r w:rsidRPr="005A14A2">
              <w:rPr>
                <w:rFonts w:eastAsia="Comic Sans MS"/>
              </w:rPr>
              <w:t>T</w:t>
            </w:r>
          </w:p>
        </w:tc>
      </w:tr>
      <w:tr w:rsidR="00DB13FF" w:rsidRPr="005A14A2" w14:paraId="29AFB707" w14:textId="77777777" w:rsidTr="00D04818">
        <w:trPr>
          <w:trHeight w:val="737"/>
        </w:trPr>
        <w:tc>
          <w:tcPr>
            <w:tcW w:w="737" w:type="dxa"/>
            <w:vAlign w:val="center"/>
          </w:tcPr>
          <w:p w14:paraId="256FDA78" w14:textId="77777777" w:rsidR="00DB13FF" w:rsidRPr="005A14A2" w:rsidRDefault="00DB13FF" w:rsidP="00D04818">
            <w:pPr>
              <w:pStyle w:val="Textfelder"/>
              <w:rPr>
                <w:rFonts w:eastAsia="Comic Sans MS"/>
              </w:rPr>
            </w:pPr>
            <w:r w:rsidRPr="005A14A2">
              <w:rPr>
                <w:rFonts w:eastAsia="Comic Sans MS"/>
              </w:rPr>
              <w:t>L</w:t>
            </w:r>
          </w:p>
        </w:tc>
        <w:tc>
          <w:tcPr>
            <w:tcW w:w="737" w:type="dxa"/>
            <w:vAlign w:val="center"/>
          </w:tcPr>
          <w:p w14:paraId="4F1CEFE8" w14:textId="77777777" w:rsidR="00DB13FF" w:rsidRPr="005A14A2" w:rsidRDefault="00DB13FF" w:rsidP="00D04818">
            <w:pPr>
              <w:pStyle w:val="Textfelder"/>
              <w:rPr>
                <w:rFonts w:eastAsia="Comic Sans MS"/>
              </w:rPr>
            </w:pPr>
            <w:r w:rsidRPr="005A14A2">
              <w:rPr>
                <w:rFonts w:eastAsia="Comic Sans MS"/>
              </w:rPr>
              <w:t>A</w:t>
            </w:r>
          </w:p>
        </w:tc>
        <w:tc>
          <w:tcPr>
            <w:tcW w:w="737" w:type="dxa"/>
            <w:vAlign w:val="center"/>
          </w:tcPr>
          <w:p w14:paraId="242C75FE" w14:textId="77777777" w:rsidR="00DB13FF" w:rsidRPr="005A14A2" w:rsidRDefault="00DB13FF" w:rsidP="00D04818">
            <w:pPr>
              <w:pStyle w:val="Textfelder"/>
              <w:rPr>
                <w:rFonts w:eastAsia="Comic Sans MS"/>
              </w:rPr>
            </w:pPr>
            <w:r w:rsidRPr="005A14A2">
              <w:rPr>
                <w:rFonts w:eastAsia="Comic Sans MS"/>
              </w:rPr>
              <w:t>N</w:t>
            </w:r>
          </w:p>
        </w:tc>
        <w:tc>
          <w:tcPr>
            <w:tcW w:w="737" w:type="dxa"/>
            <w:vAlign w:val="center"/>
          </w:tcPr>
          <w:p w14:paraId="58B75B87" w14:textId="77777777" w:rsidR="00DB13FF" w:rsidRPr="005A14A2" w:rsidRDefault="00DB13FF" w:rsidP="00D04818">
            <w:pPr>
              <w:pStyle w:val="Textfelder"/>
              <w:rPr>
                <w:rFonts w:eastAsia="Comic Sans MS"/>
              </w:rPr>
            </w:pPr>
            <w:r w:rsidRPr="005A14A2">
              <w:rPr>
                <w:rFonts w:eastAsia="Comic Sans MS"/>
              </w:rPr>
              <w:t>G</w:t>
            </w:r>
          </w:p>
        </w:tc>
        <w:tc>
          <w:tcPr>
            <w:tcW w:w="737" w:type="dxa"/>
            <w:vAlign w:val="center"/>
          </w:tcPr>
          <w:p w14:paraId="0D3F241C" w14:textId="77777777" w:rsidR="00DB13FF" w:rsidRPr="005A14A2" w:rsidRDefault="00DB13FF" w:rsidP="00D04818">
            <w:pPr>
              <w:pStyle w:val="Textfelder"/>
              <w:rPr>
                <w:rFonts w:eastAsia="Comic Sans MS"/>
              </w:rPr>
            </w:pPr>
            <w:r w:rsidRPr="005A14A2">
              <w:rPr>
                <w:rFonts w:eastAsia="Comic Sans MS"/>
              </w:rPr>
              <w:t>E</w:t>
            </w:r>
          </w:p>
        </w:tc>
        <w:tc>
          <w:tcPr>
            <w:tcW w:w="737" w:type="dxa"/>
            <w:vAlign w:val="center"/>
          </w:tcPr>
          <w:p w14:paraId="4A590663" w14:textId="77777777" w:rsidR="00DB13FF" w:rsidRPr="005A14A2" w:rsidRDefault="00DB13FF" w:rsidP="00D04818">
            <w:pPr>
              <w:pStyle w:val="Textfelder"/>
              <w:rPr>
                <w:rFonts w:eastAsia="Comic Sans MS"/>
              </w:rPr>
            </w:pPr>
            <w:r w:rsidRPr="005A14A2">
              <w:rPr>
                <w:rFonts w:eastAsia="Comic Sans MS"/>
              </w:rPr>
              <w:t>B</w:t>
            </w:r>
          </w:p>
        </w:tc>
        <w:tc>
          <w:tcPr>
            <w:tcW w:w="737" w:type="dxa"/>
            <w:vAlign w:val="center"/>
          </w:tcPr>
          <w:p w14:paraId="5456D0FD" w14:textId="77777777" w:rsidR="00DB13FF" w:rsidRPr="005A14A2" w:rsidRDefault="00DB13FF" w:rsidP="00D04818">
            <w:pPr>
              <w:pStyle w:val="Textfelder"/>
              <w:rPr>
                <w:rFonts w:eastAsia="Comic Sans MS"/>
              </w:rPr>
            </w:pPr>
            <w:r w:rsidRPr="005A14A2">
              <w:rPr>
                <w:rFonts w:eastAsia="Comic Sans MS"/>
              </w:rPr>
              <w:t>O</w:t>
            </w:r>
          </w:p>
        </w:tc>
        <w:tc>
          <w:tcPr>
            <w:tcW w:w="737" w:type="dxa"/>
            <w:vAlign w:val="center"/>
          </w:tcPr>
          <w:p w14:paraId="219C6FA0" w14:textId="77777777" w:rsidR="00DB13FF" w:rsidRPr="005A14A2" w:rsidRDefault="00DB13FF" w:rsidP="00D04818">
            <w:pPr>
              <w:pStyle w:val="Textfelder"/>
              <w:rPr>
                <w:rFonts w:eastAsia="Comic Sans MS"/>
              </w:rPr>
            </w:pPr>
            <w:r w:rsidRPr="005A14A2">
              <w:rPr>
                <w:rFonts w:eastAsia="Comic Sans MS"/>
              </w:rPr>
              <w:t>T</w:t>
            </w:r>
          </w:p>
        </w:tc>
        <w:tc>
          <w:tcPr>
            <w:tcW w:w="737" w:type="dxa"/>
            <w:vAlign w:val="center"/>
          </w:tcPr>
          <w:p w14:paraId="09730E51" w14:textId="77777777" w:rsidR="00DB13FF" w:rsidRPr="005A14A2" w:rsidRDefault="00DB13FF" w:rsidP="00D04818">
            <w:pPr>
              <w:pStyle w:val="Textfelder"/>
              <w:rPr>
                <w:rFonts w:eastAsia="Comic Sans MS"/>
              </w:rPr>
            </w:pPr>
            <w:r w:rsidRPr="005A14A2">
              <w:rPr>
                <w:rFonts w:eastAsia="Comic Sans MS"/>
              </w:rPr>
              <w:t>Q</w:t>
            </w:r>
          </w:p>
        </w:tc>
        <w:tc>
          <w:tcPr>
            <w:tcW w:w="737" w:type="dxa"/>
            <w:vAlign w:val="center"/>
          </w:tcPr>
          <w:p w14:paraId="1DF8EDF4" w14:textId="77777777" w:rsidR="00DB13FF" w:rsidRPr="005A14A2" w:rsidRDefault="00DB13FF" w:rsidP="00D04818">
            <w:pPr>
              <w:pStyle w:val="Textfelder"/>
              <w:rPr>
                <w:rFonts w:eastAsia="Comic Sans MS"/>
              </w:rPr>
            </w:pPr>
            <w:r w:rsidRPr="005A14A2">
              <w:rPr>
                <w:rFonts w:eastAsia="Comic Sans MS"/>
              </w:rPr>
              <w:t>Z</w:t>
            </w:r>
          </w:p>
        </w:tc>
        <w:tc>
          <w:tcPr>
            <w:tcW w:w="737" w:type="dxa"/>
            <w:vAlign w:val="center"/>
          </w:tcPr>
          <w:p w14:paraId="71CD69C7" w14:textId="77777777" w:rsidR="00DB13FF" w:rsidRPr="005A14A2" w:rsidRDefault="00DB13FF" w:rsidP="00D04818">
            <w:pPr>
              <w:pStyle w:val="Textfelder"/>
              <w:rPr>
                <w:rFonts w:eastAsia="Comic Sans MS"/>
              </w:rPr>
            </w:pPr>
            <w:r w:rsidRPr="005A14A2">
              <w:rPr>
                <w:rFonts w:eastAsia="Comic Sans MS"/>
              </w:rPr>
              <w:t>A</w:t>
            </w:r>
          </w:p>
        </w:tc>
        <w:tc>
          <w:tcPr>
            <w:tcW w:w="737" w:type="dxa"/>
            <w:vAlign w:val="center"/>
          </w:tcPr>
          <w:p w14:paraId="705FE3B6" w14:textId="77777777" w:rsidR="00DB13FF" w:rsidRPr="005A14A2" w:rsidRDefault="00DB13FF" w:rsidP="00D04818">
            <w:pPr>
              <w:pStyle w:val="Textfelder"/>
              <w:rPr>
                <w:rFonts w:eastAsia="Comic Sans MS"/>
              </w:rPr>
            </w:pPr>
            <w:r w:rsidRPr="005A14A2">
              <w:rPr>
                <w:rFonts w:eastAsia="Comic Sans MS"/>
              </w:rPr>
              <w:t>P</w:t>
            </w:r>
          </w:p>
        </w:tc>
      </w:tr>
    </w:tbl>
    <w:p w14:paraId="37AFA155" w14:textId="58C5E2EC" w:rsidR="00C16A54" w:rsidRDefault="00C16A54" w:rsidP="00C16A54"/>
    <w:p w14:paraId="3A9F5698" w14:textId="0DC9DD6A" w:rsidR="00DB13FF" w:rsidRPr="00DB13FF" w:rsidRDefault="00DB13FF" w:rsidP="00DB13FF"/>
    <w:p w14:paraId="143FD6F8" w14:textId="7026A90E" w:rsidR="00DB13FF" w:rsidRPr="00DB13FF" w:rsidRDefault="00DB13FF" w:rsidP="00DB13FF"/>
    <w:p w14:paraId="16306A6F" w14:textId="5A6FF0F9" w:rsidR="00DB13FF" w:rsidRPr="00DB13FF" w:rsidRDefault="00DB13FF" w:rsidP="00DB13FF"/>
    <w:p w14:paraId="137C79B2" w14:textId="29555118" w:rsidR="00DB13FF" w:rsidRPr="00DB13FF" w:rsidRDefault="00DB13FF" w:rsidP="00DB13FF"/>
    <w:p w14:paraId="4914DEBC" w14:textId="40B1A40B" w:rsidR="00DB13FF" w:rsidRPr="00DB13FF" w:rsidRDefault="00DB13FF" w:rsidP="00DB13FF"/>
    <w:p w14:paraId="79EF1A5A" w14:textId="64D2DF29" w:rsidR="00DB13FF" w:rsidRPr="00DB13FF" w:rsidRDefault="00DB13FF" w:rsidP="00DB13FF"/>
    <w:p w14:paraId="08C81A77" w14:textId="7FABF04A" w:rsidR="00DB13FF" w:rsidRPr="00DB13FF" w:rsidRDefault="00DB13FF" w:rsidP="00DB13FF"/>
    <w:p w14:paraId="022E3568" w14:textId="41C38743" w:rsidR="00DB13FF" w:rsidRPr="00DB13FF" w:rsidRDefault="00DB13FF" w:rsidP="00DB13FF"/>
    <w:p w14:paraId="0528DCD4" w14:textId="0BAC6013" w:rsidR="00DB13FF" w:rsidRPr="00DB13FF" w:rsidRDefault="00DB13FF" w:rsidP="00DB13FF"/>
    <w:p w14:paraId="6EEE6F13" w14:textId="4C281241" w:rsidR="00DB13FF" w:rsidRPr="00DB13FF" w:rsidRDefault="00DB13FF" w:rsidP="00DB13FF"/>
    <w:p w14:paraId="38512640" w14:textId="1C35288A" w:rsidR="00DB13FF" w:rsidRPr="00DB13FF" w:rsidRDefault="00DB13FF" w:rsidP="00DB13FF"/>
    <w:p w14:paraId="3E60EDF4" w14:textId="27958FD8" w:rsidR="00DB13FF" w:rsidRPr="00DB13FF" w:rsidRDefault="00DB13FF" w:rsidP="00DB13FF"/>
    <w:p w14:paraId="2FBC2205" w14:textId="5F71D768" w:rsidR="00DB13FF" w:rsidRPr="00DB13FF" w:rsidRDefault="00DB13FF" w:rsidP="00DB13FF"/>
    <w:p w14:paraId="2D619676" w14:textId="13D5F301" w:rsidR="00DB13FF" w:rsidRPr="00DB13FF" w:rsidRDefault="00DB13FF" w:rsidP="00DB13FF"/>
    <w:p w14:paraId="11D82171" w14:textId="2B87A8BF" w:rsidR="00DB13FF" w:rsidRPr="00DB13FF" w:rsidRDefault="00DB13FF" w:rsidP="00DB13FF"/>
    <w:p w14:paraId="0E615FD0" w14:textId="48A5596C" w:rsidR="00DB13FF" w:rsidRPr="00DB13FF" w:rsidRDefault="00DB13FF" w:rsidP="00DB13FF"/>
    <w:p w14:paraId="0A645A2E" w14:textId="46E4574D" w:rsidR="00DB13FF" w:rsidRDefault="00DB13FF" w:rsidP="00DB13FF"/>
    <w:p w14:paraId="39530206" w14:textId="77777777" w:rsidR="00DB13FF" w:rsidRDefault="00DB13FF" w:rsidP="00DB13FF">
      <w:pPr>
        <w:sectPr w:rsidR="00DB13FF" w:rsidSect="00A35960">
          <w:headerReference w:type="first" r:id="rId173"/>
          <w:pgSz w:w="11900" w:h="16840"/>
          <w:pgMar w:top="2835" w:right="851" w:bottom="1134" w:left="851" w:header="709" w:footer="454" w:gutter="0"/>
          <w:cols w:space="708"/>
          <w:titlePg/>
          <w:docGrid w:linePitch="360"/>
        </w:sectPr>
      </w:pPr>
    </w:p>
    <w:tbl>
      <w:tblPr>
        <w:tblStyle w:val="Tabellenraster1"/>
        <w:tblpPr w:leftFromText="141" w:rightFromText="141" w:vertAnchor="text" w:tblpXSpec="center" w:tblpY="1"/>
        <w:tblOverlap w:val="never"/>
        <w:tblW w:w="0" w:type="auto"/>
        <w:jc w:val="center"/>
        <w:tblLook w:val="0600" w:firstRow="0" w:lastRow="0" w:firstColumn="0" w:lastColumn="0" w:noHBand="1" w:noVBand="1"/>
      </w:tblPr>
      <w:tblGrid>
        <w:gridCol w:w="737"/>
        <w:gridCol w:w="737"/>
        <w:gridCol w:w="737"/>
        <w:gridCol w:w="737"/>
        <w:gridCol w:w="737"/>
        <w:gridCol w:w="737"/>
        <w:gridCol w:w="737"/>
        <w:gridCol w:w="737"/>
        <w:gridCol w:w="737"/>
        <w:gridCol w:w="737"/>
        <w:gridCol w:w="737"/>
        <w:gridCol w:w="737"/>
      </w:tblGrid>
      <w:tr w:rsidR="00E0584B" w:rsidRPr="005A14A2" w14:paraId="613406F5" w14:textId="77777777" w:rsidTr="002A147A">
        <w:trPr>
          <w:trHeight w:val="737"/>
          <w:jc w:val="center"/>
        </w:trPr>
        <w:tc>
          <w:tcPr>
            <w:tcW w:w="737" w:type="dxa"/>
            <w:vAlign w:val="center"/>
          </w:tcPr>
          <w:p w14:paraId="06A40E11" w14:textId="77777777" w:rsidR="00E0584B" w:rsidRPr="005A14A2" w:rsidRDefault="00E0584B" w:rsidP="00D04818">
            <w:pPr>
              <w:pStyle w:val="Textfelder"/>
              <w:rPr>
                <w:rFonts w:eastAsia="Comic Sans MS"/>
              </w:rPr>
            </w:pPr>
            <w:r w:rsidRPr="005A14A2">
              <w:rPr>
                <w:rFonts w:eastAsia="Comic Sans MS"/>
              </w:rPr>
              <w:lastRenderedPageBreak/>
              <w:t>T</w:t>
            </w:r>
          </w:p>
        </w:tc>
        <w:tc>
          <w:tcPr>
            <w:tcW w:w="737" w:type="dxa"/>
            <w:shd w:val="clear" w:color="auto" w:fill="404040"/>
            <w:vAlign w:val="center"/>
          </w:tcPr>
          <w:p w14:paraId="5EBC58A6"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U</w:t>
            </w:r>
          </w:p>
        </w:tc>
        <w:tc>
          <w:tcPr>
            <w:tcW w:w="737" w:type="dxa"/>
            <w:shd w:val="clear" w:color="auto" w:fill="404040"/>
            <w:vAlign w:val="center"/>
          </w:tcPr>
          <w:p w14:paraId="7AA1B42A"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M</w:t>
            </w:r>
          </w:p>
        </w:tc>
        <w:tc>
          <w:tcPr>
            <w:tcW w:w="737" w:type="dxa"/>
            <w:shd w:val="clear" w:color="auto" w:fill="404040"/>
            <w:vAlign w:val="center"/>
          </w:tcPr>
          <w:p w14:paraId="2889A3A0"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T</w:t>
            </w:r>
          </w:p>
        </w:tc>
        <w:tc>
          <w:tcPr>
            <w:tcW w:w="737" w:type="dxa"/>
            <w:shd w:val="clear" w:color="auto" w:fill="404040"/>
            <w:vAlign w:val="center"/>
          </w:tcPr>
          <w:p w14:paraId="4356E80C"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A</w:t>
            </w:r>
          </w:p>
        </w:tc>
        <w:tc>
          <w:tcPr>
            <w:tcW w:w="737" w:type="dxa"/>
            <w:shd w:val="clear" w:color="auto" w:fill="404040"/>
            <w:vAlign w:val="center"/>
          </w:tcPr>
          <w:p w14:paraId="7810F3AA"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U</w:t>
            </w:r>
          </w:p>
        </w:tc>
        <w:tc>
          <w:tcPr>
            <w:tcW w:w="737" w:type="dxa"/>
            <w:shd w:val="clear" w:color="auto" w:fill="404040"/>
            <w:vAlign w:val="center"/>
          </w:tcPr>
          <w:p w14:paraId="3D60C2C2"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S</w:t>
            </w:r>
          </w:p>
        </w:tc>
        <w:tc>
          <w:tcPr>
            <w:tcW w:w="737" w:type="dxa"/>
            <w:shd w:val="clear" w:color="auto" w:fill="404040"/>
            <w:vAlign w:val="center"/>
          </w:tcPr>
          <w:p w14:paraId="441C6C03"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C</w:t>
            </w:r>
          </w:p>
        </w:tc>
        <w:tc>
          <w:tcPr>
            <w:tcW w:w="737" w:type="dxa"/>
            <w:shd w:val="clear" w:color="auto" w:fill="404040"/>
            <w:vAlign w:val="center"/>
          </w:tcPr>
          <w:p w14:paraId="11687946"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H</w:t>
            </w:r>
          </w:p>
        </w:tc>
        <w:tc>
          <w:tcPr>
            <w:tcW w:w="737" w:type="dxa"/>
            <w:shd w:val="clear" w:color="auto" w:fill="auto"/>
            <w:vAlign w:val="center"/>
          </w:tcPr>
          <w:p w14:paraId="70011F29" w14:textId="77777777" w:rsidR="00E0584B" w:rsidRPr="005A14A2" w:rsidRDefault="00E0584B" w:rsidP="00D04818">
            <w:pPr>
              <w:pStyle w:val="Textfelder"/>
              <w:rPr>
                <w:rFonts w:eastAsia="Comic Sans MS"/>
              </w:rPr>
            </w:pPr>
            <w:r w:rsidRPr="005A14A2">
              <w:rPr>
                <w:rFonts w:eastAsia="Comic Sans MS"/>
              </w:rPr>
              <w:t>I</w:t>
            </w:r>
          </w:p>
        </w:tc>
        <w:tc>
          <w:tcPr>
            <w:tcW w:w="737" w:type="dxa"/>
            <w:shd w:val="clear" w:color="auto" w:fill="auto"/>
            <w:vAlign w:val="center"/>
          </w:tcPr>
          <w:p w14:paraId="76155297" w14:textId="77777777" w:rsidR="00E0584B" w:rsidRPr="005A14A2" w:rsidRDefault="00E0584B" w:rsidP="00D04818">
            <w:pPr>
              <w:pStyle w:val="Textfelder"/>
              <w:rPr>
                <w:rFonts w:eastAsia="Comic Sans MS"/>
              </w:rPr>
            </w:pPr>
            <w:r w:rsidRPr="005A14A2">
              <w:rPr>
                <w:rFonts w:eastAsia="Comic Sans MS"/>
              </w:rPr>
              <w:t>C</w:t>
            </w:r>
          </w:p>
        </w:tc>
        <w:tc>
          <w:tcPr>
            <w:tcW w:w="737" w:type="dxa"/>
            <w:shd w:val="clear" w:color="auto" w:fill="auto"/>
            <w:vAlign w:val="center"/>
          </w:tcPr>
          <w:p w14:paraId="2B0E5DDF" w14:textId="77777777" w:rsidR="00E0584B" w:rsidRPr="005A14A2" w:rsidRDefault="00E0584B" w:rsidP="00D04818">
            <w:pPr>
              <w:pStyle w:val="Textfelder"/>
              <w:rPr>
                <w:rFonts w:eastAsia="Comic Sans MS"/>
              </w:rPr>
            </w:pPr>
            <w:r w:rsidRPr="005A14A2">
              <w:rPr>
                <w:rFonts w:eastAsia="Comic Sans MS"/>
              </w:rPr>
              <w:t>H</w:t>
            </w:r>
          </w:p>
        </w:tc>
      </w:tr>
      <w:tr w:rsidR="00E0584B" w:rsidRPr="005A14A2" w14:paraId="60A18D68" w14:textId="77777777" w:rsidTr="002A147A">
        <w:trPr>
          <w:trHeight w:val="737"/>
          <w:jc w:val="center"/>
        </w:trPr>
        <w:tc>
          <w:tcPr>
            <w:tcW w:w="737" w:type="dxa"/>
            <w:shd w:val="clear" w:color="auto" w:fill="404040"/>
            <w:vAlign w:val="center"/>
          </w:tcPr>
          <w:p w14:paraId="23FBC1C4"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V</w:t>
            </w:r>
          </w:p>
        </w:tc>
        <w:tc>
          <w:tcPr>
            <w:tcW w:w="737" w:type="dxa"/>
            <w:shd w:val="clear" w:color="auto" w:fill="404040"/>
            <w:vAlign w:val="center"/>
          </w:tcPr>
          <w:p w14:paraId="0C45511A"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E</w:t>
            </w:r>
          </w:p>
        </w:tc>
        <w:tc>
          <w:tcPr>
            <w:tcW w:w="737" w:type="dxa"/>
            <w:shd w:val="clear" w:color="auto" w:fill="404040"/>
            <w:vAlign w:val="center"/>
          </w:tcPr>
          <w:p w14:paraId="5A44FE34"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R</w:t>
            </w:r>
          </w:p>
        </w:tc>
        <w:tc>
          <w:tcPr>
            <w:tcW w:w="737" w:type="dxa"/>
            <w:shd w:val="clear" w:color="auto" w:fill="404040"/>
            <w:vAlign w:val="center"/>
          </w:tcPr>
          <w:p w14:paraId="23D8EDBB"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S</w:t>
            </w:r>
          </w:p>
        </w:tc>
        <w:tc>
          <w:tcPr>
            <w:tcW w:w="737" w:type="dxa"/>
            <w:shd w:val="clear" w:color="auto" w:fill="404040"/>
            <w:vAlign w:val="center"/>
          </w:tcPr>
          <w:p w14:paraId="5424D46E"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I</w:t>
            </w:r>
          </w:p>
        </w:tc>
        <w:tc>
          <w:tcPr>
            <w:tcW w:w="737" w:type="dxa"/>
            <w:shd w:val="clear" w:color="auto" w:fill="404040"/>
            <w:vAlign w:val="center"/>
          </w:tcPr>
          <w:p w14:paraId="23F67454"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C</w:t>
            </w:r>
          </w:p>
        </w:tc>
        <w:tc>
          <w:tcPr>
            <w:tcW w:w="737" w:type="dxa"/>
            <w:shd w:val="clear" w:color="auto" w:fill="404040"/>
            <w:vAlign w:val="center"/>
          </w:tcPr>
          <w:p w14:paraId="40D9715D"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H</w:t>
            </w:r>
          </w:p>
        </w:tc>
        <w:tc>
          <w:tcPr>
            <w:tcW w:w="737" w:type="dxa"/>
            <w:shd w:val="clear" w:color="auto" w:fill="404040"/>
            <w:vAlign w:val="center"/>
          </w:tcPr>
          <w:p w14:paraId="70DED51F"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E</w:t>
            </w:r>
          </w:p>
        </w:tc>
        <w:tc>
          <w:tcPr>
            <w:tcW w:w="737" w:type="dxa"/>
            <w:shd w:val="clear" w:color="auto" w:fill="404040"/>
            <w:vAlign w:val="center"/>
          </w:tcPr>
          <w:p w14:paraId="2FA30C62"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R</w:t>
            </w:r>
          </w:p>
        </w:tc>
        <w:tc>
          <w:tcPr>
            <w:tcW w:w="737" w:type="dxa"/>
            <w:shd w:val="clear" w:color="auto" w:fill="404040"/>
            <w:vAlign w:val="center"/>
          </w:tcPr>
          <w:p w14:paraId="1D1EEAD6"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U</w:t>
            </w:r>
          </w:p>
        </w:tc>
        <w:tc>
          <w:tcPr>
            <w:tcW w:w="737" w:type="dxa"/>
            <w:shd w:val="clear" w:color="auto" w:fill="404040"/>
            <w:vAlign w:val="center"/>
          </w:tcPr>
          <w:p w14:paraId="4623E869"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N</w:t>
            </w:r>
          </w:p>
        </w:tc>
        <w:tc>
          <w:tcPr>
            <w:tcW w:w="737" w:type="dxa"/>
            <w:shd w:val="clear" w:color="auto" w:fill="404040"/>
            <w:vAlign w:val="center"/>
          </w:tcPr>
          <w:p w14:paraId="6A97E7B9"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G</w:t>
            </w:r>
          </w:p>
        </w:tc>
      </w:tr>
      <w:tr w:rsidR="00E0584B" w:rsidRPr="005A14A2" w14:paraId="1A666EA6" w14:textId="77777777" w:rsidTr="002A147A">
        <w:trPr>
          <w:trHeight w:val="737"/>
          <w:jc w:val="center"/>
        </w:trPr>
        <w:tc>
          <w:tcPr>
            <w:tcW w:w="737" w:type="dxa"/>
            <w:vAlign w:val="center"/>
          </w:tcPr>
          <w:p w14:paraId="30BAA985" w14:textId="77777777" w:rsidR="00E0584B" w:rsidRPr="005A14A2" w:rsidRDefault="00E0584B" w:rsidP="00D04818">
            <w:pPr>
              <w:pStyle w:val="Textfelder"/>
              <w:rPr>
                <w:rFonts w:eastAsia="Comic Sans MS"/>
              </w:rPr>
            </w:pPr>
            <w:r w:rsidRPr="005A14A2">
              <w:rPr>
                <w:rFonts w:eastAsia="Comic Sans MS"/>
              </w:rPr>
              <w:t>U</w:t>
            </w:r>
          </w:p>
        </w:tc>
        <w:tc>
          <w:tcPr>
            <w:tcW w:w="737" w:type="dxa"/>
            <w:shd w:val="clear" w:color="auto" w:fill="404040"/>
            <w:vAlign w:val="center"/>
          </w:tcPr>
          <w:p w14:paraId="04062BE3"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M</w:t>
            </w:r>
          </w:p>
        </w:tc>
        <w:tc>
          <w:tcPr>
            <w:tcW w:w="737" w:type="dxa"/>
            <w:shd w:val="clear" w:color="auto" w:fill="404040"/>
            <w:vAlign w:val="center"/>
          </w:tcPr>
          <w:p w14:paraId="7BCE4B66"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O</w:t>
            </w:r>
          </w:p>
        </w:tc>
        <w:tc>
          <w:tcPr>
            <w:tcW w:w="737" w:type="dxa"/>
            <w:shd w:val="clear" w:color="auto" w:fill="404040"/>
            <w:vAlign w:val="center"/>
          </w:tcPr>
          <w:p w14:paraId="342F8124"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B</w:t>
            </w:r>
          </w:p>
        </w:tc>
        <w:tc>
          <w:tcPr>
            <w:tcW w:w="737" w:type="dxa"/>
            <w:shd w:val="clear" w:color="auto" w:fill="404040"/>
            <w:vAlign w:val="center"/>
          </w:tcPr>
          <w:p w14:paraId="1D7A09F0"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I</w:t>
            </w:r>
          </w:p>
        </w:tc>
        <w:tc>
          <w:tcPr>
            <w:tcW w:w="737" w:type="dxa"/>
            <w:shd w:val="clear" w:color="auto" w:fill="404040"/>
            <w:vAlign w:val="center"/>
          </w:tcPr>
          <w:p w14:paraId="6DDBF714"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L</w:t>
            </w:r>
          </w:p>
        </w:tc>
        <w:tc>
          <w:tcPr>
            <w:tcW w:w="737" w:type="dxa"/>
            <w:shd w:val="clear" w:color="auto" w:fill="404040"/>
            <w:vAlign w:val="center"/>
          </w:tcPr>
          <w:p w14:paraId="2AA2B1A1"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F</w:t>
            </w:r>
          </w:p>
        </w:tc>
        <w:tc>
          <w:tcPr>
            <w:tcW w:w="737" w:type="dxa"/>
            <w:shd w:val="clear" w:color="auto" w:fill="404040"/>
            <w:vAlign w:val="center"/>
          </w:tcPr>
          <w:p w14:paraId="3E852E9A"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U</w:t>
            </w:r>
          </w:p>
        </w:tc>
        <w:tc>
          <w:tcPr>
            <w:tcW w:w="737" w:type="dxa"/>
            <w:shd w:val="clear" w:color="auto" w:fill="404040"/>
            <w:vAlign w:val="center"/>
          </w:tcPr>
          <w:p w14:paraId="16599DDE"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N</w:t>
            </w:r>
          </w:p>
        </w:tc>
        <w:tc>
          <w:tcPr>
            <w:tcW w:w="737" w:type="dxa"/>
            <w:shd w:val="clear" w:color="auto" w:fill="404040"/>
            <w:vAlign w:val="center"/>
          </w:tcPr>
          <w:p w14:paraId="070A11E9"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K</w:t>
            </w:r>
          </w:p>
        </w:tc>
        <w:tc>
          <w:tcPr>
            <w:tcW w:w="737" w:type="dxa"/>
            <w:vAlign w:val="center"/>
          </w:tcPr>
          <w:p w14:paraId="285DDD54" w14:textId="77777777" w:rsidR="00E0584B" w:rsidRPr="005A14A2" w:rsidRDefault="00E0584B" w:rsidP="00D04818">
            <w:pPr>
              <w:pStyle w:val="Textfelder"/>
              <w:rPr>
                <w:rFonts w:eastAsia="Comic Sans MS"/>
              </w:rPr>
            </w:pPr>
            <w:r w:rsidRPr="005A14A2">
              <w:rPr>
                <w:rFonts w:eastAsia="Comic Sans MS"/>
              </w:rPr>
              <w:t>N</w:t>
            </w:r>
          </w:p>
        </w:tc>
        <w:tc>
          <w:tcPr>
            <w:tcW w:w="737" w:type="dxa"/>
            <w:vAlign w:val="center"/>
          </w:tcPr>
          <w:p w14:paraId="3400B682" w14:textId="77777777" w:rsidR="00E0584B" w:rsidRPr="005A14A2" w:rsidRDefault="00E0584B" w:rsidP="00D04818">
            <w:pPr>
              <w:pStyle w:val="Textfelder"/>
              <w:rPr>
                <w:rFonts w:eastAsia="Comic Sans MS"/>
              </w:rPr>
            </w:pPr>
            <w:r w:rsidRPr="005A14A2">
              <w:rPr>
                <w:rFonts w:eastAsia="Comic Sans MS"/>
              </w:rPr>
              <w:t>G</w:t>
            </w:r>
          </w:p>
        </w:tc>
      </w:tr>
      <w:tr w:rsidR="00E0584B" w:rsidRPr="005A14A2" w14:paraId="07A40CA1" w14:textId="77777777" w:rsidTr="002A147A">
        <w:trPr>
          <w:trHeight w:val="737"/>
          <w:jc w:val="center"/>
        </w:trPr>
        <w:tc>
          <w:tcPr>
            <w:tcW w:w="737" w:type="dxa"/>
            <w:vAlign w:val="center"/>
          </w:tcPr>
          <w:p w14:paraId="66AF8C7A" w14:textId="77777777" w:rsidR="00E0584B" w:rsidRPr="005A14A2" w:rsidRDefault="00E0584B" w:rsidP="00D04818">
            <w:pPr>
              <w:pStyle w:val="Textfelder"/>
              <w:rPr>
                <w:rFonts w:eastAsia="Comic Sans MS"/>
              </w:rPr>
            </w:pPr>
            <w:r w:rsidRPr="005A14A2">
              <w:rPr>
                <w:rFonts w:eastAsia="Comic Sans MS"/>
              </w:rPr>
              <w:t>I</w:t>
            </w:r>
          </w:p>
        </w:tc>
        <w:tc>
          <w:tcPr>
            <w:tcW w:w="737" w:type="dxa"/>
            <w:vAlign w:val="center"/>
          </w:tcPr>
          <w:p w14:paraId="77AD0AAB" w14:textId="77777777" w:rsidR="00E0584B" w:rsidRPr="005A14A2" w:rsidRDefault="00E0584B" w:rsidP="00D04818">
            <w:pPr>
              <w:pStyle w:val="Textfelder"/>
              <w:rPr>
                <w:rFonts w:eastAsia="Comic Sans MS"/>
              </w:rPr>
            </w:pPr>
            <w:r w:rsidRPr="005A14A2">
              <w:rPr>
                <w:rFonts w:eastAsia="Comic Sans MS"/>
              </w:rPr>
              <w:t>R</w:t>
            </w:r>
          </w:p>
        </w:tc>
        <w:tc>
          <w:tcPr>
            <w:tcW w:w="737" w:type="dxa"/>
            <w:vAlign w:val="center"/>
          </w:tcPr>
          <w:p w14:paraId="447F46F8" w14:textId="77777777" w:rsidR="00E0584B" w:rsidRPr="005A14A2" w:rsidRDefault="00E0584B" w:rsidP="00D04818">
            <w:pPr>
              <w:pStyle w:val="Textfelder"/>
              <w:rPr>
                <w:rFonts w:eastAsia="Comic Sans MS"/>
              </w:rPr>
            </w:pPr>
            <w:r w:rsidRPr="005A14A2">
              <w:rPr>
                <w:rFonts w:eastAsia="Comic Sans MS"/>
              </w:rPr>
              <w:t>J</w:t>
            </w:r>
          </w:p>
        </w:tc>
        <w:tc>
          <w:tcPr>
            <w:tcW w:w="737" w:type="dxa"/>
            <w:shd w:val="clear" w:color="auto" w:fill="404040"/>
            <w:vAlign w:val="center"/>
          </w:tcPr>
          <w:p w14:paraId="61D273E1"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A</w:t>
            </w:r>
          </w:p>
        </w:tc>
        <w:tc>
          <w:tcPr>
            <w:tcW w:w="737" w:type="dxa"/>
            <w:shd w:val="clear" w:color="auto" w:fill="404040"/>
            <w:vAlign w:val="center"/>
          </w:tcPr>
          <w:p w14:paraId="61B46C22"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N</w:t>
            </w:r>
          </w:p>
        </w:tc>
        <w:tc>
          <w:tcPr>
            <w:tcW w:w="737" w:type="dxa"/>
            <w:shd w:val="clear" w:color="auto" w:fill="404040"/>
            <w:vAlign w:val="center"/>
          </w:tcPr>
          <w:p w14:paraId="61A535AF"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N</w:t>
            </w:r>
          </w:p>
        </w:tc>
        <w:tc>
          <w:tcPr>
            <w:tcW w:w="737" w:type="dxa"/>
            <w:shd w:val="clear" w:color="auto" w:fill="404040"/>
            <w:vAlign w:val="center"/>
          </w:tcPr>
          <w:p w14:paraId="1A09528B"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A</w:t>
            </w:r>
          </w:p>
        </w:tc>
        <w:tc>
          <w:tcPr>
            <w:tcW w:w="737" w:type="dxa"/>
            <w:shd w:val="clear" w:color="auto" w:fill="404040"/>
            <w:vAlign w:val="center"/>
          </w:tcPr>
          <w:p w14:paraId="72B05B69"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H</w:t>
            </w:r>
          </w:p>
        </w:tc>
        <w:tc>
          <w:tcPr>
            <w:tcW w:w="737" w:type="dxa"/>
            <w:shd w:val="clear" w:color="auto" w:fill="404040"/>
            <w:vAlign w:val="center"/>
          </w:tcPr>
          <w:p w14:paraId="72AFBED5"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M</w:t>
            </w:r>
          </w:p>
        </w:tc>
        <w:tc>
          <w:tcPr>
            <w:tcW w:w="737" w:type="dxa"/>
            <w:shd w:val="clear" w:color="auto" w:fill="404040"/>
            <w:vAlign w:val="center"/>
          </w:tcPr>
          <w:p w14:paraId="5B38DC9A"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E</w:t>
            </w:r>
          </w:p>
        </w:tc>
        <w:tc>
          <w:tcPr>
            <w:tcW w:w="737" w:type="dxa"/>
            <w:vAlign w:val="center"/>
          </w:tcPr>
          <w:p w14:paraId="2F73D717" w14:textId="77777777" w:rsidR="00E0584B" w:rsidRPr="005A14A2" w:rsidRDefault="00E0584B" w:rsidP="00D04818">
            <w:pPr>
              <w:pStyle w:val="Textfelder"/>
              <w:rPr>
                <w:rFonts w:eastAsia="Comic Sans MS"/>
              </w:rPr>
            </w:pPr>
            <w:r w:rsidRPr="005A14A2">
              <w:rPr>
                <w:rFonts w:eastAsia="Comic Sans MS"/>
              </w:rPr>
              <w:t>Ü</w:t>
            </w:r>
          </w:p>
        </w:tc>
        <w:tc>
          <w:tcPr>
            <w:tcW w:w="737" w:type="dxa"/>
            <w:vAlign w:val="center"/>
          </w:tcPr>
          <w:p w14:paraId="0A0F4A5A" w14:textId="77777777" w:rsidR="00E0584B" w:rsidRPr="005A14A2" w:rsidRDefault="00E0584B" w:rsidP="00D04818">
            <w:pPr>
              <w:pStyle w:val="Textfelder"/>
              <w:rPr>
                <w:rFonts w:eastAsia="Comic Sans MS"/>
              </w:rPr>
            </w:pPr>
            <w:r w:rsidRPr="005A14A2">
              <w:rPr>
                <w:rFonts w:eastAsia="Comic Sans MS"/>
              </w:rPr>
              <w:t>O</w:t>
            </w:r>
          </w:p>
        </w:tc>
      </w:tr>
      <w:tr w:rsidR="00E0584B" w:rsidRPr="005A14A2" w14:paraId="0C2B201C" w14:textId="77777777" w:rsidTr="002A147A">
        <w:trPr>
          <w:trHeight w:val="737"/>
          <w:jc w:val="center"/>
        </w:trPr>
        <w:tc>
          <w:tcPr>
            <w:tcW w:w="737" w:type="dxa"/>
            <w:shd w:val="clear" w:color="auto" w:fill="404040"/>
            <w:vAlign w:val="center"/>
          </w:tcPr>
          <w:p w14:paraId="3B853D3A"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V</w:t>
            </w:r>
          </w:p>
        </w:tc>
        <w:tc>
          <w:tcPr>
            <w:tcW w:w="737" w:type="dxa"/>
            <w:shd w:val="clear" w:color="auto" w:fill="404040"/>
            <w:vAlign w:val="center"/>
          </w:tcPr>
          <w:p w14:paraId="018AB184"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E</w:t>
            </w:r>
          </w:p>
        </w:tc>
        <w:tc>
          <w:tcPr>
            <w:tcW w:w="737" w:type="dxa"/>
            <w:shd w:val="clear" w:color="auto" w:fill="404040"/>
            <w:vAlign w:val="center"/>
          </w:tcPr>
          <w:p w14:paraId="40C8C774"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R</w:t>
            </w:r>
          </w:p>
        </w:tc>
        <w:tc>
          <w:tcPr>
            <w:tcW w:w="737" w:type="dxa"/>
            <w:shd w:val="clear" w:color="auto" w:fill="404040"/>
            <w:vAlign w:val="center"/>
          </w:tcPr>
          <w:p w14:paraId="71989750"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T</w:t>
            </w:r>
          </w:p>
        </w:tc>
        <w:tc>
          <w:tcPr>
            <w:tcW w:w="737" w:type="dxa"/>
            <w:shd w:val="clear" w:color="auto" w:fill="404040"/>
            <w:vAlign w:val="center"/>
          </w:tcPr>
          <w:p w14:paraId="05F1CC21"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R</w:t>
            </w:r>
          </w:p>
        </w:tc>
        <w:tc>
          <w:tcPr>
            <w:tcW w:w="737" w:type="dxa"/>
            <w:shd w:val="clear" w:color="auto" w:fill="404040"/>
            <w:vAlign w:val="center"/>
          </w:tcPr>
          <w:p w14:paraId="2830CF67"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A</w:t>
            </w:r>
          </w:p>
        </w:tc>
        <w:tc>
          <w:tcPr>
            <w:tcW w:w="737" w:type="dxa"/>
            <w:shd w:val="clear" w:color="auto" w:fill="404040"/>
            <w:vAlign w:val="center"/>
          </w:tcPr>
          <w:p w14:paraId="73916BD8"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G</w:t>
            </w:r>
          </w:p>
        </w:tc>
        <w:tc>
          <w:tcPr>
            <w:tcW w:w="737" w:type="dxa"/>
            <w:vAlign w:val="center"/>
          </w:tcPr>
          <w:p w14:paraId="2CE33DF9" w14:textId="77777777" w:rsidR="00E0584B" w:rsidRPr="005A14A2" w:rsidRDefault="00E0584B" w:rsidP="00D04818">
            <w:pPr>
              <w:pStyle w:val="Textfelder"/>
              <w:rPr>
                <w:rFonts w:eastAsia="Comic Sans MS"/>
              </w:rPr>
            </w:pPr>
            <w:r w:rsidRPr="005A14A2">
              <w:rPr>
                <w:rFonts w:eastAsia="Comic Sans MS"/>
              </w:rPr>
              <w:t>T</w:t>
            </w:r>
          </w:p>
        </w:tc>
        <w:tc>
          <w:tcPr>
            <w:tcW w:w="737" w:type="dxa"/>
            <w:vAlign w:val="center"/>
          </w:tcPr>
          <w:p w14:paraId="24CD40B7" w14:textId="77777777" w:rsidR="00E0584B" w:rsidRPr="005A14A2" w:rsidRDefault="00E0584B" w:rsidP="00D04818">
            <w:pPr>
              <w:pStyle w:val="Textfelder"/>
              <w:rPr>
                <w:rFonts w:eastAsia="Comic Sans MS"/>
              </w:rPr>
            </w:pPr>
            <w:r w:rsidRPr="005A14A2">
              <w:rPr>
                <w:rFonts w:eastAsia="Comic Sans MS"/>
              </w:rPr>
              <w:t>O</w:t>
            </w:r>
          </w:p>
        </w:tc>
        <w:tc>
          <w:tcPr>
            <w:tcW w:w="737" w:type="dxa"/>
            <w:vAlign w:val="center"/>
          </w:tcPr>
          <w:p w14:paraId="71387C5A" w14:textId="77777777" w:rsidR="00E0584B" w:rsidRPr="005A14A2" w:rsidRDefault="00E0584B" w:rsidP="00D04818">
            <w:pPr>
              <w:pStyle w:val="Textfelder"/>
              <w:rPr>
                <w:rFonts w:eastAsia="Comic Sans MS"/>
              </w:rPr>
            </w:pPr>
            <w:r w:rsidRPr="005A14A2">
              <w:rPr>
                <w:rFonts w:eastAsia="Comic Sans MS"/>
              </w:rPr>
              <w:t>L</w:t>
            </w:r>
          </w:p>
        </w:tc>
        <w:tc>
          <w:tcPr>
            <w:tcW w:w="737" w:type="dxa"/>
            <w:vAlign w:val="center"/>
          </w:tcPr>
          <w:p w14:paraId="1F077AAA" w14:textId="77777777" w:rsidR="00E0584B" w:rsidRPr="005A14A2" w:rsidRDefault="00E0584B" w:rsidP="00D04818">
            <w:pPr>
              <w:pStyle w:val="Textfelder"/>
              <w:rPr>
                <w:rFonts w:eastAsia="Comic Sans MS"/>
              </w:rPr>
            </w:pPr>
            <w:r w:rsidRPr="005A14A2">
              <w:rPr>
                <w:rFonts w:eastAsia="Comic Sans MS"/>
              </w:rPr>
              <w:t>P</w:t>
            </w:r>
          </w:p>
        </w:tc>
        <w:tc>
          <w:tcPr>
            <w:tcW w:w="737" w:type="dxa"/>
            <w:vAlign w:val="center"/>
          </w:tcPr>
          <w:p w14:paraId="7CF989DF" w14:textId="77777777" w:rsidR="00E0584B" w:rsidRPr="005A14A2" w:rsidRDefault="00E0584B" w:rsidP="00D04818">
            <w:pPr>
              <w:pStyle w:val="Textfelder"/>
              <w:rPr>
                <w:rFonts w:eastAsia="Comic Sans MS"/>
              </w:rPr>
            </w:pPr>
            <w:r w:rsidRPr="005A14A2">
              <w:rPr>
                <w:rFonts w:eastAsia="Comic Sans MS"/>
              </w:rPr>
              <w:t>A</w:t>
            </w:r>
          </w:p>
        </w:tc>
      </w:tr>
      <w:tr w:rsidR="00E0584B" w:rsidRPr="005A14A2" w14:paraId="3491BAA2" w14:textId="77777777" w:rsidTr="002A147A">
        <w:trPr>
          <w:trHeight w:val="737"/>
          <w:jc w:val="center"/>
        </w:trPr>
        <w:tc>
          <w:tcPr>
            <w:tcW w:w="737" w:type="dxa"/>
            <w:shd w:val="clear" w:color="auto" w:fill="404040"/>
            <w:vAlign w:val="center"/>
          </w:tcPr>
          <w:p w14:paraId="6D7B7B74"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K</w:t>
            </w:r>
          </w:p>
        </w:tc>
        <w:tc>
          <w:tcPr>
            <w:tcW w:w="737" w:type="dxa"/>
            <w:shd w:val="clear" w:color="auto" w:fill="404040"/>
            <w:vAlign w:val="center"/>
          </w:tcPr>
          <w:p w14:paraId="353C1491"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Ü</w:t>
            </w:r>
          </w:p>
        </w:tc>
        <w:tc>
          <w:tcPr>
            <w:tcW w:w="737" w:type="dxa"/>
            <w:shd w:val="clear" w:color="auto" w:fill="404040"/>
            <w:vAlign w:val="center"/>
          </w:tcPr>
          <w:p w14:paraId="5CEDC93A"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N</w:t>
            </w:r>
          </w:p>
        </w:tc>
        <w:tc>
          <w:tcPr>
            <w:tcW w:w="737" w:type="dxa"/>
            <w:shd w:val="clear" w:color="auto" w:fill="404040"/>
            <w:vAlign w:val="center"/>
          </w:tcPr>
          <w:p w14:paraId="294DAC02"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D</w:t>
            </w:r>
          </w:p>
        </w:tc>
        <w:tc>
          <w:tcPr>
            <w:tcW w:w="737" w:type="dxa"/>
            <w:shd w:val="clear" w:color="auto" w:fill="404040"/>
            <w:vAlign w:val="center"/>
          </w:tcPr>
          <w:p w14:paraId="23CC9ED2"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I</w:t>
            </w:r>
          </w:p>
        </w:tc>
        <w:tc>
          <w:tcPr>
            <w:tcW w:w="737" w:type="dxa"/>
            <w:shd w:val="clear" w:color="auto" w:fill="404040"/>
            <w:vAlign w:val="center"/>
          </w:tcPr>
          <w:p w14:paraId="7BF5ACD0"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G</w:t>
            </w:r>
          </w:p>
        </w:tc>
        <w:tc>
          <w:tcPr>
            <w:tcW w:w="737" w:type="dxa"/>
            <w:shd w:val="clear" w:color="auto" w:fill="404040"/>
            <w:vAlign w:val="center"/>
          </w:tcPr>
          <w:p w14:paraId="1AF38F31"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U</w:t>
            </w:r>
          </w:p>
        </w:tc>
        <w:tc>
          <w:tcPr>
            <w:tcW w:w="737" w:type="dxa"/>
            <w:shd w:val="clear" w:color="auto" w:fill="404040"/>
            <w:vAlign w:val="center"/>
          </w:tcPr>
          <w:p w14:paraId="0CC9065F"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N</w:t>
            </w:r>
          </w:p>
        </w:tc>
        <w:tc>
          <w:tcPr>
            <w:tcW w:w="737" w:type="dxa"/>
            <w:shd w:val="clear" w:color="auto" w:fill="404040"/>
            <w:vAlign w:val="center"/>
          </w:tcPr>
          <w:p w14:paraId="17062D80"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G</w:t>
            </w:r>
          </w:p>
        </w:tc>
        <w:tc>
          <w:tcPr>
            <w:tcW w:w="737" w:type="dxa"/>
            <w:vAlign w:val="center"/>
          </w:tcPr>
          <w:p w14:paraId="630C49CF" w14:textId="77777777" w:rsidR="00E0584B" w:rsidRPr="005A14A2" w:rsidRDefault="00E0584B" w:rsidP="00D04818">
            <w:pPr>
              <w:pStyle w:val="Textfelder"/>
              <w:rPr>
                <w:rFonts w:eastAsia="Comic Sans MS"/>
              </w:rPr>
            </w:pPr>
            <w:r w:rsidRPr="005A14A2">
              <w:rPr>
                <w:rFonts w:eastAsia="Comic Sans MS"/>
              </w:rPr>
              <w:t>E</w:t>
            </w:r>
          </w:p>
        </w:tc>
        <w:tc>
          <w:tcPr>
            <w:tcW w:w="737" w:type="dxa"/>
            <w:vAlign w:val="center"/>
          </w:tcPr>
          <w:p w14:paraId="697880E2" w14:textId="77777777" w:rsidR="00E0584B" w:rsidRPr="005A14A2" w:rsidRDefault="00E0584B" w:rsidP="00D04818">
            <w:pPr>
              <w:pStyle w:val="Textfelder"/>
              <w:rPr>
                <w:rFonts w:eastAsia="Comic Sans MS"/>
              </w:rPr>
            </w:pPr>
            <w:r w:rsidRPr="005A14A2">
              <w:rPr>
                <w:rFonts w:eastAsia="Comic Sans MS"/>
              </w:rPr>
              <w:t>A</w:t>
            </w:r>
          </w:p>
        </w:tc>
        <w:tc>
          <w:tcPr>
            <w:tcW w:w="737" w:type="dxa"/>
            <w:vAlign w:val="center"/>
          </w:tcPr>
          <w:p w14:paraId="4EF55383" w14:textId="77777777" w:rsidR="00E0584B" w:rsidRPr="005A14A2" w:rsidRDefault="00E0584B" w:rsidP="00D04818">
            <w:pPr>
              <w:pStyle w:val="Textfelder"/>
              <w:rPr>
                <w:rFonts w:eastAsia="Comic Sans MS"/>
              </w:rPr>
            </w:pPr>
            <w:r w:rsidRPr="005A14A2">
              <w:rPr>
                <w:rFonts w:eastAsia="Comic Sans MS"/>
              </w:rPr>
              <w:t>N</w:t>
            </w:r>
          </w:p>
        </w:tc>
      </w:tr>
      <w:tr w:rsidR="00E0584B" w:rsidRPr="005A14A2" w14:paraId="6A4191B6" w14:textId="77777777" w:rsidTr="002A147A">
        <w:trPr>
          <w:trHeight w:val="737"/>
          <w:jc w:val="center"/>
        </w:trPr>
        <w:tc>
          <w:tcPr>
            <w:tcW w:w="737" w:type="dxa"/>
            <w:vAlign w:val="center"/>
          </w:tcPr>
          <w:p w14:paraId="55B19DDC" w14:textId="77777777" w:rsidR="00E0584B" w:rsidRPr="005A14A2" w:rsidRDefault="00E0584B" w:rsidP="00D04818">
            <w:pPr>
              <w:pStyle w:val="Textfelder"/>
              <w:rPr>
                <w:rFonts w:eastAsia="Comic Sans MS"/>
              </w:rPr>
            </w:pPr>
            <w:r w:rsidRPr="005A14A2">
              <w:rPr>
                <w:rFonts w:eastAsia="Comic Sans MS"/>
              </w:rPr>
              <w:t>D</w:t>
            </w:r>
          </w:p>
        </w:tc>
        <w:tc>
          <w:tcPr>
            <w:tcW w:w="737" w:type="dxa"/>
            <w:vAlign w:val="center"/>
          </w:tcPr>
          <w:p w14:paraId="1A01E5EE" w14:textId="77777777" w:rsidR="00E0584B" w:rsidRPr="005A14A2" w:rsidRDefault="00E0584B" w:rsidP="00D04818">
            <w:pPr>
              <w:pStyle w:val="Textfelder"/>
              <w:rPr>
                <w:rFonts w:eastAsia="Comic Sans MS"/>
              </w:rPr>
            </w:pPr>
            <w:r w:rsidRPr="005A14A2">
              <w:rPr>
                <w:rFonts w:eastAsia="Comic Sans MS"/>
              </w:rPr>
              <w:t>A</w:t>
            </w:r>
          </w:p>
        </w:tc>
        <w:tc>
          <w:tcPr>
            <w:tcW w:w="737" w:type="dxa"/>
            <w:vAlign w:val="center"/>
          </w:tcPr>
          <w:p w14:paraId="55DE893E" w14:textId="77777777" w:rsidR="00E0584B" w:rsidRPr="005A14A2" w:rsidRDefault="00E0584B" w:rsidP="00D04818">
            <w:pPr>
              <w:pStyle w:val="Textfelder"/>
              <w:rPr>
                <w:rFonts w:eastAsia="Comic Sans MS"/>
              </w:rPr>
            </w:pPr>
            <w:r w:rsidRPr="005A14A2">
              <w:rPr>
                <w:rFonts w:eastAsia="Comic Sans MS"/>
              </w:rPr>
              <w:t>U</w:t>
            </w:r>
          </w:p>
        </w:tc>
        <w:tc>
          <w:tcPr>
            <w:tcW w:w="737" w:type="dxa"/>
            <w:shd w:val="clear" w:color="auto" w:fill="404040"/>
            <w:vAlign w:val="center"/>
          </w:tcPr>
          <w:p w14:paraId="5543E8B0"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P</w:t>
            </w:r>
          </w:p>
        </w:tc>
        <w:tc>
          <w:tcPr>
            <w:tcW w:w="737" w:type="dxa"/>
            <w:shd w:val="clear" w:color="auto" w:fill="404040"/>
            <w:vAlign w:val="center"/>
          </w:tcPr>
          <w:p w14:paraId="2942879F"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R</w:t>
            </w:r>
          </w:p>
        </w:tc>
        <w:tc>
          <w:tcPr>
            <w:tcW w:w="737" w:type="dxa"/>
            <w:shd w:val="clear" w:color="auto" w:fill="404040"/>
            <w:vAlign w:val="center"/>
          </w:tcPr>
          <w:p w14:paraId="7859B6E0"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E</w:t>
            </w:r>
          </w:p>
        </w:tc>
        <w:tc>
          <w:tcPr>
            <w:tcW w:w="737" w:type="dxa"/>
            <w:shd w:val="clear" w:color="auto" w:fill="404040"/>
            <w:vAlign w:val="center"/>
          </w:tcPr>
          <w:p w14:paraId="24C9A098"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I</w:t>
            </w:r>
          </w:p>
        </w:tc>
        <w:tc>
          <w:tcPr>
            <w:tcW w:w="737" w:type="dxa"/>
            <w:shd w:val="clear" w:color="auto" w:fill="404040"/>
            <w:vAlign w:val="center"/>
          </w:tcPr>
          <w:p w14:paraId="6622AC60"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S</w:t>
            </w:r>
          </w:p>
        </w:tc>
        <w:tc>
          <w:tcPr>
            <w:tcW w:w="737" w:type="dxa"/>
            <w:vAlign w:val="center"/>
          </w:tcPr>
          <w:p w14:paraId="5B3BD1D0" w14:textId="77777777" w:rsidR="00E0584B" w:rsidRPr="005A14A2" w:rsidRDefault="00E0584B" w:rsidP="00D04818">
            <w:pPr>
              <w:pStyle w:val="Textfelder"/>
              <w:rPr>
                <w:rFonts w:eastAsia="Comic Sans MS"/>
              </w:rPr>
            </w:pPr>
            <w:r w:rsidRPr="005A14A2">
              <w:rPr>
                <w:rFonts w:eastAsia="Comic Sans MS"/>
              </w:rPr>
              <w:t>T</w:t>
            </w:r>
          </w:p>
        </w:tc>
        <w:tc>
          <w:tcPr>
            <w:tcW w:w="737" w:type="dxa"/>
            <w:vAlign w:val="center"/>
          </w:tcPr>
          <w:p w14:paraId="20ED0AD5" w14:textId="77777777" w:rsidR="00E0584B" w:rsidRPr="005A14A2" w:rsidRDefault="00E0584B" w:rsidP="00D04818">
            <w:pPr>
              <w:pStyle w:val="Textfelder"/>
              <w:rPr>
                <w:rFonts w:eastAsia="Comic Sans MS"/>
              </w:rPr>
            </w:pPr>
            <w:r w:rsidRPr="005A14A2">
              <w:rPr>
                <w:rFonts w:eastAsia="Comic Sans MS"/>
              </w:rPr>
              <w:t>R</w:t>
            </w:r>
          </w:p>
        </w:tc>
        <w:tc>
          <w:tcPr>
            <w:tcW w:w="737" w:type="dxa"/>
            <w:vAlign w:val="center"/>
          </w:tcPr>
          <w:p w14:paraId="40C540EE" w14:textId="77777777" w:rsidR="00E0584B" w:rsidRPr="005A14A2" w:rsidRDefault="00E0584B" w:rsidP="00D04818">
            <w:pPr>
              <w:pStyle w:val="Textfelder"/>
              <w:rPr>
                <w:rFonts w:eastAsia="Comic Sans MS"/>
              </w:rPr>
            </w:pPr>
            <w:r w:rsidRPr="005A14A2">
              <w:rPr>
                <w:rFonts w:eastAsia="Comic Sans MS"/>
              </w:rPr>
              <w:t>A</w:t>
            </w:r>
          </w:p>
        </w:tc>
        <w:tc>
          <w:tcPr>
            <w:tcW w:w="737" w:type="dxa"/>
            <w:vAlign w:val="center"/>
          </w:tcPr>
          <w:p w14:paraId="6A58C319" w14:textId="77777777" w:rsidR="00E0584B" w:rsidRPr="005A14A2" w:rsidRDefault="00E0584B" w:rsidP="00D04818">
            <w:pPr>
              <w:pStyle w:val="Textfelder"/>
              <w:rPr>
                <w:rFonts w:eastAsia="Comic Sans MS"/>
              </w:rPr>
            </w:pPr>
            <w:r w:rsidRPr="005A14A2">
              <w:rPr>
                <w:rFonts w:eastAsia="Comic Sans MS"/>
              </w:rPr>
              <w:t>G</w:t>
            </w:r>
          </w:p>
        </w:tc>
      </w:tr>
      <w:tr w:rsidR="00E0584B" w:rsidRPr="005A14A2" w14:paraId="6E155088" w14:textId="77777777" w:rsidTr="002A147A">
        <w:trPr>
          <w:trHeight w:val="737"/>
          <w:jc w:val="center"/>
        </w:trPr>
        <w:tc>
          <w:tcPr>
            <w:tcW w:w="737" w:type="dxa"/>
            <w:vAlign w:val="center"/>
          </w:tcPr>
          <w:p w14:paraId="707FE814" w14:textId="77777777" w:rsidR="00E0584B" w:rsidRPr="005A14A2" w:rsidRDefault="00E0584B" w:rsidP="00D04818">
            <w:pPr>
              <w:pStyle w:val="Textfelder"/>
              <w:rPr>
                <w:rFonts w:eastAsia="Comic Sans MS"/>
              </w:rPr>
            </w:pPr>
            <w:r w:rsidRPr="005A14A2">
              <w:rPr>
                <w:rFonts w:eastAsia="Comic Sans MS"/>
              </w:rPr>
              <w:t>E</w:t>
            </w:r>
          </w:p>
        </w:tc>
        <w:tc>
          <w:tcPr>
            <w:tcW w:w="737" w:type="dxa"/>
            <w:vAlign w:val="center"/>
          </w:tcPr>
          <w:p w14:paraId="75F735DB" w14:textId="77777777" w:rsidR="00E0584B" w:rsidRPr="005A14A2" w:rsidRDefault="00E0584B" w:rsidP="00D04818">
            <w:pPr>
              <w:pStyle w:val="Textfelder"/>
              <w:rPr>
                <w:rFonts w:eastAsia="Comic Sans MS"/>
              </w:rPr>
            </w:pPr>
            <w:r w:rsidRPr="005A14A2">
              <w:rPr>
                <w:rFonts w:eastAsia="Comic Sans MS"/>
              </w:rPr>
              <w:t>G</w:t>
            </w:r>
          </w:p>
        </w:tc>
        <w:tc>
          <w:tcPr>
            <w:tcW w:w="737" w:type="dxa"/>
            <w:vAlign w:val="center"/>
          </w:tcPr>
          <w:p w14:paraId="27DA16A9" w14:textId="77777777" w:rsidR="00E0584B" w:rsidRPr="005A14A2" w:rsidRDefault="00E0584B" w:rsidP="00D04818">
            <w:pPr>
              <w:pStyle w:val="Textfelder"/>
              <w:rPr>
                <w:rFonts w:eastAsia="Comic Sans MS"/>
              </w:rPr>
            </w:pPr>
            <w:r w:rsidRPr="005A14A2">
              <w:rPr>
                <w:rFonts w:eastAsia="Comic Sans MS"/>
              </w:rPr>
              <w:t>E</w:t>
            </w:r>
          </w:p>
        </w:tc>
        <w:tc>
          <w:tcPr>
            <w:tcW w:w="737" w:type="dxa"/>
            <w:vAlign w:val="center"/>
          </w:tcPr>
          <w:p w14:paraId="74A40DDC" w14:textId="77777777" w:rsidR="00E0584B" w:rsidRPr="005A14A2" w:rsidRDefault="00E0584B" w:rsidP="00D04818">
            <w:pPr>
              <w:pStyle w:val="Textfelder"/>
              <w:rPr>
                <w:rFonts w:eastAsia="Comic Sans MS"/>
              </w:rPr>
            </w:pPr>
            <w:r w:rsidRPr="005A14A2">
              <w:rPr>
                <w:rFonts w:eastAsia="Comic Sans MS"/>
              </w:rPr>
              <w:t>L</w:t>
            </w:r>
          </w:p>
        </w:tc>
        <w:tc>
          <w:tcPr>
            <w:tcW w:w="737" w:type="dxa"/>
            <w:shd w:val="clear" w:color="auto" w:fill="404040"/>
            <w:vAlign w:val="center"/>
          </w:tcPr>
          <w:p w14:paraId="54B4A12A"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K</w:t>
            </w:r>
          </w:p>
        </w:tc>
        <w:tc>
          <w:tcPr>
            <w:tcW w:w="737" w:type="dxa"/>
            <w:shd w:val="clear" w:color="auto" w:fill="404040"/>
            <w:vAlign w:val="center"/>
          </w:tcPr>
          <w:p w14:paraId="3097A5FF"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A</w:t>
            </w:r>
          </w:p>
        </w:tc>
        <w:tc>
          <w:tcPr>
            <w:tcW w:w="737" w:type="dxa"/>
            <w:shd w:val="clear" w:color="auto" w:fill="404040"/>
            <w:vAlign w:val="center"/>
          </w:tcPr>
          <w:p w14:paraId="44C7E407"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U</w:t>
            </w:r>
          </w:p>
        </w:tc>
        <w:tc>
          <w:tcPr>
            <w:tcW w:w="737" w:type="dxa"/>
            <w:shd w:val="clear" w:color="auto" w:fill="404040"/>
            <w:vAlign w:val="center"/>
          </w:tcPr>
          <w:p w14:paraId="4383C9D1"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F</w:t>
            </w:r>
          </w:p>
        </w:tc>
        <w:tc>
          <w:tcPr>
            <w:tcW w:w="737" w:type="dxa"/>
            <w:vAlign w:val="center"/>
          </w:tcPr>
          <w:p w14:paraId="31E238A2" w14:textId="77777777" w:rsidR="00E0584B" w:rsidRPr="005A14A2" w:rsidRDefault="00E0584B" w:rsidP="00D04818">
            <w:pPr>
              <w:pStyle w:val="Textfelder"/>
              <w:rPr>
                <w:rFonts w:eastAsia="Comic Sans MS"/>
              </w:rPr>
            </w:pPr>
            <w:r w:rsidRPr="005A14A2">
              <w:rPr>
                <w:rFonts w:eastAsia="Comic Sans MS"/>
              </w:rPr>
              <w:t>O</w:t>
            </w:r>
          </w:p>
        </w:tc>
        <w:tc>
          <w:tcPr>
            <w:tcW w:w="737" w:type="dxa"/>
            <w:vAlign w:val="center"/>
          </w:tcPr>
          <w:p w14:paraId="4EA3734C" w14:textId="77777777" w:rsidR="00E0584B" w:rsidRPr="005A14A2" w:rsidRDefault="00E0584B" w:rsidP="00D04818">
            <w:pPr>
              <w:pStyle w:val="Textfelder"/>
              <w:rPr>
                <w:rFonts w:eastAsia="Comic Sans MS"/>
              </w:rPr>
            </w:pPr>
            <w:r w:rsidRPr="005A14A2">
              <w:rPr>
                <w:rFonts w:eastAsia="Comic Sans MS"/>
              </w:rPr>
              <w:t>T</w:t>
            </w:r>
          </w:p>
        </w:tc>
        <w:tc>
          <w:tcPr>
            <w:tcW w:w="737" w:type="dxa"/>
            <w:vAlign w:val="center"/>
          </w:tcPr>
          <w:p w14:paraId="6F8AF948" w14:textId="77777777" w:rsidR="00E0584B" w:rsidRPr="005A14A2" w:rsidRDefault="00E0584B" w:rsidP="00D04818">
            <w:pPr>
              <w:pStyle w:val="Textfelder"/>
              <w:rPr>
                <w:rFonts w:eastAsia="Comic Sans MS"/>
              </w:rPr>
            </w:pPr>
            <w:r w:rsidRPr="005A14A2">
              <w:rPr>
                <w:rFonts w:eastAsia="Comic Sans MS"/>
              </w:rPr>
              <w:t>E</w:t>
            </w:r>
          </w:p>
        </w:tc>
        <w:tc>
          <w:tcPr>
            <w:tcW w:w="737" w:type="dxa"/>
            <w:vAlign w:val="center"/>
          </w:tcPr>
          <w:p w14:paraId="418A34B8" w14:textId="77777777" w:rsidR="00E0584B" w:rsidRPr="005A14A2" w:rsidRDefault="00E0584B" w:rsidP="00D04818">
            <w:pPr>
              <w:pStyle w:val="Textfelder"/>
              <w:rPr>
                <w:rFonts w:eastAsia="Comic Sans MS"/>
              </w:rPr>
            </w:pPr>
            <w:r w:rsidRPr="005A14A2">
              <w:rPr>
                <w:rFonts w:eastAsia="Comic Sans MS"/>
              </w:rPr>
              <w:t>W</w:t>
            </w:r>
          </w:p>
        </w:tc>
      </w:tr>
      <w:tr w:rsidR="00E0584B" w:rsidRPr="005A14A2" w14:paraId="5AEBA31A" w14:textId="77777777" w:rsidTr="002A147A">
        <w:trPr>
          <w:trHeight w:val="737"/>
          <w:jc w:val="center"/>
        </w:trPr>
        <w:tc>
          <w:tcPr>
            <w:tcW w:w="737" w:type="dxa"/>
            <w:vAlign w:val="center"/>
          </w:tcPr>
          <w:p w14:paraId="42BF5B81" w14:textId="77777777" w:rsidR="00E0584B" w:rsidRPr="005A14A2" w:rsidRDefault="00E0584B" w:rsidP="00D04818">
            <w:pPr>
              <w:pStyle w:val="Textfelder"/>
              <w:rPr>
                <w:rFonts w:eastAsia="Comic Sans MS"/>
              </w:rPr>
            </w:pPr>
            <w:r w:rsidRPr="005A14A2">
              <w:rPr>
                <w:rFonts w:eastAsia="Comic Sans MS"/>
              </w:rPr>
              <w:t>B</w:t>
            </w:r>
          </w:p>
        </w:tc>
        <w:tc>
          <w:tcPr>
            <w:tcW w:w="737" w:type="dxa"/>
            <w:vAlign w:val="center"/>
          </w:tcPr>
          <w:p w14:paraId="4226457F" w14:textId="77777777" w:rsidR="00E0584B" w:rsidRPr="005A14A2" w:rsidRDefault="00E0584B" w:rsidP="00D04818">
            <w:pPr>
              <w:pStyle w:val="Textfelder"/>
              <w:rPr>
                <w:rFonts w:eastAsia="Comic Sans MS"/>
              </w:rPr>
            </w:pPr>
            <w:r w:rsidRPr="005A14A2">
              <w:rPr>
                <w:rFonts w:eastAsia="Comic Sans MS"/>
              </w:rPr>
              <w:t>I</w:t>
            </w:r>
          </w:p>
        </w:tc>
        <w:tc>
          <w:tcPr>
            <w:tcW w:w="737" w:type="dxa"/>
            <w:vAlign w:val="center"/>
          </w:tcPr>
          <w:p w14:paraId="5144E69D" w14:textId="77777777" w:rsidR="00E0584B" w:rsidRPr="005A14A2" w:rsidRDefault="00E0584B" w:rsidP="00D04818">
            <w:pPr>
              <w:pStyle w:val="Textfelder"/>
              <w:rPr>
                <w:rFonts w:eastAsia="Comic Sans MS"/>
              </w:rPr>
            </w:pPr>
            <w:r w:rsidRPr="005A14A2">
              <w:rPr>
                <w:rFonts w:eastAsia="Comic Sans MS"/>
              </w:rPr>
              <w:t>A</w:t>
            </w:r>
          </w:p>
        </w:tc>
        <w:tc>
          <w:tcPr>
            <w:tcW w:w="737" w:type="dxa"/>
            <w:shd w:val="clear" w:color="auto" w:fill="404040"/>
            <w:vAlign w:val="center"/>
          </w:tcPr>
          <w:p w14:paraId="5B4FE7D4"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K</w:t>
            </w:r>
          </w:p>
        </w:tc>
        <w:tc>
          <w:tcPr>
            <w:tcW w:w="737" w:type="dxa"/>
            <w:shd w:val="clear" w:color="auto" w:fill="404040"/>
            <w:vAlign w:val="center"/>
          </w:tcPr>
          <w:p w14:paraId="237DA535"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U</w:t>
            </w:r>
          </w:p>
        </w:tc>
        <w:tc>
          <w:tcPr>
            <w:tcW w:w="737" w:type="dxa"/>
            <w:shd w:val="clear" w:color="auto" w:fill="404040"/>
            <w:vAlign w:val="center"/>
          </w:tcPr>
          <w:p w14:paraId="26379907"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N</w:t>
            </w:r>
          </w:p>
        </w:tc>
        <w:tc>
          <w:tcPr>
            <w:tcW w:w="737" w:type="dxa"/>
            <w:shd w:val="clear" w:color="auto" w:fill="404040"/>
            <w:vAlign w:val="center"/>
          </w:tcPr>
          <w:p w14:paraId="3DF672EA"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D</w:t>
            </w:r>
          </w:p>
        </w:tc>
        <w:tc>
          <w:tcPr>
            <w:tcW w:w="737" w:type="dxa"/>
            <w:shd w:val="clear" w:color="auto" w:fill="404040"/>
            <w:vAlign w:val="center"/>
          </w:tcPr>
          <w:p w14:paraId="32A35EE3"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E</w:t>
            </w:r>
          </w:p>
        </w:tc>
        <w:tc>
          <w:tcPr>
            <w:tcW w:w="737" w:type="dxa"/>
            <w:shd w:val="clear" w:color="auto" w:fill="auto"/>
            <w:vAlign w:val="center"/>
          </w:tcPr>
          <w:p w14:paraId="407C092D" w14:textId="77777777" w:rsidR="00E0584B" w:rsidRPr="005A14A2" w:rsidRDefault="00E0584B" w:rsidP="00D04818">
            <w:pPr>
              <w:pStyle w:val="Textfelder"/>
              <w:rPr>
                <w:rFonts w:eastAsia="Comic Sans MS"/>
              </w:rPr>
            </w:pPr>
            <w:r w:rsidRPr="005A14A2">
              <w:rPr>
                <w:rFonts w:eastAsia="Comic Sans MS"/>
              </w:rPr>
              <w:t>I</w:t>
            </w:r>
          </w:p>
        </w:tc>
        <w:tc>
          <w:tcPr>
            <w:tcW w:w="737" w:type="dxa"/>
            <w:shd w:val="clear" w:color="auto" w:fill="auto"/>
            <w:vAlign w:val="center"/>
          </w:tcPr>
          <w:p w14:paraId="7178CD99" w14:textId="77777777" w:rsidR="00E0584B" w:rsidRPr="005A14A2" w:rsidRDefault="00E0584B" w:rsidP="00D04818">
            <w:pPr>
              <w:pStyle w:val="Textfelder"/>
              <w:rPr>
                <w:rFonts w:eastAsia="Comic Sans MS"/>
              </w:rPr>
            </w:pPr>
            <w:r w:rsidRPr="005A14A2">
              <w:rPr>
                <w:rFonts w:eastAsia="Comic Sans MS"/>
              </w:rPr>
              <w:t>C</w:t>
            </w:r>
          </w:p>
        </w:tc>
        <w:tc>
          <w:tcPr>
            <w:tcW w:w="737" w:type="dxa"/>
            <w:shd w:val="clear" w:color="auto" w:fill="auto"/>
            <w:vAlign w:val="center"/>
          </w:tcPr>
          <w:p w14:paraId="42746702" w14:textId="77777777" w:rsidR="00E0584B" w:rsidRPr="005A14A2" w:rsidRDefault="00E0584B" w:rsidP="00D04818">
            <w:pPr>
              <w:pStyle w:val="Textfelder"/>
              <w:rPr>
                <w:rFonts w:eastAsia="Comic Sans MS"/>
              </w:rPr>
            </w:pPr>
            <w:r w:rsidRPr="005A14A2">
              <w:rPr>
                <w:rFonts w:eastAsia="Comic Sans MS"/>
              </w:rPr>
              <w:t>H</w:t>
            </w:r>
          </w:p>
        </w:tc>
        <w:tc>
          <w:tcPr>
            <w:tcW w:w="737" w:type="dxa"/>
            <w:vAlign w:val="center"/>
          </w:tcPr>
          <w:p w14:paraId="06A09E75" w14:textId="77777777" w:rsidR="00E0584B" w:rsidRPr="005A14A2" w:rsidRDefault="00E0584B" w:rsidP="00D04818">
            <w:pPr>
              <w:pStyle w:val="Textfelder"/>
              <w:rPr>
                <w:rFonts w:eastAsia="Comic Sans MS"/>
              </w:rPr>
            </w:pPr>
            <w:r w:rsidRPr="005A14A2">
              <w:rPr>
                <w:rFonts w:eastAsia="Comic Sans MS"/>
              </w:rPr>
              <w:t>O</w:t>
            </w:r>
          </w:p>
        </w:tc>
      </w:tr>
      <w:tr w:rsidR="00E0584B" w:rsidRPr="005A14A2" w14:paraId="1057D71A" w14:textId="77777777" w:rsidTr="002A147A">
        <w:trPr>
          <w:trHeight w:val="737"/>
          <w:jc w:val="center"/>
        </w:trPr>
        <w:tc>
          <w:tcPr>
            <w:tcW w:w="737" w:type="dxa"/>
            <w:vAlign w:val="center"/>
          </w:tcPr>
          <w:p w14:paraId="1CDD09EB" w14:textId="77777777" w:rsidR="00E0584B" w:rsidRPr="005A14A2" w:rsidRDefault="00E0584B" w:rsidP="00D04818">
            <w:pPr>
              <w:pStyle w:val="Textfelder"/>
              <w:rPr>
                <w:rFonts w:eastAsia="Comic Sans MS"/>
              </w:rPr>
            </w:pPr>
            <w:r w:rsidRPr="005A14A2">
              <w:rPr>
                <w:rFonts w:eastAsia="Comic Sans MS"/>
              </w:rPr>
              <w:t>B</w:t>
            </w:r>
          </w:p>
        </w:tc>
        <w:tc>
          <w:tcPr>
            <w:tcW w:w="737" w:type="dxa"/>
            <w:shd w:val="clear" w:color="auto" w:fill="404040"/>
            <w:vAlign w:val="center"/>
          </w:tcPr>
          <w:p w14:paraId="66D23E4E"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M</w:t>
            </w:r>
          </w:p>
        </w:tc>
        <w:tc>
          <w:tcPr>
            <w:tcW w:w="737" w:type="dxa"/>
            <w:shd w:val="clear" w:color="auto" w:fill="404040"/>
            <w:vAlign w:val="center"/>
          </w:tcPr>
          <w:p w14:paraId="2AAD308C"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I</w:t>
            </w:r>
          </w:p>
        </w:tc>
        <w:tc>
          <w:tcPr>
            <w:tcW w:w="737" w:type="dxa"/>
            <w:shd w:val="clear" w:color="auto" w:fill="404040"/>
            <w:vAlign w:val="center"/>
          </w:tcPr>
          <w:p w14:paraId="512C2826"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E</w:t>
            </w:r>
          </w:p>
        </w:tc>
        <w:tc>
          <w:tcPr>
            <w:tcW w:w="737" w:type="dxa"/>
            <w:shd w:val="clear" w:color="auto" w:fill="404040"/>
            <w:vAlign w:val="center"/>
          </w:tcPr>
          <w:p w14:paraId="260D29F9"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T</w:t>
            </w:r>
          </w:p>
        </w:tc>
        <w:tc>
          <w:tcPr>
            <w:tcW w:w="737" w:type="dxa"/>
            <w:shd w:val="clear" w:color="auto" w:fill="404040"/>
            <w:vAlign w:val="center"/>
          </w:tcPr>
          <w:p w14:paraId="62100C13"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E</w:t>
            </w:r>
          </w:p>
        </w:tc>
        <w:tc>
          <w:tcPr>
            <w:tcW w:w="737" w:type="dxa"/>
            <w:vAlign w:val="center"/>
          </w:tcPr>
          <w:p w14:paraId="1CAC0DD8" w14:textId="77777777" w:rsidR="00E0584B" w:rsidRPr="005A14A2" w:rsidRDefault="00E0584B" w:rsidP="00D04818">
            <w:pPr>
              <w:pStyle w:val="Textfelder"/>
              <w:rPr>
                <w:rFonts w:eastAsia="Comic Sans MS"/>
              </w:rPr>
            </w:pPr>
            <w:r w:rsidRPr="005A14A2">
              <w:rPr>
                <w:rFonts w:eastAsia="Comic Sans MS"/>
              </w:rPr>
              <w:t>U</w:t>
            </w:r>
          </w:p>
        </w:tc>
        <w:tc>
          <w:tcPr>
            <w:tcW w:w="737" w:type="dxa"/>
            <w:vAlign w:val="center"/>
          </w:tcPr>
          <w:p w14:paraId="0F9BE240" w14:textId="77777777" w:rsidR="00E0584B" w:rsidRPr="005A14A2" w:rsidRDefault="00E0584B" w:rsidP="00D04818">
            <w:pPr>
              <w:pStyle w:val="Textfelder"/>
              <w:rPr>
                <w:rFonts w:eastAsia="Comic Sans MS"/>
              </w:rPr>
            </w:pPr>
            <w:r w:rsidRPr="005A14A2">
              <w:rPr>
                <w:rFonts w:eastAsia="Comic Sans MS"/>
              </w:rPr>
              <w:t>O</w:t>
            </w:r>
          </w:p>
        </w:tc>
        <w:tc>
          <w:tcPr>
            <w:tcW w:w="737" w:type="dxa"/>
            <w:vAlign w:val="center"/>
          </w:tcPr>
          <w:p w14:paraId="6A436F5D" w14:textId="77777777" w:rsidR="00E0584B" w:rsidRPr="005A14A2" w:rsidRDefault="00E0584B" w:rsidP="00D04818">
            <w:pPr>
              <w:pStyle w:val="Textfelder"/>
              <w:rPr>
                <w:rFonts w:eastAsia="Comic Sans MS"/>
              </w:rPr>
            </w:pPr>
            <w:r w:rsidRPr="005A14A2">
              <w:rPr>
                <w:rFonts w:eastAsia="Comic Sans MS"/>
              </w:rPr>
              <w:t>G</w:t>
            </w:r>
          </w:p>
        </w:tc>
        <w:tc>
          <w:tcPr>
            <w:tcW w:w="737" w:type="dxa"/>
            <w:vAlign w:val="center"/>
          </w:tcPr>
          <w:p w14:paraId="381432E1" w14:textId="77777777" w:rsidR="00E0584B" w:rsidRPr="005A14A2" w:rsidRDefault="00E0584B" w:rsidP="00D04818">
            <w:pPr>
              <w:pStyle w:val="Textfelder"/>
              <w:rPr>
                <w:rFonts w:eastAsia="Comic Sans MS"/>
              </w:rPr>
            </w:pPr>
            <w:r w:rsidRPr="005A14A2">
              <w:rPr>
                <w:rFonts w:eastAsia="Comic Sans MS"/>
              </w:rPr>
              <w:t>W</w:t>
            </w:r>
          </w:p>
        </w:tc>
        <w:tc>
          <w:tcPr>
            <w:tcW w:w="737" w:type="dxa"/>
            <w:vAlign w:val="center"/>
          </w:tcPr>
          <w:p w14:paraId="79F0B162" w14:textId="77777777" w:rsidR="00E0584B" w:rsidRPr="005A14A2" w:rsidRDefault="00E0584B" w:rsidP="00D04818">
            <w:pPr>
              <w:pStyle w:val="Textfelder"/>
              <w:rPr>
                <w:rFonts w:eastAsia="Comic Sans MS"/>
              </w:rPr>
            </w:pPr>
            <w:r w:rsidRPr="005A14A2">
              <w:rPr>
                <w:rFonts w:eastAsia="Comic Sans MS"/>
              </w:rPr>
              <w:t>I</w:t>
            </w:r>
          </w:p>
        </w:tc>
        <w:tc>
          <w:tcPr>
            <w:tcW w:w="737" w:type="dxa"/>
            <w:vAlign w:val="center"/>
          </w:tcPr>
          <w:p w14:paraId="21D20007" w14:textId="77777777" w:rsidR="00E0584B" w:rsidRPr="005A14A2" w:rsidRDefault="00E0584B" w:rsidP="00D04818">
            <w:pPr>
              <w:pStyle w:val="Textfelder"/>
              <w:rPr>
                <w:rFonts w:eastAsia="Comic Sans MS"/>
              </w:rPr>
            </w:pPr>
            <w:r w:rsidRPr="005A14A2">
              <w:rPr>
                <w:rFonts w:eastAsia="Comic Sans MS"/>
              </w:rPr>
              <w:t>D</w:t>
            </w:r>
          </w:p>
        </w:tc>
      </w:tr>
      <w:tr w:rsidR="00E0584B" w:rsidRPr="005A14A2" w14:paraId="1DDE4620" w14:textId="77777777" w:rsidTr="002A147A">
        <w:trPr>
          <w:trHeight w:val="737"/>
          <w:jc w:val="center"/>
        </w:trPr>
        <w:tc>
          <w:tcPr>
            <w:tcW w:w="737" w:type="dxa"/>
            <w:shd w:val="clear" w:color="auto" w:fill="404040"/>
            <w:vAlign w:val="center"/>
          </w:tcPr>
          <w:p w14:paraId="14E3A9A9"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U</w:t>
            </w:r>
          </w:p>
        </w:tc>
        <w:tc>
          <w:tcPr>
            <w:tcW w:w="737" w:type="dxa"/>
            <w:shd w:val="clear" w:color="auto" w:fill="404040"/>
            <w:vAlign w:val="center"/>
          </w:tcPr>
          <w:p w14:paraId="7CF0681F"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N</w:t>
            </w:r>
          </w:p>
        </w:tc>
        <w:tc>
          <w:tcPr>
            <w:tcW w:w="737" w:type="dxa"/>
            <w:shd w:val="clear" w:color="auto" w:fill="404040"/>
            <w:vAlign w:val="center"/>
          </w:tcPr>
          <w:p w14:paraId="2DD76227"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T</w:t>
            </w:r>
          </w:p>
        </w:tc>
        <w:tc>
          <w:tcPr>
            <w:tcW w:w="737" w:type="dxa"/>
            <w:shd w:val="clear" w:color="auto" w:fill="404040"/>
            <w:vAlign w:val="center"/>
          </w:tcPr>
          <w:p w14:paraId="3ADD336E"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E</w:t>
            </w:r>
          </w:p>
        </w:tc>
        <w:tc>
          <w:tcPr>
            <w:tcW w:w="737" w:type="dxa"/>
            <w:shd w:val="clear" w:color="auto" w:fill="404040"/>
            <w:vAlign w:val="center"/>
          </w:tcPr>
          <w:p w14:paraId="530AE4D1"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R</w:t>
            </w:r>
          </w:p>
        </w:tc>
        <w:tc>
          <w:tcPr>
            <w:tcW w:w="737" w:type="dxa"/>
            <w:shd w:val="clear" w:color="auto" w:fill="404040"/>
            <w:vAlign w:val="center"/>
          </w:tcPr>
          <w:p w14:paraId="63F9084E"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S</w:t>
            </w:r>
          </w:p>
        </w:tc>
        <w:tc>
          <w:tcPr>
            <w:tcW w:w="737" w:type="dxa"/>
            <w:shd w:val="clear" w:color="auto" w:fill="404040"/>
            <w:vAlign w:val="center"/>
          </w:tcPr>
          <w:p w14:paraId="63C08521"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C</w:t>
            </w:r>
          </w:p>
        </w:tc>
        <w:tc>
          <w:tcPr>
            <w:tcW w:w="737" w:type="dxa"/>
            <w:shd w:val="clear" w:color="auto" w:fill="404040"/>
            <w:vAlign w:val="center"/>
          </w:tcPr>
          <w:p w14:paraId="6BC0394C"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H</w:t>
            </w:r>
          </w:p>
        </w:tc>
        <w:tc>
          <w:tcPr>
            <w:tcW w:w="737" w:type="dxa"/>
            <w:shd w:val="clear" w:color="auto" w:fill="404040"/>
            <w:vAlign w:val="center"/>
          </w:tcPr>
          <w:p w14:paraId="4863118B"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R</w:t>
            </w:r>
          </w:p>
        </w:tc>
        <w:tc>
          <w:tcPr>
            <w:tcW w:w="737" w:type="dxa"/>
            <w:shd w:val="clear" w:color="auto" w:fill="404040"/>
            <w:vAlign w:val="center"/>
          </w:tcPr>
          <w:p w14:paraId="1BA4E1EE"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I</w:t>
            </w:r>
          </w:p>
        </w:tc>
        <w:tc>
          <w:tcPr>
            <w:tcW w:w="737" w:type="dxa"/>
            <w:shd w:val="clear" w:color="auto" w:fill="404040"/>
            <w:vAlign w:val="center"/>
          </w:tcPr>
          <w:p w14:paraId="1F7C3889"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F</w:t>
            </w:r>
          </w:p>
        </w:tc>
        <w:tc>
          <w:tcPr>
            <w:tcW w:w="737" w:type="dxa"/>
            <w:shd w:val="clear" w:color="auto" w:fill="404040"/>
            <w:vAlign w:val="center"/>
          </w:tcPr>
          <w:p w14:paraId="7B91A7C6"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T</w:t>
            </w:r>
          </w:p>
        </w:tc>
      </w:tr>
      <w:tr w:rsidR="00E0584B" w:rsidRPr="005A14A2" w14:paraId="28EB5B00" w14:textId="77777777" w:rsidTr="002A147A">
        <w:trPr>
          <w:trHeight w:val="737"/>
          <w:jc w:val="center"/>
        </w:trPr>
        <w:tc>
          <w:tcPr>
            <w:tcW w:w="737" w:type="dxa"/>
            <w:vAlign w:val="center"/>
          </w:tcPr>
          <w:p w14:paraId="73350261" w14:textId="77777777" w:rsidR="00E0584B" w:rsidRPr="005A14A2" w:rsidRDefault="00E0584B" w:rsidP="00D04818">
            <w:pPr>
              <w:pStyle w:val="Textfelder"/>
              <w:rPr>
                <w:rFonts w:eastAsia="Comic Sans MS"/>
              </w:rPr>
            </w:pPr>
            <w:r w:rsidRPr="005A14A2">
              <w:rPr>
                <w:rFonts w:eastAsia="Comic Sans MS"/>
              </w:rPr>
              <w:t>L</w:t>
            </w:r>
          </w:p>
        </w:tc>
        <w:tc>
          <w:tcPr>
            <w:tcW w:w="737" w:type="dxa"/>
            <w:shd w:val="clear" w:color="auto" w:fill="404040"/>
            <w:vAlign w:val="center"/>
          </w:tcPr>
          <w:p w14:paraId="53A92B63"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A</w:t>
            </w:r>
          </w:p>
        </w:tc>
        <w:tc>
          <w:tcPr>
            <w:tcW w:w="737" w:type="dxa"/>
            <w:shd w:val="clear" w:color="auto" w:fill="404040"/>
            <w:vAlign w:val="center"/>
          </w:tcPr>
          <w:p w14:paraId="1BF26163"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N</w:t>
            </w:r>
          </w:p>
        </w:tc>
        <w:tc>
          <w:tcPr>
            <w:tcW w:w="737" w:type="dxa"/>
            <w:shd w:val="clear" w:color="auto" w:fill="404040"/>
            <w:vAlign w:val="center"/>
          </w:tcPr>
          <w:p w14:paraId="3C8EE66F"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G</w:t>
            </w:r>
          </w:p>
        </w:tc>
        <w:tc>
          <w:tcPr>
            <w:tcW w:w="737" w:type="dxa"/>
            <w:shd w:val="clear" w:color="auto" w:fill="404040"/>
            <w:vAlign w:val="center"/>
          </w:tcPr>
          <w:p w14:paraId="512B1780"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E</w:t>
            </w:r>
          </w:p>
        </w:tc>
        <w:tc>
          <w:tcPr>
            <w:tcW w:w="737" w:type="dxa"/>
            <w:shd w:val="clear" w:color="auto" w:fill="404040"/>
            <w:vAlign w:val="center"/>
          </w:tcPr>
          <w:p w14:paraId="7D3167E8"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B</w:t>
            </w:r>
          </w:p>
        </w:tc>
        <w:tc>
          <w:tcPr>
            <w:tcW w:w="737" w:type="dxa"/>
            <w:shd w:val="clear" w:color="auto" w:fill="404040"/>
            <w:vAlign w:val="center"/>
          </w:tcPr>
          <w:p w14:paraId="6B6C2A63"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O</w:t>
            </w:r>
          </w:p>
        </w:tc>
        <w:tc>
          <w:tcPr>
            <w:tcW w:w="737" w:type="dxa"/>
            <w:shd w:val="clear" w:color="auto" w:fill="404040"/>
            <w:vAlign w:val="center"/>
          </w:tcPr>
          <w:p w14:paraId="2FA30297" w14:textId="77777777" w:rsidR="00E0584B" w:rsidRPr="008A2937" w:rsidRDefault="00E0584B" w:rsidP="00D04818">
            <w:pPr>
              <w:pStyle w:val="Textfelder"/>
              <w:rPr>
                <w:rFonts w:eastAsia="Comic Sans MS"/>
                <w:color w:val="FFFFFF" w:themeColor="background1"/>
              </w:rPr>
            </w:pPr>
            <w:r w:rsidRPr="008A2937">
              <w:rPr>
                <w:rFonts w:eastAsia="Comic Sans MS"/>
                <w:color w:val="FFFFFF" w:themeColor="background1"/>
              </w:rPr>
              <w:t>T</w:t>
            </w:r>
          </w:p>
        </w:tc>
        <w:tc>
          <w:tcPr>
            <w:tcW w:w="737" w:type="dxa"/>
            <w:vAlign w:val="center"/>
          </w:tcPr>
          <w:p w14:paraId="1BA7209E" w14:textId="77777777" w:rsidR="00E0584B" w:rsidRPr="005A14A2" w:rsidRDefault="00E0584B" w:rsidP="00D04818">
            <w:pPr>
              <w:pStyle w:val="Textfelder"/>
              <w:rPr>
                <w:rFonts w:eastAsia="Comic Sans MS"/>
              </w:rPr>
            </w:pPr>
            <w:r w:rsidRPr="005A14A2">
              <w:rPr>
                <w:rFonts w:eastAsia="Comic Sans MS"/>
              </w:rPr>
              <w:t>Q</w:t>
            </w:r>
          </w:p>
        </w:tc>
        <w:tc>
          <w:tcPr>
            <w:tcW w:w="737" w:type="dxa"/>
            <w:vAlign w:val="center"/>
          </w:tcPr>
          <w:p w14:paraId="759B04FE" w14:textId="77777777" w:rsidR="00E0584B" w:rsidRPr="005A14A2" w:rsidRDefault="00E0584B" w:rsidP="00D04818">
            <w:pPr>
              <w:pStyle w:val="Textfelder"/>
              <w:rPr>
                <w:rFonts w:eastAsia="Comic Sans MS"/>
              </w:rPr>
            </w:pPr>
            <w:r w:rsidRPr="005A14A2">
              <w:rPr>
                <w:rFonts w:eastAsia="Comic Sans MS"/>
              </w:rPr>
              <w:t>Z</w:t>
            </w:r>
          </w:p>
        </w:tc>
        <w:tc>
          <w:tcPr>
            <w:tcW w:w="737" w:type="dxa"/>
            <w:vAlign w:val="center"/>
          </w:tcPr>
          <w:p w14:paraId="571B7BEF" w14:textId="77777777" w:rsidR="00E0584B" w:rsidRPr="005A14A2" w:rsidRDefault="00E0584B" w:rsidP="00D04818">
            <w:pPr>
              <w:pStyle w:val="Textfelder"/>
              <w:rPr>
                <w:rFonts w:eastAsia="Comic Sans MS"/>
              </w:rPr>
            </w:pPr>
            <w:r w:rsidRPr="005A14A2">
              <w:rPr>
                <w:rFonts w:eastAsia="Comic Sans MS"/>
              </w:rPr>
              <w:t>A</w:t>
            </w:r>
          </w:p>
        </w:tc>
        <w:tc>
          <w:tcPr>
            <w:tcW w:w="737" w:type="dxa"/>
            <w:vAlign w:val="center"/>
          </w:tcPr>
          <w:p w14:paraId="546E5CCF" w14:textId="77777777" w:rsidR="00E0584B" w:rsidRPr="005A14A2" w:rsidRDefault="00E0584B" w:rsidP="00D04818">
            <w:pPr>
              <w:pStyle w:val="Textfelder"/>
              <w:rPr>
                <w:rFonts w:eastAsia="Comic Sans MS"/>
              </w:rPr>
            </w:pPr>
            <w:r w:rsidRPr="005A14A2">
              <w:rPr>
                <w:rFonts w:eastAsia="Comic Sans MS"/>
              </w:rPr>
              <w:t>P</w:t>
            </w:r>
          </w:p>
        </w:tc>
      </w:tr>
    </w:tbl>
    <w:p w14:paraId="40F5EE7A" w14:textId="79E79196" w:rsidR="00DB13FF" w:rsidRDefault="00DB13FF" w:rsidP="00DB13FF"/>
    <w:p w14:paraId="43C93029" w14:textId="18497ABA" w:rsidR="00465923" w:rsidRPr="00465923" w:rsidRDefault="00465923" w:rsidP="00465923"/>
    <w:p w14:paraId="55F5DF47" w14:textId="548378FD" w:rsidR="00465923" w:rsidRPr="00465923" w:rsidRDefault="00465923" w:rsidP="00465923"/>
    <w:p w14:paraId="52C565B7" w14:textId="79DBF538" w:rsidR="00465923" w:rsidRPr="00465923" w:rsidRDefault="00465923" w:rsidP="00465923"/>
    <w:p w14:paraId="065B5A16" w14:textId="799BB177" w:rsidR="00465923" w:rsidRPr="00465923" w:rsidRDefault="00465923" w:rsidP="00465923"/>
    <w:p w14:paraId="64F41A44" w14:textId="03A07C3F" w:rsidR="00465923" w:rsidRPr="00465923" w:rsidRDefault="00465923" w:rsidP="00465923"/>
    <w:p w14:paraId="3ECB32B0" w14:textId="14644D73" w:rsidR="00465923" w:rsidRPr="00465923" w:rsidRDefault="00465923" w:rsidP="00465923"/>
    <w:p w14:paraId="66FC0180" w14:textId="6CD28BB3" w:rsidR="00465923" w:rsidRPr="00465923" w:rsidRDefault="00465923" w:rsidP="00465923"/>
    <w:p w14:paraId="64464A10" w14:textId="77942159" w:rsidR="00465923" w:rsidRPr="00465923" w:rsidRDefault="00465923" w:rsidP="00465923"/>
    <w:p w14:paraId="08D055DC" w14:textId="3B7A9C95" w:rsidR="00465923" w:rsidRPr="00465923" w:rsidRDefault="00465923" w:rsidP="00465923"/>
    <w:p w14:paraId="69D5DACA" w14:textId="4C376F58" w:rsidR="00465923" w:rsidRPr="00465923" w:rsidRDefault="00465923" w:rsidP="00465923"/>
    <w:p w14:paraId="05B75565" w14:textId="6553AFAC" w:rsidR="00465923" w:rsidRPr="00465923" w:rsidRDefault="00465923" w:rsidP="00465923"/>
    <w:p w14:paraId="56874B39" w14:textId="1F5DBF92" w:rsidR="00465923" w:rsidRPr="00465923" w:rsidRDefault="00465923" w:rsidP="00465923"/>
    <w:p w14:paraId="6A8B1329" w14:textId="746B04E7" w:rsidR="00465923" w:rsidRPr="00465923" w:rsidRDefault="00465923" w:rsidP="00465923"/>
    <w:p w14:paraId="48A7F92B" w14:textId="6F0ECC25" w:rsidR="00465923" w:rsidRPr="00465923" w:rsidRDefault="00465923" w:rsidP="00465923"/>
    <w:p w14:paraId="25BAAC5E" w14:textId="05734E9F" w:rsidR="00465923" w:rsidRPr="00465923" w:rsidRDefault="00465923" w:rsidP="00465923"/>
    <w:p w14:paraId="339BCD47" w14:textId="7B1EFA60" w:rsidR="00465923" w:rsidRDefault="00465923" w:rsidP="00465923"/>
    <w:p w14:paraId="72E446FA" w14:textId="77777777" w:rsidR="00465923" w:rsidRDefault="00465923" w:rsidP="00465923">
      <w:pPr>
        <w:sectPr w:rsidR="00465923" w:rsidSect="00A35960">
          <w:headerReference w:type="first" r:id="rId174"/>
          <w:pgSz w:w="11900" w:h="16840"/>
          <w:pgMar w:top="2835" w:right="851" w:bottom="1134" w:left="851" w:header="709" w:footer="454" w:gutter="0"/>
          <w:cols w:space="708"/>
          <w:titlePg/>
          <w:docGrid w:linePitch="360"/>
        </w:sectPr>
      </w:pPr>
    </w:p>
    <w:p w14:paraId="5A602FAA" w14:textId="2FFA4035" w:rsidR="00DB39FA" w:rsidRPr="005A14A2" w:rsidRDefault="00DB39FA" w:rsidP="00DB39FA">
      <w:pPr>
        <w:rPr>
          <w:lang w:eastAsia="en-US"/>
        </w:rPr>
      </w:pPr>
      <w:r w:rsidRPr="005A14A2">
        <w:rPr>
          <w:lang w:eastAsia="en-US"/>
        </w:rPr>
        <w:lastRenderedPageBreak/>
        <w:t xml:space="preserve">Im Rätsel sind </w:t>
      </w:r>
      <w:r w:rsidR="0033523D">
        <w:rPr>
          <w:lang w:eastAsia="en-US"/>
        </w:rPr>
        <w:t>zwölf</w:t>
      </w:r>
      <w:r w:rsidRPr="005A14A2">
        <w:rPr>
          <w:lang w:eastAsia="en-US"/>
        </w:rPr>
        <w:t xml:space="preserve"> Wörter zum Thema „Verträge“ versteckt.</w:t>
      </w:r>
    </w:p>
    <w:p w14:paraId="3711859E" w14:textId="77777777" w:rsidR="00DB39FA" w:rsidRPr="005A14A2" w:rsidRDefault="00DB39FA" w:rsidP="00DB39FA">
      <w:pPr>
        <w:rPr>
          <w:lang w:eastAsia="en-US"/>
        </w:rPr>
      </w:pPr>
      <w:r w:rsidRPr="005A14A2">
        <w:rPr>
          <w:lang w:eastAsia="en-US"/>
        </w:rPr>
        <w:t>Sie sind waagerecht versteckt. In jeder Zeile ist ein Wort.</w:t>
      </w:r>
    </w:p>
    <w:p w14:paraId="363FD7B7" w14:textId="677D7114" w:rsidR="00DB39FA" w:rsidRDefault="00A17C2A" w:rsidP="00DB39FA">
      <w:pPr>
        <w:rPr>
          <w:lang w:eastAsia="en-US"/>
        </w:rPr>
      </w:pPr>
      <w:r>
        <w:rPr>
          <w:noProof/>
          <w:lang w:eastAsia="en-US"/>
        </w:rPr>
        <w:drawing>
          <wp:anchor distT="0" distB="0" distL="114300" distR="114300" simplePos="0" relativeHeight="251801088" behindDoc="0" locked="0" layoutInCell="1" allowOverlap="1" wp14:anchorId="5267F04B" wp14:editId="66259E83">
            <wp:simplePos x="0" y="0"/>
            <wp:positionH relativeFrom="column">
              <wp:posOffset>-180340</wp:posOffset>
            </wp:positionH>
            <wp:positionV relativeFrom="paragraph">
              <wp:posOffset>-90170</wp:posOffset>
            </wp:positionV>
            <wp:extent cx="367200" cy="367200"/>
            <wp:effectExtent l="0" t="0" r="0" b="0"/>
            <wp:wrapNone/>
            <wp:docPr id="1135" name="Grafik 1135" descr="Lu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 name="Grafik 1134" descr="Lupe"/>
                    <pic:cNvPicPr/>
                  </pic:nvPicPr>
                  <pic:blipFill>
                    <a:blip r:embed="rId171">
                      <a:extLst>
                        <a:ext uri="{96DAC541-7B7A-43D3-8B79-37D633B846F1}">
                          <asvg:svgBlip xmlns:asvg="http://schemas.microsoft.com/office/drawing/2016/SVG/main" r:embed="rId172"/>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DB39FA" w:rsidRPr="005A14A2">
        <w:rPr>
          <w:lang w:eastAsia="en-US"/>
        </w:rPr>
        <w:t>Suchen Sie die Wörter!</w:t>
      </w:r>
    </w:p>
    <w:p w14:paraId="55920F93" w14:textId="77777777" w:rsidR="00DB39FA" w:rsidRPr="005A14A2" w:rsidRDefault="00DB39FA" w:rsidP="00DB39FA">
      <w:pPr>
        <w:rPr>
          <w:lang w:eastAsia="en-US"/>
        </w:rPr>
      </w:pPr>
    </w:p>
    <w:tbl>
      <w:tblPr>
        <w:tblStyle w:val="Tabellenraster1"/>
        <w:tblpPr w:leftFromText="141" w:rightFromText="141" w:vertAnchor="text" w:tblpXSpec="center" w:tblpY="1"/>
        <w:tblOverlap w:val="never"/>
        <w:tblW w:w="0" w:type="auto"/>
        <w:jc w:val="center"/>
        <w:tblLook w:val="0600" w:firstRow="0" w:lastRow="0" w:firstColumn="0" w:lastColumn="0" w:noHBand="1" w:noVBand="1"/>
      </w:tblPr>
      <w:tblGrid>
        <w:gridCol w:w="737"/>
        <w:gridCol w:w="737"/>
        <w:gridCol w:w="737"/>
        <w:gridCol w:w="737"/>
        <w:gridCol w:w="737"/>
        <w:gridCol w:w="737"/>
        <w:gridCol w:w="737"/>
        <w:gridCol w:w="737"/>
        <w:gridCol w:w="737"/>
        <w:gridCol w:w="737"/>
        <w:gridCol w:w="737"/>
        <w:gridCol w:w="737"/>
      </w:tblGrid>
      <w:tr w:rsidR="00DB39FA" w:rsidRPr="005A14A2" w14:paraId="16EAEC2B" w14:textId="77777777" w:rsidTr="00D04818">
        <w:trPr>
          <w:trHeight w:val="737"/>
          <w:jc w:val="center"/>
        </w:trPr>
        <w:tc>
          <w:tcPr>
            <w:tcW w:w="737" w:type="dxa"/>
            <w:vAlign w:val="center"/>
          </w:tcPr>
          <w:p w14:paraId="4A434EBD" w14:textId="77777777" w:rsidR="00DB39FA" w:rsidRPr="005A14A2" w:rsidRDefault="00DB39FA" w:rsidP="00D04818">
            <w:pPr>
              <w:pStyle w:val="Textfelder"/>
              <w:rPr>
                <w:rFonts w:eastAsia="Comic Sans MS"/>
              </w:rPr>
            </w:pPr>
            <w:r w:rsidRPr="005A14A2">
              <w:rPr>
                <w:rFonts w:eastAsia="Comic Sans MS"/>
              </w:rPr>
              <w:t>T</w:t>
            </w:r>
          </w:p>
        </w:tc>
        <w:tc>
          <w:tcPr>
            <w:tcW w:w="737" w:type="dxa"/>
            <w:vAlign w:val="center"/>
          </w:tcPr>
          <w:p w14:paraId="13307889" w14:textId="77777777" w:rsidR="00DB39FA" w:rsidRPr="005A14A2" w:rsidRDefault="00DB39FA" w:rsidP="00D04818">
            <w:pPr>
              <w:pStyle w:val="Textfelder"/>
              <w:rPr>
                <w:rFonts w:eastAsia="Comic Sans MS"/>
              </w:rPr>
            </w:pPr>
            <w:r w:rsidRPr="005A14A2">
              <w:rPr>
                <w:rFonts w:eastAsia="Comic Sans MS"/>
              </w:rPr>
              <w:t>S</w:t>
            </w:r>
          </w:p>
        </w:tc>
        <w:tc>
          <w:tcPr>
            <w:tcW w:w="737" w:type="dxa"/>
            <w:vAlign w:val="center"/>
          </w:tcPr>
          <w:p w14:paraId="458CEB5F" w14:textId="77777777" w:rsidR="00DB39FA" w:rsidRPr="005A14A2" w:rsidRDefault="00DB39FA" w:rsidP="00D04818">
            <w:pPr>
              <w:pStyle w:val="Textfelder"/>
              <w:rPr>
                <w:rFonts w:eastAsia="Comic Sans MS"/>
              </w:rPr>
            </w:pPr>
            <w:r w:rsidRPr="005A14A2">
              <w:rPr>
                <w:rFonts w:eastAsia="Comic Sans MS"/>
              </w:rPr>
              <w:t>C</w:t>
            </w:r>
          </w:p>
        </w:tc>
        <w:tc>
          <w:tcPr>
            <w:tcW w:w="737" w:type="dxa"/>
            <w:vAlign w:val="center"/>
          </w:tcPr>
          <w:p w14:paraId="4A2E7FEA" w14:textId="77777777" w:rsidR="00DB39FA" w:rsidRPr="005A14A2" w:rsidRDefault="00DB39FA" w:rsidP="00D04818">
            <w:pPr>
              <w:pStyle w:val="Textfelder"/>
              <w:rPr>
                <w:rFonts w:eastAsia="Comic Sans MS"/>
              </w:rPr>
            </w:pPr>
            <w:r w:rsidRPr="005A14A2">
              <w:rPr>
                <w:rFonts w:eastAsia="Comic Sans MS"/>
              </w:rPr>
              <w:t>H</w:t>
            </w:r>
          </w:p>
        </w:tc>
        <w:tc>
          <w:tcPr>
            <w:tcW w:w="737" w:type="dxa"/>
            <w:vAlign w:val="center"/>
          </w:tcPr>
          <w:p w14:paraId="74EE1D21" w14:textId="77777777" w:rsidR="00DB39FA" w:rsidRPr="005A14A2" w:rsidRDefault="00DB39FA" w:rsidP="00D04818">
            <w:pPr>
              <w:pStyle w:val="Textfelder"/>
              <w:rPr>
                <w:rFonts w:eastAsia="Comic Sans MS"/>
              </w:rPr>
            </w:pPr>
            <w:r w:rsidRPr="005A14A2">
              <w:rPr>
                <w:rFonts w:eastAsia="Comic Sans MS"/>
              </w:rPr>
              <w:t>R</w:t>
            </w:r>
          </w:p>
        </w:tc>
        <w:tc>
          <w:tcPr>
            <w:tcW w:w="737" w:type="dxa"/>
            <w:vAlign w:val="center"/>
          </w:tcPr>
          <w:p w14:paraId="6DE0751E" w14:textId="77777777" w:rsidR="00DB39FA" w:rsidRPr="005A14A2" w:rsidRDefault="00DB39FA" w:rsidP="00D04818">
            <w:pPr>
              <w:pStyle w:val="Textfelder"/>
              <w:rPr>
                <w:rFonts w:eastAsia="Comic Sans MS"/>
              </w:rPr>
            </w:pPr>
            <w:r w:rsidRPr="005A14A2">
              <w:rPr>
                <w:rFonts w:eastAsia="Comic Sans MS"/>
              </w:rPr>
              <w:t>I</w:t>
            </w:r>
          </w:p>
        </w:tc>
        <w:tc>
          <w:tcPr>
            <w:tcW w:w="737" w:type="dxa"/>
            <w:vAlign w:val="center"/>
          </w:tcPr>
          <w:p w14:paraId="56FA0319" w14:textId="77777777" w:rsidR="00DB39FA" w:rsidRPr="005A14A2" w:rsidRDefault="00DB39FA" w:rsidP="00D04818">
            <w:pPr>
              <w:pStyle w:val="Textfelder"/>
              <w:rPr>
                <w:rFonts w:eastAsia="Comic Sans MS"/>
              </w:rPr>
            </w:pPr>
            <w:r w:rsidRPr="005A14A2">
              <w:rPr>
                <w:rFonts w:eastAsia="Comic Sans MS"/>
              </w:rPr>
              <w:t>F</w:t>
            </w:r>
          </w:p>
        </w:tc>
        <w:tc>
          <w:tcPr>
            <w:tcW w:w="737" w:type="dxa"/>
            <w:vAlign w:val="center"/>
          </w:tcPr>
          <w:p w14:paraId="5055B205" w14:textId="77777777" w:rsidR="00DB39FA" w:rsidRPr="005A14A2" w:rsidRDefault="00DB39FA" w:rsidP="00D04818">
            <w:pPr>
              <w:pStyle w:val="Textfelder"/>
              <w:rPr>
                <w:rFonts w:eastAsia="Comic Sans MS"/>
              </w:rPr>
            </w:pPr>
            <w:r w:rsidRPr="005A14A2">
              <w:rPr>
                <w:rFonts w:eastAsia="Comic Sans MS"/>
              </w:rPr>
              <w:t>T</w:t>
            </w:r>
          </w:p>
        </w:tc>
        <w:tc>
          <w:tcPr>
            <w:tcW w:w="737" w:type="dxa"/>
            <w:vAlign w:val="center"/>
          </w:tcPr>
          <w:p w14:paraId="029B3ECA" w14:textId="77777777" w:rsidR="00DB39FA" w:rsidRPr="005A14A2" w:rsidRDefault="00DB39FA" w:rsidP="00D04818">
            <w:pPr>
              <w:pStyle w:val="Textfelder"/>
              <w:rPr>
                <w:rFonts w:eastAsia="Comic Sans MS"/>
              </w:rPr>
            </w:pPr>
            <w:r w:rsidRPr="005A14A2">
              <w:rPr>
                <w:rFonts w:eastAsia="Comic Sans MS"/>
              </w:rPr>
              <w:t>L</w:t>
            </w:r>
          </w:p>
        </w:tc>
        <w:tc>
          <w:tcPr>
            <w:tcW w:w="737" w:type="dxa"/>
            <w:vAlign w:val="center"/>
          </w:tcPr>
          <w:p w14:paraId="18C47E1D" w14:textId="77777777" w:rsidR="00DB39FA" w:rsidRPr="005A14A2" w:rsidRDefault="00DB39FA" w:rsidP="00D04818">
            <w:pPr>
              <w:pStyle w:val="Textfelder"/>
              <w:rPr>
                <w:rFonts w:eastAsia="Comic Sans MS"/>
              </w:rPr>
            </w:pPr>
            <w:r w:rsidRPr="005A14A2">
              <w:rPr>
                <w:rFonts w:eastAsia="Comic Sans MS"/>
              </w:rPr>
              <w:t>I</w:t>
            </w:r>
          </w:p>
        </w:tc>
        <w:tc>
          <w:tcPr>
            <w:tcW w:w="737" w:type="dxa"/>
            <w:vAlign w:val="center"/>
          </w:tcPr>
          <w:p w14:paraId="4526D0E4" w14:textId="77777777" w:rsidR="00DB39FA" w:rsidRPr="005A14A2" w:rsidRDefault="00DB39FA" w:rsidP="00D04818">
            <w:pPr>
              <w:pStyle w:val="Textfelder"/>
              <w:rPr>
                <w:rFonts w:eastAsia="Comic Sans MS"/>
              </w:rPr>
            </w:pPr>
            <w:r w:rsidRPr="005A14A2">
              <w:rPr>
                <w:rFonts w:eastAsia="Comic Sans MS"/>
              </w:rPr>
              <w:t>C</w:t>
            </w:r>
          </w:p>
        </w:tc>
        <w:tc>
          <w:tcPr>
            <w:tcW w:w="737" w:type="dxa"/>
            <w:vAlign w:val="center"/>
          </w:tcPr>
          <w:p w14:paraId="7D2887B3" w14:textId="77777777" w:rsidR="00DB39FA" w:rsidRPr="005A14A2" w:rsidRDefault="00DB39FA" w:rsidP="00D04818">
            <w:pPr>
              <w:pStyle w:val="Textfelder"/>
              <w:rPr>
                <w:rFonts w:eastAsia="Comic Sans MS"/>
              </w:rPr>
            </w:pPr>
            <w:r w:rsidRPr="005A14A2">
              <w:rPr>
                <w:rFonts w:eastAsia="Comic Sans MS"/>
              </w:rPr>
              <w:t>H</w:t>
            </w:r>
          </w:p>
        </w:tc>
      </w:tr>
      <w:tr w:rsidR="00DB39FA" w:rsidRPr="005A14A2" w14:paraId="4B1D7C3B" w14:textId="77777777" w:rsidTr="00D04818">
        <w:trPr>
          <w:trHeight w:val="737"/>
          <w:jc w:val="center"/>
        </w:trPr>
        <w:tc>
          <w:tcPr>
            <w:tcW w:w="737" w:type="dxa"/>
            <w:vAlign w:val="center"/>
          </w:tcPr>
          <w:p w14:paraId="4D72F720" w14:textId="77777777" w:rsidR="00DB39FA" w:rsidRPr="005A14A2" w:rsidRDefault="00DB39FA" w:rsidP="00D04818">
            <w:pPr>
              <w:pStyle w:val="Textfelder"/>
              <w:rPr>
                <w:rFonts w:eastAsia="Comic Sans MS"/>
              </w:rPr>
            </w:pPr>
            <w:r w:rsidRPr="005A14A2">
              <w:rPr>
                <w:rFonts w:eastAsia="Comic Sans MS"/>
              </w:rPr>
              <w:t>V</w:t>
            </w:r>
          </w:p>
        </w:tc>
        <w:tc>
          <w:tcPr>
            <w:tcW w:w="737" w:type="dxa"/>
            <w:vAlign w:val="center"/>
          </w:tcPr>
          <w:p w14:paraId="4E7F67BB" w14:textId="77777777" w:rsidR="00DB39FA" w:rsidRPr="005A14A2" w:rsidRDefault="00DB39FA" w:rsidP="00D04818">
            <w:pPr>
              <w:pStyle w:val="Textfelder"/>
              <w:rPr>
                <w:rFonts w:eastAsia="Comic Sans MS"/>
              </w:rPr>
            </w:pPr>
            <w:r w:rsidRPr="005A14A2">
              <w:rPr>
                <w:rFonts w:eastAsia="Comic Sans MS"/>
              </w:rPr>
              <w:t>E</w:t>
            </w:r>
          </w:p>
        </w:tc>
        <w:tc>
          <w:tcPr>
            <w:tcW w:w="737" w:type="dxa"/>
            <w:vAlign w:val="center"/>
          </w:tcPr>
          <w:p w14:paraId="08BB5A5D" w14:textId="77777777" w:rsidR="00DB39FA" w:rsidRPr="005A14A2" w:rsidRDefault="00DB39FA" w:rsidP="00D04818">
            <w:pPr>
              <w:pStyle w:val="Textfelder"/>
              <w:rPr>
                <w:rFonts w:eastAsia="Comic Sans MS"/>
              </w:rPr>
            </w:pPr>
            <w:r w:rsidRPr="005A14A2">
              <w:rPr>
                <w:rFonts w:eastAsia="Comic Sans MS"/>
              </w:rPr>
              <w:t>R</w:t>
            </w:r>
          </w:p>
        </w:tc>
        <w:tc>
          <w:tcPr>
            <w:tcW w:w="737" w:type="dxa"/>
            <w:vAlign w:val="center"/>
          </w:tcPr>
          <w:p w14:paraId="168644B4" w14:textId="77777777" w:rsidR="00DB39FA" w:rsidRPr="005A14A2" w:rsidRDefault="00DB39FA" w:rsidP="00D04818">
            <w:pPr>
              <w:pStyle w:val="Textfelder"/>
              <w:rPr>
                <w:rFonts w:eastAsia="Comic Sans MS"/>
              </w:rPr>
            </w:pPr>
            <w:r w:rsidRPr="005A14A2">
              <w:rPr>
                <w:rFonts w:eastAsia="Comic Sans MS"/>
              </w:rPr>
              <w:t>S</w:t>
            </w:r>
          </w:p>
        </w:tc>
        <w:tc>
          <w:tcPr>
            <w:tcW w:w="737" w:type="dxa"/>
            <w:vAlign w:val="center"/>
          </w:tcPr>
          <w:p w14:paraId="38067998" w14:textId="77777777" w:rsidR="00DB39FA" w:rsidRPr="005A14A2" w:rsidRDefault="00DB39FA" w:rsidP="00D04818">
            <w:pPr>
              <w:pStyle w:val="Textfelder"/>
              <w:rPr>
                <w:rFonts w:eastAsia="Comic Sans MS"/>
              </w:rPr>
            </w:pPr>
            <w:r w:rsidRPr="005A14A2">
              <w:rPr>
                <w:rFonts w:eastAsia="Comic Sans MS"/>
              </w:rPr>
              <w:t>I</w:t>
            </w:r>
          </w:p>
        </w:tc>
        <w:tc>
          <w:tcPr>
            <w:tcW w:w="737" w:type="dxa"/>
            <w:vAlign w:val="center"/>
          </w:tcPr>
          <w:p w14:paraId="6B738BA4" w14:textId="77777777" w:rsidR="00DB39FA" w:rsidRPr="005A14A2" w:rsidRDefault="00DB39FA" w:rsidP="00D04818">
            <w:pPr>
              <w:pStyle w:val="Textfelder"/>
              <w:rPr>
                <w:rFonts w:eastAsia="Comic Sans MS"/>
              </w:rPr>
            </w:pPr>
            <w:r w:rsidRPr="005A14A2">
              <w:rPr>
                <w:rFonts w:eastAsia="Comic Sans MS"/>
              </w:rPr>
              <w:t>C</w:t>
            </w:r>
          </w:p>
        </w:tc>
        <w:tc>
          <w:tcPr>
            <w:tcW w:w="737" w:type="dxa"/>
            <w:vAlign w:val="center"/>
          </w:tcPr>
          <w:p w14:paraId="4AC10119" w14:textId="77777777" w:rsidR="00DB39FA" w:rsidRPr="005A14A2" w:rsidRDefault="00DB39FA" w:rsidP="00D04818">
            <w:pPr>
              <w:pStyle w:val="Textfelder"/>
              <w:rPr>
                <w:rFonts w:eastAsia="Comic Sans MS"/>
              </w:rPr>
            </w:pPr>
            <w:r w:rsidRPr="005A14A2">
              <w:rPr>
                <w:rFonts w:eastAsia="Comic Sans MS"/>
              </w:rPr>
              <w:t>H</w:t>
            </w:r>
          </w:p>
        </w:tc>
        <w:tc>
          <w:tcPr>
            <w:tcW w:w="737" w:type="dxa"/>
            <w:vAlign w:val="center"/>
          </w:tcPr>
          <w:p w14:paraId="6953F2EC" w14:textId="77777777" w:rsidR="00DB39FA" w:rsidRPr="005A14A2" w:rsidRDefault="00DB39FA" w:rsidP="00D04818">
            <w:pPr>
              <w:pStyle w:val="Textfelder"/>
              <w:rPr>
                <w:rFonts w:eastAsia="Comic Sans MS"/>
              </w:rPr>
            </w:pPr>
            <w:r w:rsidRPr="005A14A2">
              <w:rPr>
                <w:rFonts w:eastAsia="Comic Sans MS"/>
              </w:rPr>
              <w:t>E</w:t>
            </w:r>
          </w:p>
        </w:tc>
        <w:tc>
          <w:tcPr>
            <w:tcW w:w="737" w:type="dxa"/>
            <w:vAlign w:val="center"/>
          </w:tcPr>
          <w:p w14:paraId="549B3594" w14:textId="77777777" w:rsidR="00DB39FA" w:rsidRPr="005A14A2" w:rsidRDefault="00DB39FA" w:rsidP="00D04818">
            <w:pPr>
              <w:pStyle w:val="Textfelder"/>
              <w:rPr>
                <w:rFonts w:eastAsia="Comic Sans MS"/>
              </w:rPr>
            </w:pPr>
            <w:r w:rsidRPr="005A14A2">
              <w:rPr>
                <w:rFonts w:eastAsia="Comic Sans MS"/>
              </w:rPr>
              <w:t>R</w:t>
            </w:r>
          </w:p>
        </w:tc>
        <w:tc>
          <w:tcPr>
            <w:tcW w:w="737" w:type="dxa"/>
            <w:vAlign w:val="center"/>
          </w:tcPr>
          <w:p w14:paraId="6163538B" w14:textId="77777777" w:rsidR="00DB39FA" w:rsidRPr="005A14A2" w:rsidRDefault="00DB39FA" w:rsidP="00D04818">
            <w:pPr>
              <w:pStyle w:val="Textfelder"/>
              <w:rPr>
                <w:rFonts w:eastAsia="Comic Sans MS"/>
              </w:rPr>
            </w:pPr>
            <w:r w:rsidRPr="005A14A2">
              <w:rPr>
                <w:rFonts w:eastAsia="Comic Sans MS"/>
              </w:rPr>
              <w:t>U</w:t>
            </w:r>
          </w:p>
        </w:tc>
        <w:tc>
          <w:tcPr>
            <w:tcW w:w="737" w:type="dxa"/>
            <w:vAlign w:val="center"/>
          </w:tcPr>
          <w:p w14:paraId="3A88E119" w14:textId="77777777" w:rsidR="00DB39FA" w:rsidRPr="005A14A2" w:rsidRDefault="00DB39FA" w:rsidP="00D04818">
            <w:pPr>
              <w:pStyle w:val="Textfelder"/>
              <w:rPr>
                <w:rFonts w:eastAsia="Comic Sans MS"/>
              </w:rPr>
            </w:pPr>
            <w:r w:rsidRPr="005A14A2">
              <w:rPr>
                <w:rFonts w:eastAsia="Comic Sans MS"/>
              </w:rPr>
              <w:t>N</w:t>
            </w:r>
          </w:p>
        </w:tc>
        <w:tc>
          <w:tcPr>
            <w:tcW w:w="737" w:type="dxa"/>
            <w:vAlign w:val="center"/>
          </w:tcPr>
          <w:p w14:paraId="3030619C" w14:textId="77777777" w:rsidR="00DB39FA" w:rsidRPr="005A14A2" w:rsidRDefault="00DB39FA" w:rsidP="00D04818">
            <w:pPr>
              <w:pStyle w:val="Textfelder"/>
              <w:rPr>
                <w:rFonts w:eastAsia="Comic Sans MS"/>
              </w:rPr>
            </w:pPr>
            <w:r w:rsidRPr="005A14A2">
              <w:rPr>
                <w:rFonts w:eastAsia="Comic Sans MS"/>
              </w:rPr>
              <w:t>G</w:t>
            </w:r>
          </w:p>
        </w:tc>
      </w:tr>
      <w:tr w:rsidR="00DB39FA" w:rsidRPr="005A14A2" w14:paraId="26B632F6" w14:textId="77777777" w:rsidTr="00D04818">
        <w:trPr>
          <w:trHeight w:val="737"/>
          <w:jc w:val="center"/>
        </w:trPr>
        <w:tc>
          <w:tcPr>
            <w:tcW w:w="737" w:type="dxa"/>
            <w:vAlign w:val="center"/>
          </w:tcPr>
          <w:p w14:paraId="4533C61D" w14:textId="77777777" w:rsidR="00DB39FA" w:rsidRPr="005A14A2" w:rsidRDefault="00DB39FA" w:rsidP="00D04818">
            <w:pPr>
              <w:pStyle w:val="Textfelder"/>
              <w:rPr>
                <w:rFonts w:eastAsia="Comic Sans MS"/>
              </w:rPr>
            </w:pPr>
            <w:r w:rsidRPr="005A14A2">
              <w:rPr>
                <w:rFonts w:eastAsia="Comic Sans MS"/>
              </w:rPr>
              <w:t>U</w:t>
            </w:r>
          </w:p>
        </w:tc>
        <w:tc>
          <w:tcPr>
            <w:tcW w:w="737" w:type="dxa"/>
            <w:vAlign w:val="center"/>
          </w:tcPr>
          <w:p w14:paraId="6E4428D7" w14:textId="77777777" w:rsidR="00DB39FA" w:rsidRPr="005A14A2" w:rsidRDefault="00DB39FA" w:rsidP="00D04818">
            <w:pPr>
              <w:pStyle w:val="Textfelder"/>
              <w:rPr>
                <w:rFonts w:eastAsia="Comic Sans MS"/>
              </w:rPr>
            </w:pPr>
            <w:r w:rsidRPr="005A14A2">
              <w:rPr>
                <w:rFonts w:eastAsia="Comic Sans MS"/>
              </w:rPr>
              <w:t>M</w:t>
            </w:r>
          </w:p>
        </w:tc>
        <w:tc>
          <w:tcPr>
            <w:tcW w:w="737" w:type="dxa"/>
            <w:vAlign w:val="center"/>
          </w:tcPr>
          <w:p w14:paraId="47DFA5EF" w14:textId="77777777" w:rsidR="00DB39FA" w:rsidRPr="005A14A2" w:rsidRDefault="00DB39FA" w:rsidP="00D04818">
            <w:pPr>
              <w:pStyle w:val="Textfelder"/>
              <w:rPr>
                <w:rFonts w:eastAsia="Comic Sans MS"/>
              </w:rPr>
            </w:pPr>
            <w:r w:rsidRPr="005A14A2">
              <w:rPr>
                <w:rFonts w:eastAsia="Comic Sans MS"/>
              </w:rPr>
              <w:t>O</w:t>
            </w:r>
          </w:p>
        </w:tc>
        <w:tc>
          <w:tcPr>
            <w:tcW w:w="737" w:type="dxa"/>
            <w:vAlign w:val="center"/>
          </w:tcPr>
          <w:p w14:paraId="69ED95F7" w14:textId="77777777" w:rsidR="00DB39FA" w:rsidRPr="005A14A2" w:rsidRDefault="00DB39FA" w:rsidP="00D04818">
            <w:pPr>
              <w:pStyle w:val="Textfelder"/>
              <w:rPr>
                <w:rFonts w:eastAsia="Comic Sans MS"/>
              </w:rPr>
            </w:pPr>
            <w:r w:rsidRPr="005A14A2">
              <w:rPr>
                <w:rFonts w:eastAsia="Comic Sans MS"/>
              </w:rPr>
              <w:t>B</w:t>
            </w:r>
          </w:p>
        </w:tc>
        <w:tc>
          <w:tcPr>
            <w:tcW w:w="737" w:type="dxa"/>
            <w:vAlign w:val="center"/>
          </w:tcPr>
          <w:p w14:paraId="5A9F2442" w14:textId="77777777" w:rsidR="00DB39FA" w:rsidRPr="005A14A2" w:rsidRDefault="00DB39FA" w:rsidP="00D04818">
            <w:pPr>
              <w:pStyle w:val="Textfelder"/>
              <w:rPr>
                <w:rFonts w:eastAsia="Comic Sans MS"/>
              </w:rPr>
            </w:pPr>
            <w:r w:rsidRPr="005A14A2">
              <w:rPr>
                <w:rFonts w:eastAsia="Comic Sans MS"/>
              </w:rPr>
              <w:t>I</w:t>
            </w:r>
          </w:p>
        </w:tc>
        <w:tc>
          <w:tcPr>
            <w:tcW w:w="737" w:type="dxa"/>
            <w:vAlign w:val="center"/>
          </w:tcPr>
          <w:p w14:paraId="263ED7A9" w14:textId="77777777" w:rsidR="00DB39FA" w:rsidRPr="005A14A2" w:rsidRDefault="00DB39FA" w:rsidP="00D04818">
            <w:pPr>
              <w:pStyle w:val="Textfelder"/>
              <w:rPr>
                <w:rFonts w:eastAsia="Comic Sans MS"/>
              </w:rPr>
            </w:pPr>
            <w:r w:rsidRPr="005A14A2">
              <w:rPr>
                <w:rFonts w:eastAsia="Comic Sans MS"/>
              </w:rPr>
              <w:t>L</w:t>
            </w:r>
          </w:p>
        </w:tc>
        <w:tc>
          <w:tcPr>
            <w:tcW w:w="737" w:type="dxa"/>
            <w:vAlign w:val="center"/>
          </w:tcPr>
          <w:p w14:paraId="53E44682" w14:textId="77777777" w:rsidR="00DB39FA" w:rsidRPr="005A14A2" w:rsidRDefault="00DB39FA" w:rsidP="00D04818">
            <w:pPr>
              <w:pStyle w:val="Textfelder"/>
              <w:rPr>
                <w:rFonts w:eastAsia="Comic Sans MS"/>
              </w:rPr>
            </w:pPr>
            <w:r w:rsidRPr="005A14A2">
              <w:rPr>
                <w:rFonts w:eastAsia="Comic Sans MS"/>
              </w:rPr>
              <w:t>F</w:t>
            </w:r>
          </w:p>
        </w:tc>
        <w:tc>
          <w:tcPr>
            <w:tcW w:w="737" w:type="dxa"/>
            <w:vAlign w:val="center"/>
          </w:tcPr>
          <w:p w14:paraId="7771DA71" w14:textId="77777777" w:rsidR="00DB39FA" w:rsidRPr="005A14A2" w:rsidRDefault="00DB39FA" w:rsidP="00D04818">
            <w:pPr>
              <w:pStyle w:val="Textfelder"/>
              <w:rPr>
                <w:rFonts w:eastAsia="Comic Sans MS"/>
              </w:rPr>
            </w:pPr>
            <w:r w:rsidRPr="005A14A2">
              <w:rPr>
                <w:rFonts w:eastAsia="Comic Sans MS"/>
              </w:rPr>
              <w:t>U</w:t>
            </w:r>
          </w:p>
        </w:tc>
        <w:tc>
          <w:tcPr>
            <w:tcW w:w="737" w:type="dxa"/>
            <w:vAlign w:val="center"/>
          </w:tcPr>
          <w:p w14:paraId="65D60C7F" w14:textId="77777777" w:rsidR="00DB39FA" w:rsidRPr="005A14A2" w:rsidRDefault="00DB39FA" w:rsidP="00D04818">
            <w:pPr>
              <w:pStyle w:val="Textfelder"/>
              <w:rPr>
                <w:rFonts w:eastAsia="Comic Sans MS"/>
              </w:rPr>
            </w:pPr>
            <w:r w:rsidRPr="005A14A2">
              <w:rPr>
                <w:rFonts w:eastAsia="Comic Sans MS"/>
              </w:rPr>
              <w:t>N</w:t>
            </w:r>
          </w:p>
        </w:tc>
        <w:tc>
          <w:tcPr>
            <w:tcW w:w="737" w:type="dxa"/>
            <w:vAlign w:val="center"/>
          </w:tcPr>
          <w:p w14:paraId="5FAA5042" w14:textId="77777777" w:rsidR="00DB39FA" w:rsidRPr="005A14A2" w:rsidRDefault="00DB39FA" w:rsidP="00D04818">
            <w:pPr>
              <w:pStyle w:val="Textfelder"/>
              <w:rPr>
                <w:rFonts w:eastAsia="Comic Sans MS"/>
              </w:rPr>
            </w:pPr>
            <w:r w:rsidRPr="005A14A2">
              <w:rPr>
                <w:rFonts w:eastAsia="Comic Sans MS"/>
              </w:rPr>
              <w:t>K</w:t>
            </w:r>
          </w:p>
        </w:tc>
        <w:tc>
          <w:tcPr>
            <w:tcW w:w="737" w:type="dxa"/>
            <w:vAlign w:val="center"/>
          </w:tcPr>
          <w:p w14:paraId="23D5D1F0" w14:textId="77777777" w:rsidR="00DB39FA" w:rsidRPr="005A14A2" w:rsidRDefault="00DB39FA" w:rsidP="00D04818">
            <w:pPr>
              <w:pStyle w:val="Textfelder"/>
              <w:rPr>
                <w:rFonts w:eastAsia="Comic Sans MS"/>
              </w:rPr>
            </w:pPr>
            <w:r w:rsidRPr="005A14A2">
              <w:rPr>
                <w:rFonts w:eastAsia="Comic Sans MS"/>
              </w:rPr>
              <w:t>N</w:t>
            </w:r>
          </w:p>
        </w:tc>
        <w:tc>
          <w:tcPr>
            <w:tcW w:w="737" w:type="dxa"/>
            <w:vAlign w:val="center"/>
          </w:tcPr>
          <w:p w14:paraId="5CE3B57C" w14:textId="77777777" w:rsidR="00DB39FA" w:rsidRPr="005A14A2" w:rsidRDefault="00DB39FA" w:rsidP="00D04818">
            <w:pPr>
              <w:pStyle w:val="Textfelder"/>
              <w:rPr>
                <w:rFonts w:eastAsia="Comic Sans MS"/>
              </w:rPr>
            </w:pPr>
            <w:r w:rsidRPr="005A14A2">
              <w:rPr>
                <w:rFonts w:eastAsia="Comic Sans MS"/>
              </w:rPr>
              <w:t>G</w:t>
            </w:r>
          </w:p>
        </w:tc>
      </w:tr>
      <w:tr w:rsidR="00DB39FA" w:rsidRPr="005A14A2" w14:paraId="6F9B0C36" w14:textId="77777777" w:rsidTr="00D04818">
        <w:trPr>
          <w:trHeight w:val="737"/>
          <w:jc w:val="center"/>
        </w:trPr>
        <w:tc>
          <w:tcPr>
            <w:tcW w:w="737" w:type="dxa"/>
            <w:vAlign w:val="center"/>
          </w:tcPr>
          <w:p w14:paraId="36CDC3D6" w14:textId="77777777" w:rsidR="00DB39FA" w:rsidRPr="005A14A2" w:rsidRDefault="00DB39FA" w:rsidP="00D04818">
            <w:pPr>
              <w:pStyle w:val="Textfelder"/>
              <w:rPr>
                <w:rFonts w:eastAsia="Comic Sans MS"/>
              </w:rPr>
            </w:pPr>
            <w:r w:rsidRPr="005A14A2">
              <w:rPr>
                <w:rFonts w:eastAsia="Comic Sans MS"/>
              </w:rPr>
              <w:t>I</w:t>
            </w:r>
          </w:p>
        </w:tc>
        <w:tc>
          <w:tcPr>
            <w:tcW w:w="737" w:type="dxa"/>
            <w:vAlign w:val="center"/>
          </w:tcPr>
          <w:p w14:paraId="0EDEB2A0" w14:textId="77777777" w:rsidR="00DB39FA" w:rsidRPr="005A14A2" w:rsidRDefault="00DB39FA" w:rsidP="00D04818">
            <w:pPr>
              <w:pStyle w:val="Textfelder"/>
              <w:rPr>
                <w:rFonts w:eastAsia="Comic Sans MS"/>
              </w:rPr>
            </w:pPr>
            <w:r w:rsidRPr="005A14A2">
              <w:rPr>
                <w:rFonts w:eastAsia="Comic Sans MS"/>
              </w:rPr>
              <w:t>R</w:t>
            </w:r>
          </w:p>
        </w:tc>
        <w:tc>
          <w:tcPr>
            <w:tcW w:w="737" w:type="dxa"/>
            <w:vAlign w:val="center"/>
          </w:tcPr>
          <w:p w14:paraId="10775B5A" w14:textId="77777777" w:rsidR="00DB39FA" w:rsidRPr="005A14A2" w:rsidRDefault="00DB39FA" w:rsidP="00D04818">
            <w:pPr>
              <w:pStyle w:val="Textfelder"/>
              <w:rPr>
                <w:rFonts w:eastAsia="Comic Sans MS"/>
              </w:rPr>
            </w:pPr>
            <w:r w:rsidRPr="005A14A2">
              <w:rPr>
                <w:rFonts w:eastAsia="Comic Sans MS"/>
              </w:rPr>
              <w:t>J</w:t>
            </w:r>
          </w:p>
        </w:tc>
        <w:tc>
          <w:tcPr>
            <w:tcW w:w="737" w:type="dxa"/>
            <w:vAlign w:val="center"/>
          </w:tcPr>
          <w:p w14:paraId="4DF83A26" w14:textId="77777777" w:rsidR="00DB39FA" w:rsidRPr="005A14A2" w:rsidRDefault="00DB39FA" w:rsidP="00D04818">
            <w:pPr>
              <w:pStyle w:val="Textfelder"/>
              <w:rPr>
                <w:rFonts w:eastAsia="Comic Sans MS"/>
              </w:rPr>
            </w:pPr>
            <w:r w:rsidRPr="005A14A2">
              <w:rPr>
                <w:rFonts w:eastAsia="Comic Sans MS"/>
              </w:rPr>
              <w:t>A</w:t>
            </w:r>
          </w:p>
        </w:tc>
        <w:tc>
          <w:tcPr>
            <w:tcW w:w="737" w:type="dxa"/>
            <w:vAlign w:val="center"/>
          </w:tcPr>
          <w:p w14:paraId="46DBB552" w14:textId="77777777" w:rsidR="00DB39FA" w:rsidRPr="005A14A2" w:rsidRDefault="00DB39FA" w:rsidP="00D04818">
            <w:pPr>
              <w:pStyle w:val="Textfelder"/>
              <w:rPr>
                <w:rFonts w:eastAsia="Comic Sans MS"/>
              </w:rPr>
            </w:pPr>
            <w:r w:rsidRPr="005A14A2">
              <w:rPr>
                <w:rFonts w:eastAsia="Comic Sans MS"/>
              </w:rPr>
              <w:t>N</w:t>
            </w:r>
          </w:p>
        </w:tc>
        <w:tc>
          <w:tcPr>
            <w:tcW w:w="737" w:type="dxa"/>
            <w:vAlign w:val="center"/>
          </w:tcPr>
          <w:p w14:paraId="75C7EBBE" w14:textId="77777777" w:rsidR="00DB39FA" w:rsidRPr="005A14A2" w:rsidRDefault="00DB39FA" w:rsidP="00D04818">
            <w:pPr>
              <w:pStyle w:val="Textfelder"/>
              <w:rPr>
                <w:rFonts w:eastAsia="Comic Sans MS"/>
              </w:rPr>
            </w:pPr>
            <w:r w:rsidRPr="005A14A2">
              <w:rPr>
                <w:rFonts w:eastAsia="Comic Sans MS"/>
              </w:rPr>
              <w:t>N</w:t>
            </w:r>
          </w:p>
        </w:tc>
        <w:tc>
          <w:tcPr>
            <w:tcW w:w="737" w:type="dxa"/>
            <w:vAlign w:val="center"/>
          </w:tcPr>
          <w:p w14:paraId="11ABD9E1" w14:textId="77777777" w:rsidR="00DB39FA" w:rsidRPr="005A14A2" w:rsidRDefault="00DB39FA" w:rsidP="00D04818">
            <w:pPr>
              <w:pStyle w:val="Textfelder"/>
              <w:rPr>
                <w:rFonts w:eastAsia="Comic Sans MS"/>
              </w:rPr>
            </w:pPr>
            <w:r w:rsidRPr="005A14A2">
              <w:rPr>
                <w:rFonts w:eastAsia="Comic Sans MS"/>
              </w:rPr>
              <w:t>A</w:t>
            </w:r>
          </w:p>
        </w:tc>
        <w:tc>
          <w:tcPr>
            <w:tcW w:w="737" w:type="dxa"/>
            <w:vAlign w:val="center"/>
          </w:tcPr>
          <w:p w14:paraId="08D237FA" w14:textId="77777777" w:rsidR="00DB39FA" w:rsidRPr="005A14A2" w:rsidRDefault="00DB39FA" w:rsidP="00D04818">
            <w:pPr>
              <w:pStyle w:val="Textfelder"/>
              <w:rPr>
                <w:rFonts w:eastAsia="Comic Sans MS"/>
              </w:rPr>
            </w:pPr>
            <w:r w:rsidRPr="005A14A2">
              <w:rPr>
                <w:rFonts w:eastAsia="Comic Sans MS"/>
              </w:rPr>
              <w:t>H</w:t>
            </w:r>
          </w:p>
        </w:tc>
        <w:tc>
          <w:tcPr>
            <w:tcW w:w="737" w:type="dxa"/>
            <w:vAlign w:val="center"/>
          </w:tcPr>
          <w:p w14:paraId="03BA1DE2" w14:textId="77777777" w:rsidR="00DB39FA" w:rsidRPr="005A14A2" w:rsidRDefault="00DB39FA" w:rsidP="00D04818">
            <w:pPr>
              <w:pStyle w:val="Textfelder"/>
              <w:rPr>
                <w:rFonts w:eastAsia="Comic Sans MS"/>
              </w:rPr>
            </w:pPr>
            <w:r w:rsidRPr="005A14A2">
              <w:rPr>
                <w:rFonts w:eastAsia="Comic Sans MS"/>
              </w:rPr>
              <w:t>M</w:t>
            </w:r>
          </w:p>
        </w:tc>
        <w:tc>
          <w:tcPr>
            <w:tcW w:w="737" w:type="dxa"/>
            <w:vAlign w:val="center"/>
          </w:tcPr>
          <w:p w14:paraId="16191316" w14:textId="77777777" w:rsidR="00DB39FA" w:rsidRPr="005A14A2" w:rsidRDefault="00DB39FA" w:rsidP="00D04818">
            <w:pPr>
              <w:pStyle w:val="Textfelder"/>
              <w:rPr>
                <w:rFonts w:eastAsia="Comic Sans MS"/>
              </w:rPr>
            </w:pPr>
            <w:r w:rsidRPr="005A14A2">
              <w:rPr>
                <w:rFonts w:eastAsia="Comic Sans MS"/>
              </w:rPr>
              <w:t>E</w:t>
            </w:r>
          </w:p>
        </w:tc>
        <w:tc>
          <w:tcPr>
            <w:tcW w:w="737" w:type="dxa"/>
            <w:vAlign w:val="center"/>
          </w:tcPr>
          <w:p w14:paraId="5AFDFE5E" w14:textId="77777777" w:rsidR="00DB39FA" w:rsidRPr="005A14A2" w:rsidRDefault="00DB39FA" w:rsidP="00D04818">
            <w:pPr>
              <w:pStyle w:val="Textfelder"/>
              <w:rPr>
                <w:rFonts w:eastAsia="Comic Sans MS"/>
              </w:rPr>
            </w:pPr>
            <w:r w:rsidRPr="005A14A2">
              <w:rPr>
                <w:rFonts w:eastAsia="Comic Sans MS"/>
              </w:rPr>
              <w:t>Ü</w:t>
            </w:r>
          </w:p>
        </w:tc>
        <w:tc>
          <w:tcPr>
            <w:tcW w:w="737" w:type="dxa"/>
            <w:vAlign w:val="center"/>
          </w:tcPr>
          <w:p w14:paraId="5D145202" w14:textId="77777777" w:rsidR="00DB39FA" w:rsidRPr="005A14A2" w:rsidRDefault="00DB39FA" w:rsidP="00D04818">
            <w:pPr>
              <w:pStyle w:val="Textfelder"/>
              <w:rPr>
                <w:rFonts w:eastAsia="Comic Sans MS"/>
              </w:rPr>
            </w:pPr>
            <w:r w:rsidRPr="005A14A2">
              <w:rPr>
                <w:rFonts w:eastAsia="Comic Sans MS"/>
              </w:rPr>
              <w:t>O</w:t>
            </w:r>
          </w:p>
        </w:tc>
      </w:tr>
      <w:tr w:rsidR="00DB39FA" w:rsidRPr="005A14A2" w14:paraId="1E55B9FA" w14:textId="77777777" w:rsidTr="00D04818">
        <w:trPr>
          <w:trHeight w:val="737"/>
          <w:jc w:val="center"/>
        </w:trPr>
        <w:tc>
          <w:tcPr>
            <w:tcW w:w="737" w:type="dxa"/>
            <w:vAlign w:val="center"/>
          </w:tcPr>
          <w:p w14:paraId="2A306CA1" w14:textId="77777777" w:rsidR="00DB39FA" w:rsidRPr="005A14A2" w:rsidRDefault="00DB39FA" w:rsidP="00D04818">
            <w:pPr>
              <w:pStyle w:val="Textfelder"/>
              <w:rPr>
                <w:rFonts w:eastAsia="Comic Sans MS"/>
              </w:rPr>
            </w:pPr>
            <w:r w:rsidRPr="005A14A2">
              <w:rPr>
                <w:rFonts w:eastAsia="Comic Sans MS"/>
              </w:rPr>
              <w:t>V</w:t>
            </w:r>
          </w:p>
        </w:tc>
        <w:tc>
          <w:tcPr>
            <w:tcW w:w="737" w:type="dxa"/>
            <w:vAlign w:val="center"/>
          </w:tcPr>
          <w:p w14:paraId="1EC41D74" w14:textId="77777777" w:rsidR="00DB39FA" w:rsidRPr="005A14A2" w:rsidRDefault="00DB39FA" w:rsidP="00D04818">
            <w:pPr>
              <w:pStyle w:val="Textfelder"/>
              <w:rPr>
                <w:rFonts w:eastAsia="Comic Sans MS"/>
              </w:rPr>
            </w:pPr>
            <w:r w:rsidRPr="005A14A2">
              <w:rPr>
                <w:rFonts w:eastAsia="Comic Sans MS"/>
              </w:rPr>
              <w:t>E</w:t>
            </w:r>
          </w:p>
        </w:tc>
        <w:tc>
          <w:tcPr>
            <w:tcW w:w="737" w:type="dxa"/>
            <w:vAlign w:val="center"/>
          </w:tcPr>
          <w:p w14:paraId="64AAB11F" w14:textId="77777777" w:rsidR="00DB39FA" w:rsidRPr="005A14A2" w:rsidRDefault="00DB39FA" w:rsidP="00D04818">
            <w:pPr>
              <w:pStyle w:val="Textfelder"/>
              <w:rPr>
                <w:rFonts w:eastAsia="Comic Sans MS"/>
              </w:rPr>
            </w:pPr>
            <w:r w:rsidRPr="005A14A2">
              <w:rPr>
                <w:rFonts w:eastAsia="Comic Sans MS"/>
              </w:rPr>
              <w:t>R</w:t>
            </w:r>
          </w:p>
        </w:tc>
        <w:tc>
          <w:tcPr>
            <w:tcW w:w="737" w:type="dxa"/>
            <w:vAlign w:val="center"/>
          </w:tcPr>
          <w:p w14:paraId="0359E521" w14:textId="77777777" w:rsidR="00DB39FA" w:rsidRPr="005A14A2" w:rsidRDefault="00DB39FA" w:rsidP="00D04818">
            <w:pPr>
              <w:pStyle w:val="Textfelder"/>
              <w:rPr>
                <w:rFonts w:eastAsia="Comic Sans MS"/>
              </w:rPr>
            </w:pPr>
            <w:r w:rsidRPr="005A14A2">
              <w:rPr>
                <w:rFonts w:eastAsia="Comic Sans MS"/>
              </w:rPr>
              <w:t>T</w:t>
            </w:r>
          </w:p>
        </w:tc>
        <w:tc>
          <w:tcPr>
            <w:tcW w:w="737" w:type="dxa"/>
            <w:vAlign w:val="center"/>
          </w:tcPr>
          <w:p w14:paraId="2AB7E7ED" w14:textId="77777777" w:rsidR="00DB39FA" w:rsidRPr="005A14A2" w:rsidRDefault="00DB39FA" w:rsidP="00D04818">
            <w:pPr>
              <w:pStyle w:val="Textfelder"/>
              <w:rPr>
                <w:rFonts w:eastAsia="Comic Sans MS"/>
              </w:rPr>
            </w:pPr>
            <w:r w:rsidRPr="005A14A2">
              <w:rPr>
                <w:rFonts w:eastAsia="Comic Sans MS"/>
              </w:rPr>
              <w:t>R</w:t>
            </w:r>
          </w:p>
        </w:tc>
        <w:tc>
          <w:tcPr>
            <w:tcW w:w="737" w:type="dxa"/>
            <w:vAlign w:val="center"/>
          </w:tcPr>
          <w:p w14:paraId="6C4926C4" w14:textId="77777777" w:rsidR="00DB39FA" w:rsidRPr="005A14A2" w:rsidRDefault="00DB39FA" w:rsidP="00D04818">
            <w:pPr>
              <w:pStyle w:val="Textfelder"/>
              <w:rPr>
                <w:rFonts w:eastAsia="Comic Sans MS"/>
              </w:rPr>
            </w:pPr>
            <w:r w:rsidRPr="005A14A2">
              <w:rPr>
                <w:rFonts w:eastAsia="Comic Sans MS"/>
              </w:rPr>
              <w:t>A</w:t>
            </w:r>
          </w:p>
        </w:tc>
        <w:tc>
          <w:tcPr>
            <w:tcW w:w="737" w:type="dxa"/>
            <w:vAlign w:val="center"/>
          </w:tcPr>
          <w:p w14:paraId="4D612BD5" w14:textId="77777777" w:rsidR="00DB39FA" w:rsidRPr="005A14A2" w:rsidRDefault="00DB39FA" w:rsidP="00D04818">
            <w:pPr>
              <w:pStyle w:val="Textfelder"/>
              <w:rPr>
                <w:rFonts w:eastAsia="Comic Sans MS"/>
              </w:rPr>
            </w:pPr>
            <w:r w:rsidRPr="005A14A2">
              <w:rPr>
                <w:rFonts w:eastAsia="Comic Sans MS"/>
              </w:rPr>
              <w:t>G</w:t>
            </w:r>
          </w:p>
        </w:tc>
        <w:tc>
          <w:tcPr>
            <w:tcW w:w="737" w:type="dxa"/>
            <w:vAlign w:val="center"/>
          </w:tcPr>
          <w:p w14:paraId="23DB6352" w14:textId="77777777" w:rsidR="00DB39FA" w:rsidRPr="005A14A2" w:rsidRDefault="00DB39FA" w:rsidP="00D04818">
            <w:pPr>
              <w:pStyle w:val="Textfelder"/>
              <w:rPr>
                <w:rFonts w:eastAsia="Comic Sans MS"/>
              </w:rPr>
            </w:pPr>
            <w:r w:rsidRPr="005A14A2">
              <w:rPr>
                <w:rFonts w:eastAsia="Comic Sans MS"/>
              </w:rPr>
              <w:t>T</w:t>
            </w:r>
          </w:p>
        </w:tc>
        <w:tc>
          <w:tcPr>
            <w:tcW w:w="737" w:type="dxa"/>
            <w:vAlign w:val="center"/>
          </w:tcPr>
          <w:p w14:paraId="327E0B92" w14:textId="77777777" w:rsidR="00DB39FA" w:rsidRPr="005A14A2" w:rsidRDefault="00DB39FA" w:rsidP="00D04818">
            <w:pPr>
              <w:pStyle w:val="Textfelder"/>
              <w:rPr>
                <w:rFonts w:eastAsia="Comic Sans MS"/>
              </w:rPr>
            </w:pPr>
            <w:r w:rsidRPr="005A14A2">
              <w:rPr>
                <w:rFonts w:eastAsia="Comic Sans MS"/>
              </w:rPr>
              <w:t>O</w:t>
            </w:r>
          </w:p>
        </w:tc>
        <w:tc>
          <w:tcPr>
            <w:tcW w:w="737" w:type="dxa"/>
            <w:vAlign w:val="center"/>
          </w:tcPr>
          <w:p w14:paraId="288E9E28" w14:textId="77777777" w:rsidR="00DB39FA" w:rsidRPr="005A14A2" w:rsidRDefault="00DB39FA" w:rsidP="00D04818">
            <w:pPr>
              <w:pStyle w:val="Textfelder"/>
              <w:rPr>
                <w:rFonts w:eastAsia="Comic Sans MS"/>
              </w:rPr>
            </w:pPr>
            <w:r w:rsidRPr="005A14A2">
              <w:rPr>
                <w:rFonts w:eastAsia="Comic Sans MS"/>
              </w:rPr>
              <w:t>L</w:t>
            </w:r>
          </w:p>
        </w:tc>
        <w:tc>
          <w:tcPr>
            <w:tcW w:w="737" w:type="dxa"/>
            <w:vAlign w:val="center"/>
          </w:tcPr>
          <w:p w14:paraId="02562E44" w14:textId="77777777" w:rsidR="00DB39FA" w:rsidRPr="005A14A2" w:rsidRDefault="00DB39FA" w:rsidP="00D04818">
            <w:pPr>
              <w:pStyle w:val="Textfelder"/>
              <w:rPr>
                <w:rFonts w:eastAsia="Comic Sans MS"/>
              </w:rPr>
            </w:pPr>
            <w:r w:rsidRPr="005A14A2">
              <w:rPr>
                <w:rFonts w:eastAsia="Comic Sans MS"/>
              </w:rPr>
              <w:t>P</w:t>
            </w:r>
          </w:p>
        </w:tc>
        <w:tc>
          <w:tcPr>
            <w:tcW w:w="737" w:type="dxa"/>
            <w:vAlign w:val="center"/>
          </w:tcPr>
          <w:p w14:paraId="3F398FFD" w14:textId="77777777" w:rsidR="00DB39FA" w:rsidRPr="005A14A2" w:rsidRDefault="00DB39FA" w:rsidP="00D04818">
            <w:pPr>
              <w:pStyle w:val="Textfelder"/>
              <w:rPr>
                <w:rFonts w:eastAsia="Comic Sans MS"/>
              </w:rPr>
            </w:pPr>
            <w:r w:rsidRPr="005A14A2">
              <w:rPr>
                <w:rFonts w:eastAsia="Comic Sans MS"/>
              </w:rPr>
              <w:t>A</w:t>
            </w:r>
          </w:p>
        </w:tc>
      </w:tr>
      <w:tr w:rsidR="00DB39FA" w:rsidRPr="005A14A2" w14:paraId="6AFC6FB4" w14:textId="77777777" w:rsidTr="00D04818">
        <w:trPr>
          <w:trHeight w:val="737"/>
          <w:jc w:val="center"/>
        </w:trPr>
        <w:tc>
          <w:tcPr>
            <w:tcW w:w="737" w:type="dxa"/>
            <w:vAlign w:val="center"/>
          </w:tcPr>
          <w:p w14:paraId="59CC66DD" w14:textId="77777777" w:rsidR="00DB39FA" w:rsidRPr="005A14A2" w:rsidRDefault="00DB39FA" w:rsidP="00D04818">
            <w:pPr>
              <w:pStyle w:val="Textfelder"/>
              <w:rPr>
                <w:rFonts w:eastAsia="Comic Sans MS"/>
              </w:rPr>
            </w:pPr>
            <w:r w:rsidRPr="005A14A2">
              <w:rPr>
                <w:rFonts w:eastAsia="Comic Sans MS"/>
              </w:rPr>
              <w:t>K</w:t>
            </w:r>
          </w:p>
        </w:tc>
        <w:tc>
          <w:tcPr>
            <w:tcW w:w="737" w:type="dxa"/>
            <w:vAlign w:val="center"/>
          </w:tcPr>
          <w:p w14:paraId="11930B39" w14:textId="77777777" w:rsidR="00DB39FA" w:rsidRPr="005A14A2" w:rsidRDefault="00DB39FA" w:rsidP="00D04818">
            <w:pPr>
              <w:pStyle w:val="Textfelder"/>
              <w:rPr>
                <w:rFonts w:eastAsia="Comic Sans MS"/>
              </w:rPr>
            </w:pPr>
            <w:r w:rsidRPr="005A14A2">
              <w:rPr>
                <w:rFonts w:eastAsia="Comic Sans MS"/>
              </w:rPr>
              <w:t>Ü</w:t>
            </w:r>
          </w:p>
        </w:tc>
        <w:tc>
          <w:tcPr>
            <w:tcW w:w="737" w:type="dxa"/>
            <w:vAlign w:val="center"/>
          </w:tcPr>
          <w:p w14:paraId="51224281" w14:textId="77777777" w:rsidR="00DB39FA" w:rsidRPr="005A14A2" w:rsidRDefault="00DB39FA" w:rsidP="00D04818">
            <w:pPr>
              <w:pStyle w:val="Textfelder"/>
              <w:rPr>
                <w:rFonts w:eastAsia="Comic Sans MS"/>
              </w:rPr>
            </w:pPr>
            <w:r w:rsidRPr="005A14A2">
              <w:rPr>
                <w:rFonts w:eastAsia="Comic Sans MS"/>
              </w:rPr>
              <w:t>N</w:t>
            </w:r>
          </w:p>
        </w:tc>
        <w:tc>
          <w:tcPr>
            <w:tcW w:w="737" w:type="dxa"/>
            <w:vAlign w:val="center"/>
          </w:tcPr>
          <w:p w14:paraId="2A5E1C91" w14:textId="77777777" w:rsidR="00DB39FA" w:rsidRPr="005A14A2" w:rsidRDefault="00DB39FA" w:rsidP="00D04818">
            <w:pPr>
              <w:pStyle w:val="Textfelder"/>
              <w:rPr>
                <w:rFonts w:eastAsia="Comic Sans MS"/>
              </w:rPr>
            </w:pPr>
            <w:r w:rsidRPr="005A14A2">
              <w:rPr>
                <w:rFonts w:eastAsia="Comic Sans MS"/>
              </w:rPr>
              <w:t>D</w:t>
            </w:r>
          </w:p>
        </w:tc>
        <w:tc>
          <w:tcPr>
            <w:tcW w:w="737" w:type="dxa"/>
            <w:vAlign w:val="center"/>
          </w:tcPr>
          <w:p w14:paraId="777AA803" w14:textId="77777777" w:rsidR="00DB39FA" w:rsidRPr="005A14A2" w:rsidRDefault="00DB39FA" w:rsidP="00D04818">
            <w:pPr>
              <w:pStyle w:val="Textfelder"/>
              <w:rPr>
                <w:rFonts w:eastAsia="Comic Sans MS"/>
              </w:rPr>
            </w:pPr>
            <w:r w:rsidRPr="005A14A2">
              <w:rPr>
                <w:rFonts w:eastAsia="Comic Sans MS"/>
              </w:rPr>
              <w:t>I</w:t>
            </w:r>
          </w:p>
        </w:tc>
        <w:tc>
          <w:tcPr>
            <w:tcW w:w="737" w:type="dxa"/>
            <w:vAlign w:val="center"/>
          </w:tcPr>
          <w:p w14:paraId="378C63EA" w14:textId="77777777" w:rsidR="00DB39FA" w:rsidRPr="005A14A2" w:rsidRDefault="00DB39FA" w:rsidP="00D04818">
            <w:pPr>
              <w:pStyle w:val="Textfelder"/>
              <w:rPr>
                <w:rFonts w:eastAsia="Comic Sans MS"/>
              </w:rPr>
            </w:pPr>
            <w:r w:rsidRPr="005A14A2">
              <w:rPr>
                <w:rFonts w:eastAsia="Comic Sans MS"/>
              </w:rPr>
              <w:t>G</w:t>
            </w:r>
          </w:p>
        </w:tc>
        <w:tc>
          <w:tcPr>
            <w:tcW w:w="737" w:type="dxa"/>
            <w:vAlign w:val="center"/>
          </w:tcPr>
          <w:p w14:paraId="1FE1E658" w14:textId="77777777" w:rsidR="00DB39FA" w:rsidRPr="005A14A2" w:rsidRDefault="00DB39FA" w:rsidP="00D04818">
            <w:pPr>
              <w:pStyle w:val="Textfelder"/>
              <w:rPr>
                <w:rFonts w:eastAsia="Comic Sans MS"/>
              </w:rPr>
            </w:pPr>
            <w:r w:rsidRPr="005A14A2">
              <w:rPr>
                <w:rFonts w:eastAsia="Comic Sans MS"/>
              </w:rPr>
              <w:t>U</w:t>
            </w:r>
          </w:p>
        </w:tc>
        <w:tc>
          <w:tcPr>
            <w:tcW w:w="737" w:type="dxa"/>
            <w:vAlign w:val="center"/>
          </w:tcPr>
          <w:p w14:paraId="384E8BBF" w14:textId="77777777" w:rsidR="00DB39FA" w:rsidRPr="005A14A2" w:rsidRDefault="00DB39FA" w:rsidP="00D04818">
            <w:pPr>
              <w:pStyle w:val="Textfelder"/>
              <w:rPr>
                <w:rFonts w:eastAsia="Comic Sans MS"/>
              </w:rPr>
            </w:pPr>
            <w:r w:rsidRPr="005A14A2">
              <w:rPr>
                <w:rFonts w:eastAsia="Comic Sans MS"/>
              </w:rPr>
              <w:t>N</w:t>
            </w:r>
          </w:p>
        </w:tc>
        <w:tc>
          <w:tcPr>
            <w:tcW w:w="737" w:type="dxa"/>
            <w:vAlign w:val="center"/>
          </w:tcPr>
          <w:p w14:paraId="3853E6B1" w14:textId="77777777" w:rsidR="00DB39FA" w:rsidRPr="005A14A2" w:rsidRDefault="00DB39FA" w:rsidP="00D04818">
            <w:pPr>
              <w:pStyle w:val="Textfelder"/>
              <w:rPr>
                <w:rFonts w:eastAsia="Comic Sans MS"/>
              </w:rPr>
            </w:pPr>
            <w:r w:rsidRPr="005A14A2">
              <w:rPr>
                <w:rFonts w:eastAsia="Comic Sans MS"/>
              </w:rPr>
              <w:t>G</w:t>
            </w:r>
          </w:p>
        </w:tc>
        <w:tc>
          <w:tcPr>
            <w:tcW w:w="737" w:type="dxa"/>
            <w:vAlign w:val="center"/>
          </w:tcPr>
          <w:p w14:paraId="05C5F902" w14:textId="77777777" w:rsidR="00DB39FA" w:rsidRPr="005A14A2" w:rsidRDefault="00DB39FA" w:rsidP="00D04818">
            <w:pPr>
              <w:pStyle w:val="Textfelder"/>
              <w:rPr>
                <w:rFonts w:eastAsia="Comic Sans MS"/>
              </w:rPr>
            </w:pPr>
            <w:r w:rsidRPr="005A14A2">
              <w:rPr>
                <w:rFonts w:eastAsia="Comic Sans MS"/>
              </w:rPr>
              <w:t>E</w:t>
            </w:r>
          </w:p>
        </w:tc>
        <w:tc>
          <w:tcPr>
            <w:tcW w:w="737" w:type="dxa"/>
            <w:vAlign w:val="center"/>
          </w:tcPr>
          <w:p w14:paraId="16EE7A00" w14:textId="77777777" w:rsidR="00DB39FA" w:rsidRPr="005A14A2" w:rsidRDefault="00DB39FA" w:rsidP="00D04818">
            <w:pPr>
              <w:pStyle w:val="Textfelder"/>
              <w:rPr>
                <w:rFonts w:eastAsia="Comic Sans MS"/>
              </w:rPr>
            </w:pPr>
            <w:r w:rsidRPr="005A14A2">
              <w:rPr>
                <w:rFonts w:eastAsia="Comic Sans MS"/>
              </w:rPr>
              <w:t>A</w:t>
            </w:r>
          </w:p>
        </w:tc>
        <w:tc>
          <w:tcPr>
            <w:tcW w:w="737" w:type="dxa"/>
            <w:vAlign w:val="center"/>
          </w:tcPr>
          <w:p w14:paraId="55CB1549" w14:textId="77777777" w:rsidR="00DB39FA" w:rsidRPr="005A14A2" w:rsidRDefault="00DB39FA" w:rsidP="00D04818">
            <w:pPr>
              <w:pStyle w:val="Textfelder"/>
              <w:rPr>
                <w:rFonts w:eastAsia="Comic Sans MS"/>
              </w:rPr>
            </w:pPr>
            <w:r w:rsidRPr="005A14A2">
              <w:rPr>
                <w:rFonts w:eastAsia="Comic Sans MS"/>
              </w:rPr>
              <w:t>N</w:t>
            </w:r>
          </w:p>
        </w:tc>
      </w:tr>
      <w:tr w:rsidR="00DB39FA" w:rsidRPr="005A14A2" w14:paraId="40114E20" w14:textId="77777777" w:rsidTr="00D04818">
        <w:trPr>
          <w:trHeight w:val="737"/>
          <w:jc w:val="center"/>
        </w:trPr>
        <w:tc>
          <w:tcPr>
            <w:tcW w:w="737" w:type="dxa"/>
            <w:vAlign w:val="center"/>
          </w:tcPr>
          <w:p w14:paraId="71563297" w14:textId="77777777" w:rsidR="00DB39FA" w:rsidRPr="005A14A2" w:rsidRDefault="00DB39FA" w:rsidP="00D04818">
            <w:pPr>
              <w:pStyle w:val="Textfelder"/>
              <w:rPr>
                <w:rFonts w:eastAsia="Comic Sans MS"/>
              </w:rPr>
            </w:pPr>
            <w:r w:rsidRPr="005A14A2">
              <w:rPr>
                <w:rFonts w:eastAsia="Comic Sans MS"/>
              </w:rPr>
              <w:t>D</w:t>
            </w:r>
          </w:p>
        </w:tc>
        <w:tc>
          <w:tcPr>
            <w:tcW w:w="737" w:type="dxa"/>
            <w:vAlign w:val="center"/>
          </w:tcPr>
          <w:p w14:paraId="12DFC1C5" w14:textId="77777777" w:rsidR="00DB39FA" w:rsidRPr="005A14A2" w:rsidRDefault="00DB39FA" w:rsidP="00D04818">
            <w:pPr>
              <w:pStyle w:val="Textfelder"/>
              <w:rPr>
                <w:rFonts w:eastAsia="Comic Sans MS"/>
              </w:rPr>
            </w:pPr>
            <w:r w:rsidRPr="005A14A2">
              <w:rPr>
                <w:rFonts w:eastAsia="Comic Sans MS"/>
              </w:rPr>
              <w:t>A</w:t>
            </w:r>
          </w:p>
        </w:tc>
        <w:tc>
          <w:tcPr>
            <w:tcW w:w="737" w:type="dxa"/>
            <w:vAlign w:val="center"/>
          </w:tcPr>
          <w:p w14:paraId="2D19603C" w14:textId="77777777" w:rsidR="00DB39FA" w:rsidRPr="005A14A2" w:rsidRDefault="00DB39FA" w:rsidP="00D04818">
            <w:pPr>
              <w:pStyle w:val="Textfelder"/>
              <w:rPr>
                <w:rFonts w:eastAsia="Comic Sans MS"/>
              </w:rPr>
            </w:pPr>
            <w:r w:rsidRPr="005A14A2">
              <w:rPr>
                <w:rFonts w:eastAsia="Comic Sans MS"/>
              </w:rPr>
              <w:t>U</w:t>
            </w:r>
          </w:p>
        </w:tc>
        <w:tc>
          <w:tcPr>
            <w:tcW w:w="737" w:type="dxa"/>
            <w:vAlign w:val="center"/>
          </w:tcPr>
          <w:p w14:paraId="418DA414" w14:textId="77777777" w:rsidR="00DB39FA" w:rsidRPr="005A14A2" w:rsidRDefault="00DB39FA" w:rsidP="00D04818">
            <w:pPr>
              <w:pStyle w:val="Textfelder"/>
              <w:rPr>
                <w:rFonts w:eastAsia="Comic Sans MS"/>
              </w:rPr>
            </w:pPr>
            <w:r w:rsidRPr="005A14A2">
              <w:rPr>
                <w:rFonts w:eastAsia="Comic Sans MS"/>
              </w:rPr>
              <w:t>P</w:t>
            </w:r>
          </w:p>
        </w:tc>
        <w:tc>
          <w:tcPr>
            <w:tcW w:w="737" w:type="dxa"/>
            <w:vAlign w:val="center"/>
          </w:tcPr>
          <w:p w14:paraId="71DC7BA3" w14:textId="77777777" w:rsidR="00DB39FA" w:rsidRPr="005A14A2" w:rsidRDefault="00DB39FA" w:rsidP="00D04818">
            <w:pPr>
              <w:pStyle w:val="Textfelder"/>
              <w:rPr>
                <w:rFonts w:eastAsia="Comic Sans MS"/>
              </w:rPr>
            </w:pPr>
            <w:r w:rsidRPr="005A14A2">
              <w:rPr>
                <w:rFonts w:eastAsia="Comic Sans MS"/>
              </w:rPr>
              <w:t>R</w:t>
            </w:r>
          </w:p>
        </w:tc>
        <w:tc>
          <w:tcPr>
            <w:tcW w:w="737" w:type="dxa"/>
            <w:vAlign w:val="center"/>
          </w:tcPr>
          <w:p w14:paraId="32801D64" w14:textId="77777777" w:rsidR="00DB39FA" w:rsidRPr="005A14A2" w:rsidRDefault="00DB39FA" w:rsidP="00D04818">
            <w:pPr>
              <w:pStyle w:val="Textfelder"/>
              <w:rPr>
                <w:rFonts w:eastAsia="Comic Sans MS"/>
              </w:rPr>
            </w:pPr>
            <w:r w:rsidRPr="005A14A2">
              <w:rPr>
                <w:rFonts w:eastAsia="Comic Sans MS"/>
              </w:rPr>
              <w:t>E</w:t>
            </w:r>
          </w:p>
        </w:tc>
        <w:tc>
          <w:tcPr>
            <w:tcW w:w="737" w:type="dxa"/>
            <w:vAlign w:val="center"/>
          </w:tcPr>
          <w:p w14:paraId="77F464DC" w14:textId="77777777" w:rsidR="00DB39FA" w:rsidRPr="005A14A2" w:rsidRDefault="00DB39FA" w:rsidP="00D04818">
            <w:pPr>
              <w:pStyle w:val="Textfelder"/>
              <w:rPr>
                <w:rFonts w:eastAsia="Comic Sans MS"/>
              </w:rPr>
            </w:pPr>
            <w:r w:rsidRPr="005A14A2">
              <w:rPr>
                <w:rFonts w:eastAsia="Comic Sans MS"/>
              </w:rPr>
              <w:t>I</w:t>
            </w:r>
          </w:p>
        </w:tc>
        <w:tc>
          <w:tcPr>
            <w:tcW w:w="737" w:type="dxa"/>
            <w:vAlign w:val="center"/>
          </w:tcPr>
          <w:p w14:paraId="75CE3C76" w14:textId="77777777" w:rsidR="00DB39FA" w:rsidRPr="005A14A2" w:rsidRDefault="00DB39FA" w:rsidP="00D04818">
            <w:pPr>
              <w:pStyle w:val="Textfelder"/>
              <w:rPr>
                <w:rFonts w:eastAsia="Comic Sans MS"/>
              </w:rPr>
            </w:pPr>
            <w:r w:rsidRPr="005A14A2">
              <w:rPr>
                <w:rFonts w:eastAsia="Comic Sans MS"/>
              </w:rPr>
              <w:t>S</w:t>
            </w:r>
          </w:p>
        </w:tc>
        <w:tc>
          <w:tcPr>
            <w:tcW w:w="737" w:type="dxa"/>
            <w:vAlign w:val="center"/>
          </w:tcPr>
          <w:p w14:paraId="03F2747B" w14:textId="77777777" w:rsidR="00DB39FA" w:rsidRPr="005A14A2" w:rsidRDefault="00DB39FA" w:rsidP="00D04818">
            <w:pPr>
              <w:pStyle w:val="Textfelder"/>
              <w:rPr>
                <w:rFonts w:eastAsia="Comic Sans MS"/>
              </w:rPr>
            </w:pPr>
            <w:r w:rsidRPr="005A14A2">
              <w:rPr>
                <w:rFonts w:eastAsia="Comic Sans MS"/>
              </w:rPr>
              <w:t>T</w:t>
            </w:r>
          </w:p>
        </w:tc>
        <w:tc>
          <w:tcPr>
            <w:tcW w:w="737" w:type="dxa"/>
            <w:vAlign w:val="center"/>
          </w:tcPr>
          <w:p w14:paraId="076B3EAC" w14:textId="77777777" w:rsidR="00DB39FA" w:rsidRPr="005A14A2" w:rsidRDefault="00DB39FA" w:rsidP="00D04818">
            <w:pPr>
              <w:pStyle w:val="Textfelder"/>
              <w:rPr>
                <w:rFonts w:eastAsia="Comic Sans MS"/>
              </w:rPr>
            </w:pPr>
            <w:r w:rsidRPr="005A14A2">
              <w:rPr>
                <w:rFonts w:eastAsia="Comic Sans MS"/>
              </w:rPr>
              <w:t>R</w:t>
            </w:r>
          </w:p>
        </w:tc>
        <w:tc>
          <w:tcPr>
            <w:tcW w:w="737" w:type="dxa"/>
            <w:vAlign w:val="center"/>
          </w:tcPr>
          <w:p w14:paraId="384FF180" w14:textId="77777777" w:rsidR="00DB39FA" w:rsidRPr="005A14A2" w:rsidRDefault="00DB39FA" w:rsidP="00D04818">
            <w:pPr>
              <w:pStyle w:val="Textfelder"/>
              <w:rPr>
                <w:rFonts w:eastAsia="Comic Sans MS"/>
              </w:rPr>
            </w:pPr>
            <w:r w:rsidRPr="005A14A2">
              <w:rPr>
                <w:rFonts w:eastAsia="Comic Sans MS"/>
              </w:rPr>
              <w:t>A</w:t>
            </w:r>
          </w:p>
        </w:tc>
        <w:tc>
          <w:tcPr>
            <w:tcW w:w="737" w:type="dxa"/>
            <w:vAlign w:val="center"/>
          </w:tcPr>
          <w:p w14:paraId="6DF08AFF" w14:textId="77777777" w:rsidR="00DB39FA" w:rsidRPr="005A14A2" w:rsidRDefault="00DB39FA" w:rsidP="00D04818">
            <w:pPr>
              <w:pStyle w:val="Textfelder"/>
              <w:rPr>
                <w:rFonts w:eastAsia="Comic Sans MS"/>
              </w:rPr>
            </w:pPr>
            <w:r w:rsidRPr="005A14A2">
              <w:rPr>
                <w:rFonts w:eastAsia="Comic Sans MS"/>
              </w:rPr>
              <w:t>G</w:t>
            </w:r>
          </w:p>
        </w:tc>
      </w:tr>
      <w:tr w:rsidR="00DB39FA" w:rsidRPr="005A14A2" w14:paraId="48A0C5B8" w14:textId="77777777" w:rsidTr="00D04818">
        <w:trPr>
          <w:trHeight w:val="737"/>
          <w:jc w:val="center"/>
        </w:trPr>
        <w:tc>
          <w:tcPr>
            <w:tcW w:w="737" w:type="dxa"/>
            <w:vAlign w:val="center"/>
          </w:tcPr>
          <w:p w14:paraId="72EEF445" w14:textId="77777777" w:rsidR="00DB39FA" w:rsidRPr="005A14A2" w:rsidRDefault="00DB39FA" w:rsidP="00D04818">
            <w:pPr>
              <w:pStyle w:val="Textfelder"/>
              <w:rPr>
                <w:rFonts w:eastAsia="Comic Sans MS"/>
              </w:rPr>
            </w:pPr>
            <w:r w:rsidRPr="005A14A2">
              <w:rPr>
                <w:rFonts w:eastAsia="Comic Sans MS"/>
              </w:rPr>
              <w:t>E</w:t>
            </w:r>
          </w:p>
        </w:tc>
        <w:tc>
          <w:tcPr>
            <w:tcW w:w="737" w:type="dxa"/>
            <w:vAlign w:val="center"/>
          </w:tcPr>
          <w:p w14:paraId="541DE251" w14:textId="77777777" w:rsidR="00DB39FA" w:rsidRPr="005A14A2" w:rsidRDefault="00DB39FA" w:rsidP="00D04818">
            <w:pPr>
              <w:pStyle w:val="Textfelder"/>
              <w:rPr>
                <w:rFonts w:eastAsia="Comic Sans MS"/>
              </w:rPr>
            </w:pPr>
            <w:r w:rsidRPr="005A14A2">
              <w:rPr>
                <w:rFonts w:eastAsia="Comic Sans MS"/>
              </w:rPr>
              <w:t>G</w:t>
            </w:r>
          </w:p>
        </w:tc>
        <w:tc>
          <w:tcPr>
            <w:tcW w:w="737" w:type="dxa"/>
            <w:vAlign w:val="center"/>
          </w:tcPr>
          <w:p w14:paraId="198022F5" w14:textId="77777777" w:rsidR="00DB39FA" w:rsidRPr="005A14A2" w:rsidRDefault="00DB39FA" w:rsidP="00D04818">
            <w:pPr>
              <w:pStyle w:val="Textfelder"/>
              <w:rPr>
                <w:rFonts w:eastAsia="Comic Sans MS"/>
              </w:rPr>
            </w:pPr>
            <w:r w:rsidRPr="005A14A2">
              <w:rPr>
                <w:rFonts w:eastAsia="Comic Sans MS"/>
              </w:rPr>
              <w:t>E</w:t>
            </w:r>
          </w:p>
        </w:tc>
        <w:tc>
          <w:tcPr>
            <w:tcW w:w="737" w:type="dxa"/>
            <w:vAlign w:val="center"/>
          </w:tcPr>
          <w:p w14:paraId="63C9C933" w14:textId="77777777" w:rsidR="00DB39FA" w:rsidRPr="005A14A2" w:rsidRDefault="00DB39FA" w:rsidP="00D04818">
            <w:pPr>
              <w:pStyle w:val="Textfelder"/>
              <w:rPr>
                <w:rFonts w:eastAsia="Comic Sans MS"/>
              </w:rPr>
            </w:pPr>
            <w:r w:rsidRPr="005A14A2">
              <w:rPr>
                <w:rFonts w:eastAsia="Comic Sans MS"/>
              </w:rPr>
              <w:t>L</w:t>
            </w:r>
          </w:p>
        </w:tc>
        <w:tc>
          <w:tcPr>
            <w:tcW w:w="737" w:type="dxa"/>
            <w:vAlign w:val="center"/>
          </w:tcPr>
          <w:p w14:paraId="4F388C35" w14:textId="77777777" w:rsidR="00DB39FA" w:rsidRPr="005A14A2" w:rsidRDefault="00DB39FA" w:rsidP="00D04818">
            <w:pPr>
              <w:pStyle w:val="Textfelder"/>
              <w:rPr>
                <w:rFonts w:eastAsia="Comic Sans MS"/>
              </w:rPr>
            </w:pPr>
            <w:r w:rsidRPr="005A14A2">
              <w:rPr>
                <w:rFonts w:eastAsia="Comic Sans MS"/>
              </w:rPr>
              <w:t>K</w:t>
            </w:r>
          </w:p>
        </w:tc>
        <w:tc>
          <w:tcPr>
            <w:tcW w:w="737" w:type="dxa"/>
            <w:vAlign w:val="center"/>
          </w:tcPr>
          <w:p w14:paraId="4767AF8F" w14:textId="77777777" w:rsidR="00DB39FA" w:rsidRPr="005A14A2" w:rsidRDefault="00DB39FA" w:rsidP="00D04818">
            <w:pPr>
              <w:pStyle w:val="Textfelder"/>
              <w:rPr>
                <w:rFonts w:eastAsia="Comic Sans MS"/>
              </w:rPr>
            </w:pPr>
            <w:r w:rsidRPr="005A14A2">
              <w:rPr>
                <w:rFonts w:eastAsia="Comic Sans MS"/>
              </w:rPr>
              <w:t>A</w:t>
            </w:r>
          </w:p>
        </w:tc>
        <w:tc>
          <w:tcPr>
            <w:tcW w:w="737" w:type="dxa"/>
            <w:vAlign w:val="center"/>
          </w:tcPr>
          <w:p w14:paraId="6FC6E6C6" w14:textId="77777777" w:rsidR="00DB39FA" w:rsidRPr="005A14A2" w:rsidRDefault="00DB39FA" w:rsidP="00D04818">
            <w:pPr>
              <w:pStyle w:val="Textfelder"/>
              <w:rPr>
                <w:rFonts w:eastAsia="Comic Sans MS"/>
              </w:rPr>
            </w:pPr>
            <w:r w:rsidRPr="005A14A2">
              <w:rPr>
                <w:rFonts w:eastAsia="Comic Sans MS"/>
              </w:rPr>
              <w:t>U</w:t>
            </w:r>
          </w:p>
        </w:tc>
        <w:tc>
          <w:tcPr>
            <w:tcW w:w="737" w:type="dxa"/>
            <w:vAlign w:val="center"/>
          </w:tcPr>
          <w:p w14:paraId="3C90345D" w14:textId="77777777" w:rsidR="00DB39FA" w:rsidRPr="005A14A2" w:rsidRDefault="00DB39FA" w:rsidP="00D04818">
            <w:pPr>
              <w:pStyle w:val="Textfelder"/>
              <w:rPr>
                <w:rFonts w:eastAsia="Comic Sans MS"/>
              </w:rPr>
            </w:pPr>
            <w:r w:rsidRPr="005A14A2">
              <w:rPr>
                <w:rFonts w:eastAsia="Comic Sans MS"/>
              </w:rPr>
              <w:t>F</w:t>
            </w:r>
          </w:p>
        </w:tc>
        <w:tc>
          <w:tcPr>
            <w:tcW w:w="737" w:type="dxa"/>
            <w:vAlign w:val="center"/>
          </w:tcPr>
          <w:p w14:paraId="0335A623" w14:textId="77777777" w:rsidR="00DB39FA" w:rsidRPr="005A14A2" w:rsidRDefault="00DB39FA" w:rsidP="00D04818">
            <w:pPr>
              <w:pStyle w:val="Textfelder"/>
              <w:rPr>
                <w:rFonts w:eastAsia="Comic Sans MS"/>
              </w:rPr>
            </w:pPr>
            <w:r w:rsidRPr="005A14A2">
              <w:rPr>
                <w:rFonts w:eastAsia="Comic Sans MS"/>
              </w:rPr>
              <w:t>O</w:t>
            </w:r>
          </w:p>
        </w:tc>
        <w:tc>
          <w:tcPr>
            <w:tcW w:w="737" w:type="dxa"/>
            <w:vAlign w:val="center"/>
          </w:tcPr>
          <w:p w14:paraId="3C3331BB" w14:textId="77777777" w:rsidR="00DB39FA" w:rsidRPr="005A14A2" w:rsidRDefault="00DB39FA" w:rsidP="00D04818">
            <w:pPr>
              <w:pStyle w:val="Textfelder"/>
              <w:rPr>
                <w:rFonts w:eastAsia="Comic Sans MS"/>
              </w:rPr>
            </w:pPr>
            <w:r w:rsidRPr="005A14A2">
              <w:rPr>
                <w:rFonts w:eastAsia="Comic Sans MS"/>
              </w:rPr>
              <w:t>T</w:t>
            </w:r>
          </w:p>
        </w:tc>
        <w:tc>
          <w:tcPr>
            <w:tcW w:w="737" w:type="dxa"/>
            <w:vAlign w:val="center"/>
          </w:tcPr>
          <w:p w14:paraId="1307A270" w14:textId="77777777" w:rsidR="00DB39FA" w:rsidRPr="005A14A2" w:rsidRDefault="00DB39FA" w:rsidP="00D04818">
            <w:pPr>
              <w:pStyle w:val="Textfelder"/>
              <w:rPr>
                <w:rFonts w:eastAsia="Comic Sans MS"/>
              </w:rPr>
            </w:pPr>
            <w:r w:rsidRPr="005A14A2">
              <w:rPr>
                <w:rFonts w:eastAsia="Comic Sans MS"/>
              </w:rPr>
              <w:t>E</w:t>
            </w:r>
          </w:p>
        </w:tc>
        <w:tc>
          <w:tcPr>
            <w:tcW w:w="737" w:type="dxa"/>
            <w:vAlign w:val="center"/>
          </w:tcPr>
          <w:p w14:paraId="26EF6274" w14:textId="77777777" w:rsidR="00DB39FA" w:rsidRPr="005A14A2" w:rsidRDefault="00DB39FA" w:rsidP="00D04818">
            <w:pPr>
              <w:pStyle w:val="Textfelder"/>
              <w:rPr>
                <w:rFonts w:eastAsia="Comic Sans MS"/>
              </w:rPr>
            </w:pPr>
            <w:r w:rsidRPr="005A14A2">
              <w:rPr>
                <w:rFonts w:eastAsia="Comic Sans MS"/>
              </w:rPr>
              <w:t>W</w:t>
            </w:r>
          </w:p>
        </w:tc>
      </w:tr>
      <w:tr w:rsidR="00DB39FA" w:rsidRPr="005A14A2" w14:paraId="66B63633" w14:textId="77777777" w:rsidTr="00D04818">
        <w:trPr>
          <w:trHeight w:val="737"/>
          <w:jc w:val="center"/>
        </w:trPr>
        <w:tc>
          <w:tcPr>
            <w:tcW w:w="737" w:type="dxa"/>
            <w:vAlign w:val="center"/>
          </w:tcPr>
          <w:p w14:paraId="5ACE0BEB" w14:textId="77777777" w:rsidR="00DB39FA" w:rsidRPr="005A14A2" w:rsidRDefault="00DB39FA" w:rsidP="00D04818">
            <w:pPr>
              <w:pStyle w:val="Textfelder"/>
              <w:rPr>
                <w:rFonts w:eastAsia="Comic Sans MS"/>
              </w:rPr>
            </w:pPr>
            <w:r w:rsidRPr="005A14A2">
              <w:rPr>
                <w:rFonts w:eastAsia="Comic Sans MS"/>
              </w:rPr>
              <w:t>B</w:t>
            </w:r>
          </w:p>
        </w:tc>
        <w:tc>
          <w:tcPr>
            <w:tcW w:w="737" w:type="dxa"/>
            <w:vAlign w:val="center"/>
          </w:tcPr>
          <w:p w14:paraId="2DAC1BAD" w14:textId="77777777" w:rsidR="00DB39FA" w:rsidRPr="005A14A2" w:rsidRDefault="00DB39FA" w:rsidP="00D04818">
            <w:pPr>
              <w:pStyle w:val="Textfelder"/>
              <w:rPr>
                <w:rFonts w:eastAsia="Comic Sans MS"/>
              </w:rPr>
            </w:pPr>
            <w:r w:rsidRPr="005A14A2">
              <w:rPr>
                <w:rFonts w:eastAsia="Comic Sans MS"/>
              </w:rPr>
              <w:t>I</w:t>
            </w:r>
          </w:p>
        </w:tc>
        <w:tc>
          <w:tcPr>
            <w:tcW w:w="737" w:type="dxa"/>
            <w:vAlign w:val="center"/>
          </w:tcPr>
          <w:p w14:paraId="3EAE8581" w14:textId="77777777" w:rsidR="00DB39FA" w:rsidRPr="005A14A2" w:rsidRDefault="00DB39FA" w:rsidP="00D04818">
            <w:pPr>
              <w:pStyle w:val="Textfelder"/>
              <w:rPr>
                <w:rFonts w:eastAsia="Comic Sans MS"/>
              </w:rPr>
            </w:pPr>
            <w:r w:rsidRPr="005A14A2">
              <w:rPr>
                <w:rFonts w:eastAsia="Comic Sans MS"/>
              </w:rPr>
              <w:t>A</w:t>
            </w:r>
          </w:p>
        </w:tc>
        <w:tc>
          <w:tcPr>
            <w:tcW w:w="737" w:type="dxa"/>
            <w:vAlign w:val="center"/>
          </w:tcPr>
          <w:p w14:paraId="48446E8B" w14:textId="77777777" w:rsidR="00DB39FA" w:rsidRPr="005A14A2" w:rsidRDefault="00DB39FA" w:rsidP="00D04818">
            <w:pPr>
              <w:pStyle w:val="Textfelder"/>
              <w:rPr>
                <w:rFonts w:eastAsia="Comic Sans MS"/>
              </w:rPr>
            </w:pPr>
            <w:r w:rsidRPr="005A14A2">
              <w:rPr>
                <w:rFonts w:eastAsia="Comic Sans MS"/>
              </w:rPr>
              <w:t>M</w:t>
            </w:r>
          </w:p>
        </w:tc>
        <w:tc>
          <w:tcPr>
            <w:tcW w:w="737" w:type="dxa"/>
            <w:vAlign w:val="center"/>
          </w:tcPr>
          <w:p w14:paraId="0451ABAF" w14:textId="77777777" w:rsidR="00DB39FA" w:rsidRPr="005A14A2" w:rsidRDefault="00DB39FA" w:rsidP="00D04818">
            <w:pPr>
              <w:pStyle w:val="Textfelder"/>
              <w:rPr>
                <w:rFonts w:eastAsia="Comic Sans MS"/>
              </w:rPr>
            </w:pPr>
            <w:r w:rsidRPr="005A14A2">
              <w:rPr>
                <w:rFonts w:eastAsia="Comic Sans MS"/>
              </w:rPr>
              <w:t>Ü</w:t>
            </w:r>
          </w:p>
        </w:tc>
        <w:tc>
          <w:tcPr>
            <w:tcW w:w="737" w:type="dxa"/>
            <w:vAlign w:val="center"/>
          </w:tcPr>
          <w:p w14:paraId="4C33FC3D" w14:textId="77777777" w:rsidR="00DB39FA" w:rsidRPr="005A14A2" w:rsidRDefault="00DB39FA" w:rsidP="00D04818">
            <w:pPr>
              <w:pStyle w:val="Textfelder"/>
              <w:rPr>
                <w:rFonts w:eastAsia="Comic Sans MS"/>
              </w:rPr>
            </w:pPr>
            <w:r w:rsidRPr="005A14A2">
              <w:rPr>
                <w:rFonts w:eastAsia="Comic Sans MS"/>
              </w:rPr>
              <w:t>N</w:t>
            </w:r>
          </w:p>
        </w:tc>
        <w:tc>
          <w:tcPr>
            <w:tcW w:w="737" w:type="dxa"/>
            <w:vAlign w:val="center"/>
          </w:tcPr>
          <w:p w14:paraId="01609BB0" w14:textId="77777777" w:rsidR="00DB39FA" w:rsidRPr="005A14A2" w:rsidRDefault="00DB39FA" w:rsidP="00D04818">
            <w:pPr>
              <w:pStyle w:val="Textfelder"/>
              <w:rPr>
                <w:rFonts w:eastAsia="Comic Sans MS"/>
              </w:rPr>
            </w:pPr>
            <w:r w:rsidRPr="005A14A2">
              <w:rPr>
                <w:rFonts w:eastAsia="Comic Sans MS"/>
              </w:rPr>
              <w:t>D</w:t>
            </w:r>
          </w:p>
        </w:tc>
        <w:tc>
          <w:tcPr>
            <w:tcW w:w="737" w:type="dxa"/>
            <w:vAlign w:val="center"/>
          </w:tcPr>
          <w:p w14:paraId="72415526" w14:textId="77777777" w:rsidR="00DB39FA" w:rsidRPr="005A14A2" w:rsidRDefault="00DB39FA" w:rsidP="00D04818">
            <w:pPr>
              <w:pStyle w:val="Textfelder"/>
              <w:rPr>
                <w:rFonts w:eastAsia="Comic Sans MS"/>
              </w:rPr>
            </w:pPr>
            <w:r w:rsidRPr="005A14A2">
              <w:rPr>
                <w:rFonts w:eastAsia="Comic Sans MS"/>
              </w:rPr>
              <w:t>L</w:t>
            </w:r>
          </w:p>
        </w:tc>
        <w:tc>
          <w:tcPr>
            <w:tcW w:w="737" w:type="dxa"/>
            <w:vAlign w:val="center"/>
          </w:tcPr>
          <w:p w14:paraId="4F6C8512" w14:textId="77777777" w:rsidR="00DB39FA" w:rsidRPr="005A14A2" w:rsidRDefault="00DB39FA" w:rsidP="00D04818">
            <w:pPr>
              <w:pStyle w:val="Textfelder"/>
              <w:rPr>
                <w:rFonts w:eastAsia="Comic Sans MS"/>
              </w:rPr>
            </w:pPr>
            <w:r w:rsidRPr="005A14A2">
              <w:rPr>
                <w:rFonts w:eastAsia="Comic Sans MS"/>
              </w:rPr>
              <w:t>I</w:t>
            </w:r>
          </w:p>
        </w:tc>
        <w:tc>
          <w:tcPr>
            <w:tcW w:w="737" w:type="dxa"/>
            <w:vAlign w:val="center"/>
          </w:tcPr>
          <w:p w14:paraId="1139E912" w14:textId="77777777" w:rsidR="00DB39FA" w:rsidRPr="005A14A2" w:rsidRDefault="00DB39FA" w:rsidP="00D04818">
            <w:pPr>
              <w:pStyle w:val="Textfelder"/>
              <w:rPr>
                <w:rFonts w:eastAsia="Comic Sans MS"/>
              </w:rPr>
            </w:pPr>
            <w:r w:rsidRPr="005A14A2">
              <w:rPr>
                <w:rFonts w:eastAsia="Comic Sans MS"/>
              </w:rPr>
              <w:t>C</w:t>
            </w:r>
          </w:p>
        </w:tc>
        <w:tc>
          <w:tcPr>
            <w:tcW w:w="737" w:type="dxa"/>
            <w:vAlign w:val="center"/>
          </w:tcPr>
          <w:p w14:paraId="75AF0FBB" w14:textId="77777777" w:rsidR="00DB39FA" w:rsidRPr="005A14A2" w:rsidRDefault="00DB39FA" w:rsidP="00D04818">
            <w:pPr>
              <w:pStyle w:val="Textfelder"/>
              <w:rPr>
                <w:rFonts w:eastAsia="Comic Sans MS"/>
              </w:rPr>
            </w:pPr>
            <w:r w:rsidRPr="005A14A2">
              <w:rPr>
                <w:rFonts w:eastAsia="Comic Sans MS"/>
              </w:rPr>
              <w:t>H</w:t>
            </w:r>
          </w:p>
        </w:tc>
        <w:tc>
          <w:tcPr>
            <w:tcW w:w="737" w:type="dxa"/>
            <w:vAlign w:val="center"/>
          </w:tcPr>
          <w:p w14:paraId="57FB81FA" w14:textId="77777777" w:rsidR="00DB39FA" w:rsidRPr="005A14A2" w:rsidRDefault="00DB39FA" w:rsidP="00D04818">
            <w:pPr>
              <w:pStyle w:val="Textfelder"/>
              <w:rPr>
                <w:rFonts w:eastAsia="Comic Sans MS"/>
              </w:rPr>
            </w:pPr>
            <w:r w:rsidRPr="005A14A2">
              <w:rPr>
                <w:rFonts w:eastAsia="Comic Sans MS"/>
              </w:rPr>
              <w:t>O</w:t>
            </w:r>
          </w:p>
        </w:tc>
      </w:tr>
      <w:tr w:rsidR="00DB39FA" w:rsidRPr="005A14A2" w14:paraId="1CE975AB" w14:textId="77777777" w:rsidTr="00D04818">
        <w:trPr>
          <w:trHeight w:val="737"/>
          <w:jc w:val="center"/>
        </w:trPr>
        <w:tc>
          <w:tcPr>
            <w:tcW w:w="737" w:type="dxa"/>
            <w:vAlign w:val="center"/>
          </w:tcPr>
          <w:p w14:paraId="774A2F52" w14:textId="77777777" w:rsidR="00DB39FA" w:rsidRPr="005A14A2" w:rsidRDefault="00DB39FA" w:rsidP="00D04818">
            <w:pPr>
              <w:pStyle w:val="Textfelder"/>
              <w:rPr>
                <w:rFonts w:eastAsia="Comic Sans MS"/>
              </w:rPr>
            </w:pPr>
            <w:r w:rsidRPr="005A14A2">
              <w:rPr>
                <w:rFonts w:eastAsia="Comic Sans MS"/>
              </w:rPr>
              <w:t>B</w:t>
            </w:r>
          </w:p>
        </w:tc>
        <w:tc>
          <w:tcPr>
            <w:tcW w:w="737" w:type="dxa"/>
            <w:vAlign w:val="center"/>
          </w:tcPr>
          <w:p w14:paraId="74065319" w14:textId="77777777" w:rsidR="00DB39FA" w:rsidRPr="005A14A2" w:rsidRDefault="00DB39FA" w:rsidP="00D04818">
            <w:pPr>
              <w:pStyle w:val="Textfelder"/>
              <w:rPr>
                <w:rFonts w:eastAsia="Comic Sans MS"/>
              </w:rPr>
            </w:pPr>
            <w:r w:rsidRPr="005A14A2">
              <w:rPr>
                <w:rFonts w:eastAsia="Comic Sans MS"/>
              </w:rPr>
              <w:t>M</w:t>
            </w:r>
          </w:p>
        </w:tc>
        <w:tc>
          <w:tcPr>
            <w:tcW w:w="737" w:type="dxa"/>
            <w:vAlign w:val="center"/>
          </w:tcPr>
          <w:p w14:paraId="31AEDF18" w14:textId="77777777" w:rsidR="00DB39FA" w:rsidRPr="005A14A2" w:rsidRDefault="00DB39FA" w:rsidP="00D04818">
            <w:pPr>
              <w:pStyle w:val="Textfelder"/>
              <w:rPr>
                <w:rFonts w:eastAsia="Comic Sans MS"/>
              </w:rPr>
            </w:pPr>
            <w:r w:rsidRPr="005A14A2">
              <w:rPr>
                <w:rFonts w:eastAsia="Comic Sans MS"/>
              </w:rPr>
              <w:t>I</w:t>
            </w:r>
          </w:p>
        </w:tc>
        <w:tc>
          <w:tcPr>
            <w:tcW w:w="737" w:type="dxa"/>
            <w:vAlign w:val="center"/>
          </w:tcPr>
          <w:p w14:paraId="1CB15CAF" w14:textId="77777777" w:rsidR="00DB39FA" w:rsidRPr="005A14A2" w:rsidRDefault="00DB39FA" w:rsidP="00D04818">
            <w:pPr>
              <w:pStyle w:val="Textfelder"/>
              <w:rPr>
                <w:rFonts w:eastAsia="Comic Sans MS"/>
              </w:rPr>
            </w:pPr>
            <w:r w:rsidRPr="005A14A2">
              <w:rPr>
                <w:rFonts w:eastAsia="Comic Sans MS"/>
              </w:rPr>
              <w:t>E</w:t>
            </w:r>
          </w:p>
        </w:tc>
        <w:tc>
          <w:tcPr>
            <w:tcW w:w="737" w:type="dxa"/>
            <w:vAlign w:val="center"/>
          </w:tcPr>
          <w:p w14:paraId="5B3D6B8E" w14:textId="77777777" w:rsidR="00DB39FA" w:rsidRPr="005A14A2" w:rsidRDefault="00DB39FA" w:rsidP="00D04818">
            <w:pPr>
              <w:pStyle w:val="Textfelder"/>
              <w:rPr>
                <w:rFonts w:eastAsia="Comic Sans MS"/>
              </w:rPr>
            </w:pPr>
            <w:r w:rsidRPr="005A14A2">
              <w:rPr>
                <w:rFonts w:eastAsia="Comic Sans MS"/>
              </w:rPr>
              <w:t>T</w:t>
            </w:r>
          </w:p>
        </w:tc>
        <w:tc>
          <w:tcPr>
            <w:tcW w:w="737" w:type="dxa"/>
            <w:vAlign w:val="center"/>
          </w:tcPr>
          <w:p w14:paraId="5E541973" w14:textId="77777777" w:rsidR="00DB39FA" w:rsidRPr="005A14A2" w:rsidRDefault="00DB39FA" w:rsidP="00D04818">
            <w:pPr>
              <w:pStyle w:val="Textfelder"/>
              <w:rPr>
                <w:rFonts w:eastAsia="Comic Sans MS"/>
              </w:rPr>
            </w:pPr>
            <w:r w:rsidRPr="005A14A2">
              <w:rPr>
                <w:rFonts w:eastAsia="Comic Sans MS"/>
              </w:rPr>
              <w:t>E</w:t>
            </w:r>
          </w:p>
        </w:tc>
        <w:tc>
          <w:tcPr>
            <w:tcW w:w="737" w:type="dxa"/>
            <w:vAlign w:val="center"/>
          </w:tcPr>
          <w:p w14:paraId="5B613C13" w14:textId="77777777" w:rsidR="00DB39FA" w:rsidRPr="005A14A2" w:rsidRDefault="00DB39FA" w:rsidP="00D04818">
            <w:pPr>
              <w:pStyle w:val="Textfelder"/>
              <w:rPr>
                <w:rFonts w:eastAsia="Comic Sans MS"/>
              </w:rPr>
            </w:pPr>
            <w:r w:rsidRPr="005A14A2">
              <w:rPr>
                <w:rFonts w:eastAsia="Comic Sans MS"/>
              </w:rPr>
              <w:t>U</w:t>
            </w:r>
          </w:p>
        </w:tc>
        <w:tc>
          <w:tcPr>
            <w:tcW w:w="737" w:type="dxa"/>
            <w:vAlign w:val="center"/>
          </w:tcPr>
          <w:p w14:paraId="3C4A82F0" w14:textId="77777777" w:rsidR="00DB39FA" w:rsidRPr="005A14A2" w:rsidRDefault="00DB39FA" w:rsidP="00D04818">
            <w:pPr>
              <w:pStyle w:val="Textfelder"/>
              <w:rPr>
                <w:rFonts w:eastAsia="Comic Sans MS"/>
              </w:rPr>
            </w:pPr>
            <w:r w:rsidRPr="005A14A2">
              <w:rPr>
                <w:rFonts w:eastAsia="Comic Sans MS"/>
              </w:rPr>
              <w:t>O</w:t>
            </w:r>
          </w:p>
        </w:tc>
        <w:tc>
          <w:tcPr>
            <w:tcW w:w="737" w:type="dxa"/>
            <w:vAlign w:val="center"/>
          </w:tcPr>
          <w:p w14:paraId="118E0975" w14:textId="77777777" w:rsidR="00DB39FA" w:rsidRPr="005A14A2" w:rsidRDefault="00DB39FA" w:rsidP="00D04818">
            <w:pPr>
              <w:pStyle w:val="Textfelder"/>
              <w:rPr>
                <w:rFonts w:eastAsia="Comic Sans MS"/>
              </w:rPr>
            </w:pPr>
            <w:r w:rsidRPr="005A14A2">
              <w:rPr>
                <w:rFonts w:eastAsia="Comic Sans MS"/>
              </w:rPr>
              <w:t>G</w:t>
            </w:r>
          </w:p>
        </w:tc>
        <w:tc>
          <w:tcPr>
            <w:tcW w:w="737" w:type="dxa"/>
            <w:vAlign w:val="center"/>
          </w:tcPr>
          <w:p w14:paraId="110D7FEF" w14:textId="77777777" w:rsidR="00DB39FA" w:rsidRPr="005A14A2" w:rsidRDefault="00DB39FA" w:rsidP="00D04818">
            <w:pPr>
              <w:pStyle w:val="Textfelder"/>
              <w:rPr>
                <w:rFonts w:eastAsia="Comic Sans MS"/>
              </w:rPr>
            </w:pPr>
            <w:r w:rsidRPr="005A14A2">
              <w:rPr>
                <w:rFonts w:eastAsia="Comic Sans MS"/>
              </w:rPr>
              <w:t>W</w:t>
            </w:r>
          </w:p>
        </w:tc>
        <w:tc>
          <w:tcPr>
            <w:tcW w:w="737" w:type="dxa"/>
            <w:vAlign w:val="center"/>
          </w:tcPr>
          <w:p w14:paraId="4DF1B0AA" w14:textId="77777777" w:rsidR="00DB39FA" w:rsidRPr="005A14A2" w:rsidRDefault="00DB39FA" w:rsidP="00D04818">
            <w:pPr>
              <w:pStyle w:val="Textfelder"/>
              <w:rPr>
                <w:rFonts w:eastAsia="Comic Sans MS"/>
              </w:rPr>
            </w:pPr>
            <w:r w:rsidRPr="005A14A2">
              <w:rPr>
                <w:rFonts w:eastAsia="Comic Sans MS"/>
              </w:rPr>
              <w:t>I</w:t>
            </w:r>
          </w:p>
        </w:tc>
        <w:tc>
          <w:tcPr>
            <w:tcW w:w="737" w:type="dxa"/>
            <w:vAlign w:val="center"/>
          </w:tcPr>
          <w:p w14:paraId="4C13567A" w14:textId="77777777" w:rsidR="00DB39FA" w:rsidRPr="005A14A2" w:rsidRDefault="00DB39FA" w:rsidP="00D04818">
            <w:pPr>
              <w:pStyle w:val="Textfelder"/>
              <w:rPr>
                <w:rFonts w:eastAsia="Comic Sans MS"/>
              </w:rPr>
            </w:pPr>
            <w:r w:rsidRPr="005A14A2">
              <w:rPr>
                <w:rFonts w:eastAsia="Comic Sans MS"/>
              </w:rPr>
              <w:t>D</w:t>
            </w:r>
          </w:p>
        </w:tc>
      </w:tr>
      <w:tr w:rsidR="00DB39FA" w:rsidRPr="005A14A2" w14:paraId="7C9984CE" w14:textId="77777777" w:rsidTr="00D04818">
        <w:trPr>
          <w:trHeight w:val="737"/>
          <w:jc w:val="center"/>
        </w:trPr>
        <w:tc>
          <w:tcPr>
            <w:tcW w:w="737" w:type="dxa"/>
            <w:vAlign w:val="center"/>
          </w:tcPr>
          <w:p w14:paraId="4353D173" w14:textId="77777777" w:rsidR="00DB39FA" w:rsidRPr="005A14A2" w:rsidRDefault="00DB39FA" w:rsidP="00D04818">
            <w:pPr>
              <w:pStyle w:val="Textfelder"/>
              <w:rPr>
                <w:rFonts w:eastAsia="Comic Sans MS"/>
              </w:rPr>
            </w:pPr>
            <w:r w:rsidRPr="005A14A2">
              <w:rPr>
                <w:rFonts w:eastAsia="Comic Sans MS"/>
              </w:rPr>
              <w:t>U</w:t>
            </w:r>
          </w:p>
        </w:tc>
        <w:tc>
          <w:tcPr>
            <w:tcW w:w="737" w:type="dxa"/>
            <w:vAlign w:val="center"/>
          </w:tcPr>
          <w:p w14:paraId="019708B1" w14:textId="77777777" w:rsidR="00DB39FA" w:rsidRPr="005A14A2" w:rsidRDefault="00DB39FA" w:rsidP="00D04818">
            <w:pPr>
              <w:pStyle w:val="Textfelder"/>
              <w:rPr>
                <w:rFonts w:eastAsia="Comic Sans MS"/>
              </w:rPr>
            </w:pPr>
            <w:r w:rsidRPr="005A14A2">
              <w:rPr>
                <w:rFonts w:eastAsia="Comic Sans MS"/>
              </w:rPr>
              <w:t>N</w:t>
            </w:r>
          </w:p>
        </w:tc>
        <w:tc>
          <w:tcPr>
            <w:tcW w:w="737" w:type="dxa"/>
            <w:vAlign w:val="center"/>
          </w:tcPr>
          <w:p w14:paraId="1A350E99" w14:textId="77777777" w:rsidR="00DB39FA" w:rsidRPr="005A14A2" w:rsidRDefault="00DB39FA" w:rsidP="00D04818">
            <w:pPr>
              <w:pStyle w:val="Textfelder"/>
              <w:rPr>
                <w:rFonts w:eastAsia="Comic Sans MS"/>
              </w:rPr>
            </w:pPr>
            <w:r w:rsidRPr="005A14A2">
              <w:rPr>
                <w:rFonts w:eastAsia="Comic Sans MS"/>
              </w:rPr>
              <w:t>T</w:t>
            </w:r>
          </w:p>
        </w:tc>
        <w:tc>
          <w:tcPr>
            <w:tcW w:w="737" w:type="dxa"/>
            <w:vAlign w:val="center"/>
          </w:tcPr>
          <w:p w14:paraId="007DC214" w14:textId="77777777" w:rsidR="00DB39FA" w:rsidRPr="005A14A2" w:rsidRDefault="00DB39FA" w:rsidP="00D04818">
            <w:pPr>
              <w:pStyle w:val="Textfelder"/>
              <w:rPr>
                <w:rFonts w:eastAsia="Comic Sans MS"/>
              </w:rPr>
            </w:pPr>
            <w:r w:rsidRPr="005A14A2">
              <w:rPr>
                <w:rFonts w:eastAsia="Comic Sans MS"/>
              </w:rPr>
              <w:t>E</w:t>
            </w:r>
          </w:p>
        </w:tc>
        <w:tc>
          <w:tcPr>
            <w:tcW w:w="737" w:type="dxa"/>
            <w:vAlign w:val="center"/>
          </w:tcPr>
          <w:p w14:paraId="738B249C" w14:textId="77777777" w:rsidR="00DB39FA" w:rsidRPr="005A14A2" w:rsidRDefault="00DB39FA" w:rsidP="00D04818">
            <w:pPr>
              <w:pStyle w:val="Textfelder"/>
              <w:rPr>
                <w:rFonts w:eastAsia="Comic Sans MS"/>
              </w:rPr>
            </w:pPr>
            <w:r w:rsidRPr="005A14A2">
              <w:rPr>
                <w:rFonts w:eastAsia="Comic Sans MS"/>
              </w:rPr>
              <w:t>R</w:t>
            </w:r>
          </w:p>
        </w:tc>
        <w:tc>
          <w:tcPr>
            <w:tcW w:w="737" w:type="dxa"/>
            <w:vAlign w:val="center"/>
          </w:tcPr>
          <w:p w14:paraId="3C0864BB" w14:textId="77777777" w:rsidR="00DB39FA" w:rsidRPr="005A14A2" w:rsidRDefault="00DB39FA" w:rsidP="00D04818">
            <w:pPr>
              <w:pStyle w:val="Textfelder"/>
              <w:rPr>
                <w:rFonts w:eastAsia="Comic Sans MS"/>
              </w:rPr>
            </w:pPr>
            <w:r w:rsidRPr="005A14A2">
              <w:rPr>
                <w:rFonts w:eastAsia="Comic Sans MS"/>
              </w:rPr>
              <w:t>S</w:t>
            </w:r>
          </w:p>
        </w:tc>
        <w:tc>
          <w:tcPr>
            <w:tcW w:w="737" w:type="dxa"/>
            <w:vAlign w:val="center"/>
          </w:tcPr>
          <w:p w14:paraId="290D1E7F" w14:textId="77777777" w:rsidR="00DB39FA" w:rsidRPr="005A14A2" w:rsidRDefault="00DB39FA" w:rsidP="00D04818">
            <w:pPr>
              <w:pStyle w:val="Textfelder"/>
              <w:rPr>
                <w:rFonts w:eastAsia="Comic Sans MS"/>
              </w:rPr>
            </w:pPr>
            <w:r w:rsidRPr="005A14A2">
              <w:rPr>
                <w:rFonts w:eastAsia="Comic Sans MS"/>
              </w:rPr>
              <w:t>C</w:t>
            </w:r>
          </w:p>
        </w:tc>
        <w:tc>
          <w:tcPr>
            <w:tcW w:w="737" w:type="dxa"/>
            <w:vAlign w:val="center"/>
          </w:tcPr>
          <w:p w14:paraId="7757A954" w14:textId="77777777" w:rsidR="00DB39FA" w:rsidRPr="005A14A2" w:rsidRDefault="00DB39FA" w:rsidP="00D04818">
            <w:pPr>
              <w:pStyle w:val="Textfelder"/>
              <w:rPr>
                <w:rFonts w:eastAsia="Comic Sans MS"/>
              </w:rPr>
            </w:pPr>
            <w:r w:rsidRPr="005A14A2">
              <w:rPr>
                <w:rFonts w:eastAsia="Comic Sans MS"/>
              </w:rPr>
              <w:t>H</w:t>
            </w:r>
          </w:p>
        </w:tc>
        <w:tc>
          <w:tcPr>
            <w:tcW w:w="737" w:type="dxa"/>
            <w:vAlign w:val="center"/>
          </w:tcPr>
          <w:p w14:paraId="7907E862" w14:textId="77777777" w:rsidR="00DB39FA" w:rsidRPr="005A14A2" w:rsidRDefault="00DB39FA" w:rsidP="00D04818">
            <w:pPr>
              <w:pStyle w:val="Textfelder"/>
              <w:rPr>
                <w:rFonts w:eastAsia="Comic Sans MS"/>
              </w:rPr>
            </w:pPr>
            <w:r w:rsidRPr="005A14A2">
              <w:rPr>
                <w:rFonts w:eastAsia="Comic Sans MS"/>
              </w:rPr>
              <w:t>R</w:t>
            </w:r>
          </w:p>
        </w:tc>
        <w:tc>
          <w:tcPr>
            <w:tcW w:w="737" w:type="dxa"/>
            <w:vAlign w:val="center"/>
          </w:tcPr>
          <w:p w14:paraId="3F6AF4F5" w14:textId="77777777" w:rsidR="00DB39FA" w:rsidRPr="005A14A2" w:rsidRDefault="00DB39FA" w:rsidP="00D04818">
            <w:pPr>
              <w:pStyle w:val="Textfelder"/>
              <w:rPr>
                <w:rFonts w:eastAsia="Comic Sans MS"/>
              </w:rPr>
            </w:pPr>
            <w:r w:rsidRPr="005A14A2">
              <w:rPr>
                <w:rFonts w:eastAsia="Comic Sans MS"/>
              </w:rPr>
              <w:t>I</w:t>
            </w:r>
          </w:p>
        </w:tc>
        <w:tc>
          <w:tcPr>
            <w:tcW w:w="737" w:type="dxa"/>
            <w:vAlign w:val="center"/>
          </w:tcPr>
          <w:p w14:paraId="05443080" w14:textId="77777777" w:rsidR="00DB39FA" w:rsidRPr="005A14A2" w:rsidRDefault="00DB39FA" w:rsidP="00D04818">
            <w:pPr>
              <w:pStyle w:val="Textfelder"/>
              <w:rPr>
                <w:rFonts w:eastAsia="Comic Sans MS"/>
              </w:rPr>
            </w:pPr>
            <w:r w:rsidRPr="005A14A2">
              <w:rPr>
                <w:rFonts w:eastAsia="Comic Sans MS"/>
              </w:rPr>
              <w:t>F</w:t>
            </w:r>
          </w:p>
        </w:tc>
        <w:tc>
          <w:tcPr>
            <w:tcW w:w="737" w:type="dxa"/>
            <w:vAlign w:val="center"/>
          </w:tcPr>
          <w:p w14:paraId="24055BA5" w14:textId="77777777" w:rsidR="00DB39FA" w:rsidRPr="005A14A2" w:rsidRDefault="00DB39FA" w:rsidP="00D04818">
            <w:pPr>
              <w:pStyle w:val="Textfelder"/>
              <w:rPr>
                <w:rFonts w:eastAsia="Comic Sans MS"/>
              </w:rPr>
            </w:pPr>
            <w:r w:rsidRPr="005A14A2">
              <w:rPr>
                <w:rFonts w:eastAsia="Comic Sans MS"/>
              </w:rPr>
              <w:t>T</w:t>
            </w:r>
          </w:p>
        </w:tc>
      </w:tr>
      <w:tr w:rsidR="00DB39FA" w:rsidRPr="005A14A2" w14:paraId="133156B4" w14:textId="77777777" w:rsidTr="00D04818">
        <w:trPr>
          <w:trHeight w:val="737"/>
          <w:jc w:val="center"/>
        </w:trPr>
        <w:tc>
          <w:tcPr>
            <w:tcW w:w="737" w:type="dxa"/>
            <w:vAlign w:val="center"/>
          </w:tcPr>
          <w:p w14:paraId="2888D80F" w14:textId="77777777" w:rsidR="00DB39FA" w:rsidRPr="005A14A2" w:rsidRDefault="00DB39FA" w:rsidP="00D04818">
            <w:pPr>
              <w:pStyle w:val="Textfelder"/>
              <w:rPr>
                <w:rFonts w:eastAsia="Comic Sans MS"/>
              </w:rPr>
            </w:pPr>
            <w:r w:rsidRPr="005A14A2">
              <w:rPr>
                <w:rFonts w:eastAsia="Comic Sans MS"/>
              </w:rPr>
              <w:t>L</w:t>
            </w:r>
          </w:p>
        </w:tc>
        <w:tc>
          <w:tcPr>
            <w:tcW w:w="737" w:type="dxa"/>
            <w:vAlign w:val="center"/>
          </w:tcPr>
          <w:p w14:paraId="24D58FCB" w14:textId="77777777" w:rsidR="00DB39FA" w:rsidRPr="005A14A2" w:rsidRDefault="00DB39FA" w:rsidP="00D04818">
            <w:pPr>
              <w:pStyle w:val="Textfelder"/>
              <w:rPr>
                <w:rFonts w:eastAsia="Comic Sans MS"/>
              </w:rPr>
            </w:pPr>
            <w:r w:rsidRPr="005A14A2">
              <w:rPr>
                <w:rFonts w:eastAsia="Comic Sans MS"/>
              </w:rPr>
              <w:t>A</w:t>
            </w:r>
          </w:p>
        </w:tc>
        <w:tc>
          <w:tcPr>
            <w:tcW w:w="737" w:type="dxa"/>
            <w:vAlign w:val="center"/>
          </w:tcPr>
          <w:p w14:paraId="2FFA1824" w14:textId="77777777" w:rsidR="00DB39FA" w:rsidRPr="005A14A2" w:rsidRDefault="00DB39FA" w:rsidP="00D04818">
            <w:pPr>
              <w:pStyle w:val="Textfelder"/>
              <w:rPr>
                <w:rFonts w:eastAsia="Comic Sans MS"/>
              </w:rPr>
            </w:pPr>
            <w:r w:rsidRPr="005A14A2">
              <w:rPr>
                <w:rFonts w:eastAsia="Comic Sans MS"/>
              </w:rPr>
              <w:t>N</w:t>
            </w:r>
          </w:p>
        </w:tc>
        <w:tc>
          <w:tcPr>
            <w:tcW w:w="737" w:type="dxa"/>
            <w:vAlign w:val="center"/>
          </w:tcPr>
          <w:p w14:paraId="287CFC2A" w14:textId="77777777" w:rsidR="00DB39FA" w:rsidRPr="005A14A2" w:rsidRDefault="00DB39FA" w:rsidP="00D04818">
            <w:pPr>
              <w:pStyle w:val="Textfelder"/>
              <w:rPr>
                <w:rFonts w:eastAsia="Comic Sans MS"/>
              </w:rPr>
            </w:pPr>
            <w:r w:rsidRPr="005A14A2">
              <w:rPr>
                <w:rFonts w:eastAsia="Comic Sans MS"/>
              </w:rPr>
              <w:t>G</w:t>
            </w:r>
          </w:p>
        </w:tc>
        <w:tc>
          <w:tcPr>
            <w:tcW w:w="737" w:type="dxa"/>
            <w:vAlign w:val="center"/>
          </w:tcPr>
          <w:p w14:paraId="5DE29DFD" w14:textId="77777777" w:rsidR="00DB39FA" w:rsidRPr="005A14A2" w:rsidRDefault="00DB39FA" w:rsidP="00D04818">
            <w:pPr>
              <w:pStyle w:val="Textfelder"/>
              <w:rPr>
                <w:rFonts w:eastAsia="Comic Sans MS"/>
              </w:rPr>
            </w:pPr>
            <w:r w:rsidRPr="005A14A2">
              <w:rPr>
                <w:rFonts w:eastAsia="Comic Sans MS"/>
              </w:rPr>
              <w:t>E</w:t>
            </w:r>
          </w:p>
        </w:tc>
        <w:tc>
          <w:tcPr>
            <w:tcW w:w="737" w:type="dxa"/>
            <w:vAlign w:val="center"/>
          </w:tcPr>
          <w:p w14:paraId="59D3DEBB" w14:textId="77777777" w:rsidR="00DB39FA" w:rsidRPr="005A14A2" w:rsidRDefault="00DB39FA" w:rsidP="00D04818">
            <w:pPr>
              <w:pStyle w:val="Textfelder"/>
              <w:rPr>
                <w:rFonts w:eastAsia="Comic Sans MS"/>
              </w:rPr>
            </w:pPr>
            <w:r w:rsidRPr="005A14A2">
              <w:rPr>
                <w:rFonts w:eastAsia="Comic Sans MS"/>
              </w:rPr>
              <w:t>B</w:t>
            </w:r>
          </w:p>
        </w:tc>
        <w:tc>
          <w:tcPr>
            <w:tcW w:w="737" w:type="dxa"/>
            <w:vAlign w:val="center"/>
          </w:tcPr>
          <w:p w14:paraId="30149463" w14:textId="77777777" w:rsidR="00DB39FA" w:rsidRPr="005A14A2" w:rsidRDefault="00DB39FA" w:rsidP="00D04818">
            <w:pPr>
              <w:pStyle w:val="Textfelder"/>
              <w:rPr>
                <w:rFonts w:eastAsia="Comic Sans MS"/>
              </w:rPr>
            </w:pPr>
            <w:r w:rsidRPr="005A14A2">
              <w:rPr>
                <w:rFonts w:eastAsia="Comic Sans MS"/>
              </w:rPr>
              <w:t>O</w:t>
            </w:r>
          </w:p>
        </w:tc>
        <w:tc>
          <w:tcPr>
            <w:tcW w:w="737" w:type="dxa"/>
            <w:vAlign w:val="center"/>
          </w:tcPr>
          <w:p w14:paraId="208D5563" w14:textId="77777777" w:rsidR="00DB39FA" w:rsidRPr="005A14A2" w:rsidRDefault="00DB39FA" w:rsidP="00D04818">
            <w:pPr>
              <w:pStyle w:val="Textfelder"/>
              <w:rPr>
                <w:rFonts w:eastAsia="Comic Sans MS"/>
              </w:rPr>
            </w:pPr>
            <w:r w:rsidRPr="005A14A2">
              <w:rPr>
                <w:rFonts w:eastAsia="Comic Sans MS"/>
              </w:rPr>
              <w:t>T</w:t>
            </w:r>
          </w:p>
        </w:tc>
        <w:tc>
          <w:tcPr>
            <w:tcW w:w="737" w:type="dxa"/>
            <w:vAlign w:val="center"/>
          </w:tcPr>
          <w:p w14:paraId="69116C03" w14:textId="77777777" w:rsidR="00DB39FA" w:rsidRPr="005A14A2" w:rsidRDefault="00DB39FA" w:rsidP="00D04818">
            <w:pPr>
              <w:pStyle w:val="Textfelder"/>
              <w:rPr>
                <w:rFonts w:eastAsia="Comic Sans MS"/>
              </w:rPr>
            </w:pPr>
            <w:r w:rsidRPr="005A14A2">
              <w:rPr>
                <w:rFonts w:eastAsia="Comic Sans MS"/>
              </w:rPr>
              <w:t>Q</w:t>
            </w:r>
          </w:p>
        </w:tc>
        <w:tc>
          <w:tcPr>
            <w:tcW w:w="737" w:type="dxa"/>
            <w:vAlign w:val="center"/>
          </w:tcPr>
          <w:p w14:paraId="5C69A001" w14:textId="77777777" w:rsidR="00DB39FA" w:rsidRPr="005A14A2" w:rsidRDefault="00DB39FA" w:rsidP="00D04818">
            <w:pPr>
              <w:pStyle w:val="Textfelder"/>
              <w:rPr>
                <w:rFonts w:eastAsia="Comic Sans MS"/>
              </w:rPr>
            </w:pPr>
            <w:r w:rsidRPr="005A14A2">
              <w:rPr>
                <w:rFonts w:eastAsia="Comic Sans MS"/>
              </w:rPr>
              <w:t>Z</w:t>
            </w:r>
          </w:p>
        </w:tc>
        <w:tc>
          <w:tcPr>
            <w:tcW w:w="737" w:type="dxa"/>
            <w:vAlign w:val="center"/>
          </w:tcPr>
          <w:p w14:paraId="5B2C3C4D" w14:textId="77777777" w:rsidR="00DB39FA" w:rsidRPr="005A14A2" w:rsidRDefault="00DB39FA" w:rsidP="00D04818">
            <w:pPr>
              <w:pStyle w:val="Textfelder"/>
              <w:rPr>
                <w:rFonts w:eastAsia="Comic Sans MS"/>
              </w:rPr>
            </w:pPr>
            <w:r w:rsidRPr="005A14A2">
              <w:rPr>
                <w:rFonts w:eastAsia="Comic Sans MS"/>
              </w:rPr>
              <w:t>A</w:t>
            </w:r>
          </w:p>
        </w:tc>
        <w:tc>
          <w:tcPr>
            <w:tcW w:w="737" w:type="dxa"/>
            <w:vAlign w:val="center"/>
          </w:tcPr>
          <w:p w14:paraId="4B122C11" w14:textId="77777777" w:rsidR="00DB39FA" w:rsidRPr="005A14A2" w:rsidRDefault="00DB39FA" w:rsidP="00D04818">
            <w:pPr>
              <w:pStyle w:val="Textfelder"/>
              <w:rPr>
                <w:rFonts w:eastAsia="Comic Sans MS"/>
              </w:rPr>
            </w:pPr>
            <w:r w:rsidRPr="005A14A2">
              <w:rPr>
                <w:rFonts w:eastAsia="Comic Sans MS"/>
              </w:rPr>
              <w:t>P</w:t>
            </w:r>
          </w:p>
        </w:tc>
      </w:tr>
    </w:tbl>
    <w:p w14:paraId="6E78300E" w14:textId="5F6C6639" w:rsidR="00465923" w:rsidRDefault="00465923" w:rsidP="00465923"/>
    <w:p w14:paraId="5C9A8128" w14:textId="2E59BD50" w:rsidR="00DB39FA" w:rsidRPr="00DB39FA" w:rsidRDefault="00DB39FA" w:rsidP="00DB39FA"/>
    <w:p w14:paraId="43C0817A" w14:textId="4B33EFE0" w:rsidR="00DB39FA" w:rsidRPr="00DB39FA" w:rsidRDefault="00DB39FA" w:rsidP="00DB39FA"/>
    <w:p w14:paraId="228633F3" w14:textId="1183C760" w:rsidR="00DB39FA" w:rsidRPr="00DB39FA" w:rsidRDefault="00DB39FA" w:rsidP="00DB39FA"/>
    <w:p w14:paraId="0784560A" w14:textId="7AE57EE4" w:rsidR="00DB39FA" w:rsidRPr="00DB39FA" w:rsidRDefault="00DB39FA" w:rsidP="00DB39FA"/>
    <w:p w14:paraId="5141F90C" w14:textId="6AFC23E3" w:rsidR="00DB39FA" w:rsidRPr="00DB39FA" w:rsidRDefault="00DB39FA" w:rsidP="00DB39FA"/>
    <w:p w14:paraId="65F9B632" w14:textId="37CF8A62" w:rsidR="00DB39FA" w:rsidRPr="00DB39FA" w:rsidRDefault="00DB39FA" w:rsidP="00DB39FA"/>
    <w:p w14:paraId="2FFCB2DC" w14:textId="0C6672EC" w:rsidR="00DB39FA" w:rsidRPr="00DB39FA" w:rsidRDefault="00DB39FA" w:rsidP="00DB39FA"/>
    <w:p w14:paraId="515388C5" w14:textId="0CB2E0E2" w:rsidR="00DB39FA" w:rsidRPr="00DB39FA" w:rsidRDefault="00DB39FA" w:rsidP="00DB39FA"/>
    <w:p w14:paraId="456A067B" w14:textId="0F87885C" w:rsidR="00DB39FA" w:rsidRPr="00DB39FA" w:rsidRDefault="00DB39FA" w:rsidP="00DB39FA"/>
    <w:p w14:paraId="5D86E592" w14:textId="1B21FC11" w:rsidR="00DB39FA" w:rsidRPr="00DB39FA" w:rsidRDefault="00DB39FA" w:rsidP="00DB39FA"/>
    <w:p w14:paraId="01CFCC7B" w14:textId="1BE435EB" w:rsidR="00DB39FA" w:rsidRPr="00DB39FA" w:rsidRDefault="00DB39FA" w:rsidP="00DB39FA"/>
    <w:p w14:paraId="1CF54ACC" w14:textId="09433719" w:rsidR="00DB39FA" w:rsidRPr="00DB39FA" w:rsidRDefault="00DB39FA" w:rsidP="00DB39FA"/>
    <w:p w14:paraId="72A57C64" w14:textId="51A1FF04" w:rsidR="00DB39FA" w:rsidRPr="00DB39FA" w:rsidRDefault="00DB39FA" w:rsidP="00DB39FA"/>
    <w:p w14:paraId="4EC10B80" w14:textId="5EE31F8A" w:rsidR="00DB39FA" w:rsidRPr="00DB39FA" w:rsidRDefault="00DB39FA" w:rsidP="00DB39FA"/>
    <w:p w14:paraId="4A3DDC81" w14:textId="424125DE" w:rsidR="00DB39FA" w:rsidRPr="00DB39FA" w:rsidRDefault="00DB39FA" w:rsidP="00DB39FA"/>
    <w:p w14:paraId="585689CB" w14:textId="0AF109EA" w:rsidR="00DB39FA" w:rsidRDefault="00DB39FA" w:rsidP="00DB39FA"/>
    <w:p w14:paraId="011ACEB6" w14:textId="77777777" w:rsidR="00DB39FA" w:rsidRDefault="00DB39FA" w:rsidP="00DB39FA">
      <w:pPr>
        <w:sectPr w:rsidR="00DB39FA" w:rsidSect="00A35960">
          <w:headerReference w:type="first" r:id="rId175"/>
          <w:pgSz w:w="11900" w:h="16840"/>
          <w:pgMar w:top="2835" w:right="851" w:bottom="1134" w:left="851" w:header="709" w:footer="454" w:gutter="0"/>
          <w:cols w:space="708"/>
          <w:titlePg/>
          <w:docGrid w:linePitch="360"/>
        </w:sectPr>
      </w:pPr>
    </w:p>
    <w:tbl>
      <w:tblPr>
        <w:tblStyle w:val="Tabellenraster1"/>
        <w:tblpPr w:leftFromText="141" w:rightFromText="141" w:vertAnchor="text" w:tblpXSpec="center" w:tblpY="1"/>
        <w:tblOverlap w:val="never"/>
        <w:tblW w:w="0" w:type="auto"/>
        <w:jc w:val="center"/>
        <w:tblLook w:val="0600" w:firstRow="0" w:lastRow="0" w:firstColumn="0" w:lastColumn="0" w:noHBand="1" w:noVBand="1"/>
      </w:tblPr>
      <w:tblGrid>
        <w:gridCol w:w="737"/>
        <w:gridCol w:w="737"/>
        <w:gridCol w:w="737"/>
        <w:gridCol w:w="737"/>
        <w:gridCol w:w="737"/>
        <w:gridCol w:w="737"/>
        <w:gridCol w:w="737"/>
        <w:gridCol w:w="737"/>
        <w:gridCol w:w="737"/>
        <w:gridCol w:w="737"/>
        <w:gridCol w:w="737"/>
        <w:gridCol w:w="737"/>
      </w:tblGrid>
      <w:tr w:rsidR="00F745ED" w:rsidRPr="008A2937" w14:paraId="2D096350" w14:textId="77777777" w:rsidTr="002A147A">
        <w:trPr>
          <w:trHeight w:val="737"/>
          <w:jc w:val="center"/>
        </w:trPr>
        <w:tc>
          <w:tcPr>
            <w:tcW w:w="737" w:type="dxa"/>
            <w:vAlign w:val="center"/>
          </w:tcPr>
          <w:p w14:paraId="6A67EE07" w14:textId="77777777" w:rsidR="00F745ED" w:rsidRPr="008A2937" w:rsidRDefault="00F745ED" w:rsidP="00D04818">
            <w:pPr>
              <w:pStyle w:val="Textfelder"/>
              <w:rPr>
                <w:rFonts w:eastAsia="Comic Sans MS"/>
              </w:rPr>
            </w:pPr>
            <w:r w:rsidRPr="008A2937">
              <w:rPr>
                <w:rFonts w:eastAsia="Comic Sans MS"/>
              </w:rPr>
              <w:lastRenderedPageBreak/>
              <w:t>T</w:t>
            </w:r>
          </w:p>
        </w:tc>
        <w:tc>
          <w:tcPr>
            <w:tcW w:w="737" w:type="dxa"/>
            <w:shd w:val="clear" w:color="auto" w:fill="404040"/>
            <w:vAlign w:val="center"/>
          </w:tcPr>
          <w:p w14:paraId="30237D20"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S</w:t>
            </w:r>
          </w:p>
        </w:tc>
        <w:tc>
          <w:tcPr>
            <w:tcW w:w="737" w:type="dxa"/>
            <w:shd w:val="clear" w:color="auto" w:fill="404040"/>
            <w:vAlign w:val="center"/>
          </w:tcPr>
          <w:p w14:paraId="5C8414C2"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C</w:t>
            </w:r>
          </w:p>
        </w:tc>
        <w:tc>
          <w:tcPr>
            <w:tcW w:w="737" w:type="dxa"/>
            <w:shd w:val="clear" w:color="auto" w:fill="404040"/>
            <w:vAlign w:val="center"/>
          </w:tcPr>
          <w:p w14:paraId="521D320A"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H</w:t>
            </w:r>
          </w:p>
        </w:tc>
        <w:tc>
          <w:tcPr>
            <w:tcW w:w="737" w:type="dxa"/>
            <w:shd w:val="clear" w:color="auto" w:fill="404040"/>
            <w:vAlign w:val="center"/>
          </w:tcPr>
          <w:p w14:paraId="45158220"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R</w:t>
            </w:r>
          </w:p>
        </w:tc>
        <w:tc>
          <w:tcPr>
            <w:tcW w:w="737" w:type="dxa"/>
            <w:shd w:val="clear" w:color="auto" w:fill="404040"/>
            <w:vAlign w:val="center"/>
          </w:tcPr>
          <w:p w14:paraId="652DCCF4"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I</w:t>
            </w:r>
          </w:p>
        </w:tc>
        <w:tc>
          <w:tcPr>
            <w:tcW w:w="737" w:type="dxa"/>
            <w:shd w:val="clear" w:color="auto" w:fill="404040"/>
            <w:vAlign w:val="center"/>
          </w:tcPr>
          <w:p w14:paraId="291CA9D9"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F</w:t>
            </w:r>
          </w:p>
        </w:tc>
        <w:tc>
          <w:tcPr>
            <w:tcW w:w="737" w:type="dxa"/>
            <w:shd w:val="clear" w:color="auto" w:fill="404040"/>
            <w:vAlign w:val="center"/>
          </w:tcPr>
          <w:p w14:paraId="4BACB150"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T</w:t>
            </w:r>
          </w:p>
        </w:tc>
        <w:tc>
          <w:tcPr>
            <w:tcW w:w="737" w:type="dxa"/>
            <w:shd w:val="clear" w:color="auto" w:fill="404040"/>
            <w:vAlign w:val="center"/>
          </w:tcPr>
          <w:p w14:paraId="3B1B2ED7"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L</w:t>
            </w:r>
          </w:p>
        </w:tc>
        <w:tc>
          <w:tcPr>
            <w:tcW w:w="737" w:type="dxa"/>
            <w:shd w:val="clear" w:color="auto" w:fill="404040"/>
            <w:vAlign w:val="center"/>
          </w:tcPr>
          <w:p w14:paraId="1CE0D3B6"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I</w:t>
            </w:r>
          </w:p>
        </w:tc>
        <w:tc>
          <w:tcPr>
            <w:tcW w:w="737" w:type="dxa"/>
            <w:shd w:val="clear" w:color="auto" w:fill="404040"/>
            <w:vAlign w:val="center"/>
          </w:tcPr>
          <w:p w14:paraId="7826AC47"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C</w:t>
            </w:r>
          </w:p>
        </w:tc>
        <w:tc>
          <w:tcPr>
            <w:tcW w:w="737" w:type="dxa"/>
            <w:shd w:val="clear" w:color="auto" w:fill="404040"/>
            <w:vAlign w:val="center"/>
          </w:tcPr>
          <w:p w14:paraId="7EAC24B6"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H</w:t>
            </w:r>
          </w:p>
        </w:tc>
      </w:tr>
      <w:tr w:rsidR="00F745ED" w:rsidRPr="008A2937" w14:paraId="2D35E0DC" w14:textId="77777777" w:rsidTr="002A147A">
        <w:trPr>
          <w:trHeight w:val="737"/>
          <w:jc w:val="center"/>
        </w:trPr>
        <w:tc>
          <w:tcPr>
            <w:tcW w:w="737" w:type="dxa"/>
            <w:shd w:val="clear" w:color="auto" w:fill="404040"/>
            <w:vAlign w:val="center"/>
          </w:tcPr>
          <w:p w14:paraId="5C33BE04" w14:textId="77777777" w:rsidR="00F745ED" w:rsidRPr="008A2937" w:rsidRDefault="00F745ED" w:rsidP="00D04818">
            <w:pPr>
              <w:pStyle w:val="Textfelder"/>
              <w:rPr>
                <w:rFonts w:eastAsia="Comic Sans MS"/>
              </w:rPr>
            </w:pPr>
            <w:r w:rsidRPr="00906FDA">
              <w:rPr>
                <w:rFonts w:eastAsia="Comic Sans MS"/>
                <w:color w:val="FFFFFF" w:themeColor="background1"/>
              </w:rPr>
              <w:t>V</w:t>
            </w:r>
          </w:p>
        </w:tc>
        <w:tc>
          <w:tcPr>
            <w:tcW w:w="737" w:type="dxa"/>
            <w:shd w:val="clear" w:color="auto" w:fill="404040"/>
            <w:vAlign w:val="center"/>
          </w:tcPr>
          <w:p w14:paraId="480D8402"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E</w:t>
            </w:r>
          </w:p>
        </w:tc>
        <w:tc>
          <w:tcPr>
            <w:tcW w:w="737" w:type="dxa"/>
            <w:shd w:val="clear" w:color="auto" w:fill="404040"/>
            <w:vAlign w:val="center"/>
          </w:tcPr>
          <w:p w14:paraId="498E116D"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R</w:t>
            </w:r>
          </w:p>
        </w:tc>
        <w:tc>
          <w:tcPr>
            <w:tcW w:w="737" w:type="dxa"/>
            <w:shd w:val="clear" w:color="auto" w:fill="404040"/>
            <w:vAlign w:val="center"/>
          </w:tcPr>
          <w:p w14:paraId="6A3F4E20"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S</w:t>
            </w:r>
          </w:p>
        </w:tc>
        <w:tc>
          <w:tcPr>
            <w:tcW w:w="737" w:type="dxa"/>
            <w:shd w:val="clear" w:color="auto" w:fill="404040"/>
            <w:vAlign w:val="center"/>
          </w:tcPr>
          <w:p w14:paraId="19A4FF10"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I</w:t>
            </w:r>
          </w:p>
        </w:tc>
        <w:tc>
          <w:tcPr>
            <w:tcW w:w="737" w:type="dxa"/>
            <w:shd w:val="clear" w:color="auto" w:fill="404040"/>
            <w:vAlign w:val="center"/>
          </w:tcPr>
          <w:p w14:paraId="69D9CFB1"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C</w:t>
            </w:r>
          </w:p>
        </w:tc>
        <w:tc>
          <w:tcPr>
            <w:tcW w:w="737" w:type="dxa"/>
            <w:shd w:val="clear" w:color="auto" w:fill="404040"/>
            <w:vAlign w:val="center"/>
          </w:tcPr>
          <w:p w14:paraId="6401B30F"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H</w:t>
            </w:r>
          </w:p>
        </w:tc>
        <w:tc>
          <w:tcPr>
            <w:tcW w:w="737" w:type="dxa"/>
            <w:shd w:val="clear" w:color="auto" w:fill="404040"/>
            <w:vAlign w:val="center"/>
          </w:tcPr>
          <w:p w14:paraId="303F26A9"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E</w:t>
            </w:r>
          </w:p>
        </w:tc>
        <w:tc>
          <w:tcPr>
            <w:tcW w:w="737" w:type="dxa"/>
            <w:shd w:val="clear" w:color="auto" w:fill="404040"/>
            <w:vAlign w:val="center"/>
          </w:tcPr>
          <w:p w14:paraId="01BADD91"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R</w:t>
            </w:r>
          </w:p>
        </w:tc>
        <w:tc>
          <w:tcPr>
            <w:tcW w:w="737" w:type="dxa"/>
            <w:shd w:val="clear" w:color="auto" w:fill="404040"/>
            <w:vAlign w:val="center"/>
          </w:tcPr>
          <w:p w14:paraId="78D2B1AE"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U</w:t>
            </w:r>
          </w:p>
        </w:tc>
        <w:tc>
          <w:tcPr>
            <w:tcW w:w="737" w:type="dxa"/>
            <w:shd w:val="clear" w:color="auto" w:fill="404040"/>
            <w:vAlign w:val="center"/>
          </w:tcPr>
          <w:p w14:paraId="45F74E48"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N</w:t>
            </w:r>
          </w:p>
        </w:tc>
        <w:tc>
          <w:tcPr>
            <w:tcW w:w="737" w:type="dxa"/>
            <w:shd w:val="clear" w:color="auto" w:fill="404040"/>
            <w:vAlign w:val="center"/>
          </w:tcPr>
          <w:p w14:paraId="3B830A7B"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G</w:t>
            </w:r>
          </w:p>
        </w:tc>
      </w:tr>
      <w:tr w:rsidR="00F745ED" w:rsidRPr="008A2937" w14:paraId="5F34CA74" w14:textId="77777777" w:rsidTr="002A147A">
        <w:trPr>
          <w:trHeight w:val="737"/>
          <w:jc w:val="center"/>
        </w:trPr>
        <w:tc>
          <w:tcPr>
            <w:tcW w:w="737" w:type="dxa"/>
            <w:vAlign w:val="center"/>
          </w:tcPr>
          <w:p w14:paraId="0700190A" w14:textId="77777777" w:rsidR="00F745ED" w:rsidRPr="008A2937" w:rsidRDefault="00F745ED" w:rsidP="00D04818">
            <w:pPr>
              <w:pStyle w:val="Textfelder"/>
              <w:rPr>
                <w:rFonts w:eastAsia="Comic Sans MS"/>
              </w:rPr>
            </w:pPr>
            <w:r w:rsidRPr="008A2937">
              <w:rPr>
                <w:rFonts w:eastAsia="Comic Sans MS"/>
              </w:rPr>
              <w:t>U</w:t>
            </w:r>
          </w:p>
        </w:tc>
        <w:tc>
          <w:tcPr>
            <w:tcW w:w="737" w:type="dxa"/>
            <w:shd w:val="clear" w:color="auto" w:fill="404040"/>
            <w:vAlign w:val="center"/>
          </w:tcPr>
          <w:p w14:paraId="29CD4231"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M</w:t>
            </w:r>
          </w:p>
        </w:tc>
        <w:tc>
          <w:tcPr>
            <w:tcW w:w="737" w:type="dxa"/>
            <w:shd w:val="clear" w:color="auto" w:fill="404040"/>
            <w:vAlign w:val="center"/>
          </w:tcPr>
          <w:p w14:paraId="42711610"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O</w:t>
            </w:r>
          </w:p>
        </w:tc>
        <w:tc>
          <w:tcPr>
            <w:tcW w:w="737" w:type="dxa"/>
            <w:shd w:val="clear" w:color="auto" w:fill="404040"/>
            <w:vAlign w:val="center"/>
          </w:tcPr>
          <w:p w14:paraId="07682980"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B</w:t>
            </w:r>
          </w:p>
        </w:tc>
        <w:tc>
          <w:tcPr>
            <w:tcW w:w="737" w:type="dxa"/>
            <w:shd w:val="clear" w:color="auto" w:fill="404040"/>
            <w:vAlign w:val="center"/>
          </w:tcPr>
          <w:p w14:paraId="420CC421"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I</w:t>
            </w:r>
          </w:p>
        </w:tc>
        <w:tc>
          <w:tcPr>
            <w:tcW w:w="737" w:type="dxa"/>
            <w:shd w:val="clear" w:color="auto" w:fill="404040"/>
            <w:vAlign w:val="center"/>
          </w:tcPr>
          <w:p w14:paraId="7ECCFB67"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L</w:t>
            </w:r>
          </w:p>
        </w:tc>
        <w:tc>
          <w:tcPr>
            <w:tcW w:w="737" w:type="dxa"/>
            <w:shd w:val="clear" w:color="auto" w:fill="404040"/>
            <w:vAlign w:val="center"/>
          </w:tcPr>
          <w:p w14:paraId="18D5A152"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F</w:t>
            </w:r>
          </w:p>
        </w:tc>
        <w:tc>
          <w:tcPr>
            <w:tcW w:w="737" w:type="dxa"/>
            <w:shd w:val="clear" w:color="auto" w:fill="404040"/>
            <w:vAlign w:val="center"/>
          </w:tcPr>
          <w:p w14:paraId="569A86DA"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U</w:t>
            </w:r>
          </w:p>
        </w:tc>
        <w:tc>
          <w:tcPr>
            <w:tcW w:w="737" w:type="dxa"/>
            <w:shd w:val="clear" w:color="auto" w:fill="404040"/>
            <w:vAlign w:val="center"/>
          </w:tcPr>
          <w:p w14:paraId="01343EA7"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N</w:t>
            </w:r>
          </w:p>
        </w:tc>
        <w:tc>
          <w:tcPr>
            <w:tcW w:w="737" w:type="dxa"/>
            <w:shd w:val="clear" w:color="auto" w:fill="404040"/>
            <w:vAlign w:val="center"/>
          </w:tcPr>
          <w:p w14:paraId="4C543DE5"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K</w:t>
            </w:r>
          </w:p>
        </w:tc>
        <w:tc>
          <w:tcPr>
            <w:tcW w:w="737" w:type="dxa"/>
            <w:vAlign w:val="center"/>
          </w:tcPr>
          <w:p w14:paraId="56D760FE" w14:textId="77777777" w:rsidR="00F745ED" w:rsidRPr="008A2937" w:rsidRDefault="00F745ED" w:rsidP="00D04818">
            <w:pPr>
              <w:pStyle w:val="Textfelder"/>
              <w:rPr>
                <w:rFonts w:eastAsia="Comic Sans MS"/>
              </w:rPr>
            </w:pPr>
            <w:r w:rsidRPr="008A2937">
              <w:rPr>
                <w:rFonts w:eastAsia="Comic Sans MS"/>
              </w:rPr>
              <w:t>N</w:t>
            </w:r>
          </w:p>
        </w:tc>
        <w:tc>
          <w:tcPr>
            <w:tcW w:w="737" w:type="dxa"/>
            <w:vAlign w:val="center"/>
          </w:tcPr>
          <w:p w14:paraId="1FB0DDAC" w14:textId="77777777" w:rsidR="00F745ED" w:rsidRPr="008A2937" w:rsidRDefault="00F745ED" w:rsidP="00D04818">
            <w:pPr>
              <w:pStyle w:val="Textfelder"/>
              <w:rPr>
                <w:rFonts w:eastAsia="Comic Sans MS"/>
              </w:rPr>
            </w:pPr>
            <w:r w:rsidRPr="008A2937">
              <w:rPr>
                <w:rFonts w:eastAsia="Comic Sans MS"/>
              </w:rPr>
              <w:t>G</w:t>
            </w:r>
          </w:p>
        </w:tc>
      </w:tr>
      <w:tr w:rsidR="00F745ED" w:rsidRPr="008A2937" w14:paraId="3EE53ACD" w14:textId="77777777" w:rsidTr="002A147A">
        <w:trPr>
          <w:trHeight w:val="737"/>
          <w:jc w:val="center"/>
        </w:trPr>
        <w:tc>
          <w:tcPr>
            <w:tcW w:w="737" w:type="dxa"/>
            <w:vAlign w:val="center"/>
          </w:tcPr>
          <w:p w14:paraId="07479C1C" w14:textId="77777777" w:rsidR="00F745ED" w:rsidRPr="008A2937" w:rsidRDefault="00F745ED" w:rsidP="00D04818">
            <w:pPr>
              <w:pStyle w:val="Textfelder"/>
              <w:rPr>
                <w:rFonts w:eastAsia="Comic Sans MS"/>
              </w:rPr>
            </w:pPr>
            <w:r w:rsidRPr="008A2937">
              <w:rPr>
                <w:rFonts w:eastAsia="Comic Sans MS"/>
              </w:rPr>
              <w:t>I</w:t>
            </w:r>
          </w:p>
        </w:tc>
        <w:tc>
          <w:tcPr>
            <w:tcW w:w="737" w:type="dxa"/>
            <w:vAlign w:val="center"/>
          </w:tcPr>
          <w:p w14:paraId="613C9B16" w14:textId="77777777" w:rsidR="00F745ED" w:rsidRPr="008A2937" w:rsidRDefault="00F745ED" w:rsidP="00D04818">
            <w:pPr>
              <w:pStyle w:val="Textfelder"/>
              <w:rPr>
                <w:rFonts w:eastAsia="Comic Sans MS"/>
              </w:rPr>
            </w:pPr>
            <w:r w:rsidRPr="008A2937">
              <w:rPr>
                <w:rFonts w:eastAsia="Comic Sans MS"/>
              </w:rPr>
              <w:t>R</w:t>
            </w:r>
          </w:p>
        </w:tc>
        <w:tc>
          <w:tcPr>
            <w:tcW w:w="737" w:type="dxa"/>
            <w:vAlign w:val="center"/>
          </w:tcPr>
          <w:p w14:paraId="6D168EAE" w14:textId="77777777" w:rsidR="00F745ED" w:rsidRPr="008A2937" w:rsidRDefault="00F745ED" w:rsidP="00D04818">
            <w:pPr>
              <w:pStyle w:val="Textfelder"/>
              <w:rPr>
                <w:rFonts w:eastAsia="Comic Sans MS"/>
              </w:rPr>
            </w:pPr>
            <w:r w:rsidRPr="008A2937">
              <w:rPr>
                <w:rFonts w:eastAsia="Comic Sans MS"/>
              </w:rPr>
              <w:t>J</w:t>
            </w:r>
          </w:p>
        </w:tc>
        <w:tc>
          <w:tcPr>
            <w:tcW w:w="737" w:type="dxa"/>
            <w:shd w:val="clear" w:color="auto" w:fill="404040"/>
            <w:vAlign w:val="center"/>
          </w:tcPr>
          <w:p w14:paraId="156C9470"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A</w:t>
            </w:r>
          </w:p>
        </w:tc>
        <w:tc>
          <w:tcPr>
            <w:tcW w:w="737" w:type="dxa"/>
            <w:shd w:val="clear" w:color="auto" w:fill="404040"/>
            <w:vAlign w:val="center"/>
          </w:tcPr>
          <w:p w14:paraId="01873D78"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N</w:t>
            </w:r>
          </w:p>
        </w:tc>
        <w:tc>
          <w:tcPr>
            <w:tcW w:w="737" w:type="dxa"/>
            <w:shd w:val="clear" w:color="auto" w:fill="404040"/>
            <w:vAlign w:val="center"/>
          </w:tcPr>
          <w:p w14:paraId="3C4DE196"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N</w:t>
            </w:r>
          </w:p>
        </w:tc>
        <w:tc>
          <w:tcPr>
            <w:tcW w:w="737" w:type="dxa"/>
            <w:shd w:val="clear" w:color="auto" w:fill="404040"/>
            <w:vAlign w:val="center"/>
          </w:tcPr>
          <w:p w14:paraId="12D40BCA"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A</w:t>
            </w:r>
          </w:p>
        </w:tc>
        <w:tc>
          <w:tcPr>
            <w:tcW w:w="737" w:type="dxa"/>
            <w:shd w:val="clear" w:color="auto" w:fill="404040"/>
            <w:vAlign w:val="center"/>
          </w:tcPr>
          <w:p w14:paraId="6BD51095"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H</w:t>
            </w:r>
          </w:p>
        </w:tc>
        <w:tc>
          <w:tcPr>
            <w:tcW w:w="737" w:type="dxa"/>
            <w:shd w:val="clear" w:color="auto" w:fill="404040"/>
            <w:vAlign w:val="center"/>
          </w:tcPr>
          <w:p w14:paraId="67EA19EA"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M</w:t>
            </w:r>
          </w:p>
        </w:tc>
        <w:tc>
          <w:tcPr>
            <w:tcW w:w="737" w:type="dxa"/>
            <w:shd w:val="clear" w:color="auto" w:fill="404040"/>
            <w:vAlign w:val="center"/>
          </w:tcPr>
          <w:p w14:paraId="1AF11488"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E</w:t>
            </w:r>
          </w:p>
        </w:tc>
        <w:tc>
          <w:tcPr>
            <w:tcW w:w="737" w:type="dxa"/>
            <w:vAlign w:val="center"/>
          </w:tcPr>
          <w:p w14:paraId="2DAD55D0" w14:textId="77777777" w:rsidR="00F745ED" w:rsidRPr="008A2937" w:rsidRDefault="00F745ED" w:rsidP="00D04818">
            <w:pPr>
              <w:pStyle w:val="Textfelder"/>
              <w:rPr>
                <w:rFonts w:eastAsia="Comic Sans MS"/>
              </w:rPr>
            </w:pPr>
            <w:r w:rsidRPr="008A2937">
              <w:rPr>
                <w:rFonts w:eastAsia="Comic Sans MS"/>
              </w:rPr>
              <w:t>Ü</w:t>
            </w:r>
          </w:p>
        </w:tc>
        <w:tc>
          <w:tcPr>
            <w:tcW w:w="737" w:type="dxa"/>
            <w:vAlign w:val="center"/>
          </w:tcPr>
          <w:p w14:paraId="6DC1CD13" w14:textId="77777777" w:rsidR="00F745ED" w:rsidRPr="008A2937" w:rsidRDefault="00F745ED" w:rsidP="00D04818">
            <w:pPr>
              <w:pStyle w:val="Textfelder"/>
              <w:rPr>
                <w:rFonts w:eastAsia="Comic Sans MS"/>
              </w:rPr>
            </w:pPr>
            <w:r w:rsidRPr="008A2937">
              <w:rPr>
                <w:rFonts w:eastAsia="Comic Sans MS"/>
              </w:rPr>
              <w:t>O</w:t>
            </w:r>
          </w:p>
        </w:tc>
      </w:tr>
      <w:tr w:rsidR="00F745ED" w:rsidRPr="008A2937" w14:paraId="337A9601" w14:textId="77777777" w:rsidTr="002A147A">
        <w:trPr>
          <w:trHeight w:val="737"/>
          <w:jc w:val="center"/>
        </w:trPr>
        <w:tc>
          <w:tcPr>
            <w:tcW w:w="737" w:type="dxa"/>
            <w:shd w:val="clear" w:color="auto" w:fill="404040"/>
            <w:vAlign w:val="center"/>
          </w:tcPr>
          <w:p w14:paraId="7B0DAFB3"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V</w:t>
            </w:r>
          </w:p>
        </w:tc>
        <w:tc>
          <w:tcPr>
            <w:tcW w:w="737" w:type="dxa"/>
            <w:shd w:val="clear" w:color="auto" w:fill="404040"/>
            <w:vAlign w:val="center"/>
          </w:tcPr>
          <w:p w14:paraId="571A4F13"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E</w:t>
            </w:r>
          </w:p>
        </w:tc>
        <w:tc>
          <w:tcPr>
            <w:tcW w:w="737" w:type="dxa"/>
            <w:shd w:val="clear" w:color="auto" w:fill="404040"/>
            <w:vAlign w:val="center"/>
          </w:tcPr>
          <w:p w14:paraId="27587F38"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R</w:t>
            </w:r>
          </w:p>
        </w:tc>
        <w:tc>
          <w:tcPr>
            <w:tcW w:w="737" w:type="dxa"/>
            <w:shd w:val="clear" w:color="auto" w:fill="404040"/>
            <w:vAlign w:val="center"/>
          </w:tcPr>
          <w:p w14:paraId="09154FBA"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T</w:t>
            </w:r>
          </w:p>
        </w:tc>
        <w:tc>
          <w:tcPr>
            <w:tcW w:w="737" w:type="dxa"/>
            <w:shd w:val="clear" w:color="auto" w:fill="404040"/>
            <w:vAlign w:val="center"/>
          </w:tcPr>
          <w:p w14:paraId="11A057E2"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R</w:t>
            </w:r>
          </w:p>
        </w:tc>
        <w:tc>
          <w:tcPr>
            <w:tcW w:w="737" w:type="dxa"/>
            <w:shd w:val="clear" w:color="auto" w:fill="404040"/>
            <w:vAlign w:val="center"/>
          </w:tcPr>
          <w:p w14:paraId="4F582D40"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A</w:t>
            </w:r>
          </w:p>
        </w:tc>
        <w:tc>
          <w:tcPr>
            <w:tcW w:w="737" w:type="dxa"/>
            <w:shd w:val="clear" w:color="auto" w:fill="404040"/>
            <w:vAlign w:val="center"/>
          </w:tcPr>
          <w:p w14:paraId="04CCDA47"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G</w:t>
            </w:r>
          </w:p>
        </w:tc>
        <w:tc>
          <w:tcPr>
            <w:tcW w:w="737" w:type="dxa"/>
            <w:vAlign w:val="center"/>
          </w:tcPr>
          <w:p w14:paraId="41DE8A18" w14:textId="77777777" w:rsidR="00F745ED" w:rsidRPr="008A2937" w:rsidRDefault="00F745ED" w:rsidP="00D04818">
            <w:pPr>
              <w:pStyle w:val="Textfelder"/>
              <w:rPr>
                <w:rFonts w:eastAsia="Comic Sans MS"/>
              </w:rPr>
            </w:pPr>
            <w:r w:rsidRPr="008A2937">
              <w:rPr>
                <w:rFonts w:eastAsia="Comic Sans MS"/>
              </w:rPr>
              <w:t>T</w:t>
            </w:r>
          </w:p>
        </w:tc>
        <w:tc>
          <w:tcPr>
            <w:tcW w:w="737" w:type="dxa"/>
            <w:vAlign w:val="center"/>
          </w:tcPr>
          <w:p w14:paraId="11648C52" w14:textId="77777777" w:rsidR="00F745ED" w:rsidRPr="008A2937" w:rsidRDefault="00F745ED" w:rsidP="00D04818">
            <w:pPr>
              <w:pStyle w:val="Textfelder"/>
              <w:rPr>
                <w:rFonts w:eastAsia="Comic Sans MS"/>
              </w:rPr>
            </w:pPr>
            <w:r w:rsidRPr="008A2937">
              <w:rPr>
                <w:rFonts w:eastAsia="Comic Sans MS"/>
              </w:rPr>
              <w:t>O</w:t>
            </w:r>
          </w:p>
        </w:tc>
        <w:tc>
          <w:tcPr>
            <w:tcW w:w="737" w:type="dxa"/>
            <w:vAlign w:val="center"/>
          </w:tcPr>
          <w:p w14:paraId="5967D1D8" w14:textId="77777777" w:rsidR="00F745ED" w:rsidRPr="008A2937" w:rsidRDefault="00F745ED" w:rsidP="00D04818">
            <w:pPr>
              <w:pStyle w:val="Textfelder"/>
              <w:rPr>
                <w:rFonts w:eastAsia="Comic Sans MS"/>
              </w:rPr>
            </w:pPr>
            <w:r w:rsidRPr="008A2937">
              <w:rPr>
                <w:rFonts w:eastAsia="Comic Sans MS"/>
              </w:rPr>
              <w:t>L</w:t>
            </w:r>
          </w:p>
        </w:tc>
        <w:tc>
          <w:tcPr>
            <w:tcW w:w="737" w:type="dxa"/>
            <w:vAlign w:val="center"/>
          </w:tcPr>
          <w:p w14:paraId="7EEA442D" w14:textId="77777777" w:rsidR="00F745ED" w:rsidRPr="008A2937" w:rsidRDefault="00F745ED" w:rsidP="00D04818">
            <w:pPr>
              <w:pStyle w:val="Textfelder"/>
              <w:rPr>
                <w:rFonts w:eastAsia="Comic Sans MS"/>
              </w:rPr>
            </w:pPr>
            <w:r w:rsidRPr="008A2937">
              <w:rPr>
                <w:rFonts w:eastAsia="Comic Sans MS"/>
              </w:rPr>
              <w:t>P</w:t>
            </w:r>
          </w:p>
        </w:tc>
        <w:tc>
          <w:tcPr>
            <w:tcW w:w="737" w:type="dxa"/>
            <w:vAlign w:val="center"/>
          </w:tcPr>
          <w:p w14:paraId="7C466416" w14:textId="77777777" w:rsidR="00F745ED" w:rsidRPr="008A2937" w:rsidRDefault="00F745ED" w:rsidP="00D04818">
            <w:pPr>
              <w:pStyle w:val="Textfelder"/>
              <w:rPr>
                <w:rFonts w:eastAsia="Comic Sans MS"/>
              </w:rPr>
            </w:pPr>
            <w:r w:rsidRPr="008A2937">
              <w:rPr>
                <w:rFonts w:eastAsia="Comic Sans MS"/>
              </w:rPr>
              <w:t>A</w:t>
            </w:r>
          </w:p>
        </w:tc>
      </w:tr>
      <w:tr w:rsidR="00F745ED" w:rsidRPr="008A2937" w14:paraId="59EAF496" w14:textId="77777777" w:rsidTr="002A147A">
        <w:trPr>
          <w:trHeight w:val="737"/>
          <w:jc w:val="center"/>
        </w:trPr>
        <w:tc>
          <w:tcPr>
            <w:tcW w:w="737" w:type="dxa"/>
            <w:shd w:val="clear" w:color="auto" w:fill="404040"/>
            <w:vAlign w:val="center"/>
          </w:tcPr>
          <w:p w14:paraId="00D98181"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K</w:t>
            </w:r>
          </w:p>
        </w:tc>
        <w:tc>
          <w:tcPr>
            <w:tcW w:w="737" w:type="dxa"/>
            <w:shd w:val="clear" w:color="auto" w:fill="404040"/>
            <w:vAlign w:val="center"/>
          </w:tcPr>
          <w:p w14:paraId="3349DCE0"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Ü</w:t>
            </w:r>
          </w:p>
        </w:tc>
        <w:tc>
          <w:tcPr>
            <w:tcW w:w="737" w:type="dxa"/>
            <w:shd w:val="clear" w:color="auto" w:fill="404040"/>
            <w:vAlign w:val="center"/>
          </w:tcPr>
          <w:p w14:paraId="33AB3AE5"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N</w:t>
            </w:r>
          </w:p>
        </w:tc>
        <w:tc>
          <w:tcPr>
            <w:tcW w:w="737" w:type="dxa"/>
            <w:shd w:val="clear" w:color="auto" w:fill="404040"/>
            <w:vAlign w:val="center"/>
          </w:tcPr>
          <w:p w14:paraId="4AFF270A"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D</w:t>
            </w:r>
          </w:p>
        </w:tc>
        <w:tc>
          <w:tcPr>
            <w:tcW w:w="737" w:type="dxa"/>
            <w:shd w:val="clear" w:color="auto" w:fill="404040"/>
            <w:vAlign w:val="center"/>
          </w:tcPr>
          <w:p w14:paraId="39898389"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I</w:t>
            </w:r>
          </w:p>
        </w:tc>
        <w:tc>
          <w:tcPr>
            <w:tcW w:w="737" w:type="dxa"/>
            <w:shd w:val="clear" w:color="auto" w:fill="404040"/>
            <w:vAlign w:val="center"/>
          </w:tcPr>
          <w:p w14:paraId="6B87F948"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G</w:t>
            </w:r>
          </w:p>
        </w:tc>
        <w:tc>
          <w:tcPr>
            <w:tcW w:w="737" w:type="dxa"/>
            <w:shd w:val="clear" w:color="auto" w:fill="404040"/>
            <w:vAlign w:val="center"/>
          </w:tcPr>
          <w:p w14:paraId="5A73292E"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U</w:t>
            </w:r>
          </w:p>
        </w:tc>
        <w:tc>
          <w:tcPr>
            <w:tcW w:w="737" w:type="dxa"/>
            <w:shd w:val="clear" w:color="auto" w:fill="404040"/>
            <w:vAlign w:val="center"/>
          </w:tcPr>
          <w:p w14:paraId="0EFFA474"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N</w:t>
            </w:r>
          </w:p>
        </w:tc>
        <w:tc>
          <w:tcPr>
            <w:tcW w:w="737" w:type="dxa"/>
            <w:shd w:val="clear" w:color="auto" w:fill="404040"/>
            <w:vAlign w:val="center"/>
          </w:tcPr>
          <w:p w14:paraId="0054A859"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G</w:t>
            </w:r>
          </w:p>
        </w:tc>
        <w:tc>
          <w:tcPr>
            <w:tcW w:w="737" w:type="dxa"/>
            <w:vAlign w:val="center"/>
          </w:tcPr>
          <w:p w14:paraId="4ACB0645" w14:textId="77777777" w:rsidR="00F745ED" w:rsidRPr="008A2937" w:rsidRDefault="00F745ED" w:rsidP="00D04818">
            <w:pPr>
              <w:pStyle w:val="Textfelder"/>
              <w:rPr>
                <w:rFonts w:eastAsia="Comic Sans MS"/>
              </w:rPr>
            </w:pPr>
            <w:r w:rsidRPr="008A2937">
              <w:rPr>
                <w:rFonts w:eastAsia="Comic Sans MS"/>
              </w:rPr>
              <w:t>E</w:t>
            </w:r>
          </w:p>
        </w:tc>
        <w:tc>
          <w:tcPr>
            <w:tcW w:w="737" w:type="dxa"/>
            <w:vAlign w:val="center"/>
          </w:tcPr>
          <w:p w14:paraId="69BC57C9" w14:textId="77777777" w:rsidR="00F745ED" w:rsidRPr="008A2937" w:rsidRDefault="00F745ED" w:rsidP="00D04818">
            <w:pPr>
              <w:pStyle w:val="Textfelder"/>
              <w:rPr>
                <w:rFonts w:eastAsia="Comic Sans MS"/>
              </w:rPr>
            </w:pPr>
            <w:r w:rsidRPr="008A2937">
              <w:rPr>
                <w:rFonts w:eastAsia="Comic Sans MS"/>
              </w:rPr>
              <w:t>A</w:t>
            </w:r>
          </w:p>
        </w:tc>
        <w:tc>
          <w:tcPr>
            <w:tcW w:w="737" w:type="dxa"/>
            <w:vAlign w:val="center"/>
          </w:tcPr>
          <w:p w14:paraId="7980B69F" w14:textId="77777777" w:rsidR="00F745ED" w:rsidRPr="008A2937" w:rsidRDefault="00F745ED" w:rsidP="00D04818">
            <w:pPr>
              <w:pStyle w:val="Textfelder"/>
              <w:rPr>
                <w:rFonts w:eastAsia="Comic Sans MS"/>
              </w:rPr>
            </w:pPr>
            <w:r w:rsidRPr="008A2937">
              <w:rPr>
                <w:rFonts w:eastAsia="Comic Sans MS"/>
              </w:rPr>
              <w:t>N</w:t>
            </w:r>
          </w:p>
        </w:tc>
      </w:tr>
      <w:tr w:rsidR="00F745ED" w:rsidRPr="008A2937" w14:paraId="0981C036" w14:textId="77777777" w:rsidTr="002A147A">
        <w:trPr>
          <w:trHeight w:val="737"/>
          <w:jc w:val="center"/>
        </w:trPr>
        <w:tc>
          <w:tcPr>
            <w:tcW w:w="737" w:type="dxa"/>
            <w:vAlign w:val="center"/>
          </w:tcPr>
          <w:p w14:paraId="25B5FE07" w14:textId="77777777" w:rsidR="00F745ED" w:rsidRPr="008A2937" w:rsidRDefault="00F745ED" w:rsidP="00D04818">
            <w:pPr>
              <w:pStyle w:val="Textfelder"/>
              <w:rPr>
                <w:rFonts w:eastAsia="Comic Sans MS"/>
              </w:rPr>
            </w:pPr>
            <w:r w:rsidRPr="008A2937">
              <w:rPr>
                <w:rFonts w:eastAsia="Comic Sans MS"/>
              </w:rPr>
              <w:t>D</w:t>
            </w:r>
          </w:p>
        </w:tc>
        <w:tc>
          <w:tcPr>
            <w:tcW w:w="737" w:type="dxa"/>
            <w:vAlign w:val="center"/>
          </w:tcPr>
          <w:p w14:paraId="51DF1CB9" w14:textId="77777777" w:rsidR="00F745ED" w:rsidRPr="008A2937" w:rsidRDefault="00F745ED" w:rsidP="00D04818">
            <w:pPr>
              <w:pStyle w:val="Textfelder"/>
              <w:rPr>
                <w:rFonts w:eastAsia="Comic Sans MS"/>
              </w:rPr>
            </w:pPr>
            <w:r w:rsidRPr="008A2937">
              <w:rPr>
                <w:rFonts w:eastAsia="Comic Sans MS"/>
              </w:rPr>
              <w:t>A</w:t>
            </w:r>
          </w:p>
        </w:tc>
        <w:tc>
          <w:tcPr>
            <w:tcW w:w="737" w:type="dxa"/>
            <w:vAlign w:val="center"/>
          </w:tcPr>
          <w:p w14:paraId="775DB84D" w14:textId="77777777" w:rsidR="00F745ED" w:rsidRPr="008A2937" w:rsidRDefault="00F745ED" w:rsidP="00D04818">
            <w:pPr>
              <w:pStyle w:val="Textfelder"/>
              <w:rPr>
                <w:rFonts w:eastAsia="Comic Sans MS"/>
              </w:rPr>
            </w:pPr>
            <w:r w:rsidRPr="008A2937">
              <w:rPr>
                <w:rFonts w:eastAsia="Comic Sans MS"/>
              </w:rPr>
              <w:t>U</w:t>
            </w:r>
          </w:p>
        </w:tc>
        <w:tc>
          <w:tcPr>
            <w:tcW w:w="737" w:type="dxa"/>
            <w:shd w:val="clear" w:color="auto" w:fill="404040"/>
            <w:vAlign w:val="center"/>
          </w:tcPr>
          <w:p w14:paraId="61744CAB"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P</w:t>
            </w:r>
          </w:p>
        </w:tc>
        <w:tc>
          <w:tcPr>
            <w:tcW w:w="737" w:type="dxa"/>
            <w:shd w:val="clear" w:color="auto" w:fill="404040"/>
            <w:vAlign w:val="center"/>
          </w:tcPr>
          <w:p w14:paraId="45AE2F23"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R</w:t>
            </w:r>
          </w:p>
        </w:tc>
        <w:tc>
          <w:tcPr>
            <w:tcW w:w="737" w:type="dxa"/>
            <w:shd w:val="clear" w:color="auto" w:fill="404040"/>
            <w:vAlign w:val="center"/>
          </w:tcPr>
          <w:p w14:paraId="46532496"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E</w:t>
            </w:r>
          </w:p>
        </w:tc>
        <w:tc>
          <w:tcPr>
            <w:tcW w:w="737" w:type="dxa"/>
            <w:shd w:val="clear" w:color="auto" w:fill="404040"/>
            <w:vAlign w:val="center"/>
          </w:tcPr>
          <w:p w14:paraId="7EAF6448"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I</w:t>
            </w:r>
          </w:p>
        </w:tc>
        <w:tc>
          <w:tcPr>
            <w:tcW w:w="737" w:type="dxa"/>
            <w:shd w:val="clear" w:color="auto" w:fill="404040"/>
            <w:vAlign w:val="center"/>
          </w:tcPr>
          <w:p w14:paraId="29A71D89"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S</w:t>
            </w:r>
          </w:p>
        </w:tc>
        <w:tc>
          <w:tcPr>
            <w:tcW w:w="737" w:type="dxa"/>
            <w:vAlign w:val="center"/>
          </w:tcPr>
          <w:p w14:paraId="0B24E285" w14:textId="77777777" w:rsidR="00F745ED" w:rsidRPr="008A2937" w:rsidRDefault="00F745ED" w:rsidP="00D04818">
            <w:pPr>
              <w:pStyle w:val="Textfelder"/>
              <w:rPr>
                <w:rFonts w:eastAsia="Comic Sans MS"/>
              </w:rPr>
            </w:pPr>
            <w:r w:rsidRPr="008A2937">
              <w:rPr>
                <w:rFonts w:eastAsia="Comic Sans MS"/>
              </w:rPr>
              <w:t>T</w:t>
            </w:r>
          </w:p>
        </w:tc>
        <w:tc>
          <w:tcPr>
            <w:tcW w:w="737" w:type="dxa"/>
            <w:vAlign w:val="center"/>
          </w:tcPr>
          <w:p w14:paraId="2112C250" w14:textId="77777777" w:rsidR="00F745ED" w:rsidRPr="008A2937" w:rsidRDefault="00F745ED" w:rsidP="00D04818">
            <w:pPr>
              <w:pStyle w:val="Textfelder"/>
              <w:rPr>
                <w:rFonts w:eastAsia="Comic Sans MS"/>
              </w:rPr>
            </w:pPr>
            <w:r w:rsidRPr="008A2937">
              <w:rPr>
                <w:rFonts w:eastAsia="Comic Sans MS"/>
              </w:rPr>
              <w:t>R</w:t>
            </w:r>
          </w:p>
        </w:tc>
        <w:tc>
          <w:tcPr>
            <w:tcW w:w="737" w:type="dxa"/>
            <w:vAlign w:val="center"/>
          </w:tcPr>
          <w:p w14:paraId="67B5412A" w14:textId="77777777" w:rsidR="00F745ED" w:rsidRPr="008A2937" w:rsidRDefault="00F745ED" w:rsidP="00D04818">
            <w:pPr>
              <w:pStyle w:val="Textfelder"/>
              <w:rPr>
                <w:rFonts w:eastAsia="Comic Sans MS"/>
              </w:rPr>
            </w:pPr>
            <w:r w:rsidRPr="008A2937">
              <w:rPr>
                <w:rFonts w:eastAsia="Comic Sans MS"/>
              </w:rPr>
              <w:t>A</w:t>
            </w:r>
          </w:p>
        </w:tc>
        <w:tc>
          <w:tcPr>
            <w:tcW w:w="737" w:type="dxa"/>
            <w:vAlign w:val="center"/>
          </w:tcPr>
          <w:p w14:paraId="2F91DAC0" w14:textId="77777777" w:rsidR="00F745ED" w:rsidRPr="008A2937" w:rsidRDefault="00F745ED" w:rsidP="00D04818">
            <w:pPr>
              <w:pStyle w:val="Textfelder"/>
              <w:rPr>
                <w:rFonts w:eastAsia="Comic Sans MS"/>
              </w:rPr>
            </w:pPr>
            <w:r w:rsidRPr="008A2937">
              <w:rPr>
                <w:rFonts w:eastAsia="Comic Sans MS"/>
              </w:rPr>
              <w:t>G</w:t>
            </w:r>
          </w:p>
        </w:tc>
      </w:tr>
      <w:tr w:rsidR="00F745ED" w:rsidRPr="008A2937" w14:paraId="341030DD" w14:textId="77777777" w:rsidTr="002A147A">
        <w:trPr>
          <w:trHeight w:val="737"/>
          <w:jc w:val="center"/>
        </w:trPr>
        <w:tc>
          <w:tcPr>
            <w:tcW w:w="737" w:type="dxa"/>
            <w:vAlign w:val="center"/>
          </w:tcPr>
          <w:p w14:paraId="51B77D88" w14:textId="77777777" w:rsidR="00F745ED" w:rsidRPr="008A2937" w:rsidRDefault="00F745ED" w:rsidP="00D04818">
            <w:pPr>
              <w:pStyle w:val="Textfelder"/>
              <w:rPr>
                <w:rFonts w:eastAsia="Comic Sans MS"/>
              </w:rPr>
            </w:pPr>
            <w:r w:rsidRPr="008A2937">
              <w:rPr>
                <w:rFonts w:eastAsia="Comic Sans MS"/>
              </w:rPr>
              <w:t>E</w:t>
            </w:r>
          </w:p>
        </w:tc>
        <w:tc>
          <w:tcPr>
            <w:tcW w:w="737" w:type="dxa"/>
            <w:vAlign w:val="center"/>
          </w:tcPr>
          <w:p w14:paraId="0757A0CD" w14:textId="77777777" w:rsidR="00F745ED" w:rsidRPr="008A2937" w:rsidRDefault="00F745ED" w:rsidP="00D04818">
            <w:pPr>
              <w:pStyle w:val="Textfelder"/>
              <w:rPr>
                <w:rFonts w:eastAsia="Comic Sans MS"/>
              </w:rPr>
            </w:pPr>
            <w:r w:rsidRPr="008A2937">
              <w:rPr>
                <w:rFonts w:eastAsia="Comic Sans MS"/>
              </w:rPr>
              <w:t>G</w:t>
            </w:r>
          </w:p>
        </w:tc>
        <w:tc>
          <w:tcPr>
            <w:tcW w:w="737" w:type="dxa"/>
            <w:vAlign w:val="center"/>
          </w:tcPr>
          <w:p w14:paraId="47C09C82" w14:textId="77777777" w:rsidR="00F745ED" w:rsidRPr="008A2937" w:rsidRDefault="00F745ED" w:rsidP="00D04818">
            <w:pPr>
              <w:pStyle w:val="Textfelder"/>
              <w:rPr>
                <w:rFonts w:eastAsia="Comic Sans MS"/>
              </w:rPr>
            </w:pPr>
            <w:r w:rsidRPr="008A2937">
              <w:rPr>
                <w:rFonts w:eastAsia="Comic Sans MS"/>
              </w:rPr>
              <w:t>E</w:t>
            </w:r>
          </w:p>
        </w:tc>
        <w:tc>
          <w:tcPr>
            <w:tcW w:w="737" w:type="dxa"/>
            <w:vAlign w:val="center"/>
          </w:tcPr>
          <w:p w14:paraId="4340FE5E" w14:textId="77777777" w:rsidR="00F745ED" w:rsidRPr="008A2937" w:rsidRDefault="00F745ED" w:rsidP="00D04818">
            <w:pPr>
              <w:pStyle w:val="Textfelder"/>
              <w:rPr>
                <w:rFonts w:eastAsia="Comic Sans MS"/>
              </w:rPr>
            </w:pPr>
            <w:r w:rsidRPr="008A2937">
              <w:rPr>
                <w:rFonts w:eastAsia="Comic Sans MS"/>
              </w:rPr>
              <w:t>L</w:t>
            </w:r>
          </w:p>
        </w:tc>
        <w:tc>
          <w:tcPr>
            <w:tcW w:w="737" w:type="dxa"/>
            <w:shd w:val="clear" w:color="auto" w:fill="404040"/>
            <w:vAlign w:val="center"/>
          </w:tcPr>
          <w:p w14:paraId="2F6B3F81"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K</w:t>
            </w:r>
          </w:p>
        </w:tc>
        <w:tc>
          <w:tcPr>
            <w:tcW w:w="737" w:type="dxa"/>
            <w:shd w:val="clear" w:color="auto" w:fill="404040"/>
            <w:vAlign w:val="center"/>
          </w:tcPr>
          <w:p w14:paraId="40700C28"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A</w:t>
            </w:r>
          </w:p>
        </w:tc>
        <w:tc>
          <w:tcPr>
            <w:tcW w:w="737" w:type="dxa"/>
            <w:shd w:val="clear" w:color="auto" w:fill="404040"/>
            <w:vAlign w:val="center"/>
          </w:tcPr>
          <w:p w14:paraId="258F41A2"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U</w:t>
            </w:r>
          </w:p>
        </w:tc>
        <w:tc>
          <w:tcPr>
            <w:tcW w:w="737" w:type="dxa"/>
            <w:shd w:val="clear" w:color="auto" w:fill="404040"/>
            <w:vAlign w:val="center"/>
          </w:tcPr>
          <w:p w14:paraId="03D5BB4C"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F</w:t>
            </w:r>
          </w:p>
        </w:tc>
        <w:tc>
          <w:tcPr>
            <w:tcW w:w="737" w:type="dxa"/>
            <w:vAlign w:val="center"/>
          </w:tcPr>
          <w:p w14:paraId="397F051D" w14:textId="77777777" w:rsidR="00F745ED" w:rsidRPr="008A2937" w:rsidRDefault="00F745ED" w:rsidP="00D04818">
            <w:pPr>
              <w:pStyle w:val="Textfelder"/>
              <w:rPr>
                <w:rFonts w:eastAsia="Comic Sans MS"/>
              </w:rPr>
            </w:pPr>
            <w:r w:rsidRPr="008A2937">
              <w:rPr>
                <w:rFonts w:eastAsia="Comic Sans MS"/>
              </w:rPr>
              <w:t>O</w:t>
            </w:r>
          </w:p>
        </w:tc>
        <w:tc>
          <w:tcPr>
            <w:tcW w:w="737" w:type="dxa"/>
            <w:vAlign w:val="center"/>
          </w:tcPr>
          <w:p w14:paraId="58F3ED58" w14:textId="77777777" w:rsidR="00F745ED" w:rsidRPr="008A2937" w:rsidRDefault="00F745ED" w:rsidP="00D04818">
            <w:pPr>
              <w:pStyle w:val="Textfelder"/>
              <w:rPr>
                <w:rFonts w:eastAsia="Comic Sans MS"/>
              </w:rPr>
            </w:pPr>
            <w:r w:rsidRPr="008A2937">
              <w:rPr>
                <w:rFonts w:eastAsia="Comic Sans MS"/>
              </w:rPr>
              <w:t>T</w:t>
            </w:r>
          </w:p>
        </w:tc>
        <w:tc>
          <w:tcPr>
            <w:tcW w:w="737" w:type="dxa"/>
            <w:vAlign w:val="center"/>
          </w:tcPr>
          <w:p w14:paraId="20E53192" w14:textId="77777777" w:rsidR="00F745ED" w:rsidRPr="008A2937" w:rsidRDefault="00F745ED" w:rsidP="00D04818">
            <w:pPr>
              <w:pStyle w:val="Textfelder"/>
              <w:rPr>
                <w:rFonts w:eastAsia="Comic Sans MS"/>
              </w:rPr>
            </w:pPr>
            <w:r w:rsidRPr="008A2937">
              <w:rPr>
                <w:rFonts w:eastAsia="Comic Sans MS"/>
              </w:rPr>
              <w:t>E</w:t>
            </w:r>
          </w:p>
        </w:tc>
        <w:tc>
          <w:tcPr>
            <w:tcW w:w="737" w:type="dxa"/>
            <w:vAlign w:val="center"/>
          </w:tcPr>
          <w:p w14:paraId="13AB7766" w14:textId="77777777" w:rsidR="00F745ED" w:rsidRPr="008A2937" w:rsidRDefault="00F745ED" w:rsidP="00D04818">
            <w:pPr>
              <w:pStyle w:val="Textfelder"/>
              <w:rPr>
                <w:rFonts w:eastAsia="Comic Sans MS"/>
              </w:rPr>
            </w:pPr>
            <w:r w:rsidRPr="008A2937">
              <w:rPr>
                <w:rFonts w:eastAsia="Comic Sans MS"/>
              </w:rPr>
              <w:t>W</w:t>
            </w:r>
          </w:p>
        </w:tc>
      </w:tr>
      <w:tr w:rsidR="00F745ED" w:rsidRPr="008A2937" w14:paraId="72F59A43" w14:textId="77777777" w:rsidTr="002A147A">
        <w:trPr>
          <w:trHeight w:val="737"/>
          <w:jc w:val="center"/>
        </w:trPr>
        <w:tc>
          <w:tcPr>
            <w:tcW w:w="737" w:type="dxa"/>
            <w:vAlign w:val="center"/>
          </w:tcPr>
          <w:p w14:paraId="6C2F5996" w14:textId="77777777" w:rsidR="00F745ED" w:rsidRPr="008A2937" w:rsidRDefault="00F745ED" w:rsidP="00D04818">
            <w:pPr>
              <w:pStyle w:val="Textfelder"/>
              <w:rPr>
                <w:rFonts w:eastAsia="Comic Sans MS"/>
              </w:rPr>
            </w:pPr>
            <w:r w:rsidRPr="008A2937">
              <w:rPr>
                <w:rFonts w:eastAsia="Comic Sans MS"/>
              </w:rPr>
              <w:t>B</w:t>
            </w:r>
          </w:p>
        </w:tc>
        <w:tc>
          <w:tcPr>
            <w:tcW w:w="737" w:type="dxa"/>
            <w:vAlign w:val="center"/>
          </w:tcPr>
          <w:p w14:paraId="6F8CBE62" w14:textId="77777777" w:rsidR="00F745ED" w:rsidRPr="008A2937" w:rsidRDefault="00F745ED" w:rsidP="00D04818">
            <w:pPr>
              <w:pStyle w:val="Textfelder"/>
              <w:rPr>
                <w:rFonts w:eastAsia="Comic Sans MS"/>
              </w:rPr>
            </w:pPr>
            <w:r w:rsidRPr="008A2937">
              <w:rPr>
                <w:rFonts w:eastAsia="Comic Sans MS"/>
              </w:rPr>
              <w:t>I</w:t>
            </w:r>
          </w:p>
        </w:tc>
        <w:tc>
          <w:tcPr>
            <w:tcW w:w="737" w:type="dxa"/>
            <w:vAlign w:val="center"/>
          </w:tcPr>
          <w:p w14:paraId="0570AF37" w14:textId="77777777" w:rsidR="00F745ED" w:rsidRPr="008A2937" w:rsidRDefault="00F745ED" w:rsidP="00D04818">
            <w:pPr>
              <w:pStyle w:val="Textfelder"/>
              <w:rPr>
                <w:rFonts w:eastAsia="Comic Sans MS"/>
              </w:rPr>
            </w:pPr>
            <w:r w:rsidRPr="008A2937">
              <w:rPr>
                <w:rFonts w:eastAsia="Comic Sans MS"/>
              </w:rPr>
              <w:t>A</w:t>
            </w:r>
          </w:p>
        </w:tc>
        <w:tc>
          <w:tcPr>
            <w:tcW w:w="737" w:type="dxa"/>
            <w:shd w:val="clear" w:color="auto" w:fill="404040"/>
            <w:vAlign w:val="center"/>
          </w:tcPr>
          <w:p w14:paraId="4EFE7CF6"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M</w:t>
            </w:r>
          </w:p>
        </w:tc>
        <w:tc>
          <w:tcPr>
            <w:tcW w:w="737" w:type="dxa"/>
            <w:shd w:val="clear" w:color="auto" w:fill="404040"/>
            <w:vAlign w:val="center"/>
          </w:tcPr>
          <w:p w14:paraId="140CDB1D"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Ü</w:t>
            </w:r>
          </w:p>
        </w:tc>
        <w:tc>
          <w:tcPr>
            <w:tcW w:w="737" w:type="dxa"/>
            <w:shd w:val="clear" w:color="auto" w:fill="404040"/>
            <w:vAlign w:val="center"/>
          </w:tcPr>
          <w:p w14:paraId="4C3E90AC"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N</w:t>
            </w:r>
          </w:p>
        </w:tc>
        <w:tc>
          <w:tcPr>
            <w:tcW w:w="737" w:type="dxa"/>
            <w:shd w:val="clear" w:color="auto" w:fill="404040"/>
            <w:vAlign w:val="center"/>
          </w:tcPr>
          <w:p w14:paraId="1740E59D"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D</w:t>
            </w:r>
          </w:p>
        </w:tc>
        <w:tc>
          <w:tcPr>
            <w:tcW w:w="737" w:type="dxa"/>
            <w:shd w:val="clear" w:color="auto" w:fill="404040"/>
            <w:vAlign w:val="center"/>
          </w:tcPr>
          <w:p w14:paraId="2FB56452"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L</w:t>
            </w:r>
          </w:p>
        </w:tc>
        <w:tc>
          <w:tcPr>
            <w:tcW w:w="737" w:type="dxa"/>
            <w:shd w:val="clear" w:color="auto" w:fill="404040"/>
            <w:vAlign w:val="center"/>
          </w:tcPr>
          <w:p w14:paraId="5CD65EAD"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I</w:t>
            </w:r>
          </w:p>
        </w:tc>
        <w:tc>
          <w:tcPr>
            <w:tcW w:w="737" w:type="dxa"/>
            <w:shd w:val="clear" w:color="auto" w:fill="404040"/>
            <w:vAlign w:val="center"/>
          </w:tcPr>
          <w:p w14:paraId="26FAF83A"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C</w:t>
            </w:r>
          </w:p>
        </w:tc>
        <w:tc>
          <w:tcPr>
            <w:tcW w:w="737" w:type="dxa"/>
            <w:shd w:val="clear" w:color="auto" w:fill="404040"/>
            <w:vAlign w:val="center"/>
          </w:tcPr>
          <w:p w14:paraId="051199B2"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H</w:t>
            </w:r>
          </w:p>
        </w:tc>
        <w:tc>
          <w:tcPr>
            <w:tcW w:w="737" w:type="dxa"/>
            <w:vAlign w:val="center"/>
          </w:tcPr>
          <w:p w14:paraId="0F42063A" w14:textId="77777777" w:rsidR="00F745ED" w:rsidRPr="008A2937" w:rsidRDefault="00F745ED" w:rsidP="00D04818">
            <w:pPr>
              <w:pStyle w:val="Textfelder"/>
              <w:rPr>
                <w:rFonts w:eastAsia="Comic Sans MS"/>
              </w:rPr>
            </w:pPr>
            <w:r w:rsidRPr="008A2937">
              <w:rPr>
                <w:rFonts w:eastAsia="Comic Sans MS"/>
              </w:rPr>
              <w:t>O</w:t>
            </w:r>
          </w:p>
        </w:tc>
      </w:tr>
      <w:tr w:rsidR="00F745ED" w:rsidRPr="008A2937" w14:paraId="4DB51F5C" w14:textId="77777777" w:rsidTr="002A147A">
        <w:trPr>
          <w:trHeight w:val="737"/>
          <w:jc w:val="center"/>
        </w:trPr>
        <w:tc>
          <w:tcPr>
            <w:tcW w:w="737" w:type="dxa"/>
            <w:vAlign w:val="center"/>
          </w:tcPr>
          <w:p w14:paraId="532BE936" w14:textId="77777777" w:rsidR="00F745ED" w:rsidRPr="008A2937" w:rsidRDefault="00F745ED" w:rsidP="00D04818">
            <w:pPr>
              <w:pStyle w:val="Textfelder"/>
              <w:rPr>
                <w:rFonts w:eastAsia="Comic Sans MS"/>
              </w:rPr>
            </w:pPr>
            <w:r w:rsidRPr="008A2937">
              <w:rPr>
                <w:rFonts w:eastAsia="Comic Sans MS"/>
              </w:rPr>
              <w:t>B</w:t>
            </w:r>
          </w:p>
        </w:tc>
        <w:tc>
          <w:tcPr>
            <w:tcW w:w="737" w:type="dxa"/>
            <w:shd w:val="clear" w:color="auto" w:fill="404040"/>
            <w:vAlign w:val="center"/>
          </w:tcPr>
          <w:p w14:paraId="569E939C"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M</w:t>
            </w:r>
          </w:p>
        </w:tc>
        <w:tc>
          <w:tcPr>
            <w:tcW w:w="737" w:type="dxa"/>
            <w:shd w:val="clear" w:color="auto" w:fill="404040"/>
            <w:vAlign w:val="center"/>
          </w:tcPr>
          <w:p w14:paraId="1C919D18"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I</w:t>
            </w:r>
          </w:p>
        </w:tc>
        <w:tc>
          <w:tcPr>
            <w:tcW w:w="737" w:type="dxa"/>
            <w:shd w:val="clear" w:color="auto" w:fill="404040"/>
            <w:vAlign w:val="center"/>
          </w:tcPr>
          <w:p w14:paraId="194457E5"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E</w:t>
            </w:r>
          </w:p>
        </w:tc>
        <w:tc>
          <w:tcPr>
            <w:tcW w:w="737" w:type="dxa"/>
            <w:shd w:val="clear" w:color="auto" w:fill="404040"/>
            <w:vAlign w:val="center"/>
          </w:tcPr>
          <w:p w14:paraId="6DECAC2D"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T</w:t>
            </w:r>
          </w:p>
        </w:tc>
        <w:tc>
          <w:tcPr>
            <w:tcW w:w="737" w:type="dxa"/>
            <w:shd w:val="clear" w:color="auto" w:fill="404040"/>
            <w:vAlign w:val="center"/>
          </w:tcPr>
          <w:p w14:paraId="2B963F32"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E</w:t>
            </w:r>
          </w:p>
        </w:tc>
        <w:tc>
          <w:tcPr>
            <w:tcW w:w="737" w:type="dxa"/>
            <w:vAlign w:val="center"/>
          </w:tcPr>
          <w:p w14:paraId="3E033CF4" w14:textId="77777777" w:rsidR="00F745ED" w:rsidRPr="008A2937" w:rsidRDefault="00F745ED" w:rsidP="00D04818">
            <w:pPr>
              <w:pStyle w:val="Textfelder"/>
              <w:rPr>
                <w:rFonts w:eastAsia="Comic Sans MS"/>
              </w:rPr>
            </w:pPr>
            <w:r w:rsidRPr="008A2937">
              <w:rPr>
                <w:rFonts w:eastAsia="Comic Sans MS"/>
              </w:rPr>
              <w:t>U</w:t>
            </w:r>
          </w:p>
        </w:tc>
        <w:tc>
          <w:tcPr>
            <w:tcW w:w="737" w:type="dxa"/>
            <w:vAlign w:val="center"/>
          </w:tcPr>
          <w:p w14:paraId="1D4623AD" w14:textId="77777777" w:rsidR="00F745ED" w:rsidRPr="008A2937" w:rsidRDefault="00F745ED" w:rsidP="00D04818">
            <w:pPr>
              <w:pStyle w:val="Textfelder"/>
              <w:rPr>
                <w:rFonts w:eastAsia="Comic Sans MS"/>
              </w:rPr>
            </w:pPr>
            <w:r w:rsidRPr="008A2937">
              <w:rPr>
                <w:rFonts w:eastAsia="Comic Sans MS"/>
              </w:rPr>
              <w:t>O</w:t>
            </w:r>
          </w:p>
        </w:tc>
        <w:tc>
          <w:tcPr>
            <w:tcW w:w="737" w:type="dxa"/>
            <w:vAlign w:val="center"/>
          </w:tcPr>
          <w:p w14:paraId="26D35ED1" w14:textId="77777777" w:rsidR="00F745ED" w:rsidRPr="008A2937" w:rsidRDefault="00F745ED" w:rsidP="00D04818">
            <w:pPr>
              <w:pStyle w:val="Textfelder"/>
              <w:rPr>
                <w:rFonts w:eastAsia="Comic Sans MS"/>
              </w:rPr>
            </w:pPr>
            <w:r w:rsidRPr="008A2937">
              <w:rPr>
                <w:rFonts w:eastAsia="Comic Sans MS"/>
              </w:rPr>
              <w:t>G</w:t>
            </w:r>
          </w:p>
        </w:tc>
        <w:tc>
          <w:tcPr>
            <w:tcW w:w="737" w:type="dxa"/>
            <w:vAlign w:val="center"/>
          </w:tcPr>
          <w:p w14:paraId="15E94FE5" w14:textId="77777777" w:rsidR="00F745ED" w:rsidRPr="008A2937" w:rsidRDefault="00F745ED" w:rsidP="00D04818">
            <w:pPr>
              <w:pStyle w:val="Textfelder"/>
              <w:rPr>
                <w:rFonts w:eastAsia="Comic Sans MS"/>
              </w:rPr>
            </w:pPr>
            <w:r w:rsidRPr="008A2937">
              <w:rPr>
                <w:rFonts w:eastAsia="Comic Sans MS"/>
              </w:rPr>
              <w:t>W</w:t>
            </w:r>
          </w:p>
        </w:tc>
        <w:tc>
          <w:tcPr>
            <w:tcW w:w="737" w:type="dxa"/>
            <w:vAlign w:val="center"/>
          </w:tcPr>
          <w:p w14:paraId="32AAC11C" w14:textId="77777777" w:rsidR="00F745ED" w:rsidRPr="008A2937" w:rsidRDefault="00F745ED" w:rsidP="00D04818">
            <w:pPr>
              <w:pStyle w:val="Textfelder"/>
              <w:rPr>
                <w:rFonts w:eastAsia="Comic Sans MS"/>
              </w:rPr>
            </w:pPr>
            <w:r w:rsidRPr="008A2937">
              <w:rPr>
                <w:rFonts w:eastAsia="Comic Sans MS"/>
              </w:rPr>
              <w:t>I</w:t>
            </w:r>
          </w:p>
        </w:tc>
        <w:tc>
          <w:tcPr>
            <w:tcW w:w="737" w:type="dxa"/>
            <w:vAlign w:val="center"/>
          </w:tcPr>
          <w:p w14:paraId="5BBF1C7F" w14:textId="77777777" w:rsidR="00F745ED" w:rsidRPr="008A2937" w:rsidRDefault="00F745ED" w:rsidP="00D04818">
            <w:pPr>
              <w:pStyle w:val="Textfelder"/>
              <w:rPr>
                <w:rFonts w:eastAsia="Comic Sans MS"/>
              </w:rPr>
            </w:pPr>
            <w:r w:rsidRPr="008A2937">
              <w:rPr>
                <w:rFonts w:eastAsia="Comic Sans MS"/>
              </w:rPr>
              <w:t>D</w:t>
            </w:r>
          </w:p>
        </w:tc>
      </w:tr>
      <w:tr w:rsidR="00F745ED" w:rsidRPr="008A2937" w14:paraId="0C42A564" w14:textId="77777777" w:rsidTr="002A147A">
        <w:trPr>
          <w:trHeight w:val="737"/>
          <w:jc w:val="center"/>
        </w:trPr>
        <w:tc>
          <w:tcPr>
            <w:tcW w:w="737" w:type="dxa"/>
            <w:shd w:val="clear" w:color="auto" w:fill="404040"/>
            <w:vAlign w:val="center"/>
          </w:tcPr>
          <w:p w14:paraId="3880E37D"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U</w:t>
            </w:r>
          </w:p>
        </w:tc>
        <w:tc>
          <w:tcPr>
            <w:tcW w:w="737" w:type="dxa"/>
            <w:shd w:val="clear" w:color="auto" w:fill="404040"/>
            <w:vAlign w:val="center"/>
          </w:tcPr>
          <w:p w14:paraId="43A40ECC"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N</w:t>
            </w:r>
          </w:p>
        </w:tc>
        <w:tc>
          <w:tcPr>
            <w:tcW w:w="737" w:type="dxa"/>
            <w:shd w:val="clear" w:color="auto" w:fill="404040"/>
            <w:vAlign w:val="center"/>
          </w:tcPr>
          <w:p w14:paraId="07D88087"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T</w:t>
            </w:r>
          </w:p>
        </w:tc>
        <w:tc>
          <w:tcPr>
            <w:tcW w:w="737" w:type="dxa"/>
            <w:shd w:val="clear" w:color="auto" w:fill="404040"/>
            <w:vAlign w:val="center"/>
          </w:tcPr>
          <w:p w14:paraId="17C77B69"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E</w:t>
            </w:r>
          </w:p>
        </w:tc>
        <w:tc>
          <w:tcPr>
            <w:tcW w:w="737" w:type="dxa"/>
            <w:shd w:val="clear" w:color="auto" w:fill="404040"/>
            <w:vAlign w:val="center"/>
          </w:tcPr>
          <w:p w14:paraId="5AD61FBE"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R</w:t>
            </w:r>
          </w:p>
        </w:tc>
        <w:tc>
          <w:tcPr>
            <w:tcW w:w="737" w:type="dxa"/>
            <w:shd w:val="clear" w:color="auto" w:fill="404040"/>
            <w:vAlign w:val="center"/>
          </w:tcPr>
          <w:p w14:paraId="638CA97E"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S</w:t>
            </w:r>
          </w:p>
        </w:tc>
        <w:tc>
          <w:tcPr>
            <w:tcW w:w="737" w:type="dxa"/>
            <w:shd w:val="clear" w:color="auto" w:fill="404040"/>
            <w:vAlign w:val="center"/>
          </w:tcPr>
          <w:p w14:paraId="264F2F13"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C</w:t>
            </w:r>
          </w:p>
        </w:tc>
        <w:tc>
          <w:tcPr>
            <w:tcW w:w="737" w:type="dxa"/>
            <w:shd w:val="clear" w:color="auto" w:fill="404040"/>
            <w:vAlign w:val="center"/>
          </w:tcPr>
          <w:p w14:paraId="46CDBFBF"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H</w:t>
            </w:r>
          </w:p>
        </w:tc>
        <w:tc>
          <w:tcPr>
            <w:tcW w:w="737" w:type="dxa"/>
            <w:shd w:val="clear" w:color="auto" w:fill="404040"/>
            <w:vAlign w:val="center"/>
          </w:tcPr>
          <w:p w14:paraId="5E41E60A"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R</w:t>
            </w:r>
          </w:p>
        </w:tc>
        <w:tc>
          <w:tcPr>
            <w:tcW w:w="737" w:type="dxa"/>
            <w:shd w:val="clear" w:color="auto" w:fill="404040"/>
            <w:vAlign w:val="center"/>
          </w:tcPr>
          <w:p w14:paraId="2122FDCD"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I</w:t>
            </w:r>
          </w:p>
        </w:tc>
        <w:tc>
          <w:tcPr>
            <w:tcW w:w="737" w:type="dxa"/>
            <w:shd w:val="clear" w:color="auto" w:fill="404040"/>
            <w:vAlign w:val="center"/>
          </w:tcPr>
          <w:p w14:paraId="566F7817"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F</w:t>
            </w:r>
          </w:p>
        </w:tc>
        <w:tc>
          <w:tcPr>
            <w:tcW w:w="737" w:type="dxa"/>
            <w:shd w:val="clear" w:color="auto" w:fill="404040"/>
            <w:vAlign w:val="center"/>
          </w:tcPr>
          <w:p w14:paraId="0D5EE34C"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T</w:t>
            </w:r>
          </w:p>
        </w:tc>
      </w:tr>
      <w:tr w:rsidR="00F745ED" w:rsidRPr="008A2937" w14:paraId="5CB79214" w14:textId="77777777" w:rsidTr="002A147A">
        <w:trPr>
          <w:trHeight w:val="737"/>
          <w:jc w:val="center"/>
        </w:trPr>
        <w:tc>
          <w:tcPr>
            <w:tcW w:w="737" w:type="dxa"/>
            <w:vAlign w:val="center"/>
          </w:tcPr>
          <w:p w14:paraId="73CFAB71" w14:textId="77777777" w:rsidR="00F745ED" w:rsidRPr="008A2937" w:rsidRDefault="00F745ED" w:rsidP="00D04818">
            <w:pPr>
              <w:pStyle w:val="Textfelder"/>
              <w:rPr>
                <w:rFonts w:eastAsia="Comic Sans MS"/>
              </w:rPr>
            </w:pPr>
            <w:r w:rsidRPr="008A2937">
              <w:rPr>
                <w:rFonts w:eastAsia="Comic Sans MS"/>
              </w:rPr>
              <w:t>L</w:t>
            </w:r>
          </w:p>
        </w:tc>
        <w:tc>
          <w:tcPr>
            <w:tcW w:w="737" w:type="dxa"/>
            <w:shd w:val="clear" w:color="auto" w:fill="404040"/>
            <w:vAlign w:val="center"/>
          </w:tcPr>
          <w:p w14:paraId="00F0FE26"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A</w:t>
            </w:r>
          </w:p>
        </w:tc>
        <w:tc>
          <w:tcPr>
            <w:tcW w:w="737" w:type="dxa"/>
            <w:shd w:val="clear" w:color="auto" w:fill="404040"/>
            <w:vAlign w:val="center"/>
          </w:tcPr>
          <w:p w14:paraId="3852A117"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N</w:t>
            </w:r>
          </w:p>
        </w:tc>
        <w:tc>
          <w:tcPr>
            <w:tcW w:w="737" w:type="dxa"/>
            <w:shd w:val="clear" w:color="auto" w:fill="404040"/>
            <w:vAlign w:val="center"/>
          </w:tcPr>
          <w:p w14:paraId="54FACC6B"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G</w:t>
            </w:r>
          </w:p>
        </w:tc>
        <w:tc>
          <w:tcPr>
            <w:tcW w:w="737" w:type="dxa"/>
            <w:shd w:val="clear" w:color="auto" w:fill="404040"/>
            <w:vAlign w:val="center"/>
          </w:tcPr>
          <w:p w14:paraId="3480FABD"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E</w:t>
            </w:r>
          </w:p>
        </w:tc>
        <w:tc>
          <w:tcPr>
            <w:tcW w:w="737" w:type="dxa"/>
            <w:shd w:val="clear" w:color="auto" w:fill="404040"/>
            <w:vAlign w:val="center"/>
          </w:tcPr>
          <w:p w14:paraId="532004A4"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B</w:t>
            </w:r>
          </w:p>
        </w:tc>
        <w:tc>
          <w:tcPr>
            <w:tcW w:w="737" w:type="dxa"/>
            <w:shd w:val="clear" w:color="auto" w:fill="404040"/>
            <w:vAlign w:val="center"/>
          </w:tcPr>
          <w:p w14:paraId="0E5EFB92"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O</w:t>
            </w:r>
          </w:p>
        </w:tc>
        <w:tc>
          <w:tcPr>
            <w:tcW w:w="737" w:type="dxa"/>
            <w:shd w:val="clear" w:color="auto" w:fill="404040"/>
            <w:vAlign w:val="center"/>
          </w:tcPr>
          <w:p w14:paraId="6CE5CA68" w14:textId="77777777" w:rsidR="00F745ED" w:rsidRPr="00906FDA" w:rsidRDefault="00F745ED" w:rsidP="00D04818">
            <w:pPr>
              <w:pStyle w:val="Textfelder"/>
              <w:rPr>
                <w:rFonts w:eastAsia="Comic Sans MS"/>
                <w:color w:val="FFFFFF" w:themeColor="background1"/>
              </w:rPr>
            </w:pPr>
            <w:r w:rsidRPr="00906FDA">
              <w:rPr>
                <w:rFonts w:eastAsia="Comic Sans MS"/>
                <w:color w:val="FFFFFF" w:themeColor="background1"/>
              </w:rPr>
              <w:t>T</w:t>
            </w:r>
          </w:p>
        </w:tc>
        <w:tc>
          <w:tcPr>
            <w:tcW w:w="737" w:type="dxa"/>
            <w:vAlign w:val="center"/>
          </w:tcPr>
          <w:p w14:paraId="4692E4BA" w14:textId="77777777" w:rsidR="00F745ED" w:rsidRPr="008A2937" w:rsidRDefault="00F745ED" w:rsidP="00D04818">
            <w:pPr>
              <w:pStyle w:val="Textfelder"/>
              <w:rPr>
                <w:rFonts w:eastAsia="Comic Sans MS"/>
              </w:rPr>
            </w:pPr>
            <w:r w:rsidRPr="008A2937">
              <w:rPr>
                <w:rFonts w:eastAsia="Comic Sans MS"/>
              </w:rPr>
              <w:t>Q</w:t>
            </w:r>
          </w:p>
        </w:tc>
        <w:tc>
          <w:tcPr>
            <w:tcW w:w="737" w:type="dxa"/>
            <w:vAlign w:val="center"/>
          </w:tcPr>
          <w:p w14:paraId="0C5D919C" w14:textId="77777777" w:rsidR="00F745ED" w:rsidRPr="008A2937" w:rsidRDefault="00F745ED" w:rsidP="00D04818">
            <w:pPr>
              <w:pStyle w:val="Textfelder"/>
              <w:rPr>
                <w:rFonts w:eastAsia="Comic Sans MS"/>
              </w:rPr>
            </w:pPr>
            <w:r w:rsidRPr="008A2937">
              <w:rPr>
                <w:rFonts w:eastAsia="Comic Sans MS"/>
              </w:rPr>
              <w:t>Z</w:t>
            </w:r>
          </w:p>
        </w:tc>
        <w:tc>
          <w:tcPr>
            <w:tcW w:w="737" w:type="dxa"/>
            <w:vAlign w:val="center"/>
          </w:tcPr>
          <w:p w14:paraId="7CA7BF92" w14:textId="77777777" w:rsidR="00F745ED" w:rsidRPr="008A2937" w:rsidRDefault="00F745ED" w:rsidP="00D04818">
            <w:pPr>
              <w:pStyle w:val="Textfelder"/>
              <w:rPr>
                <w:rFonts w:eastAsia="Comic Sans MS"/>
              </w:rPr>
            </w:pPr>
            <w:r w:rsidRPr="008A2937">
              <w:rPr>
                <w:rFonts w:eastAsia="Comic Sans MS"/>
              </w:rPr>
              <w:t>A</w:t>
            </w:r>
          </w:p>
        </w:tc>
        <w:tc>
          <w:tcPr>
            <w:tcW w:w="737" w:type="dxa"/>
            <w:vAlign w:val="center"/>
          </w:tcPr>
          <w:p w14:paraId="4A6D4331" w14:textId="77777777" w:rsidR="00F745ED" w:rsidRPr="008A2937" w:rsidRDefault="00F745ED" w:rsidP="00D04818">
            <w:pPr>
              <w:pStyle w:val="Textfelder"/>
              <w:rPr>
                <w:rFonts w:eastAsia="Comic Sans MS"/>
              </w:rPr>
            </w:pPr>
            <w:r w:rsidRPr="008A2937">
              <w:rPr>
                <w:rFonts w:eastAsia="Comic Sans MS"/>
              </w:rPr>
              <w:t>P</w:t>
            </w:r>
          </w:p>
        </w:tc>
      </w:tr>
    </w:tbl>
    <w:p w14:paraId="096BFCF5" w14:textId="77777777" w:rsidR="00F745ED" w:rsidRDefault="00F745ED" w:rsidP="00F745ED">
      <w:pPr>
        <w:ind w:left="0"/>
        <w:rPr>
          <w:szCs w:val="28"/>
        </w:rPr>
      </w:pPr>
    </w:p>
    <w:p w14:paraId="5C160F54" w14:textId="084FA039" w:rsidR="00DB39FA" w:rsidRDefault="00DB39FA" w:rsidP="00DB39FA"/>
    <w:p w14:paraId="71C26A65" w14:textId="4A788DAA" w:rsidR="00D164A0" w:rsidRPr="00D164A0" w:rsidRDefault="00D164A0" w:rsidP="00D164A0"/>
    <w:p w14:paraId="0DDF9F08" w14:textId="56E4BB70" w:rsidR="00D164A0" w:rsidRPr="00D164A0" w:rsidRDefault="00D164A0" w:rsidP="00D164A0"/>
    <w:p w14:paraId="1FF7A71C" w14:textId="7AD29477" w:rsidR="00D164A0" w:rsidRPr="00D164A0" w:rsidRDefault="00D164A0" w:rsidP="00D164A0"/>
    <w:p w14:paraId="7B969B61" w14:textId="5BD3C5B5" w:rsidR="00D164A0" w:rsidRPr="00D164A0" w:rsidRDefault="00D164A0" w:rsidP="00D164A0"/>
    <w:p w14:paraId="66549921" w14:textId="568361CD" w:rsidR="00D164A0" w:rsidRPr="00D164A0" w:rsidRDefault="00D164A0" w:rsidP="00D164A0"/>
    <w:p w14:paraId="094BD503" w14:textId="3D3777E8" w:rsidR="00D164A0" w:rsidRPr="00D164A0" w:rsidRDefault="00D164A0" w:rsidP="00D164A0"/>
    <w:p w14:paraId="13FFD261" w14:textId="58369792" w:rsidR="00D164A0" w:rsidRPr="00D164A0" w:rsidRDefault="00D164A0" w:rsidP="00D164A0"/>
    <w:p w14:paraId="4161AF0E" w14:textId="5B857EF5" w:rsidR="00D164A0" w:rsidRPr="00D164A0" w:rsidRDefault="00D164A0" w:rsidP="00D164A0"/>
    <w:p w14:paraId="2B6452CC" w14:textId="42C93520" w:rsidR="00D164A0" w:rsidRPr="00D164A0" w:rsidRDefault="00D164A0" w:rsidP="00D164A0"/>
    <w:p w14:paraId="3C07DE5F" w14:textId="14EAC2DF" w:rsidR="00D164A0" w:rsidRPr="00D164A0" w:rsidRDefault="00D164A0" w:rsidP="00D164A0"/>
    <w:p w14:paraId="0D42AF1F" w14:textId="5244DE06" w:rsidR="00D164A0" w:rsidRPr="00D164A0" w:rsidRDefault="00D164A0" w:rsidP="00D164A0"/>
    <w:p w14:paraId="37067B00" w14:textId="0EA97B48" w:rsidR="00D164A0" w:rsidRPr="00D164A0" w:rsidRDefault="00D164A0" w:rsidP="00D164A0"/>
    <w:p w14:paraId="16EB2930" w14:textId="5697DA79" w:rsidR="00D164A0" w:rsidRPr="00D164A0" w:rsidRDefault="00D164A0" w:rsidP="00D164A0"/>
    <w:p w14:paraId="1AA52B1A" w14:textId="4D734170" w:rsidR="00D164A0" w:rsidRPr="00D164A0" w:rsidRDefault="00D164A0" w:rsidP="00D164A0"/>
    <w:p w14:paraId="59A239FB" w14:textId="3F973949" w:rsidR="00D164A0" w:rsidRDefault="00D164A0" w:rsidP="00D164A0"/>
    <w:p w14:paraId="073B3B9C" w14:textId="77777777" w:rsidR="00D164A0" w:rsidRDefault="00D164A0" w:rsidP="00D164A0">
      <w:pPr>
        <w:sectPr w:rsidR="00D164A0" w:rsidSect="00A35960">
          <w:headerReference w:type="first" r:id="rId176"/>
          <w:pgSz w:w="11900" w:h="16840"/>
          <w:pgMar w:top="2835" w:right="851" w:bottom="1134" w:left="851" w:header="709" w:footer="454" w:gutter="0"/>
          <w:cols w:space="708"/>
          <w:titlePg/>
          <w:docGrid w:linePitch="360"/>
        </w:sectPr>
      </w:pPr>
    </w:p>
    <w:p w14:paraId="277D7CF6" w14:textId="1A467AE1" w:rsidR="00D164A0" w:rsidRDefault="00EA38D8" w:rsidP="00D164A0">
      <w:r>
        <w:rPr>
          <w:noProof/>
        </w:rPr>
        <w:lastRenderedPageBreak/>
        <w:drawing>
          <wp:anchor distT="0" distB="0" distL="114300" distR="114300" simplePos="0" relativeHeight="251514368" behindDoc="0" locked="0" layoutInCell="1" allowOverlap="1" wp14:anchorId="2090B390" wp14:editId="4C3EF13D">
            <wp:simplePos x="0" y="0"/>
            <wp:positionH relativeFrom="margin">
              <wp:align>center</wp:align>
            </wp:positionH>
            <wp:positionV relativeFrom="margin">
              <wp:posOffset>1080135</wp:posOffset>
            </wp:positionV>
            <wp:extent cx="1350000" cy="1350000"/>
            <wp:effectExtent l="0" t="0" r="3175" b="3175"/>
            <wp:wrapNone/>
            <wp:docPr id="609" name="Grafik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3BF62A44" w14:textId="6DC040DA" w:rsidR="005F1F1C" w:rsidRPr="005F1F1C" w:rsidRDefault="005F1F1C" w:rsidP="005F1F1C"/>
    <w:p w14:paraId="0384D659" w14:textId="1A1FBE38" w:rsidR="005F1F1C" w:rsidRPr="005F1F1C" w:rsidRDefault="005F1F1C" w:rsidP="005F1F1C"/>
    <w:p w14:paraId="4ED1326D" w14:textId="7C8CCA64" w:rsidR="005F1F1C" w:rsidRPr="005F1F1C" w:rsidRDefault="005F1F1C" w:rsidP="005F1F1C"/>
    <w:p w14:paraId="6A5AC0B0" w14:textId="5B5A07C6" w:rsidR="005F1F1C" w:rsidRPr="005F1F1C" w:rsidRDefault="005F1F1C" w:rsidP="005F1F1C"/>
    <w:p w14:paraId="0E147F9F" w14:textId="157160F9" w:rsidR="005F1F1C" w:rsidRPr="005F1F1C" w:rsidRDefault="005F1F1C" w:rsidP="005F1F1C"/>
    <w:p w14:paraId="53DDFC3A" w14:textId="403D54DD" w:rsidR="005F1F1C" w:rsidRDefault="00485F78" w:rsidP="005F1F1C">
      <w:r w:rsidRPr="0010746B">
        <w:rPr>
          <w:noProof/>
          <w:color w:val="0D0D0D" w:themeColor="text1" w:themeTint="F2"/>
        </w:rPr>
        <mc:AlternateContent>
          <mc:Choice Requires="wps">
            <w:drawing>
              <wp:anchor distT="45720" distB="45720" distL="114300" distR="114300" simplePos="0" relativeHeight="251515392" behindDoc="0" locked="0" layoutInCell="1" allowOverlap="1" wp14:anchorId="2C662259" wp14:editId="25B98F59">
                <wp:simplePos x="0" y="0"/>
                <wp:positionH relativeFrom="margin">
                  <wp:align>center</wp:align>
                </wp:positionH>
                <wp:positionV relativeFrom="margin">
                  <wp:posOffset>2880360</wp:posOffset>
                </wp:positionV>
                <wp:extent cx="3736800" cy="1404620"/>
                <wp:effectExtent l="0" t="0" r="0" b="0"/>
                <wp:wrapSquare wrapText="bothSides"/>
                <wp:docPr id="6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6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8BAF6E5" w14:textId="061A9501" w:rsidR="00D04818" w:rsidRPr="00485F78" w:rsidRDefault="00D04818" w:rsidP="00127550">
                            <w:pPr>
                              <w:pStyle w:val="Kapitel"/>
                            </w:pPr>
                            <w:bookmarkStart w:id="44" w:name="Beendigung_vertrag"/>
                            <w:bookmarkStart w:id="45" w:name="_Toc76394825"/>
                            <w:r w:rsidRPr="00485F78">
                              <w:t>Beendigung eines Vertrags</w:t>
                            </w:r>
                            <w:bookmarkEnd w:id="44"/>
                            <w:bookmarkEnd w:id="45"/>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662259" id="_x0000_s1124" type="#_x0000_t202" style="position:absolute;left:0;text-align:left;margin-left:0;margin-top:226.8pt;width:294.25pt;height:110.6pt;z-index:251515392;visibility:visible;mso-wrap-style:square;mso-width-percent:0;mso-height-percent:200;mso-wrap-distance-left:9pt;mso-wrap-distance-top:3.6pt;mso-wrap-distance-right:9pt;mso-wrap-distance-bottom:3.6pt;mso-position-horizontal:center;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" filled="f" stroked="f">
                <v:textbox style="mso-fit-shape-to-text:t">
                  <w:txbxContent>
                    <w:p w14:paraId="08BAF6E5" w14:textId="061A9501" w:rsidR="00D04818" w:rsidRPr="00485F78" w:rsidRDefault="00D04818" w:rsidP="00127550">
                      <w:pPr>
                        <w:pStyle w:val="Kapitel"/>
                      </w:pPr>
                      <w:bookmarkStart w:id="46" w:name="Beendigung_vertrag"/>
                      <w:bookmarkStart w:id="47" w:name="_Toc76394825"/>
                      <w:r w:rsidRPr="00485F78">
                        <w:t>Beendigung eines Vertrags</w:t>
                      </w:r>
                      <w:bookmarkEnd w:id="46"/>
                      <w:bookmarkEnd w:id="47"/>
                    </w:p>
                  </w:txbxContent>
                </v:textbox>
                <w10:wrap type="square" anchorx="margin" anchory="margin"/>
              </v:shape>
            </w:pict>
          </mc:Fallback>
        </mc:AlternateContent>
      </w:r>
    </w:p>
    <w:p w14:paraId="1E8F78A9" w14:textId="77777777" w:rsidR="005F1F1C" w:rsidRDefault="005F1F1C" w:rsidP="005F1F1C">
      <w:pPr>
        <w:sectPr w:rsidR="005F1F1C" w:rsidSect="00A35960">
          <w:headerReference w:type="first" r:id="rId177"/>
          <w:pgSz w:w="11900" w:h="16840"/>
          <w:pgMar w:top="2835" w:right="851" w:bottom="1134" w:left="851" w:header="709" w:footer="454" w:gutter="0"/>
          <w:cols w:space="708"/>
          <w:titlePg/>
          <w:docGrid w:linePitch="360"/>
        </w:sectPr>
      </w:pPr>
    </w:p>
    <w:p w14:paraId="35967E25" w14:textId="77777777" w:rsidR="00E54B96" w:rsidRPr="0090008C" w:rsidRDefault="00E54B96" w:rsidP="00E54B96">
      <w:pPr>
        <w:jc w:val="both"/>
        <w:rPr>
          <w:rFonts w:eastAsia="Times New Roman"/>
          <w:sz w:val="24"/>
          <w:szCs w:val="22"/>
        </w:rPr>
      </w:pPr>
      <w:r w:rsidRPr="0090008C">
        <w:rPr>
          <w:rFonts w:eastAsia="Times New Roman"/>
          <w:sz w:val="24"/>
          <w:szCs w:val="22"/>
        </w:rPr>
        <w:lastRenderedPageBreak/>
        <w:t xml:space="preserve">Lernziel: Die Lernenden kennen den Aufbau eines Kündigungsschreibens und können ein einfaches Schreiben dieser Art selbst verfassen. </w:t>
      </w:r>
    </w:p>
    <w:p w14:paraId="69721493" w14:textId="77777777" w:rsidR="00E54B96" w:rsidRPr="0090008C" w:rsidRDefault="00E54B96" w:rsidP="00E54B96">
      <w:pPr>
        <w:jc w:val="both"/>
        <w:rPr>
          <w:rFonts w:eastAsia="Times New Roman"/>
          <w:sz w:val="24"/>
          <w:szCs w:val="22"/>
        </w:rPr>
      </w:pPr>
    </w:p>
    <w:p w14:paraId="588C4203" w14:textId="1FB81ED1" w:rsidR="00E54B96" w:rsidRPr="0090008C" w:rsidRDefault="003E62B6" w:rsidP="00BF70DF">
      <w:pPr>
        <w:jc w:val="both"/>
        <w:rPr>
          <w:rFonts w:eastAsia="Times New Roman"/>
          <w:bCs/>
          <w:sz w:val="24"/>
          <w:szCs w:val="22"/>
        </w:rPr>
      </w:pPr>
      <w:r>
        <w:rPr>
          <w:sz w:val="24"/>
          <w:szCs w:val="22"/>
        </w:rPr>
        <w:t xml:space="preserve">Vorgeschlagener </w:t>
      </w:r>
      <w:r w:rsidR="00E54B96" w:rsidRPr="0090008C">
        <w:rPr>
          <w:rFonts w:eastAsia="Times New Roman"/>
          <w:bCs/>
          <w:sz w:val="24"/>
          <w:szCs w:val="22"/>
        </w:rPr>
        <w:t xml:space="preserve">Ablauf: </w:t>
      </w:r>
    </w:p>
    <w:p w14:paraId="7461746A" w14:textId="47F8990C" w:rsidR="00AC525F" w:rsidRDefault="00E54B96" w:rsidP="00AC525F">
      <w:pPr>
        <w:jc w:val="both"/>
        <w:rPr>
          <w:rFonts w:eastAsia="Times New Roman"/>
          <w:bCs/>
          <w:sz w:val="24"/>
        </w:rPr>
      </w:pPr>
      <w:r w:rsidRPr="00AC525F">
        <w:rPr>
          <w:rFonts w:eastAsia="Times New Roman"/>
          <w:bCs/>
          <w:sz w:val="24"/>
        </w:rPr>
        <w:t xml:space="preserve">Verteilen Sie zu Beginn </w:t>
      </w:r>
      <w:r w:rsidR="00125D09">
        <w:rPr>
          <w:rFonts w:eastAsia="Times New Roman"/>
          <w:bCs/>
          <w:sz w:val="24"/>
        </w:rPr>
        <w:t>den Arbeitsbogen</w:t>
      </w:r>
      <w:r w:rsidRPr="00AC525F">
        <w:rPr>
          <w:rFonts w:eastAsia="Times New Roman"/>
          <w:bCs/>
          <w:sz w:val="24"/>
        </w:rPr>
        <w:t xml:space="preserve"> „Kündigung Musterbrief“. Lassen Sie die Lernenden </w:t>
      </w:r>
      <w:r w:rsidR="00125D09">
        <w:rPr>
          <w:rFonts w:eastAsia="Times New Roman"/>
          <w:bCs/>
          <w:sz w:val="24"/>
        </w:rPr>
        <w:t>den Arbeitsbogen</w:t>
      </w:r>
      <w:r w:rsidRPr="00AC525F">
        <w:rPr>
          <w:rFonts w:eastAsia="Times New Roman"/>
          <w:bCs/>
          <w:sz w:val="24"/>
        </w:rPr>
        <w:t xml:space="preserve"> in Einzelarbeit mit ihren persönlichen Daten sowie mit denen einer fiktiven Firma ausfüllen. Schreiben Sie die fiktive Kundennummer 1236 sowie die fiktive Vertragsnummer 5892 an die Tafel. Diese werden für das Schreiben benötigt.</w:t>
      </w:r>
    </w:p>
    <w:p w14:paraId="1799C9A1" w14:textId="77777777" w:rsidR="00AC525F" w:rsidRDefault="00E54B96" w:rsidP="00AC525F">
      <w:pPr>
        <w:jc w:val="both"/>
        <w:rPr>
          <w:rFonts w:eastAsia="Times New Roman"/>
          <w:bCs/>
          <w:sz w:val="24"/>
        </w:rPr>
      </w:pPr>
      <w:r w:rsidRPr="00AC525F">
        <w:rPr>
          <w:rFonts w:eastAsia="Times New Roman"/>
          <w:bCs/>
          <w:sz w:val="24"/>
        </w:rPr>
        <w:t>Anschließend erfolgt eine Besprechung im Plenum. Gehen Sie hierbei auf den Aspekt ein, dass die Kunden- und Vertragsnummer häufig verschiedene Ziffern beinhalten, aber ggf. beide Nummern bei einem Kündigungsschreiben angegeben werden müssen.</w:t>
      </w:r>
    </w:p>
    <w:p w14:paraId="55BDB602" w14:textId="66687161" w:rsidR="00E54B96" w:rsidRPr="00AC525F" w:rsidRDefault="00E54B96" w:rsidP="00AC525F">
      <w:pPr>
        <w:jc w:val="both"/>
        <w:rPr>
          <w:rFonts w:eastAsia="Times New Roman"/>
          <w:bCs/>
          <w:sz w:val="24"/>
        </w:rPr>
      </w:pPr>
      <w:r w:rsidRPr="00AC525F">
        <w:rPr>
          <w:rFonts w:eastAsia="Times New Roman"/>
          <w:bCs/>
          <w:sz w:val="24"/>
        </w:rPr>
        <w:t>Verteilen Sie nun d</w:t>
      </w:r>
      <w:r w:rsidR="00125D09">
        <w:rPr>
          <w:rFonts w:eastAsia="Times New Roman"/>
          <w:bCs/>
          <w:sz w:val="24"/>
        </w:rPr>
        <w:t>en Arbeitsbogen</w:t>
      </w:r>
      <w:r w:rsidRPr="00AC525F">
        <w:rPr>
          <w:rFonts w:eastAsia="Times New Roman"/>
          <w:bCs/>
          <w:sz w:val="24"/>
        </w:rPr>
        <w:t xml:space="preserve"> „Kündigung Sortieraufgabe“. Sie können dies entweder in Einzel- oder Partnerarbeit bearbeiten lassen. Eine Besprechung der Ergebnisse wird empfohlen. </w:t>
      </w:r>
      <w:r w:rsidR="00125D09">
        <w:rPr>
          <w:rFonts w:eastAsia="Times New Roman"/>
          <w:bCs/>
          <w:sz w:val="24"/>
        </w:rPr>
        <w:t>Der Lösungsbogen</w:t>
      </w:r>
      <w:r w:rsidRPr="00AC525F">
        <w:rPr>
          <w:rFonts w:eastAsia="Times New Roman"/>
          <w:bCs/>
          <w:sz w:val="24"/>
        </w:rPr>
        <w:t xml:space="preserve"> kann zur (Selbst-)Kontrolle verwendet werden.</w:t>
      </w:r>
    </w:p>
    <w:p w14:paraId="69FC5379" w14:textId="77777777" w:rsidR="00E54B96" w:rsidRDefault="00E54B96" w:rsidP="00E54B96">
      <w:pPr>
        <w:jc w:val="both"/>
        <w:rPr>
          <w:rFonts w:eastAsia="Times New Roman"/>
          <w:bCs/>
        </w:rPr>
      </w:pPr>
    </w:p>
    <w:p w14:paraId="653EDFB6" w14:textId="77777777" w:rsidR="00BF70DF" w:rsidRDefault="00E54B96" w:rsidP="0090008C">
      <w:pPr>
        <w:tabs>
          <w:tab w:val="left" w:pos="709"/>
        </w:tabs>
        <w:jc w:val="both"/>
        <w:rPr>
          <w:rFonts w:eastAsia="Times New Roman"/>
          <w:bCs/>
          <w:sz w:val="24"/>
          <w:szCs w:val="22"/>
        </w:rPr>
      </w:pPr>
      <w:r w:rsidRPr="0090008C">
        <w:rPr>
          <w:rFonts w:eastAsia="Times New Roman"/>
          <w:bCs/>
          <w:sz w:val="24"/>
          <w:szCs w:val="22"/>
        </w:rPr>
        <w:t>Variante:</w:t>
      </w:r>
    </w:p>
    <w:p w14:paraId="101B469D" w14:textId="5537F23B" w:rsidR="00E54B96" w:rsidRPr="0090008C" w:rsidRDefault="00E54B96" w:rsidP="0090008C">
      <w:pPr>
        <w:tabs>
          <w:tab w:val="left" w:pos="709"/>
        </w:tabs>
        <w:jc w:val="both"/>
        <w:rPr>
          <w:rFonts w:eastAsia="Times New Roman"/>
          <w:bCs/>
          <w:sz w:val="24"/>
          <w:szCs w:val="22"/>
        </w:rPr>
      </w:pPr>
      <w:r w:rsidRPr="0090008C">
        <w:rPr>
          <w:rFonts w:eastAsia="Times New Roman"/>
          <w:bCs/>
          <w:sz w:val="24"/>
          <w:szCs w:val="22"/>
        </w:rPr>
        <w:t xml:space="preserve">Sie können die Textausschnitte des </w:t>
      </w:r>
      <w:r w:rsidR="00125D09">
        <w:rPr>
          <w:rFonts w:eastAsia="Times New Roman"/>
          <w:bCs/>
          <w:sz w:val="24"/>
        </w:rPr>
        <w:t>Arbeitsbogens</w:t>
      </w:r>
      <w:r w:rsidRPr="0090008C">
        <w:rPr>
          <w:rFonts w:eastAsia="Times New Roman"/>
          <w:bCs/>
          <w:sz w:val="24"/>
          <w:szCs w:val="22"/>
        </w:rPr>
        <w:t xml:space="preserve"> „Kündigung Sortieraufgabe“ auch vorab ausschneiden und auf die Lernenden verteilen. Diese erhalten anschließend den Auftrag, sich in der richtigen Reihenfolge der Textausschnitte aufzustellen. Nun lesen alle ihren jeweiligen Ausschnitt vor und es wird gemeinsam entschieden, ob die Reihenfolge korrekt ist.</w:t>
      </w:r>
    </w:p>
    <w:p w14:paraId="28A44EF3" w14:textId="77777777" w:rsidR="00E54B96" w:rsidRDefault="00E54B96" w:rsidP="005F1F1C">
      <w:pPr>
        <w:sectPr w:rsidR="00E54B96" w:rsidSect="00A35960">
          <w:headerReference w:type="first" r:id="rId178"/>
          <w:pgSz w:w="11900" w:h="16840"/>
          <w:pgMar w:top="2835" w:right="851" w:bottom="1134" w:left="851" w:header="709" w:footer="454" w:gutter="0"/>
          <w:cols w:space="708"/>
          <w:titlePg/>
          <w:docGrid w:linePitch="360"/>
        </w:sectPr>
      </w:pPr>
    </w:p>
    <w:p w14:paraId="14996F59" w14:textId="44037A95" w:rsidR="00ED0E3A" w:rsidRDefault="00ED0E3A" w:rsidP="00ED0E3A">
      <w:pPr>
        <w:rPr>
          <w:rFonts w:eastAsia="Times New Roman"/>
          <w:szCs w:val="28"/>
        </w:rPr>
      </w:pPr>
      <w:r w:rsidRPr="007A37FE">
        <w:rPr>
          <w:rFonts w:eastAsia="Times New Roman"/>
          <w:szCs w:val="28"/>
        </w:rPr>
        <w:lastRenderedPageBreak/>
        <w:t>Sie sehen einen Beispielbrief für eine Kündigung.</w:t>
      </w:r>
    </w:p>
    <w:p w14:paraId="1708CFDD" w14:textId="548272B4" w:rsidR="00ED0E3A" w:rsidRPr="007A37FE" w:rsidRDefault="00034BEA" w:rsidP="00ED0E3A">
      <w:pPr>
        <w:spacing w:after="240"/>
        <w:rPr>
          <w:rFonts w:eastAsia="Times New Roman"/>
          <w:szCs w:val="28"/>
        </w:rPr>
      </w:pPr>
      <w:r>
        <w:rPr>
          <w:rFonts w:eastAsia="Times New Roman"/>
          <w:noProof/>
          <w:szCs w:val="28"/>
        </w:rPr>
        <w:drawing>
          <wp:anchor distT="0" distB="0" distL="114300" distR="114300" simplePos="0" relativeHeight="251516416" behindDoc="0" locked="0" layoutInCell="1" allowOverlap="1" wp14:anchorId="32A858F1" wp14:editId="5ABD092B">
            <wp:simplePos x="0" y="0"/>
            <wp:positionH relativeFrom="margin">
              <wp:posOffset>-180340</wp:posOffset>
            </wp:positionH>
            <wp:positionV relativeFrom="paragraph">
              <wp:posOffset>-90170</wp:posOffset>
            </wp:positionV>
            <wp:extent cx="367200" cy="367200"/>
            <wp:effectExtent l="0" t="0" r="0" b="0"/>
            <wp:wrapNone/>
            <wp:docPr id="629" name="Grafik 629"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Bleistift"/>
                    <pic:cNvPicPr/>
                  </pic:nvPicPr>
                  <pic:blipFill>
                    <a:blip r:embed="rId63">
                      <a:extLst>
                        <a:ext uri="{96DAC541-7B7A-43D3-8B79-37D633B846F1}">
                          <asvg:svgBlip xmlns:asvg="http://schemas.microsoft.com/office/drawing/2016/SVG/main" r:embed="rId64"/>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ED0E3A" w:rsidRPr="007A37FE">
        <w:rPr>
          <w:rFonts w:eastAsia="Times New Roman"/>
          <w:szCs w:val="28"/>
        </w:rPr>
        <w:t>Tragen Sie die fehlenden Informationen ein!</w:t>
      </w:r>
    </w:p>
    <w:p w14:paraId="481B0C54" w14:textId="77777777" w:rsidR="00ED0E3A" w:rsidRPr="007A37FE" w:rsidRDefault="00ED0E3A" w:rsidP="00ED0E3A">
      <w:pPr>
        <w:rPr>
          <w:rFonts w:eastAsia="Times New Roman"/>
          <w:szCs w:val="28"/>
        </w:rPr>
      </w:pPr>
      <w:r w:rsidRPr="007A37FE">
        <w:rPr>
          <w:rFonts w:eastAsia="Times New Roman"/>
          <w:szCs w:val="28"/>
        </w:rPr>
        <w:t>Absender:</w:t>
      </w:r>
    </w:p>
    <w:p w14:paraId="50B4D173" w14:textId="77777777" w:rsidR="00ED0E3A" w:rsidRPr="007A37FE" w:rsidRDefault="00ED0E3A" w:rsidP="00ED0E3A">
      <w:pPr>
        <w:rPr>
          <w:rFonts w:eastAsia="Times New Roman"/>
          <w:szCs w:val="28"/>
        </w:rPr>
      </w:pPr>
      <w:r w:rsidRPr="007A37FE">
        <w:rPr>
          <w:rFonts w:eastAsia="Times New Roman"/>
          <w:szCs w:val="28"/>
        </w:rPr>
        <w:t>________________________________</w:t>
      </w:r>
      <w:r w:rsidRPr="007A37FE">
        <w:rPr>
          <w:rFonts w:eastAsia="Times New Roman"/>
          <w:szCs w:val="28"/>
        </w:rPr>
        <w:tab/>
        <w:t>(Vorname und Nachname)</w:t>
      </w:r>
    </w:p>
    <w:p w14:paraId="43D407F0" w14:textId="77777777" w:rsidR="00ED0E3A" w:rsidRPr="007A37FE" w:rsidRDefault="00ED0E3A" w:rsidP="00ED0E3A">
      <w:pPr>
        <w:rPr>
          <w:rFonts w:eastAsia="Times New Roman"/>
          <w:szCs w:val="28"/>
        </w:rPr>
      </w:pPr>
      <w:r w:rsidRPr="007A37FE">
        <w:rPr>
          <w:rFonts w:eastAsia="Times New Roman"/>
          <w:szCs w:val="28"/>
        </w:rPr>
        <w:t>________________________________</w:t>
      </w:r>
      <w:r w:rsidRPr="007A37FE">
        <w:rPr>
          <w:rFonts w:eastAsia="Times New Roman"/>
          <w:szCs w:val="28"/>
        </w:rPr>
        <w:tab/>
        <w:t>(Straße und Hausnummer)</w:t>
      </w:r>
    </w:p>
    <w:p w14:paraId="3CA29F2B" w14:textId="261E1BBA" w:rsidR="00ED0E3A" w:rsidRDefault="00ED0E3A" w:rsidP="00383F82">
      <w:pPr>
        <w:rPr>
          <w:rFonts w:eastAsia="Times New Roman"/>
          <w:szCs w:val="28"/>
        </w:rPr>
      </w:pPr>
      <w:r w:rsidRPr="007A37FE">
        <w:rPr>
          <w:rFonts w:eastAsia="Times New Roman"/>
          <w:szCs w:val="28"/>
        </w:rPr>
        <w:t>________________________________</w:t>
      </w:r>
      <w:r w:rsidRPr="007A37FE">
        <w:rPr>
          <w:rFonts w:eastAsia="Times New Roman"/>
          <w:szCs w:val="28"/>
        </w:rPr>
        <w:tab/>
        <w:t>(Postleitzahl</w:t>
      </w:r>
      <w:r w:rsidR="00A8023E">
        <w:rPr>
          <w:rFonts w:eastAsia="Times New Roman"/>
          <w:szCs w:val="28"/>
        </w:rPr>
        <w:t xml:space="preserve"> und</w:t>
      </w:r>
      <w:r w:rsidRPr="007A37FE">
        <w:rPr>
          <w:rFonts w:eastAsia="Times New Roman"/>
          <w:szCs w:val="28"/>
        </w:rPr>
        <w:t xml:space="preserve"> Stadt)</w:t>
      </w:r>
    </w:p>
    <w:p w14:paraId="36A0D963" w14:textId="77777777" w:rsidR="00383F82" w:rsidRPr="007A37FE" w:rsidRDefault="00383F82" w:rsidP="00383F82">
      <w:pPr>
        <w:rPr>
          <w:rFonts w:eastAsia="Times New Roman"/>
          <w:szCs w:val="28"/>
        </w:rPr>
      </w:pPr>
    </w:p>
    <w:p w14:paraId="45C0F715" w14:textId="77777777" w:rsidR="00ED0E3A" w:rsidRPr="007A37FE" w:rsidRDefault="00ED0E3A" w:rsidP="00ED0E3A">
      <w:pPr>
        <w:rPr>
          <w:rFonts w:eastAsia="Times New Roman"/>
          <w:szCs w:val="28"/>
        </w:rPr>
      </w:pPr>
      <w:r w:rsidRPr="007A37FE">
        <w:rPr>
          <w:rFonts w:eastAsia="Times New Roman"/>
          <w:szCs w:val="28"/>
        </w:rPr>
        <w:t>Empfänger:</w:t>
      </w:r>
    </w:p>
    <w:p w14:paraId="16D3BEE4" w14:textId="77777777" w:rsidR="00ED0E3A" w:rsidRPr="007A37FE" w:rsidRDefault="00ED0E3A" w:rsidP="00ED0E3A">
      <w:pPr>
        <w:rPr>
          <w:rFonts w:eastAsia="Times New Roman"/>
          <w:szCs w:val="28"/>
        </w:rPr>
      </w:pPr>
      <w:r w:rsidRPr="007A37FE">
        <w:rPr>
          <w:rFonts w:eastAsia="Times New Roman"/>
          <w:szCs w:val="28"/>
        </w:rPr>
        <w:t>________________________________</w:t>
      </w:r>
      <w:r w:rsidRPr="007A37FE">
        <w:rPr>
          <w:rFonts w:eastAsia="Times New Roman"/>
          <w:szCs w:val="28"/>
        </w:rPr>
        <w:tab/>
        <w:t>(Firma)</w:t>
      </w:r>
    </w:p>
    <w:p w14:paraId="544EF7A2" w14:textId="77777777" w:rsidR="00ED0E3A" w:rsidRPr="007A37FE" w:rsidRDefault="00ED0E3A" w:rsidP="00ED0E3A">
      <w:pPr>
        <w:rPr>
          <w:rFonts w:eastAsia="Times New Roman"/>
          <w:szCs w:val="28"/>
        </w:rPr>
      </w:pPr>
      <w:r w:rsidRPr="007A37FE">
        <w:rPr>
          <w:rFonts w:eastAsia="Times New Roman"/>
          <w:szCs w:val="28"/>
        </w:rPr>
        <w:t>________________________________</w:t>
      </w:r>
      <w:r w:rsidRPr="007A37FE">
        <w:rPr>
          <w:rFonts w:eastAsia="Times New Roman"/>
          <w:szCs w:val="28"/>
        </w:rPr>
        <w:tab/>
        <w:t>(Straße und Hausnummer)</w:t>
      </w:r>
    </w:p>
    <w:p w14:paraId="747EF4A4" w14:textId="42F83FE3" w:rsidR="00ED0E3A" w:rsidRDefault="00ED0E3A" w:rsidP="00ED0E3A">
      <w:pPr>
        <w:rPr>
          <w:rFonts w:eastAsia="Times New Roman"/>
          <w:szCs w:val="28"/>
        </w:rPr>
      </w:pPr>
      <w:r w:rsidRPr="007A37FE">
        <w:rPr>
          <w:rFonts w:eastAsia="Times New Roman"/>
          <w:szCs w:val="28"/>
        </w:rPr>
        <w:t>________________________________</w:t>
      </w:r>
      <w:r w:rsidRPr="007A37FE">
        <w:rPr>
          <w:rFonts w:eastAsia="Times New Roman"/>
          <w:szCs w:val="28"/>
        </w:rPr>
        <w:tab/>
        <w:t>(Postleitzahl</w:t>
      </w:r>
      <w:r w:rsidR="00A8023E">
        <w:rPr>
          <w:rFonts w:eastAsia="Times New Roman"/>
          <w:szCs w:val="28"/>
        </w:rPr>
        <w:t xml:space="preserve"> und</w:t>
      </w:r>
      <w:r w:rsidRPr="007A37FE">
        <w:rPr>
          <w:rFonts w:eastAsia="Times New Roman"/>
          <w:szCs w:val="28"/>
        </w:rPr>
        <w:t xml:space="preserve"> Stadt)</w:t>
      </w:r>
    </w:p>
    <w:p w14:paraId="457C1BE8" w14:textId="77777777" w:rsidR="00ED0E3A" w:rsidRPr="007A37FE" w:rsidRDefault="00ED0E3A" w:rsidP="00ED0E3A">
      <w:pPr>
        <w:rPr>
          <w:rFonts w:eastAsia="Times New Roman"/>
          <w:szCs w:val="28"/>
        </w:rPr>
      </w:pPr>
    </w:p>
    <w:p w14:paraId="45477583" w14:textId="77777777" w:rsidR="00ED0E3A" w:rsidRPr="007A37FE" w:rsidRDefault="00ED0E3A" w:rsidP="00ED0E3A">
      <w:pPr>
        <w:rPr>
          <w:rFonts w:eastAsia="Times New Roman"/>
          <w:szCs w:val="28"/>
        </w:rPr>
      </w:pPr>
      <w:r w:rsidRPr="007A37FE">
        <w:rPr>
          <w:rFonts w:eastAsia="Times New Roman"/>
          <w:szCs w:val="28"/>
        </w:rPr>
        <w:t>__</w:t>
      </w:r>
      <w:r>
        <w:rPr>
          <w:rFonts w:eastAsia="Times New Roman"/>
          <w:szCs w:val="28"/>
        </w:rPr>
        <w:t>______________________________</w:t>
      </w:r>
    </w:p>
    <w:p w14:paraId="61740173" w14:textId="77777777" w:rsidR="00ED0E3A" w:rsidRDefault="00ED0E3A" w:rsidP="00ED0E3A">
      <w:pPr>
        <w:rPr>
          <w:rFonts w:eastAsia="Times New Roman"/>
          <w:szCs w:val="28"/>
        </w:rPr>
      </w:pPr>
      <w:r w:rsidRPr="007A37FE">
        <w:rPr>
          <w:rFonts w:eastAsia="Times New Roman"/>
          <w:szCs w:val="28"/>
        </w:rPr>
        <w:t>Stadt, Datum</w:t>
      </w:r>
    </w:p>
    <w:p w14:paraId="3A6870F8" w14:textId="77777777" w:rsidR="00ED0E3A" w:rsidRPr="007A37FE" w:rsidRDefault="00ED0E3A" w:rsidP="00ED0E3A">
      <w:pPr>
        <w:spacing w:before="240"/>
        <w:rPr>
          <w:rFonts w:eastAsia="Times New Roman"/>
          <w:b/>
          <w:szCs w:val="28"/>
        </w:rPr>
      </w:pPr>
      <w:r w:rsidRPr="007A37FE">
        <w:rPr>
          <w:rFonts w:eastAsia="Times New Roman"/>
          <w:b/>
          <w:szCs w:val="28"/>
        </w:rPr>
        <w:t>Kündigung meines Vertrags</w:t>
      </w:r>
    </w:p>
    <w:p w14:paraId="6E4A1755" w14:textId="32BFEB35" w:rsidR="00ED0E3A" w:rsidRPr="007A37FE" w:rsidRDefault="00ED0E3A" w:rsidP="00ED0E3A">
      <w:pPr>
        <w:spacing w:after="240"/>
        <w:rPr>
          <w:rFonts w:eastAsia="Times New Roman"/>
          <w:szCs w:val="28"/>
        </w:rPr>
      </w:pPr>
      <w:r w:rsidRPr="007A37FE">
        <w:rPr>
          <w:rFonts w:eastAsia="Times New Roman"/>
          <w:szCs w:val="28"/>
        </w:rPr>
        <w:t>Kunden-Nummer: ________</w:t>
      </w:r>
    </w:p>
    <w:p w14:paraId="2B6E043A" w14:textId="77777777" w:rsidR="00ED0E3A" w:rsidRPr="007A37FE" w:rsidRDefault="00ED0E3A" w:rsidP="00ED0E3A">
      <w:pPr>
        <w:rPr>
          <w:rFonts w:eastAsia="Times New Roman"/>
          <w:szCs w:val="28"/>
        </w:rPr>
      </w:pPr>
      <w:r w:rsidRPr="007A37FE">
        <w:rPr>
          <w:rFonts w:eastAsia="Times New Roman"/>
          <w:szCs w:val="28"/>
        </w:rPr>
        <w:t>Sehr geehrte Damen und Herren,</w:t>
      </w:r>
    </w:p>
    <w:p w14:paraId="36A4F1B9" w14:textId="77777777" w:rsidR="00ED0E3A" w:rsidRPr="007A37FE" w:rsidRDefault="00ED0E3A" w:rsidP="00ED0E3A">
      <w:pPr>
        <w:rPr>
          <w:rFonts w:eastAsia="Times New Roman"/>
          <w:szCs w:val="28"/>
        </w:rPr>
      </w:pPr>
      <w:r w:rsidRPr="007A37FE">
        <w:rPr>
          <w:rFonts w:eastAsia="Times New Roman"/>
          <w:szCs w:val="28"/>
        </w:rPr>
        <w:t>hiermit kündige ich meinen Vertrag mit der Vertragsnummer</w:t>
      </w:r>
      <w:r>
        <w:rPr>
          <w:rFonts w:eastAsia="Times New Roman"/>
          <w:szCs w:val="28"/>
        </w:rPr>
        <w:t xml:space="preserve"> </w:t>
      </w:r>
      <w:r w:rsidRPr="007A37FE">
        <w:rPr>
          <w:rFonts w:eastAsia="Times New Roman"/>
          <w:szCs w:val="28"/>
        </w:rPr>
        <w:t>________ zum nächstmöglichen Kündigungstermin.</w:t>
      </w:r>
    </w:p>
    <w:p w14:paraId="70DA1913" w14:textId="77777777" w:rsidR="00ED0E3A" w:rsidRPr="007A37FE" w:rsidRDefault="00ED0E3A" w:rsidP="00ED0E3A">
      <w:pPr>
        <w:rPr>
          <w:rFonts w:eastAsia="Times New Roman"/>
          <w:szCs w:val="28"/>
        </w:rPr>
      </w:pPr>
      <w:r w:rsidRPr="007A37FE">
        <w:rPr>
          <w:rFonts w:eastAsia="Times New Roman"/>
          <w:szCs w:val="28"/>
        </w:rPr>
        <w:t>Bitte senden Sie mir eine Bestätigung der Kündigung mit Angabe des Vertragsendes.</w:t>
      </w:r>
    </w:p>
    <w:p w14:paraId="7A00EA0E" w14:textId="77777777" w:rsidR="00ED0E3A" w:rsidRPr="007A37FE" w:rsidRDefault="00ED0E3A" w:rsidP="00ED0E3A">
      <w:pPr>
        <w:rPr>
          <w:rFonts w:eastAsia="Times New Roman"/>
          <w:szCs w:val="28"/>
        </w:rPr>
      </w:pPr>
      <w:r w:rsidRPr="007A37FE">
        <w:rPr>
          <w:rFonts w:eastAsia="Times New Roman"/>
          <w:szCs w:val="28"/>
        </w:rPr>
        <w:t>Mit freundlichen Grüßen</w:t>
      </w:r>
    </w:p>
    <w:p w14:paraId="10201A8B" w14:textId="77777777" w:rsidR="00ED0E3A" w:rsidRPr="007A37FE" w:rsidRDefault="00ED0E3A" w:rsidP="00ED0E3A">
      <w:pPr>
        <w:rPr>
          <w:rFonts w:eastAsia="Times New Roman"/>
          <w:szCs w:val="28"/>
        </w:rPr>
      </w:pPr>
    </w:p>
    <w:p w14:paraId="0758CDFC" w14:textId="77777777" w:rsidR="00383F82" w:rsidRDefault="00ED0E3A" w:rsidP="005F1F1C">
      <w:pPr>
        <w:rPr>
          <w:rFonts w:eastAsia="Times New Roman"/>
          <w:szCs w:val="28"/>
        </w:rPr>
        <w:sectPr w:rsidR="00383F82" w:rsidSect="00A35960">
          <w:headerReference w:type="first" r:id="rId179"/>
          <w:pgSz w:w="11900" w:h="16840"/>
          <w:pgMar w:top="2835" w:right="851" w:bottom="1134" w:left="851" w:header="709" w:footer="454" w:gutter="0"/>
          <w:cols w:space="708"/>
          <w:titlePg/>
          <w:docGrid w:linePitch="360"/>
        </w:sectPr>
      </w:pPr>
      <w:r w:rsidRPr="007A37FE">
        <w:rPr>
          <w:rFonts w:eastAsia="Times New Roman"/>
          <w:szCs w:val="28"/>
        </w:rPr>
        <w:t>________________________________ (Unterschrift)</w:t>
      </w:r>
    </w:p>
    <w:p w14:paraId="5662113D" w14:textId="6C83575E" w:rsidR="00034BEA" w:rsidRDefault="00034BEA" w:rsidP="004161E0">
      <w:pPr>
        <w:rPr>
          <w:rFonts w:eastAsia="Times New Roman"/>
          <w:bCs/>
          <w:szCs w:val="28"/>
        </w:rPr>
      </w:pPr>
      <w:r>
        <w:rPr>
          <w:rFonts w:eastAsia="Times New Roman"/>
          <w:bCs/>
          <w:noProof/>
          <w:szCs w:val="28"/>
        </w:rPr>
        <w:lastRenderedPageBreak/>
        <w:drawing>
          <wp:anchor distT="0" distB="0" distL="114300" distR="114300" simplePos="0" relativeHeight="251526656" behindDoc="0" locked="0" layoutInCell="1" allowOverlap="1" wp14:anchorId="0E44079C" wp14:editId="2115AD89">
            <wp:simplePos x="0" y="0"/>
            <wp:positionH relativeFrom="margin">
              <wp:posOffset>-180340</wp:posOffset>
            </wp:positionH>
            <wp:positionV relativeFrom="paragraph">
              <wp:posOffset>-90170</wp:posOffset>
            </wp:positionV>
            <wp:extent cx="320400" cy="320400"/>
            <wp:effectExtent l="0" t="0" r="3810" b="3810"/>
            <wp:wrapNone/>
            <wp:docPr id="645" name="Grafik 645" descr="Sc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Schere"/>
                    <pic:cNvPicPr/>
                  </pic:nvPicPr>
                  <pic:blipFill>
                    <a:blip r:embed="rId70">
                      <a:extLst>
                        <a:ext uri="{96DAC541-7B7A-43D3-8B79-37D633B846F1}">
                          <asvg:svgBlip xmlns:asvg="http://schemas.microsoft.com/office/drawing/2016/SVG/main" r:embed="rId71"/>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4161E0" w:rsidRPr="007A37FE">
        <w:rPr>
          <w:rFonts w:eastAsia="Times New Roman"/>
          <w:bCs/>
          <w:szCs w:val="28"/>
        </w:rPr>
        <w:t>Schneiden Sie die Felder aus</w:t>
      </w:r>
      <w:r>
        <w:rPr>
          <w:rFonts w:eastAsia="Times New Roman"/>
          <w:bCs/>
          <w:szCs w:val="28"/>
        </w:rPr>
        <w:t>!</w:t>
      </w:r>
    </w:p>
    <w:p w14:paraId="2427A56E" w14:textId="7C3A1FEB" w:rsidR="004161E0" w:rsidRPr="007A37FE" w:rsidRDefault="00034BEA" w:rsidP="004161E0">
      <w:pPr>
        <w:rPr>
          <w:szCs w:val="28"/>
        </w:rPr>
      </w:pPr>
      <w:r>
        <w:rPr>
          <w:rFonts w:eastAsia="Times New Roman"/>
          <w:bCs/>
          <w:noProof/>
          <w:szCs w:val="28"/>
        </w:rPr>
        <w:drawing>
          <wp:anchor distT="0" distB="0" distL="114300" distR="114300" simplePos="0" relativeHeight="251802112" behindDoc="0" locked="0" layoutInCell="1" allowOverlap="1" wp14:anchorId="5CE765E4" wp14:editId="57AF1E5C">
            <wp:simplePos x="0" y="0"/>
            <wp:positionH relativeFrom="column">
              <wp:posOffset>-180340</wp:posOffset>
            </wp:positionH>
            <wp:positionV relativeFrom="paragraph">
              <wp:posOffset>-90170</wp:posOffset>
            </wp:positionV>
            <wp:extent cx="320400" cy="320400"/>
            <wp:effectExtent l="0" t="0" r="0" b="3810"/>
            <wp:wrapNone/>
            <wp:docPr id="1136" name="Grafik 1136"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 name="Grafik 1136" descr="Kopf mit Zahnrädern"/>
                    <pic:cNvPicPr/>
                  </pic:nvPicPr>
                  <pic:blipFill>
                    <a:blip r:embed="rId84">
                      <a:extLst>
                        <a:ext uri="{96DAC541-7B7A-43D3-8B79-37D633B846F1}">
                          <asvg:svgBlip xmlns:asvg="http://schemas.microsoft.com/office/drawing/2016/SVG/main" r:embed="rId8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bCs/>
          <w:szCs w:val="28"/>
        </w:rPr>
        <w:t>S</w:t>
      </w:r>
      <w:r w:rsidR="004161E0" w:rsidRPr="007A37FE">
        <w:rPr>
          <w:rFonts w:eastAsia="Times New Roman"/>
          <w:bCs/>
          <w:szCs w:val="28"/>
        </w:rPr>
        <w:t>ortieren Sie diese, sodass ein Kündigungsschreiben entsteht!</w:t>
      </w:r>
    </w:p>
    <w:p w14:paraId="20022B4E" w14:textId="45BFCC1D" w:rsidR="004161E0" w:rsidRPr="00CD721D" w:rsidRDefault="004161E0" w:rsidP="004161E0">
      <w:pPr>
        <w:rPr>
          <w:szCs w:val="28"/>
        </w:rPr>
      </w:pPr>
      <w:r w:rsidRPr="007A37FE">
        <w:rPr>
          <w:rFonts w:eastAsia="Times New Roman"/>
          <w:noProof/>
          <w:szCs w:val="28"/>
        </w:rPr>
        <mc:AlternateContent>
          <mc:Choice Requires="wps">
            <w:drawing>
              <wp:anchor distT="0" distB="0" distL="114300" distR="114300" simplePos="0" relativeHeight="251524608" behindDoc="0" locked="0" layoutInCell="1" allowOverlap="1" wp14:anchorId="7A18CB30" wp14:editId="742C9519">
                <wp:simplePos x="0" y="0"/>
                <wp:positionH relativeFrom="column">
                  <wp:posOffset>2990215</wp:posOffset>
                </wp:positionH>
                <wp:positionV relativeFrom="paragraph">
                  <wp:posOffset>6195060</wp:posOffset>
                </wp:positionV>
                <wp:extent cx="2771775" cy="935990"/>
                <wp:effectExtent l="19050" t="19050" r="47625" b="35560"/>
                <wp:wrapNone/>
                <wp:docPr id="637" name="Textfeld 637"/>
                <wp:cNvGraphicFramePr/>
                <a:graphic xmlns:a="http://schemas.openxmlformats.org/drawingml/2006/main">
                  <a:graphicData uri="http://schemas.microsoft.com/office/word/2010/wordprocessingShape">
                    <wps:wsp>
                      <wps:cNvSpPr txBox="1"/>
                      <wps:spPr>
                        <a:xfrm>
                          <a:off x="0" y="0"/>
                          <a:ext cx="2771775" cy="935990"/>
                        </a:xfrm>
                        <a:custGeom>
                          <a:avLst/>
                          <a:gdLst>
                            <a:gd name="connsiteX0" fmla="*/ 0 w 2771775"/>
                            <a:gd name="connsiteY0" fmla="*/ 0 h 935990"/>
                            <a:gd name="connsiteX1" fmla="*/ 692944 w 2771775"/>
                            <a:gd name="connsiteY1" fmla="*/ 0 h 935990"/>
                            <a:gd name="connsiteX2" fmla="*/ 1441323 w 2771775"/>
                            <a:gd name="connsiteY2" fmla="*/ 0 h 935990"/>
                            <a:gd name="connsiteX3" fmla="*/ 2771775 w 2771775"/>
                            <a:gd name="connsiteY3" fmla="*/ 0 h 935990"/>
                            <a:gd name="connsiteX4" fmla="*/ 2771775 w 2771775"/>
                            <a:gd name="connsiteY4" fmla="*/ 458635 h 935990"/>
                            <a:gd name="connsiteX5" fmla="*/ 2771775 w 2771775"/>
                            <a:gd name="connsiteY5" fmla="*/ 935990 h 935990"/>
                            <a:gd name="connsiteX6" fmla="*/ 2051114 w 2771775"/>
                            <a:gd name="connsiteY6" fmla="*/ 935990 h 935990"/>
                            <a:gd name="connsiteX7" fmla="*/ 1413605 w 2771775"/>
                            <a:gd name="connsiteY7" fmla="*/ 935990 h 935990"/>
                            <a:gd name="connsiteX8" fmla="*/ 665226 w 2771775"/>
                            <a:gd name="connsiteY8" fmla="*/ 935990 h 935990"/>
                            <a:gd name="connsiteX9" fmla="*/ 0 w 2771775"/>
                            <a:gd name="connsiteY9" fmla="*/ 935990 h 935990"/>
                            <a:gd name="connsiteX10" fmla="*/ 0 w 2771775"/>
                            <a:gd name="connsiteY10" fmla="*/ 486715 h 935990"/>
                            <a:gd name="connsiteX11" fmla="*/ 0 w 2771775"/>
                            <a:gd name="connsiteY11" fmla="*/ 0 h 9359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2771775" h="935990" fill="none" extrusionOk="0">
                              <a:moveTo>
                                <a:pt x="0" y="0"/>
                              </a:moveTo>
                              <a:cubicBezTo>
                                <a:pt x="323245" y="17966"/>
                                <a:pt x="527034" y="-23808"/>
                                <a:pt x="692944" y="0"/>
                              </a:cubicBezTo>
                              <a:cubicBezTo>
                                <a:pt x="858854" y="23808"/>
                                <a:pt x="1273811" y="-17604"/>
                                <a:pt x="1441323" y="0"/>
                              </a:cubicBezTo>
                              <a:cubicBezTo>
                                <a:pt x="1608835" y="17604"/>
                                <a:pt x="2418390" y="30626"/>
                                <a:pt x="2771775" y="0"/>
                              </a:cubicBezTo>
                              <a:cubicBezTo>
                                <a:pt x="2785718" y="215942"/>
                                <a:pt x="2784132" y="260271"/>
                                <a:pt x="2771775" y="458635"/>
                              </a:cubicBezTo>
                              <a:cubicBezTo>
                                <a:pt x="2759418" y="656999"/>
                                <a:pt x="2762599" y="810393"/>
                                <a:pt x="2771775" y="935990"/>
                              </a:cubicBezTo>
                              <a:cubicBezTo>
                                <a:pt x="2430037" y="903052"/>
                                <a:pt x="2372174" y="946386"/>
                                <a:pt x="2051114" y="935990"/>
                              </a:cubicBezTo>
                              <a:cubicBezTo>
                                <a:pt x="1730054" y="925594"/>
                                <a:pt x="1593041" y="959082"/>
                                <a:pt x="1413605" y="935990"/>
                              </a:cubicBezTo>
                              <a:cubicBezTo>
                                <a:pt x="1234169" y="912898"/>
                                <a:pt x="1013024" y="957922"/>
                                <a:pt x="665226" y="935990"/>
                              </a:cubicBezTo>
                              <a:cubicBezTo>
                                <a:pt x="317428" y="914058"/>
                                <a:pt x="328067" y="912615"/>
                                <a:pt x="0" y="935990"/>
                              </a:cubicBezTo>
                              <a:cubicBezTo>
                                <a:pt x="12025" y="787048"/>
                                <a:pt x="-18280" y="599984"/>
                                <a:pt x="0" y="486715"/>
                              </a:cubicBezTo>
                              <a:cubicBezTo>
                                <a:pt x="18280" y="373446"/>
                                <a:pt x="-3814" y="211960"/>
                                <a:pt x="0" y="0"/>
                              </a:cubicBezTo>
                              <a:close/>
                            </a:path>
                            <a:path w="2771775" h="935990" stroke="0" extrusionOk="0">
                              <a:moveTo>
                                <a:pt x="0" y="0"/>
                              </a:moveTo>
                              <a:cubicBezTo>
                                <a:pt x="292453" y="4737"/>
                                <a:pt x="347159" y="-1446"/>
                                <a:pt x="609791" y="0"/>
                              </a:cubicBezTo>
                              <a:cubicBezTo>
                                <a:pt x="872423" y="1446"/>
                                <a:pt x="981589" y="-23532"/>
                                <a:pt x="1275017" y="0"/>
                              </a:cubicBezTo>
                              <a:cubicBezTo>
                                <a:pt x="1568445" y="23532"/>
                                <a:pt x="1651664" y="25122"/>
                                <a:pt x="2023396" y="0"/>
                              </a:cubicBezTo>
                              <a:cubicBezTo>
                                <a:pt x="2395128" y="-25122"/>
                                <a:pt x="2440055" y="-13463"/>
                                <a:pt x="2771775" y="0"/>
                              </a:cubicBezTo>
                              <a:cubicBezTo>
                                <a:pt x="2766734" y="100957"/>
                                <a:pt x="2790093" y="316929"/>
                                <a:pt x="2771775" y="458635"/>
                              </a:cubicBezTo>
                              <a:cubicBezTo>
                                <a:pt x="2753457" y="600342"/>
                                <a:pt x="2763613" y="709307"/>
                                <a:pt x="2771775" y="935990"/>
                              </a:cubicBezTo>
                              <a:cubicBezTo>
                                <a:pt x="2572742" y="955066"/>
                                <a:pt x="2304554" y="961558"/>
                                <a:pt x="2106549" y="935990"/>
                              </a:cubicBezTo>
                              <a:cubicBezTo>
                                <a:pt x="1908544" y="910422"/>
                                <a:pt x="1681698" y="958310"/>
                                <a:pt x="1441323" y="935990"/>
                              </a:cubicBezTo>
                              <a:cubicBezTo>
                                <a:pt x="1200948" y="913670"/>
                                <a:pt x="900957" y="949466"/>
                                <a:pt x="720662" y="935990"/>
                              </a:cubicBezTo>
                              <a:cubicBezTo>
                                <a:pt x="540367" y="922514"/>
                                <a:pt x="270502" y="958987"/>
                                <a:pt x="0" y="935990"/>
                              </a:cubicBezTo>
                              <a:cubicBezTo>
                                <a:pt x="2864" y="740460"/>
                                <a:pt x="5857" y="649170"/>
                                <a:pt x="0" y="467995"/>
                              </a:cubicBezTo>
                              <a:cubicBezTo>
                                <a:pt x="-5857" y="286821"/>
                                <a:pt x="11823" y="194438"/>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sd="1368260663">
                                <a:prstGeom prst="rect">
                                  <a:avLst/>
                                </a:prstGeom>
                                <ask:type>
                                  <ask:lineSketchFreehand/>
                                </ask:type>
                              </ask:lineSketchStyleProps>
                            </a:ext>
                          </a:extLst>
                        </a:ln>
                      </wps:spPr>
                      <wps:txbx>
                        <w:txbxContent>
                          <w:p w14:paraId="3AF1C90A" w14:textId="77777777" w:rsidR="00D04818" w:rsidRPr="007A37FE" w:rsidRDefault="00D04818" w:rsidP="000049C3">
                            <w:pPr>
                              <w:pStyle w:val="Textfelder"/>
                              <w:jc w:val="left"/>
                            </w:pPr>
                            <w:r w:rsidRPr="007A37FE">
                              <w:t>Mit freundlichen Grüßen</w:t>
                            </w:r>
                          </w:p>
                          <w:p w14:paraId="68BA6344" w14:textId="77777777" w:rsidR="00D04818" w:rsidRPr="007A37FE" w:rsidRDefault="00D04818" w:rsidP="000049C3">
                            <w:pPr>
                              <w:pStyle w:val="Textfelder"/>
                              <w:jc w:val="left"/>
                            </w:pPr>
                            <w:r w:rsidRPr="007A37FE">
                              <w:t>__________________________ (Unterschrift)</w:t>
                            </w:r>
                          </w:p>
                          <w:p w14:paraId="517F115A" w14:textId="77777777" w:rsidR="00D04818" w:rsidRPr="007A37FE" w:rsidRDefault="00D04818" w:rsidP="004161E0">
                            <w:pPr>
                              <w:rPr>
                                <w:rFonts w:ascii="Calibri" w:hAnsi="Calibri" w:cs="Calibri"/>
                                <w:szCs w:val="28"/>
                              </w:rPr>
                            </w:pPr>
                          </w:p>
                          <w:p w14:paraId="12C987E2" w14:textId="77777777" w:rsidR="00D04818" w:rsidRDefault="00D04818" w:rsidP="004161E0"/>
                          <w:p w14:paraId="586EA8F0" w14:textId="77777777" w:rsidR="00D04818" w:rsidRDefault="00D04818"/>
                          <w:p w14:paraId="2853F61A" w14:textId="77777777" w:rsidR="00D04818" w:rsidRPr="007A37FE" w:rsidRDefault="00D04818" w:rsidP="000049C3">
                            <w:pPr>
                              <w:pStyle w:val="Textfelder"/>
                              <w:jc w:val="left"/>
                            </w:pPr>
                            <w:r w:rsidRPr="007A37FE">
                              <w:t>Mit freundlichen Grüßen</w:t>
                            </w:r>
                          </w:p>
                          <w:p w14:paraId="3815010A" w14:textId="77777777" w:rsidR="00D04818" w:rsidRPr="007A37FE" w:rsidRDefault="00D04818" w:rsidP="000049C3">
                            <w:pPr>
                              <w:pStyle w:val="Textfelder"/>
                              <w:jc w:val="left"/>
                            </w:pPr>
                            <w:r w:rsidRPr="007A37FE">
                              <w:t>__________________________ (Unterschrift)</w:t>
                            </w:r>
                          </w:p>
                          <w:p w14:paraId="18D59BF3" w14:textId="77777777" w:rsidR="00D04818" w:rsidRPr="007A37FE" w:rsidRDefault="00D04818" w:rsidP="004161E0">
                            <w:pPr>
                              <w:rPr>
                                <w:rFonts w:ascii="Calibri" w:hAnsi="Calibri" w:cs="Calibri"/>
                                <w:szCs w:val="28"/>
                              </w:rPr>
                            </w:pPr>
                          </w:p>
                          <w:p w14:paraId="55CC7F69" w14:textId="77777777" w:rsidR="00D04818" w:rsidRDefault="00D04818" w:rsidP="004161E0"/>
                          <w:p w14:paraId="2140B996" w14:textId="77777777" w:rsidR="00D04818" w:rsidRDefault="00D04818"/>
                          <w:p w14:paraId="398E3874" w14:textId="4B1C6C2F" w:rsidR="00D04818" w:rsidRPr="007A37FE" w:rsidRDefault="00D04818" w:rsidP="000049C3">
                            <w:pPr>
                              <w:pStyle w:val="Textfelder"/>
                              <w:jc w:val="left"/>
                            </w:pPr>
                            <w:r w:rsidRPr="007A37FE">
                              <w:t>Mit freundlichen Grüßen</w:t>
                            </w:r>
                          </w:p>
                          <w:p w14:paraId="20189B2D" w14:textId="77777777" w:rsidR="00D04818" w:rsidRPr="007A37FE" w:rsidRDefault="00D04818" w:rsidP="000049C3">
                            <w:pPr>
                              <w:pStyle w:val="Textfelder"/>
                              <w:jc w:val="left"/>
                            </w:pPr>
                            <w:r w:rsidRPr="007A37FE">
                              <w:t>__________________________ (Unterschrift)</w:t>
                            </w:r>
                          </w:p>
                          <w:p w14:paraId="6B05C970" w14:textId="77777777" w:rsidR="00D04818" w:rsidRPr="007A37FE" w:rsidRDefault="00D04818" w:rsidP="004161E0">
                            <w:pPr>
                              <w:rPr>
                                <w:rFonts w:ascii="Calibri" w:hAnsi="Calibri" w:cs="Calibri"/>
                                <w:szCs w:val="28"/>
                              </w:rPr>
                            </w:pPr>
                          </w:p>
                          <w:p w14:paraId="580DC173" w14:textId="77777777" w:rsidR="00D04818" w:rsidRDefault="00D04818" w:rsidP="004161E0"/>
                          <w:p w14:paraId="22C34B0C" w14:textId="77777777" w:rsidR="00D04818" w:rsidRDefault="00D04818"/>
                          <w:p w14:paraId="5894FE24" w14:textId="3922BEE9" w:rsidR="00D04818" w:rsidRPr="007A37FE" w:rsidRDefault="00D04818" w:rsidP="000049C3">
                            <w:pPr>
                              <w:pStyle w:val="Textfelder"/>
                              <w:jc w:val="left"/>
                            </w:pPr>
                            <w:r w:rsidRPr="007A37FE">
                              <w:t>Mit freundlichen Grüßen</w:t>
                            </w:r>
                          </w:p>
                          <w:p w14:paraId="66E68EA8" w14:textId="77777777" w:rsidR="00D04818" w:rsidRPr="007A37FE" w:rsidRDefault="00D04818" w:rsidP="000049C3">
                            <w:pPr>
                              <w:pStyle w:val="Textfelder"/>
                              <w:jc w:val="left"/>
                            </w:pPr>
                            <w:r w:rsidRPr="007A37FE">
                              <w:t>__________________________ (Unterschrift)</w:t>
                            </w:r>
                          </w:p>
                          <w:p w14:paraId="35FBAC3B" w14:textId="77777777" w:rsidR="00D04818" w:rsidRPr="007A37FE" w:rsidRDefault="00D04818" w:rsidP="004161E0">
                            <w:pPr>
                              <w:rPr>
                                <w:rFonts w:ascii="Calibri" w:hAnsi="Calibri" w:cs="Calibri"/>
                                <w:szCs w:val="28"/>
                              </w:rPr>
                            </w:pPr>
                          </w:p>
                          <w:p w14:paraId="130B2E2D" w14:textId="77777777" w:rsidR="00D04818" w:rsidRDefault="00D04818" w:rsidP="004161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18CB30" id="Textfeld 637" o:spid="_x0000_s1125" type="#_x0000_t202" style="position:absolute;left:0;text-align:left;margin-left:235.45pt;margin-top:487.8pt;width:218.25pt;height:73.7pt;z-index:2515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" fillcolor="window" strokeweight=".5pt">
                <v:textbox>
                  <w:txbxContent>
                    <w:p w14:paraId="3AF1C90A" w14:textId="77777777" w:rsidR="00D04818" w:rsidRPr="007A37FE" w:rsidRDefault="00D04818" w:rsidP="000049C3">
                      <w:pPr>
                        <w:pStyle w:val="Textfelder"/>
                        <w:jc w:val="left"/>
                      </w:pPr>
                      <w:r w:rsidRPr="007A37FE">
                        <w:t>Mit freundlichen Grüßen</w:t>
                      </w:r>
                    </w:p>
                    <w:p w14:paraId="68BA6344" w14:textId="77777777" w:rsidR="00D04818" w:rsidRPr="007A37FE" w:rsidRDefault="00D04818" w:rsidP="000049C3">
                      <w:pPr>
                        <w:pStyle w:val="Textfelder"/>
                        <w:jc w:val="left"/>
                      </w:pPr>
                      <w:r w:rsidRPr="007A37FE">
                        <w:t>__________________________ (Unterschrift)</w:t>
                      </w:r>
                    </w:p>
                    <w:p w14:paraId="517F115A" w14:textId="77777777" w:rsidR="00D04818" w:rsidRPr="007A37FE" w:rsidRDefault="00D04818" w:rsidP="004161E0">
                      <w:pPr>
                        <w:rPr>
                          <w:rFonts w:ascii="Calibri" w:hAnsi="Calibri" w:cs="Calibri"/>
                          <w:szCs w:val="28"/>
                        </w:rPr>
                      </w:pPr>
                    </w:p>
                    <w:p w14:paraId="12C987E2" w14:textId="77777777" w:rsidR="00D04818" w:rsidRDefault="00D04818" w:rsidP="004161E0"/>
                    <w:p w14:paraId="586EA8F0" w14:textId="77777777" w:rsidR="00D04818" w:rsidRDefault="00D04818"/>
                    <w:p w14:paraId="2853F61A" w14:textId="77777777" w:rsidR="00D04818" w:rsidRPr="007A37FE" w:rsidRDefault="00D04818" w:rsidP="000049C3">
                      <w:pPr>
                        <w:pStyle w:val="Textfelder"/>
                        <w:jc w:val="left"/>
                      </w:pPr>
                      <w:r w:rsidRPr="007A37FE">
                        <w:t>Mit freundlichen Grüßen</w:t>
                      </w:r>
                    </w:p>
                    <w:p w14:paraId="3815010A" w14:textId="77777777" w:rsidR="00D04818" w:rsidRPr="007A37FE" w:rsidRDefault="00D04818" w:rsidP="000049C3">
                      <w:pPr>
                        <w:pStyle w:val="Textfelder"/>
                        <w:jc w:val="left"/>
                      </w:pPr>
                      <w:r w:rsidRPr="007A37FE">
                        <w:t>__________________________ (Unterschrift)</w:t>
                      </w:r>
                    </w:p>
                    <w:p w14:paraId="18D59BF3" w14:textId="77777777" w:rsidR="00D04818" w:rsidRPr="007A37FE" w:rsidRDefault="00D04818" w:rsidP="004161E0">
                      <w:pPr>
                        <w:rPr>
                          <w:rFonts w:ascii="Calibri" w:hAnsi="Calibri" w:cs="Calibri"/>
                          <w:szCs w:val="28"/>
                        </w:rPr>
                      </w:pPr>
                    </w:p>
                    <w:p w14:paraId="55CC7F69" w14:textId="77777777" w:rsidR="00D04818" w:rsidRDefault="00D04818" w:rsidP="004161E0"/>
                    <w:p w14:paraId="2140B996" w14:textId="77777777" w:rsidR="00D04818" w:rsidRDefault="00D04818"/>
                    <w:p w14:paraId="398E3874" w14:textId="4B1C6C2F" w:rsidR="00D04818" w:rsidRPr="007A37FE" w:rsidRDefault="00D04818" w:rsidP="000049C3">
                      <w:pPr>
                        <w:pStyle w:val="Textfelder"/>
                        <w:jc w:val="left"/>
                      </w:pPr>
                      <w:r w:rsidRPr="007A37FE">
                        <w:t>Mit freundlichen Grüßen</w:t>
                      </w:r>
                    </w:p>
                    <w:p w14:paraId="20189B2D" w14:textId="77777777" w:rsidR="00D04818" w:rsidRPr="007A37FE" w:rsidRDefault="00D04818" w:rsidP="000049C3">
                      <w:pPr>
                        <w:pStyle w:val="Textfelder"/>
                        <w:jc w:val="left"/>
                      </w:pPr>
                      <w:r w:rsidRPr="007A37FE">
                        <w:t>__________________________ (Unterschrift)</w:t>
                      </w:r>
                    </w:p>
                    <w:p w14:paraId="6B05C970" w14:textId="77777777" w:rsidR="00D04818" w:rsidRPr="007A37FE" w:rsidRDefault="00D04818" w:rsidP="004161E0">
                      <w:pPr>
                        <w:rPr>
                          <w:rFonts w:ascii="Calibri" w:hAnsi="Calibri" w:cs="Calibri"/>
                          <w:szCs w:val="28"/>
                        </w:rPr>
                      </w:pPr>
                    </w:p>
                    <w:p w14:paraId="580DC173" w14:textId="77777777" w:rsidR="00D04818" w:rsidRDefault="00D04818" w:rsidP="004161E0"/>
                    <w:p w14:paraId="22C34B0C" w14:textId="77777777" w:rsidR="00D04818" w:rsidRDefault="00D04818"/>
                    <w:p w14:paraId="5894FE24" w14:textId="3922BEE9" w:rsidR="00D04818" w:rsidRPr="007A37FE" w:rsidRDefault="00D04818" w:rsidP="000049C3">
                      <w:pPr>
                        <w:pStyle w:val="Textfelder"/>
                        <w:jc w:val="left"/>
                      </w:pPr>
                      <w:r w:rsidRPr="007A37FE">
                        <w:t>Mit freundlichen Grüßen</w:t>
                      </w:r>
                    </w:p>
                    <w:p w14:paraId="66E68EA8" w14:textId="77777777" w:rsidR="00D04818" w:rsidRPr="007A37FE" w:rsidRDefault="00D04818" w:rsidP="000049C3">
                      <w:pPr>
                        <w:pStyle w:val="Textfelder"/>
                        <w:jc w:val="left"/>
                      </w:pPr>
                      <w:r w:rsidRPr="007A37FE">
                        <w:t>__________________________ (Unterschrift)</w:t>
                      </w:r>
                    </w:p>
                    <w:p w14:paraId="35FBAC3B" w14:textId="77777777" w:rsidR="00D04818" w:rsidRPr="007A37FE" w:rsidRDefault="00D04818" w:rsidP="004161E0">
                      <w:pPr>
                        <w:rPr>
                          <w:rFonts w:ascii="Calibri" w:hAnsi="Calibri" w:cs="Calibri"/>
                          <w:szCs w:val="28"/>
                        </w:rPr>
                      </w:pPr>
                    </w:p>
                    <w:p w14:paraId="130B2E2D" w14:textId="77777777" w:rsidR="00D04818" w:rsidRDefault="00D04818" w:rsidP="004161E0"/>
                  </w:txbxContent>
                </v:textbox>
              </v:shape>
            </w:pict>
          </mc:Fallback>
        </mc:AlternateContent>
      </w:r>
      <w:r w:rsidRPr="007A37FE">
        <w:rPr>
          <w:rFonts w:eastAsia="Times New Roman"/>
          <w:noProof/>
          <w:szCs w:val="28"/>
        </w:rPr>
        <mc:AlternateContent>
          <mc:Choice Requires="wps">
            <w:drawing>
              <wp:anchor distT="0" distB="0" distL="114300" distR="114300" simplePos="0" relativeHeight="251520512" behindDoc="0" locked="0" layoutInCell="1" allowOverlap="1" wp14:anchorId="0D322221" wp14:editId="6D60CC93">
                <wp:simplePos x="0" y="0"/>
                <wp:positionH relativeFrom="column">
                  <wp:posOffset>3196590</wp:posOffset>
                </wp:positionH>
                <wp:positionV relativeFrom="paragraph">
                  <wp:posOffset>4585335</wp:posOffset>
                </wp:positionV>
                <wp:extent cx="2591435" cy="708025"/>
                <wp:effectExtent l="19050" t="19050" r="37465" b="34925"/>
                <wp:wrapNone/>
                <wp:docPr id="638" name="Textfeld 638"/>
                <wp:cNvGraphicFramePr/>
                <a:graphic xmlns:a="http://schemas.openxmlformats.org/drawingml/2006/main">
                  <a:graphicData uri="http://schemas.microsoft.com/office/word/2010/wordprocessingShape">
                    <wps:wsp>
                      <wps:cNvSpPr txBox="1"/>
                      <wps:spPr>
                        <a:xfrm>
                          <a:off x="0" y="0"/>
                          <a:ext cx="2591435" cy="708025"/>
                        </a:xfrm>
                        <a:custGeom>
                          <a:avLst/>
                          <a:gdLst>
                            <a:gd name="connsiteX0" fmla="*/ 0 w 2591435"/>
                            <a:gd name="connsiteY0" fmla="*/ 0 h 708025"/>
                            <a:gd name="connsiteX1" fmla="*/ 596030 w 2591435"/>
                            <a:gd name="connsiteY1" fmla="*/ 0 h 708025"/>
                            <a:gd name="connsiteX2" fmla="*/ 1295718 w 2591435"/>
                            <a:gd name="connsiteY2" fmla="*/ 0 h 708025"/>
                            <a:gd name="connsiteX3" fmla="*/ 1943576 w 2591435"/>
                            <a:gd name="connsiteY3" fmla="*/ 0 h 708025"/>
                            <a:gd name="connsiteX4" fmla="*/ 2591435 w 2591435"/>
                            <a:gd name="connsiteY4" fmla="*/ 0 h 708025"/>
                            <a:gd name="connsiteX5" fmla="*/ 2591435 w 2591435"/>
                            <a:gd name="connsiteY5" fmla="*/ 368173 h 708025"/>
                            <a:gd name="connsiteX6" fmla="*/ 2591435 w 2591435"/>
                            <a:gd name="connsiteY6" fmla="*/ 708025 h 708025"/>
                            <a:gd name="connsiteX7" fmla="*/ 1917662 w 2591435"/>
                            <a:gd name="connsiteY7" fmla="*/ 708025 h 708025"/>
                            <a:gd name="connsiteX8" fmla="*/ 1243889 w 2591435"/>
                            <a:gd name="connsiteY8" fmla="*/ 708025 h 708025"/>
                            <a:gd name="connsiteX9" fmla="*/ 621944 w 2591435"/>
                            <a:gd name="connsiteY9" fmla="*/ 708025 h 708025"/>
                            <a:gd name="connsiteX10" fmla="*/ 0 w 2591435"/>
                            <a:gd name="connsiteY10" fmla="*/ 708025 h 708025"/>
                            <a:gd name="connsiteX11" fmla="*/ 0 w 2591435"/>
                            <a:gd name="connsiteY11" fmla="*/ 375253 h 708025"/>
                            <a:gd name="connsiteX12" fmla="*/ 0 w 2591435"/>
                            <a:gd name="connsiteY12" fmla="*/ 0 h 7080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591435" h="708025" fill="none" extrusionOk="0">
                              <a:moveTo>
                                <a:pt x="0" y="0"/>
                              </a:moveTo>
                              <a:cubicBezTo>
                                <a:pt x="204838" y="-29131"/>
                                <a:pt x="440198" y="16572"/>
                                <a:pt x="596030" y="0"/>
                              </a:cubicBezTo>
                              <a:cubicBezTo>
                                <a:pt x="751862" y="-16572"/>
                                <a:pt x="1060722" y="12239"/>
                                <a:pt x="1295718" y="0"/>
                              </a:cubicBezTo>
                              <a:cubicBezTo>
                                <a:pt x="1530714" y="-12239"/>
                                <a:pt x="1714676" y="19561"/>
                                <a:pt x="1943576" y="0"/>
                              </a:cubicBezTo>
                              <a:cubicBezTo>
                                <a:pt x="2172476" y="-19561"/>
                                <a:pt x="2457697" y="20768"/>
                                <a:pt x="2591435" y="0"/>
                              </a:cubicBezTo>
                              <a:cubicBezTo>
                                <a:pt x="2601890" y="165712"/>
                                <a:pt x="2582280" y="282962"/>
                                <a:pt x="2591435" y="368173"/>
                              </a:cubicBezTo>
                              <a:cubicBezTo>
                                <a:pt x="2600590" y="453384"/>
                                <a:pt x="2592678" y="610656"/>
                                <a:pt x="2591435" y="708025"/>
                              </a:cubicBezTo>
                              <a:cubicBezTo>
                                <a:pt x="2393831" y="696711"/>
                                <a:pt x="2180817" y="689461"/>
                                <a:pt x="1917662" y="708025"/>
                              </a:cubicBezTo>
                              <a:cubicBezTo>
                                <a:pt x="1654507" y="726589"/>
                                <a:pt x="1549608" y="737353"/>
                                <a:pt x="1243889" y="708025"/>
                              </a:cubicBezTo>
                              <a:cubicBezTo>
                                <a:pt x="938170" y="678697"/>
                                <a:pt x="876103" y="691517"/>
                                <a:pt x="621944" y="708025"/>
                              </a:cubicBezTo>
                              <a:cubicBezTo>
                                <a:pt x="367786" y="724533"/>
                                <a:pt x="254489" y="727719"/>
                                <a:pt x="0" y="708025"/>
                              </a:cubicBezTo>
                              <a:cubicBezTo>
                                <a:pt x="-6329" y="561144"/>
                                <a:pt x="-15915" y="509377"/>
                                <a:pt x="0" y="375253"/>
                              </a:cubicBezTo>
                              <a:cubicBezTo>
                                <a:pt x="15915" y="241129"/>
                                <a:pt x="-16594" y="79766"/>
                                <a:pt x="0" y="0"/>
                              </a:cubicBezTo>
                              <a:close/>
                            </a:path>
                            <a:path w="2591435" h="708025" stroke="0" extrusionOk="0">
                              <a:moveTo>
                                <a:pt x="0" y="0"/>
                              </a:moveTo>
                              <a:cubicBezTo>
                                <a:pt x="245104" y="-20213"/>
                                <a:pt x="423331" y="1432"/>
                                <a:pt x="570116" y="0"/>
                              </a:cubicBezTo>
                              <a:cubicBezTo>
                                <a:pt x="716901" y="-1432"/>
                                <a:pt x="1058874" y="25867"/>
                                <a:pt x="1217974" y="0"/>
                              </a:cubicBezTo>
                              <a:cubicBezTo>
                                <a:pt x="1377074" y="-25867"/>
                                <a:pt x="1656171" y="-6964"/>
                                <a:pt x="1917662" y="0"/>
                              </a:cubicBezTo>
                              <a:cubicBezTo>
                                <a:pt x="2179153" y="6964"/>
                                <a:pt x="2387593" y="18652"/>
                                <a:pt x="2591435" y="0"/>
                              </a:cubicBezTo>
                              <a:cubicBezTo>
                                <a:pt x="2592173" y="72831"/>
                                <a:pt x="2604839" y="256546"/>
                                <a:pt x="2591435" y="339852"/>
                              </a:cubicBezTo>
                              <a:cubicBezTo>
                                <a:pt x="2578031" y="423158"/>
                                <a:pt x="2583550" y="548119"/>
                                <a:pt x="2591435" y="708025"/>
                              </a:cubicBezTo>
                              <a:cubicBezTo>
                                <a:pt x="2390473" y="694474"/>
                                <a:pt x="2129018" y="728248"/>
                                <a:pt x="1917662" y="708025"/>
                              </a:cubicBezTo>
                              <a:cubicBezTo>
                                <a:pt x="1706306" y="687802"/>
                                <a:pt x="1468664" y="728326"/>
                                <a:pt x="1321632" y="708025"/>
                              </a:cubicBezTo>
                              <a:cubicBezTo>
                                <a:pt x="1174600" y="687725"/>
                                <a:pt x="801208" y="734680"/>
                                <a:pt x="621944" y="708025"/>
                              </a:cubicBezTo>
                              <a:cubicBezTo>
                                <a:pt x="442680" y="681370"/>
                                <a:pt x="124844" y="735565"/>
                                <a:pt x="0" y="708025"/>
                              </a:cubicBezTo>
                              <a:cubicBezTo>
                                <a:pt x="779" y="544263"/>
                                <a:pt x="14823" y="469239"/>
                                <a:pt x="0" y="368173"/>
                              </a:cubicBezTo>
                              <a:cubicBezTo>
                                <a:pt x="-14823" y="267107"/>
                                <a:pt x="-11181" y="180439"/>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sd="2232392973">
                                <a:prstGeom prst="rect">
                                  <a:avLst/>
                                </a:prstGeom>
                                <ask:type>
                                  <ask:lineSketchFreehand/>
                                </ask:type>
                              </ask:lineSketchStyleProps>
                            </a:ext>
                          </a:extLst>
                        </a:ln>
                      </wps:spPr>
                      <wps:txbx>
                        <w:txbxContent>
                          <w:p w14:paraId="68AC15EC" w14:textId="77777777" w:rsidR="00D04818" w:rsidRPr="0041037E" w:rsidRDefault="00D04818" w:rsidP="004161E0">
                            <w:pPr>
                              <w:pStyle w:val="Textfelder"/>
                              <w:jc w:val="left"/>
                              <w:rPr>
                                <w:b/>
                                <w:bCs/>
                              </w:rPr>
                            </w:pPr>
                            <w:r w:rsidRPr="0041037E">
                              <w:rPr>
                                <w:b/>
                                <w:bCs/>
                              </w:rPr>
                              <w:t>Kündigung meines Vertrags</w:t>
                            </w:r>
                          </w:p>
                          <w:p w14:paraId="2CD1EFE1" w14:textId="77777777" w:rsidR="00D04818" w:rsidRPr="007A37FE" w:rsidRDefault="00D04818" w:rsidP="004161E0">
                            <w:pPr>
                              <w:pStyle w:val="Textfelder"/>
                              <w:jc w:val="left"/>
                            </w:pPr>
                            <w:r w:rsidRPr="007A37FE">
                              <w:t>Kunden-Nummer: 450078/1</w:t>
                            </w:r>
                          </w:p>
                          <w:p w14:paraId="0CEC48DB" w14:textId="77777777" w:rsidR="00D04818" w:rsidRDefault="00D04818" w:rsidP="004161E0"/>
                          <w:p w14:paraId="5FB3C349" w14:textId="77777777" w:rsidR="00D04818" w:rsidRDefault="00D04818"/>
                          <w:p w14:paraId="0E57BD89" w14:textId="77777777" w:rsidR="00D04818" w:rsidRPr="0041037E" w:rsidRDefault="00D04818" w:rsidP="004161E0">
                            <w:pPr>
                              <w:pStyle w:val="Textfelder"/>
                              <w:jc w:val="left"/>
                              <w:rPr>
                                <w:b/>
                                <w:bCs/>
                              </w:rPr>
                            </w:pPr>
                            <w:r w:rsidRPr="0041037E">
                              <w:rPr>
                                <w:b/>
                                <w:bCs/>
                              </w:rPr>
                              <w:t>Kündigung meines Vertrags</w:t>
                            </w:r>
                          </w:p>
                          <w:p w14:paraId="570EE777" w14:textId="77777777" w:rsidR="00D04818" w:rsidRPr="007A37FE" w:rsidRDefault="00D04818" w:rsidP="004161E0">
                            <w:pPr>
                              <w:pStyle w:val="Textfelder"/>
                              <w:jc w:val="left"/>
                            </w:pPr>
                            <w:r w:rsidRPr="007A37FE">
                              <w:t>Kunden-Nummer: 450078/1</w:t>
                            </w:r>
                          </w:p>
                          <w:p w14:paraId="71D2B0FF" w14:textId="77777777" w:rsidR="00D04818" w:rsidRDefault="00D04818" w:rsidP="004161E0"/>
                          <w:p w14:paraId="3ADD0EA3" w14:textId="77777777" w:rsidR="00D04818" w:rsidRDefault="00D04818"/>
                          <w:p w14:paraId="10DD6EC5" w14:textId="4D87618D" w:rsidR="00D04818" w:rsidRPr="0041037E" w:rsidRDefault="00D04818" w:rsidP="004161E0">
                            <w:pPr>
                              <w:pStyle w:val="Textfelder"/>
                              <w:jc w:val="left"/>
                              <w:rPr>
                                <w:b/>
                                <w:bCs/>
                              </w:rPr>
                            </w:pPr>
                            <w:r w:rsidRPr="0041037E">
                              <w:rPr>
                                <w:b/>
                                <w:bCs/>
                              </w:rPr>
                              <w:t>Kündigung meines Vertrags</w:t>
                            </w:r>
                          </w:p>
                          <w:p w14:paraId="19EF236E" w14:textId="77777777" w:rsidR="00D04818" w:rsidRPr="007A37FE" w:rsidRDefault="00D04818" w:rsidP="004161E0">
                            <w:pPr>
                              <w:pStyle w:val="Textfelder"/>
                              <w:jc w:val="left"/>
                            </w:pPr>
                            <w:r w:rsidRPr="007A37FE">
                              <w:t>Kunden-Nummer: 450078/1</w:t>
                            </w:r>
                          </w:p>
                          <w:p w14:paraId="062EFEB8" w14:textId="77777777" w:rsidR="00D04818" w:rsidRDefault="00D04818" w:rsidP="004161E0"/>
                          <w:p w14:paraId="53EE7E75" w14:textId="77777777" w:rsidR="00D04818" w:rsidRDefault="00D04818"/>
                          <w:p w14:paraId="5A8EBD85" w14:textId="7F762F62" w:rsidR="00D04818" w:rsidRPr="0041037E" w:rsidRDefault="00D04818" w:rsidP="004161E0">
                            <w:pPr>
                              <w:pStyle w:val="Textfelder"/>
                              <w:jc w:val="left"/>
                              <w:rPr>
                                <w:b/>
                                <w:bCs/>
                              </w:rPr>
                            </w:pPr>
                            <w:r w:rsidRPr="0041037E">
                              <w:rPr>
                                <w:b/>
                                <w:bCs/>
                              </w:rPr>
                              <w:t>Kündigung meines Vertrags</w:t>
                            </w:r>
                          </w:p>
                          <w:p w14:paraId="31099067" w14:textId="77777777" w:rsidR="00D04818" w:rsidRPr="007A37FE" w:rsidRDefault="00D04818" w:rsidP="004161E0">
                            <w:pPr>
                              <w:pStyle w:val="Textfelder"/>
                              <w:jc w:val="left"/>
                            </w:pPr>
                            <w:r w:rsidRPr="007A37FE">
                              <w:t>Kunden-Nummer: 450078/1</w:t>
                            </w:r>
                          </w:p>
                          <w:p w14:paraId="56F58746" w14:textId="77777777" w:rsidR="00D04818" w:rsidRDefault="00D04818" w:rsidP="004161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322221" id="Textfeld 638" o:spid="_x0000_s1126" type="#_x0000_t202" style="position:absolute;left:0;text-align:left;margin-left:251.7pt;margin-top:361.05pt;width:204.05pt;height:55.75pt;z-index:2515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" fillcolor="window" strokeweight=".5pt">
                <v:textbox>
                  <w:txbxContent>
                    <w:p w14:paraId="68AC15EC" w14:textId="77777777" w:rsidR="00D04818" w:rsidRPr="0041037E" w:rsidRDefault="00D04818" w:rsidP="004161E0">
                      <w:pPr>
                        <w:pStyle w:val="Textfelder"/>
                        <w:jc w:val="left"/>
                        <w:rPr>
                          <w:b/>
                          <w:bCs/>
                        </w:rPr>
                      </w:pPr>
                      <w:r w:rsidRPr="0041037E">
                        <w:rPr>
                          <w:b/>
                          <w:bCs/>
                        </w:rPr>
                        <w:t>Kündigung meines Vertrags</w:t>
                      </w:r>
                    </w:p>
                    <w:p w14:paraId="2CD1EFE1" w14:textId="77777777" w:rsidR="00D04818" w:rsidRPr="007A37FE" w:rsidRDefault="00D04818" w:rsidP="004161E0">
                      <w:pPr>
                        <w:pStyle w:val="Textfelder"/>
                        <w:jc w:val="left"/>
                      </w:pPr>
                      <w:r w:rsidRPr="007A37FE">
                        <w:t>Kunden-Nummer: 450078/1</w:t>
                      </w:r>
                    </w:p>
                    <w:p w14:paraId="0CEC48DB" w14:textId="77777777" w:rsidR="00D04818" w:rsidRDefault="00D04818" w:rsidP="004161E0"/>
                    <w:p w14:paraId="5FB3C349" w14:textId="77777777" w:rsidR="00D04818" w:rsidRDefault="00D04818"/>
                    <w:p w14:paraId="0E57BD89" w14:textId="77777777" w:rsidR="00D04818" w:rsidRPr="0041037E" w:rsidRDefault="00D04818" w:rsidP="004161E0">
                      <w:pPr>
                        <w:pStyle w:val="Textfelder"/>
                        <w:jc w:val="left"/>
                        <w:rPr>
                          <w:b/>
                          <w:bCs/>
                        </w:rPr>
                      </w:pPr>
                      <w:r w:rsidRPr="0041037E">
                        <w:rPr>
                          <w:b/>
                          <w:bCs/>
                        </w:rPr>
                        <w:t>Kündigung meines Vertrags</w:t>
                      </w:r>
                    </w:p>
                    <w:p w14:paraId="570EE777" w14:textId="77777777" w:rsidR="00D04818" w:rsidRPr="007A37FE" w:rsidRDefault="00D04818" w:rsidP="004161E0">
                      <w:pPr>
                        <w:pStyle w:val="Textfelder"/>
                        <w:jc w:val="left"/>
                      </w:pPr>
                      <w:r w:rsidRPr="007A37FE">
                        <w:t>Kunden-Nummer: 450078/1</w:t>
                      </w:r>
                    </w:p>
                    <w:p w14:paraId="71D2B0FF" w14:textId="77777777" w:rsidR="00D04818" w:rsidRDefault="00D04818" w:rsidP="004161E0"/>
                    <w:p w14:paraId="3ADD0EA3" w14:textId="77777777" w:rsidR="00D04818" w:rsidRDefault="00D04818"/>
                    <w:p w14:paraId="10DD6EC5" w14:textId="4D87618D" w:rsidR="00D04818" w:rsidRPr="0041037E" w:rsidRDefault="00D04818" w:rsidP="004161E0">
                      <w:pPr>
                        <w:pStyle w:val="Textfelder"/>
                        <w:jc w:val="left"/>
                        <w:rPr>
                          <w:b/>
                          <w:bCs/>
                        </w:rPr>
                      </w:pPr>
                      <w:r w:rsidRPr="0041037E">
                        <w:rPr>
                          <w:b/>
                          <w:bCs/>
                        </w:rPr>
                        <w:t>Kündigung meines Vertrags</w:t>
                      </w:r>
                    </w:p>
                    <w:p w14:paraId="19EF236E" w14:textId="77777777" w:rsidR="00D04818" w:rsidRPr="007A37FE" w:rsidRDefault="00D04818" w:rsidP="004161E0">
                      <w:pPr>
                        <w:pStyle w:val="Textfelder"/>
                        <w:jc w:val="left"/>
                      </w:pPr>
                      <w:r w:rsidRPr="007A37FE">
                        <w:t>Kunden-Nummer: 450078/1</w:t>
                      </w:r>
                    </w:p>
                    <w:p w14:paraId="062EFEB8" w14:textId="77777777" w:rsidR="00D04818" w:rsidRDefault="00D04818" w:rsidP="004161E0"/>
                    <w:p w14:paraId="53EE7E75" w14:textId="77777777" w:rsidR="00D04818" w:rsidRDefault="00D04818"/>
                    <w:p w14:paraId="5A8EBD85" w14:textId="7F762F62" w:rsidR="00D04818" w:rsidRPr="0041037E" w:rsidRDefault="00D04818" w:rsidP="004161E0">
                      <w:pPr>
                        <w:pStyle w:val="Textfelder"/>
                        <w:jc w:val="left"/>
                        <w:rPr>
                          <w:b/>
                          <w:bCs/>
                        </w:rPr>
                      </w:pPr>
                      <w:r w:rsidRPr="0041037E">
                        <w:rPr>
                          <w:b/>
                          <w:bCs/>
                        </w:rPr>
                        <w:t>Kündigung meines Vertrags</w:t>
                      </w:r>
                    </w:p>
                    <w:p w14:paraId="31099067" w14:textId="77777777" w:rsidR="00D04818" w:rsidRPr="007A37FE" w:rsidRDefault="00D04818" w:rsidP="004161E0">
                      <w:pPr>
                        <w:pStyle w:val="Textfelder"/>
                        <w:jc w:val="left"/>
                      </w:pPr>
                      <w:r w:rsidRPr="007A37FE">
                        <w:t>Kunden-Nummer: 450078/1</w:t>
                      </w:r>
                    </w:p>
                    <w:p w14:paraId="56F58746" w14:textId="77777777" w:rsidR="00D04818" w:rsidRDefault="00D04818" w:rsidP="004161E0"/>
                  </w:txbxContent>
                </v:textbox>
              </v:shape>
            </w:pict>
          </mc:Fallback>
        </mc:AlternateContent>
      </w:r>
      <w:r w:rsidRPr="007A37FE">
        <w:rPr>
          <w:rFonts w:eastAsia="Times New Roman"/>
          <w:b/>
          <w:bCs/>
          <w:noProof/>
          <w:szCs w:val="28"/>
          <w:u w:val="single"/>
        </w:rPr>
        <mc:AlternateContent>
          <mc:Choice Requires="wps">
            <w:drawing>
              <wp:anchor distT="0" distB="0" distL="114300" distR="114300" simplePos="0" relativeHeight="251517440" behindDoc="0" locked="0" layoutInCell="1" allowOverlap="1" wp14:anchorId="4E005871" wp14:editId="35952434">
                <wp:simplePos x="0" y="0"/>
                <wp:positionH relativeFrom="margin">
                  <wp:posOffset>183515</wp:posOffset>
                </wp:positionH>
                <wp:positionV relativeFrom="paragraph">
                  <wp:posOffset>362585</wp:posOffset>
                </wp:positionV>
                <wp:extent cx="1908000" cy="936000"/>
                <wp:effectExtent l="19050" t="19050" r="35560" b="35560"/>
                <wp:wrapNone/>
                <wp:docPr id="639" name="Textfeld 639"/>
                <wp:cNvGraphicFramePr/>
                <a:graphic xmlns:a="http://schemas.openxmlformats.org/drawingml/2006/main">
                  <a:graphicData uri="http://schemas.microsoft.com/office/word/2010/wordprocessingShape">
                    <wps:wsp>
                      <wps:cNvSpPr txBox="1"/>
                      <wps:spPr>
                        <a:xfrm>
                          <a:off x="0" y="0"/>
                          <a:ext cx="1908000" cy="936000"/>
                        </a:xfrm>
                        <a:custGeom>
                          <a:avLst/>
                          <a:gdLst>
                            <a:gd name="connsiteX0" fmla="*/ 0 w 1908000"/>
                            <a:gd name="connsiteY0" fmla="*/ 0 h 936000"/>
                            <a:gd name="connsiteX1" fmla="*/ 597840 w 1908000"/>
                            <a:gd name="connsiteY1" fmla="*/ 0 h 936000"/>
                            <a:gd name="connsiteX2" fmla="*/ 1233840 w 1908000"/>
                            <a:gd name="connsiteY2" fmla="*/ 0 h 936000"/>
                            <a:gd name="connsiteX3" fmla="*/ 1908000 w 1908000"/>
                            <a:gd name="connsiteY3" fmla="*/ 0 h 936000"/>
                            <a:gd name="connsiteX4" fmla="*/ 1908000 w 1908000"/>
                            <a:gd name="connsiteY4" fmla="*/ 449280 h 936000"/>
                            <a:gd name="connsiteX5" fmla="*/ 1908000 w 1908000"/>
                            <a:gd name="connsiteY5" fmla="*/ 936000 h 936000"/>
                            <a:gd name="connsiteX6" fmla="*/ 1252920 w 1908000"/>
                            <a:gd name="connsiteY6" fmla="*/ 936000 h 936000"/>
                            <a:gd name="connsiteX7" fmla="*/ 616920 w 1908000"/>
                            <a:gd name="connsiteY7" fmla="*/ 936000 h 936000"/>
                            <a:gd name="connsiteX8" fmla="*/ 0 w 1908000"/>
                            <a:gd name="connsiteY8" fmla="*/ 936000 h 936000"/>
                            <a:gd name="connsiteX9" fmla="*/ 0 w 1908000"/>
                            <a:gd name="connsiteY9" fmla="*/ 486720 h 936000"/>
                            <a:gd name="connsiteX10" fmla="*/ 0 w 1908000"/>
                            <a:gd name="connsiteY10" fmla="*/ 0 h 936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908000" h="936000" fill="none" extrusionOk="0">
                              <a:moveTo>
                                <a:pt x="0" y="0"/>
                              </a:moveTo>
                              <a:cubicBezTo>
                                <a:pt x="184529" y="22702"/>
                                <a:pt x="320759" y="-28630"/>
                                <a:pt x="597840" y="0"/>
                              </a:cubicBezTo>
                              <a:cubicBezTo>
                                <a:pt x="874921" y="28630"/>
                                <a:pt x="1057286" y="24236"/>
                                <a:pt x="1233840" y="0"/>
                              </a:cubicBezTo>
                              <a:cubicBezTo>
                                <a:pt x="1410394" y="-24236"/>
                                <a:pt x="1715546" y="3958"/>
                                <a:pt x="1908000" y="0"/>
                              </a:cubicBezTo>
                              <a:cubicBezTo>
                                <a:pt x="1922717" y="108421"/>
                                <a:pt x="1891896" y="289286"/>
                                <a:pt x="1908000" y="449280"/>
                              </a:cubicBezTo>
                              <a:cubicBezTo>
                                <a:pt x="1924104" y="609274"/>
                                <a:pt x="1927200" y="700019"/>
                                <a:pt x="1908000" y="936000"/>
                              </a:cubicBezTo>
                              <a:cubicBezTo>
                                <a:pt x="1772997" y="906867"/>
                                <a:pt x="1500633" y="953987"/>
                                <a:pt x="1252920" y="936000"/>
                              </a:cubicBezTo>
                              <a:cubicBezTo>
                                <a:pt x="1005207" y="918013"/>
                                <a:pt x="782120" y="906107"/>
                                <a:pt x="616920" y="936000"/>
                              </a:cubicBezTo>
                              <a:cubicBezTo>
                                <a:pt x="451720" y="965893"/>
                                <a:pt x="268536" y="905329"/>
                                <a:pt x="0" y="936000"/>
                              </a:cubicBezTo>
                              <a:cubicBezTo>
                                <a:pt x="3848" y="802595"/>
                                <a:pt x="-11233" y="602205"/>
                                <a:pt x="0" y="486720"/>
                              </a:cubicBezTo>
                              <a:cubicBezTo>
                                <a:pt x="11233" y="371235"/>
                                <a:pt x="894" y="192446"/>
                                <a:pt x="0" y="0"/>
                              </a:cubicBezTo>
                              <a:close/>
                            </a:path>
                            <a:path w="1908000" h="936000" stroke="0" extrusionOk="0">
                              <a:moveTo>
                                <a:pt x="0" y="0"/>
                              </a:moveTo>
                              <a:cubicBezTo>
                                <a:pt x="156744" y="-16181"/>
                                <a:pt x="442496" y="24083"/>
                                <a:pt x="636000" y="0"/>
                              </a:cubicBezTo>
                              <a:cubicBezTo>
                                <a:pt x="829504" y="-24083"/>
                                <a:pt x="1107906" y="-17284"/>
                                <a:pt x="1310160" y="0"/>
                              </a:cubicBezTo>
                              <a:cubicBezTo>
                                <a:pt x="1512414" y="17284"/>
                                <a:pt x="1772769" y="-14700"/>
                                <a:pt x="1908000" y="0"/>
                              </a:cubicBezTo>
                              <a:cubicBezTo>
                                <a:pt x="1885799" y="139091"/>
                                <a:pt x="1923823" y="259611"/>
                                <a:pt x="1908000" y="449280"/>
                              </a:cubicBezTo>
                              <a:cubicBezTo>
                                <a:pt x="1892177" y="638949"/>
                                <a:pt x="1889631" y="767570"/>
                                <a:pt x="1908000" y="936000"/>
                              </a:cubicBezTo>
                              <a:cubicBezTo>
                                <a:pt x="1677215" y="948171"/>
                                <a:pt x="1513305" y="915388"/>
                                <a:pt x="1272000" y="936000"/>
                              </a:cubicBezTo>
                              <a:cubicBezTo>
                                <a:pt x="1030695" y="956612"/>
                                <a:pt x="776324" y="925023"/>
                                <a:pt x="597840" y="936000"/>
                              </a:cubicBezTo>
                              <a:cubicBezTo>
                                <a:pt x="419356" y="946977"/>
                                <a:pt x="223484" y="913422"/>
                                <a:pt x="0" y="936000"/>
                              </a:cubicBezTo>
                              <a:cubicBezTo>
                                <a:pt x="307" y="736161"/>
                                <a:pt x="6303" y="619282"/>
                                <a:pt x="0" y="468000"/>
                              </a:cubicBezTo>
                              <a:cubicBezTo>
                                <a:pt x="-6303" y="316718"/>
                                <a:pt x="-9770" y="153113"/>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sd="782294884">
                                <a:prstGeom prst="rect">
                                  <a:avLst/>
                                </a:prstGeom>
                                <ask:type>
                                  <ask:lineSketchFreehand/>
                                </ask:type>
                              </ask:lineSketchStyleProps>
                            </a:ext>
                          </a:extLst>
                        </a:ln>
                      </wps:spPr>
                      <wps:txbx>
                        <w:txbxContent>
                          <w:p w14:paraId="5975F8A1" w14:textId="77777777" w:rsidR="00D04818" w:rsidRPr="003F0F56" w:rsidRDefault="00D04818" w:rsidP="003F0F56">
                            <w:pPr>
                              <w:pStyle w:val="Textfelder"/>
                              <w:jc w:val="left"/>
                            </w:pPr>
                            <w:r w:rsidRPr="003F0F56">
                              <w:t>Frau Musterfrau</w:t>
                            </w:r>
                          </w:p>
                          <w:p w14:paraId="1DD02463" w14:textId="77777777" w:rsidR="00D04818" w:rsidRPr="003F0F56" w:rsidRDefault="00D04818" w:rsidP="003F0F56">
                            <w:pPr>
                              <w:pStyle w:val="Textfelder"/>
                              <w:jc w:val="left"/>
                            </w:pPr>
                            <w:r w:rsidRPr="003F0F56">
                              <w:t>Fliederweg 28</w:t>
                            </w:r>
                          </w:p>
                          <w:p w14:paraId="5510B305" w14:textId="77777777" w:rsidR="00D04818" w:rsidRPr="003F0F56" w:rsidRDefault="00D04818" w:rsidP="003F0F56">
                            <w:pPr>
                              <w:pStyle w:val="Textfelder"/>
                              <w:jc w:val="left"/>
                            </w:pPr>
                            <w:r w:rsidRPr="003F0F56">
                              <w:t>25649 Musterhausen</w:t>
                            </w:r>
                          </w:p>
                          <w:p w14:paraId="7CB0A479" w14:textId="77777777" w:rsidR="00D04818" w:rsidRDefault="00D04818"/>
                          <w:p w14:paraId="1FA2B81C" w14:textId="77777777" w:rsidR="00D04818" w:rsidRPr="003F0F56" w:rsidRDefault="00D04818" w:rsidP="003F0F56">
                            <w:pPr>
                              <w:pStyle w:val="Textfelder"/>
                              <w:jc w:val="left"/>
                            </w:pPr>
                            <w:r w:rsidRPr="003F0F56">
                              <w:t>Frau Musterfrau</w:t>
                            </w:r>
                          </w:p>
                          <w:p w14:paraId="407DD147" w14:textId="77777777" w:rsidR="00D04818" w:rsidRPr="003F0F56" w:rsidRDefault="00D04818" w:rsidP="003F0F56">
                            <w:pPr>
                              <w:pStyle w:val="Textfelder"/>
                              <w:jc w:val="left"/>
                            </w:pPr>
                            <w:r w:rsidRPr="003F0F56">
                              <w:t>Fliederweg 28</w:t>
                            </w:r>
                          </w:p>
                          <w:p w14:paraId="35D27918" w14:textId="77777777" w:rsidR="00D04818" w:rsidRPr="003F0F56" w:rsidRDefault="00D04818" w:rsidP="003F0F56">
                            <w:pPr>
                              <w:pStyle w:val="Textfelder"/>
                              <w:jc w:val="left"/>
                            </w:pPr>
                            <w:r w:rsidRPr="003F0F56">
                              <w:t>25649 Musterhausen</w:t>
                            </w:r>
                          </w:p>
                          <w:p w14:paraId="667C6190" w14:textId="77777777" w:rsidR="00D04818" w:rsidRDefault="00D04818"/>
                          <w:p w14:paraId="7C15A2FC" w14:textId="4CB7B4F7" w:rsidR="00D04818" w:rsidRPr="003F0F56" w:rsidRDefault="00D04818" w:rsidP="003F0F56">
                            <w:pPr>
                              <w:pStyle w:val="Textfelder"/>
                              <w:jc w:val="left"/>
                            </w:pPr>
                            <w:r w:rsidRPr="003F0F56">
                              <w:t>Frau Musterfrau</w:t>
                            </w:r>
                          </w:p>
                          <w:p w14:paraId="651A876B" w14:textId="77777777" w:rsidR="00D04818" w:rsidRPr="003F0F56" w:rsidRDefault="00D04818" w:rsidP="003F0F56">
                            <w:pPr>
                              <w:pStyle w:val="Textfelder"/>
                              <w:jc w:val="left"/>
                            </w:pPr>
                            <w:r w:rsidRPr="003F0F56">
                              <w:t>Fliederweg 28</w:t>
                            </w:r>
                          </w:p>
                          <w:p w14:paraId="45CA0709" w14:textId="77777777" w:rsidR="00D04818" w:rsidRPr="003F0F56" w:rsidRDefault="00D04818" w:rsidP="003F0F56">
                            <w:pPr>
                              <w:pStyle w:val="Textfelder"/>
                              <w:jc w:val="left"/>
                            </w:pPr>
                            <w:r w:rsidRPr="003F0F56">
                              <w:t>25649 Musterhausen</w:t>
                            </w:r>
                          </w:p>
                          <w:p w14:paraId="727CC513" w14:textId="77777777" w:rsidR="00D04818" w:rsidRDefault="00D04818"/>
                          <w:p w14:paraId="2F0A55F0" w14:textId="37A15DD1" w:rsidR="00D04818" w:rsidRPr="003F0F56" w:rsidRDefault="00D04818" w:rsidP="003F0F56">
                            <w:pPr>
                              <w:pStyle w:val="Textfelder"/>
                              <w:jc w:val="left"/>
                            </w:pPr>
                            <w:r w:rsidRPr="003F0F56">
                              <w:t>Frau Musterfrau</w:t>
                            </w:r>
                          </w:p>
                          <w:p w14:paraId="3A8F993A" w14:textId="77777777" w:rsidR="00D04818" w:rsidRPr="003F0F56" w:rsidRDefault="00D04818" w:rsidP="003F0F56">
                            <w:pPr>
                              <w:pStyle w:val="Textfelder"/>
                              <w:jc w:val="left"/>
                            </w:pPr>
                            <w:r w:rsidRPr="003F0F56">
                              <w:t>Fliederweg 28</w:t>
                            </w:r>
                          </w:p>
                          <w:p w14:paraId="31F61306" w14:textId="77777777" w:rsidR="00D04818" w:rsidRPr="003F0F56" w:rsidRDefault="00D04818" w:rsidP="003F0F56">
                            <w:pPr>
                              <w:pStyle w:val="Textfelder"/>
                              <w:jc w:val="left"/>
                            </w:pPr>
                            <w:r w:rsidRPr="003F0F56">
                              <w:t>25649 Musterhausen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005871" id="Textfeld 639" o:spid="_x0000_s1127" type="#_x0000_t202" style="position:absolute;left:0;text-align:left;margin-left:14.45pt;margin-top:28.55pt;width:150.25pt;height:73.7pt;z-index:25151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" fillcolor="window" strokeweight=".5pt">
                <v:textbox>
                  <w:txbxContent>
                    <w:p w14:paraId="5975F8A1" w14:textId="77777777" w:rsidR="00D04818" w:rsidRPr="003F0F56" w:rsidRDefault="00D04818" w:rsidP="003F0F56">
                      <w:pPr>
                        <w:pStyle w:val="Textfelder"/>
                        <w:jc w:val="left"/>
                      </w:pPr>
                      <w:r w:rsidRPr="003F0F56">
                        <w:t>Frau Musterfrau</w:t>
                      </w:r>
                    </w:p>
                    <w:p w14:paraId="1DD02463" w14:textId="77777777" w:rsidR="00D04818" w:rsidRPr="003F0F56" w:rsidRDefault="00D04818" w:rsidP="003F0F56">
                      <w:pPr>
                        <w:pStyle w:val="Textfelder"/>
                        <w:jc w:val="left"/>
                      </w:pPr>
                      <w:r w:rsidRPr="003F0F56">
                        <w:t>Fliederweg 28</w:t>
                      </w:r>
                    </w:p>
                    <w:p w14:paraId="5510B305" w14:textId="77777777" w:rsidR="00D04818" w:rsidRPr="003F0F56" w:rsidRDefault="00D04818" w:rsidP="003F0F56">
                      <w:pPr>
                        <w:pStyle w:val="Textfelder"/>
                        <w:jc w:val="left"/>
                      </w:pPr>
                      <w:r w:rsidRPr="003F0F56">
                        <w:t>25649 Musterhausen</w:t>
                      </w:r>
                    </w:p>
                    <w:p w14:paraId="7CB0A479" w14:textId="77777777" w:rsidR="00D04818" w:rsidRDefault="00D04818"/>
                    <w:p w14:paraId="1FA2B81C" w14:textId="77777777" w:rsidR="00D04818" w:rsidRPr="003F0F56" w:rsidRDefault="00D04818" w:rsidP="003F0F56">
                      <w:pPr>
                        <w:pStyle w:val="Textfelder"/>
                        <w:jc w:val="left"/>
                      </w:pPr>
                      <w:r w:rsidRPr="003F0F56">
                        <w:t>Frau Musterfrau</w:t>
                      </w:r>
                    </w:p>
                    <w:p w14:paraId="407DD147" w14:textId="77777777" w:rsidR="00D04818" w:rsidRPr="003F0F56" w:rsidRDefault="00D04818" w:rsidP="003F0F56">
                      <w:pPr>
                        <w:pStyle w:val="Textfelder"/>
                        <w:jc w:val="left"/>
                      </w:pPr>
                      <w:r w:rsidRPr="003F0F56">
                        <w:t>Fliederweg 28</w:t>
                      </w:r>
                    </w:p>
                    <w:p w14:paraId="35D27918" w14:textId="77777777" w:rsidR="00D04818" w:rsidRPr="003F0F56" w:rsidRDefault="00D04818" w:rsidP="003F0F56">
                      <w:pPr>
                        <w:pStyle w:val="Textfelder"/>
                        <w:jc w:val="left"/>
                      </w:pPr>
                      <w:r w:rsidRPr="003F0F56">
                        <w:t>25649 Musterhausen</w:t>
                      </w:r>
                    </w:p>
                    <w:p w14:paraId="667C6190" w14:textId="77777777" w:rsidR="00D04818" w:rsidRDefault="00D04818"/>
                    <w:p w14:paraId="7C15A2FC" w14:textId="4CB7B4F7" w:rsidR="00D04818" w:rsidRPr="003F0F56" w:rsidRDefault="00D04818" w:rsidP="003F0F56">
                      <w:pPr>
                        <w:pStyle w:val="Textfelder"/>
                        <w:jc w:val="left"/>
                      </w:pPr>
                      <w:r w:rsidRPr="003F0F56">
                        <w:t>Frau Musterfrau</w:t>
                      </w:r>
                    </w:p>
                    <w:p w14:paraId="651A876B" w14:textId="77777777" w:rsidR="00D04818" w:rsidRPr="003F0F56" w:rsidRDefault="00D04818" w:rsidP="003F0F56">
                      <w:pPr>
                        <w:pStyle w:val="Textfelder"/>
                        <w:jc w:val="left"/>
                      </w:pPr>
                      <w:r w:rsidRPr="003F0F56">
                        <w:t>Fliederweg 28</w:t>
                      </w:r>
                    </w:p>
                    <w:p w14:paraId="45CA0709" w14:textId="77777777" w:rsidR="00D04818" w:rsidRPr="003F0F56" w:rsidRDefault="00D04818" w:rsidP="003F0F56">
                      <w:pPr>
                        <w:pStyle w:val="Textfelder"/>
                        <w:jc w:val="left"/>
                      </w:pPr>
                      <w:r w:rsidRPr="003F0F56">
                        <w:t>25649 Musterhausen</w:t>
                      </w:r>
                    </w:p>
                    <w:p w14:paraId="727CC513" w14:textId="77777777" w:rsidR="00D04818" w:rsidRDefault="00D04818"/>
                    <w:p w14:paraId="2F0A55F0" w14:textId="37A15DD1" w:rsidR="00D04818" w:rsidRPr="003F0F56" w:rsidRDefault="00D04818" w:rsidP="003F0F56">
                      <w:pPr>
                        <w:pStyle w:val="Textfelder"/>
                        <w:jc w:val="left"/>
                      </w:pPr>
                      <w:r w:rsidRPr="003F0F56">
                        <w:t>Frau Musterfrau</w:t>
                      </w:r>
                    </w:p>
                    <w:p w14:paraId="3A8F993A" w14:textId="77777777" w:rsidR="00D04818" w:rsidRPr="003F0F56" w:rsidRDefault="00D04818" w:rsidP="003F0F56">
                      <w:pPr>
                        <w:pStyle w:val="Textfelder"/>
                        <w:jc w:val="left"/>
                      </w:pPr>
                      <w:r w:rsidRPr="003F0F56">
                        <w:t>Fliederweg 28</w:t>
                      </w:r>
                    </w:p>
                    <w:p w14:paraId="31F61306" w14:textId="77777777" w:rsidR="00D04818" w:rsidRPr="003F0F56" w:rsidRDefault="00D04818" w:rsidP="003F0F56">
                      <w:pPr>
                        <w:pStyle w:val="Textfelder"/>
                        <w:jc w:val="left"/>
                      </w:pPr>
                      <w:r w:rsidRPr="003F0F56">
                        <w:t>25649 Musterhausen</w:t>
                      </w:r>
                    </w:p>
                  </w:txbxContent>
                </v:textbox>
                <w10:wrap anchorx="margin"/>
              </v:shape>
            </w:pict>
          </mc:Fallback>
        </mc:AlternateContent>
      </w:r>
      <w:r w:rsidRPr="007A37FE">
        <w:rPr>
          <w:rFonts w:eastAsia="Times New Roman"/>
          <w:noProof/>
          <w:szCs w:val="28"/>
        </w:rPr>
        <mc:AlternateContent>
          <mc:Choice Requires="wps">
            <w:drawing>
              <wp:anchor distT="0" distB="0" distL="114300" distR="114300" simplePos="0" relativeHeight="251518464" behindDoc="0" locked="0" layoutInCell="1" allowOverlap="1" wp14:anchorId="0AB97C4D" wp14:editId="359AC206">
                <wp:simplePos x="0" y="0"/>
                <wp:positionH relativeFrom="margin">
                  <wp:posOffset>180340</wp:posOffset>
                </wp:positionH>
                <wp:positionV relativeFrom="paragraph">
                  <wp:posOffset>4826635</wp:posOffset>
                </wp:positionV>
                <wp:extent cx="1872000" cy="1224000"/>
                <wp:effectExtent l="19050" t="19050" r="33020" b="33655"/>
                <wp:wrapNone/>
                <wp:docPr id="640" name="Textfeld 640"/>
                <wp:cNvGraphicFramePr/>
                <a:graphic xmlns:a="http://schemas.openxmlformats.org/drawingml/2006/main">
                  <a:graphicData uri="http://schemas.microsoft.com/office/word/2010/wordprocessingShape">
                    <wps:wsp>
                      <wps:cNvSpPr txBox="1"/>
                      <wps:spPr>
                        <a:xfrm>
                          <a:off x="0" y="0"/>
                          <a:ext cx="1872000" cy="1224000"/>
                        </a:xfrm>
                        <a:custGeom>
                          <a:avLst/>
                          <a:gdLst>
                            <a:gd name="connsiteX0" fmla="*/ 0 w 1872000"/>
                            <a:gd name="connsiteY0" fmla="*/ 0 h 1224000"/>
                            <a:gd name="connsiteX1" fmla="*/ 624000 w 1872000"/>
                            <a:gd name="connsiteY1" fmla="*/ 0 h 1224000"/>
                            <a:gd name="connsiteX2" fmla="*/ 1248000 w 1872000"/>
                            <a:gd name="connsiteY2" fmla="*/ 0 h 1224000"/>
                            <a:gd name="connsiteX3" fmla="*/ 1872000 w 1872000"/>
                            <a:gd name="connsiteY3" fmla="*/ 0 h 1224000"/>
                            <a:gd name="connsiteX4" fmla="*/ 1872000 w 1872000"/>
                            <a:gd name="connsiteY4" fmla="*/ 612000 h 1224000"/>
                            <a:gd name="connsiteX5" fmla="*/ 1872000 w 1872000"/>
                            <a:gd name="connsiteY5" fmla="*/ 1224000 h 1224000"/>
                            <a:gd name="connsiteX6" fmla="*/ 1285440 w 1872000"/>
                            <a:gd name="connsiteY6" fmla="*/ 1224000 h 1224000"/>
                            <a:gd name="connsiteX7" fmla="*/ 680160 w 1872000"/>
                            <a:gd name="connsiteY7" fmla="*/ 1224000 h 1224000"/>
                            <a:gd name="connsiteX8" fmla="*/ 0 w 1872000"/>
                            <a:gd name="connsiteY8" fmla="*/ 1224000 h 1224000"/>
                            <a:gd name="connsiteX9" fmla="*/ 0 w 1872000"/>
                            <a:gd name="connsiteY9" fmla="*/ 636480 h 1224000"/>
                            <a:gd name="connsiteX10" fmla="*/ 0 w 1872000"/>
                            <a:gd name="connsiteY10" fmla="*/ 0 h 12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872000" h="1224000" fill="none" extrusionOk="0">
                              <a:moveTo>
                                <a:pt x="0" y="0"/>
                              </a:moveTo>
                              <a:cubicBezTo>
                                <a:pt x="234794" y="21226"/>
                                <a:pt x="461580" y="9283"/>
                                <a:pt x="624000" y="0"/>
                              </a:cubicBezTo>
                              <a:cubicBezTo>
                                <a:pt x="786420" y="-9283"/>
                                <a:pt x="1026676" y="30791"/>
                                <a:pt x="1248000" y="0"/>
                              </a:cubicBezTo>
                              <a:cubicBezTo>
                                <a:pt x="1469324" y="-30791"/>
                                <a:pt x="1744453" y="-1811"/>
                                <a:pt x="1872000" y="0"/>
                              </a:cubicBezTo>
                              <a:cubicBezTo>
                                <a:pt x="1845547" y="290212"/>
                                <a:pt x="1859389" y="412008"/>
                                <a:pt x="1872000" y="612000"/>
                              </a:cubicBezTo>
                              <a:cubicBezTo>
                                <a:pt x="1884611" y="811992"/>
                                <a:pt x="1845001" y="1090417"/>
                                <a:pt x="1872000" y="1224000"/>
                              </a:cubicBezTo>
                              <a:cubicBezTo>
                                <a:pt x="1749430" y="1229922"/>
                                <a:pt x="1575876" y="1220348"/>
                                <a:pt x="1285440" y="1224000"/>
                              </a:cubicBezTo>
                              <a:cubicBezTo>
                                <a:pt x="995004" y="1227652"/>
                                <a:pt x="846863" y="1245176"/>
                                <a:pt x="680160" y="1224000"/>
                              </a:cubicBezTo>
                              <a:cubicBezTo>
                                <a:pt x="513457" y="1202824"/>
                                <a:pt x="336781" y="1227406"/>
                                <a:pt x="0" y="1224000"/>
                              </a:cubicBezTo>
                              <a:cubicBezTo>
                                <a:pt x="-12299" y="1065927"/>
                                <a:pt x="19013" y="774576"/>
                                <a:pt x="0" y="636480"/>
                              </a:cubicBezTo>
                              <a:cubicBezTo>
                                <a:pt x="-19013" y="498384"/>
                                <a:pt x="-12455" y="302716"/>
                                <a:pt x="0" y="0"/>
                              </a:cubicBezTo>
                              <a:close/>
                            </a:path>
                            <a:path w="1872000" h="1224000" stroke="0" extrusionOk="0">
                              <a:moveTo>
                                <a:pt x="0" y="0"/>
                              </a:moveTo>
                              <a:cubicBezTo>
                                <a:pt x="260467" y="-27466"/>
                                <a:pt x="469525" y="-25282"/>
                                <a:pt x="624000" y="0"/>
                              </a:cubicBezTo>
                              <a:cubicBezTo>
                                <a:pt x="778475" y="25282"/>
                                <a:pt x="1021441" y="-11895"/>
                                <a:pt x="1229280" y="0"/>
                              </a:cubicBezTo>
                              <a:cubicBezTo>
                                <a:pt x="1437119" y="11895"/>
                                <a:pt x="1609457" y="7244"/>
                                <a:pt x="1872000" y="0"/>
                              </a:cubicBezTo>
                              <a:cubicBezTo>
                                <a:pt x="1900247" y="131092"/>
                                <a:pt x="1880279" y="460206"/>
                                <a:pt x="1872000" y="612000"/>
                              </a:cubicBezTo>
                              <a:cubicBezTo>
                                <a:pt x="1863721" y="763794"/>
                                <a:pt x="1869131" y="1088856"/>
                                <a:pt x="1872000" y="1224000"/>
                              </a:cubicBezTo>
                              <a:cubicBezTo>
                                <a:pt x="1691969" y="1239536"/>
                                <a:pt x="1442587" y="1194980"/>
                                <a:pt x="1285440" y="1224000"/>
                              </a:cubicBezTo>
                              <a:cubicBezTo>
                                <a:pt x="1128293" y="1253020"/>
                                <a:pt x="923417" y="1249154"/>
                                <a:pt x="642720" y="1224000"/>
                              </a:cubicBezTo>
                              <a:cubicBezTo>
                                <a:pt x="362023" y="1198846"/>
                                <a:pt x="151218" y="1249199"/>
                                <a:pt x="0" y="1224000"/>
                              </a:cubicBezTo>
                              <a:cubicBezTo>
                                <a:pt x="-14846" y="1094666"/>
                                <a:pt x="-17676" y="838446"/>
                                <a:pt x="0" y="648720"/>
                              </a:cubicBezTo>
                              <a:cubicBezTo>
                                <a:pt x="17676" y="458994"/>
                                <a:pt x="-6093" y="155959"/>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sd="1621479107">
                                <a:prstGeom prst="rect">
                                  <a:avLst/>
                                </a:prstGeom>
                                <ask:type>
                                  <ask:lineSketchFreehand/>
                                </ask:type>
                              </ask:lineSketchStyleProps>
                            </a:ext>
                          </a:extLst>
                        </a:ln>
                      </wps:spPr>
                      <wps:txbx>
                        <w:txbxContent>
                          <w:p w14:paraId="357C97E4" w14:textId="77777777" w:rsidR="00D04818" w:rsidRPr="007A37FE" w:rsidRDefault="00D04818" w:rsidP="000049C3">
                            <w:pPr>
                              <w:pStyle w:val="Textfelder"/>
                              <w:jc w:val="left"/>
                            </w:pPr>
                            <w:r w:rsidRPr="007A37FE">
                              <w:t>An</w:t>
                            </w:r>
                          </w:p>
                          <w:p w14:paraId="07DBD8A1" w14:textId="77777777" w:rsidR="00D04818" w:rsidRPr="007A37FE" w:rsidRDefault="00D04818" w:rsidP="000049C3">
                            <w:pPr>
                              <w:pStyle w:val="Textfelder"/>
                              <w:jc w:val="left"/>
                            </w:pPr>
                            <w:r w:rsidRPr="007A37FE">
                              <w:t>Musterfirma Hansen</w:t>
                            </w:r>
                          </w:p>
                          <w:p w14:paraId="181240F4" w14:textId="77777777" w:rsidR="00D04818" w:rsidRPr="007A37FE" w:rsidRDefault="00D04818" w:rsidP="000049C3">
                            <w:pPr>
                              <w:pStyle w:val="Textfelder"/>
                              <w:jc w:val="left"/>
                            </w:pPr>
                            <w:r w:rsidRPr="007A37FE">
                              <w:t>Mozartstraße 14</w:t>
                            </w:r>
                          </w:p>
                          <w:p w14:paraId="0F52876B" w14:textId="77777777" w:rsidR="00D04818" w:rsidRPr="007A37FE" w:rsidRDefault="00D04818" w:rsidP="000049C3">
                            <w:pPr>
                              <w:pStyle w:val="Textfelder"/>
                              <w:jc w:val="left"/>
                            </w:pPr>
                            <w:r w:rsidRPr="007A37FE">
                              <w:t>34008 Musterhausen</w:t>
                            </w:r>
                          </w:p>
                          <w:p w14:paraId="6C21BEE1" w14:textId="77777777" w:rsidR="00D04818" w:rsidRDefault="00D04818"/>
                          <w:p w14:paraId="65A4A19E" w14:textId="77777777" w:rsidR="00D04818" w:rsidRPr="007A37FE" w:rsidRDefault="00D04818" w:rsidP="000049C3">
                            <w:pPr>
                              <w:pStyle w:val="Textfelder"/>
                              <w:jc w:val="left"/>
                            </w:pPr>
                            <w:r w:rsidRPr="007A37FE">
                              <w:t>An</w:t>
                            </w:r>
                          </w:p>
                          <w:p w14:paraId="77D9092E" w14:textId="77777777" w:rsidR="00D04818" w:rsidRPr="007A37FE" w:rsidRDefault="00D04818" w:rsidP="000049C3">
                            <w:pPr>
                              <w:pStyle w:val="Textfelder"/>
                              <w:jc w:val="left"/>
                            </w:pPr>
                            <w:r w:rsidRPr="007A37FE">
                              <w:t>Musterfirma Hansen</w:t>
                            </w:r>
                          </w:p>
                          <w:p w14:paraId="5C42214C" w14:textId="77777777" w:rsidR="00D04818" w:rsidRPr="007A37FE" w:rsidRDefault="00D04818" w:rsidP="000049C3">
                            <w:pPr>
                              <w:pStyle w:val="Textfelder"/>
                              <w:jc w:val="left"/>
                            </w:pPr>
                            <w:r w:rsidRPr="007A37FE">
                              <w:t>Mozartstraße 14</w:t>
                            </w:r>
                          </w:p>
                          <w:p w14:paraId="7004368D" w14:textId="77777777" w:rsidR="00D04818" w:rsidRPr="007A37FE" w:rsidRDefault="00D04818" w:rsidP="000049C3">
                            <w:pPr>
                              <w:pStyle w:val="Textfelder"/>
                              <w:jc w:val="left"/>
                            </w:pPr>
                            <w:r w:rsidRPr="007A37FE">
                              <w:t>34008 Musterhausen</w:t>
                            </w:r>
                          </w:p>
                          <w:p w14:paraId="6CADA62C" w14:textId="77777777" w:rsidR="00D04818" w:rsidRDefault="00D04818"/>
                          <w:p w14:paraId="203F331D" w14:textId="5CCCD600" w:rsidR="00D04818" w:rsidRPr="007A37FE" w:rsidRDefault="00D04818" w:rsidP="000049C3">
                            <w:pPr>
                              <w:pStyle w:val="Textfelder"/>
                              <w:jc w:val="left"/>
                            </w:pPr>
                            <w:r w:rsidRPr="007A37FE">
                              <w:t>An</w:t>
                            </w:r>
                          </w:p>
                          <w:p w14:paraId="3398A957" w14:textId="77777777" w:rsidR="00D04818" w:rsidRPr="007A37FE" w:rsidRDefault="00D04818" w:rsidP="000049C3">
                            <w:pPr>
                              <w:pStyle w:val="Textfelder"/>
                              <w:jc w:val="left"/>
                            </w:pPr>
                            <w:r w:rsidRPr="007A37FE">
                              <w:t>Musterfirma Hansen</w:t>
                            </w:r>
                          </w:p>
                          <w:p w14:paraId="02A5453A" w14:textId="77777777" w:rsidR="00D04818" w:rsidRPr="007A37FE" w:rsidRDefault="00D04818" w:rsidP="000049C3">
                            <w:pPr>
                              <w:pStyle w:val="Textfelder"/>
                              <w:jc w:val="left"/>
                            </w:pPr>
                            <w:r w:rsidRPr="007A37FE">
                              <w:t>Mozartstraße 14</w:t>
                            </w:r>
                          </w:p>
                          <w:p w14:paraId="195D74A6" w14:textId="77777777" w:rsidR="00D04818" w:rsidRPr="007A37FE" w:rsidRDefault="00D04818" w:rsidP="000049C3">
                            <w:pPr>
                              <w:pStyle w:val="Textfelder"/>
                              <w:jc w:val="left"/>
                            </w:pPr>
                            <w:r w:rsidRPr="007A37FE">
                              <w:t>34008 Musterhausen</w:t>
                            </w:r>
                          </w:p>
                          <w:p w14:paraId="3150CF16" w14:textId="77777777" w:rsidR="00D04818" w:rsidRDefault="00D04818"/>
                          <w:p w14:paraId="0A2A7AA0" w14:textId="0425541D" w:rsidR="00D04818" w:rsidRPr="007A37FE" w:rsidRDefault="00D04818" w:rsidP="000049C3">
                            <w:pPr>
                              <w:pStyle w:val="Textfelder"/>
                              <w:jc w:val="left"/>
                            </w:pPr>
                            <w:r w:rsidRPr="007A37FE">
                              <w:t>An</w:t>
                            </w:r>
                          </w:p>
                          <w:p w14:paraId="1AAF0047" w14:textId="77777777" w:rsidR="00D04818" w:rsidRPr="007A37FE" w:rsidRDefault="00D04818" w:rsidP="000049C3">
                            <w:pPr>
                              <w:pStyle w:val="Textfelder"/>
                              <w:jc w:val="left"/>
                            </w:pPr>
                            <w:r w:rsidRPr="007A37FE">
                              <w:t>Musterfirma Hansen</w:t>
                            </w:r>
                          </w:p>
                          <w:p w14:paraId="46AA6774" w14:textId="77777777" w:rsidR="00D04818" w:rsidRPr="007A37FE" w:rsidRDefault="00D04818" w:rsidP="000049C3">
                            <w:pPr>
                              <w:pStyle w:val="Textfelder"/>
                              <w:jc w:val="left"/>
                            </w:pPr>
                            <w:r w:rsidRPr="007A37FE">
                              <w:t>Mozartstraße 14</w:t>
                            </w:r>
                          </w:p>
                          <w:p w14:paraId="124FA7CF" w14:textId="77777777" w:rsidR="00D04818" w:rsidRPr="007A37FE" w:rsidRDefault="00D04818" w:rsidP="000049C3">
                            <w:pPr>
                              <w:pStyle w:val="Textfelder"/>
                              <w:jc w:val="left"/>
                            </w:pPr>
                            <w:r w:rsidRPr="007A37FE">
                              <w:t>34008 Musterhausen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B97C4D" id="Textfeld 640" o:spid="_x0000_s1128" type="#_x0000_t202" style="position:absolute;left:0;text-align:left;margin-left:14.2pt;margin-top:380.05pt;width:147.4pt;height:96.4pt;z-index:251518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" fillcolor="window" strokeweight=".5pt">
                <v:textbox>
                  <w:txbxContent>
                    <w:p w14:paraId="357C97E4" w14:textId="77777777" w:rsidR="00D04818" w:rsidRPr="007A37FE" w:rsidRDefault="00D04818" w:rsidP="000049C3">
                      <w:pPr>
                        <w:pStyle w:val="Textfelder"/>
                        <w:jc w:val="left"/>
                      </w:pPr>
                      <w:r w:rsidRPr="007A37FE">
                        <w:t>An</w:t>
                      </w:r>
                    </w:p>
                    <w:p w14:paraId="07DBD8A1" w14:textId="77777777" w:rsidR="00D04818" w:rsidRPr="007A37FE" w:rsidRDefault="00D04818" w:rsidP="000049C3">
                      <w:pPr>
                        <w:pStyle w:val="Textfelder"/>
                        <w:jc w:val="left"/>
                      </w:pPr>
                      <w:r w:rsidRPr="007A37FE">
                        <w:t>Musterfirma Hansen</w:t>
                      </w:r>
                    </w:p>
                    <w:p w14:paraId="181240F4" w14:textId="77777777" w:rsidR="00D04818" w:rsidRPr="007A37FE" w:rsidRDefault="00D04818" w:rsidP="000049C3">
                      <w:pPr>
                        <w:pStyle w:val="Textfelder"/>
                        <w:jc w:val="left"/>
                      </w:pPr>
                      <w:r w:rsidRPr="007A37FE">
                        <w:t>Mozartstraße 14</w:t>
                      </w:r>
                    </w:p>
                    <w:p w14:paraId="0F52876B" w14:textId="77777777" w:rsidR="00D04818" w:rsidRPr="007A37FE" w:rsidRDefault="00D04818" w:rsidP="000049C3">
                      <w:pPr>
                        <w:pStyle w:val="Textfelder"/>
                        <w:jc w:val="left"/>
                      </w:pPr>
                      <w:r w:rsidRPr="007A37FE">
                        <w:t>34008 Musterhausen</w:t>
                      </w:r>
                    </w:p>
                    <w:p w14:paraId="6C21BEE1" w14:textId="77777777" w:rsidR="00D04818" w:rsidRDefault="00D04818"/>
                    <w:p w14:paraId="65A4A19E" w14:textId="77777777" w:rsidR="00D04818" w:rsidRPr="007A37FE" w:rsidRDefault="00D04818" w:rsidP="000049C3">
                      <w:pPr>
                        <w:pStyle w:val="Textfelder"/>
                        <w:jc w:val="left"/>
                      </w:pPr>
                      <w:r w:rsidRPr="007A37FE">
                        <w:t>An</w:t>
                      </w:r>
                    </w:p>
                    <w:p w14:paraId="77D9092E" w14:textId="77777777" w:rsidR="00D04818" w:rsidRPr="007A37FE" w:rsidRDefault="00D04818" w:rsidP="000049C3">
                      <w:pPr>
                        <w:pStyle w:val="Textfelder"/>
                        <w:jc w:val="left"/>
                      </w:pPr>
                      <w:r w:rsidRPr="007A37FE">
                        <w:t>Musterfirma Hansen</w:t>
                      </w:r>
                    </w:p>
                    <w:p w14:paraId="5C42214C" w14:textId="77777777" w:rsidR="00D04818" w:rsidRPr="007A37FE" w:rsidRDefault="00D04818" w:rsidP="000049C3">
                      <w:pPr>
                        <w:pStyle w:val="Textfelder"/>
                        <w:jc w:val="left"/>
                      </w:pPr>
                      <w:r w:rsidRPr="007A37FE">
                        <w:t>Mozartstraße 14</w:t>
                      </w:r>
                    </w:p>
                    <w:p w14:paraId="7004368D" w14:textId="77777777" w:rsidR="00D04818" w:rsidRPr="007A37FE" w:rsidRDefault="00D04818" w:rsidP="000049C3">
                      <w:pPr>
                        <w:pStyle w:val="Textfelder"/>
                        <w:jc w:val="left"/>
                      </w:pPr>
                      <w:r w:rsidRPr="007A37FE">
                        <w:t>34008 Musterhausen</w:t>
                      </w:r>
                    </w:p>
                    <w:p w14:paraId="6CADA62C" w14:textId="77777777" w:rsidR="00D04818" w:rsidRDefault="00D04818"/>
                    <w:p w14:paraId="203F331D" w14:textId="5CCCD600" w:rsidR="00D04818" w:rsidRPr="007A37FE" w:rsidRDefault="00D04818" w:rsidP="000049C3">
                      <w:pPr>
                        <w:pStyle w:val="Textfelder"/>
                        <w:jc w:val="left"/>
                      </w:pPr>
                      <w:r w:rsidRPr="007A37FE">
                        <w:t>An</w:t>
                      </w:r>
                    </w:p>
                    <w:p w14:paraId="3398A957" w14:textId="77777777" w:rsidR="00D04818" w:rsidRPr="007A37FE" w:rsidRDefault="00D04818" w:rsidP="000049C3">
                      <w:pPr>
                        <w:pStyle w:val="Textfelder"/>
                        <w:jc w:val="left"/>
                      </w:pPr>
                      <w:r w:rsidRPr="007A37FE">
                        <w:t>Musterfirma Hansen</w:t>
                      </w:r>
                    </w:p>
                    <w:p w14:paraId="02A5453A" w14:textId="77777777" w:rsidR="00D04818" w:rsidRPr="007A37FE" w:rsidRDefault="00D04818" w:rsidP="000049C3">
                      <w:pPr>
                        <w:pStyle w:val="Textfelder"/>
                        <w:jc w:val="left"/>
                      </w:pPr>
                      <w:r w:rsidRPr="007A37FE">
                        <w:t>Mozartstraße 14</w:t>
                      </w:r>
                    </w:p>
                    <w:p w14:paraId="195D74A6" w14:textId="77777777" w:rsidR="00D04818" w:rsidRPr="007A37FE" w:rsidRDefault="00D04818" w:rsidP="000049C3">
                      <w:pPr>
                        <w:pStyle w:val="Textfelder"/>
                        <w:jc w:val="left"/>
                      </w:pPr>
                      <w:r w:rsidRPr="007A37FE">
                        <w:t>34008 Musterhausen</w:t>
                      </w:r>
                    </w:p>
                    <w:p w14:paraId="3150CF16" w14:textId="77777777" w:rsidR="00D04818" w:rsidRDefault="00D04818"/>
                    <w:p w14:paraId="0A2A7AA0" w14:textId="0425541D" w:rsidR="00D04818" w:rsidRPr="007A37FE" w:rsidRDefault="00D04818" w:rsidP="000049C3">
                      <w:pPr>
                        <w:pStyle w:val="Textfelder"/>
                        <w:jc w:val="left"/>
                      </w:pPr>
                      <w:r w:rsidRPr="007A37FE">
                        <w:t>An</w:t>
                      </w:r>
                    </w:p>
                    <w:p w14:paraId="1AAF0047" w14:textId="77777777" w:rsidR="00D04818" w:rsidRPr="007A37FE" w:rsidRDefault="00D04818" w:rsidP="000049C3">
                      <w:pPr>
                        <w:pStyle w:val="Textfelder"/>
                        <w:jc w:val="left"/>
                      </w:pPr>
                      <w:r w:rsidRPr="007A37FE">
                        <w:t>Musterfirma Hansen</w:t>
                      </w:r>
                    </w:p>
                    <w:p w14:paraId="46AA6774" w14:textId="77777777" w:rsidR="00D04818" w:rsidRPr="007A37FE" w:rsidRDefault="00D04818" w:rsidP="000049C3">
                      <w:pPr>
                        <w:pStyle w:val="Textfelder"/>
                        <w:jc w:val="left"/>
                      </w:pPr>
                      <w:r w:rsidRPr="007A37FE">
                        <w:t>Mozartstraße 14</w:t>
                      </w:r>
                    </w:p>
                    <w:p w14:paraId="124FA7CF" w14:textId="77777777" w:rsidR="00D04818" w:rsidRPr="007A37FE" w:rsidRDefault="00D04818" w:rsidP="000049C3">
                      <w:pPr>
                        <w:pStyle w:val="Textfelder"/>
                        <w:jc w:val="left"/>
                      </w:pPr>
                      <w:r w:rsidRPr="007A37FE">
                        <w:t>34008 Musterhausen</w:t>
                      </w:r>
                    </w:p>
                  </w:txbxContent>
                </v:textbox>
                <w10:wrap anchorx="margin"/>
              </v:shape>
            </w:pict>
          </mc:Fallback>
        </mc:AlternateContent>
      </w:r>
      <w:r w:rsidRPr="007A37FE">
        <w:rPr>
          <w:rFonts w:eastAsia="Times New Roman"/>
          <w:noProof/>
          <w:szCs w:val="28"/>
        </w:rPr>
        <mc:AlternateContent>
          <mc:Choice Requires="wps">
            <w:drawing>
              <wp:anchor distT="0" distB="0" distL="114300" distR="114300" simplePos="0" relativeHeight="251522560" behindDoc="0" locked="0" layoutInCell="1" allowOverlap="1" wp14:anchorId="6D8D0269" wp14:editId="0D121F93">
                <wp:simplePos x="0" y="0"/>
                <wp:positionH relativeFrom="margin">
                  <wp:posOffset>180340</wp:posOffset>
                </wp:positionH>
                <wp:positionV relativeFrom="paragraph">
                  <wp:posOffset>3191510</wp:posOffset>
                </wp:positionV>
                <wp:extent cx="3564000" cy="961200"/>
                <wp:effectExtent l="19050" t="19050" r="36830" b="29845"/>
                <wp:wrapNone/>
                <wp:docPr id="641" name="Textfeld 641"/>
                <wp:cNvGraphicFramePr/>
                <a:graphic xmlns:a="http://schemas.openxmlformats.org/drawingml/2006/main">
                  <a:graphicData uri="http://schemas.microsoft.com/office/word/2010/wordprocessingShape">
                    <wps:wsp>
                      <wps:cNvSpPr txBox="1"/>
                      <wps:spPr>
                        <a:xfrm>
                          <a:off x="0" y="0"/>
                          <a:ext cx="3564000" cy="961200"/>
                        </a:xfrm>
                        <a:custGeom>
                          <a:avLst/>
                          <a:gdLst>
                            <a:gd name="connsiteX0" fmla="*/ 0 w 3564000"/>
                            <a:gd name="connsiteY0" fmla="*/ 0 h 961200"/>
                            <a:gd name="connsiteX1" fmla="*/ 629640 w 3564000"/>
                            <a:gd name="connsiteY1" fmla="*/ 0 h 961200"/>
                            <a:gd name="connsiteX2" fmla="*/ 1294920 w 3564000"/>
                            <a:gd name="connsiteY2" fmla="*/ 0 h 961200"/>
                            <a:gd name="connsiteX3" fmla="*/ 1960200 w 3564000"/>
                            <a:gd name="connsiteY3" fmla="*/ 0 h 961200"/>
                            <a:gd name="connsiteX4" fmla="*/ 2554200 w 3564000"/>
                            <a:gd name="connsiteY4" fmla="*/ 0 h 961200"/>
                            <a:gd name="connsiteX5" fmla="*/ 3564000 w 3564000"/>
                            <a:gd name="connsiteY5" fmla="*/ 0 h 961200"/>
                            <a:gd name="connsiteX6" fmla="*/ 3564000 w 3564000"/>
                            <a:gd name="connsiteY6" fmla="*/ 499824 h 961200"/>
                            <a:gd name="connsiteX7" fmla="*/ 3564000 w 3564000"/>
                            <a:gd name="connsiteY7" fmla="*/ 961200 h 961200"/>
                            <a:gd name="connsiteX8" fmla="*/ 3005640 w 3564000"/>
                            <a:gd name="connsiteY8" fmla="*/ 961200 h 961200"/>
                            <a:gd name="connsiteX9" fmla="*/ 2518560 w 3564000"/>
                            <a:gd name="connsiteY9" fmla="*/ 961200 h 961200"/>
                            <a:gd name="connsiteX10" fmla="*/ 1960200 w 3564000"/>
                            <a:gd name="connsiteY10" fmla="*/ 961200 h 961200"/>
                            <a:gd name="connsiteX11" fmla="*/ 1401840 w 3564000"/>
                            <a:gd name="connsiteY11" fmla="*/ 961200 h 961200"/>
                            <a:gd name="connsiteX12" fmla="*/ 736560 w 3564000"/>
                            <a:gd name="connsiteY12" fmla="*/ 961200 h 961200"/>
                            <a:gd name="connsiteX13" fmla="*/ 0 w 3564000"/>
                            <a:gd name="connsiteY13" fmla="*/ 961200 h 961200"/>
                            <a:gd name="connsiteX14" fmla="*/ 0 w 3564000"/>
                            <a:gd name="connsiteY14" fmla="*/ 480600 h 961200"/>
                            <a:gd name="connsiteX15" fmla="*/ 0 w 3564000"/>
                            <a:gd name="connsiteY15" fmla="*/ 0 h 9612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3564000" h="961200" fill="none" extrusionOk="0">
                              <a:moveTo>
                                <a:pt x="0" y="0"/>
                              </a:moveTo>
                              <a:cubicBezTo>
                                <a:pt x="133570" y="11073"/>
                                <a:pt x="398527" y="24975"/>
                                <a:pt x="629640" y="0"/>
                              </a:cubicBezTo>
                              <a:cubicBezTo>
                                <a:pt x="860753" y="-24975"/>
                                <a:pt x="1040588" y="-5813"/>
                                <a:pt x="1294920" y="0"/>
                              </a:cubicBezTo>
                              <a:cubicBezTo>
                                <a:pt x="1549252" y="5813"/>
                                <a:pt x="1703474" y="28914"/>
                                <a:pt x="1960200" y="0"/>
                              </a:cubicBezTo>
                              <a:cubicBezTo>
                                <a:pt x="2216926" y="-28914"/>
                                <a:pt x="2381860" y="19784"/>
                                <a:pt x="2554200" y="0"/>
                              </a:cubicBezTo>
                              <a:cubicBezTo>
                                <a:pt x="2726540" y="-19784"/>
                                <a:pt x="3305128" y="6071"/>
                                <a:pt x="3564000" y="0"/>
                              </a:cubicBezTo>
                              <a:cubicBezTo>
                                <a:pt x="3552124" y="181308"/>
                                <a:pt x="3564652" y="278906"/>
                                <a:pt x="3564000" y="499824"/>
                              </a:cubicBezTo>
                              <a:cubicBezTo>
                                <a:pt x="3563348" y="720742"/>
                                <a:pt x="3548986" y="847153"/>
                                <a:pt x="3564000" y="961200"/>
                              </a:cubicBezTo>
                              <a:cubicBezTo>
                                <a:pt x="3287803" y="935294"/>
                                <a:pt x="3248684" y="937704"/>
                                <a:pt x="3005640" y="961200"/>
                              </a:cubicBezTo>
                              <a:cubicBezTo>
                                <a:pt x="2762596" y="984696"/>
                                <a:pt x="2721203" y="968636"/>
                                <a:pt x="2518560" y="961200"/>
                              </a:cubicBezTo>
                              <a:cubicBezTo>
                                <a:pt x="2315917" y="953764"/>
                                <a:pt x="2134548" y="979575"/>
                                <a:pt x="1960200" y="961200"/>
                              </a:cubicBezTo>
                              <a:cubicBezTo>
                                <a:pt x="1785852" y="942825"/>
                                <a:pt x="1661711" y="937561"/>
                                <a:pt x="1401840" y="961200"/>
                              </a:cubicBezTo>
                              <a:cubicBezTo>
                                <a:pt x="1141969" y="984839"/>
                                <a:pt x="1015033" y="956411"/>
                                <a:pt x="736560" y="961200"/>
                              </a:cubicBezTo>
                              <a:cubicBezTo>
                                <a:pt x="458087" y="965989"/>
                                <a:pt x="310433" y="989366"/>
                                <a:pt x="0" y="961200"/>
                              </a:cubicBezTo>
                              <a:cubicBezTo>
                                <a:pt x="6056" y="844178"/>
                                <a:pt x="-3588" y="709657"/>
                                <a:pt x="0" y="480600"/>
                              </a:cubicBezTo>
                              <a:cubicBezTo>
                                <a:pt x="3588" y="251543"/>
                                <a:pt x="17130" y="185671"/>
                                <a:pt x="0" y="0"/>
                              </a:cubicBezTo>
                              <a:close/>
                            </a:path>
                            <a:path w="3564000" h="961200" stroke="0" extrusionOk="0">
                              <a:moveTo>
                                <a:pt x="0" y="0"/>
                              </a:moveTo>
                              <a:cubicBezTo>
                                <a:pt x="151383" y="16272"/>
                                <a:pt x="284830" y="12887"/>
                                <a:pt x="522720" y="0"/>
                              </a:cubicBezTo>
                              <a:cubicBezTo>
                                <a:pt x="760610" y="-12887"/>
                                <a:pt x="892227" y="-13525"/>
                                <a:pt x="1116720" y="0"/>
                              </a:cubicBezTo>
                              <a:cubicBezTo>
                                <a:pt x="1341213" y="13525"/>
                                <a:pt x="1514267" y="-26062"/>
                                <a:pt x="1675080" y="0"/>
                              </a:cubicBezTo>
                              <a:cubicBezTo>
                                <a:pt x="1835893" y="26062"/>
                                <a:pt x="2130554" y="-2264"/>
                                <a:pt x="2269080" y="0"/>
                              </a:cubicBezTo>
                              <a:cubicBezTo>
                                <a:pt x="2407606" y="2264"/>
                                <a:pt x="2750682" y="20796"/>
                                <a:pt x="2898720" y="0"/>
                              </a:cubicBezTo>
                              <a:cubicBezTo>
                                <a:pt x="3046758" y="-20796"/>
                                <a:pt x="3267476" y="11645"/>
                                <a:pt x="3564000" y="0"/>
                              </a:cubicBezTo>
                              <a:cubicBezTo>
                                <a:pt x="3545278" y="242419"/>
                                <a:pt x="3567699" y="384855"/>
                                <a:pt x="3564000" y="490212"/>
                              </a:cubicBezTo>
                              <a:cubicBezTo>
                                <a:pt x="3560301" y="595569"/>
                                <a:pt x="3573258" y="793688"/>
                                <a:pt x="3564000" y="961200"/>
                              </a:cubicBezTo>
                              <a:cubicBezTo>
                                <a:pt x="3357559" y="986261"/>
                                <a:pt x="3270904" y="950107"/>
                                <a:pt x="3005640" y="961200"/>
                              </a:cubicBezTo>
                              <a:cubicBezTo>
                                <a:pt x="2740376" y="972293"/>
                                <a:pt x="2661263" y="937463"/>
                                <a:pt x="2518560" y="961200"/>
                              </a:cubicBezTo>
                              <a:cubicBezTo>
                                <a:pt x="2375857" y="984937"/>
                                <a:pt x="2232030" y="988946"/>
                                <a:pt x="1960200" y="961200"/>
                              </a:cubicBezTo>
                              <a:cubicBezTo>
                                <a:pt x="1688370" y="933454"/>
                                <a:pt x="1621998" y="954196"/>
                                <a:pt x="1366200" y="961200"/>
                              </a:cubicBezTo>
                              <a:cubicBezTo>
                                <a:pt x="1110402" y="968204"/>
                                <a:pt x="996807" y="978005"/>
                                <a:pt x="879120" y="961200"/>
                              </a:cubicBezTo>
                              <a:cubicBezTo>
                                <a:pt x="761433" y="944395"/>
                                <a:pt x="304623" y="922596"/>
                                <a:pt x="0" y="961200"/>
                              </a:cubicBezTo>
                              <a:cubicBezTo>
                                <a:pt x="-8025" y="781074"/>
                                <a:pt x="-22869" y="650445"/>
                                <a:pt x="0" y="461376"/>
                              </a:cubicBezTo>
                              <a:cubicBezTo>
                                <a:pt x="22869" y="272307"/>
                                <a:pt x="-14334" y="179684"/>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sd="1889227719">
                                <a:prstGeom prst="rect">
                                  <a:avLst/>
                                </a:prstGeom>
                                <ask:type>
                                  <ask:lineSketchFreehand/>
                                </ask:type>
                              </ask:lineSketchStyleProps>
                            </a:ext>
                          </a:extLst>
                        </a:ln>
                      </wps:spPr>
                      <wps:txbx>
                        <w:txbxContent>
                          <w:p w14:paraId="198EC41B" w14:textId="77777777" w:rsidR="00D04818" w:rsidRPr="007A37FE" w:rsidRDefault="00D04818" w:rsidP="004161E0">
                            <w:pPr>
                              <w:pStyle w:val="Textfelder"/>
                              <w:jc w:val="left"/>
                            </w:pPr>
                            <w:r w:rsidRPr="007A37FE">
                              <w:t>hiermit kündige ich meinen Vertrag mit der Vertragsnummer 10065441 zum nächstmöglichen Kündigungstermin.</w:t>
                            </w:r>
                          </w:p>
                          <w:p w14:paraId="150602B9" w14:textId="77777777" w:rsidR="00D04818" w:rsidRDefault="00D04818" w:rsidP="004161E0"/>
                          <w:p w14:paraId="22A32E8D" w14:textId="77777777" w:rsidR="00D04818" w:rsidRDefault="00D04818"/>
                          <w:p w14:paraId="693DABAA" w14:textId="77777777" w:rsidR="00D04818" w:rsidRPr="007A37FE" w:rsidRDefault="00D04818" w:rsidP="004161E0">
                            <w:pPr>
                              <w:pStyle w:val="Textfelder"/>
                              <w:jc w:val="left"/>
                            </w:pPr>
                            <w:r w:rsidRPr="007A37FE">
                              <w:t>hiermit kündige ich meinen Vertrag mit der Vertragsnummer 10065441 zum nächstmöglichen Kündigungstermin.</w:t>
                            </w:r>
                          </w:p>
                          <w:p w14:paraId="7DEF8DCB" w14:textId="77777777" w:rsidR="00D04818" w:rsidRDefault="00D04818" w:rsidP="004161E0"/>
                          <w:p w14:paraId="6A1F9A4E" w14:textId="77777777" w:rsidR="00D04818" w:rsidRDefault="00D04818"/>
                          <w:p w14:paraId="0F96AD18" w14:textId="596FA263" w:rsidR="00D04818" w:rsidRPr="007A37FE" w:rsidRDefault="00D04818" w:rsidP="004161E0">
                            <w:pPr>
                              <w:pStyle w:val="Textfelder"/>
                              <w:jc w:val="left"/>
                            </w:pPr>
                            <w:r w:rsidRPr="007A37FE">
                              <w:t>hiermit kündige ich meinen Vertrag mit der Vertragsnummer 10065441 zum nächstmöglichen Kündigungstermin.</w:t>
                            </w:r>
                          </w:p>
                          <w:p w14:paraId="227B2ABE" w14:textId="77777777" w:rsidR="00D04818" w:rsidRDefault="00D04818" w:rsidP="004161E0"/>
                          <w:p w14:paraId="6A237743" w14:textId="77777777" w:rsidR="00D04818" w:rsidRDefault="00D04818"/>
                          <w:p w14:paraId="3DF183BF" w14:textId="6DA3470A" w:rsidR="00D04818" w:rsidRPr="007A37FE" w:rsidRDefault="00D04818" w:rsidP="004161E0">
                            <w:pPr>
                              <w:pStyle w:val="Textfelder"/>
                              <w:jc w:val="left"/>
                            </w:pPr>
                            <w:r w:rsidRPr="007A37FE">
                              <w:t>hiermit kündige ich meinen Vertrag mit der Vertragsnummer 10065441 zum nächstmöglichen Kündigungstermin.</w:t>
                            </w:r>
                          </w:p>
                          <w:p w14:paraId="755808BB" w14:textId="77777777" w:rsidR="00D04818" w:rsidRDefault="00D04818" w:rsidP="004161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8D0269" id="Textfeld 641" o:spid="_x0000_s1129" type="#_x0000_t202" style="position:absolute;left:0;text-align:left;margin-left:14.2pt;margin-top:251.3pt;width:280.65pt;height:75.7pt;z-index:25152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" fillcolor="window" strokeweight=".5pt">
                <v:textbox>
                  <w:txbxContent>
                    <w:p w14:paraId="198EC41B" w14:textId="77777777" w:rsidR="00D04818" w:rsidRPr="007A37FE" w:rsidRDefault="00D04818" w:rsidP="004161E0">
                      <w:pPr>
                        <w:pStyle w:val="Textfelder"/>
                        <w:jc w:val="left"/>
                      </w:pPr>
                      <w:r w:rsidRPr="007A37FE">
                        <w:t>hiermit kündige ich meinen Vertrag mit der Vertragsnummer 10065441 zum nächstmöglichen Kündigungstermin.</w:t>
                      </w:r>
                    </w:p>
                    <w:p w14:paraId="150602B9" w14:textId="77777777" w:rsidR="00D04818" w:rsidRDefault="00D04818" w:rsidP="004161E0"/>
                    <w:p w14:paraId="22A32E8D" w14:textId="77777777" w:rsidR="00D04818" w:rsidRDefault="00D04818"/>
                    <w:p w14:paraId="693DABAA" w14:textId="77777777" w:rsidR="00D04818" w:rsidRPr="007A37FE" w:rsidRDefault="00D04818" w:rsidP="004161E0">
                      <w:pPr>
                        <w:pStyle w:val="Textfelder"/>
                        <w:jc w:val="left"/>
                      </w:pPr>
                      <w:r w:rsidRPr="007A37FE">
                        <w:t>hiermit kündige ich meinen Vertrag mit der Vertragsnummer 10065441 zum nächstmöglichen Kündigungstermin.</w:t>
                      </w:r>
                    </w:p>
                    <w:p w14:paraId="7DEF8DCB" w14:textId="77777777" w:rsidR="00D04818" w:rsidRDefault="00D04818" w:rsidP="004161E0"/>
                    <w:p w14:paraId="6A1F9A4E" w14:textId="77777777" w:rsidR="00D04818" w:rsidRDefault="00D04818"/>
                    <w:p w14:paraId="0F96AD18" w14:textId="596FA263" w:rsidR="00D04818" w:rsidRPr="007A37FE" w:rsidRDefault="00D04818" w:rsidP="004161E0">
                      <w:pPr>
                        <w:pStyle w:val="Textfelder"/>
                        <w:jc w:val="left"/>
                      </w:pPr>
                      <w:r w:rsidRPr="007A37FE">
                        <w:t>hiermit kündige ich meinen Vertrag mit der Vertragsnummer 10065441 zum nächstmöglichen Kündigungstermin.</w:t>
                      </w:r>
                    </w:p>
                    <w:p w14:paraId="227B2ABE" w14:textId="77777777" w:rsidR="00D04818" w:rsidRDefault="00D04818" w:rsidP="004161E0"/>
                    <w:p w14:paraId="6A237743" w14:textId="77777777" w:rsidR="00D04818" w:rsidRDefault="00D04818"/>
                    <w:p w14:paraId="3DF183BF" w14:textId="6DA3470A" w:rsidR="00D04818" w:rsidRPr="007A37FE" w:rsidRDefault="00D04818" w:rsidP="004161E0">
                      <w:pPr>
                        <w:pStyle w:val="Textfelder"/>
                        <w:jc w:val="left"/>
                      </w:pPr>
                      <w:r w:rsidRPr="007A37FE">
                        <w:t>hiermit kündige ich meinen Vertrag mit der Vertragsnummer 10065441 zum nächstmöglichen Kündigungstermin.</w:t>
                      </w:r>
                    </w:p>
                    <w:p w14:paraId="755808BB" w14:textId="77777777" w:rsidR="00D04818" w:rsidRDefault="00D04818" w:rsidP="004161E0"/>
                  </w:txbxContent>
                </v:textbox>
                <w10:wrap anchorx="margin"/>
              </v:shape>
            </w:pict>
          </mc:Fallback>
        </mc:AlternateContent>
      </w:r>
      <w:r w:rsidRPr="007A37FE">
        <w:rPr>
          <w:rFonts w:eastAsia="Times New Roman"/>
          <w:noProof/>
          <w:szCs w:val="28"/>
        </w:rPr>
        <mc:AlternateContent>
          <mc:Choice Requires="wps">
            <w:drawing>
              <wp:anchor distT="0" distB="0" distL="114300" distR="114300" simplePos="0" relativeHeight="251523584" behindDoc="0" locked="0" layoutInCell="1" allowOverlap="1" wp14:anchorId="52BA5C10" wp14:editId="0B51F125">
                <wp:simplePos x="0" y="0"/>
                <wp:positionH relativeFrom="margin">
                  <wp:posOffset>2717165</wp:posOffset>
                </wp:positionH>
                <wp:positionV relativeFrom="paragraph">
                  <wp:posOffset>1283335</wp:posOffset>
                </wp:positionV>
                <wp:extent cx="3492000" cy="936000"/>
                <wp:effectExtent l="19050" t="19050" r="32385" b="54610"/>
                <wp:wrapNone/>
                <wp:docPr id="642" name="Textfeld 642"/>
                <wp:cNvGraphicFramePr/>
                <a:graphic xmlns:a="http://schemas.openxmlformats.org/drawingml/2006/main">
                  <a:graphicData uri="http://schemas.microsoft.com/office/word/2010/wordprocessingShape">
                    <wps:wsp>
                      <wps:cNvSpPr txBox="1"/>
                      <wps:spPr>
                        <a:xfrm>
                          <a:off x="0" y="0"/>
                          <a:ext cx="3492000" cy="936000"/>
                        </a:xfrm>
                        <a:custGeom>
                          <a:avLst/>
                          <a:gdLst>
                            <a:gd name="connsiteX0" fmla="*/ 0 w 3492000"/>
                            <a:gd name="connsiteY0" fmla="*/ 0 h 936000"/>
                            <a:gd name="connsiteX1" fmla="*/ 593640 w 3492000"/>
                            <a:gd name="connsiteY1" fmla="*/ 0 h 936000"/>
                            <a:gd name="connsiteX2" fmla="*/ 1257120 w 3492000"/>
                            <a:gd name="connsiteY2" fmla="*/ 0 h 936000"/>
                            <a:gd name="connsiteX3" fmla="*/ 1885680 w 3492000"/>
                            <a:gd name="connsiteY3" fmla="*/ 0 h 936000"/>
                            <a:gd name="connsiteX4" fmla="*/ 2514240 w 3492000"/>
                            <a:gd name="connsiteY4" fmla="*/ 0 h 936000"/>
                            <a:gd name="connsiteX5" fmla="*/ 3492000 w 3492000"/>
                            <a:gd name="connsiteY5" fmla="*/ 0 h 936000"/>
                            <a:gd name="connsiteX6" fmla="*/ 3492000 w 3492000"/>
                            <a:gd name="connsiteY6" fmla="*/ 468000 h 936000"/>
                            <a:gd name="connsiteX7" fmla="*/ 3492000 w 3492000"/>
                            <a:gd name="connsiteY7" fmla="*/ 936000 h 936000"/>
                            <a:gd name="connsiteX8" fmla="*/ 2828520 w 3492000"/>
                            <a:gd name="connsiteY8" fmla="*/ 936000 h 936000"/>
                            <a:gd name="connsiteX9" fmla="*/ 2060280 w 3492000"/>
                            <a:gd name="connsiteY9" fmla="*/ 936000 h 936000"/>
                            <a:gd name="connsiteX10" fmla="*/ 1431720 w 3492000"/>
                            <a:gd name="connsiteY10" fmla="*/ 936000 h 936000"/>
                            <a:gd name="connsiteX11" fmla="*/ 803160 w 3492000"/>
                            <a:gd name="connsiteY11" fmla="*/ 936000 h 936000"/>
                            <a:gd name="connsiteX12" fmla="*/ 0 w 3492000"/>
                            <a:gd name="connsiteY12" fmla="*/ 936000 h 936000"/>
                            <a:gd name="connsiteX13" fmla="*/ 0 w 3492000"/>
                            <a:gd name="connsiteY13" fmla="*/ 449280 h 936000"/>
                            <a:gd name="connsiteX14" fmla="*/ 0 w 3492000"/>
                            <a:gd name="connsiteY14" fmla="*/ 0 h 936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3492000" h="936000" fill="none" extrusionOk="0">
                              <a:moveTo>
                                <a:pt x="0" y="0"/>
                              </a:moveTo>
                              <a:cubicBezTo>
                                <a:pt x="143434" y="-6310"/>
                                <a:pt x="303513" y="14291"/>
                                <a:pt x="593640" y="0"/>
                              </a:cubicBezTo>
                              <a:cubicBezTo>
                                <a:pt x="883767" y="-14291"/>
                                <a:pt x="1043528" y="-229"/>
                                <a:pt x="1257120" y="0"/>
                              </a:cubicBezTo>
                              <a:cubicBezTo>
                                <a:pt x="1470712" y="229"/>
                                <a:pt x="1591801" y="-6052"/>
                                <a:pt x="1885680" y="0"/>
                              </a:cubicBezTo>
                              <a:cubicBezTo>
                                <a:pt x="2179559" y="6052"/>
                                <a:pt x="2267838" y="18427"/>
                                <a:pt x="2514240" y="0"/>
                              </a:cubicBezTo>
                              <a:cubicBezTo>
                                <a:pt x="2760642" y="-18427"/>
                                <a:pt x="3194177" y="43431"/>
                                <a:pt x="3492000" y="0"/>
                              </a:cubicBezTo>
                              <a:cubicBezTo>
                                <a:pt x="3507993" y="232613"/>
                                <a:pt x="3472965" y="265474"/>
                                <a:pt x="3492000" y="468000"/>
                              </a:cubicBezTo>
                              <a:cubicBezTo>
                                <a:pt x="3511035" y="670526"/>
                                <a:pt x="3473376" y="735678"/>
                                <a:pt x="3492000" y="936000"/>
                              </a:cubicBezTo>
                              <a:cubicBezTo>
                                <a:pt x="3213259" y="945657"/>
                                <a:pt x="2961910" y="957814"/>
                                <a:pt x="2828520" y="936000"/>
                              </a:cubicBezTo>
                              <a:cubicBezTo>
                                <a:pt x="2695130" y="914186"/>
                                <a:pt x="2348330" y="900030"/>
                                <a:pt x="2060280" y="936000"/>
                              </a:cubicBezTo>
                              <a:cubicBezTo>
                                <a:pt x="1772230" y="971970"/>
                                <a:pt x="1652742" y="965284"/>
                                <a:pt x="1431720" y="936000"/>
                              </a:cubicBezTo>
                              <a:cubicBezTo>
                                <a:pt x="1210698" y="906716"/>
                                <a:pt x="1014005" y="959014"/>
                                <a:pt x="803160" y="936000"/>
                              </a:cubicBezTo>
                              <a:cubicBezTo>
                                <a:pt x="592315" y="912986"/>
                                <a:pt x="399451" y="953813"/>
                                <a:pt x="0" y="936000"/>
                              </a:cubicBezTo>
                              <a:cubicBezTo>
                                <a:pt x="-7757" y="733352"/>
                                <a:pt x="14016" y="676398"/>
                                <a:pt x="0" y="449280"/>
                              </a:cubicBezTo>
                              <a:cubicBezTo>
                                <a:pt x="-14016" y="222162"/>
                                <a:pt x="3075" y="177408"/>
                                <a:pt x="0" y="0"/>
                              </a:cubicBezTo>
                              <a:close/>
                            </a:path>
                            <a:path w="3492000" h="936000" stroke="0" extrusionOk="0">
                              <a:moveTo>
                                <a:pt x="0" y="0"/>
                              </a:moveTo>
                              <a:cubicBezTo>
                                <a:pt x="270860" y="-8568"/>
                                <a:pt x="532238" y="4266"/>
                                <a:pt x="768240" y="0"/>
                              </a:cubicBezTo>
                              <a:cubicBezTo>
                                <a:pt x="1004242" y="-4266"/>
                                <a:pt x="1196735" y="18264"/>
                                <a:pt x="1466640" y="0"/>
                              </a:cubicBezTo>
                              <a:cubicBezTo>
                                <a:pt x="1736545" y="-18264"/>
                                <a:pt x="1939111" y="-7698"/>
                                <a:pt x="2199960" y="0"/>
                              </a:cubicBezTo>
                              <a:cubicBezTo>
                                <a:pt x="2460809" y="7698"/>
                                <a:pt x="3005823" y="-53710"/>
                                <a:pt x="3492000" y="0"/>
                              </a:cubicBezTo>
                              <a:cubicBezTo>
                                <a:pt x="3483751" y="129992"/>
                                <a:pt x="3476350" y="303876"/>
                                <a:pt x="3492000" y="477360"/>
                              </a:cubicBezTo>
                              <a:cubicBezTo>
                                <a:pt x="3507650" y="650844"/>
                                <a:pt x="3474151" y="807586"/>
                                <a:pt x="3492000" y="936000"/>
                              </a:cubicBezTo>
                              <a:cubicBezTo>
                                <a:pt x="3177364" y="928268"/>
                                <a:pt x="3006694" y="911494"/>
                                <a:pt x="2828520" y="936000"/>
                              </a:cubicBezTo>
                              <a:cubicBezTo>
                                <a:pt x="2650346" y="960506"/>
                                <a:pt x="2392141" y="958692"/>
                                <a:pt x="2165040" y="936000"/>
                              </a:cubicBezTo>
                              <a:cubicBezTo>
                                <a:pt x="1937939" y="913308"/>
                                <a:pt x="1742427" y="950330"/>
                                <a:pt x="1571400" y="936000"/>
                              </a:cubicBezTo>
                              <a:cubicBezTo>
                                <a:pt x="1400373" y="921670"/>
                                <a:pt x="1106421" y="946851"/>
                                <a:pt x="907920" y="936000"/>
                              </a:cubicBezTo>
                              <a:cubicBezTo>
                                <a:pt x="709419" y="925149"/>
                                <a:pt x="322884" y="910822"/>
                                <a:pt x="0" y="936000"/>
                              </a:cubicBezTo>
                              <a:cubicBezTo>
                                <a:pt x="-12050" y="814987"/>
                                <a:pt x="-6870" y="603276"/>
                                <a:pt x="0" y="496080"/>
                              </a:cubicBezTo>
                              <a:cubicBezTo>
                                <a:pt x="6870" y="388884"/>
                                <a:pt x="17646" y="158622"/>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sd="3519812535">
                                <a:prstGeom prst="rect">
                                  <a:avLst/>
                                </a:prstGeom>
                                <ask:type>
                                  <ask:lineSketchFreehand/>
                                </ask:type>
                              </ask:lineSketchStyleProps>
                            </a:ext>
                          </a:extLst>
                        </a:ln>
                      </wps:spPr>
                      <wps:txbx>
                        <w:txbxContent>
                          <w:p w14:paraId="7E6D9331" w14:textId="77777777" w:rsidR="00D04818" w:rsidRPr="007A37FE" w:rsidRDefault="00D04818" w:rsidP="004161E0">
                            <w:pPr>
                              <w:pStyle w:val="Textfelder"/>
                              <w:jc w:val="left"/>
                            </w:pPr>
                            <w:r w:rsidRPr="007A37FE">
                              <w:t>Bitte senden Sie mir eine Bestätigung der Kündigung mit Angabe des Vertragsendes.</w:t>
                            </w:r>
                          </w:p>
                          <w:p w14:paraId="4CB4BFE7" w14:textId="77777777" w:rsidR="00D04818" w:rsidRDefault="00D04818"/>
                          <w:p w14:paraId="4D32D98F" w14:textId="77777777" w:rsidR="00D04818" w:rsidRPr="007A37FE" w:rsidRDefault="00D04818" w:rsidP="004161E0">
                            <w:pPr>
                              <w:pStyle w:val="Textfelder"/>
                              <w:jc w:val="left"/>
                            </w:pPr>
                            <w:r w:rsidRPr="007A37FE">
                              <w:t>Bitte senden Sie mir eine Bestätigung der Kündigung mit Angabe des Vertragsendes.</w:t>
                            </w:r>
                          </w:p>
                          <w:p w14:paraId="32D11838" w14:textId="77777777" w:rsidR="00D04818" w:rsidRDefault="00D04818"/>
                          <w:p w14:paraId="5B0959A5" w14:textId="1A9AEAF2" w:rsidR="00D04818" w:rsidRPr="007A37FE" w:rsidRDefault="00D04818" w:rsidP="004161E0">
                            <w:pPr>
                              <w:pStyle w:val="Textfelder"/>
                              <w:jc w:val="left"/>
                            </w:pPr>
                            <w:r w:rsidRPr="007A37FE">
                              <w:t>Bitte senden Sie mir eine Bestätigung der Kündigung mit Angabe des Vertragsendes.</w:t>
                            </w:r>
                          </w:p>
                          <w:p w14:paraId="10C0E2B7" w14:textId="77777777" w:rsidR="00D04818" w:rsidRDefault="00D04818"/>
                          <w:p w14:paraId="25B8BF80" w14:textId="52C63CCD" w:rsidR="00D04818" w:rsidRPr="007A37FE" w:rsidRDefault="00D04818" w:rsidP="004161E0">
                            <w:pPr>
                              <w:pStyle w:val="Textfelder"/>
                              <w:jc w:val="left"/>
                            </w:pPr>
                            <w:r w:rsidRPr="007A37FE">
                              <w:t>Bitte senden Sie mir eine Bestätigung der Kündigung mit Angabe des Vertragsendes.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BA5C10" id="Textfeld 642" o:spid="_x0000_s1130" type="#_x0000_t202" style="position:absolute;left:0;text-align:left;margin-left:213.95pt;margin-top:101.05pt;width:274.95pt;height:73.7pt;z-index:25152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" fillcolor="window" strokeweight=".5pt">
                <v:textbox>
                  <w:txbxContent>
                    <w:p w14:paraId="7E6D9331" w14:textId="77777777" w:rsidR="00D04818" w:rsidRPr="007A37FE" w:rsidRDefault="00D04818" w:rsidP="004161E0">
                      <w:pPr>
                        <w:pStyle w:val="Textfelder"/>
                        <w:jc w:val="left"/>
                      </w:pPr>
                      <w:r w:rsidRPr="007A37FE">
                        <w:t>Bitte senden Sie mir eine Bestätigung der Kündigung mit Angabe des Vertragsendes.</w:t>
                      </w:r>
                    </w:p>
                    <w:p w14:paraId="4CB4BFE7" w14:textId="77777777" w:rsidR="00D04818" w:rsidRDefault="00D04818"/>
                    <w:p w14:paraId="4D32D98F" w14:textId="77777777" w:rsidR="00D04818" w:rsidRPr="007A37FE" w:rsidRDefault="00D04818" w:rsidP="004161E0">
                      <w:pPr>
                        <w:pStyle w:val="Textfelder"/>
                        <w:jc w:val="left"/>
                      </w:pPr>
                      <w:r w:rsidRPr="007A37FE">
                        <w:t>Bitte senden Sie mir eine Bestätigung der Kündigung mit Angabe des Vertragsendes.</w:t>
                      </w:r>
                    </w:p>
                    <w:p w14:paraId="32D11838" w14:textId="77777777" w:rsidR="00D04818" w:rsidRDefault="00D04818"/>
                    <w:p w14:paraId="5B0959A5" w14:textId="1A9AEAF2" w:rsidR="00D04818" w:rsidRPr="007A37FE" w:rsidRDefault="00D04818" w:rsidP="004161E0">
                      <w:pPr>
                        <w:pStyle w:val="Textfelder"/>
                        <w:jc w:val="left"/>
                      </w:pPr>
                      <w:r w:rsidRPr="007A37FE">
                        <w:t>Bitte senden Sie mir eine Bestätigung der Kündigung mit Angabe des Vertragsendes.</w:t>
                      </w:r>
                    </w:p>
                    <w:p w14:paraId="10C0E2B7" w14:textId="77777777" w:rsidR="00D04818" w:rsidRDefault="00D04818"/>
                    <w:p w14:paraId="25B8BF80" w14:textId="52C63CCD" w:rsidR="00D04818" w:rsidRPr="007A37FE" w:rsidRDefault="00D04818" w:rsidP="004161E0">
                      <w:pPr>
                        <w:pStyle w:val="Textfelder"/>
                        <w:jc w:val="left"/>
                      </w:pPr>
                      <w:r w:rsidRPr="007A37FE">
                        <w:t>Bitte senden Sie mir eine Bestätigung der Kündigung mit Angabe des Vertragsendes.</w:t>
                      </w:r>
                    </w:p>
                  </w:txbxContent>
                </v:textbox>
                <w10:wrap anchorx="margin"/>
              </v:shape>
            </w:pict>
          </mc:Fallback>
        </mc:AlternateContent>
      </w:r>
      <w:r w:rsidRPr="007A37FE">
        <w:rPr>
          <w:rFonts w:eastAsia="Times New Roman"/>
          <w:noProof/>
          <w:szCs w:val="28"/>
        </w:rPr>
        <mc:AlternateContent>
          <mc:Choice Requires="wps">
            <w:drawing>
              <wp:anchor distT="0" distB="0" distL="114300" distR="114300" simplePos="0" relativeHeight="251521536" behindDoc="0" locked="0" layoutInCell="1" allowOverlap="1" wp14:anchorId="63C33AC2" wp14:editId="619CC865">
                <wp:simplePos x="0" y="0"/>
                <wp:positionH relativeFrom="margin">
                  <wp:posOffset>180340</wp:posOffset>
                </wp:positionH>
                <wp:positionV relativeFrom="paragraph">
                  <wp:posOffset>2502535</wp:posOffset>
                </wp:positionV>
                <wp:extent cx="2844000" cy="324000"/>
                <wp:effectExtent l="19050" t="19050" r="33020" b="38100"/>
                <wp:wrapNone/>
                <wp:docPr id="643" name="Textfeld 643"/>
                <wp:cNvGraphicFramePr/>
                <a:graphic xmlns:a="http://schemas.openxmlformats.org/drawingml/2006/main">
                  <a:graphicData uri="http://schemas.microsoft.com/office/word/2010/wordprocessingShape">
                    <wps:wsp>
                      <wps:cNvSpPr txBox="1"/>
                      <wps:spPr>
                        <a:xfrm>
                          <a:off x="0" y="0"/>
                          <a:ext cx="2844000" cy="324000"/>
                        </a:xfrm>
                        <a:custGeom>
                          <a:avLst/>
                          <a:gdLst>
                            <a:gd name="connsiteX0" fmla="*/ 0 w 2844000"/>
                            <a:gd name="connsiteY0" fmla="*/ 0 h 324000"/>
                            <a:gd name="connsiteX1" fmla="*/ 483480 w 2844000"/>
                            <a:gd name="connsiteY1" fmla="*/ 0 h 324000"/>
                            <a:gd name="connsiteX2" fmla="*/ 966960 w 2844000"/>
                            <a:gd name="connsiteY2" fmla="*/ 0 h 324000"/>
                            <a:gd name="connsiteX3" fmla="*/ 1507320 w 2844000"/>
                            <a:gd name="connsiteY3" fmla="*/ 0 h 324000"/>
                            <a:gd name="connsiteX4" fmla="*/ 2104560 w 2844000"/>
                            <a:gd name="connsiteY4" fmla="*/ 0 h 324000"/>
                            <a:gd name="connsiteX5" fmla="*/ 2844000 w 2844000"/>
                            <a:gd name="connsiteY5" fmla="*/ 0 h 324000"/>
                            <a:gd name="connsiteX6" fmla="*/ 2844000 w 2844000"/>
                            <a:gd name="connsiteY6" fmla="*/ 324000 h 324000"/>
                            <a:gd name="connsiteX7" fmla="*/ 2303640 w 2844000"/>
                            <a:gd name="connsiteY7" fmla="*/ 324000 h 324000"/>
                            <a:gd name="connsiteX8" fmla="*/ 1706400 w 2844000"/>
                            <a:gd name="connsiteY8" fmla="*/ 324000 h 324000"/>
                            <a:gd name="connsiteX9" fmla="*/ 1166040 w 2844000"/>
                            <a:gd name="connsiteY9" fmla="*/ 324000 h 324000"/>
                            <a:gd name="connsiteX10" fmla="*/ 597240 w 2844000"/>
                            <a:gd name="connsiteY10" fmla="*/ 324000 h 324000"/>
                            <a:gd name="connsiteX11" fmla="*/ 0 w 2844000"/>
                            <a:gd name="connsiteY11" fmla="*/ 324000 h 324000"/>
                            <a:gd name="connsiteX12" fmla="*/ 0 w 2844000"/>
                            <a:gd name="connsiteY12"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844000" h="324000" fill="none" extrusionOk="0">
                              <a:moveTo>
                                <a:pt x="0" y="0"/>
                              </a:moveTo>
                              <a:cubicBezTo>
                                <a:pt x="103026" y="-4404"/>
                                <a:pt x="301304" y="-12513"/>
                                <a:pt x="483480" y="0"/>
                              </a:cubicBezTo>
                              <a:cubicBezTo>
                                <a:pt x="665656" y="12513"/>
                                <a:pt x="750915" y="-2652"/>
                                <a:pt x="966960" y="0"/>
                              </a:cubicBezTo>
                              <a:cubicBezTo>
                                <a:pt x="1183005" y="2652"/>
                                <a:pt x="1245886" y="-26520"/>
                                <a:pt x="1507320" y="0"/>
                              </a:cubicBezTo>
                              <a:cubicBezTo>
                                <a:pt x="1768754" y="26520"/>
                                <a:pt x="1824191" y="19060"/>
                                <a:pt x="2104560" y="0"/>
                              </a:cubicBezTo>
                              <a:cubicBezTo>
                                <a:pt x="2384929" y="-19060"/>
                                <a:pt x="2535781" y="-22829"/>
                                <a:pt x="2844000" y="0"/>
                              </a:cubicBezTo>
                              <a:cubicBezTo>
                                <a:pt x="2850341" y="135214"/>
                                <a:pt x="2846459" y="238852"/>
                                <a:pt x="2844000" y="324000"/>
                              </a:cubicBezTo>
                              <a:cubicBezTo>
                                <a:pt x="2689160" y="333567"/>
                                <a:pt x="2553732" y="341327"/>
                                <a:pt x="2303640" y="324000"/>
                              </a:cubicBezTo>
                              <a:cubicBezTo>
                                <a:pt x="2053548" y="306673"/>
                                <a:pt x="1854846" y="304554"/>
                                <a:pt x="1706400" y="324000"/>
                              </a:cubicBezTo>
                              <a:cubicBezTo>
                                <a:pt x="1557954" y="343446"/>
                                <a:pt x="1354806" y="323080"/>
                                <a:pt x="1166040" y="324000"/>
                              </a:cubicBezTo>
                              <a:cubicBezTo>
                                <a:pt x="977274" y="324920"/>
                                <a:pt x="780945" y="326333"/>
                                <a:pt x="597240" y="324000"/>
                              </a:cubicBezTo>
                              <a:cubicBezTo>
                                <a:pt x="413535" y="321667"/>
                                <a:pt x="236825" y="337502"/>
                                <a:pt x="0" y="324000"/>
                              </a:cubicBezTo>
                              <a:cubicBezTo>
                                <a:pt x="1859" y="213027"/>
                                <a:pt x="-15169" y="109367"/>
                                <a:pt x="0" y="0"/>
                              </a:cubicBezTo>
                              <a:close/>
                            </a:path>
                            <a:path w="2844000" h="324000" stroke="0" extrusionOk="0">
                              <a:moveTo>
                                <a:pt x="0" y="0"/>
                              </a:moveTo>
                              <a:cubicBezTo>
                                <a:pt x="267205" y="6013"/>
                                <a:pt x="287768" y="4739"/>
                                <a:pt x="568800" y="0"/>
                              </a:cubicBezTo>
                              <a:cubicBezTo>
                                <a:pt x="849832" y="-4739"/>
                                <a:pt x="862533" y="1061"/>
                                <a:pt x="1080720" y="0"/>
                              </a:cubicBezTo>
                              <a:cubicBezTo>
                                <a:pt x="1298907" y="-1061"/>
                                <a:pt x="1484794" y="16196"/>
                                <a:pt x="1592640" y="0"/>
                              </a:cubicBezTo>
                              <a:cubicBezTo>
                                <a:pt x="1700486" y="-16196"/>
                                <a:pt x="1839991" y="-2391"/>
                                <a:pt x="2076120" y="0"/>
                              </a:cubicBezTo>
                              <a:cubicBezTo>
                                <a:pt x="2312249" y="2391"/>
                                <a:pt x="2492100" y="28090"/>
                                <a:pt x="2844000" y="0"/>
                              </a:cubicBezTo>
                              <a:cubicBezTo>
                                <a:pt x="2828945" y="132465"/>
                                <a:pt x="2849342" y="248529"/>
                                <a:pt x="2844000" y="324000"/>
                              </a:cubicBezTo>
                              <a:cubicBezTo>
                                <a:pt x="2605397" y="314103"/>
                                <a:pt x="2485515" y="309828"/>
                                <a:pt x="2332080" y="324000"/>
                              </a:cubicBezTo>
                              <a:cubicBezTo>
                                <a:pt x="2178645" y="338172"/>
                                <a:pt x="2065286" y="345514"/>
                                <a:pt x="1848600" y="324000"/>
                              </a:cubicBezTo>
                              <a:cubicBezTo>
                                <a:pt x="1631914" y="302486"/>
                                <a:pt x="1464157" y="319403"/>
                                <a:pt x="1365120" y="324000"/>
                              </a:cubicBezTo>
                              <a:cubicBezTo>
                                <a:pt x="1266083" y="328597"/>
                                <a:pt x="919182" y="335881"/>
                                <a:pt x="767880" y="324000"/>
                              </a:cubicBezTo>
                              <a:cubicBezTo>
                                <a:pt x="616578" y="312119"/>
                                <a:pt x="345647" y="316911"/>
                                <a:pt x="0" y="324000"/>
                              </a:cubicBezTo>
                              <a:cubicBezTo>
                                <a:pt x="-5641" y="213450"/>
                                <a:pt x="14378" y="119190"/>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sd="1820413557">
                                <a:prstGeom prst="rect">
                                  <a:avLst/>
                                </a:prstGeom>
                                <ask:type>
                                  <ask:lineSketchFreehand/>
                                </ask:type>
                              </ask:lineSketchStyleProps>
                            </a:ext>
                          </a:extLst>
                        </a:ln>
                      </wps:spPr>
                      <wps:txbx>
                        <w:txbxContent>
                          <w:p w14:paraId="1AA94658" w14:textId="77777777" w:rsidR="00D04818" w:rsidRPr="007A37FE" w:rsidRDefault="00D04818" w:rsidP="004161E0">
                            <w:pPr>
                              <w:pStyle w:val="Textfelder"/>
                              <w:jc w:val="left"/>
                            </w:pPr>
                            <w:r w:rsidRPr="007A37FE">
                              <w:t>Sehr geehrte Damen und Herren,</w:t>
                            </w:r>
                          </w:p>
                          <w:p w14:paraId="6AFC642D" w14:textId="77777777" w:rsidR="00D04818" w:rsidRDefault="00D04818"/>
                          <w:p w14:paraId="6F9BF3C0" w14:textId="77777777" w:rsidR="00D04818" w:rsidRPr="007A37FE" w:rsidRDefault="00D04818" w:rsidP="004161E0">
                            <w:pPr>
                              <w:pStyle w:val="Textfelder"/>
                              <w:jc w:val="left"/>
                            </w:pPr>
                            <w:r w:rsidRPr="007A37FE">
                              <w:t>Sehr geehrte Damen und Herren,</w:t>
                            </w:r>
                          </w:p>
                          <w:p w14:paraId="4CE3120C" w14:textId="77777777" w:rsidR="00D04818" w:rsidRDefault="00D04818"/>
                          <w:p w14:paraId="601BF8E5" w14:textId="3E383598" w:rsidR="00D04818" w:rsidRPr="007A37FE" w:rsidRDefault="00D04818" w:rsidP="004161E0">
                            <w:pPr>
                              <w:pStyle w:val="Textfelder"/>
                              <w:jc w:val="left"/>
                            </w:pPr>
                            <w:r w:rsidRPr="007A37FE">
                              <w:t>Sehr geehrte Damen und Herren,</w:t>
                            </w:r>
                          </w:p>
                          <w:p w14:paraId="2C2856D0" w14:textId="77777777" w:rsidR="00D04818" w:rsidRDefault="00D04818"/>
                          <w:p w14:paraId="35B996EF" w14:textId="22973970" w:rsidR="00D04818" w:rsidRPr="007A37FE" w:rsidRDefault="00D04818" w:rsidP="004161E0">
                            <w:pPr>
                              <w:pStyle w:val="Textfelder"/>
                              <w:jc w:val="left"/>
                            </w:pPr>
                            <w:r w:rsidRPr="007A37FE">
                              <w:t>Sehr geehrte Damen und Herren,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C33AC2" id="Textfeld 643" o:spid="_x0000_s1131" type="#_x0000_t202" style="position:absolute;left:0;text-align:left;margin-left:14.2pt;margin-top:197.05pt;width:223.95pt;height:25.5pt;z-index:25152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" fillcolor="window" strokeweight=".5pt">
                <v:textbox>
                  <w:txbxContent>
                    <w:p w14:paraId="1AA94658" w14:textId="77777777" w:rsidR="00D04818" w:rsidRPr="007A37FE" w:rsidRDefault="00D04818" w:rsidP="004161E0">
                      <w:pPr>
                        <w:pStyle w:val="Textfelder"/>
                        <w:jc w:val="left"/>
                      </w:pPr>
                      <w:r w:rsidRPr="007A37FE">
                        <w:t>Sehr geehrte Damen und Herren,</w:t>
                      </w:r>
                    </w:p>
                    <w:p w14:paraId="6AFC642D" w14:textId="77777777" w:rsidR="00D04818" w:rsidRDefault="00D04818"/>
                    <w:p w14:paraId="6F9BF3C0" w14:textId="77777777" w:rsidR="00D04818" w:rsidRPr="007A37FE" w:rsidRDefault="00D04818" w:rsidP="004161E0">
                      <w:pPr>
                        <w:pStyle w:val="Textfelder"/>
                        <w:jc w:val="left"/>
                      </w:pPr>
                      <w:r w:rsidRPr="007A37FE">
                        <w:t>Sehr geehrte Damen und Herren,</w:t>
                      </w:r>
                    </w:p>
                    <w:p w14:paraId="4CE3120C" w14:textId="77777777" w:rsidR="00D04818" w:rsidRDefault="00D04818"/>
                    <w:p w14:paraId="601BF8E5" w14:textId="3E383598" w:rsidR="00D04818" w:rsidRPr="007A37FE" w:rsidRDefault="00D04818" w:rsidP="004161E0">
                      <w:pPr>
                        <w:pStyle w:val="Textfelder"/>
                        <w:jc w:val="left"/>
                      </w:pPr>
                      <w:r w:rsidRPr="007A37FE">
                        <w:t>Sehr geehrte Damen und Herren,</w:t>
                      </w:r>
                    </w:p>
                    <w:p w14:paraId="2C2856D0" w14:textId="77777777" w:rsidR="00D04818" w:rsidRDefault="00D04818"/>
                    <w:p w14:paraId="35B996EF" w14:textId="22973970" w:rsidR="00D04818" w:rsidRPr="007A37FE" w:rsidRDefault="00D04818" w:rsidP="004161E0">
                      <w:pPr>
                        <w:pStyle w:val="Textfelder"/>
                        <w:jc w:val="left"/>
                      </w:pPr>
                      <w:r w:rsidRPr="007A37FE">
                        <w:t>Sehr geehrte Damen und Herren,</w:t>
                      </w:r>
                    </w:p>
                  </w:txbxContent>
                </v:textbox>
                <w10:wrap anchorx="margin"/>
              </v:shape>
            </w:pict>
          </mc:Fallback>
        </mc:AlternateContent>
      </w:r>
    </w:p>
    <w:p w14:paraId="68848FE5" w14:textId="1B479B05" w:rsidR="005F1F1C" w:rsidRDefault="005F1F1C" w:rsidP="005F1F1C"/>
    <w:p w14:paraId="2512C24B" w14:textId="6A064575" w:rsidR="004161E0" w:rsidRPr="004161E0" w:rsidRDefault="003F0F56" w:rsidP="004161E0">
      <w:r w:rsidRPr="007A37FE">
        <w:rPr>
          <w:rFonts w:eastAsia="Times New Roman"/>
          <w:noProof/>
          <w:szCs w:val="28"/>
        </w:rPr>
        <mc:AlternateContent>
          <mc:Choice Requires="wps">
            <w:drawing>
              <wp:anchor distT="0" distB="0" distL="114300" distR="114300" simplePos="0" relativeHeight="251519488" behindDoc="0" locked="0" layoutInCell="1" allowOverlap="1" wp14:anchorId="6FE34AAC" wp14:editId="56C0AE1F">
                <wp:simplePos x="0" y="0"/>
                <wp:positionH relativeFrom="margin">
                  <wp:posOffset>3606165</wp:posOffset>
                </wp:positionH>
                <wp:positionV relativeFrom="paragraph">
                  <wp:posOffset>102870</wp:posOffset>
                </wp:positionV>
                <wp:extent cx="1907540" cy="324000"/>
                <wp:effectExtent l="19050" t="19050" r="35560" b="38100"/>
                <wp:wrapNone/>
                <wp:docPr id="644" name="Textfeld 644"/>
                <wp:cNvGraphicFramePr/>
                <a:graphic xmlns:a="http://schemas.openxmlformats.org/drawingml/2006/main">
                  <a:graphicData uri="http://schemas.microsoft.com/office/word/2010/wordprocessingShape">
                    <wps:wsp>
                      <wps:cNvSpPr txBox="1"/>
                      <wps:spPr>
                        <a:xfrm>
                          <a:off x="0" y="0"/>
                          <a:ext cx="1907540" cy="324000"/>
                        </a:xfrm>
                        <a:custGeom>
                          <a:avLst/>
                          <a:gdLst>
                            <a:gd name="connsiteX0" fmla="*/ 0 w 1907540"/>
                            <a:gd name="connsiteY0" fmla="*/ 0 h 324000"/>
                            <a:gd name="connsiteX1" fmla="*/ 673997 w 1907540"/>
                            <a:gd name="connsiteY1" fmla="*/ 0 h 324000"/>
                            <a:gd name="connsiteX2" fmla="*/ 1328920 w 1907540"/>
                            <a:gd name="connsiteY2" fmla="*/ 0 h 324000"/>
                            <a:gd name="connsiteX3" fmla="*/ 1907540 w 1907540"/>
                            <a:gd name="connsiteY3" fmla="*/ 0 h 324000"/>
                            <a:gd name="connsiteX4" fmla="*/ 1907540 w 1907540"/>
                            <a:gd name="connsiteY4" fmla="*/ 324000 h 324000"/>
                            <a:gd name="connsiteX5" fmla="*/ 1271693 w 1907540"/>
                            <a:gd name="connsiteY5" fmla="*/ 324000 h 324000"/>
                            <a:gd name="connsiteX6" fmla="*/ 635847 w 1907540"/>
                            <a:gd name="connsiteY6" fmla="*/ 324000 h 324000"/>
                            <a:gd name="connsiteX7" fmla="*/ 0 w 1907540"/>
                            <a:gd name="connsiteY7" fmla="*/ 324000 h 324000"/>
                            <a:gd name="connsiteX8" fmla="*/ 0 w 1907540"/>
                            <a:gd name="connsiteY8"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907540" h="324000" fill="none" extrusionOk="0">
                              <a:moveTo>
                                <a:pt x="0" y="0"/>
                              </a:moveTo>
                              <a:cubicBezTo>
                                <a:pt x="281221" y="27810"/>
                                <a:pt x="410097" y="-5534"/>
                                <a:pt x="673997" y="0"/>
                              </a:cubicBezTo>
                              <a:cubicBezTo>
                                <a:pt x="937897" y="5534"/>
                                <a:pt x="1170865" y="11744"/>
                                <a:pt x="1328920" y="0"/>
                              </a:cubicBezTo>
                              <a:cubicBezTo>
                                <a:pt x="1486975" y="-11744"/>
                                <a:pt x="1665156" y="16592"/>
                                <a:pt x="1907540" y="0"/>
                              </a:cubicBezTo>
                              <a:cubicBezTo>
                                <a:pt x="1916039" y="100307"/>
                                <a:pt x="1915499" y="206143"/>
                                <a:pt x="1907540" y="324000"/>
                              </a:cubicBezTo>
                              <a:cubicBezTo>
                                <a:pt x="1633419" y="294566"/>
                                <a:pt x="1433552" y="315892"/>
                                <a:pt x="1271693" y="324000"/>
                              </a:cubicBezTo>
                              <a:cubicBezTo>
                                <a:pt x="1109834" y="332108"/>
                                <a:pt x="925549" y="347909"/>
                                <a:pt x="635847" y="324000"/>
                              </a:cubicBezTo>
                              <a:cubicBezTo>
                                <a:pt x="346145" y="300091"/>
                                <a:pt x="180072" y="350588"/>
                                <a:pt x="0" y="324000"/>
                              </a:cubicBezTo>
                              <a:cubicBezTo>
                                <a:pt x="4997" y="185434"/>
                                <a:pt x="-10327" y="115861"/>
                                <a:pt x="0" y="0"/>
                              </a:cubicBezTo>
                              <a:close/>
                            </a:path>
                            <a:path w="1907540" h="324000" stroke="0" extrusionOk="0">
                              <a:moveTo>
                                <a:pt x="0" y="0"/>
                              </a:moveTo>
                              <a:cubicBezTo>
                                <a:pt x="314488" y="13793"/>
                                <a:pt x="473845" y="474"/>
                                <a:pt x="654922" y="0"/>
                              </a:cubicBezTo>
                              <a:cubicBezTo>
                                <a:pt x="835999" y="-474"/>
                                <a:pt x="1094646" y="8988"/>
                                <a:pt x="1271693" y="0"/>
                              </a:cubicBezTo>
                              <a:cubicBezTo>
                                <a:pt x="1448740" y="-8988"/>
                                <a:pt x="1751558" y="-15114"/>
                                <a:pt x="1907540" y="0"/>
                              </a:cubicBezTo>
                              <a:cubicBezTo>
                                <a:pt x="1902894" y="134181"/>
                                <a:pt x="1891454" y="253446"/>
                                <a:pt x="1907540" y="324000"/>
                              </a:cubicBezTo>
                              <a:cubicBezTo>
                                <a:pt x="1619613" y="292741"/>
                                <a:pt x="1552437" y="334694"/>
                                <a:pt x="1252618" y="324000"/>
                              </a:cubicBezTo>
                              <a:cubicBezTo>
                                <a:pt x="952799" y="313306"/>
                                <a:pt x="817159" y="339594"/>
                                <a:pt x="635847" y="324000"/>
                              </a:cubicBezTo>
                              <a:cubicBezTo>
                                <a:pt x="454535" y="308406"/>
                                <a:pt x="279331" y="324539"/>
                                <a:pt x="0" y="324000"/>
                              </a:cubicBezTo>
                              <a:cubicBezTo>
                                <a:pt x="-15325" y="172012"/>
                                <a:pt x="-5480" y="79970"/>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sd="430191778">
                                <a:prstGeom prst="rect">
                                  <a:avLst/>
                                </a:prstGeom>
                                <ask:type>
                                  <ask:lineSketchFreehand/>
                                </ask:type>
                              </ask:lineSketchStyleProps>
                            </a:ext>
                          </a:extLst>
                        </a:ln>
                      </wps:spPr>
                      <wps:txbx>
                        <w:txbxContent>
                          <w:p w14:paraId="247AAC60" w14:textId="77777777" w:rsidR="00D04818" w:rsidRPr="007A37FE" w:rsidRDefault="00D04818" w:rsidP="003F0F56">
                            <w:pPr>
                              <w:pStyle w:val="Textfelder"/>
                              <w:jc w:val="both"/>
                            </w:pPr>
                            <w:r w:rsidRPr="007A37FE">
                              <w:t>Hamburg, 28.09.2019</w:t>
                            </w:r>
                          </w:p>
                          <w:p w14:paraId="11339BB8" w14:textId="77777777" w:rsidR="00D04818" w:rsidRDefault="00D04818"/>
                          <w:p w14:paraId="03E9A835" w14:textId="77777777" w:rsidR="00D04818" w:rsidRPr="007A37FE" w:rsidRDefault="00D04818" w:rsidP="003F0F56">
                            <w:pPr>
                              <w:pStyle w:val="Textfelder"/>
                              <w:jc w:val="both"/>
                            </w:pPr>
                            <w:r w:rsidRPr="007A37FE">
                              <w:t>Hamburg, 28.09.2019</w:t>
                            </w:r>
                          </w:p>
                          <w:p w14:paraId="35E69BDF" w14:textId="77777777" w:rsidR="00D04818" w:rsidRDefault="00D04818"/>
                          <w:p w14:paraId="2B235F3F" w14:textId="6AF690B4" w:rsidR="00D04818" w:rsidRPr="007A37FE" w:rsidRDefault="00D04818" w:rsidP="003F0F56">
                            <w:pPr>
                              <w:pStyle w:val="Textfelder"/>
                              <w:jc w:val="both"/>
                            </w:pPr>
                            <w:r w:rsidRPr="00485F78">
                              <w:rPr>
                                <w:sz w:val="44"/>
                                <w:szCs w:val="44"/>
                              </w:rPr>
                              <w:t xml:space="preserve">Umtausch &amp; </w:t>
                            </w:r>
                            <w:proofErr w:type="spellStart"/>
                            <w:r w:rsidRPr="00485F78">
                              <w:rPr>
                                <w:sz w:val="44"/>
                                <w:szCs w:val="44"/>
                              </w:rPr>
                              <w:t>Gewährleistungsrecht</w:t>
                            </w:r>
                            <w:r w:rsidRPr="007A37FE">
                              <w:t>Hamburg</w:t>
                            </w:r>
                            <w:proofErr w:type="spellEnd"/>
                            <w:r w:rsidRPr="007A37FE">
                              <w:t>, 28.09.2019</w:t>
                            </w:r>
                          </w:p>
                          <w:p w14:paraId="0709CAF5" w14:textId="77777777" w:rsidR="00D04818" w:rsidRDefault="00D04818"/>
                          <w:p w14:paraId="4DE45D34" w14:textId="1DBBCF08" w:rsidR="00D04818" w:rsidRPr="007A37FE" w:rsidRDefault="00D04818" w:rsidP="003F0F56">
                            <w:pPr>
                              <w:pStyle w:val="Textfelder"/>
                              <w:jc w:val="both"/>
                            </w:pPr>
                            <w:r w:rsidRPr="007A37FE">
                              <w:t>Hamburg, 28.09.2019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E34AAC" id="Textfeld 644" o:spid="_x0000_s1132" type="#_x0000_t202" style="position:absolute;left:0;text-align:left;margin-left:283.95pt;margin-top:8.1pt;width:150.2pt;height:25.5pt;z-index:25151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" fillcolor="window" strokeweight=".5pt">
                <v:textbox>
                  <w:txbxContent>
                    <w:p w14:paraId="247AAC60" w14:textId="77777777" w:rsidR="00D04818" w:rsidRPr="007A37FE" w:rsidRDefault="00D04818" w:rsidP="003F0F56">
                      <w:pPr>
                        <w:pStyle w:val="Textfelder"/>
                        <w:jc w:val="both"/>
                      </w:pPr>
                      <w:r w:rsidRPr="007A37FE">
                        <w:t>Hamburg, 28.09.2019</w:t>
                      </w:r>
                    </w:p>
                    <w:p w14:paraId="11339BB8" w14:textId="77777777" w:rsidR="00D04818" w:rsidRDefault="00D04818"/>
                    <w:p w14:paraId="03E9A835" w14:textId="77777777" w:rsidR="00D04818" w:rsidRPr="007A37FE" w:rsidRDefault="00D04818" w:rsidP="003F0F56">
                      <w:pPr>
                        <w:pStyle w:val="Textfelder"/>
                        <w:jc w:val="both"/>
                      </w:pPr>
                      <w:r w:rsidRPr="007A37FE">
                        <w:t>Hamburg, 28.09.2019</w:t>
                      </w:r>
                    </w:p>
                    <w:p w14:paraId="35E69BDF" w14:textId="77777777" w:rsidR="00D04818" w:rsidRDefault="00D04818"/>
                    <w:p w14:paraId="2B235F3F" w14:textId="6AF690B4" w:rsidR="00D04818" w:rsidRPr="007A37FE" w:rsidRDefault="00D04818" w:rsidP="003F0F56">
                      <w:pPr>
                        <w:pStyle w:val="Textfelder"/>
                        <w:jc w:val="both"/>
                      </w:pPr>
                      <w:r w:rsidRPr="00485F78">
                        <w:rPr>
                          <w:sz w:val="44"/>
                          <w:szCs w:val="44"/>
                        </w:rPr>
                        <w:t xml:space="preserve">Umtausch &amp; </w:t>
                      </w:r>
                      <w:proofErr w:type="spellStart"/>
                      <w:r w:rsidRPr="00485F78">
                        <w:rPr>
                          <w:sz w:val="44"/>
                          <w:szCs w:val="44"/>
                        </w:rPr>
                        <w:t>Gewährleistungsrecht</w:t>
                      </w:r>
                      <w:r w:rsidRPr="007A37FE">
                        <w:t>Hamburg</w:t>
                      </w:r>
                      <w:proofErr w:type="spellEnd"/>
                      <w:r w:rsidRPr="007A37FE">
                        <w:t>, 28.09.2019</w:t>
                      </w:r>
                    </w:p>
                    <w:p w14:paraId="0709CAF5" w14:textId="77777777" w:rsidR="00D04818" w:rsidRDefault="00D04818"/>
                    <w:p w14:paraId="4DE45D34" w14:textId="1DBBCF08" w:rsidR="00D04818" w:rsidRPr="007A37FE" w:rsidRDefault="00D04818" w:rsidP="003F0F56">
                      <w:pPr>
                        <w:pStyle w:val="Textfelder"/>
                        <w:jc w:val="both"/>
                      </w:pPr>
                      <w:r w:rsidRPr="007A37FE">
                        <w:t>Hamburg, 28.09.2019</w:t>
                      </w:r>
                    </w:p>
                  </w:txbxContent>
                </v:textbox>
                <w10:wrap anchorx="margin"/>
              </v:shape>
            </w:pict>
          </mc:Fallback>
        </mc:AlternateContent>
      </w:r>
    </w:p>
    <w:p w14:paraId="37F578C3" w14:textId="5F269F10" w:rsidR="004161E0" w:rsidRPr="004161E0" w:rsidRDefault="004161E0" w:rsidP="004161E0"/>
    <w:p w14:paraId="67B11AED" w14:textId="1062E871" w:rsidR="004161E0" w:rsidRPr="004161E0" w:rsidRDefault="004161E0" w:rsidP="004161E0"/>
    <w:p w14:paraId="3D7BF192" w14:textId="56EF428F" w:rsidR="004161E0" w:rsidRPr="004161E0" w:rsidRDefault="004161E0" w:rsidP="004161E0"/>
    <w:p w14:paraId="33D93D98" w14:textId="301CBB4C" w:rsidR="004161E0" w:rsidRPr="004161E0" w:rsidRDefault="004161E0" w:rsidP="004161E0"/>
    <w:p w14:paraId="594A2C99" w14:textId="0D9DC932" w:rsidR="004161E0" w:rsidRPr="004161E0" w:rsidRDefault="004161E0" w:rsidP="004161E0"/>
    <w:p w14:paraId="793C2DF2" w14:textId="14BB9241" w:rsidR="004161E0" w:rsidRPr="004161E0" w:rsidRDefault="004161E0" w:rsidP="004161E0"/>
    <w:p w14:paraId="7AE68C78" w14:textId="79A7D505" w:rsidR="004161E0" w:rsidRPr="004161E0" w:rsidRDefault="004161E0" w:rsidP="004161E0"/>
    <w:p w14:paraId="36A423B8" w14:textId="51FB09E8" w:rsidR="004161E0" w:rsidRPr="004161E0" w:rsidRDefault="004161E0" w:rsidP="004161E0"/>
    <w:p w14:paraId="26B7EEBC" w14:textId="794E79E3" w:rsidR="004161E0" w:rsidRPr="004161E0" w:rsidRDefault="004161E0" w:rsidP="004161E0"/>
    <w:p w14:paraId="52A6E044" w14:textId="66F672A2" w:rsidR="004161E0" w:rsidRPr="004161E0" w:rsidRDefault="004161E0" w:rsidP="004161E0"/>
    <w:p w14:paraId="17989A34" w14:textId="54607F34" w:rsidR="004161E0" w:rsidRPr="004161E0" w:rsidRDefault="004161E0" w:rsidP="004161E0"/>
    <w:p w14:paraId="14FCBE37" w14:textId="3F1A1308" w:rsidR="004161E0" w:rsidRPr="004161E0" w:rsidRDefault="004161E0" w:rsidP="004161E0"/>
    <w:p w14:paraId="6658E595" w14:textId="7B6C707F" w:rsidR="004161E0" w:rsidRPr="004161E0" w:rsidRDefault="004161E0" w:rsidP="004161E0"/>
    <w:p w14:paraId="0A24C382" w14:textId="3F6D0002" w:rsidR="004161E0" w:rsidRPr="004161E0" w:rsidRDefault="004161E0" w:rsidP="004161E0"/>
    <w:p w14:paraId="53A625E4" w14:textId="28087B83" w:rsidR="004161E0" w:rsidRPr="004161E0" w:rsidRDefault="004161E0" w:rsidP="004161E0"/>
    <w:p w14:paraId="687728B4" w14:textId="3E61729C" w:rsidR="004161E0" w:rsidRPr="004161E0" w:rsidRDefault="004161E0" w:rsidP="004161E0"/>
    <w:p w14:paraId="3B768FC2" w14:textId="4E75CB16" w:rsidR="004161E0" w:rsidRDefault="004161E0" w:rsidP="004161E0"/>
    <w:p w14:paraId="5638496F" w14:textId="77777777" w:rsidR="004161E0" w:rsidRDefault="004161E0" w:rsidP="004161E0">
      <w:pPr>
        <w:jc w:val="right"/>
        <w:sectPr w:rsidR="004161E0" w:rsidSect="00A35960">
          <w:headerReference w:type="first" r:id="rId180"/>
          <w:pgSz w:w="11900" w:h="16840"/>
          <w:pgMar w:top="2835" w:right="851" w:bottom="1134" w:left="851" w:header="709" w:footer="454" w:gutter="0"/>
          <w:cols w:space="708"/>
          <w:titlePg/>
          <w:docGrid w:linePitch="360"/>
        </w:sectPr>
      </w:pPr>
    </w:p>
    <w:p w14:paraId="7FA46422" w14:textId="77777777" w:rsidR="00587B02" w:rsidRPr="007A37FE" w:rsidRDefault="00587B02" w:rsidP="00587B02">
      <w:pPr>
        <w:jc w:val="both"/>
        <w:rPr>
          <w:szCs w:val="28"/>
        </w:rPr>
      </w:pPr>
      <w:r w:rsidRPr="007A37FE">
        <w:rPr>
          <w:szCs w:val="28"/>
        </w:rPr>
        <w:lastRenderedPageBreak/>
        <w:t>Frau Musterfrau</w:t>
      </w:r>
    </w:p>
    <w:p w14:paraId="60A25B9E" w14:textId="77777777" w:rsidR="00587B02" w:rsidRPr="007A37FE" w:rsidRDefault="00587B02" w:rsidP="00587B02">
      <w:pPr>
        <w:jc w:val="both"/>
        <w:rPr>
          <w:szCs w:val="28"/>
        </w:rPr>
      </w:pPr>
      <w:r w:rsidRPr="007A37FE">
        <w:rPr>
          <w:szCs w:val="28"/>
        </w:rPr>
        <w:t>Fliederweg 28</w:t>
      </w:r>
    </w:p>
    <w:p w14:paraId="4FA1B28F" w14:textId="77777777" w:rsidR="00587B02" w:rsidRDefault="00587B02" w:rsidP="00587B02">
      <w:pPr>
        <w:jc w:val="both"/>
        <w:rPr>
          <w:szCs w:val="28"/>
        </w:rPr>
      </w:pPr>
      <w:r w:rsidRPr="007A37FE">
        <w:rPr>
          <w:szCs w:val="28"/>
        </w:rPr>
        <w:t>25649 Musterhausen</w:t>
      </w:r>
    </w:p>
    <w:p w14:paraId="094C02F3" w14:textId="77777777" w:rsidR="00587B02" w:rsidRDefault="00587B02" w:rsidP="00587B02">
      <w:pPr>
        <w:jc w:val="both"/>
        <w:rPr>
          <w:szCs w:val="28"/>
        </w:rPr>
      </w:pPr>
    </w:p>
    <w:p w14:paraId="4419E670" w14:textId="77777777" w:rsidR="00587B02" w:rsidRPr="007A37FE" w:rsidRDefault="00587B02" w:rsidP="00587B02">
      <w:pPr>
        <w:rPr>
          <w:szCs w:val="28"/>
        </w:rPr>
      </w:pPr>
      <w:r w:rsidRPr="007A37FE">
        <w:rPr>
          <w:szCs w:val="28"/>
        </w:rPr>
        <w:t>An</w:t>
      </w:r>
    </w:p>
    <w:p w14:paraId="30AA3F70" w14:textId="77777777" w:rsidR="00587B02" w:rsidRPr="007A37FE" w:rsidRDefault="00587B02" w:rsidP="00587B02">
      <w:pPr>
        <w:rPr>
          <w:szCs w:val="28"/>
        </w:rPr>
      </w:pPr>
      <w:r w:rsidRPr="007A37FE">
        <w:rPr>
          <w:szCs w:val="28"/>
        </w:rPr>
        <w:t>Musterfirma Hansen</w:t>
      </w:r>
    </w:p>
    <w:p w14:paraId="0E5082FB" w14:textId="77777777" w:rsidR="00587B02" w:rsidRPr="007A37FE" w:rsidRDefault="00587B02" w:rsidP="00587B02">
      <w:pPr>
        <w:rPr>
          <w:szCs w:val="28"/>
        </w:rPr>
      </w:pPr>
      <w:r w:rsidRPr="007A37FE">
        <w:rPr>
          <w:szCs w:val="28"/>
        </w:rPr>
        <w:t>Mozartstraße 14</w:t>
      </w:r>
    </w:p>
    <w:p w14:paraId="41BDA21D" w14:textId="77777777" w:rsidR="00587B02" w:rsidRPr="007A37FE" w:rsidRDefault="00587B02" w:rsidP="00587B02">
      <w:pPr>
        <w:rPr>
          <w:szCs w:val="28"/>
        </w:rPr>
      </w:pPr>
      <w:r w:rsidRPr="007A37FE">
        <w:rPr>
          <w:szCs w:val="28"/>
        </w:rPr>
        <w:t>34008 Musterhausen</w:t>
      </w:r>
    </w:p>
    <w:p w14:paraId="2300FE97" w14:textId="77777777" w:rsidR="00587B02" w:rsidRDefault="00587B02" w:rsidP="00587B02">
      <w:pPr>
        <w:jc w:val="both"/>
        <w:rPr>
          <w:szCs w:val="28"/>
        </w:rPr>
      </w:pPr>
    </w:p>
    <w:p w14:paraId="7833A857" w14:textId="093C85F6" w:rsidR="00587B02" w:rsidRPr="007A37FE" w:rsidRDefault="00587B02" w:rsidP="00587B02">
      <w:pPr>
        <w:ind w:left="6797"/>
        <w:rPr>
          <w:szCs w:val="28"/>
        </w:rPr>
      </w:pPr>
      <w:r w:rsidRPr="007A37FE">
        <w:rPr>
          <w:szCs w:val="28"/>
        </w:rPr>
        <w:t>Hamburg, 28.09.20</w:t>
      </w:r>
      <w:r w:rsidR="00D952D2">
        <w:rPr>
          <w:szCs w:val="28"/>
        </w:rPr>
        <w:t>21</w:t>
      </w:r>
    </w:p>
    <w:p w14:paraId="70CE085D" w14:textId="77777777" w:rsidR="00587B02" w:rsidRPr="007A37FE" w:rsidRDefault="00587B02" w:rsidP="00587B02">
      <w:pPr>
        <w:jc w:val="both"/>
        <w:rPr>
          <w:szCs w:val="28"/>
        </w:rPr>
      </w:pPr>
    </w:p>
    <w:p w14:paraId="2B23D43E" w14:textId="77777777" w:rsidR="00587B02" w:rsidRPr="007A37FE" w:rsidRDefault="00587B02" w:rsidP="00587B02">
      <w:pPr>
        <w:rPr>
          <w:b/>
          <w:szCs w:val="28"/>
        </w:rPr>
      </w:pPr>
      <w:r w:rsidRPr="007A37FE">
        <w:rPr>
          <w:b/>
          <w:szCs w:val="28"/>
        </w:rPr>
        <w:t>Kündigung meines Vertrags</w:t>
      </w:r>
    </w:p>
    <w:p w14:paraId="18921D20" w14:textId="77777777" w:rsidR="00587B02" w:rsidRDefault="00587B02" w:rsidP="00587B02">
      <w:pPr>
        <w:rPr>
          <w:szCs w:val="28"/>
        </w:rPr>
      </w:pPr>
      <w:r w:rsidRPr="007A37FE">
        <w:rPr>
          <w:szCs w:val="28"/>
        </w:rPr>
        <w:t>Kunden-Nummer: 450078/1</w:t>
      </w:r>
    </w:p>
    <w:p w14:paraId="38741CDB" w14:textId="77777777" w:rsidR="00587B02" w:rsidRPr="007A37FE" w:rsidRDefault="00587B02" w:rsidP="00587B02">
      <w:pPr>
        <w:rPr>
          <w:szCs w:val="28"/>
        </w:rPr>
      </w:pPr>
    </w:p>
    <w:p w14:paraId="5983DB4B" w14:textId="77777777" w:rsidR="00587B02" w:rsidRDefault="00587B02" w:rsidP="00587B02">
      <w:pPr>
        <w:rPr>
          <w:szCs w:val="28"/>
        </w:rPr>
      </w:pPr>
      <w:r w:rsidRPr="007A37FE">
        <w:rPr>
          <w:szCs w:val="28"/>
        </w:rPr>
        <w:t>Sehr geehrte Damen und Herren,</w:t>
      </w:r>
    </w:p>
    <w:p w14:paraId="3280AF01" w14:textId="77777777" w:rsidR="00587B02" w:rsidRPr="007A37FE" w:rsidRDefault="00587B02" w:rsidP="00587B02">
      <w:pPr>
        <w:rPr>
          <w:szCs w:val="28"/>
        </w:rPr>
      </w:pPr>
    </w:p>
    <w:p w14:paraId="0DC67C47" w14:textId="77777777" w:rsidR="00587B02" w:rsidRDefault="00587B02" w:rsidP="00587B02"/>
    <w:p w14:paraId="129A6B24" w14:textId="77777777" w:rsidR="00587B02" w:rsidRDefault="00587B02" w:rsidP="00587B02">
      <w:pPr>
        <w:rPr>
          <w:szCs w:val="28"/>
        </w:rPr>
      </w:pPr>
      <w:r w:rsidRPr="007A37FE">
        <w:rPr>
          <w:szCs w:val="28"/>
        </w:rPr>
        <w:t>hiermit kündige ich meinen Vertrag mit der Vertragsnummer 10065441 zum nächstmöglichen Kündigungstermin.</w:t>
      </w:r>
    </w:p>
    <w:p w14:paraId="490CF229" w14:textId="77777777" w:rsidR="00587B02" w:rsidRPr="007A37FE" w:rsidRDefault="00587B02" w:rsidP="00587B02">
      <w:pPr>
        <w:rPr>
          <w:szCs w:val="28"/>
        </w:rPr>
      </w:pPr>
    </w:p>
    <w:p w14:paraId="10B2DD93" w14:textId="77777777" w:rsidR="00587B02" w:rsidRDefault="00587B02" w:rsidP="00587B02">
      <w:pPr>
        <w:rPr>
          <w:szCs w:val="28"/>
        </w:rPr>
      </w:pPr>
      <w:r w:rsidRPr="007A37FE">
        <w:rPr>
          <w:szCs w:val="28"/>
        </w:rPr>
        <w:t>Bitte senden Sie mir eine Bestätigung der Kündigung mit Angabe des Vertragsendes.</w:t>
      </w:r>
    </w:p>
    <w:p w14:paraId="38EAF93D" w14:textId="77777777" w:rsidR="00587B02" w:rsidRPr="007A37FE" w:rsidRDefault="00587B02" w:rsidP="00587B02">
      <w:pPr>
        <w:rPr>
          <w:szCs w:val="28"/>
        </w:rPr>
      </w:pPr>
    </w:p>
    <w:p w14:paraId="296872C7" w14:textId="77777777" w:rsidR="00587B02" w:rsidRPr="007A37FE" w:rsidRDefault="00587B02" w:rsidP="00587B02">
      <w:pPr>
        <w:rPr>
          <w:szCs w:val="28"/>
        </w:rPr>
      </w:pPr>
      <w:r w:rsidRPr="007A37FE">
        <w:rPr>
          <w:szCs w:val="28"/>
        </w:rPr>
        <w:t>Mit freundlichen Grüßen</w:t>
      </w:r>
    </w:p>
    <w:p w14:paraId="5001B41B" w14:textId="77777777" w:rsidR="00D4630D" w:rsidRDefault="00587B02" w:rsidP="00587B02">
      <w:pPr>
        <w:rPr>
          <w:szCs w:val="28"/>
        </w:rPr>
        <w:sectPr w:rsidR="00D4630D" w:rsidSect="00A35960">
          <w:headerReference w:type="first" r:id="rId181"/>
          <w:pgSz w:w="11900" w:h="16840"/>
          <w:pgMar w:top="2835" w:right="851" w:bottom="1134" w:left="851" w:header="709" w:footer="454" w:gutter="0"/>
          <w:cols w:space="708"/>
          <w:titlePg/>
          <w:docGrid w:linePitch="360"/>
        </w:sectPr>
      </w:pPr>
      <w:r w:rsidRPr="007A37FE">
        <w:rPr>
          <w:szCs w:val="28"/>
        </w:rPr>
        <w:t>__________________________ (Unterschrift)</w:t>
      </w:r>
    </w:p>
    <w:p w14:paraId="3C212DED" w14:textId="77777777" w:rsidR="0090008C" w:rsidRPr="00790DCB" w:rsidRDefault="0090008C" w:rsidP="0090008C">
      <w:pPr>
        <w:jc w:val="both"/>
        <w:rPr>
          <w:rFonts w:eastAsia="Times New Roman"/>
          <w:sz w:val="24"/>
          <w:szCs w:val="22"/>
        </w:rPr>
      </w:pPr>
      <w:r w:rsidRPr="00790DCB">
        <w:rPr>
          <w:rFonts w:eastAsia="Times New Roman"/>
          <w:sz w:val="24"/>
          <w:szCs w:val="22"/>
        </w:rPr>
        <w:lastRenderedPageBreak/>
        <w:t>Lernziel: Die Lernenden kennen zentrale Aspekte eines Kündigungsschreibens und können diese wiedergeben.</w:t>
      </w:r>
    </w:p>
    <w:p w14:paraId="5FEBAA46" w14:textId="77777777" w:rsidR="0090008C" w:rsidRPr="00790DCB" w:rsidRDefault="0090008C" w:rsidP="0090008C">
      <w:pPr>
        <w:jc w:val="both"/>
        <w:rPr>
          <w:rFonts w:eastAsia="Times New Roman"/>
          <w:sz w:val="24"/>
          <w:szCs w:val="22"/>
        </w:rPr>
      </w:pPr>
    </w:p>
    <w:p w14:paraId="6EF0282D" w14:textId="7583045A" w:rsidR="0090008C" w:rsidRPr="00790DCB" w:rsidRDefault="003E62B6" w:rsidP="00B46519">
      <w:pPr>
        <w:jc w:val="both"/>
        <w:rPr>
          <w:rFonts w:eastAsia="Times New Roman"/>
          <w:sz w:val="24"/>
          <w:szCs w:val="22"/>
        </w:rPr>
      </w:pPr>
      <w:r>
        <w:rPr>
          <w:sz w:val="24"/>
          <w:szCs w:val="22"/>
        </w:rPr>
        <w:t xml:space="preserve">Vorgeschlagener </w:t>
      </w:r>
      <w:r w:rsidR="0090008C" w:rsidRPr="00790DCB">
        <w:rPr>
          <w:rFonts w:eastAsia="Times New Roman"/>
          <w:sz w:val="24"/>
          <w:szCs w:val="22"/>
        </w:rPr>
        <w:t>Ablauf:</w:t>
      </w:r>
    </w:p>
    <w:p w14:paraId="0E424401" w14:textId="49162829" w:rsidR="0090008C" w:rsidRPr="00790DCB" w:rsidRDefault="002825E6" w:rsidP="0090008C">
      <w:pPr>
        <w:jc w:val="both"/>
        <w:rPr>
          <w:rFonts w:eastAsia="Times New Roman"/>
          <w:sz w:val="24"/>
          <w:szCs w:val="22"/>
        </w:rPr>
      </w:pPr>
      <w:r>
        <w:rPr>
          <w:noProof/>
        </w:rPr>
        <w:drawing>
          <wp:anchor distT="0" distB="0" distL="114300" distR="114300" simplePos="0" relativeHeight="251527680" behindDoc="0" locked="0" layoutInCell="1" allowOverlap="1" wp14:anchorId="0F86D6BA" wp14:editId="38E4B686">
            <wp:simplePos x="0" y="0"/>
            <wp:positionH relativeFrom="margin">
              <wp:posOffset>342265</wp:posOffset>
            </wp:positionH>
            <wp:positionV relativeFrom="margin">
              <wp:posOffset>3509645</wp:posOffset>
            </wp:positionV>
            <wp:extent cx="5785200" cy="1926000"/>
            <wp:effectExtent l="19050" t="19050" r="25400" b="55245"/>
            <wp:wrapSquare wrapText="bothSides"/>
            <wp:docPr id="673" name="Grafik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82" cstate="print">
                      <a:extLst>
                        <a:ext uri="{28A0092B-C50C-407E-A947-70E740481C1C}">
                          <a14:useLocalDpi xmlns:a14="http://schemas.microsoft.com/office/drawing/2010/main" val="0"/>
                        </a:ext>
                        <a:ext uri="{96DAC541-7B7A-43D3-8B79-37D633B846F1}">
                          <asvg:svgBlip xmlns:asvg="http://schemas.microsoft.com/office/drawing/2016/SVG/main" r:embed="rId83"/>
                        </a:ext>
                      </a:extLst>
                    </a:blip>
                    <a:stretch>
                      <a:fillRect/>
                    </a:stretch>
                  </pic:blipFill>
                  <pic:spPr>
                    <a:xfrm rot="21540000">
                      <a:off x="0" y="0"/>
                      <a:ext cx="5785200" cy="1926000"/>
                    </a:xfrm>
                    <a:prstGeom prst="rect">
                      <a:avLst/>
                    </a:prstGeom>
                  </pic:spPr>
                </pic:pic>
              </a:graphicData>
            </a:graphic>
            <wp14:sizeRelH relativeFrom="margin">
              <wp14:pctWidth>0</wp14:pctWidth>
            </wp14:sizeRelH>
            <wp14:sizeRelV relativeFrom="margin">
              <wp14:pctHeight>0</wp14:pctHeight>
            </wp14:sizeRelV>
          </wp:anchor>
        </w:drawing>
      </w:r>
      <w:r w:rsidR="0090008C" w:rsidRPr="00790DCB">
        <w:rPr>
          <w:rFonts w:eastAsia="Times New Roman"/>
          <w:sz w:val="24"/>
          <w:szCs w:val="22"/>
        </w:rPr>
        <w:t xml:space="preserve">Verteilen Sie </w:t>
      </w:r>
      <w:r w:rsidR="00125D09">
        <w:rPr>
          <w:rFonts w:eastAsia="Times New Roman"/>
          <w:sz w:val="24"/>
          <w:szCs w:val="22"/>
        </w:rPr>
        <w:t xml:space="preserve">den </w:t>
      </w:r>
      <w:r w:rsidR="00125D09">
        <w:rPr>
          <w:rFonts w:eastAsia="Times New Roman"/>
          <w:bCs/>
          <w:sz w:val="24"/>
        </w:rPr>
        <w:t>Arbeitsbogen</w:t>
      </w:r>
      <w:r w:rsidR="0090008C" w:rsidRPr="00790DCB">
        <w:rPr>
          <w:rFonts w:eastAsia="Times New Roman"/>
          <w:sz w:val="24"/>
          <w:szCs w:val="22"/>
        </w:rPr>
        <w:t xml:space="preserve"> „Kündigung Lückentext“. Lassen Sie die Lernenden </w:t>
      </w:r>
      <w:r w:rsidR="00125D09">
        <w:rPr>
          <w:rFonts w:eastAsia="Times New Roman"/>
          <w:sz w:val="24"/>
          <w:szCs w:val="22"/>
        </w:rPr>
        <w:t>diesen</w:t>
      </w:r>
      <w:r w:rsidR="00125D09" w:rsidRPr="00790DCB">
        <w:rPr>
          <w:rFonts w:eastAsia="Times New Roman"/>
          <w:sz w:val="24"/>
          <w:szCs w:val="22"/>
        </w:rPr>
        <w:t xml:space="preserve"> </w:t>
      </w:r>
      <w:r w:rsidR="0090008C" w:rsidRPr="00790DCB">
        <w:rPr>
          <w:rFonts w:eastAsia="Times New Roman"/>
          <w:sz w:val="24"/>
          <w:szCs w:val="22"/>
        </w:rPr>
        <w:t>in Einzelarbeit ausfüllen. D</w:t>
      </w:r>
      <w:r w:rsidR="00125D09">
        <w:rPr>
          <w:rFonts w:eastAsia="Times New Roman"/>
          <w:sz w:val="24"/>
          <w:szCs w:val="22"/>
        </w:rPr>
        <w:t>er</w:t>
      </w:r>
      <w:r w:rsidR="0090008C" w:rsidRPr="00790DCB">
        <w:rPr>
          <w:rFonts w:eastAsia="Times New Roman"/>
          <w:sz w:val="24"/>
          <w:szCs w:val="22"/>
        </w:rPr>
        <w:t xml:space="preserve"> beiliegende Lösungsb</w:t>
      </w:r>
      <w:r w:rsidR="00125D09">
        <w:rPr>
          <w:rFonts w:eastAsia="Times New Roman"/>
          <w:sz w:val="24"/>
          <w:szCs w:val="22"/>
        </w:rPr>
        <w:t>ogen</w:t>
      </w:r>
      <w:r w:rsidR="0090008C" w:rsidRPr="00790DCB">
        <w:rPr>
          <w:rFonts w:eastAsia="Times New Roman"/>
          <w:sz w:val="24"/>
          <w:szCs w:val="22"/>
        </w:rPr>
        <w:t xml:space="preserve"> kann zur (Selbst</w:t>
      </w:r>
      <w:r w:rsidR="0090008C" w:rsidRPr="00790DCB">
        <w:rPr>
          <w:rFonts w:eastAsia="Times New Roman"/>
          <w:sz w:val="24"/>
          <w:szCs w:val="22"/>
        </w:rPr>
        <w:noBreakHyphen/>
        <w:t>)Kontrolle eingesetzt werden.</w:t>
      </w:r>
    </w:p>
    <w:p w14:paraId="48B47FF0" w14:textId="77777777" w:rsidR="0090008C" w:rsidRDefault="0090008C" w:rsidP="00587B02">
      <w:pPr>
        <w:rPr>
          <w:szCs w:val="28"/>
        </w:rPr>
        <w:sectPr w:rsidR="0090008C" w:rsidSect="00A35960">
          <w:headerReference w:type="first" r:id="rId182"/>
          <w:pgSz w:w="11900" w:h="16840"/>
          <w:pgMar w:top="2835" w:right="851" w:bottom="1134" w:left="851" w:header="709" w:footer="454" w:gutter="0"/>
          <w:cols w:space="708"/>
          <w:titlePg/>
          <w:docGrid w:linePitch="360"/>
        </w:sectPr>
      </w:pPr>
    </w:p>
    <w:p w14:paraId="13B65D4A" w14:textId="77777777" w:rsidR="00FF714C" w:rsidRPr="007A37FE" w:rsidRDefault="00FF714C" w:rsidP="00FF714C">
      <w:pPr>
        <w:rPr>
          <w:rFonts w:eastAsia="Times New Roman"/>
          <w:bCs/>
          <w:szCs w:val="28"/>
        </w:rPr>
      </w:pPr>
      <w:r w:rsidRPr="007A37FE">
        <w:rPr>
          <w:rFonts w:eastAsia="Times New Roman"/>
          <w:bCs/>
          <w:szCs w:val="28"/>
        </w:rPr>
        <w:lastRenderedPageBreak/>
        <w:t>Tragen Sie die richtigen Wörter in die Lücken ein!</w:t>
      </w:r>
      <w:r>
        <w:rPr>
          <w:rFonts w:eastAsia="Times New Roman"/>
          <w:bCs/>
          <w:szCs w:val="28"/>
        </w:rPr>
        <w:t xml:space="preserve"> </w:t>
      </w:r>
      <w:r>
        <w:rPr>
          <w:rFonts w:eastAsia="Times New Roman"/>
          <w:noProof/>
          <w:szCs w:val="28"/>
        </w:rPr>
        <w:drawing>
          <wp:anchor distT="0" distB="0" distL="114300" distR="114300" simplePos="0" relativeHeight="251528704" behindDoc="0" locked="0" layoutInCell="1" allowOverlap="1" wp14:anchorId="1FC67358" wp14:editId="393B15A9">
            <wp:simplePos x="0" y="0"/>
            <wp:positionH relativeFrom="margin">
              <wp:posOffset>-180340</wp:posOffset>
            </wp:positionH>
            <wp:positionV relativeFrom="paragraph">
              <wp:posOffset>-90170</wp:posOffset>
            </wp:positionV>
            <wp:extent cx="367200" cy="367200"/>
            <wp:effectExtent l="0" t="0" r="0" b="0"/>
            <wp:wrapNone/>
            <wp:docPr id="672" name="Grafik 672"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Bleistift"/>
                    <pic:cNvPicPr/>
                  </pic:nvPicPr>
                  <pic:blipFill>
                    <a:blip r:embed="rId63">
                      <a:extLst>
                        <a:ext uri="{96DAC541-7B7A-43D3-8B79-37D633B846F1}">
                          <asvg:svgBlip xmlns:asvg="http://schemas.microsoft.com/office/drawing/2016/SVG/main" r:embed="rId64"/>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5625A557" w14:textId="77777777" w:rsidR="00FF714C" w:rsidRDefault="00FF714C" w:rsidP="00FF714C">
      <w:pPr>
        <w:ind w:left="360"/>
        <w:rPr>
          <w:rFonts w:eastAsia="Times New Roman"/>
          <w:szCs w:val="28"/>
        </w:rPr>
      </w:pPr>
    </w:p>
    <w:p w14:paraId="56C771DE" w14:textId="0D7FFF55" w:rsidR="00FF714C" w:rsidRDefault="00FF714C" w:rsidP="00FF714C">
      <w:pPr>
        <w:ind w:left="360"/>
        <w:rPr>
          <w:rFonts w:eastAsia="Times New Roman"/>
          <w:szCs w:val="28"/>
        </w:rPr>
      </w:pPr>
    </w:p>
    <w:p w14:paraId="3C682D23" w14:textId="77777777" w:rsidR="00FF714C" w:rsidRPr="007A37FE" w:rsidRDefault="00FF714C" w:rsidP="002C2E29">
      <w:pPr>
        <w:numPr>
          <w:ilvl w:val="0"/>
          <w:numId w:val="7"/>
        </w:numPr>
        <w:spacing w:after="240"/>
        <w:ind w:left="720" w:right="0"/>
        <w:contextualSpacing/>
        <w:rPr>
          <w:rFonts w:eastAsia="Times New Roman"/>
          <w:szCs w:val="28"/>
        </w:rPr>
      </w:pPr>
      <w:r w:rsidRPr="007A37FE">
        <w:rPr>
          <w:rFonts w:eastAsia="Times New Roman"/>
          <w:szCs w:val="28"/>
        </w:rPr>
        <w:t>Wenn ich meinen Vertrag kündigen möchte, brauche ich die ____________________________ (</w:t>
      </w:r>
      <w:proofErr w:type="spellStart"/>
      <w:r w:rsidRPr="007A37FE">
        <w:rPr>
          <w:rFonts w:eastAsia="Times New Roman"/>
          <w:szCs w:val="28"/>
        </w:rPr>
        <w:t>trags</w:t>
      </w:r>
      <w:proofErr w:type="spellEnd"/>
      <w:r w:rsidRPr="007A37FE">
        <w:rPr>
          <w:rFonts w:eastAsia="Times New Roman"/>
          <w:szCs w:val="28"/>
        </w:rPr>
        <w:t xml:space="preserve"> Ver </w:t>
      </w:r>
      <w:proofErr w:type="spellStart"/>
      <w:r w:rsidRPr="007A37FE">
        <w:rPr>
          <w:rFonts w:eastAsia="Times New Roman"/>
          <w:szCs w:val="28"/>
        </w:rPr>
        <w:t>mer</w:t>
      </w:r>
      <w:proofErr w:type="spellEnd"/>
      <w:r w:rsidRPr="007A37FE">
        <w:rPr>
          <w:rFonts w:eastAsia="Times New Roman"/>
          <w:szCs w:val="28"/>
        </w:rPr>
        <w:t xml:space="preserve"> </w:t>
      </w:r>
      <w:proofErr w:type="spellStart"/>
      <w:r w:rsidRPr="007A37FE">
        <w:rPr>
          <w:rFonts w:eastAsia="Times New Roman"/>
          <w:szCs w:val="28"/>
        </w:rPr>
        <w:t>num</w:t>
      </w:r>
      <w:proofErr w:type="spellEnd"/>
      <w:r w:rsidRPr="007A37FE">
        <w:rPr>
          <w:rFonts w:eastAsia="Times New Roman"/>
          <w:szCs w:val="28"/>
        </w:rPr>
        <w:t>).</w:t>
      </w:r>
    </w:p>
    <w:p w14:paraId="0398693E" w14:textId="77777777" w:rsidR="00FF714C" w:rsidRPr="007A37FE" w:rsidRDefault="00FF714C" w:rsidP="002C2E29">
      <w:pPr>
        <w:spacing w:after="240"/>
        <w:contextualSpacing/>
        <w:rPr>
          <w:rFonts w:eastAsia="Times New Roman"/>
          <w:szCs w:val="28"/>
        </w:rPr>
      </w:pPr>
    </w:p>
    <w:p w14:paraId="090A149E" w14:textId="77777777" w:rsidR="00FF714C" w:rsidRPr="007A37FE" w:rsidRDefault="00FF714C" w:rsidP="002C2E29">
      <w:pPr>
        <w:numPr>
          <w:ilvl w:val="0"/>
          <w:numId w:val="7"/>
        </w:numPr>
        <w:spacing w:after="240"/>
        <w:ind w:left="720" w:right="0"/>
        <w:contextualSpacing/>
        <w:rPr>
          <w:rFonts w:eastAsia="Times New Roman"/>
          <w:szCs w:val="28"/>
        </w:rPr>
      </w:pPr>
      <w:r w:rsidRPr="007A37FE">
        <w:rPr>
          <w:rFonts w:eastAsia="Times New Roman"/>
          <w:szCs w:val="28"/>
        </w:rPr>
        <w:t xml:space="preserve">Ich gebe an, wann ich ________________ (di </w:t>
      </w:r>
      <w:proofErr w:type="spellStart"/>
      <w:r w:rsidRPr="007A37FE">
        <w:rPr>
          <w:rFonts w:eastAsia="Times New Roman"/>
          <w:szCs w:val="28"/>
        </w:rPr>
        <w:t>kün</w:t>
      </w:r>
      <w:proofErr w:type="spellEnd"/>
      <w:r w:rsidRPr="007A37FE">
        <w:rPr>
          <w:rFonts w:eastAsia="Times New Roman"/>
          <w:szCs w:val="28"/>
        </w:rPr>
        <w:t xml:space="preserve"> gen) möchte.</w:t>
      </w:r>
    </w:p>
    <w:p w14:paraId="62C5A180" w14:textId="77777777" w:rsidR="00FF714C" w:rsidRPr="007A37FE" w:rsidRDefault="00FF714C" w:rsidP="002C2E29">
      <w:pPr>
        <w:spacing w:after="240"/>
        <w:contextualSpacing/>
        <w:rPr>
          <w:rFonts w:eastAsia="Times New Roman"/>
          <w:szCs w:val="28"/>
        </w:rPr>
      </w:pPr>
    </w:p>
    <w:p w14:paraId="52D19CDE" w14:textId="77777777" w:rsidR="00FF714C" w:rsidRPr="007A37FE" w:rsidRDefault="00FF714C" w:rsidP="002C2E29">
      <w:pPr>
        <w:numPr>
          <w:ilvl w:val="0"/>
          <w:numId w:val="7"/>
        </w:numPr>
        <w:spacing w:after="240"/>
        <w:ind w:left="720" w:right="0"/>
        <w:contextualSpacing/>
        <w:rPr>
          <w:rFonts w:eastAsia="Times New Roman"/>
          <w:szCs w:val="28"/>
        </w:rPr>
      </w:pPr>
      <w:r w:rsidRPr="007A37FE">
        <w:rPr>
          <w:rFonts w:eastAsia="Times New Roman"/>
          <w:szCs w:val="28"/>
        </w:rPr>
        <w:t>Für das ____________________________________</w:t>
      </w:r>
      <w:r>
        <w:rPr>
          <w:rFonts w:eastAsia="Times New Roman"/>
          <w:szCs w:val="28"/>
        </w:rPr>
        <w:t>__</w:t>
      </w:r>
    </w:p>
    <w:p w14:paraId="4E7BC3AB" w14:textId="77777777" w:rsidR="00FF714C" w:rsidRPr="007A37FE" w:rsidRDefault="00FF714C" w:rsidP="002C2E29">
      <w:pPr>
        <w:spacing w:after="240"/>
        <w:ind w:left="720"/>
        <w:contextualSpacing/>
        <w:rPr>
          <w:rFonts w:eastAsia="Times New Roman"/>
          <w:szCs w:val="28"/>
        </w:rPr>
      </w:pPr>
      <w:r w:rsidRPr="007A37FE">
        <w:rPr>
          <w:rFonts w:eastAsia="Times New Roman"/>
          <w:szCs w:val="28"/>
        </w:rPr>
        <w:t xml:space="preserve">(schrei </w:t>
      </w:r>
      <w:proofErr w:type="spellStart"/>
      <w:r w:rsidRPr="007A37FE">
        <w:rPr>
          <w:rFonts w:eastAsia="Times New Roman"/>
          <w:szCs w:val="28"/>
        </w:rPr>
        <w:t>Kün</w:t>
      </w:r>
      <w:proofErr w:type="spellEnd"/>
      <w:r w:rsidRPr="007A37FE">
        <w:rPr>
          <w:rFonts w:eastAsia="Times New Roman"/>
          <w:szCs w:val="28"/>
        </w:rPr>
        <w:t xml:space="preserve"> di </w:t>
      </w:r>
      <w:proofErr w:type="spellStart"/>
      <w:r w:rsidRPr="007A37FE">
        <w:rPr>
          <w:rFonts w:eastAsia="Times New Roman"/>
          <w:szCs w:val="28"/>
        </w:rPr>
        <w:t>gungs</w:t>
      </w:r>
      <w:proofErr w:type="spellEnd"/>
      <w:r w:rsidRPr="007A37FE">
        <w:rPr>
          <w:rFonts w:eastAsia="Times New Roman"/>
          <w:szCs w:val="28"/>
        </w:rPr>
        <w:t xml:space="preserve"> </w:t>
      </w:r>
      <w:proofErr w:type="spellStart"/>
      <w:r w:rsidRPr="007A37FE">
        <w:rPr>
          <w:rFonts w:eastAsia="Times New Roman"/>
          <w:szCs w:val="28"/>
        </w:rPr>
        <w:t>ben</w:t>
      </w:r>
      <w:proofErr w:type="spellEnd"/>
      <w:r w:rsidRPr="007A37FE">
        <w:rPr>
          <w:rFonts w:eastAsia="Times New Roman"/>
          <w:szCs w:val="28"/>
        </w:rPr>
        <w:t>) brauche ich die ______________ (</w:t>
      </w:r>
      <w:proofErr w:type="spellStart"/>
      <w:r w:rsidRPr="007A37FE">
        <w:rPr>
          <w:rFonts w:eastAsia="Times New Roman"/>
          <w:szCs w:val="28"/>
        </w:rPr>
        <w:t>Adres</w:t>
      </w:r>
      <w:proofErr w:type="spellEnd"/>
      <w:r w:rsidRPr="007A37FE">
        <w:rPr>
          <w:rFonts w:eastAsia="Times New Roman"/>
          <w:szCs w:val="28"/>
        </w:rPr>
        <w:t xml:space="preserve"> se) des Verkäufers oder der Firma.</w:t>
      </w:r>
    </w:p>
    <w:p w14:paraId="7D0E5AD9" w14:textId="77777777" w:rsidR="00FF714C" w:rsidRPr="007A37FE" w:rsidRDefault="00FF714C" w:rsidP="002C2E29">
      <w:pPr>
        <w:spacing w:after="240"/>
        <w:contextualSpacing/>
        <w:rPr>
          <w:rFonts w:eastAsia="Times New Roman"/>
          <w:szCs w:val="28"/>
        </w:rPr>
      </w:pPr>
    </w:p>
    <w:p w14:paraId="2AC02DF8" w14:textId="77777777" w:rsidR="00FF714C" w:rsidRPr="007A37FE" w:rsidRDefault="00FF714C" w:rsidP="002C2E29">
      <w:pPr>
        <w:numPr>
          <w:ilvl w:val="0"/>
          <w:numId w:val="7"/>
        </w:numPr>
        <w:spacing w:after="240"/>
        <w:ind w:left="720" w:right="0"/>
        <w:contextualSpacing/>
        <w:rPr>
          <w:rFonts w:eastAsia="Times New Roman"/>
          <w:szCs w:val="28"/>
        </w:rPr>
      </w:pPr>
      <w:r w:rsidRPr="007A37FE">
        <w:rPr>
          <w:rFonts w:eastAsia="Times New Roman"/>
          <w:szCs w:val="28"/>
        </w:rPr>
        <w:t xml:space="preserve">Es ist wichtig, eine ______________________ (Be </w:t>
      </w:r>
      <w:proofErr w:type="spellStart"/>
      <w:r w:rsidRPr="007A37FE">
        <w:rPr>
          <w:rFonts w:eastAsia="Times New Roman"/>
          <w:szCs w:val="28"/>
        </w:rPr>
        <w:t>gung</w:t>
      </w:r>
      <w:proofErr w:type="spellEnd"/>
      <w:r w:rsidRPr="007A37FE">
        <w:rPr>
          <w:rFonts w:eastAsia="Times New Roman"/>
          <w:szCs w:val="28"/>
        </w:rPr>
        <w:t xml:space="preserve"> </w:t>
      </w:r>
      <w:proofErr w:type="spellStart"/>
      <w:r w:rsidRPr="007A37FE">
        <w:rPr>
          <w:rFonts w:eastAsia="Times New Roman"/>
          <w:szCs w:val="28"/>
        </w:rPr>
        <w:t>ti</w:t>
      </w:r>
      <w:proofErr w:type="spellEnd"/>
      <w:r w:rsidRPr="007A37FE">
        <w:rPr>
          <w:rFonts w:eastAsia="Times New Roman"/>
          <w:szCs w:val="28"/>
        </w:rPr>
        <w:t xml:space="preserve"> </w:t>
      </w:r>
      <w:proofErr w:type="spellStart"/>
      <w:r w:rsidRPr="007A37FE">
        <w:rPr>
          <w:rFonts w:eastAsia="Times New Roman"/>
          <w:szCs w:val="28"/>
        </w:rPr>
        <w:t>stä</w:t>
      </w:r>
      <w:proofErr w:type="spellEnd"/>
      <w:r w:rsidRPr="007A37FE">
        <w:rPr>
          <w:rFonts w:eastAsia="Times New Roman"/>
          <w:szCs w:val="28"/>
        </w:rPr>
        <w:t>) der Kündigung zu fordern.</w:t>
      </w:r>
    </w:p>
    <w:p w14:paraId="29B055BE" w14:textId="77777777" w:rsidR="00FF714C" w:rsidRPr="007A37FE" w:rsidRDefault="00FF714C" w:rsidP="002C2E29">
      <w:pPr>
        <w:spacing w:after="240"/>
        <w:contextualSpacing/>
        <w:rPr>
          <w:rFonts w:eastAsia="Times New Roman"/>
          <w:szCs w:val="28"/>
        </w:rPr>
      </w:pPr>
    </w:p>
    <w:p w14:paraId="6CD61AE9" w14:textId="77777777" w:rsidR="00FF714C" w:rsidRPr="007A37FE" w:rsidRDefault="00FF714C" w:rsidP="002C2E29">
      <w:pPr>
        <w:numPr>
          <w:ilvl w:val="0"/>
          <w:numId w:val="7"/>
        </w:numPr>
        <w:spacing w:after="240"/>
        <w:ind w:left="720" w:right="0"/>
        <w:contextualSpacing/>
        <w:rPr>
          <w:rFonts w:eastAsia="Times New Roman"/>
          <w:szCs w:val="28"/>
        </w:rPr>
      </w:pPr>
      <w:r w:rsidRPr="007A37FE">
        <w:rPr>
          <w:rFonts w:eastAsia="Times New Roman"/>
          <w:szCs w:val="28"/>
        </w:rPr>
        <w:t xml:space="preserve">Der Brief kann per ________________________ (Ein </w:t>
      </w:r>
      <w:proofErr w:type="spellStart"/>
      <w:r w:rsidRPr="007A37FE">
        <w:rPr>
          <w:rFonts w:eastAsia="Times New Roman"/>
          <w:szCs w:val="28"/>
        </w:rPr>
        <w:t>ben</w:t>
      </w:r>
      <w:proofErr w:type="spellEnd"/>
      <w:r w:rsidRPr="007A37FE">
        <w:rPr>
          <w:rFonts w:eastAsia="Times New Roman"/>
          <w:szCs w:val="28"/>
        </w:rPr>
        <w:t xml:space="preserve"> schrei) verschickt werden.</w:t>
      </w:r>
    </w:p>
    <w:p w14:paraId="6CD34205" w14:textId="77777777" w:rsidR="00FF714C" w:rsidRPr="007A37FE" w:rsidRDefault="00FF714C" w:rsidP="002C2E29">
      <w:pPr>
        <w:spacing w:after="240"/>
        <w:contextualSpacing/>
        <w:rPr>
          <w:rFonts w:eastAsia="Times New Roman"/>
          <w:szCs w:val="28"/>
        </w:rPr>
      </w:pPr>
    </w:p>
    <w:p w14:paraId="7F98B0E0" w14:textId="7CCA56A8" w:rsidR="00FF714C" w:rsidRPr="007A37FE" w:rsidRDefault="00FF714C" w:rsidP="002C2E29">
      <w:pPr>
        <w:numPr>
          <w:ilvl w:val="0"/>
          <w:numId w:val="7"/>
        </w:numPr>
        <w:spacing w:after="240"/>
        <w:ind w:left="720" w:right="0"/>
        <w:contextualSpacing/>
        <w:rPr>
          <w:rFonts w:eastAsia="Times New Roman"/>
          <w:szCs w:val="28"/>
        </w:rPr>
      </w:pPr>
      <w:r w:rsidRPr="007A37FE">
        <w:rPr>
          <w:rFonts w:eastAsia="Times New Roman"/>
          <w:szCs w:val="28"/>
        </w:rPr>
        <w:t>Die ________________________ (</w:t>
      </w:r>
      <w:proofErr w:type="spellStart"/>
      <w:r w:rsidRPr="007A37FE">
        <w:rPr>
          <w:rFonts w:eastAsia="Times New Roman"/>
          <w:szCs w:val="28"/>
        </w:rPr>
        <w:t>schrift</w:t>
      </w:r>
      <w:proofErr w:type="spellEnd"/>
      <w:r w:rsidRPr="007A37FE">
        <w:rPr>
          <w:rFonts w:eastAsia="Times New Roman"/>
          <w:szCs w:val="28"/>
        </w:rPr>
        <w:t xml:space="preserve"> </w:t>
      </w:r>
      <w:proofErr w:type="spellStart"/>
      <w:r w:rsidRPr="007A37FE">
        <w:rPr>
          <w:rFonts w:eastAsia="Times New Roman"/>
          <w:szCs w:val="28"/>
        </w:rPr>
        <w:t>Un</w:t>
      </w:r>
      <w:proofErr w:type="spellEnd"/>
      <w:r w:rsidRPr="007A37FE">
        <w:rPr>
          <w:rFonts w:eastAsia="Times New Roman"/>
          <w:szCs w:val="28"/>
        </w:rPr>
        <w:t xml:space="preserve"> </w:t>
      </w:r>
      <w:proofErr w:type="spellStart"/>
      <w:r w:rsidRPr="007A37FE">
        <w:rPr>
          <w:rFonts w:eastAsia="Times New Roman"/>
          <w:szCs w:val="28"/>
        </w:rPr>
        <w:t>ter</w:t>
      </w:r>
      <w:proofErr w:type="spellEnd"/>
      <w:r w:rsidRPr="007A37FE">
        <w:rPr>
          <w:rFonts w:eastAsia="Times New Roman"/>
          <w:szCs w:val="28"/>
        </w:rPr>
        <w:t>) darf nicht fehlen.</w:t>
      </w:r>
    </w:p>
    <w:p w14:paraId="2707F910" w14:textId="74643EF5" w:rsidR="00587B02" w:rsidRPr="007A37FE" w:rsidRDefault="00587B02" w:rsidP="00587B02">
      <w:pPr>
        <w:rPr>
          <w:szCs w:val="28"/>
        </w:rPr>
      </w:pPr>
    </w:p>
    <w:p w14:paraId="1A552F8D" w14:textId="77777777" w:rsidR="00FF714C" w:rsidRDefault="00FF714C" w:rsidP="004161E0">
      <w:pPr>
        <w:jc w:val="right"/>
        <w:sectPr w:rsidR="00FF714C" w:rsidSect="00A35960">
          <w:headerReference w:type="first" r:id="rId183"/>
          <w:pgSz w:w="11900" w:h="16840"/>
          <w:pgMar w:top="2835" w:right="851" w:bottom="1134" w:left="851" w:header="709" w:footer="454" w:gutter="0"/>
          <w:cols w:space="708"/>
          <w:titlePg/>
          <w:docGrid w:linePitch="360"/>
        </w:sectPr>
      </w:pPr>
    </w:p>
    <w:p w14:paraId="205F412A" w14:textId="2D992028" w:rsidR="00371176" w:rsidRDefault="00371176" w:rsidP="00770AFE">
      <w:pPr>
        <w:numPr>
          <w:ilvl w:val="0"/>
          <w:numId w:val="8"/>
        </w:numPr>
        <w:spacing w:after="240"/>
        <w:ind w:right="0"/>
        <w:contextualSpacing/>
        <w:rPr>
          <w:rFonts w:eastAsia="Times New Roman"/>
          <w:szCs w:val="28"/>
        </w:rPr>
      </w:pPr>
      <w:r w:rsidRPr="007A37FE">
        <w:rPr>
          <w:rFonts w:eastAsia="Times New Roman"/>
          <w:szCs w:val="28"/>
        </w:rPr>
        <w:lastRenderedPageBreak/>
        <w:t xml:space="preserve">Wenn ich meinen Vertrag kündigen möchte, brauche ich die </w:t>
      </w:r>
      <w:r w:rsidRPr="00B064A5">
        <w:rPr>
          <w:rFonts w:eastAsia="Times New Roman"/>
          <w:b/>
          <w:bCs/>
          <w:szCs w:val="28"/>
          <w:u w:val="single"/>
        </w:rPr>
        <w:t>Vertragsnummer</w:t>
      </w:r>
      <w:r w:rsidRPr="007A37FE">
        <w:rPr>
          <w:rFonts w:eastAsia="Times New Roman"/>
          <w:szCs w:val="28"/>
        </w:rPr>
        <w:t>.</w:t>
      </w:r>
    </w:p>
    <w:p w14:paraId="66737020" w14:textId="77777777" w:rsidR="00770AFE" w:rsidRPr="007A37FE" w:rsidRDefault="00770AFE" w:rsidP="00770AFE">
      <w:pPr>
        <w:spacing w:after="240"/>
        <w:ind w:left="720" w:right="0"/>
        <w:contextualSpacing/>
        <w:rPr>
          <w:rFonts w:eastAsia="Times New Roman"/>
          <w:szCs w:val="28"/>
        </w:rPr>
      </w:pPr>
    </w:p>
    <w:p w14:paraId="0153A900" w14:textId="75A17468" w:rsidR="00371176" w:rsidRDefault="00371176" w:rsidP="00770AFE">
      <w:pPr>
        <w:numPr>
          <w:ilvl w:val="0"/>
          <w:numId w:val="8"/>
        </w:numPr>
        <w:spacing w:after="240"/>
        <w:ind w:right="0"/>
        <w:contextualSpacing/>
        <w:rPr>
          <w:rFonts w:eastAsia="Times New Roman"/>
          <w:szCs w:val="28"/>
        </w:rPr>
      </w:pPr>
      <w:r w:rsidRPr="007A37FE">
        <w:rPr>
          <w:rFonts w:eastAsia="Times New Roman"/>
          <w:szCs w:val="28"/>
        </w:rPr>
        <w:t xml:space="preserve">Ich gebe an, wann ich </w:t>
      </w:r>
      <w:r w:rsidRPr="00B064A5">
        <w:rPr>
          <w:rFonts w:eastAsia="Times New Roman"/>
          <w:b/>
          <w:bCs/>
          <w:szCs w:val="28"/>
          <w:u w:val="single"/>
        </w:rPr>
        <w:t>kündigen</w:t>
      </w:r>
      <w:r w:rsidRPr="007A37FE">
        <w:rPr>
          <w:rFonts w:eastAsia="Times New Roman"/>
          <w:szCs w:val="28"/>
        </w:rPr>
        <w:t xml:space="preserve"> möchte.</w:t>
      </w:r>
    </w:p>
    <w:p w14:paraId="4DFBB27D" w14:textId="77777777" w:rsidR="00770AFE" w:rsidRPr="007A37FE" w:rsidRDefault="00770AFE" w:rsidP="00770AFE">
      <w:pPr>
        <w:spacing w:after="240"/>
        <w:ind w:left="720" w:right="0"/>
        <w:contextualSpacing/>
        <w:rPr>
          <w:rFonts w:eastAsia="Times New Roman"/>
          <w:szCs w:val="28"/>
        </w:rPr>
      </w:pPr>
    </w:p>
    <w:p w14:paraId="01871615" w14:textId="4BFB573A" w:rsidR="00371176" w:rsidRDefault="00371176" w:rsidP="00770AFE">
      <w:pPr>
        <w:numPr>
          <w:ilvl w:val="0"/>
          <w:numId w:val="8"/>
        </w:numPr>
        <w:spacing w:after="240"/>
        <w:ind w:right="0"/>
        <w:contextualSpacing/>
        <w:rPr>
          <w:rFonts w:eastAsia="Times New Roman"/>
          <w:szCs w:val="28"/>
        </w:rPr>
      </w:pPr>
      <w:r w:rsidRPr="007A37FE">
        <w:rPr>
          <w:rFonts w:eastAsia="Times New Roman"/>
          <w:szCs w:val="28"/>
        </w:rPr>
        <w:t xml:space="preserve">Für das </w:t>
      </w:r>
      <w:r w:rsidRPr="00B064A5">
        <w:rPr>
          <w:rFonts w:eastAsia="Times New Roman"/>
          <w:b/>
          <w:bCs/>
          <w:szCs w:val="28"/>
          <w:u w:val="single"/>
        </w:rPr>
        <w:t>Kündigungsschreiben</w:t>
      </w:r>
      <w:r w:rsidRPr="007A37FE">
        <w:rPr>
          <w:rFonts w:eastAsia="Times New Roman"/>
          <w:szCs w:val="28"/>
        </w:rPr>
        <w:t xml:space="preserve"> brauche ich die </w:t>
      </w:r>
      <w:r w:rsidRPr="00B064A5">
        <w:rPr>
          <w:rFonts w:eastAsia="Times New Roman"/>
          <w:b/>
          <w:bCs/>
          <w:szCs w:val="28"/>
          <w:u w:val="single"/>
        </w:rPr>
        <w:t>Adresse</w:t>
      </w:r>
      <w:r w:rsidRPr="007A37FE">
        <w:rPr>
          <w:rFonts w:eastAsia="Times New Roman"/>
          <w:szCs w:val="28"/>
        </w:rPr>
        <w:t xml:space="preserve"> des Verkäufers oder der Firma.</w:t>
      </w:r>
    </w:p>
    <w:p w14:paraId="044E228B" w14:textId="77777777" w:rsidR="00770AFE" w:rsidRPr="007A37FE" w:rsidRDefault="00770AFE" w:rsidP="00770AFE">
      <w:pPr>
        <w:spacing w:after="240"/>
        <w:ind w:left="720" w:right="0"/>
        <w:contextualSpacing/>
        <w:rPr>
          <w:rFonts w:eastAsia="Times New Roman"/>
          <w:szCs w:val="28"/>
        </w:rPr>
      </w:pPr>
    </w:p>
    <w:p w14:paraId="3666D622" w14:textId="448FD323" w:rsidR="00371176" w:rsidRDefault="00371176" w:rsidP="00770AFE">
      <w:pPr>
        <w:numPr>
          <w:ilvl w:val="0"/>
          <w:numId w:val="8"/>
        </w:numPr>
        <w:spacing w:after="240"/>
        <w:ind w:right="0"/>
        <w:contextualSpacing/>
        <w:rPr>
          <w:rFonts w:eastAsia="Times New Roman"/>
          <w:szCs w:val="28"/>
        </w:rPr>
      </w:pPr>
      <w:r w:rsidRPr="007A37FE">
        <w:rPr>
          <w:rFonts w:eastAsia="Times New Roman"/>
          <w:szCs w:val="28"/>
        </w:rPr>
        <w:t xml:space="preserve">Es ist wichtig, eine </w:t>
      </w:r>
      <w:r w:rsidRPr="00B064A5">
        <w:rPr>
          <w:rFonts w:eastAsia="Times New Roman"/>
          <w:b/>
          <w:bCs/>
          <w:szCs w:val="28"/>
          <w:u w:val="single"/>
        </w:rPr>
        <w:t>Bestätigung</w:t>
      </w:r>
      <w:r w:rsidRPr="007A37FE">
        <w:rPr>
          <w:rFonts w:eastAsia="Times New Roman"/>
          <w:szCs w:val="28"/>
        </w:rPr>
        <w:t xml:space="preserve"> der Kündigung zu fordern.</w:t>
      </w:r>
    </w:p>
    <w:p w14:paraId="5CA3B8BC" w14:textId="77777777" w:rsidR="00770AFE" w:rsidRPr="007A37FE" w:rsidRDefault="00770AFE" w:rsidP="00770AFE">
      <w:pPr>
        <w:spacing w:after="240"/>
        <w:ind w:left="720" w:right="0"/>
        <w:contextualSpacing/>
        <w:rPr>
          <w:rFonts w:eastAsia="Times New Roman"/>
          <w:szCs w:val="28"/>
        </w:rPr>
      </w:pPr>
    </w:p>
    <w:p w14:paraId="2231A5AA" w14:textId="0FF2E808" w:rsidR="00371176" w:rsidRDefault="00371176" w:rsidP="00770AFE">
      <w:pPr>
        <w:numPr>
          <w:ilvl w:val="0"/>
          <w:numId w:val="8"/>
        </w:numPr>
        <w:spacing w:after="240"/>
        <w:ind w:right="0"/>
        <w:contextualSpacing/>
        <w:rPr>
          <w:rFonts w:eastAsia="Times New Roman"/>
          <w:szCs w:val="28"/>
        </w:rPr>
      </w:pPr>
      <w:r w:rsidRPr="007A37FE">
        <w:rPr>
          <w:rFonts w:eastAsia="Times New Roman"/>
          <w:szCs w:val="28"/>
        </w:rPr>
        <w:t xml:space="preserve">Der Brief kann per </w:t>
      </w:r>
      <w:r w:rsidRPr="00B064A5">
        <w:rPr>
          <w:rFonts w:eastAsia="Times New Roman"/>
          <w:b/>
          <w:bCs/>
          <w:szCs w:val="28"/>
          <w:u w:val="single"/>
        </w:rPr>
        <w:t>Einschreiben</w:t>
      </w:r>
      <w:r w:rsidRPr="007A37FE">
        <w:rPr>
          <w:rFonts w:eastAsia="Times New Roman"/>
          <w:szCs w:val="28"/>
        </w:rPr>
        <w:t xml:space="preserve"> verschickt werden.</w:t>
      </w:r>
    </w:p>
    <w:p w14:paraId="74BC2550" w14:textId="77777777" w:rsidR="00770AFE" w:rsidRPr="007A37FE" w:rsidRDefault="00770AFE" w:rsidP="00770AFE">
      <w:pPr>
        <w:spacing w:after="240"/>
        <w:ind w:left="720" w:right="0"/>
        <w:contextualSpacing/>
        <w:rPr>
          <w:rFonts w:eastAsia="Times New Roman"/>
          <w:szCs w:val="28"/>
        </w:rPr>
      </w:pPr>
    </w:p>
    <w:p w14:paraId="245F5F11" w14:textId="34605C87" w:rsidR="003C61F4" w:rsidRDefault="00371176" w:rsidP="00770AFE">
      <w:pPr>
        <w:numPr>
          <w:ilvl w:val="0"/>
          <w:numId w:val="8"/>
        </w:numPr>
        <w:spacing w:after="240"/>
        <w:ind w:right="0"/>
        <w:contextualSpacing/>
        <w:rPr>
          <w:rFonts w:eastAsia="Times New Roman"/>
          <w:szCs w:val="28"/>
        </w:rPr>
        <w:sectPr w:rsidR="003C61F4" w:rsidSect="00A35960">
          <w:headerReference w:type="first" r:id="rId184"/>
          <w:pgSz w:w="11900" w:h="16840"/>
          <w:pgMar w:top="2835" w:right="851" w:bottom="1134" w:left="851" w:header="709" w:footer="454" w:gutter="0"/>
          <w:cols w:space="708"/>
          <w:titlePg/>
          <w:docGrid w:linePitch="360"/>
        </w:sectPr>
      </w:pPr>
      <w:r w:rsidRPr="007A37FE">
        <w:rPr>
          <w:rFonts w:eastAsia="Times New Roman"/>
          <w:szCs w:val="28"/>
        </w:rPr>
        <w:t xml:space="preserve">Die </w:t>
      </w:r>
      <w:r w:rsidRPr="00B064A5">
        <w:rPr>
          <w:rFonts w:eastAsia="Times New Roman"/>
          <w:b/>
          <w:bCs/>
          <w:szCs w:val="28"/>
          <w:u w:val="single"/>
        </w:rPr>
        <w:t>Unterschrift</w:t>
      </w:r>
      <w:r w:rsidRPr="007A37FE">
        <w:rPr>
          <w:rFonts w:eastAsia="Times New Roman"/>
          <w:szCs w:val="28"/>
        </w:rPr>
        <w:t xml:space="preserve"> darf nicht fehlen.</w:t>
      </w:r>
    </w:p>
    <w:p w14:paraId="65AD24AD" w14:textId="003C1684" w:rsidR="00371176" w:rsidRPr="007A37FE" w:rsidRDefault="00E521C1" w:rsidP="003C61F4">
      <w:pPr>
        <w:ind w:left="720" w:right="0"/>
        <w:contextualSpacing/>
        <w:rPr>
          <w:rFonts w:eastAsia="Times New Roman"/>
          <w:szCs w:val="28"/>
        </w:rPr>
      </w:pPr>
      <w:r w:rsidRPr="0010746B">
        <w:rPr>
          <w:noProof/>
          <w:color w:val="0D0D0D" w:themeColor="text1" w:themeTint="F2"/>
        </w:rPr>
        <w:lastRenderedPageBreak/>
        <mc:AlternateContent>
          <mc:Choice Requires="wps">
            <w:drawing>
              <wp:anchor distT="45720" distB="45720" distL="114300" distR="114300" simplePos="0" relativeHeight="251530752" behindDoc="0" locked="0" layoutInCell="1" allowOverlap="1" wp14:anchorId="003A9FFB" wp14:editId="2ABACC36">
                <wp:simplePos x="0" y="0"/>
                <wp:positionH relativeFrom="margin">
                  <wp:align>center</wp:align>
                </wp:positionH>
                <wp:positionV relativeFrom="margin">
                  <wp:posOffset>2880360</wp:posOffset>
                </wp:positionV>
                <wp:extent cx="4683600" cy="1404620"/>
                <wp:effectExtent l="0" t="0" r="0" b="0"/>
                <wp:wrapSquare wrapText="bothSides"/>
                <wp:docPr id="68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36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764393E" w14:textId="2CA437B1" w:rsidR="00D04818" w:rsidRPr="00485F78" w:rsidRDefault="00D04818" w:rsidP="00127550">
                            <w:pPr>
                              <w:pStyle w:val="Kapitel"/>
                            </w:pPr>
                            <w:bookmarkStart w:id="48" w:name="Umtausch_Gewährleistung"/>
                            <w:bookmarkStart w:id="49" w:name="_Toc76394826"/>
                            <w:r w:rsidRPr="00485F78">
                              <w:t>Umtausch &amp; Gewährleistungsrecht</w:t>
                            </w:r>
                            <w:bookmarkEnd w:id="48"/>
                            <w:bookmarkEnd w:id="49"/>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3A9FFB" id="_x0000_s1133" type="#_x0000_t202" style="position:absolute;left:0;text-align:left;margin-left:0;margin-top:226.8pt;width:368.8pt;height:110.6pt;z-index:251530752;visibility:visible;mso-wrap-style:square;mso-width-percent:0;mso-height-percent:200;mso-wrap-distance-left:9pt;mso-wrap-distance-top:3.6pt;mso-wrap-distance-right:9pt;mso-wrap-distance-bottom:3.6pt;mso-position-horizontal:center;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" filled="f" stroked="f">
                <v:textbox style="mso-fit-shape-to-text:t">
                  <w:txbxContent>
                    <w:p w14:paraId="7764393E" w14:textId="2CA437B1" w:rsidR="00D04818" w:rsidRPr="00485F78" w:rsidRDefault="00D04818" w:rsidP="00127550">
                      <w:pPr>
                        <w:pStyle w:val="Kapitel"/>
                      </w:pPr>
                      <w:bookmarkStart w:id="50" w:name="Umtausch_Gewährleistung"/>
                      <w:bookmarkStart w:id="51" w:name="_Toc76394826"/>
                      <w:r w:rsidRPr="00485F78">
                        <w:t>Umtausch &amp; Gewährleistungsrecht</w:t>
                      </w:r>
                      <w:bookmarkEnd w:id="50"/>
                      <w:bookmarkEnd w:id="51"/>
                    </w:p>
                  </w:txbxContent>
                </v:textbox>
                <w10:wrap type="square" anchorx="margin" anchory="margin"/>
              </v:shape>
            </w:pict>
          </mc:Fallback>
        </mc:AlternateContent>
      </w:r>
      <w:r w:rsidR="00014CE4">
        <w:rPr>
          <w:noProof/>
        </w:rPr>
        <w:drawing>
          <wp:anchor distT="0" distB="0" distL="114300" distR="114300" simplePos="0" relativeHeight="251529728" behindDoc="0" locked="0" layoutInCell="1" allowOverlap="1" wp14:anchorId="26C6E043" wp14:editId="5B3908F6">
            <wp:simplePos x="0" y="0"/>
            <wp:positionH relativeFrom="margin">
              <wp:align>center</wp:align>
            </wp:positionH>
            <wp:positionV relativeFrom="margin">
              <wp:posOffset>1080135</wp:posOffset>
            </wp:positionV>
            <wp:extent cx="1350000" cy="1350000"/>
            <wp:effectExtent l="0" t="0" r="3175" b="3175"/>
            <wp:wrapNone/>
            <wp:docPr id="684" name="Grafik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5771F6F1" w14:textId="77777777" w:rsidR="00E521C1" w:rsidRDefault="00E521C1" w:rsidP="004161E0">
      <w:pPr>
        <w:jc w:val="right"/>
        <w:sectPr w:rsidR="00E521C1" w:rsidSect="00A35960">
          <w:headerReference w:type="first" r:id="rId185"/>
          <w:pgSz w:w="11900" w:h="16840"/>
          <w:pgMar w:top="2835" w:right="851" w:bottom="1134" w:left="851" w:header="709" w:footer="454" w:gutter="0"/>
          <w:cols w:space="708"/>
          <w:titlePg/>
          <w:docGrid w:linePitch="360"/>
        </w:sectPr>
      </w:pPr>
    </w:p>
    <w:p w14:paraId="2C027B03" w14:textId="77777777" w:rsidR="004B0EA3" w:rsidRPr="004B0EA3" w:rsidRDefault="004B0EA3" w:rsidP="000E5D53">
      <w:pPr>
        <w:jc w:val="both"/>
        <w:rPr>
          <w:sz w:val="24"/>
          <w:szCs w:val="22"/>
        </w:rPr>
      </w:pPr>
      <w:r w:rsidRPr="004B0EA3">
        <w:rPr>
          <w:sz w:val="24"/>
          <w:szCs w:val="22"/>
        </w:rPr>
        <w:lastRenderedPageBreak/>
        <w:t>Lernziel: Die Lernenden wissen über ihr Widerrufsrecht Bescheid und können differenzieren, wann sich dieses Recht anwenden lässt und wann nicht.</w:t>
      </w:r>
    </w:p>
    <w:p w14:paraId="359492B4" w14:textId="77777777" w:rsidR="00122561" w:rsidRDefault="00122561" w:rsidP="000E5D53">
      <w:pPr>
        <w:jc w:val="both"/>
        <w:rPr>
          <w:sz w:val="24"/>
          <w:szCs w:val="22"/>
        </w:rPr>
      </w:pPr>
    </w:p>
    <w:p w14:paraId="0B2F2344" w14:textId="74B096C2" w:rsidR="004B0EA3" w:rsidRPr="004B0EA3" w:rsidRDefault="003E62B6" w:rsidP="000E5D53">
      <w:pPr>
        <w:jc w:val="both"/>
        <w:rPr>
          <w:sz w:val="24"/>
          <w:szCs w:val="22"/>
        </w:rPr>
      </w:pPr>
      <w:r>
        <w:rPr>
          <w:sz w:val="24"/>
          <w:szCs w:val="22"/>
        </w:rPr>
        <w:t xml:space="preserve">Vorgeschlagener </w:t>
      </w:r>
      <w:r w:rsidR="004B0EA3" w:rsidRPr="004B0EA3">
        <w:rPr>
          <w:sz w:val="24"/>
          <w:szCs w:val="22"/>
        </w:rPr>
        <w:t>Ablauf:</w:t>
      </w:r>
    </w:p>
    <w:p w14:paraId="07D71F40" w14:textId="343D43FA" w:rsidR="004B0EA3" w:rsidRPr="004B0EA3" w:rsidRDefault="004B0EA3" w:rsidP="00125D09">
      <w:pPr>
        <w:jc w:val="both"/>
        <w:rPr>
          <w:sz w:val="24"/>
          <w:szCs w:val="22"/>
        </w:rPr>
      </w:pPr>
      <w:r w:rsidRPr="004B0EA3">
        <w:rPr>
          <w:sz w:val="24"/>
          <w:szCs w:val="22"/>
        </w:rPr>
        <w:t>Verteilen Sie die Arbeitsb</w:t>
      </w:r>
      <w:r w:rsidR="00125D09">
        <w:rPr>
          <w:sz w:val="24"/>
          <w:szCs w:val="22"/>
        </w:rPr>
        <w:t>ögen</w:t>
      </w:r>
      <w:r w:rsidRPr="004B0EA3">
        <w:rPr>
          <w:sz w:val="24"/>
          <w:szCs w:val="22"/>
        </w:rPr>
        <w:t xml:space="preserve"> „Widerrufsrecht“. Die Lernenden lesen einzeln oder in Partnerarbeit den Sachtext über das Widerrufsrecht. Im Anschluss beantworten sie die Single-Choice-Fragen auf de</w:t>
      </w:r>
      <w:r w:rsidR="00125D09">
        <w:rPr>
          <w:sz w:val="24"/>
          <w:szCs w:val="22"/>
        </w:rPr>
        <w:t>r</w:t>
      </w:r>
      <w:r w:rsidRPr="004B0EA3">
        <w:rPr>
          <w:sz w:val="24"/>
          <w:szCs w:val="22"/>
        </w:rPr>
        <w:t xml:space="preserve"> zweiten </w:t>
      </w:r>
      <w:r w:rsidR="00125D09">
        <w:rPr>
          <w:sz w:val="24"/>
          <w:szCs w:val="22"/>
        </w:rPr>
        <w:t>Seite</w:t>
      </w:r>
      <w:r w:rsidRPr="004B0EA3">
        <w:rPr>
          <w:sz w:val="24"/>
          <w:szCs w:val="22"/>
        </w:rPr>
        <w:t>.</w:t>
      </w:r>
      <w:r w:rsidR="00125D09">
        <w:rPr>
          <w:sz w:val="24"/>
          <w:szCs w:val="22"/>
        </w:rPr>
        <w:t xml:space="preserve"> </w:t>
      </w:r>
      <w:r w:rsidRPr="004B0EA3">
        <w:rPr>
          <w:sz w:val="24"/>
          <w:szCs w:val="22"/>
        </w:rPr>
        <w:t>Nach der Bearbeitung ist eine gemeinsame Besprechung im Plenum sinnvoll, um das Gelernte zu wiederholen und eventuelle Missverständnisse aufzuklären. Hierzu können Sie d</w:t>
      </w:r>
      <w:r w:rsidR="00125D09">
        <w:rPr>
          <w:sz w:val="24"/>
          <w:szCs w:val="22"/>
        </w:rPr>
        <w:t>en</w:t>
      </w:r>
      <w:r w:rsidRPr="004B0EA3">
        <w:rPr>
          <w:sz w:val="24"/>
          <w:szCs w:val="22"/>
        </w:rPr>
        <w:t xml:space="preserve"> beigelegte</w:t>
      </w:r>
      <w:r w:rsidR="00125D09">
        <w:rPr>
          <w:sz w:val="24"/>
          <w:szCs w:val="22"/>
        </w:rPr>
        <w:t>n</w:t>
      </w:r>
      <w:r w:rsidRPr="004B0EA3">
        <w:rPr>
          <w:sz w:val="24"/>
          <w:szCs w:val="22"/>
        </w:rPr>
        <w:t xml:space="preserve"> Lösungsb</w:t>
      </w:r>
      <w:r w:rsidR="00125D09">
        <w:rPr>
          <w:sz w:val="24"/>
          <w:szCs w:val="22"/>
        </w:rPr>
        <w:t>ogen</w:t>
      </w:r>
      <w:r w:rsidRPr="004B0EA3">
        <w:rPr>
          <w:sz w:val="24"/>
          <w:szCs w:val="22"/>
        </w:rPr>
        <w:t xml:space="preserve"> verwenden.</w:t>
      </w:r>
    </w:p>
    <w:p w14:paraId="18AC18B9" w14:textId="5F7FA419" w:rsidR="000F4D2B" w:rsidRDefault="004B0EA3" w:rsidP="00125D09">
      <w:pPr>
        <w:jc w:val="both"/>
        <w:rPr>
          <w:sz w:val="24"/>
          <w:szCs w:val="22"/>
        </w:rPr>
      </w:pPr>
      <w:r w:rsidRPr="004B0EA3">
        <w:rPr>
          <w:sz w:val="24"/>
          <w:szCs w:val="22"/>
        </w:rPr>
        <w:t>Verteilen Sie die Arbeitsb</w:t>
      </w:r>
      <w:r w:rsidR="00125D09">
        <w:rPr>
          <w:sz w:val="24"/>
          <w:szCs w:val="22"/>
        </w:rPr>
        <w:t>ögen</w:t>
      </w:r>
      <w:r w:rsidRPr="004B0EA3">
        <w:rPr>
          <w:sz w:val="24"/>
          <w:szCs w:val="22"/>
        </w:rPr>
        <w:t xml:space="preserve"> „Wann gilt das Widerrufsrecht?“. Die Lernenden lesen die Fallbeispiele und entscheiden allein oder zu zweit, ob ein Widerruf im jeweiligen Fall (</w:t>
      </w:r>
      <w:proofErr w:type="spellStart"/>
      <w:r w:rsidRPr="004B0EA3">
        <w:rPr>
          <w:sz w:val="24"/>
          <w:szCs w:val="22"/>
        </w:rPr>
        <w:t>un</w:t>
      </w:r>
      <w:proofErr w:type="spellEnd"/>
      <w:r w:rsidRPr="004B0EA3">
        <w:rPr>
          <w:sz w:val="24"/>
          <w:szCs w:val="22"/>
        </w:rPr>
        <w:t>)rechtmäßig wäre.</w:t>
      </w:r>
      <w:r w:rsidR="00125D09">
        <w:rPr>
          <w:sz w:val="24"/>
          <w:szCs w:val="22"/>
        </w:rPr>
        <w:t xml:space="preserve"> </w:t>
      </w:r>
      <w:r w:rsidRPr="004B0EA3">
        <w:rPr>
          <w:sz w:val="24"/>
          <w:szCs w:val="22"/>
        </w:rPr>
        <w:t>Anschließend ist eine Besprechung im Plenum sinnvoll, um aufgeworfene Fragen zu besprechen und die Lösungen zu vergleichen. Hierzu können Sie die beigelegten Lösungsb</w:t>
      </w:r>
      <w:r w:rsidR="00125D09">
        <w:rPr>
          <w:sz w:val="24"/>
          <w:szCs w:val="22"/>
        </w:rPr>
        <w:t>ögen</w:t>
      </w:r>
      <w:r w:rsidRPr="004B0EA3">
        <w:rPr>
          <w:sz w:val="24"/>
          <w:szCs w:val="22"/>
        </w:rPr>
        <w:t xml:space="preserve"> verwenden. </w:t>
      </w:r>
      <w:r w:rsidR="00E241F5">
        <w:rPr>
          <w:sz w:val="24"/>
          <w:szCs w:val="22"/>
        </w:rPr>
        <w:t xml:space="preserve">Dort sind ebenfalls Erklärungsansätze gegeben, </w:t>
      </w:r>
      <w:r w:rsidR="000F4D2B">
        <w:rPr>
          <w:sz w:val="24"/>
          <w:szCs w:val="22"/>
        </w:rPr>
        <w:t>wieso das Widerrufsrecht in bestimmten Fällen nicht greift bzw. ob es alternative Handlungsoptionen gibt.</w:t>
      </w:r>
    </w:p>
    <w:p w14:paraId="6ACE5DE3" w14:textId="77777777" w:rsidR="00125D09" w:rsidRDefault="00125D09" w:rsidP="00125D09">
      <w:pPr>
        <w:jc w:val="both"/>
        <w:rPr>
          <w:sz w:val="24"/>
          <w:szCs w:val="22"/>
        </w:rPr>
      </w:pPr>
    </w:p>
    <w:p w14:paraId="17969C68" w14:textId="132AE19E" w:rsidR="00FD3AA5" w:rsidRDefault="000F4D2B" w:rsidP="00FD3AA5">
      <w:pPr>
        <w:jc w:val="both"/>
        <w:rPr>
          <w:sz w:val="24"/>
          <w:szCs w:val="28"/>
        </w:rPr>
      </w:pPr>
      <w:r>
        <w:rPr>
          <w:sz w:val="24"/>
          <w:szCs w:val="28"/>
        </w:rPr>
        <w:t xml:space="preserve">Erläuterung zum Gewährleistungsrecht (s. </w:t>
      </w:r>
      <w:r w:rsidR="00643EE1">
        <w:rPr>
          <w:sz w:val="24"/>
          <w:szCs w:val="28"/>
        </w:rPr>
        <w:t>AB</w:t>
      </w:r>
      <w:r w:rsidR="00FD3AA5">
        <w:rPr>
          <w:sz w:val="24"/>
          <w:szCs w:val="28"/>
        </w:rPr>
        <w:t xml:space="preserve"> „Wann gilt das Widerrufsrecht?“):</w:t>
      </w:r>
    </w:p>
    <w:p w14:paraId="35BA78B8" w14:textId="4650749E" w:rsidR="004B0EA3" w:rsidRDefault="000F4D2B" w:rsidP="000F4D2B">
      <w:pPr>
        <w:spacing w:after="240"/>
        <w:jc w:val="both"/>
        <w:sectPr w:rsidR="004B0EA3" w:rsidSect="00A35960">
          <w:headerReference w:type="first" r:id="rId186"/>
          <w:pgSz w:w="11900" w:h="16840"/>
          <w:pgMar w:top="2835" w:right="851" w:bottom="1134" w:left="851" w:header="709" w:footer="454" w:gutter="0"/>
          <w:cols w:space="708"/>
          <w:titlePg/>
          <w:docGrid w:linePitch="360"/>
        </w:sectPr>
      </w:pPr>
      <w:r w:rsidRPr="000F4D2B">
        <w:rPr>
          <w:sz w:val="24"/>
          <w:szCs w:val="28"/>
        </w:rPr>
        <w:t>Das Gewährleistungsrecht schützt den Käufer vor mangelhafter Ware. Händler müssen zwei Jahre für die Mängelfreiheit der Ware zum Zeitpunkt des Kaufs haften. Der Verkäufer ist die ersten zwölf Monate in der Pflicht nachzuweisen, dass der Mangel vom Kunden verursacht wurde.</w:t>
      </w:r>
    </w:p>
    <w:p w14:paraId="350794E5" w14:textId="76A2474F" w:rsidR="002073E3" w:rsidRPr="00375226" w:rsidRDefault="00B74DA6" w:rsidP="002073E3">
      <w:pPr>
        <w:rPr>
          <w:szCs w:val="28"/>
        </w:rPr>
      </w:pPr>
      <w:r>
        <w:rPr>
          <w:noProof/>
        </w:rPr>
        <w:lastRenderedPageBreak/>
        <w:drawing>
          <wp:anchor distT="0" distB="0" distL="114300" distR="114300" simplePos="0" relativeHeight="251423232" behindDoc="0" locked="0" layoutInCell="1" allowOverlap="1" wp14:anchorId="07FE68A1" wp14:editId="36199AF0">
            <wp:simplePos x="0" y="0"/>
            <wp:positionH relativeFrom="column">
              <wp:posOffset>4592155</wp:posOffset>
            </wp:positionH>
            <wp:positionV relativeFrom="paragraph">
              <wp:posOffset>92544</wp:posOffset>
            </wp:positionV>
            <wp:extent cx="1720800" cy="1285200"/>
            <wp:effectExtent l="0" t="0" r="0" b="0"/>
            <wp:wrapNone/>
            <wp:docPr id="703" name="Grafik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187" cstate="print">
                      <a:extLst>
                        <a:ext uri="{28A0092B-C50C-407E-A947-70E740481C1C}">
                          <a14:useLocalDpi xmlns:a14="http://schemas.microsoft.com/office/drawing/2010/main" val="0"/>
                        </a:ext>
                        <a:ext uri="{96DAC541-7B7A-43D3-8B79-37D633B846F1}">
                          <asvg:svgBlip xmlns:asvg="http://schemas.microsoft.com/office/drawing/2016/SVG/main" r:embed="rId188"/>
                        </a:ext>
                      </a:extLst>
                    </a:blip>
                    <a:stretch>
                      <a:fillRect/>
                    </a:stretch>
                  </pic:blipFill>
                  <pic:spPr>
                    <a:xfrm>
                      <a:off x="0" y="0"/>
                      <a:ext cx="1720800" cy="1285200"/>
                    </a:xfrm>
                    <a:prstGeom prst="rect">
                      <a:avLst/>
                    </a:prstGeom>
                  </pic:spPr>
                </pic:pic>
              </a:graphicData>
            </a:graphic>
            <wp14:sizeRelH relativeFrom="margin">
              <wp14:pctWidth>0</wp14:pctWidth>
            </wp14:sizeRelH>
            <wp14:sizeRelV relativeFrom="margin">
              <wp14:pctHeight>0</wp14:pctHeight>
            </wp14:sizeRelV>
          </wp:anchor>
        </w:drawing>
      </w:r>
      <w:r w:rsidR="00770AFE">
        <w:rPr>
          <w:noProof/>
        </w:rPr>
        <w:drawing>
          <wp:anchor distT="0" distB="0" distL="114300" distR="114300" simplePos="0" relativeHeight="251430400" behindDoc="0" locked="0" layoutInCell="1" allowOverlap="1" wp14:anchorId="65CDAAEC" wp14:editId="0F59AD4D">
            <wp:simplePos x="0" y="0"/>
            <wp:positionH relativeFrom="column">
              <wp:posOffset>-180340</wp:posOffset>
            </wp:positionH>
            <wp:positionV relativeFrom="paragraph">
              <wp:posOffset>-90170</wp:posOffset>
            </wp:positionV>
            <wp:extent cx="367200" cy="367200"/>
            <wp:effectExtent l="0" t="0" r="0" b="0"/>
            <wp:wrapNone/>
            <wp:docPr id="1137" name="Grafik 1137"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 name="Grafik 1137" descr="Auge"/>
                    <pic:cNvPicPr/>
                  </pic:nvPicPr>
                  <pic:blipFill>
                    <a:blip r:embed="rId48">
                      <a:extLst>
                        <a:ext uri="{96DAC541-7B7A-43D3-8B79-37D633B846F1}">
                          <asvg:svgBlip xmlns:asvg="http://schemas.microsoft.com/office/drawing/2016/SVG/main" r:embed="rId49"/>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2073E3" w:rsidRPr="00375226">
        <w:rPr>
          <w:szCs w:val="28"/>
        </w:rPr>
        <w:t>Lesen Sie!</w:t>
      </w:r>
      <w:r w:rsidR="002073E3" w:rsidRPr="008945DB">
        <w:rPr>
          <w:noProof/>
        </w:rPr>
        <w:t xml:space="preserve"> </w:t>
      </w:r>
    </w:p>
    <w:p w14:paraId="7EE7EE21" w14:textId="014DF66F" w:rsidR="002073E3" w:rsidRPr="00375226" w:rsidRDefault="002073E3" w:rsidP="002073E3">
      <w:pPr>
        <w:rPr>
          <w:szCs w:val="28"/>
        </w:rPr>
      </w:pPr>
    </w:p>
    <w:p w14:paraId="22A75922" w14:textId="77777777" w:rsidR="002073E3" w:rsidRPr="00375226" w:rsidRDefault="002073E3" w:rsidP="002073E3">
      <w:pPr>
        <w:rPr>
          <w:szCs w:val="28"/>
        </w:rPr>
      </w:pPr>
      <w:r w:rsidRPr="00375226">
        <w:rPr>
          <w:szCs w:val="28"/>
        </w:rPr>
        <w:t>An Verträge muss man sich halten.</w:t>
      </w:r>
    </w:p>
    <w:p w14:paraId="09132B9F" w14:textId="77777777" w:rsidR="002073E3" w:rsidRDefault="002073E3" w:rsidP="002073E3">
      <w:pPr>
        <w:rPr>
          <w:szCs w:val="28"/>
        </w:rPr>
      </w:pPr>
      <w:r w:rsidRPr="00375226">
        <w:rPr>
          <w:szCs w:val="28"/>
        </w:rPr>
        <w:t>Unter bestimmten Umständen kann ein Verbraucher</w:t>
      </w:r>
    </w:p>
    <w:p w14:paraId="3F7D2411" w14:textId="77777777" w:rsidR="002073E3" w:rsidRPr="00375226" w:rsidRDefault="002073E3" w:rsidP="002073E3">
      <w:pPr>
        <w:rPr>
          <w:szCs w:val="28"/>
        </w:rPr>
      </w:pPr>
      <w:r w:rsidRPr="00375226">
        <w:rPr>
          <w:szCs w:val="28"/>
        </w:rPr>
        <w:t xml:space="preserve">aber von einem Vertrag zurücktreten. </w:t>
      </w:r>
    </w:p>
    <w:p w14:paraId="3EDD6795" w14:textId="13DB1C12" w:rsidR="002073E3" w:rsidRDefault="002073E3" w:rsidP="002073E3">
      <w:pPr>
        <w:rPr>
          <w:szCs w:val="28"/>
        </w:rPr>
      </w:pPr>
      <w:r w:rsidRPr="00375226">
        <w:rPr>
          <w:szCs w:val="28"/>
        </w:rPr>
        <w:t>Dies gilt auch für Kaufverträge.</w:t>
      </w:r>
    </w:p>
    <w:p w14:paraId="57D0A0C6" w14:textId="3A2EDD45" w:rsidR="00F737AD" w:rsidRPr="00375226" w:rsidRDefault="00F737AD" w:rsidP="002073E3">
      <w:pPr>
        <w:rPr>
          <w:szCs w:val="28"/>
        </w:rPr>
      </w:pPr>
      <w:r>
        <w:rPr>
          <w:szCs w:val="28"/>
        </w:rPr>
        <w:t xml:space="preserve">Das </w:t>
      </w:r>
      <w:r w:rsidR="00836DE2">
        <w:rPr>
          <w:szCs w:val="28"/>
        </w:rPr>
        <w:t>nennt man</w:t>
      </w:r>
      <w:r>
        <w:rPr>
          <w:szCs w:val="28"/>
        </w:rPr>
        <w:t xml:space="preserve"> Widerruf.</w:t>
      </w:r>
    </w:p>
    <w:p w14:paraId="4EDB9CF0" w14:textId="77777777" w:rsidR="002073E3" w:rsidRPr="00375226" w:rsidRDefault="002073E3" w:rsidP="002073E3">
      <w:pPr>
        <w:rPr>
          <w:szCs w:val="28"/>
        </w:rPr>
      </w:pPr>
      <w:r w:rsidRPr="00375226">
        <w:rPr>
          <w:szCs w:val="28"/>
        </w:rPr>
        <w:t xml:space="preserve">Widerrufen kann ein Verbraucher dann, wenn er einen Vertrag außerhalb eines Geschäftsraums geschlossen hat. </w:t>
      </w:r>
    </w:p>
    <w:p w14:paraId="5A208CE9" w14:textId="77777777" w:rsidR="002073E3" w:rsidRPr="00375226" w:rsidRDefault="002073E3" w:rsidP="002073E3">
      <w:pPr>
        <w:rPr>
          <w:szCs w:val="28"/>
        </w:rPr>
      </w:pPr>
      <w:r w:rsidRPr="00375226">
        <w:rPr>
          <w:szCs w:val="28"/>
        </w:rPr>
        <w:t xml:space="preserve">Sie werden auch als Haustürgeschäfte bezeichnet, weil solche Vertragsabschlüsse häufig an der Haustür stattfinden. </w:t>
      </w:r>
    </w:p>
    <w:p w14:paraId="2DCAABCD" w14:textId="4E95AEB5" w:rsidR="002073E3" w:rsidRDefault="002073E3" w:rsidP="002073E3">
      <w:pPr>
        <w:rPr>
          <w:szCs w:val="28"/>
        </w:rPr>
      </w:pPr>
      <w:r w:rsidRPr="00375226">
        <w:rPr>
          <w:szCs w:val="28"/>
        </w:rPr>
        <w:t>Dazu zählen auch Verträge, die auf der Straße oder über</w:t>
      </w:r>
      <w:r w:rsidR="00EA3D2C">
        <w:rPr>
          <w:szCs w:val="28"/>
        </w:rPr>
        <w:t xml:space="preserve"> </w:t>
      </w:r>
      <w:r w:rsidRPr="00375226">
        <w:rPr>
          <w:szCs w:val="28"/>
        </w:rPr>
        <w:t>Telefon, Fax oder das Internet geschlossen werden.</w:t>
      </w:r>
    </w:p>
    <w:p w14:paraId="532D9331" w14:textId="77777777" w:rsidR="002073E3" w:rsidRPr="00375226" w:rsidRDefault="002073E3" w:rsidP="002073E3">
      <w:pPr>
        <w:rPr>
          <w:szCs w:val="28"/>
        </w:rPr>
      </w:pPr>
    </w:p>
    <w:p w14:paraId="16748FBA" w14:textId="77777777" w:rsidR="002073E3" w:rsidRPr="00375226" w:rsidRDefault="002073E3" w:rsidP="002073E3">
      <w:pPr>
        <w:rPr>
          <w:szCs w:val="28"/>
        </w:rPr>
      </w:pPr>
      <w:r w:rsidRPr="00375226">
        <w:rPr>
          <w:szCs w:val="28"/>
        </w:rPr>
        <w:t xml:space="preserve">Damit ein Widerruf wirksam ist, muss er dem Vertragspartner mitgeteilt werden, am besten schriftlich. </w:t>
      </w:r>
    </w:p>
    <w:p w14:paraId="10BA8CA5" w14:textId="77777777" w:rsidR="002073E3" w:rsidRPr="00375226" w:rsidRDefault="002073E3" w:rsidP="002073E3">
      <w:pPr>
        <w:rPr>
          <w:szCs w:val="28"/>
        </w:rPr>
      </w:pPr>
      <w:r w:rsidRPr="00375226">
        <w:rPr>
          <w:szCs w:val="28"/>
        </w:rPr>
        <w:t xml:space="preserve">Eine Begründung ist nicht notwendig. </w:t>
      </w:r>
    </w:p>
    <w:p w14:paraId="5FB240A6" w14:textId="77777777" w:rsidR="002073E3" w:rsidRPr="00375226" w:rsidRDefault="002073E3" w:rsidP="002073E3">
      <w:pPr>
        <w:rPr>
          <w:szCs w:val="28"/>
        </w:rPr>
      </w:pPr>
      <w:r w:rsidRPr="00375226">
        <w:rPr>
          <w:szCs w:val="28"/>
        </w:rPr>
        <w:t>Um einen Vertrag zu widerrufen, hat ein Verbraucher 14 Tage Zeit.</w:t>
      </w:r>
    </w:p>
    <w:p w14:paraId="54670EAC" w14:textId="77777777" w:rsidR="002073E3" w:rsidRPr="00375226" w:rsidRDefault="002073E3" w:rsidP="002073E3">
      <w:pPr>
        <w:rPr>
          <w:szCs w:val="28"/>
        </w:rPr>
      </w:pPr>
      <w:r w:rsidRPr="00375226">
        <w:rPr>
          <w:szCs w:val="28"/>
        </w:rPr>
        <w:t xml:space="preserve">Der Vertragspartner muss den Verbraucher darüber belehren, dass er das Recht hat den Vertrag zu widerrufen. </w:t>
      </w:r>
    </w:p>
    <w:p w14:paraId="10AACBAE" w14:textId="77777777" w:rsidR="002073E3" w:rsidRDefault="002073E3" w:rsidP="002073E3">
      <w:pPr>
        <w:rPr>
          <w:szCs w:val="28"/>
        </w:rPr>
      </w:pPr>
      <w:r w:rsidRPr="00375226">
        <w:rPr>
          <w:szCs w:val="28"/>
        </w:rPr>
        <w:t>Tut er das nicht, beginnt die 14-Tages-Frist auch nicht.</w:t>
      </w:r>
    </w:p>
    <w:p w14:paraId="03549AF8" w14:textId="77777777" w:rsidR="002073E3" w:rsidRPr="00375226" w:rsidRDefault="002073E3" w:rsidP="002073E3">
      <w:pPr>
        <w:rPr>
          <w:szCs w:val="28"/>
        </w:rPr>
      </w:pPr>
    </w:p>
    <w:p w14:paraId="5FC9DDE1" w14:textId="77777777" w:rsidR="002073E3" w:rsidRPr="00375226" w:rsidRDefault="002073E3" w:rsidP="002073E3">
      <w:pPr>
        <w:rPr>
          <w:szCs w:val="28"/>
        </w:rPr>
      </w:pPr>
      <w:r w:rsidRPr="00375226">
        <w:rPr>
          <w:szCs w:val="28"/>
        </w:rPr>
        <w:t xml:space="preserve">Bestimmte Verträge kann der Verbraucher nicht widerrufen. </w:t>
      </w:r>
    </w:p>
    <w:p w14:paraId="5E51ED03" w14:textId="77777777" w:rsidR="002073E3" w:rsidRPr="00375226" w:rsidRDefault="002073E3" w:rsidP="002073E3">
      <w:pPr>
        <w:rPr>
          <w:szCs w:val="28"/>
        </w:rPr>
      </w:pPr>
      <w:r w:rsidRPr="00375226">
        <w:rPr>
          <w:szCs w:val="28"/>
        </w:rPr>
        <w:t xml:space="preserve">Dazu zählen unter anderem Taxifahrten, Bauverträge sowie Krankenhausbehandlungen. </w:t>
      </w:r>
    </w:p>
    <w:p w14:paraId="7AE082F8" w14:textId="77777777" w:rsidR="002073E3" w:rsidRDefault="002073E3" w:rsidP="004B0EA3">
      <w:pPr>
        <w:sectPr w:rsidR="002073E3" w:rsidSect="00A35960">
          <w:headerReference w:type="first" r:id="rId189"/>
          <w:pgSz w:w="11900" w:h="16840"/>
          <w:pgMar w:top="2835" w:right="851" w:bottom="1134" w:left="851" w:header="709" w:footer="454" w:gutter="0"/>
          <w:cols w:space="708"/>
          <w:titlePg/>
          <w:docGrid w:linePitch="360"/>
        </w:sectPr>
      </w:pPr>
    </w:p>
    <w:p w14:paraId="7539E61E" w14:textId="77777777" w:rsidR="0075474D" w:rsidRPr="00375226" w:rsidRDefault="0075474D" w:rsidP="0075474D">
      <w:pPr>
        <w:rPr>
          <w:szCs w:val="28"/>
        </w:rPr>
      </w:pPr>
      <w:r w:rsidRPr="00375226">
        <w:rPr>
          <w:szCs w:val="28"/>
        </w:rPr>
        <w:lastRenderedPageBreak/>
        <w:t>Auch Kaufverträge von personalisierten Waren, Obst und Gemüse und Online-Tickets können nicht widerrufen werden.</w:t>
      </w:r>
    </w:p>
    <w:p w14:paraId="493E0861" w14:textId="77777777" w:rsidR="0075474D" w:rsidRPr="00375226" w:rsidRDefault="0075474D" w:rsidP="0075474D">
      <w:pPr>
        <w:rPr>
          <w:szCs w:val="28"/>
        </w:rPr>
      </w:pPr>
      <w:r w:rsidRPr="00375226">
        <w:rPr>
          <w:szCs w:val="28"/>
        </w:rPr>
        <w:t xml:space="preserve">Es besteht außerdem kein Widerrufsrecht, wenn ein Kaufvertrag in einem Geschäft geschlossen wird. </w:t>
      </w:r>
    </w:p>
    <w:p w14:paraId="6BD45843" w14:textId="77777777" w:rsidR="0075474D" w:rsidRPr="00375226" w:rsidRDefault="0075474D" w:rsidP="0075474D">
      <w:pPr>
        <w:rPr>
          <w:szCs w:val="28"/>
        </w:rPr>
      </w:pPr>
      <w:r>
        <w:rPr>
          <w:noProof/>
          <w:szCs w:val="28"/>
        </w:rPr>
        <w:drawing>
          <wp:anchor distT="0" distB="0" distL="114300" distR="114300" simplePos="0" relativeHeight="251531776" behindDoc="0" locked="0" layoutInCell="1" allowOverlap="1" wp14:anchorId="3DF37056" wp14:editId="7E5A1AB7">
            <wp:simplePos x="0" y="0"/>
            <wp:positionH relativeFrom="column">
              <wp:posOffset>4128109</wp:posOffset>
            </wp:positionH>
            <wp:positionV relativeFrom="paragraph">
              <wp:posOffset>310515</wp:posOffset>
            </wp:positionV>
            <wp:extent cx="2085340" cy="2082137"/>
            <wp:effectExtent l="0" t="0" r="0" b="0"/>
            <wp:wrapNone/>
            <wp:docPr id="708" name="Grafik 708"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Ein Bild, das Text enthält.&#10;&#10;Automatisch generierte Beschreibung"/>
                    <pic:cNvPicPr/>
                  </pic:nvPicPr>
                  <pic:blipFill>
                    <a:blip r:embed="rId190">
                      <a:extLst>
                        <a:ext uri="{BEBA8EAE-BF5A-486C-A8C5-ECC9F3942E4B}">
                          <a14:imgProps xmlns:a14="http://schemas.microsoft.com/office/drawing/2010/main">
                            <a14:imgLayer r:embed="rId15">
                              <a14:imgEffect>
                                <a14:sharpenSoften amount="50000"/>
                              </a14:imgEffect>
                            </a14:imgLayer>
                          </a14:imgProps>
                        </a:ext>
                      </a:extLst>
                    </a:blip>
                    <a:stretch>
                      <a:fillRect/>
                    </a:stretch>
                  </pic:blipFill>
                  <pic:spPr>
                    <a:xfrm>
                      <a:off x="0" y="0"/>
                      <a:ext cx="2085340" cy="2082137"/>
                    </a:xfrm>
                    <a:prstGeom prst="rect">
                      <a:avLst/>
                    </a:prstGeom>
                  </pic:spPr>
                </pic:pic>
              </a:graphicData>
            </a:graphic>
            <wp14:sizeRelH relativeFrom="margin">
              <wp14:pctWidth>0</wp14:pctWidth>
            </wp14:sizeRelH>
            <wp14:sizeRelV relativeFrom="margin">
              <wp14:pctHeight>0</wp14:pctHeight>
            </wp14:sizeRelV>
          </wp:anchor>
        </w:drawing>
      </w:r>
      <w:r w:rsidRPr="00375226">
        <w:rPr>
          <w:szCs w:val="28"/>
        </w:rPr>
        <w:t>Viele Unternehmen sind aber kulant und ermöglichen dem Kunden den Umtausch eines Produkts.</w:t>
      </w:r>
    </w:p>
    <w:p w14:paraId="4C4AF92D" w14:textId="77777777" w:rsidR="0075474D" w:rsidRDefault="0075474D" w:rsidP="0075474D">
      <w:pPr>
        <w:rPr>
          <w:szCs w:val="28"/>
        </w:rPr>
      </w:pPr>
    </w:p>
    <w:p w14:paraId="7346107B" w14:textId="34FA8BB3" w:rsidR="0075474D" w:rsidRPr="00375226" w:rsidRDefault="00770AFE" w:rsidP="0075474D">
      <w:pPr>
        <w:rPr>
          <w:szCs w:val="28"/>
        </w:rPr>
      </w:pPr>
      <w:r>
        <w:rPr>
          <w:noProof/>
          <w:szCs w:val="28"/>
        </w:rPr>
        <w:drawing>
          <wp:anchor distT="0" distB="0" distL="114300" distR="114300" simplePos="0" relativeHeight="251803136" behindDoc="0" locked="0" layoutInCell="1" allowOverlap="1" wp14:anchorId="0ACE2CB2" wp14:editId="61BFE413">
            <wp:simplePos x="0" y="0"/>
            <wp:positionH relativeFrom="column">
              <wp:posOffset>-180340</wp:posOffset>
            </wp:positionH>
            <wp:positionV relativeFrom="paragraph">
              <wp:posOffset>-90170</wp:posOffset>
            </wp:positionV>
            <wp:extent cx="367200" cy="367200"/>
            <wp:effectExtent l="0" t="0" r="0" b="0"/>
            <wp:wrapNone/>
            <wp:docPr id="1138" name="Grafik 1138" descr="Schließ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 name="Grafik 1138" descr="Schließen"/>
                    <pic:cNvPicPr/>
                  </pic:nvPicPr>
                  <pic:blipFill>
                    <a:blip r:embed="rId127">
                      <a:extLst>
                        <a:ext uri="{96DAC541-7B7A-43D3-8B79-37D633B846F1}">
                          <asvg:svgBlip xmlns:asvg="http://schemas.microsoft.com/office/drawing/2016/SVG/main" r:embed="rId12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75474D" w:rsidRPr="00375226">
        <w:rPr>
          <w:szCs w:val="28"/>
        </w:rPr>
        <w:t>Kreuzen Sie an!</w:t>
      </w:r>
    </w:p>
    <w:p w14:paraId="4A7B8AE6" w14:textId="5BCD3074" w:rsidR="0075474D" w:rsidRPr="00375226" w:rsidRDefault="0075474D" w:rsidP="0075474D">
      <w:pPr>
        <w:spacing w:after="240"/>
        <w:rPr>
          <w:szCs w:val="28"/>
        </w:rPr>
      </w:pPr>
      <w:r w:rsidRPr="00375226">
        <w:rPr>
          <w:szCs w:val="28"/>
        </w:rPr>
        <w:t>Es ist immer eine Antwort richtig.</w:t>
      </w:r>
      <w:r w:rsidRPr="00375226">
        <w:rPr>
          <w:noProof/>
          <w:szCs w:val="28"/>
        </w:rPr>
        <w:t xml:space="preserve"> </w:t>
      </w:r>
    </w:p>
    <w:p w14:paraId="008C8634" w14:textId="1406F877" w:rsidR="0075474D" w:rsidRPr="00375226" w:rsidRDefault="0075474D" w:rsidP="0075474D">
      <w:pPr>
        <w:rPr>
          <w:szCs w:val="28"/>
        </w:rPr>
      </w:pPr>
      <w:r w:rsidRPr="00375226">
        <w:rPr>
          <w:szCs w:val="28"/>
        </w:rPr>
        <w:t>Was be</w:t>
      </w:r>
      <w:r w:rsidR="005B3775">
        <w:rPr>
          <w:szCs w:val="28"/>
        </w:rPr>
        <w:t>deutet</w:t>
      </w:r>
      <w:r w:rsidRPr="00375226">
        <w:rPr>
          <w:szCs w:val="28"/>
        </w:rPr>
        <w:t xml:space="preserve"> das Widerrufsrecht?</w:t>
      </w:r>
    </w:p>
    <w:p w14:paraId="2A053AE7" w14:textId="77777777" w:rsidR="0075474D" w:rsidRPr="00375226" w:rsidRDefault="0075474D" w:rsidP="0075474D">
      <w:pPr>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Das Recht, jemanden zurückzurufen.</w:t>
      </w:r>
    </w:p>
    <w:p w14:paraId="25B18ABC" w14:textId="77777777" w:rsidR="0075474D" w:rsidRPr="00375226" w:rsidRDefault="0075474D" w:rsidP="0075474D">
      <w:pPr>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Das Recht, von einem Vertrag zurückzutreten.</w:t>
      </w:r>
    </w:p>
    <w:p w14:paraId="2DF88CEC" w14:textId="5F2A4865" w:rsidR="0075474D" w:rsidRPr="00375226" w:rsidRDefault="0075474D" w:rsidP="0075474D">
      <w:pPr>
        <w:spacing w:after="240"/>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Das Recht, die Art und Weise der Bezahlung auszuwählen.</w:t>
      </w:r>
    </w:p>
    <w:p w14:paraId="33430D3E" w14:textId="77777777" w:rsidR="0075474D" w:rsidRPr="00375226" w:rsidRDefault="0075474D" w:rsidP="0075474D">
      <w:pPr>
        <w:rPr>
          <w:szCs w:val="28"/>
        </w:rPr>
      </w:pPr>
      <w:r w:rsidRPr="00375226">
        <w:rPr>
          <w:szCs w:val="28"/>
        </w:rPr>
        <w:t>Was versteht man unter Haustürgeschäften?</w:t>
      </w:r>
    </w:p>
    <w:p w14:paraId="2E5FDB01" w14:textId="77777777" w:rsidR="0075474D" w:rsidRPr="00375226" w:rsidRDefault="0075474D" w:rsidP="0075474D">
      <w:pPr>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Den Verkauf von Haustüren.</w:t>
      </w:r>
    </w:p>
    <w:p w14:paraId="2E617E88" w14:textId="77777777" w:rsidR="0075474D" w:rsidRPr="00375226" w:rsidRDefault="0075474D" w:rsidP="0075474D">
      <w:pPr>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Verträge, die in Geschäften geschlossen werden.</w:t>
      </w:r>
    </w:p>
    <w:p w14:paraId="4AC05807" w14:textId="71F92030" w:rsidR="0075474D" w:rsidRPr="0075474D" w:rsidRDefault="0075474D" w:rsidP="0075474D">
      <w:pPr>
        <w:spacing w:after="240"/>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Verträge, die außerhalb von Geschäften geschlossen werden.</w:t>
      </w:r>
    </w:p>
    <w:p w14:paraId="4FFDF29D" w14:textId="729BC90A" w:rsidR="0075474D" w:rsidRPr="00375226" w:rsidRDefault="0075474D" w:rsidP="0075474D">
      <w:pPr>
        <w:rPr>
          <w:szCs w:val="28"/>
        </w:rPr>
      </w:pPr>
      <w:r w:rsidRPr="00375226">
        <w:rPr>
          <w:szCs w:val="28"/>
        </w:rPr>
        <w:t>Welche Bedingung m</w:t>
      </w:r>
      <w:r w:rsidR="00CC2B9F">
        <w:rPr>
          <w:szCs w:val="28"/>
        </w:rPr>
        <w:t>u</w:t>
      </w:r>
      <w:r w:rsidRPr="00375226">
        <w:rPr>
          <w:szCs w:val="28"/>
        </w:rPr>
        <w:t>ss erfüllt sein, damit ein Widerruf rechtmäßig ist?</w:t>
      </w:r>
    </w:p>
    <w:p w14:paraId="5C51445B" w14:textId="77777777" w:rsidR="0075474D" w:rsidRPr="00375226" w:rsidRDefault="0075474D" w:rsidP="0075474D">
      <w:pPr>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Der Vertragspartner muss innerhalb von 14 Tagen informiert werden.</w:t>
      </w:r>
    </w:p>
    <w:p w14:paraId="34B8304D" w14:textId="716FBF3B" w:rsidR="0075474D" w:rsidRPr="00375226" w:rsidRDefault="0075474D" w:rsidP="0075474D">
      <w:pPr>
        <w:ind w:left="709" w:hanging="284"/>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Der Widerruf muss begründet sein.</w:t>
      </w:r>
    </w:p>
    <w:p w14:paraId="35CAFE42" w14:textId="77777777" w:rsidR="00EC52AD" w:rsidRDefault="0075474D" w:rsidP="004B0EA3">
      <w:pPr>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Der Widerspruch muss schriftlich erfolgen.</w:t>
      </w:r>
    </w:p>
    <w:p w14:paraId="6EC8D612" w14:textId="77777777" w:rsidR="00E24287" w:rsidRDefault="00E24287" w:rsidP="004B0EA3">
      <w:pPr>
        <w:rPr>
          <w:szCs w:val="28"/>
        </w:rPr>
      </w:pPr>
    </w:p>
    <w:p w14:paraId="6DD6EB8E" w14:textId="47890670" w:rsidR="00E24287" w:rsidRDefault="00E24287" w:rsidP="004B0EA3">
      <w:pPr>
        <w:rPr>
          <w:szCs w:val="28"/>
        </w:rPr>
        <w:sectPr w:rsidR="00E24287" w:rsidSect="00A35960">
          <w:headerReference w:type="first" r:id="rId191"/>
          <w:pgSz w:w="11900" w:h="16840"/>
          <w:pgMar w:top="2835" w:right="851" w:bottom="1134" w:left="851" w:header="709" w:footer="454" w:gutter="0"/>
          <w:cols w:space="708"/>
          <w:titlePg/>
          <w:docGrid w:linePitch="360"/>
        </w:sectPr>
      </w:pPr>
    </w:p>
    <w:p w14:paraId="623C089B" w14:textId="77777777" w:rsidR="000F1AA9" w:rsidRPr="00375226" w:rsidRDefault="000F1AA9" w:rsidP="00AC728C">
      <w:pPr>
        <w:spacing w:after="240"/>
        <w:rPr>
          <w:szCs w:val="28"/>
        </w:rPr>
      </w:pPr>
      <w:r w:rsidRPr="00375226">
        <w:rPr>
          <w:szCs w:val="28"/>
        </w:rPr>
        <w:lastRenderedPageBreak/>
        <w:t>Was bezeichnet das Widerrufsrecht?</w:t>
      </w:r>
    </w:p>
    <w:p w14:paraId="34231A7F" w14:textId="69471E42" w:rsidR="000F1AA9" w:rsidRPr="00E24287" w:rsidRDefault="00715699" w:rsidP="00F70CBE">
      <w:pPr>
        <w:rPr>
          <w:b/>
          <w:bCs/>
          <w:szCs w:val="28"/>
        </w:rPr>
      </w:pPr>
      <w:sdt>
        <w:sdtPr>
          <w:rPr>
            <w:b/>
            <w:bCs/>
            <w:szCs w:val="28"/>
          </w:rPr>
          <w:id w:val="-313179488"/>
          <w14:checkbox>
            <w14:checked w14:val="1"/>
            <w14:checkedState w14:val="2612" w14:font="MS Gothic"/>
            <w14:uncheckedState w14:val="2610" w14:font="MS Gothic"/>
          </w14:checkbox>
        </w:sdtPr>
        <w:sdtEndPr/>
        <w:sdtContent>
          <w:r w:rsidR="00F70CBE" w:rsidRPr="00E24287">
            <w:rPr>
              <w:rFonts w:ascii="MS Gothic" w:eastAsia="MS Gothic" w:hAnsi="MS Gothic" w:hint="eastAsia"/>
              <w:b/>
              <w:bCs/>
              <w:szCs w:val="28"/>
            </w:rPr>
            <w:t>☒</w:t>
          </w:r>
        </w:sdtContent>
      </w:sdt>
      <w:r w:rsidR="00F70CBE" w:rsidRPr="00E24287">
        <w:rPr>
          <w:b/>
          <w:bCs/>
          <w:szCs w:val="28"/>
        </w:rPr>
        <w:t xml:space="preserve"> </w:t>
      </w:r>
      <w:r w:rsidR="000F1AA9" w:rsidRPr="00E24287">
        <w:rPr>
          <w:b/>
          <w:bCs/>
          <w:szCs w:val="28"/>
        </w:rPr>
        <w:t>Das Recht, von einem Vertrag zurückzutreten.</w:t>
      </w:r>
    </w:p>
    <w:p w14:paraId="5FC6CB98" w14:textId="77777777" w:rsidR="00E24287" w:rsidRPr="00375226" w:rsidRDefault="00E24287" w:rsidP="00E24287">
      <w:pPr>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Das Recht, von einem Vertrag zurückzutreten.</w:t>
      </w:r>
    </w:p>
    <w:p w14:paraId="687D7449" w14:textId="77777777" w:rsidR="00E24287" w:rsidRPr="00375226" w:rsidRDefault="00E24287" w:rsidP="00E24287">
      <w:pPr>
        <w:spacing w:after="240"/>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Das Recht, die Art und Weise der Bezahlung auszuwählen.</w:t>
      </w:r>
    </w:p>
    <w:p w14:paraId="41BC3B1A" w14:textId="46BF0473" w:rsidR="000F1AA9" w:rsidRPr="00651248" w:rsidRDefault="00882229" w:rsidP="00F70CBE">
      <w:pPr>
        <w:rPr>
          <w:szCs w:val="28"/>
        </w:rPr>
      </w:pPr>
      <w:r>
        <w:rPr>
          <w:b/>
          <w:bCs/>
          <w:szCs w:val="28"/>
        </w:rPr>
        <w:t>Hinweis</w:t>
      </w:r>
      <w:r w:rsidR="000F1AA9" w:rsidRPr="00AC728C">
        <w:rPr>
          <w:b/>
          <w:bCs/>
          <w:szCs w:val="28"/>
        </w:rPr>
        <w:t>:</w:t>
      </w:r>
      <w:r w:rsidR="000F1AA9" w:rsidRPr="00651248">
        <w:rPr>
          <w:szCs w:val="28"/>
        </w:rPr>
        <w:t xml:space="preserve"> Nicht alle Verträge können widerrufen werden.</w:t>
      </w:r>
    </w:p>
    <w:p w14:paraId="6D341A6D" w14:textId="7BE68F26" w:rsidR="000F1AA9" w:rsidRDefault="000F1AA9" w:rsidP="000F1AA9">
      <w:pPr>
        <w:rPr>
          <w:szCs w:val="28"/>
        </w:rPr>
      </w:pPr>
    </w:p>
    <w:p w14:paraId="570E94D2" w14:textId="77777777" w:rsidR="00527454" w:rsidRPr="00651248" w:rsidRDefault="00527454" w:rsidP="000F1AA9">
      <w:pPr>
        <w:rPr>
          <w:szCs w:val="28"/>
        </w:rPr>
      </w:pPr>
    </w:p>
    <w:p w14:paraId="02E6BA77" w14:textId="77777777" w:rsidR="000F1AA9" w:rsidRPr="00651248" w:rsidRDefault="000F1AA9" w:rsidP="00AC728C">
      <w:pPr>
        <w:spacing w:after="240"/>
        <w:rPr>
          <w:szCs w:val="28"/>
        </w:rPr>
      </w:pPr>
      <w:r w:rsidRPr="00651248">
        <w:rPr>
          <w:szCs w:val="28"/>
        </w:rPr>
        <w:t>Was versteht man unter Haustürgeschäften?</w:t>
      </w:r>
    </w:p>
    <w:p w14:paraId="1737E729" w14:textId="77777777" w:rsidR="00E24287" w:rsidRPr="00375226" w:rsidRDefault="00E24287" w:rsidP="00E24287">
      <w:pPr>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Den Verkauf von Haustüren.</w:t>
      </w:r>
    </w:p>
    <w:p w14:paraId="56ABDB7F" w14:textId="77777777" w:rsidR="00E24287" w:rsidRPr="00375226" w:rsidRDefault="00E24287" w:rsidP="00E24287">
      <w:pPr>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Verträge, die in Geschäften geschlossen werden.</w:t>
      </w:r>
    </w:p>
    <w:p w14:paraId="688C2C3D" w14:textId="13FEA157" w:rsidR="000F1AA9" w:rsidRPr="00E24287" w:rsidRDefault="00715699" w:rsidP="00F70CBE">
      <w:pPr>
        <w:rPr>
          <w:b/>
          <w:bCs/>
          <w:szCs w:val="28"/>
        </w:rPr>
      </w:pPr>
      <w:sdt>
        <w:sdtPr>
          <w:rPr>
            <w:b/>
            <w:bCs/>
            <w:szCs w:val="28"/>
          </w:rPr>
          <w:id w:val="1937937446"/>
          <w14:checkbox>
            <w14:checked w14:val="1"/>
            <w14:checkedState w14:val="2612" w14:font="MS Gothic"/>
            <w14:uncheckedState w14:val="2610" w14:font="MS Gothic"/>
          </w14:checkbox>
        </w:sdtPr>
        <w:sdtEndPr/>
        <w:sdtContent>
          <w:r w:rsidR="00E24287" w:rsidRPr="00E24287">
            <w:rPr>
              <w:rFonts w:ascii="MS Gothic" w:eastAsia="MS Gothic" w:hAnsi="MS Gothic" w:hint="eastAsia"/>
              <w:b/>
              <w:bCs/>
              <w:szCs w:val="28"/>
            </w:rPr>
            <w:t>☒</w:t>
          </w:r>
        </w:sdtContent>
      </w:sdt>
      <w:r w:rsidR="00F70CBE" w:rsidRPr="00E24287">
        <w:rPr>
          <w:b/>
          <w:bCs/>
          <w:szCs w:val="28"/>
        </w:rPr>
        <w:t xml:space="preserve"> </w:t>
      </w:r>
      <w:r w:rsidR="000F1AA9" w:rsidRPr="00E24287">
        <w:rPr>
          <w:b/>
          <w:bCs/>
          <w:szCs w:val="28"/>
        </w:rPr>
        <w:t>Verträge, die außerhalb von Geschäften geschlossen werden.</w:t>
      </w:r>
    </w:p>
    <w:p w14:paraId="648A052A" w14:textId="54DBAAD3" w:rsidR="000F1AA9" w:rsidRPr="00651248" w:rsidRDefault="00882229" w:rsidP="00F70CBE">
      <w:pPr>
        <w:rPr>
          <w:szCs w:val="28"/>
        </w:rPr>
      </w:pPr>
      <w:r>
        <w:rPr>
          <w:b/>
          <w:bCs/>
          <w:szCs w:val="28"/>
        </w:rPr>
        <w:t>Hinweis</w:t>
      </w:r>
      <w:r w:rsidR="000F1AA9" w:rsidRPr="00AC728C">
        <w:rPr>
          <w:b/>
          <w:bCs/>
          <w:szCs w:val="28"/>
        </w:rPr>
        <w:t>:</w:t>
      </w:r>
      <w:r w:rsidR="000F1AA9" w:rsidRPr="00651248">
        <w:rPr>
          <w:szCs w:val="28"/>
        </w:rPr>
        <w:t xml:space="preserve"> Der Name </w:t>
      </w:r>
      <w:r w:rsidR="00F70CBE">
        <w:rPr>
          <w:szCs w:val="28"/>
        </w:rPr>
        <w:t>kommt</w:t>
      </w:r>
      <w:r w:rsidR="000F1AA9" w:rsidRPr="00651248">
        <w:rPr>
          <w:szCs w:val="28"/>
        </w:rPr>
        <w:t xml:space="preserve"> daher, dass oftmals Verträge an Haustüren geschlossen werden.</w:t>
      </w:r>
    </w:p>
    <w:p w14:paraId="1DF50768" w14:textId="65702B68" w:rsidR="000F1AA9" w:rsidRDefault="000F1AA9" w:rsidP="000F1AA9">
      <w:pPr>
        <w:rPr>
          <w:szCs w:val="28"/>
        </w:rPr>
      </w:pPr>
    </w:p>
    <w:p w14:paraId="1B3E1CEF" w14:textId="77777777" w:rsidR="00527454" w:rsidRPr="00651248" w:rsidRDefault="00527454" w:rsidP="000F1AA9">
      <w:pPr>
        <w:rPr>
          <w:szCs w:val="28"/>
        </w:rPr>
      </w:pPr>
    </w:p>
    <w:p w14:paraId="5C29F0E1" w14:textId="72ACC1AE" w:rsidR="000F1AA9" w:rsidRPr="00651248" w:rsidRDefault="000F1AA9" w:rsidP="00AC728C">
      <w:pPr>
        <w:spacing w:after="240"/>
        <w:rPr>
          <w:szCs w:val="28"/>
        </w:rPr>
      </w:pPr>
      <w:r w:rsidRPr="00651248">
        <w:rPr>
          <w:szCs w:val="28"/>
        </w:rPr>
        <w:t>Welche Bedingungen m</w:t>
      </w:r>
      <w:r w:rsidR="00CC2B9F">
        <w:rPr>
          <w:szCs w:val="28"/>
        </w:rPr>
        <w:t>u</w:t>
      </w:r>
      <w:r w:rsidRPr="00651248">
        <w:rPr>
          <w:szCs w:val="28"/>
        </w:rPr>
        <w:t>ss erfüllt sein, damit ein Widerruf rechtmäßig ist?</w:t>
      </w:r>
    </w:p>
    <w:p w14:paraId="500AC83F" w14:textId="597425BF" w:rsidR="000F1AA9" w:rsidRPr="00E24287" w:rsidRDefault="00715699" w:rsidP="00F70CBE">
      <w:pPr>
        <w:rPr>
          <w:b/>
          <w:bCs/>
          <w:szCs w:val="28"/>
        </w:rPr>
      </w:pPr>
      <w:sdt>
        <w:sdtPr>
          <w:rPr>
            <w:b/>
            <w:bCs/>
            <w:szCs w:val="28"/>
          </w:rPr>
          <w:id w:val="2033537636"/>
          <w14:checkbox>
            <w14:checked w14:val="1"/>
            <w14:checkedState w14:val="2612" w14:font="MS Gothic"/>
            <w14:uncheckedState w14:val="2610" w14:font="MS Gothic"/>
          </w14:checkbox>
        </w:sdtPr>
        <w:sdtEndPr/>
        <w:sdtContent>
          <w:r w:rsidR="00F70CBE" w:rsidRPr="00E24287">
            <w:rPr>
              <w:rFonts w:ascii="MS Gothic" w:eastAsia="MS Gothic" w:hAnsi="MS Gothic" w:hint="eastAsia"/>
              <w:b/>
              <w:bCs/>
              <w:szCs w:val="28"/>
            </w:rPr>
            <w:t>☒</w:t>
          </w:r>
        </w:sdtContent>
      </w:sdt>
      <w:r w:rsidR="00F70CBE" w:rsidRPr="00E24287">
        <w:rPr>
          <w:b/>
          <w:bCs/>
          <w:szCs w:val="28"/>
        </w:rPr>
        <w:t xml:space="preserve"> </w:t>
      </w:r>
      <w:r w:rsidR="000F1AA9" w:rsidRPr="00E24287">
        <w:rPr>
          <w:b/>
          <w:bCs/>
          <w:szCs w:val="28"/>
        </w:rPr>
        <w:t>Der Vertragspartner muss innerhalb von 14 Tagen informiert werden.</w:t>
      </w:r>
    </w:p>
    <w:p w14:paraId="0A56F53F" w14:textId="77777777" w:rsidR="00E24287" w:rsidRPr="00375226" w:rsidRDefault="00E24287" w:rsidP="00E24287">
      <w:pPr>
        <w:ind w:left="709" w:hanging="284"/>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Der Widerruf muss begründet sein.</w:t>
      </w:r>
    </w:p>
    <w:p w14:paraId="450B1F38" w14:textId="77777777" w:rsidR="00E24287" w:rsidRDefault="00E24287" w:rsidP="00E24287">
      <w:pPr>
        <w:rPr>
          <w:szCs w:val="28"/>
        </w:rPr>
      </w:pPr>
      <w:r w:rsidRPr="00375226">
        <w:rPr>
          <w:rFonts w:ascii="Segoe UI Symbol" w:hAnsi="Segoe UI Symbol" w:cs="Segoe UI Symbol"/>
          <w:szCs w:val="28"/>
        </w:rPr>
        <w:t>☐</w:t>
      </w:r>
      <w:r>
        <w:rPr>
          <w:rFonts w:ascii="Segoe UI Symbol" w:hAnsi="Segoe UI Symbol" w:cs="Segoe UI Symbol"/>
          <w:szCs w:val="28"/>
        </w:rPr>
        <w:t xml:space="preserve"> </w:t>
      </w:r>
      <w:r w:rsidRPr="00375226">
        <w:rPr>
          <w:szCs w:val="28"/>
        </w:rPr>
        <w:t>Der Widerspruch muss schriftlich erfolgen.</w:t>
      </w:r>
    </w:p>
    <w:p w14:paraId="20CDEF0C" w14:textId="77777777" w:rsidR="0068565F" w:rsidRDefault="00882229" w:rsidP="00F70CBE">
      <w:pPr>
        <w:rPr>
          <w:szCs w:val="28"/>
        </w:rPr>
      </w:pPr>
      <w:r>
        <w:rPr>
          <w:b/>
          <w:bCs/>
          <w:szCs w:val="28"/>
        </w:rPr>
        <w:t>Hinweis</w:t>
      </w:r>
      <w:r w:rsidR="000F1AA9" w:rsidRPr="00AC728C">
        <w:rPr>
          <w:b/>
          <w:bCs/>
          <w:szCs w:val="28"/>
        </w:rPr>
        <w:t>:</w:t>
      </w:r>
      <w:r w:rsidR="000F1AA9" w:rsidRPr="00651248">
        <w:rPr>
          <w:szCs w:val="28"/>
        </w:rPr>
        <w:t xml:space="preserve"> Die 14-Tages</w:t>
      </w:r>
      <w:r w:rsidR="002C2E29">
        <w:rPr>
          <w:szCs w:val="28"/>
        </w:rPr>
        <w:t>-F</w:t>
      </w:r>
      <w:r w:rsidR="000F1AA9" w:rsidRPr="00651248">
        <w:rPr>
          <w:szCs w:val="28"/>
        </w:rPr>
        <w:t xml:space="preserve">rist beginnt mit dem Vertragsabschluss </w:t>
      </w:r>
      <w:r w:rsidR="0068565F">
        <w:rPr>
          <w:szCs w:val="28"/>
        </w:rPr>
        <w:t>oder auch</w:t>
      </w:r>
      <w:r w:rsidR="000F1AA9" w:rsidRPr="00651248">
        <w:rPr>
          <w:szCs w:val="28"/>
        </w:rPr>
        <w:t xml:space="preserve"> mit dem Erhalt </w:t>
      </w:r>
      <w:r w:rsidR="000F1AA9" w:rsidRPr="00375226">
        <w:rPr>
          <w:szCs w:val="28"/>
        </w:rPr>
        <w:t>bestellter Ware</w:t>
      </w:r>
      <w:r w:rsidR="0068565F">
        <w:rPr>
          <w:szCs w:val="28"/>
        </w:rPr>
        <w:t>.</w:t>
      </w:r>
    </w:p>
    <w:p w14:paraId="47179E59" w14:textId="11C72B1F" w:rsidR="000F1AA9" w:rsidRPr="00375226" w:rsidRDefault="000F1AA9" w:rsidP="00F70CBE">
      <w:pPr>
        <w:rPr>
          <w:szCs w:val="28"/>
        </w:rPr>
      </w:pPr>
      <w:r w:rsidRPr="00375226">
        <w:rPr>
          <w:szCs w:val="28"/>
        </w:rPr>
        <w:t>Der Widerruf sollte zwar, muss aber nicht zwingend schriftlich erfolgen</w:t>
      </w:r>
      <w:r>
        <w:rPr>
          <w:szCs w:val="28"/>
        </w:rPr>
        <w:t>.</w:t>
      </w:r>
    </w:p>
    <w:p w14:paraId="0642FD86" w14:textId="77777777" w:rsidR="000F1AA9" w:rsidRDefault="000F1AA9" w:rsidP="004B0EA3">
      <w:pPr>
        <w:sectPr w:rsidR="000F1AA9" w:rsidSect="00A35960">
          <w:headerReference w:type="first" r:id="rId192"/>
          <w:pgSz w:w="11900" w:h="16840"/>
          <w:pgMar w:top="2835" w:right="851" w:bottom="1134" w:left="851" w:header="709" w:footer="454" w:gutter="0"/>
          <w:cols w:space="708"/>
          <w:titlePg/>
          <w:docGrid w:linePitch="360"/>
        </w:sectPr>
      </w:pPr>
    </w:p>
    <w:p w14:paraId="1D6E916B" w14:textId="77777777" w:rsidR="003E3AF9" w:rsidRPr="00375226" w:rsidRDefault="003E3AF9" w:rsidP="003E3AF9">
      <w:pPr>
        <w:rPr>
          <w:szCs w:val="28"/>
        </w:rPr>
      </w:pPr>
      <w:r w:rsidRPr="00375226">
        <w:rPr>
          <w:szCs w:val="28"/>
        </w:rPr>
        <w:lastRenderedPageBreak/>
        <w:t xml:space="preserve">Gilt das Widerrufsrecht oder nicht? </w:t>
      </w:r>
    </w:p>
    <w:p w14:paraId="35CD6800" w14:textId="6BDBD5F5" w:rsidR="003E3AF9" w:rsidRPr="00375226" w:rsidRDefault="00770AFE" w:rsidP="003E3AF9">
      <w:pPr>
        <w:rPr>
          <w:szCs w:val="28"/>
        </w:rPr>
      </w:pPr>
      <w:r>
        <w:rPr>
          <w:noProof/>
          <w:szCs w:val="28"/>
        </w:rPr>
        <w:drawing>
          <wp:anchor distT="0" distB="0" distL="114300" distR="114300" simplePos="0" relativeHeight="251804160" behindDoc="0" locked="0" layoutInCell="1" allowOverlap="1" wp14:anchorId="6BAC02ED" wp14:editId="199DA803">
            <wp:simplePos x="0" y="0"/>
            <wp:positionH relativeFrom="column">
              <wp:posOffset>-180340</wp:posOffset>
            </wp:positionH>
            <wp:positionV relativeFrom="paragraph">
              <wp:posOffset>-90170</wp:posOffset>
            </wp:positionV>
            <wp:extent cx="367200" cy="367200"/>
            <wp:effectExtent l="0" t="0" r="0" b="0"/>
            <wp:wrapNone/>
            <wp:docPr id="1139" name="Grafik 1139"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 name="Grafik 1139" descr="Bleistift"/>
                    <pic:cNvPicPr/>
                  </pic:nvPicPr>
                  <pic:blipFill>
                    <a:blip r:embed="rId63">
                      <a:extLst>
                        <a:ext uri="{96DAC541-7B7A-43D3-8B79-37D633B846F1}">
                          <asvg:svgBlip xmlns:asvg="http://schemas.microsoft.com/office/drawing/2016/SVG/main" r:embed="rId64"/>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3E3AF9" w:rsidRPr="00375226">
        <w:rPr>
          <w:szCs w:val="28"/>
        </w:rPr>
        <w:t xml:space="preserve">Schreiben Sie die Worte „rechtmäßig“ </w:t>
      </w:r>
      <w:r w:rsidR="003E3AF9">
        <w:rPr>
          <w:szCs w:val="28"/>
        </w:rPr>
        <w:t>oder</w:t>
      </w:r>
      <w:r w:rsidR="003E3AF9" w:rsidRPr="00375226">
        <w:rPr>
          <w:szCs w:val="28"/>
        </w:rPr>
        <w:t xml:space="preserve"> „nicht rechtmäßig“ in die rechte Spalte!</w:t>
      </w:r>
    </w:p>
    <w:tbl>
      <w:tblPr>
        <w:tblStyle w:val="Tabellenraster1"/>
        <w:tblW w:w="9355" w:type="dxa"/>
        <w:jc w:val="center"/>
        <w:tblLook w:val="04A0" w:firstRow="1" w:lastRow="0" w:firstColumn="1" w:lastColumn="0" w:noHBand="0" w:noVBand="1"/>
      </w:tblPr>
      <w:tblGrid>
        <w:gridCol w:w="5386"/>
        <w:gridCol w:w="3969"/>
      </w:tblGrid>
      <w:tr w:rsidR="003E3AF9" w:rsidRPr="00375226" w14:paraId="227B2EB1" w14:textId="77777777" w:rsidTr="000A4686">
        <w:trPr>
          <w:jc w:val="center"/>
        </w:trPr>
        <w:tc>
          <w:tcPr>
            <w:tcW w:w="5386" w:type="dxa"/>
          </w:tcPr>
          <w:p w14:paraId="241B8F55" w14:textId="77777777" w:rsidR="003E3AF9" w:rsidRPr="00375226" w:rsidRDefault="003E3AF9" w:rsidP="00D04818">
            <w:pPr>
              <w:ind w:left="0"/>
              <w:rPr>
                <w:b/>
                <w:bCs/>
                <w:szCs w:val="28"/>
              </w:rPr>
            </w:pPr>
            <w:r w:rsidRPr="00375226">
              <w:rPr>
                <w:b/>
                <w:bCs/>
                <w:szCs w:val="28"/>
              </w:rPr>
              <w:t>Beispiel</w:t>
            </w:r>
          </w:p>
        </w:tc>
        <w:tc>
          <w:tcPr>
            <w:tcW w:w="3969" w:type="dxa"/>
          </w:tcPr>
          <w:p w14:paraId="505686B8" w14:textId="77777777" w:rsidR="003E3AF9" w:rsidRPr="00375226" w:rsidRDefault="003E3AF9" w:rsidP="00D04818">
            <w:pPr>
              <w:ind w:left="0"/>
              <w:rPr>
                <w:b/>
                <w:bCs/>
                <w:szCs w:val="28"/>
              </w:rPr>
            </w:pPr>
            <w:r w:rsidRPr="00375226">
              <w:rPr>
                <w:b/>
                <w:bCs/>
                <w:szCs w:val="28"/>
              </w:rPr>
              <w:t>Ein Widerruf wäre…</w:t>
            </w:r>
          </w:p>
        </w:tc>
      </w:tr>
      <w:tr w:rsidR="003E3AF9" w:rsidRPr="00375226" w14:paraId="52421F28" w14:textId="77777777" w:rsidTr="000A4686">
        <w:trPr>
          <w:jc w:val="center"/>
        </w:trPr>
        <w:tc>
          <w:tcPr>
            <w:tcW w:w="5386" w:type="dxa"/>
          </w:tcPr>
          <w:p w14:paraId="6ABAFAB7" w14:textId="77777777" w:rsidR="003E3AF9" w:rsidRPr="00375226" w:rsidRDefault="003E3AF9" w:rsidP="00D04818">
            <w:pPr>
              <w:ind w:left="0"/>
              <w:rPr>
                <w:szCs w:val="28"/>
              </w:rPr>
            </w:pPr>
            <w:r w:rsidRPr="00375226">
              <w:rPr>
                <w:szCs w:val="28"/>
              </w:rPr>
              <w:t>Anna kauft einen Fernseher im Internet und möchte ihn gerne nach drei Tagen zurücksenden.</w:t>
            </w:r>
          </w:p>
        </w:tc>
        <w:tc>
          <w:tcPr>
            <w:tcW w:w="3969" w:type="dxa"/>
          </w:tcPr>
          <w:p w14:paraId="22312416" w14:textId="77777777" w:rsidR="003E3AF9" w:rsidRPr="00375226" w:rsidRDefault="003E3AF9" w:rsidP="00D04818">
            <w:pPr>
              <w:rPr>
                <w:szCs w:val="28"/>
              </w:rPr>
            </w:pPr>
          </w:p>
        </w:tc>
      </w:tr>
      <w:tr w:rsidR="003E3AF9" w:rsidRPr="00375226" w14:paraId="531EB93B" w14:textId="77777777" w:rsidTr="000A4686">
        <w:trPr>
          <w:jc w:val="center"/>
        </w:trPr>
        <w:tc>
          <w:tcPr>
            <w:tcW w:w="5386" w:type="dxa"/>
          </w:tcPr>
          <w:p w14:paraId="4DB22017" w14:textId="77777777" w:rsidR="003E3AF9" w:rsidRPr="00375226" w:rsidRDefault="003E3AF9" w:rsidP="00D04818">
            <w:pPr>
              <w:ind w:left="0"/>
              <w:rPr>
                <w:szCs w:val="28"/>
              </w:rPr>
            </w:pPr>
            <w:r w:rsidRPr="00375226">
              <w:rPr>
                <w:szCs w:val="28"/>
              </w:rPr>
              <w:t xml:space="preserve">Kai hat ein Taxi vom Bahnhof zu sich nach Hause genommen. </w:t>
            </w:r>
          </w:p>
          <w:p w14:paraId="4585F509" w14:textId="77777777" w:rsidR="003E3AF9" w:rsidRPr="00375226" w:rsidRDefault="003E3AF9" w:rsidP="00D04818">
            <w:pPr>
              <w:ind w:left="0"/>
              <w:rPr>
                <w:szCs w:val="28"/>
              </w:rPr>
            </w:pPr>
            <w:r w:rsidRPr="00375226">
              <w:rPr>
                <w:szCs w:val="28"/>
              </w:rPr>
              <w:t>Er möchte aber nicht bezahlen.</w:t>
            </w:r>
          </w:p>
        </w:tc>
        <w:tc>
          <w:tcPr>
            <w:tcW w:w="3969" w:type="dxa"/>
          </w:tcPr>
          <w:p w14:paraId="3F163C93" w14:textId="77777777" w:rsidR="003E3AF9" w:rsidRPr="00375226" w:rsidRDefault="003E3AF9" w:rsidP="00D04818">
            <w:pPr>
              <w:rPr>
                <w:szCs w:val="28"/>
              </w:rPr>
            </w:pPr>
          </w:p>
        </w:tc>
      </w:tr>
      <w:tr w:rsidR="003E3AF9" w:rsidRPr="00375226" w14:paraId="2EEB2E41" w14:textId="77777777" w:rsidTr="000A4686">
        <w:trPr>
          <w:jc w:val="center"/>
        </w:trPr>
        <w:tc>
          <w:tcPr>
            <w:tcW w:w="5386" w:type="dxa"/>
          </w:tcPr>
          <w:p w14:paraId="5CB4E080" w14:textId="77777777" w:rsidR="003E3AF9" w:rsidRPr="00375226" w:rsidRDefault="003E3AF9" w:rsidP="00D04818">
            <w:pPr>
              <w:ind w:left="0"/>
              <w:rPr>
                <w:szCs w:val="28"/>
              </w:rPr>
            </w:pPr>
            <w:r w:rsidRPr="00375226">
              <w:rPr>
                <w:szCs w:val="28"/>
              </w:rPr>
              <w:t xml:space="preserve">Frau Beier hat auf dem Markt eingekauft. Zuhause angekommen merkt sie, dass eine der Mandarinen bereits </w:t>
            </w:r>
            <w:r>
              <w:rPr>
                <w:szCs w:val="28"/>
              </w:rPr>
              <w:t>ver</w:t>
            </w:r>
            <w:r w:rsidRPr="00375226">
              <w:rPr>
                <w:szCs w:val="28"/>
              </w:rPr>
              <w:t>schimmelt ist.</w:t>
            </w:r>
          </w:p>
        </w:tc>
        <w:tc>
          <w:tcPr>
            <w:tcW w:w="3969" w:type="dxa"/>
          </w:tcPr>
          <w:p w14:paraId="22158710" w14:textId="77777777" w:rsidR="003E3AF9" w:rsidRPr="00375226" w:rsidRDefault="003E3AF9" w:rsidP="00D04818">
            <w:pPr>
              <w:rPr>
                <w:szCs w:val="28"/>
              </w:rPr>
            </w:pPr>
          </w:p>
        </w:tc>
      </w:tr>
      <w:tr w:rsidR="003E3AF9" w:rsidRPr="00375226" w14:paraId="19B69931" w14:textId="77777777" w:rsidTr="000A4686">
        <w:trPr>
          <w:jc w:val="center"/>
        </w:trPr>
        <w:tc>
          <w:tcPr>
            <w:tcW w:w="5386" w:type="dxa"/>
          </w:tcPr>
          <w:p w14:paraId="0F5A4B5C" w14:textId="03D0A7E5" w:rsidR="003E3AF9" w:rsidRPr="00375226" w:rsidRDefault="003E3AF9" w:rsidP="00D04818">
            <w:pPr>
              <w:ind w:left="0"/>
              <w:rPr>
                <w:szCs w:val="28"/>
              </w:rPr>
            </w:pPr>
            <w:r w:rsidRPr="00375226">
              <w:rPr>
                <w:szCs w:val="28"/>
              </w:rPr>
              <w:t>Thorben hat i</w:t>
            </w:r>
            <w:r w:rsidR="00BF2AB6">
              <w:rPr>
                <w:szCs w:val="28"/>
              </w:rPr>
              <w:t>m Elektro</w:t>
            </w:r>
            <w:r w:rsidR="00545070">
              <w:rPr>
                <w:szCs w:val="28"/>
              </w:rPr>
              <w:t>markt</w:t>
            </w:r>
            <w:r w:rsidRPr="00375226">
              <w:rPr>
                <w:szCs w:val="28"/>
              </w:rPr>
              <w:t xml:space="preserve"> eine Handyhülle gekauft. </w:t>
            </w:r>
          </w:p>
          <w:p w14:paraId="1609B070" w14:textId="77777777" w:rsidR="003E3AF9" w:rsidRPr="00375226" w:rsidRDefault="003E3AF9" w:rsidP="00D04818">
            <w:pPr>
              <w:ind w:left="0"/>
              <w:rPr>
                <w:szCs w:val="28"/>
              </w:rPr>
            </w:pPr>
            <w:r w:rsidRPr="00375226">
              <w:rPr>
                <w:szCs w:val="28"/>
              </w:rPr>
              <w:t xml:space="preserve">Als er sie auspackt, fällt ihm auf, dass die Hülle gar nicht auf sein Handy passt. </w:t>
            </w:r>
          </w:p>
        </w:tc>
        <w:tc>
          <w:tcPr>
            <w:tcW w:w="3969" w:type="dxa"/>
          </w:tcPr>
          <w:p w14:paraId="0CC26C04" w14:textId="77777777" w:rsidR="003E3AF9" w:rsidRPr="00375226" w:rsidRDefault="003E3AF9" w:rsidP="00D04818">
            <w:pPr>
              <w:rPr>
                <w:szCs w:val="28"/>
              </w:rPr>
            </w:pPr>
          </w:p>
        </w:tc>
      </w:tr>
      <w:tr w:rsidR="003E3AF9" w:rsidRPr="00375226" w14:paraId="12886A14" w14:textId="77777777" w:rsidTr="000A4686">
        <w:trPr>
          <w:jc w:val="center"/>
        </w:trPr>
        <w:tc>
          <w:tcPr>
            <w:tcW w:w="5386" w:type="dxa"/>
          </w:tcPr>
          <w:p w14:paraId="0D1FA813" w14:textId="77777777" w:rsidR="003E3AF9" w:rsidRPr="00375226" w:rsidRDefault="003E3AF9" w:rsidP="00D04818">
            <w:pPr>
              <w:ind w:left="0"/>
              <w:rPr>
                <w:szCs w:val="28"/>
              </w:rPr>
            </w:pPr>
            <w:r w:rsidRPr="00375226">
              <w:rPr>
                <w:szCs w:val="28"/>
              </w:rPr>
              <w:t xml:space="preserve">Svea und Bea haben sich Konzertkarten ihrer Lieblingsband gekauft. </w:t>
            </w:r>
          </w:p>
          <w:p w14:paraId="127F8805" w14:textId="77777777" w:rsidR="003E3AF9" w:rsidRPr="00375226" w:rsidRDefault="003E3AF9" w:rsidP="00D04818">
            <w:pPr>
              <w:ind w:left="0"/>
              <w:rPr>
                <w:szCs w:val="28"/>
              </w:rPr>
            </w:pPr>
            <w:r w:rsidRPr="00375226">
              <w:rPr>
                <w:szCs w:val="28"/>
              </w:rPr>
              <w:t>Leider stellen sie fest, dass sie am Datum des Konzerts bereits im Urlaub sind.</w:t>
            </w:r>
          </w:p>
        </w:tc>
        <w:tc>
          <w:tcPr>
            <w:tcW w:w="3969" w:type="dxa"/>
          </w:tcPr>
          <w:p w14:paraId="4191D440" w14:textId="77777777" w:rsidR="003E3AF9" w:rsidRPr="00375226" w:rsidRDefault="003E3AF9" w:rsidP="00D04818">
            <w:pPr>
              <w:rPr>
                <w:szCs w:val="28"/>
              </w:rPr>
            </w:pPr>
          </w:p>
        </w:tc>
      </w:tr>
    </w:tbl>
    <w:p w14:paraId="44876F3D" w14:textId="77777777" w:rsidR="003E3AF9" w:rsidRDefault="003E3AF9" w:rsidP="004B0EA3">
      <w:pPr>
        <w:sectPr w:rsidR="003E3AF9" w:rsidSect="00A35960">
          <w:headerReference w:type="first" r:id="rId193"/>
          <w:pgSz w:w="11900" w:h="16840"/>
          <w:pgMar w:top="2835" w:right="851" w:bottom="1134" w:left="851" w:header="709" w:footer="454" w:gutter="0"/>
          <w:cols w:space="708"/>
          <w:titlePg/>
          <w:docGrid w:linePitch="360"/>
        </w:sectPr>
      </w:pPr>
    </w:p>
    <w:tbl>
      <w:tblPr>
        <w:tblStyle w:val="Tabellenraster1"/>
        <w:tblW w:w="9355" w:type="dxa"/>
        <w:jc w:val="center"/>
        <w:tblLook w:val="04A0" w:firstRow="1" w:lastRow="0" w:firstColumn="1" w:lastColumn="0" w:noHBand="0" w:noVBand="1"/>
      </w:tblPr>
      <w:tblGrid>
        <w:gridCol w:w="5386"/>
        <w:gridCol w:w="3969"/>
      </w:tblGrid>
      <w:tr w:rsidR="00B7757B" w:rsidRPr="00375226" w14:paraId="532FE1EC" w14:textId="77777777" w:rsidTr="000A4686">
        <w:trPr>
          <w:jc w:val="center"/>
        </w:trPr>
        <w:tc>
          <w:tcPr>
            <w:tcW w:w="5386" w:type="dxa"/>
          </w:tcPr>
          <w:p w14:paraId="5849F765" w14:textId="77777777" w:rsidR="00B7757B" w:rsidRPr="00375226" w:rsidRDefault="00B7757B" w:rsidP="00D04818">
            <w:pPr>
              <w:ind w:left="0"/>
              <w:rPr>
                <w:szCs w:val="28"/>
              </w:rPr>
            </w:pPr>
            <w:r w:rsidRPr="00375226">
              <w:rPr>
                <w:b/>
                <w:bCs/>
                <w:szCs w:val="28"/>
              </w:rPr>
              <w:lastRenderedPageBreak/>
              <w:t>Beispiel</w:t>
            </w:r>
          </w:p>
        </w:tc>
        <w:tc>
          <w:tcPr>
            <w:tcW w:w="3969" w:type="dxa"/>
          </w:tcPr>
          <w:p w14:paraId="28A4BE93" w14:textId="77777777" w:rsidR="00B7757B" w:rsidRPr="00375226" w:rsidRDefault="00B7757B" w:rsidP="00D04818">
            <w:pPr>
              <w:ind w:left="0"/>
              <w:rPr>
                <w:szCs w:val="28"/>
              </w:rPr>
            </w:pPr>
            <w:r w:rsidRPr="00375226">
              <w:rPr>
                <w:b/>
                <w:bCs/>
                <w:szCs w:val="28"/>
              </w:rPr>
              <w:t>Ein Widerruf wäre…</w:t>
            </w:r>
          </w:p>
        </w:tc>
      </w:tr>
      <w:tr w:rsidR="00B7757B" w:rsidRPr="00375226" w14:paraId="50A40EDB" w14:textId="77777777" w:rsidTr="000A4686">
        <w:trPr>
          <w:jc w:val="center"/>
        </w:trPr>
        <w:tc>
          <w:tcPr>
            <w:tcW w:w="5386" w:type="dxa"/>
          </w:tcPr>
          <w:p w14:paraId="6EFAF060" w14:textId="77777777" w:rsidR="00B7757B" w:rsidRPr="00375226" w:rsidRDefault="00B7757B" w:rsidP="00D04818">
            <w:pPr>
              <w:ind w:left="0"/>
              <w:rPr>
                <w:szCs w:val="28"/>
              </w:rPr>
            </w:pPr>
            <w:r w:rsidRPr="00375226">
              <w:rPr>
                <w:szCs w:val="28"/>
              </w:rPr>
              <w:t xml:space="preserve">Herr Erichsen hat an der Haustür eine Hausratsversicherung abgeschlossen. </w:t>
            </w:r>
          </w:p>
          <w:p w14:paraId="2BE48451" w14:textId="77777777" w:rsidR="00B7757B" w:rsidRPr="00375226" w:rsidRDefault="00B7757B" w:rsidP="00D04818">
            <w:pPr>
              <w:ind w:left="0"/>
              <w:rPr>
                <w:szCs w:val="28"/>
              </w:rPr>
            </w:pPr>
            <w:r w:rsidRPr="00375226">
              <w:rPr>
                <w:szCs w:val="28"/>
              </w:rPr>
              <w:t>Er stellt fest, dass sich diese für ihn überhaupt nicht lohnt.</w:t>
            </w:r>
          </w:p>
        </w:tc>
        <w:tc>
          <w:tcPr>
            <w:tcW w:w="3969" w:type="dxa"/>
          </w:tcPr>
          <w:p w14:paraId="78B4F190" w14:textId="77777777" w:rsidR="00B7757B" w:rsidRPr="00375226" w:rsidRDefault="00B7757B" w:rsidP="00D04818">
            <w:pPr>
              <w:rPr>
                <w:szCs w:val="28"/>
              </w:rPr>
            </w:pPr>
          </w:p>
        </w:tc>
      </w:tr>
      <w:tr w:rsidR="00B7757B" w:rsidRPr="00375226" w14:paraId="6676ECFD" w14:textId="77777777" w:rsidTr="000A4686">
        <w:trPr>
          <w:jc w:val="center"/>
        </w:trPr>
        <w:tc>
          <w:tcPr>
            <w:tcW w:w="5386" w:type="dxa"/>
          </w:tcPr>
          <w:p w14:paraId="40DAD6FA" w14:textId="77777777" w:rsidR="00B7757B" w:rsidRPr="00375226" w:rsidRDefault="00B7757B" w:rsidP="00D04818">
            <w:pPr>
              <w:ind w:left="0"/>
              <w:rPr>
                <w:szCs w:val="28"/>
              </w:rPr>
            </w:pPr>
            <w:r w:rsidRPr="00375226">
              <w:rPr>
                <w:szCs w:val="28"/>
              </w:rPr>
              <w:t xml:space="preserve">Thomas wurde in der Fußgängerzone angesprochen und ist jetzt stolzer Besitzer einer teuren Armbanduhr. </w:t>
            </w:r>
          </w:p>
          <w:p w14:paraId="2676127C" w14:textId="77777777" w:rsidR="00B7757B" w:rsidRPr="00375226" w:rsidRDefault="00B7757B" w:rsidP="00D04818">
            <w:pPr>
              <w:ind w:left="0"/>
              <w:rPr>
                <w:szCs w:val="28"/>
              </w:rPr>
            </w:pPr>
            <w:r w:rsidRPr="00375226">
              <w:rPr>
                <w:szCs w:val="28"/>
              </w:rPr>
              <w:t>Nach einem Monat stellt er leider fest, dass die Uhr eine Fälschung ist.</w:t>
            </w:r>
          </w:p>
        </w:tc>
        <w:tc>
          <w:tcPr>
            <w:tcW w:w="3969" w:type="dxa"/>
          </w:tcPr>
          <w:p w14:paraId="1AAFD479" w14:textId="77777777" w:rsidR="00B7757B" w:rsidRPr="00375226" w:rsidRDefault="00B7757B" w:rsidP="00D04818">
            <w:pPr>
              <w:rPr>
                <w:szCs w:val="28"/>
              </w:rPr>
            </w:pPr>
          </w:p>
        </w:tc>
      </w:tr>
      <w:tr w:rsidR="00B7757B" w:rsidRPr="00375226" w14:paraId="2838CE5F" w14:textId="77777777" w:rsidTr="000A4686">
        <w:trPr>
          <w:jc w:val="center"/>
        </w:trPr>
        <w:tc>
          <w:tcPr>
            <w:tcW w:w="5386" w:type="dxa"/>
          </w:tcPr>
          <w:p w14:paraId="7B6E873D" w14:textId="77777777" w:rsidR="00B7757B" w:rsidRPr="00375226" w:rsidRDefault="00B7757B" w:rsidP="00D04818">
            <w:pPr>
              <w:ind w:left="0"/>
              <w:rPr>
                <w:szCs w:val="28"/>
              </w:rPr>
            </w:pPr>
            <w:r w:rsidRPr="00375226">
              <w:rPr>
                <w:szCs w:val="28"/>
              </w:rPr>
              <w:t xml:space="preserve">Silvia hat im Internet T-Shirts bestellt, die als Motiv ein Foto von ihr und ihrer besten Freundin haben. </w:t>
            </w:r>
          </w:p>
          <w:p w14:paraId="5A472D7D" w14:textId="77777777" w:rsidR="00B7757B" w:rsidRPr="00375226" w:rsidRDefault="00B7757B" w:rsidP="00D04818">
            <w:pPr>
              <w:ind w:left="0"/>
              <w:rPr>
                <w:szCs w:val="28"/>
              </w:rPr>
            </w:pPr>
            <w:r w:rsidRPr="00375226">
              <w:rPr>
                <w:szCs w:val="28"/>
              </w:rPr>
              <w:t>Kurz nach dem Kauf zerstreiten sich die beiden.</w:t>
            </w:r>
          </w:p>
        </w:tc>
        <w:tc>
          <w:tcPr>
            <w:tcW w:w="3969" w:type="dxa"/>
          </w:tcPr>
          <w:p w14:paraId="77A8F7D6" w14:textId="77777777" w:rsidR="00B7757B" w:rsidRPr="00375226" w:rsidRDefault="00B7757B" w:rsidP="00D04818">
            <w:pPr>
              <w:rPr>
                <w:szCs w:val="28"/>
              </w:rPr>
            </w:pPr>
          </w:p>
        </w:tc>
      </w:tr>
      <w:tr w:rsidR="00B7757B" w:rsidRPr="00375226" w14:paraId="5E1313F6" w14:textId="77777777" w:rsidTr="000A4686">
        <w:trPr>
          <w:jc w:val="center"/>
        </w:trPr>
        <w:tc>
          <w:tcPr>
            <w:tcW w:w="5386" w:type="dxa"/>
          </w:tcPr>
          <w:p w14:paraId="2651CF48" w14:textId="77777777" w:rsidR="00B7757B" w:rsidRPr="00375226" w:rsidRDefault="00B7757B" w:rsidP="00D04818">
            <w:pPr>
              <w:ind w:left="0"/>
            </w:pPr>
            <w:r w:rsidRPr="00092603">
              <w:rPr>
                <w:szCs w:val="28"/>
              </w:rPr>
              <w:t>Lisa hat vorige Woche über das Telefon einen neuen Mobilfunkvertrag abgeschlossen. Gerade hat sie jedoch ein viel günstigeres Angebot von einem anderen Anbieter bekommen.</w:t>
            </w:r>
          </w:p>
        </w:tc>
        <w:tc>
          <w:tcPr>
            <w:tcW w:w="3969" w:type="dxa"/>
          </w:tcPr>
          <w:p w14:paraId="2B89BC8C" w14:textId="77777777" w:rsidR="00B7757B" w:rsidRPr="00375226" w:rsidRDefault="00B7757B" w:rsidP="00D04818">
            <w:pPr>
              <w:rPr>
                <w:szCs w:val="28"/>
              </w:rPr>
            </w:pPr>
          </w:p>
        </w:tc>
      </w:tr>
    </w:tbl>
    <w:p w14:paraId="4D10DD34" w14:textId="77777777" w:rsidR="00B7757B" w:rsidRDefault="00B7757B" w:rsidP="004B0EA3">
      <w:pPr>
        <w:sectPr w:rsidR="00B7757B" w:rsidSect="00A35960">
          <w:headerReference w:type="first" r:id="rId194"/>
          <w:pgSz w:w="11900" w:h="16840"/>
          <w:pgMar w:top="2835" w:right="851" w:bottom="1134" w:left="851" w:header="709" w:footer="454" w:gutter="0"/>
          <w:cols w:space="708"/>
          <w:titlePg/>
          <w:docGrid w:linePitch="360"/>
        </w:sectPr>
      </w:pPr>
    </w:p>
    <w:tbl>
      <w:tblPr>
        <w:tblStyle w:val="Tabellenraster3"/>
        <w:tblW w:w="9355" w:type="dxa"/>
        <w:jc w:val="center"/>
        <w:tblLook w:val="04A0" w:firstRow="1" w:lastRow="0" w:firstColumn="1" w:lastColumn="0" w:noHBand="0" w:noVBand="1"/>
      </w:tblPr>
      <w:tblGrid>
        <w:gridCol w:w="5386"/>
        <w:gridCol w:w="3969"/>
      </w:tblGrid>
      <w:tr w:rsidR="000958F0" w:rsidRPr="009509C6" w14:paraId="33EF8AFF" w14:textId="77777777" w:rsidTr="000A4686">
        <w:trPr>
          <w:jc w:val="center"/>
        </w:trPr>
        <w:tc>
          <w:tcPr>
            <w:tcW w:w="5386" w:type="dxa"/>
          </w:tcPr>
          <w:p w14:paraId="4C8FC2EF" w14:textId="77777777" w:rsidR="000958F0" w:rsidRPr="009509C6" w:rsidRDefault="000958F0" w:rsidP="00D04818">
            <w:pPr>
              <w:ind w:left="0"/>
              <w:rPr>
                <w:b/>
                <w:bCs/>
                <w:szCs w:val="28"/>
              </w:rPr>
            </w:pPr>
            <w:bookmarkStart w:id="53" w:name="_Hlk61612245"/>
            <w:r w:rsidRPr="009509C6">
              <w:rPr>
                <w:b/>
                <w:bCs/>
                <w:szCs w:val="28"/>
              </w:rPr>
              <w:lastRenderedPageBreak/>
              <w:t>Beispiel</w:t>
            </w:r>
          </w:p>
        </w:tc>
        <w:tc>
          <w:tcPr>
            <w:tcW w:w="3969" w:type="dxa"/>
          </w:tcPr>
          <w:p w14:paraId="42363081" w14:textId="77777777" w:rsidR="000958F0" w:rsidRPr="009509C6" w:rsidRDefault="000958F0" w:rsidP="00D04818">
            <w:pPr>
              <w:ind w:left="0"/>
              <w:rPr>
                <w:b/>
                <w:bCs/>
                <w:szCs w:val="28"/>
              </w:rPr>
            </w:pPr>
            <w:r w:rsidRPr="009509C6">
              <w:rPr>
                <w:b/>
                <w:bCs/>
                <w:szCs w:val="28"/>
              </w:rPr>
              <w:t>Ein Widerruf wäre…</w:t>
            </w:r>
          </w:p>
        </w:tc>
      </w:tr>
      <w:bookmarkEnd w:id="53"/>
      <w:tr w:rsidR="000958F0" w:rsidRPr="009509C6" w14:paraId="68CD8FC9" w14:textId="77777777" w:rsidTr="000A4686">
        <w:trPr>
          <w:jc w:val="center"/>
        </w:trPr>
        <w:tc>
          <w:tcPr>
            <w:tcW w:w="5386" w:type="dxa"/>
          </w:tcPr>
          <w:p w14:paraId="07B43314" w14:textId="77777777" w:rsidR="000958F0" w:rsidRPr="009509C6" w:rsidRDefault="000958F0" w:rsidP="00D04818">
            <w:pPr>
              <w:ind w:left="0"/>
              <w:rPr>
                <w:szCs w:val="28"/>
              </w:rPr>
            </w:pPr>
            <w:r w:rsidRPr="009509C6">
              <w:rPr>
                <w:szCs w:val="28"/>
              </w:rPr>
              <w:t>Anna kauft einen Fernseher im Internet und möchte ihn gerne nach drei Tagen zurücksenden.</w:t>
            </w:r>
          </w:p>
        </w:tc>
        <w:tc>
          <w:tcPr>
            <w:tcW w:w="3969" w:type="dxa"/>
            <w:vAlign w:val="center"/>
          </w:tcPr>
          <w:p w14:paraId="271842F6" w14:textId="77777777" w:rsidR="000958F0" w:rsidRPr="00683A18" w:rsidRDefault="000958F0" w:rsidP="00D04818">
            <w:pPr>
              <w:ind w:left="0"/>
              <w:rPr>
                <w:b/>
                <w:bCs/>
                <w:szCs w:val="28"/>
              </w:rPr>
            </w:pPr>
            <w:r w:rsidRPr="00683A18">
              <w:rPr>
                <w:b/>
                <w:bCs/>
                <w:szCs w:val="28"/>
              </w:rPr>
              <w:t>rechtmäßig</w:t>
            </w:r>
          </w:p>
        </w:tc>
      </w:tr>
      <w:tr w:rsidR="000958F0" w:rsidRPr="009509C6" w14:paraId="36C95ECD" w14:textId="77777777" w:rsidTr="000A4686">
        <w:trPr>
          <w:jc w:val="center"/>
        </w:trPr>
        <w:tc>
          <w:tcPr>
            <w:tcW w:w="5386" w:type="dxa"/>
          </w:tcPr>
          <w:p w14:paraId="3112099B" w14:textId="444EE1EB" w:rsidR="000958F0" w:rsidRPr="009509C6" w:rsidRDefault="000958F0" w:rsidP="00D04818">
            <w:pPr>
              <w:ind w:left="0"/>
              <w:rPr>
                <w:szCs w:val="28"/>
              </w:rPr>
            </w:pPr>
            <w:r w:rsidRPr="009509C6">
              <w:rPr>
                <w:szCs w:val="28"/>
              </w:rPr>
              <w:t xml:space="preserve">Kai hat ein Taxi vom Bahnhof zu sich nach Hause genommen. </w:t>
            </w:r>
          </w:p>
          <w:p w14:paraId="1C075541" w14:textId="626582ED" w:rsidR="000958F0" w:rsidRPr="009509C6" w:rsidRDefault="000958F0" w:rsidP="00D04818">
            <w:pPr>
              <w:ind w:left="0"/>
              <w:rPr>
                <w:szCs w:val="28"/>
              </w:rPr>
            </w:pPr>
            <w:r w:rsidRPr="009509C6">
              <w:rPr>
                <w:szCs w:val="28"/>
              </w:rPr>
              <w:t>Er möchte aber nicht bezahlen.</w:t>
            </w:r>
          </w:p>
        </w:tc>
        <w:tc>
          <w:tcPr>
            <w:tcW w:w="3969" w:type="dxa"/>
            <w:vAlign w:val="center"/>
          </w:tcPr>
          <w:p w14:paraId="605E5F33" w14:textId="77777777" w:rsidR="000958F0" w:rsidRPr="00683A18" w:rsidRDefault="000958F0" w:rsidP="00D04818">
            <w:pPr>
              <w:ind w:left="0"/>
              <w:rPr>
                <w:b/>
                <w:bCs/>
                <w:szCs w:val="28"/>
              </w:rPr>
            </w:pPr>
            <w:r w:rsidRPr="00683A18">
              <w:rPr>
                <w:b/>
                <w:bCs/>
                <w:szCs w:val="28"/>
              </w:rPr>
              <w:t>nicht rechtmäßig</w:t>
            </w:r>
          </w:p>
          <w:p w14:paraId="1F771766" w14:textId="498BD479" w:rsidR="000958F0" w:rsidRPr="009509C6" w:rsidRDefault="000958F0" w:rsidP="00D04818">
            <w:pPr>
              <w:ind w:left="0"/>
              <w:rPr>
                <w:szCs w:val="28"/>
              </w:rPr>
            </w:pPr>
            <w:r>
              <w:rPr>
                <w:szCs w:val="28"/>
              </w:rPr>
              <w:t>(</w:t>
            </w:r>
            <w:r w:rsidRPr="009509C6">
              <w:rPr>
                <w:szCs w:val="28"/>
              </w:rPr>
              <w:t>Taxifahrten sind vom Widerruf ausgeschlossen</w:t>
            </w:r>
            <w:r>
              <w:rPr>
                <w:szCs w:val="28"/>
              </w:rPr>
              <w:t>)</w:t>
            </w:r>
          </w:p>
        </w:tc>
      </w:tr>
      <w:tr w:rsidR="000958F0" w:rsidRPr="009509C6" w14:paraId="54DE1785" w14:textId="77777777" w:rsidTr="000A4686">
        <w:trPr>
          <w:jc w:val="center"/>
        </w:trPr>
        <w:tc>
          <w:tcPr>
            <w:tcW w:w="5386" w:type="dxa"/>
          </w:tcPr>
          <w:p w14:paraId="6646A188" w14:textId="0AD0526D" w:rsidR="000958F0" w:rsidRPr="00F04FC4" w:rsidRDefault="000958F0" w:rsidP="00D04818">
            <w:pPr>
              <w:ind w:left="0"/>
              <w:rPr>
                <w:szCs w:val="28"/>
              </w:rPr>
            </w:pPr>
            <w:r w:rsidRPr="00F04FC4">
              <w:rPr>
                <w:szCs w:val="28"/>
              </w:rPr>
              <w:t xml:space="preserve">Frau Beier hat auf dem Markt eingekauft. Zuhause angekommen merkt sie, dass eine der Mandarinen bereits </w:t>
            </w:r>
            <w:r>
              <w:rPr>
                <w:szCs w:val="28"/>
              </w:rPr>
              <w:t>ver</w:t>
            </w:r>
            <w:r w:rsidRPr="00F04FC4">
              <w:rPr>
                <w:szCs w:val="28"/>
              </w:rPr>
              <w:t>schimmelt ist.</w:t>
            </w:r>
          </w:p>
        </w:tc>
        <w:tc>
          <w:tcPr>
            <w:tcW w:w="3969" w:type="dxa"/>
            <w:vAlign w:val="center"/>
          </w:tcPr>
          <w:p w14:paraId="3EAFCE0D" w14:textId="16ED77D0" w:rsidR="000958F0" w:rsidRPr="00D66190" w:rsidRDefault="000958F0" w:rsidP="00D04818">
            <w:pPr>
              <w:ind w:left="0"/>
              <w:rPr>
                <w:b/>
                <w:szCs w:val="28"/>
              </w:rPr>
            </w:pPr>
            <w:r w:rsidRPr="00D66190">
              <w:rPr>
                <w:b/>
                <w:szCs w:val="28"/>
              </w:rPr>
              <w:t>nicht rechtmäßig</w:t>
            </w:r>
          </w:p>
          <w:p w14:paraId="798094EC" w14:textId="106EE4C5" w:rsidR="000958F0" w:rsidRPr="00F04FC4" w:rsidRDefault="000958F0" w:rsidP="00D04818">
            <w:pPr>
              <w:ind w:left="0"/>
              <w:rPr>
                <w:szCs w:val="28"/>
              </w:rPr>
            </w:pPr>
            <w:r w:rsidRPr="00F04FC4">
              <w:rPr>
                <w:szCs w:val="28"/>
              </w:rPr>
              <w:t>(leicht verderbliche Ware ist vom Widerruf ausgeschlossen)</w:t>
            </w:r>
          </w:p>
        </w:tc>
      </w:tr>
      <w:tr w:rsidR="000958F0" w:rsidRPr="00F04FC4" w14:paraId="41874C32" w14:textId="77777777" w:rsidTr="000A4686">
        <w:trPr>
          <w:jc w:val="center"/>
        </w:trPr>
        <w:tc>
          <w:tcPr>
            <w:tcW w:w="5386" w:type="dxa"/>
          </w:tcPr>
          <w:p w14:paraId="673937D5" w14:textId="059690EB" w:rsidR="000958F0" w:rsidRPr="00F04FC4" w:rsidRDefault="000958F0" w:rsidP="00D04818">
            <w:pPr>
              <w:ind w:left="0"/>
              <w:rPr>
                <w:szCs w:val="28"/>
              </w:rPr>
            </w:pPr>
            <w:r w:rsidRPr="00F04FC4">
              <w:rPr>
                <w:szCs w:val="28"/>
              </w:rPr>
              <w:t xml:space="preserve">Thorben hat im </w:t>
            </w:r>
            <w:r w:rsidR="009375E7">
              <w:rPr>
                <w:szCs w:val="28"/>
              </w:rPr>
              <w:t>Elektromarkt</w:t>
            </w:r>
            <w:r w:rsidRPr="00F04FC4">
              <w:rPr>
                <w:szCs w:val="28"/>
              </w:rPr>
              <w:t xml:space="preserve"> eine Handyhülle gekauft. </w:t>
            </w:r>
          </w:p>
          <w:p w14:paraId="191FE383" w14:textId="671BDDF0" w:rsidR="000958F0" w:rsidRPr="00F04FC4" w:rsidRDefault="000958F0" w:rsidP="00D04818">
            <w:pPr>
              <w:ind w:left="0"/>
              <w:rPr>
                <w:szCs w:val="28"/>
              </w:rPr>
            </w:pPr>
            <w:r w:rsidRPr="00F04FC4">
              <w:rPr>
                <w:szCs w:val="28"/>
              </w:rPr>
              <w:t xml:space="preserve">Als er sie auspackt, fällt ihm auf, dass die Hülle gar nicht auf sein Handy passt. </w:t>
            </w:r>
          </w:p>
        </w:tc>
        <w:tc>
          <w:tcPr>
            <w:tcW w:w="3969" w:type="dxa"/>
            <w:vAlign w:val="center"/>
          </w:tcPr>
          <w:p w14:paraId="7767D91A" w14:textId="77777777" w:rsidR="000958F0" w:rsidRPr="00D66190" w:rsidRDefault="000958F0" w:rsidP="00D04818">
            <w:pPr>
              <w:ind w:left="0"/>
              <w:rPr>
                <w:b/>
                <w:szCs w:val="28"/>
              </w:rPr>
            </w:pPr>
            <w:r w:rsidRPr="00D66190">
              <w:rPr>
                <w:b/>
                <w:szCs w:val="28"/>
              </w:rPr>
              <w:t>nicht rechtmäßig</w:t>
            </w:r>
          </w:p>
          <w:p w14:paraId="6600A358" w14:textId="77777777" w:rsidR="000958F0" w:rsidRPr="00F04FC4" w:rsidRDefault="000958F0" w:rsidP="00D04818">
            <w:pPr>
              <w:ind w:left="0"/>
              <w:rPr>
                <w:szCs w:val="28"/>
              </w:rPr>
            </w:pPr>
            <w:r w:rsidRPr="00F04FC4">
              <w:rPr>
                <w:szCs w:val="28"/>
              </w:rPr>
              <w:t>(Kaufvertrag im Geschäft abgeschlossen, vielleicht Umtausch aus Kulanz)</w:t>
            </w:r>
          </w:p>
        </w:tc>
      </w:tr>
      <w:tr w:rsidR="000958F0" w:rsidRPr="00F04FC4" w14:paraId="61DB3350" w14:textId="77777777" w:rsidTr="000A4686">
        <w:trPr>
          <w:jc w:val="center"/>
        </w:trPr>
        <w:tc>
          <w:tcPr>
            <w:tcW w:w="5386" w:type="dxa"/>
          </w:tcPr>
          <w:p w14:paraId="7E830336" w14:textId="77777777" w:rsidR="000958F0" w:rsidRPr="00F04FC4" w:rsidRDefault="000958F0" w:rsidP="00D04818">
            <w:pPr>
              <w:ind w:left="0"/>
              <w:rPr>
                <w:szCs w:val="28"/>
              </w:rPr>
            </w:pPr>
            <w:r w:rsidRPr="00F04FC4">
              <w:rPr>
                <w:szCs w:val="28"/>
              </w:rPr>
              <w:t xml:space="preserve">Svea und Bea haben sich Konzertkarten ihrer Lieblingsband gekauft. </w:t>
            </w:r>
          </w:p>
          <w:p w14:paraId="031F21C9" w14:textId="2F08FB06" w:rsidR="000958F0" w:rsidRPr="00F04FC4" w:rsidRDefault="000958F0" w:rsidP="00D04818">
            <w:pPr>
              <w:ind w:left="0"/>
              <w:rPr>
                <w:szCs w:val="28"/>
              </w:rPr>
            </w:pPr>
            <w:r w:rsidRPr="00F04FC4">
              <w:rPr>
                <w:szCs w:val="28"/>
              </w:rPr>
              <w:t>Leider stellen sie fest, dass sie am Datum des Konzerts bereits im Urlaub sind.</w:t>
            </w:r>
          </w:p>
        </w:tc>
        <w:tc>
          <w:tcPr>
            <w:tcW w:w="3969" w:type="dxa"/>
            <w:vAlign w:val="center"/>
          </w:tcPr>
          <w:p w14:paraId="5C5FD68A" w14:textId="77777777" w:rsidR="000958F0" w:rsidRPr="00D66190" w:rsidRDefault="000958F0" w:rsidP="00D04818">
            <w:pPr>
              <w:ind w:left="0"/>
              <w:rPr>
                <w:b/>
                <w:szCs w:val="28"/>
              </w:rPr>
            </w:pPr>
            <w:r w:rsidRPr="00D66190">
              <w:rPr>
                <w:b/>
                <w:szCs w:val="28"/>
              </w:rPr>
              <w:t>nicht rechtmäßig</w:t>
            </w:r>
          </w:p>
          <w:p w14:paraId="63B640A7" w14:textId="77777777" w:rsidR="000958F0" w:rsidRPr="00F04FC4" w:rsidRDefault="000958F0" w:rsidP="00D04818">
            <w:pPr>
              <w:ind w:left="0"/>
              <w:rPr>
                <w:szCs w:val="28"/>
              </w:rPr>
            </w:pPr>
            <w:r w:rsidRPr="00F04FC4">
              <w:rPr>
                <w:szCs w:val="28"/>
              </w:rPr>
              <w:t>(online bestellte Tickets sind vom Widerruf ausgeschlossen)</w:t>
            </w:r>
          </w:p>
        </w:tc>
      </w:tr>
    </w:tbl>
    <w:p w14:paraId="5095ED38" w14:textId="25233BD6" w:rsidR="00857426" w:rsidRDefault="00857426" w:rsidP="004B0EA3">
      <w:pPr>
        <w:sectPr w:rsidR="00857426" w:rsidSect="00A35960">
          <w:headerReference w:type="default" r:id="rId195"/>
          <w:headerReference w:type="first" r:id="rId196"/>
          <w:pgSz w:w="11900" w:h="16840"/>
          <w:pgMar w:top="2835" w:right="851" w:bottom="1134" w:left="851" w:header="709" w:footer="454" w:gutter="0"/>
          <w:cols w:space="708"/>
          <w:titlePg/>
          <w:docGrid w:linePitch="360"/>
        </w:sectPr>
      </w:pPr>
    </w:p>
    <w:tbl>
      <w:tblPr>
        <w:tblStyle w:val="Tabellenraster"/>
        <w:tblW w:w="0" w:type="auto"/>
        <w:jc w:val="center"/>
        <w:tblLook w:val="04A0" w:firstRow="1" w:lastRow="0" w:firstColumn="1" w:lastColumn="0" w:noHBand="0" w:noVBand="1"/>
      </w:tblPr>
      <w:tblGrid>
        <w:gridCol w:w="5386"/>
        <w:gridCol w:w="3969"/>
      </w:tblGrid>
      <w:tr w:rsidR="000A4686" w14:paraId="4AE16EA1" w14:textId="77777777" w:rsidTr="000A4686">
        <w:trPr>
          <w:jc w:val="center"/>
        </w:trPr>
        <w:tc>
          <w:tcPr>
            <w:tcW w:w="5386" w:type="dxa"/>
          </w:tcPr>
          <w:p w14:paraId="36BF5F7D" w14:textId="71908188" w:rsidR="00D33F69" w:rsidRPr="00D33F69" w:rsidRDefault="00D33F69" w:rsidP="00857426">
            <w:pPr>
              <w:ind w:left="0"/>
              <w:rPr>
                <w:b/>
                <w:bCs/>
                <w:szCs w:val="28"/>
              </w:rPr>
            </w:pPr>
            <w:r w:rsidRPr="00D33F69">
              <w:rPr>
                <w:b/>
                <w:bCs/>
                <w:szCs w:val="28"/>
              </w:rPr>
              <w:lastRenderedPageBreak/>
              <w:t>Beispiel</w:t>
            </w:r>
          </w:p>
        </w:tc>
        <w:tc>
          <w:tcPr>
            <w:tcW w:w="3969" w:type="dxa"/>
          </w:tcPr>
          <w:p w14:paraId="66BF104E" w14:textId="4E4A8458" w:rsidR="00D33F69" w:rsidRPr="00D33F69" w:rsidRDefault="00D33F69" w:rsidP="00857426">
            <w:pPr>
              <w:ind w:left="0"/>
              <w:rPr>
                <w:b/>
                <w:bCs/>
                <w:szCs w:val="28"/>
              </w:rPr>
            </w:pPr>
            <w:r w:rsidRPr="00D33F69">
              <w:rPr>
                <w:b/>
                <w:bCs/>
                <w:szCs w:val="28"/>
              </w:rPr>
              <w:t>Ein Widerruf wäre…</w:t>
            </w:r>
          </w:p>
        </w:tc>
      </w:tr>
      <w:tr w:rsidR="000A4686" w14:paraId="48E3285D" w14:textId="77777777" w:rsidTr="000A4686">
        <w:trPr>
          <w:jc w:val="center"/>
        </w:trPr>
        <w:tc>
          <w:tcPr>
            <w:tcW w:w="5386" w:type="dxa"/>
          </w:tcPr>
          <w:p w14:paraId="5D4E161D" w14:textId="77777777" w:rsidR="00D33F69" w:rsidRPr="00F04FC4" w:rsidRDefault="00D33F69" w:rsidP="00D33F69">
            <w:pPr>
              <w:ind w:left="0"/>
              <w:rPr>
                <w:szCs w:val="28"/>
              </w:rPr>
            </w:pPr>
            <w:r w:rsidRPr="00F04FC4">
              <w:rPr>
                <w:szCs w:val="28"/>
              </w:rPr>
              <w:t xml:space="preserve">Herr Erichsen hat an der Haustür eine Hausratsversicherung abgeschlossen. </w:t>
            </w:r>
          </w:p>
          <w:p w14:paraId="5C8CA3C1" w14:textId="17B34AC0" w:rsidR="00D33F69" w:rsidRPr="00D33F69" w:rsidRDefault="00D33F69" w:rsidP="00D33F69">
            <w:pPr>
              <w:ind w:left="0"/>
              <w:rPr>
                <w:b/>
                <w:bCs/>
                <w:szCs w:val="28"/>
              </w:rPr>
            </w:pPr>
            <w:r w:rsidRPr="00F04FC4">
              <w:rPr>
                <w:szCs w:val="28"/>
              </w:rPr>
              <w:t>Nach kurzem Überlegen stellt er fest, dass sich diese für ihn überhaupt nicht lohnt.</w:t>
            </w:r>
          </w:p>
        </w:tc>
        <w:tc>
          <w:tcPr>
            <w:tcW w:w="3969" w:type="dxa"/>
            <w:vAlign w:val="center"/>
          </w:tcPr>
          <w:p w14:paraId="1A730067" w14:textId="26B5787D" w:rsidR="00D33F69" w:rsidRPr="00D66190" w:rsidRDefault="00D33F69" w:rsidP="000A4686">
            <w:pPr>
              <w:ind w:left="0"/>
              <w:rPr>
                <w:b/>
                <w:bCs/>
                <w:szCs w:val="28"/>
              </w:rPr>
            </w:pPr>
            <w:r w:rsidRPr="00D66190">
              <w:rPr>
                <w:b/>
                <w:szCs w:val="28"/>
              </w:rPr>
              <w:t>rechtmäßig</w:t>
            </w:r>
          </w:p>
        </w:tc>
      </w:tr>
      <w:tr w:rsidR="000A4686" w14:paraId="2B22B365" w14:textId="77777777" w:rsidTr="000A4686">
        <w:trPr>
          <w:jc w:val="center"/>
        </w:trPr>
        <w:tc>
          <w:tcPr>
            <w:tcW w:w="5386" w:type="dxa"/>
          </w:tcPr>
          <w:p w14:paraId="29045503" w14:textId="77777777" w:rsidR="00857426" w:rsidRPr="00F04FC4" w:rsidRDefault="00857426" w:rsidP="00857426">
            <w:pPr>
              <w:ind w:left="0"/>
              <w:rPr>
                <w:szCs w:val="28"/>
              </w:rPr>
            </w:pPr>
            <w:r w:rsidRPr="00F04FC4">
              <w:rPr>
                <w:szCs w:val="28"/>
              </w:rPr>
              <w:t xml:space="preserve">Thomas wurde in der Fußgängerzone angesprochen. </w:t>
            </w:r>
          </w:p>
          <w:p w14:paraId="4990D5E9" w14:textId="263E210B" w:rsidR="00857426" w:rsidRDefault="00857426" w:rsidP="00857426">
            <w:pPr>
              <w:ind w:left="0"/>
            </w:pPr>
            <w:r w:rsidRPr="00F04FC4">
              <w:rPr>
                <w:szCs w:val="28"/>
              </w:rPr>
              <w:t>Er kaufte vor Ort sehr günstig eine Uhr. Nach einem Monat stellt er leider fest, dass die Uhr falsch geht.</w:t>
            </w:r>
          </w:p>
        </w:tc>
        <w:tc>
          <w:tcPr>
            <w:tcW w:w="3969" w:type="dxa"/>
            <w:vAlign w:val="center"/>
          </w:tcPr>
          <w:p w14:paraId="38866B61" w14:textId="77777777" w:rsidR="00857426" w:rsidRPr="00D66190" w:rsidRDefault="00857426" w:rsidP="000A4686">
            <w:pPr>
              <w:ind w:left="0"/>
              <w:rPr>
                <w:b/>
                <w:szCs w:val="28"/>
              </w:rPr>
            </w:pPr>
            <w:r w:rsidRPr="00D66190">
              <w:rPr>
                <w:b/>
                <w:szCs w:val="28"/>
              </w:rPr>
              <w:t>nicht rechtmäßig</w:t>
            </w:r>
          </w:p>
          <w:p w14:paraId="546B1573" w14:textId="0ABD81CE" w:rsidR="00857426" w:rsidRDefault="00857426" w:rsidP="000A4686">
            <w:pPr>
              <w:ind w:left="0"/>
            </w:pPr>
            <w:r w:rsidRPr="00F04FC4">
              <w:rPr>
                <w:szCs w:val="28"/>
              </w:rPr>
              <w:t>(Widerrufsfrist ist abgelaufen, aber</w:t>
            </w:r>
            <w:r w:rsidR="00BE328A">
              <w:rPr>
                <w:szCs w:val="28"/>
              </w:rPr>
              <w:t xml:space="preserve"> </w:t>
            </w:r>
            <w:r w:rsidRPr="00F04FC4">
              <w:rPr>
                <w:szCs w:val="28"/>
              </w:rPr>
              <w:t>Gewährleistungsrecht</w:t>
            </w:r>
            <w:r w:rsidR="00643EE1">
              <w:rPr>
                <w:szCs w:val="28"/>
              </w:rPr>
              <w:t xml:space="preserve"> gilt</w:t>
            </w:r>
            <w:r w:rsidRPr="00F04FC4">
              <w:rPr>
                <w:szCs w:val="28"/>
              </w:rPr>
              <w:t>)</w:t>
            </w:r>
          </w:p>
        </w:tc>
      </w:tr>
      <w:tr w:rsidR="000A4686" w14:paraId="2AEEC41E" w14:textId="77777777" w:rsidTr="000A4686">
        <w:trPr>
          <w:jc w:val="center"/>
        </w:trPr>
        <w:tc>
          <w:tcPr>
            <w:tcW w:w="5386" w:type="dxa"/>
          </w:tcPr>
          <w:p w14:paraId="752A2E5F" w14:textId="77777777" w:rsidR="00857426" w:rsidRPr="00F04FC4" w:rsidRDefault="00857426" w:rsidP="00857426">
            <w:pPr>
              <w:ind w:left="0"/>
              <w:rPr>
                <w:szCs w:val="28"/>
              </w:rPr>
            </w:pPr>
            <w:r w:rsidRPr="00F04FC4">
              <w:rPr>
                <w:szCs w:val="28"/>
              </w:rPr>
              <w:t xml:space="preserve">Silvia hat im Internet T-Shirts bestellt, die als Motiv ein Foto von ihr und ihrer besten Freundin haben. </w:t>
            </w:r>
          </w:p>
          <w:p w14:paraId="6D4902A1" w14:textId="6E41DC88" w:rsidR="00857426" w:rsidRDefault="00857426" w:rsidP="00857426">
            <w:pPr>
              <w:ind w:left="0"/>
            </w:pPr>
            <w:r w:rsidRPr="00F04FC4">
              <w:rPr>
                <w:szCs w:val="28"/>
              </w:rPr>
              <w:t>Kurz nach dem Kauf zerstreiten sich die beiden.</w:t>
            </w:r>
          </w:p>
        </w:tc>
        <w:tc>
          <w:tcPr>
            <w:tcW w:w="3969" w:type="dxa"/>
            <w:vAlign w:val="center"/>
          </w:tcPr>
          <w:p w14:paraId="6FB64E81" w14:textId="77777777" w:rsidR="00857426" w:rsidRPr="00D66190" w:rsidRDefault="00857426" w:rsidP="000A4686">
            <w:pPr>
              <w:ind w:left="0"/>
              <w:rPr>
                <w:b/>
                <w:szCs w:val="28"/>
              </w:rPr>
            </w:pPr>
            <w:r w:rsidRPr="00D66190">
              <w:rPr>
                <w:b/>
                <w:szCs w:val="28"/>
              </w:rPr>
              <w:t>nicht rechtmäßig</w:t>
            </w:r>
          </w:p>
          <w:p w14:paraId="24F6CBA2" w14:textId="3FEEA9DE" w:rsidR="00857426" w:rsidRDefault="00857426" w:rsidP="000A4686">
            <w:pPr>
              <w:ind w:left="0"/>
            </w:pPr>
            <w:r w:rsidRPr="00F04FC4">
              <w:rPr>
                <w:szCs w:val="28"/>
              </w:rPr>
              <w:t>(personalisierte Ware ist vom Widerruf ausgeschlossen)</w:t>
            </w:r>
          </w:p>
        </w:tc>
      </w:tr>
      <w:tr w:rsidR="001F3BF5" w14:paraId="59DAD3F8" w14:textId="77777777" w:rsidTr="000A4686">
        <w:trPr>
          <w:jc w:val="center"/>
        </w:trPr>
        <w:tc>
          <w:tcPr>
            <w:tcW w:w="5386" w:type="dxa"/>
          </w:tcPr>
          <w:p w14:paraId="7BAB28B3" w14:textId="3EA5243E" w:rsidR="001F3BF5" w:rsidRPr="00F04FC4" w:rsidRDefault="001F3BF5" w:rsidP="001F3BF5">
            <w:pPr>
              <w:ind w:left="0"/>
              <w:rPr>
                <w:szCs w:val="28"/>
              </w:rPr>
            </w:pPr>
            <w:r w:rsidRPr="00F04FC4">
              <w:rPr>
                <w:szCs w:val="28"/>
              </w:rPr>
              <w:t xml:space="preserve">Lisa hat vorige Woche über das Telefon einen neuen Mobilfunkvertrag abgeschlossen. </w:t>
            </w:r>
          </w:p>
          <w:p w14:paraId="7D6433C9" w14:textId="57DB2856" w:rsidR="001F3BF5" w:rsidRPr="00F04FC4" w:rsidRDefault="001F3BF5" w:rsidP="001F3BF5">
            <w:pPr>
              <w:ind w:left="0"/>
              <w:rPr>
                <w:szCs w:val="28"/>
              </w:rPr>
            </w:pPr>
            <w:r w:rsidRPr="00F04FC4">
              <w:rPr>
                <w:szCs w:val="28"/>
              </w:rPr>
              <w:t>Gerade hat sie jedoch ein viel günstigeres Angebot von einem anderen Anbieter bekommen.</w:t>
            </w:r>
          </w:p>
        </w:tc>
        <w:tc>
          <w:tcPr>
            <w:tcW w:w="3969" w:type="dxa"/>
            <w:vAlign w:val="center"/>
          </w:tcPr>
          <w:p w14:paraId="0823A0C1" w14:textId="637282A3" w:rsidR="001F3BF5" w:rsidRPr="00D66190" w:rsidRDefault="001F3BF5" w:rsidP="000A4686">
            <w:pPr>
              <w:ind w:left="0"/>
              <w:rPr>
                <w:b/>
                <w:szCs w:val="28"/>
              </w:rPr>
            </w:pPr>
            <w:r w:rsidRPr="00D66190">
              <w:rPr>
                <w:b/>
                <w:szCs w:val="28"/>
              </w:rPr>
              <w:t>rechtmäßig</w:t>
            </w:r>
          </w:p>
        </w:tc>
      </w:tr>
    </w:tbl>
    <w:p w14:paraId="6A478265" w14:textId="3CB6CC10" w:rsidR="004D7D4B" w:rsidRPr="00F04FC4" w:rsidRDefault="004D7D4B" w:rsidP="004D7D4B">
      <w:pPr>
        <w:ind w:left="0"/>
        <w:rPr>
          <w:szCs w:val="28"/>
        </w:rPr>
      </w:pPr>
    </w:p>
    <w:p w14:paraId="03347727" w14:textId="7E86ED26" w:rsidR="001F3BF5" w:rsidRDefault="001F3BF5" w:rsidP="00643EE1">
      <w:pPr>
        <w:pStyle w:val="Textfelder"/>
        <w:jc w:val="left"/>
      </w:pPr>
    </w:p>
    <w:p w14:paraId="36FEDC6F" w14:textId="77777777" w:rsidR="00E05986" w:rsidRDefault="00E05986" w:rsidP="001F3BF5">
      <w:pPr>
        <w:sectPr w:rsidR="00E05986" w:rsidSect="00A35960">
          <w:headerReference w:type="default" r:id="rId197"/>
          <w:headerReference w:type="first" r:id="rId198"/>
          <w:pgSz w:w="11900" w:h="16840"/>
          <w:pgMar w:top="2835" w:right="851" w:bottom="1134" w:left="851" w:header="709" w:footer="454" w:gutter="0"/>
          <w:cols w:space="708"/>
          <w:titlePg/>
          <w:docGrid w:linePitch="360"/>
        </w:sectPr>
      </w:pPr>
    </w:p>
    <w:p w14:paraId="17FCDB05" w14:textId="1473C127" w:rsidR="004161E0" w:rsidRDefault="00A50C6C" w:rsidP="004B0EA3">
      <w:r>
        <w:rPr>
          <w:noProof/>
        </w:rPr>
        <w:lastRenderedPageBreak/>
        <w:drawing>
          <wp:anchor distT="0" distB="0" distL="114300" distR="114300" simplePos="0" relativeHeight="251532800" behindDoc="0" locked="0" layoutInCell="1" allowOverlap="1" wp14:anchorId="245D01AE" wp14:editId="50433F46">
            <wp:simplePos x="0" y="0"/>
            <wp:positionH relativeFrom="margin">
              <wp:align>center</wp:align>
            </wp:positionH>
            <wp:positionV relativeFrom="margin">
              <wp:posOffset>1080135</wp:posOffset>
            </wp:positionV>
            <wp:extent cx="1350000" cy="1350000"/>
            <wp:effectExtent l="0" t="0" r="3175" b="3175"/>
            <wp:wrapNone/>
            <wp:docPr id="742" name="Grafik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05273AA6" w14:textId="4D01B67D" w:rsidR="00A50C6C" w:rsidRPr="00A50C6C" w:rsidRDefault="00A50C6C" w:rsidP="00A50C6C"/>
    <w:p w14:paraId="55C2BE7D" w14:textId="2B129C86" w:rsidR="00A50C6C" w:rsidRPr="00A50C6C" w:rsidRDefault="00A50C6C" w:rsidP="00A50C6C"/>
    <w:p w14:paraId="040B95BA" w14:textId="14EA5F2E" w:rsidR="00A50C6C" w:rsidRPr="00A50C6C" w:rsidRDefault="00A50C6C" w:rsidP="00A50C6C"/>
    <w:p w14:paraId="64A5974C" w14:textId="70205B64" w:rsidR="00A50C6C" w:rsidRPr="00A50C6C" w:rsidRDefault="00A50C6C" w:rsidP="00A50C6C"/>
    <w:p w14:paraId="7BE320A9" w14:textId="7FC3242F" w:rsidR="00A50C6C" w:rsidRPr="00A50C6C" w:rsidRDefault="00A50C6C" w:rsidP="00A50C6C"/>
    <w:p w14:paraId="7C6A257F" w14:textId="1DE7ACB5" w:rsidR="00A50C6C" w:rsidRPr="00A50C6C" w:rsidRDefault="00A50C6C" w:rsidP="00A50C6C"/>
    <w:p w14:paraId="5C478AF0" w14:textId="78D0DCC0" w:rsidR="00A50C6C" w:rsidRPr="00A50C6C" w:rsidRDefault="00A50C6C" w:rsidP="00A50C6C"/>
    <w:p w14:paraId="78022C83" w14:textId="19C82D0F" w:rsidR="00A50C6C" w:rsidRPr="00A50C6C" w:rsidRDefault="00A50C6C" w:rsidP="00A50C6C"/>
    <w:p w14:paraId="73114976" w14:textId="245F0A2F" w:rsidR="00A50C6C" w:rsidRDefault="00485F78" w:rsidP="00A50C6C">
      <w:r w:rsidRPr="0010746B">
        <w:rPr>
          <w:noProof/>
          <w:color w:val="0D0D0D" w:themeColor="text1" w:themeTint="F2"/>
        </w:rPr>
        <mc:AlternateContent>
          <mc:Choice Requires="wps">
            <w:drawing>
              <wp:anchor distT="45720" distB="45720" distL="114300" distR="114300" simplePos="0" relativeHeight="251533824" behindDoc="0" locked="0" layoutInCell="1" allowOverlap="1" wp14:anchorId="5F593B48" wp14:editId="3EDF4582">
                <wp:simplePos x="0" y="0"/>
                <wp:positionH relativeFrom="margin">
                  <wp:align>center</wp:align>
                </wp:positionH>
                <wp:positionV relativeFrom="margin">
                  <wp:posOffset>2880360</wp:posOffset>
                </wp:positionV>
                <wp:extent cx="4446000" cy="1404620"/>
                <wp:effectExtent l="0" t="0" r="0" b="0"/>
                <wp:wrapSquare wrapText="bothSides"/>
                <wp:docPr id="74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60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7FBB40F" w14:textId="6ECC260C" w:rsidR="00D04818" w:rsidRPr="00485F78" w:rsidRDefault="00D04818" w:rsidP="00127550">
                            <w:pPr>
                              <w:pStyle w:val="Kapitel"/>
                            </w:pPr>
                            <w:bookmarkStart w:id="54" w:name="Besonderheiten_telekommunikativ"/>
                            <w:bookmarkStart w:id="55" w:name="_Toc76394827"/>
                            <w:r w:rsidRPr="00485F78">
                              <w:t>Besonderheiten telekommunikativ</w:t>
                            </w:r>
                            <w:r>
                              <w:t xml:space="preserve"> </w:t>
                            </w:r>
                            <w:r w:rsidRPr="00485F78">
                              <w:t>abgeschlossener Verträge</w:t>
                            </w:r>
                            <w:bookmarkEnd w:id="54"/>
                            <w:bookmarkEnd w:id="55"/>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593B48" id="_x0000_s1134" type="#_x0000_t202" style="position:absolute;left:0;text-align:left;margin-left:0;margin-top:226.8pt;width:350.1pt;height:110.6pt;z-index:251533824;visibility:visible;mso-wrap-style:square;mso-width-percent:0;mso-height-percent:200;mso-wrap-distance-left:9pt;mso-wrap-distance-top:3.6pt;mso-wrap-distance-right:9pt;mso-wrap-distance-bottom:3.6pt;mso-position-horizontal:center;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" filled="f" stroked="f">
                <v:textbox style="mso-fit-shape-to-text:t">
                  <w:txbxContent>
                    <w:p w14:paraId="67FBB40F" w14:textId="6ECC260C" w:rsidR="00D04818" w:rsidRPr="00485F78" w:rsidRDefault="00D04818" w:rsidP="00127550">
                      <w:pPr>
                        <w:pStyle w:val="Kapitel"/>
                      </w:pPr>
                      <w:bookmarkStart w:id="56" w:name="Besonderheiten_telekommunikativ"/>
                      <w:bookmarkStart w:id="57" w:name="_Toc76394827"/>
                      <w:r w:rsidRPr="00485F78">
                        <w:t>Besonderheiten telekommunikativ</w:t>
                      </w:r>
                      <w:r>
                        <w:t xml:space="preserve"> </w:t>
                      </w:r>
                      <w:r w:rsidRPr="00485F78">
                        <w:t>abgeschlossener Verträge</w:t>
                      </w:r>
                      <w:bookmarkEnd w:id="56"/>
                      <w:bookmarkEnd w:id="57"/>
                    </w:p>
                  </w:txbxContent>
                </v:textbox>
                <w10:wrap type="square" anchorx="margin" anchory="margin"/>
              </v:shape>
            </w:pict>
          </mc:Fallback>
        </mc:AlternateContent>
      </w:r>
    </w:p>
    <w:p w14:paraId="6EEC630F" w14:textId="77777777" w:rsidR="00A50C6C" w:rsidRDefault="00A50C6C" w:rsidP="00A50C6C">
      <w:pPr>
        <w:tabs>
          <w:tab w:val="left" w:pos="1780"/>
        </w:tabs>
        <w:sectPr w:rsidR="00A50C6C" w:rsidSect="00A35960">
          <w:headerReference w:type="first" r:id="rId199"/>
          <w:pgSz w:w="11900" w:h="16840"/>
          <w:pgMar w:top="2835" w:right="851" w:bottom="1134" w:left="851" w:header="709" w:footer="454" w:gutter="0"/>
          <w:cols w:space="708"/>
          <w:titlePg/>
          <w:docGrid w:linePitch="360"/>
        </w:sectPr>
      </w:pPr>
      <w:r>
        <w:tab/>
      </w:r>
    </w:p>
    <w:p w14:paraId="3ED7B5F8" w14:textId="77777777" w:rsidR="00977AEA" w:rsidRPr="00977AEA" w:rsidRDefault="00977AEA" w:rsidP="00BE328A">
      <w:pPr>
        <w:jc w:val="both"/>
        <w:rPr>
          <w:sz w:val="24"/>
          <w:szCs w:val="22"/>
        </w:rPr>
      </w:pPr>
      <w:r w:rsidRPr="00977AEA">
        <w:rPr>
          <w:sz w:val="24"/>
          <w:szCs w:val="22"/>
        </w:rPr>
        <w:lastRenderedPageBreak/>
        <w:t>Lernziel: Die Lernenden kennen die Möglichkeiten, einen Vertrag zu beenden und können zwischen den Begriffen Kulanz, Widerruf, Kündigung und Gewährleistung differenzieren.</w:t>
      </w:r>
    </w:p>
    <w:p w14:paraId="746CBAE4" w14:textId="77777777" w:rsidR="00977AEA" w:rsidRPr="00977AEA" w:rsidRDefault="00977AEA" w:rsidP="00BE328A">
      <w:pPr>
        <w:jc w:val="both"/>
        <w:rPr>
          <w:sz w:val="24"/>
          <w:szCs w:val="22"/>
        </w:rPr>
      </w:pPr>
      <w:r w:rsidRPr="00977AEA">
        <w:rPr>
          <w:sz w:val="24"/>
          <w:szCs w:val="22"/>
        </w:rPr>
        <w:t>Die Lernenden lernen folgende Kernbotschaften:</w:t>
      </w:r>
    </w:p>
    <w:p w14:paraId="0A4AA7D4" w14:textId="77777777" w:rsidR="00977AEA" w:rsidRPr="00977AEA" w:rsidRDefault="00977AEA" w:rsidP="00BE328A">
      <w:pPr>
        <w:jc w:val="both"/>
        <w:rPr>
          <w:sz w:val="24"/>
          <w:szCs w:val="22"/>
        </w:rPr>
      </w:pPr>
      <w:r w:rsidRPr="00977AEA">
        <w:rPr>
          <w:sz w:val="24"/>
          <w:szCs w:val="22"/>
        </w:rPr>
        <w:t xml:space="preserve">Kernbotschaft 1: Verträge müssen grundsätzlich eingehalten werden. </w:t>
      </w:r>
    </w:p>
    <w:p w14:paraId="6D15322D" w14:textId="77777777" w:rsidR="00977AEA" w:rsidRPr="00977AEA" w:rsidRDefault="00977AEA" w:rsidP="00BE328A">
      <w:pPr>
        <w:jc w:val="both"/>
        <w:rPr>
          <w:sz w:val="24"/>
          <w:szCs w:val="22"/>
        </w:rPr>
      </w:pPr>
      <w:r w:rsidRPr="00977AEA">
        <w:rPr>
          <w:sz w:val="24"/>
          <w:szCs w:val="22"/>
        </w:rPr>
        <w:t>Kernbotschaft 2: Der Umtausch ist Kulanz, kein Recht.</w:t>
      </w:r>
    </w:p>
    <w:p w14:paraId="6132D119" w14:textId="77777777" w:rsidR="00977AEA" w:rsidRPr="00977AEA" w:rsidRDefault="00977AEA" w:rsidP="00BE328A">
      <w:pPr>
        <w:jc w:val="both"/>
        <w:rPr>
          <w:sz w:val="24"/>
          <w:szCs w:val="22"/>
        </w:rPr>
      </w:pPr>
      <w:r w:rsidRPr="00977AEA">
        <w:rPr>
          <w:sz w:val="24"/>
          <w:szCs w:val="22"/>
        </w:rPr>
        <w:t>Kernbotschaft 3: Bekommt ein Verbraucher fehlerhafte Ware, hat er Anspruch auf Reparatur oder eine Ersatzlieferung. Das nennt man Gewährleistungsrecht.</w:t>
      </w:r>
    </w:p>
    <w:p w14:paraId="758C8385" w14:textId="77777777" w:rsidR="00977AEA" w:rsidRPr="00977AEA" w:rsidRDefault="00977AEA" w:rsidP="00BE328A">
      <w:pPr>
        <w:jc w:val="both"/>
        <w:rPr>
          <w:sz w:val="24"/>
          <w:szCs w:val="22"/>
        </w:rPr>
      </w:pPr>
      <w:r w:rsidRPr="00977AEA">
        <w:rPr>
          <w:sz w:val="24"/>
          <w:szCs w:val="22"/>
        </w:rPr>
        <w:t>Kernbotschaft 4: Eine Garantie ist eine vom Verkäufer zugesicherte Gewährleistung für sein Produkt. Die Übernahme der Gewähr geht über die gesetzliche Mängelhaftung hinaus.</w:t>
      </w:r>
    </w:p>
    <w:p w14:paraId="1E4FB2D2" w14:textId="01CEF305" w:rsidR="00977AEA" w:rsidRPr="00977AEA" w:rsidRDefault="00977AEA" w:rsidP="00BE328A">
      <w:pPr>
        <w:spacing w:after="240"/>
        <w:jc w:val="both"/>
        <w:rPr>
          <w:sz w:val="24"/>
          <w:szCs w:val="22"/>
        </w:rPr>
      </w:pPr>
      <w:r w:rsidRPr="00977AEA">
        <w:rPr>
          <w:sz w:val="24"/>
          <w:szCs w:val="22"/>
        </w:rPr>
        <w:t>Kernbotschaft 5: Ein Vertrag im Fernabsatz (per Brief, Katalog, Telefonanruf, E-Mails, SMS oder im Internet) kann innerhalb von 14 Tagen widerrufen werden. Der Widerruf muss nicht begründet werden.</w:t>
      </w:r>
    </w:p>
    <w:p w14:paraId="728BF276" w14:textId="57DB2969" w:rsidR="00977AEA" w:rsidRPr="00977AEA" w:rsidRDefault="003E62B6" w:rsidP="00BE328A">
      <w:pPr>
        <w:jc w:val="both"/>
        <w:rPr>
          <w:sz w:val="24"/>
          <w:szCs w:val="22"/>
        </w:rPr>
      </w:pPr>
      <w:r>
        <w:rPr>
          <w:sz w:val="24"/>
          <w:szCs w:val="22"/>
        </w:rPr>
        <w:t xml:space="preserve">Vorgeschlagener </w:t>
      </w:r>
      <w:r w:rsidR="00977AEA" w:rsidRPr="00977AEA">
        <w:rPr>
          <w:sz w:val="24"/>
          <w:szCs w:val="22"/>
        </w:rPr>
        <w:t>Ablauf:</w:t>
      </w:r>
    </w:p>
    <w:p w14:paraId="6B959EB7" w14:textId="394BB9BD" w:rsidR="00977AEA" w:rsidRDefault="00977AEA" w:rsidP="00BE328A">
      <w:pPr>
        <w:tabs>
          <w:tab w:val="left" w:pos="1780"/>
        </w:tabs>
        <w:jc w:val="both"/>
        <w:rPr>
          <w:sz w:val="24"/>
          <w:szCs w:val="22"/>
        </w:rPr>
        <w:sectPr w:rsidR="00977AEA" w:rsidSect="00A35960">
          <w:headerReference w:type="first" r:id="rId200"/>
          <w:pgSz w:w="11900" w:h="16840"/>
          <w:pgMar w:top="2835" w:right="851" w:bottom="1134" w:left="851" w:header="709" w:footer="454" w:gutter="0"/>
          <w:cols w:space="708"/>
          <w:titlePg/>
          <w:docGrid w:linePitch="360"/>
        </w:sectPr>
      </w:pPr>
      <w:r w:rsidRPr="00977AEA">
        <w:rPr>
          <w:sz w:val="24"/>
          <w:szCs w:val="22"/>
        </w:rPr>
        <w:t>Teilen Sie d</w:t>
      </w:r>
      <w:r w:rsidR="00E1178D">
        <w:rPr>
          <w:sz w:val="24"/>
          <w:szCs w:val="22"/>
        </w:rPr>
        <w:t>ie</w:t>
      </w:r>
      <w:r w:rsidR="00125D09">
        <w:rPr>
          <w:sz w:val="24"/>
          <w:szCs w:val="22"/>
        </w:rPr>
        <w:t xml:space="preserve"> </w:t>
      </w:r>
      <w:r w:rsidR="00125D09">
        <w:rPr>
          <w:rFonts w:eastAsia="Times New Roman"/>
          <w:bCs/>
          <w:sz w:val="24"/>
        </w:rPr>
        <w:t>Arbeitsb</w:t>
      </w:r>
      <w:r w:rsidR="00E1178D">
        <w:rPr>
          <w:rFonts w:eastAsia="Times New Roman"/>
          <w:bCs/>
          <w:sz w:val="24"/>
        </w:rPr>
        <w:t>ö</w:t>
      </w:r>
      <w:r w:rsidR="00125D09">
        <w:rPr>
          <w:rFonts w:eastAsia="Times New Roman"/>
          <w:bCs/>
          <w:sz w:val="24"/>
        </w:rPr>
        <w:t>gen</w:t>
      </w:r>
      <w:r w:rsidRPr="00977AEA">
        <w:rPr>
          <w:sz w:val="24"/>
          <w:szCs w:val="22"/>
        </w:rPr>
        <w:t xml:space="preserve"> „Widerruf eines Vertrags, Umtausch und Gewährleistungsrechte 1“ aus. Lassen Sie die Lernenden den Grundlagentext zweimal lesen. Klären Sie anschließend im Plenum unklare Begrifflichkeiten. Die Lernenden überlegen in Einzel- oder Partnerarbeit, welche Aussagen des zweiten Arbeitsb</w:t>
      </w:r>
      <w:r w:rsidR="00125D09">
        <w:rPr>
          <w:sz w:val="24"/>
          <w:szCs w:val="22"/>
        </w:rPr>
        <w:t>ogens</w:t>
      </w:r>
      <w:r w:rsidRPr="00977AEA">
        <w:rPr>
          <w:sz w:val="24"/>
          <w:szCs w:val="22"/>
        </w:rPr>
        <w:t xml:space="preserve"> zutreffen. Mithilfe de</w:t>
      </w:r>
      <w:r w:rsidR="003C3483">
        <w:rPr>
          <w:sz w:val="24"/>
          <w:szCs w:val="22"/>
        </w:rPr>
        <w:t>r</w:t>
      </w:r>
      <w:r w:rsidRPr="00977AEA">
        <w:rPr>
          <w:sz w:val="24"/>
          <w:szCs w:val="22"/>
        </w:rPr>
        <w:t xml:space="preserve"> Lösung kann eine gemeinsame Besprechung im Plenum erfolgen. Besprechen Sie im Plenum ferner, welche Möglichkeiten es gibt einen Vertrag zu beenden. Das gemeinsame Gespräch ist die Grundlage für die Bearbeitung de</w:t>
      </w:r>
      <w:r w:rsidR="00F0332C">
        <w:rPr>
          <w:sz w:val="24"/>
          <w:szCs w:val="22"/>
        </w:rPr>
        <w:t xml:space="preserve">r Arbeitsbögen „Widerruf eines Vertrags, Umtausch und Gewährleistungsrecht </w:t>
      </w:r>
      <w:r w:rsidR="004F7A84">
        <w:rPr>
          <w:sz w:val="24"/>
          <w:szCs w:val="22"/>
        </w:rPr>
        <w:t>2</w:t>
      </w:r>
      <w:r w:rsidR="00F0332C">
        <w:rPr>
          <w:sz w:val="24"/>
          <w:szCs w:val="22"/>
        </w:rPr>
        <w:t>“</w:t>
      </w:r>
      <w:r w:rsidRPr="00977AEA">
        <w:rPr>
          <w:sz w:val="24"/>
          <w:szCs w:val="22"/>
        </w:rPr>
        <w:t>.</w:t>
      </w:r>
      <w:r w:rsidR="001A7D7E" w:rsidRPr="001A7D7E">
        <w:t xml:space="preserve"> </w:t>
      </w:r>
      <w:r w:rsidR="001A7D7E" w:rsidRPr="004172D2">
        <w:rPr>
          <w:sz w:val="24"/>
          <w:szCs w:val="22"/>
        </w:rPr>
        <w:t>Durch d</w:t>
      </w:r>
      <w:r w:rsidR="003C3483">
        <w:rPr>
          <w:sz w:val="24"/>
          <w:szCs w:val="22"/>
        </w:rPr>
        <w:t>e</w:t>
      </w:r>
      <w:r w:rsidR="00F0332C">
        <w:rPr>
          <w:sz w:val="24"/>
          <w:szCs w:val="22"/>
        </w:rPr>
        <w:t>r</w:t>
      </w:r>
      <w:r w:rsidR="003C3483">
        <w:rPr>
          <w:sz w:val="24"/>
          <w:szCs w:val="22"/>
        </w:rPr>
        <w:t>en</w:t>
      </w:r>
      <w:r w:rsidR="001A7D7E" w:rsidRPr="004172D2">
        <w:rPr>
          <w:sz w:val="24"/>
          <w:szCs w:val="22"/>
        </w:rPr>
        <w:t xml:space="preserve"> Bearbeitung festigen die Lernenden ihr neu erworbenes Wissen.</w:t>
      </w:r>
    </w:p>
    <w:p w14:paraId="2D85C47C" w14:textId="62ED7C1A" w:rsidR="00D315AA" w:rsidRDefault="00770AFE" w:rsidP="00D315AA">
      <w:pPr>
        <w:rPr>
          <w:szCs w:val="28"/>
        </w:rPr>
      </w:pPr>
      <w:r>
        <w:rPr>
          <w:noProof/>
          <w:szCs w:val="28"/>
        </w:rPr>
        <w:lastRenderedPageBreak/>
        <w:drawing>
          <wp:anchor distT="0" distB="0" distL="114300" distR="114300" simplePos="0" relativeHeight="251805184" behindDoc="0" locked="0" layoutInCell="1" allowOverlap="1" wp14:anchorId="4BBEE163" wp14:editId="167A6758">
            <wp:simplePos x="0" y="0"/>
            <wp:positionH relativeFrom="column">
              <wp:posOffset>-180340</wp:posOffset>
            </wp:positionH>
            <wp:positionV relativeFrom="paragraph">
              <wp:posOffset>-90170</wp:posOffset>
            </wp:positionV>
            <wp:extent cx="367200" cy="367200"/>
            <wp:effectExtent l="0" t="0" r="0" b="0"/>
            <wp:wrapNone/>
            <wp:docPr id="1140" name="Grafik 1140"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 name="Grafik 1140" descr="Auge"/>
                    <pic:cNvPicPr/>
                  </pic:nvPicPr>
                  <pic:blipFill>
                    <a:blip r:embed="rId48">
                      <a:extLst>
                        <a:ext uri="{96DAC541-7B7A-43D3-8B79-37D633B846F1}">
                          <asvg:svgBlip xmlns:asvg="http://schemas.microsoft.com/office/drawing/2016/SVG/main" r:embed="rId49"/>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D315AA" w:rsidRPr="00986A98">
        <w:rPr>
          <w:szCs w:val="28"/>
        </w:rPr>
        <w:t>Lesen Sie!</w:t>
      </w:r>
    </w:p>
    <w:p w14:paraId="7FCF8B6E" w14:textId="77777777" w:rsidR="00D315AA" w:rsidRPr="00986A98" w:rsidRDefault="00D315AA" w:rsidP="00D315AA">
      <w:pPr>
        <w:rPr>
          <w:szCs w:val="28"/>
        </w:rPr>
      </w:pPr>
    </w:p>
    <w:p w14:paraId="5824F89D" w14:textId="77777777" w:rsidR="00D315AA" w:rsidRPr="00986A98" w:rsidRDefault="00D315AA" w:rsidP="00D315AA">
      <w:pPr>
        <w:rPr>
          <w:rFonts w:eastAsia="Times New Roman"/>
          <w:szCs w:val="28"/>
        </w:rPr>
      </w:pPr>
      <w:r w:rsidRPr="00986A98">
        <w:rPr>
          <w:rFonts w:eastAsia="Times New Roman"/>
          <w:szCs w:val="28"/>
        </w:rPr>
        <w:t>Es gibt verschiedene Arten von Verträgen.</w:t>
      </w:r>
    </w:p>
    <w:p w14:paraId="1D629067" w14:textId="77777777" w:rsidR="00D315AA" w:rsidRPr="00986A98" w:rsidRDefault="00D315AA" w:rsidP="00D315AA">
      <w:pPr>
        <w:rPr>
          <w:rFonts w:eastAsia="Times New Roman"/>
          <w:szCs w:val="28"/>
        </w:rPr>
      </w:pPr>
      <w:r w:rsidRPr="00986A98">
        <w:rPr>
          <w:rFonts w:eastAsia="Times New Roman"/>
          <w:szCs w:val="28"/>
        </w:rPr>
        <w:t>Auch wenn man etwas kauft, schließt man einen Vertrag ab.</w:t>
      </w:r>
    </w:p>
    <w:p w14:paraId="694A9270" w14:textId="77777777" w:rsidR="00D315AA" w:rsidRPr="00986A98" w:rsidRDefault="00D315AA" w:rsidP="00D315AA">
      <w:pPr>
        <w:rPr>
          <w:rFonts w:eastAsia="Times New Roman"/>
          <w:szCs w:val="28"/>
        </w:rPr>
      </w:pPr>
      <w:r w:rsidRPr="00986A98">
        <w:rPr>
          <w:rFonts w:eastAsia="Times New Roman"/>
          <w:szCs w:val="28"/>
        </w:rPr>
        <w:t>Das nennt man Kaufvertrag.</w:t>
      </w:r>
    </w:p>
    <w:p w14:paraId="03C2F7A6" w14:textId="124E25C9" w:rsidR="00D315AA" w:rsidRDefault="00D315AA" w:rsidP="00144924">
      <w:pPr>
        <w:spacing w:after="240"/>
        <w:rPr>
          <w:rFonts w:eastAsia="Times New Roman"/>
          <w:szCs w:val="28"/>
        </w:rPr>
      </w:pPr>
      <w:r w:rsidRPr="00986A98">
        <w:rPr>
          <w:rFonts w:eastAsia="Times New Roman"/>
          <w:szCs w:val="28"/>
        </w:rPr>
        <w:t>Verträge müssen eingehalten werden.</w:t>
      </w:r>
    </w:p>
    <w:p w14:paraId="69A34796" w14:textId="77777777" w:rsidR="00D315AA" w:rsidRPr="00986A98" w:rsidRDefault="00D315AA" w:rsidP="00D315AA">
      <w:pPr>
        <w:rPr>
          <w:rFonts w:eastAsia="Times New Roman"/>
          <w:szCs w:val="28"/>
        </w:rPr>
      </w:pPr>
      <w:r w:rsidRPr="00986A98">
        <w:rPr>
          <w:rFonts w:eastAsia="Times New Roman"/>
          <w:szCs w:val="28"/>
        </w:rPr>
        <w:t>Gekaufte Sachen kann man manchmal umtauschen.</w:t>
      </w:r>
    </w:p>
    <w:p w14:paraId="2D075A67" w14:textId="447AA825" w:rsidR="00D315AA" w:rsidRDefault="00D315AA" w:rsidP="00144924">
      <w:pPr>
        <w:spacing w:after="240"/>
        <w:rPr>
          <w:rFonts w:eastAsia="Times New Roman"/>
          <w:szCs w:val="28"/>
        </w:rPr>
      </w:pPr>
      <w:r w:rsidRPr="00986A98">
        <w:rPr>
          <w:rFonts w:eastAsia="Times New Roman"/>
          <w:szCs w:val="28"/>
        </w:rPr>
        <w:t>Das ist Kulanz, aber kein Recht.</w:t>
      </w:r>
    </w:p>
    <w:p w14:paraId="0E23F20B" w14:textId="40650D51" w:rsidR="00D315AA" w:rsidRDefault="00D315AA" w:rsidP="00D315AA">
      <w:pPr>
        <w:rPr>
          <w:rFonts w:eastAsia="Times New Roman"/>
          <w:szCs w:val="28"/>
        </w:rPr>
      </w:pPr>
      <w:r w:rsidRPr="00986A98">
        <w:rPr>
          <w:rFonts w:eastAsia="Times New Roman"/>
          <w:szCs w:val="28"/>
        </w:rPr>
        <w:t>Kauft man fehlerhafte Sachen, muss der Verkäufer das Produkt entweder reparieren oder ersetzen.</w:t>
      </w:r>
    </w:p>
    <w:p w14:paraId="2DB60DF7" w14:textId="0116461C" w:rsidR="006E737B" w:rsidRPr="00986A98" w:rsidRDefault="0035467A" w:rsidP="006E737B">
      <w:pPr>
        <w:rPr>
          <w:rFonts w:eastAsia="Times New Roman"/>
          <w:szCs w:val="28"/>
        </w:rPr>
      </w:pPr>
      <w:r>
        <w:rPr>
          <w:rFonts w:eastAsia="Times New Roman"/>
          <w:szCs w:val="28"/>
        </w:rPr>
        <w:t>Das gilt auch, wenn der Schaden während der ersten zwei Jahre auftritt.</w:t>
      </w:r>
    </w:p>
    <w:p w14:paraId="3E35F572" w14:textId="6F20BA3E" w:rsidR="00514E7A" w:rsidRDefault="00DB03BE" w:rsidP="00D315AA">
      <w:pPr>
        <w:rPr>
          <w:rFonts w:eastAsia="Times New Roman"/>
          <w:szCs w:val="28"/>
        </w:rPr>
      </w:pPr>
      <w:r>
        <w:rPr>
          <w:rFonts w:eastAsia="Times New Roman"/>
          <w:szCs w:val="28"/>
        </w:rPr>
        <w:t xml:space="preserve">Im ersten Jahr muss der Verkäufer entweder für den Schaden aufkommen oder </w:t>
      </w:r>
      <w:r w:rsidR="00144924">
        <w:rPr>
          <w:rFonts w:eastAsia="Times New Roman"/>
          <w:szCs w:val="28"/>
        </w:rPr>
        <w:t>beweisen, dass der Käufer den Schaden verursacht hat.</w:t>
      </w:r>
    </w:p>
    <w:p w14:paraId="09ECBB3A" w14:textId="2EBF0D62" w:rsidR="00514E7A" w:rsidRDefault="00D315AA" w:rsidP="00144924">
      <w:pPr>
        <w:spacing w:after="240"/>
        <w:rPr>
          <w:rFonts w:eastAsia="Times New Roman"/>
          <w:szCs w:val="28"/>
        </w:rPr>
      </w:pPr>
      <w:r w:rsidRPr="00986A98">
        <w:rPr>
          <w:rFonts w:eastAsia="Times New Roman"/>
          <w:szCs w:val="28"/>
        </w:rPr>
        <w:t>Das heißt Gewährleistungsrecht.</w:t>
      </w:r>
    </w:p>
    <w:p w14:paraId="52E82AF3" w14:textId="77777777" w:rsidR="00D315AA" w:rsidRPr="00986A98" w:rsidRDefault="00D315AA" w:rsidP="00D315AA">
      <w:pPr>
        <w:rPr>
          <w:rFonts w:eastAsia="Times New Roman"/>
          <w:szCs w:val="28"/>
        </w:rPr>
      </w:pPr>
      <w:r w:rsidRPr="00986A98">
        <w:rPr>
          <w:rFonts w:eastAsia="Times New Roman"/>
          <w:szCs w:val="28"/>
        </w:rPr>
        <w:t>Manche Verkäufer bieten eine Garantie an.</w:t>
      </w:r>
    </w:p>
    <w:p w14:paraId="2FC48332" w14:textId="77777777" w:rsidR="00D315AA" w:rsidRPr="00986A98" w:rsidRDefault="00D315AA" w:rsidP="00D315AA">
      <w:pPr>
        <w:rPr>
          <w:rFonts w:eastAsia="Times New Roman"/>
          <w:szCs w:val="28"/>
        </w:rPr>
      </w:pPr>
      <w:r w:rsidRPr="00986A98">
        <w:rPr>
          <w:rFonts w:eastAsia="Times New Roman"/>
          <w:szCs w:val="28"/>
        </w:rPr>
        <w:t>In einem bestimmten Zeitraum kann man dann unkompliziert das gekaufte Produkt zurückgeben.</w:t>
      </w:r>
    </w:p>
    <w:p w14:paraId="47CDDEB1" w14:textId="22CC7572" w:rsidR="00D315AA" w:rsidRDefault="00D315AA" w:rsidP="00144924">
      <w:pPr>
        <w:spacing w:after="240"/>
        <w:rPr>
          <w:rFonts w:eastAsia="Times New Roman"/>
          <w:szCs w:val="28"/>
        </w:rPr>
      </w:pPr>
      <w:r w:rsidRPr="00986A98">
        <w:rPr>
          <w:rFonts w:eastAsia="Times New Roman"/>
          <w:szCs w:val="28"/>
        </w:rPr>
        <w:t>Der Verkäufer muss allerdings keine Garantie anbieten.</w:t>
      </w:r>
    </w:p>
    <w:p w14:paraId="3FE51247" w14:textId="77777777" w:rsidR="00D315AA" w:rsidRPr="00986A98" w:rsidRDefault="00D315AA" w:rsidP="00D315AA">
      <w:pPr>
        <w:rPr>
          <w:rFonts w:eastAsia="Times New Roman"/>
          <w:szCs w:val="28"/>
        </w:rPr>
      </w:pPr>
      <w:r w:rsidRPr="00986A98">
        <w:rPr>
          <w:rFonts w:eastAsia="Times New Roman"/>
          <w:szCs w:val="28"/>
        </w:rPr>
        <w:t>Verträge kann man auch mit einem Brief, mit einem Anruf, mit einer E-Mail oder im Internet abschließen.</w:t>
      </w:r>
    </w:p>
    <w:p w14:paraId="51FB0FCC" w14:textId="77777777" w:rsidR="00D315AA" w:rsidRPr="00986A98" w:rsidRDefault="00D315AA" w:rsidP="00D315AA">
      <w:pPr>
        <w:rPr>
          <w:rFonts w:eastAsia="Times New Roman"/>
          <w:szCs w:val="28"/>
        </w:rPr>
      </w:pPr>
      <w:r w:rsidRPr="00986A98">
        <w:rPr>
          <w:rFonts w:eastAsia="Times New Roman"/>
          <w:szCs w:val="28"/>
        </w:rPr>
        <w:t>Das nennt man Fernabsatz.</w:t>
      </w:r>
    </w:p>
    <w:p w14:paraId="2799F56E" w14:textId="77777777" w:rsidR="00D315AA" w:rsidRPr="00986A98" w:rsidRDefault="00D315AA" w:rsidP="00D315AA">
      <w:pPr>
        <w:rPr>
          <w:rFonts w:eastAsia="Times New Roman"/>
          <w:szCs w:val="28"/>
        </w:rPr>
      </w:pPr>
      <w:r w:rsidRPr="00986A98">
        <w:rPr>
          <w:rFonts w:eastAsia="Times New Roman"/>
          <w:szCs w:val="28"/>
        </w:rPr>
        <w:t>Ein Vertrag im Fernabsatz kann innerhalb von 14 Tagen widerrufen werden.</w:t>
      </w:r>
    </w:p>
    <w:p w14:paraId="58693B26" w14:textId="77777777" w:rsidR="00D315AA" w:rsidRPr="00986A98" w:rsidRDefault="00D315AA" w:rsidP="00D315AA">
      <w:pPr>
        <w:rPr>
          <w:rFonts w:eastAsia="Times New Roman"/>
          <w:szCs w:val="28"/>
        </w:rPr>
      </w:pPr>
      <w:r w:rsidRPr="00986A98">
        <w:rPr>
          <w:rFonts w:eastAsia="Times New Roman"/>
          <w:szCs w:val="28"/>
        </w:rPr>
        <w:t>Der Widerruf muss nicht begründet sein.</w:t>
      </w:r>
    </w:p>
    <w:p w14:paraId="1A8A37E8" w14:textId="77777777" w:rsidR="00D315AA" w:rsidRDefault="00D315AA" w:rsidP="00977AEA">
      <w:pPr>
        <w:tabs>
          <w:tab w:val="left" w:pos="1780"/>
        </w:tabs>
        <w:rPr>
          <w:sz w:val="24"/>
          <w:szCs w:val="22"/>
        </w:rPr>
        <w:sectPr w:rsidR="00D315AA" w:rsidSect="00A35960">
          <w:headerReference w:type="first" r:id="rId201"/>
          <w:pgSz w:w="11900" w:h="16840"/>
          <w:pgMar w:top="2835" w:right="851" w:bottom="1134" w:left="851" w:header="709" w:footer="454" w:gutter="0"/>
          <w:cols w:space="708"/>
          <w:titlePg/>
          <w:docGrid w:linePitch="360"/>
        </w:sectPr>
      </w:pPr>
    </w:p>
    <w:p w14:paraId="7E06822F" w14:textId="77777777" w:rsidR="00D4431A" w:rsidRDefault="00D4431A" w:rsidP="00D4431A">
      <w:pPr>
        <w:rPr>
          <w:szCs w:val="28"/>
        </w:rPr>
      </w:pPr>
      <w:r w:rsidRPr="006328C6">
        <w:rPr>
          <w:szCs w:val="28"/>
        </w:rPr>
        <w:lastRenderedPageBreak/>
        <w:t>Welche Aussage ist richtig und welche ist falsch?</w:t>
      </w:r>
    </w:p>
    <w:p w14:paraId="290C32A5" w14:textId="175E8798" w:rsidR="00D4431A" w:rsidRPr="006328C6" w:rsidRDefault="00770AFE" w:rsidP="002E7465">
      <w:pPr>
        <w:spacing w:after="240"/>
        <w:rPr>
          <w:szCs w:val="28"/>
        </w:rPr>
      </w:pPr>
      <w:r>
        <w:rPr>
          <w:noProof/>
          <w:szCs w:val="28"/>
        </w:rPr>
        <w:drawing>
          <wp:anchor distT="0" distB="0" distL="114300" distR="114300" simplePos="0" relativeHeight="251431424" behindDoc="0" locked="0" layoutInCell="1" allowOverlap="1" wp14:anchorId="2084847F" wp14:editId="70DB49A5">
            <wp:simplePos x="0" y="0"/>
            <wp:positionH relativeFrom="column">
              <wp:posOffset>-180340</wp:posOffset>
            </wp:positionH>
            <wp:positionV relativeFrom="paragraph">
              <wp:posOffset>-90170</wp:posOffset>
            </wp:positionV>
            <wp:extent cx="367200" cy="367200"/>
            <wp:effectExtent l="0" t="0" r="0" b="0"/>
            <wp:wrapNone/>
            <wp:docPr id="1141" name="Grafik 1141" descr="Schließ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 name="Grafik 1141" descr="Schließen"/>
                    <pic:cNvPicPr/>
                  </pic:nvPicPr>
                  <pic:blipFill>
                    <a:blip r:embed="rId127">
                      <a:extLst>
                        <a:ext uri="{96DAC541-7B7A-43D3-8B79-37D633B846F1}">
                          <asvg:svgBlip xmlns:asvg="http://schemas.microsoft.com/office/drawing/2016/SVG/main" r:embed="rId12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D4431A" w:rsidRPr="006328C6">
        <w:rPr>
          <w:szCs w:val="28"/>
        </w:rPr>
        <w:t>Kreuzen Sie an!</w:t>
      </w:r>
    </w:p>
    <w:tbl>
      <w:tblPr>
        <w:tblStyle w:val="Tabellenraster11"/>
        <w:tblW w:w="9070" w:type="dxa"/>
        <w:jc w:val="center"/>
        <w:tblLook w:val="04A0" w:firstRow="1" w:lastRow="0" w:firstColumn="1" w:lastColumn="0" w:noHBand="0" w:noVBand="1"/>
      </w:tblPr>
      <w:tblGrid>
        <w:gridCol w:w="5102"/>
        <w:gridCol w:w="1984"/>
        <w:gridCol w:w="1984"/>
      </w:tblGrid>
      <w:tr w:rsidR="00D4431A" w:rsidRPr="006328C6" w14:paraId="3AD29C2D" w14:textId="77777777" w:rsidTr="00D95B34">
        <w:trPr>
          <w:trHeight w:val="483"/>
          <w:jc w:val="center"/>
        </w:trPr>
        <w:tc>
          <w:tcPr>
            <w:tcW w:w="5102" w:type="dxa"/>
          </w:tcPr>
          <w:p w14:paraId="53FFA487" w14:textId="77777777" w:rsidR="00D4431A" w:rsidRPr="00385FC3" w:rsidRDefault="00D4431A" w:rsidP="00385FC3">
            <w:pPr>
              <w:pStyle w:val="Textfelder"/>
              <w:jc w:val="left"/>
              <w:rPr>
                <w:b/>
                <w:bCs/>
              </w:rPr>
            </w:pPr>
            <w:r w:rsidRPr="00385FC3">
              <w:rPr>
                <w:b/>
                <w:bCs/>
              </w:rPr>
              <w:t>Aussage</w:t>
            </w:r>
          </w:p>
        </w:tc>
        <w:tc>
          <w:tcPr>
            <w:tcW w:w="1984" w:type="dxa"/>
          </w:tcPr>
          <w:p w14:paraId="1157BEEA" w14:textId="77777777" w:rsidR="00D4431A" w:rsidRPr="00385FC3" w:rsidRDefault="00D4431A" w:rsidP="00385FC3">
            <w:pPr>
              <w:pStyle w:val="Textfelder"/>
              <w:rPr>
                <w:b/>
                <w:bCs/>
              </w:rPr>
            </w:pPr>
            <w:r w:rsidRPr="00385FC3">
              <w:rPr>
                <w:b/>
                <w:bCs/>
              </w:rPr>
              <w:t>richtig</w:t>
            </w:r>
          </w:p>
        </w:tc>
        <w:tc>
          <w:tcPr>
            <w:tcW w:w="1984" w:type="dxa"/>
          </w:tcPr>
          <w:p w14:paraId="6E43D1C0" w14:textId="77777777" w:rsidR="00D4431A" w:rsidRPr="00385FC3" w:rsidRDefault="00D4431A" w:rsidP="00385FC3">
            <w:pPr>
              <w:pStyle w:val="Textfelder"/>
              <w:rPr>
                <w:b/>
                <w:bCs/>
              </w:rPr>
            </w:pPr>
            <w:r w:rsidRPr="00385FC3">
              <w:rPr>
                <w:b/>
                <w:bCs/>
              </w:rPr>
              <w:t>falsch</w:t>
            </w:r>
          </w:p>
        </w:tc>
      </w:tr>
      <w:tr w:rsidR="00D4431A" w:rsidRPr="006328C6" w14:paraId="30E034B5" w14:textId="77777777" w:rsidTr="00D95B34">
        <w:trPr>
          <w:trHeight w:val="483"/>
          <w:jc w:val="center"/>
        </w:trPr>
        <w:tc>
          <w:tcPr>
            <w:tcW w:w="5102" w:type="dxa"/>
          </w:tcPr>
          <w:p w14:paraId="3CBE33B4" w14:textId="03D7107D" w:rsidR="00D4431A" w:rsidRPr="006328C6" w:rsidRDefault="00D4431A" w:rsidP="00385FC3">
            <w:pPr>
              <w:pStyle w:val="Textfelder"/>
              <w:jc w:val="left"/>
              <w:rPr>
                <w:b/>
              </w:rPr>
            </w:pPr>
            <w:r w:rsidRPr="006328C6">
              <w:t>Ich mache einen Vertrag rückgängig.</w:t>
            </w:r>
          </w:p>
          <w:p w14:paraId="67D2538F" w14:textId="0437687D" w:rsidR="00D4431A" w:rsidRPr="006328C6" w:rsidRDefault="00D4431A" w:rsidP="00385FC3">
            <w:pPr>
              <w:pStyle w:val="Textfelder"/>
              <w:jc w:val="left"/>
              <w:rPr>
                <w:b/>
              </w:rPr>
            </w:pPr>
            <w:r w:rsidRPr="006328C6">
              <w:t>Das nennt man Widerruf</w:t>
            </w:r>
            <w:r w:rsidR="00C17BBD">
              <w:t>.</w:t>
            </w:r>
          </w:p>
        </w:tc>
        <w:tc>
          <w:tcPr>
            <w:tcW w:w="1984" w:type="dxa"/>
            <w:vAlign w:val="center"/>
          </w:tcPr>
          <w:p w14:paraId="0ADC869E" w14:textId="77777777" w:rsidR="00D4431A" w:rsidRPr="006328C6" w:rsidRDefault="00D4431A" w:rsidP="00D04818">
            <w:pPr>
              <w:rPr>
                <w:b/>
                <w:szCs w:val="28"/>
              </w:rPr>
            </w:pPr>
          </w:p>
        </w:tc>
        <w:tc>
          <w:tcPr>
            <w:tcW w:w="1984" w:type="dxa"/>
            <w:vAlign w:val="center"/>
          </w:tcPr>
          <w:p w14:paraId="492523EE" w14:textId="77777777" w:rsidR="00D4431A" w:rsidRPr="006328C6" w:rsidRDefault="00D4431A" w:rsidP="00D04818">
            <w:pPr>
              <w:rPr>
                <w:b/>
                <w:szCs w:val="28"/>
              </w:rPr>
            </w:pPr>
          </w:p>
        </w:tc>
      </w:tr>
      <w:tr w:rsidR="00D4431A" w:rsidRPr="006328C6" w14:paraId="4016AB17" w14:textId="77777777" w:rsidTr="00D95B34">
        <w:trPr>
          <w:trHeight w:val="483"/>
          <w:jc w:val="center"/>
        </w:trPr>
        <w:tc>
          <w:tcPr>
            <w:tcW w:w="5102" w:type="dxa"/>
          </w:tcPr>
          <w:p w14:paraId="2452D607" w14:textId="481B5AE9" w:rsidR="00D4431A" w:rsidRPr="006328C6" w:rsidRDefault="00D4431A" w:rsidP="00385FC3">
            <w:pPr>
              <w:pStyle w:val="Textfelder"/>
              <w:jc w:val="left"/>
              <w:rPr>
                <w:b/>
              </w:rPr>
            </w:pPr>
            <w:r w:rsidRPr="006328C6">
              <w:t xml:space="preserve">Ich kann den Artikel innerhalb von </w:t>
            </w:r>
            <w:r w:rsidR="006055FC">
              <w:t>drei</w:t>
            </w:r>
            <w:r w:rsidRPr="006328C6">
              <w:t xml:space="preserve"> Wochen zurückschicken.</w:t>
            </w:r>
          </w:p>
        </w:tc>
        <w:tc>
          <w:tcPr>
            <w:tcW w:w="1984" w:type="dxa"/>
            <w:vAlign w:val="center"/>
          </w:tcPr>
          <w:p w14:paraId="18E98EF5" w14:textId="77777777" w:rsidR="00D4431A" w:rsidRPr="006328C6" w:rsidRDefault="00D4431A" w:rsidP="00D04818">
            <w:pPr>
              <w:rPr>
                <w:b/>
                <w:szCs w:val="28"/>
              </w:rPr>
            </w:pPr>
          </w:p>
        </w:tc>
        <w:tc>
          <w:tcPr>
            <w:tcW w:w="1984" w:type="dxa"/>
            <w:vAlign w:val="center"/>
          </w:tcPr>
          <w:p w14:paraId="531DFA42" w14:textId="77777777" w:rsidR="00D4431A" w:rsidRPr="006328C6" w:rsidRDefault="00D4431A" w:rsidP="00D04818">
            <w:pPr>
              <w:rPr>
                <w:b/>
                <w:szCs w:val="28"/>
              </w:rPr>
            </w:pPr>
          </w:p>
        </w:tc>
      </w:tr>
      <w:tr w:rsidR="00D4431A" w:rsidRPr="006328C6" w14:paraId="6DEF09A3" w14:textId="77777777" w:rsidTr="00D95B34">
        <w:trPr>
          <w:trHeight w:val="483"/>
          <w:jc w:val="center"/>
        </w:trPr>
        <w:tc>
          <w:tcPr>
            <w:tcW w:w="5102" w:type="dxa"/>
          </w:tcPr>
          <w:p w14:paraId="40AE6786" w14:textId="77777777" w:rsidR="00D4431A" w:rsidRPr="006328C6" w:rsidRDefault="00D4431A" w:rsidP="00385FC3">
            <w:pPr>
              <w:pStyle w:val="Textfelder"/>
              <w:jc w:val="left"/>
              <w:rPr>
                <w:b/>
              </w:rPr>
            </w:pPr>
            <w:r w:rsidRPr="006328C6">
              <w:t>Ich muss keinen Grund haben, einen Artikel zurückzuschicken.</w:t>
            </w:r>
          </w:p>
        </w:tc>
        <w:tc>
          <w:tcPr>
            <w:tcW w:w="1984" w:type="dxa"/>
            <w:vAlign w:val="center"/>
          </w:tcPr>
          <w:p w14:paraId="7DC6552B" w14:textId="77777777" w:rsidR="00D4431A" w:rsidRPr="006328C6" w:rsidRDefault="00D4431A" w:rsidP="00D04818">
            <w:pPr>
              <w:rPr>
                <w:b/>
                <w:szCs w:val="28"/>
              </w:rPr>
            </w:pPr>
          </w:p>
        </w:tc>
        <w:tc>
          <w:tcPr>
            <w:tcW w:w="1984" w:type="dxa"/>
            <w:vAlign w:val="center"/>
          </w:tcPr>
          <w:p w14:paraId="3CBE5C7D" w14:textId="77777777" w:rsidR="00D4431A" w:rsidRPr="006328C6" w:rsidRDefault="00D4431A" w:rsidP="00D04818">
            <w:pPr>
              <w:rPr>
                <w:b/>
                <w:szCs w:val="28"/>
              </w:rPr>
            </w:pPr>
          </w:p>
        </w:tc>
      </w:tr>
      <w:tr w:rsidR="00D4431A" w:rsidRPr="006328C6" w14:paraId="14E0210F" w14:textId="77777777" w:rsidTr="00D95B34">
        <w:trPr>
          <w:trHeight w:val="483"/>
          <w:jc w:val="center"/>
        </w:trPr>
        <w:tc>
          <w:tcPr>
            <w:tcW w:w="5102" w:type="dxa"/>
          </w:tcPr>
          <w:p w14:paraId="0651B771" w14:textId="77777777" w:rsidR="00D4431A" w:rsidRPr="006328C6" w:rsidRDefault="00D4431A" w:rsidP="00385FC3">
            <w:pPr>
              <w:pStyle w:val="Textfelder"/>
              <w:jc w:val="left"/>
              <w:rPr>
                <w:b/>
              </w:rPr>
            </w:pPr>
            <w:r w:rsidRPr="006328C6">
              <w:t>Kulanz bedeutet, wenn der Verkäufer den Artikel freiwillig zurücknimmt.</w:t>
            </w:r>
          </w:p>
        </w:tc>
        <w:tc>
          <w:tcPr>
            <w:tcW w:w="1984" w:type="dxa"/>
            <w:vAlign w:val="center"/>
          </w:tcPr>
          <w:p w14:paraId="07F71C08" w14:textId="77777777" w:rsidR="00D4431A" w:rsidRPr="006328C6" w:rsidRDefault="00D4431A" w:rsidP="00D04818">
            <w:pPr>
              <w:rPr>
                <w:b/>
                <w:szCs w:val="28"/>
              </w:rPr>
            </w:pPr>
          </w:p>
        </w:tc>
        <w:tc>
          <w:tcPr>
            <w:tcW w:w="1984" w:type="dxa"/>
            <w:vAlign w:val="center"/>
          </w:tcPr>
          <w:p w14:paraId="2DFB184E" w14:textId="77777777" w:rsidR="00D4431A" w:rsidRPr="006328C6" w:rsidRDefault="00D4431A" w:rsidP="00D04818">
            <w:pPr>
              <w:rPr>
                <w:b/>
                <w:szCs w:val="28"/>
              </w:rPr>
            </w:pPr>
          </w:p>
        </w:tc>
      </w:tr>
      <w:tr w:rsidR="00D4431A" w:rsidRPr="006328C6" w14:paraId="08797737" w14:textId="77777777" w:rsidTr="00D95B34">
        <w:trPr>
          <w:trHeight w:val="483"/>
          <w:jc w:val="center"/>
        </w:trPr>
        <w:tc>
          <w:tcPr>
            <w:tcW w:w="5102" w:type="dxa"/>
          </w:tcPr>
          <w:p w14:paraId="7561032E" w14:textId="77777777" w:rsidR="00D4431A" w:rsidRPr="006328C6" w:rsidRDefault="00D4431A" w:rsidP="00385FC3">
            <w:pPr>
              <w:pStyle w:val="Textfelder"/>
              <w:jc w:val="left"/>
              <w:rPr>
                <w:b/>
              </w:rPr>
            </w:pPr>
            <w:r w:rsidRPr="006328C6">
              <w:t>Der Kunde kann den Vertrag jederzeit kündigen.</w:t>
            </w:r>
          </w:p>
        </w:tc>
        <w:tc>
          <w:tcPr>
            <w:tcW w:w="1984" w:type="dxa"/>
            <w:vAlign w:val="center"/>
          </w:tcPr>
          <w:p w14:paraId="25C3E789" w14:textId="77777777" w:rsidR="00D4431A" w:rsidRPr="006328C6" w:rsidRDefault="00D4431A" w:rsidP="00D04818">
            <w:pPr>
              <w:rPr>
                <w:b/>
                <w:szCs w:val="28"/>
              </w:rPr>
            </w:pPr>
          </w:p>
        </w:tc>
        <w:tc>
          <w:tcPr>
            <w:tcW w:w="1984" w:type="dxa"/>
            <w:vAlign w:val="center"/>
          </w:tcPr>
          <w:p w14:paraId="679634EE" w14:textId="77777777" w:rsidR="00D4431A" w:rsidRPr="006328C6" w:rsidRDefault="00D4431A" w:rsidP="00D04818">
            <w:pPr>
              <w:rPr>
                <w:b/>
                <w:szCs w:val="28"/>
              </w:rPr>
            </w:pPr>
          </w:p>
        </w:tc>
      </w:tr>
      <w:tr w:rsidR="00D4431A" w:rsidRPr="006328C6" w14:paraId="7390DAFD" w14:textId="77777777" w:rsidTr="00D95B34">
        <w:trPr>
          <w:trHeight w:val="483"/>
          <w:jc w:val="center"/>
        </w:trPr>
        <w:tc>
          <w:tcPr>
            <w:tcW w:w="5102" w:type="dxa"/>
          </w:tcPr>
          <w:p w14:paraId="36DF29E9" w14:textId="68180697" w:rsidR="00D4431A" w:rsidRPr="006328C6" w:rsidRDefault="00D4431A" w:rsidP="00385FC3">
            <w:pPr>
              <w:pStyle w:val="Textfelder"/>
              <w:jc w:val="left"/>
              <w:rPr>
                <w:b/>
              </w:rPr>
            </w:pPr>
            <w:r w:rsidRPr="006328C6">
              <w:t xml:space="preserve">Ein beschädigter Artikel kann innerhalb von </w:t>
            </w:r>
            <w:r w:rsidR="006055FC">
              <w:t>drei</w:t>
            </w:r>
            <w:r w:rsidRPr="006328C6">
              <w:t xml:space="preserve"> Jahren </w:t>
            </w:r>
            <w:r w:rsidR="00546DFB">
              <w:t>ersetzt</w:t>
            </w:r>
            <w:r w:rsidRPr="006328C6">
              <w:t xml:space="preserve"> werden.</w:t>
            </w:r>
          </w:p>
        </w:tc>
        <w:tc>
          <w:tcPr>
            <w:tcW w:w="1984" w:type="dxa"/>
            <w:vAlign w:val="center"/>
          </w:tcPr>
          <w:p w14:paraId="2A579A93" w14:textId="77777777" w:rsidR="00D4431A" w:rsidRPr="006328C6" w:rsidRDefault="00D4431A" w:rsidP="00D04818">
            <w:pPr>
              <w:rPr>
                <w:b/>
                <w:szCs w:val="28"/>
              </w:rPr>
            </w:pPr>
          </w:p>
        </w:tc>
        <w:tc>
          <w:tcPr>
            <w:tcW w:w="1984" w:type="dxa"/>
            <w:vAlign w:val="center"/>
          </w:tcPr>
          <w:p w14:paraId="7DD1C573" w14:textId="77777777" w:rsidR="00D4431A" w:rsidRPr="006328C6" w:rsidRDefault="00D4431A" w:rsidP="00D04818">
            <w:pPr>
              <w:rPr>
                <w:b/>
                <w:szCs w:val="28"/>
              </w:rPr>
            </w:pPr>
          </w:p>
        </w:tc>
      </w:tr>
      <w:tr w:rsidR="00D4431A" w:rsidRPr="006328C6" w14:paraId="2D4100EA" w14:textId="77777777" w:rsidTr="00D95B34">
        <w:trPr>
          <w:trHeight w:val="483"/>
          <w:jc w:val="center"/>
        </w:trPr>
        <w:tc>
          <w:tcPr>
            <w:tcW w:w="5102" w:type="dxa"/>
          </w:tcPr>
          <w:p w14:paraId="172E12D3" w14:textId="77777777" w:rsidR="00D4431A" w:rsidRPr="006328C6" w:rsidRDefault="00D4431A" w:rsidP="00385FC3">
            <w:pPr>
              <w:pStyle w:val="Textfelder"/>
              <w:jc w:val="left"/>
            </w:pPr>
            <w:r w:rsidRPr="006328C6">
              <w:t>Der Vertragspartner muss der Kündigung zustimmen.</w:t>
            </w:r>
          </w:p>
        </w:tc>
        <w:tc>
          <w:tcPr>
            <w:tcW w:w="1984" w:type="dxa"/>
            <w:vAlign w:val="center"/>
          </w:tcPr>
          <w:p w14:paraId="5D94E651" w14:textId="77777777" w:rsidR="00D4431A" w:rsidRPr="006328C6" w:rsidRDefault="00D4431A" w:rsidP="00D04818">
            <w:pPr>
              <w:rPr>
                <w:b/>
                <w:szCs w:val="28"/>
              </w:rPr>
            </w:pPr>
          </w:p>
        </w:tc>
        <w:tc>
          <w:tcPr>
            <w:tcW w:w="1984" w:type="dxa"/>
            <w:vAlign w:val="center"/>
          </w:tcPr>
          <w:p w14:paraId="34549E13" w14:textId="77777777" w:rsidR="00D4431A" w:rsidRPr="006328C6" w:rsidRDefault="00D4431A" w:rsidP="00D04818">
            <w:pPr>
              <w:rPr>
                <w:b/>
                <w:szCs w:val="28"/>
              </w:rPr>
            </w:pPr>
          </w:p>
        </w:tc>
      </w:tr>
      <w:tr w:rsidR="00D95B34" w:rsidRPr="006328C6" w14:paraId="1F74E2AC" w14:textId="77777777" w:rsidTr="00D95B34">
        <w:trPr>
          <w:trHeight w:val="483"/>
          <w:jc w:val="center"/>
        </w:trPr>
        <w:tc>
          <w:tcPr>
            <w:tcW w:w="5102" w:type="dxa"/>
          </w:tcPr>
          <w:p w14:paraId="35384EDA" w14:textId="4AEC0897" w:rsidR="00D95B34" w:rsidRPr="006328C6" w:rsidRDefault="00D95B34" w:rsidP="00385FC3">
            <w:pPr>
              <w:pStyle w:val="Textfelder"/>
              <w:jc w:val="left"/>
            </w:pPr>
            <w:r w:rsidRPr="006328C6">
              <w:t>Die Kündigung sollte immer schriftlich bestätigt werden.</w:t>
            </w:r>
          </w:p>
        </w:tc>
        <w:tc>
          <w:tcPr>
            <w:tcW w:w="1984" w:type="dxa"/>
            <w:vAlign w:val="center"/>
          </w:tcPr>
          <w:p w14:paraId="4C35CF92" w14:textId="77777777" w:rsidR="00D95B34" w:rsidRPr="006328C6" w:rsidRDefault="00D95B34" w:rsidP="00D04818">
            <w:pPr>
              <w:rPr>
                <w:b/>
                <w:szCs w:val="28"/>
              </w:rPr>
            </w:pPr>
          </w:p>
        </w:tc>
        <w:tc>
          <w:tcPr>
            <w:tcW w:w="1984" w:type="dxa"/>
            <w:vAlign w:val="center"/>
          </w:tcPr>
          <w:p w14:paraId="4768EDBA" w14:textId="77777777" w:rsidR="00D95B34" w:rsidRPr="006328C6" w:rsidRDefault="00D95B34" w:rsidP="00D04818">
            <w:pPr>
              <w:rPr>
                <w:b/>
                <w:szCs w:val="28"/>
              </w:rPr>
            </w:pPr>
          </w:p>
        </w:tc>
      </w:tr>
      <w:tr w:rsidR="00D95B34" w:rsidRPr="006328C6" w14:paraId="06AD9CFC" w14:textId="77777777" w:rsidTr="00D95B34">
        <w:trPr>
          <w:trHeight w:val="483"/>
          <w:jc w:val="center"/>
        </w:trPr>
        <w:tc>
          <w:tcPr>
            <w:tcW w:w="5102" w:type="dxa"/>
          </w:tcPr>
          <w:p w14:paraId="7A54C603" w14:textId="0031D2C0" w:rsidR="00D95B34" w:rsidRPr="006328C6" w:rsidRDefault="00D95B34" w:rsidP="00385FC3">
            <w:pPr>
              <w:pStyle w:val="Textfelder"/>
              <w:jc w:val="left"/>
            </w:pPr>
            <w:r w:rsidRPr="006328C6">
              <w:t xml:space="preserve">Geht der Artikel innerhalb von </w:t>
            </w:r>
            <w:r>
              <w:t>zw</w:t>
            </w:r>
            <w:r w:rsidR="00144924">
              <w:t>ei</w:t>
            </w:r>
            <w:r w:rsidRPr="006328C6">
              <w:t xml:space="preserve"> </w:t>
            </w:r>
            <w:r w:rsidR="00144924">
              <w:t>Jahren</w:t>
            </w:r>
            <w:r w:rsidRPr="006328C6">
              <w:t xml:space="preserve"> kaputt, hat der Käufer einen Gewährleistungsanspruch.</w:t>
            </w:r>
          </w:p>
        </w:tc>
        <w:tc>
          <w:tcPr>
            <w:tcW w:w="1984" w:type="dxa"/>
            <w:vAlign w:val="center"/>
          </w:tcPr>
          <w:p w14:paraId="213D6B56" w14:textId="77777777" w:rsidR="00D95B34" w:rsidRPr="006328C6" w:rsidRDefault="00D95B34" w:rsidP="00D04818">
            <w:pPr>
              <w:rPr>
                <w:b/>
                <w:szCs w:val="28"/>
              </w:rPr>
            </w:pPr>
          </w:p>
        </w:tc>
        <w:tc>
          <w:tcPr>
            <w:tcW w:w="1984" w:type="dxa"/>
            <w:vAlign w:val="center"/>
          </w:tcPr>
          <w:p w14:paraId="4C4B7AAA" w14:textId="77777777" w:rsidR="00D95B34" w:rsidRPr="006328C6" w:rsidRDefault="00D95B34" w:rsidP="00D04818">
            <w:pPr>
              <w:rPr>
                <w:b/>
                <w:szCs w:val="28"/>
              </w:rPr>
            </w:pPr>
          </w:p>
        </w:tc>
      </w:tr>
    </w:tbl>
    <w:p w14:paraId="59FB76FF" w14:textId="77777777" w:rsidR="00D4431A" w:rsidRDefault="00D4431A" w:rsidP="00977AEA">
      <w:pPr>
        <w:tabs>
          <w:tab w:val="left" w:pos="1780"/>
        </w:tabs>
        <w:rPr>
          <w:sz w:val="24"/>
          <w:szCs w:val="22"/>
        </w:rPr>
        <w:sectPr w:rsidR="00D4431A" w:rsidSect="00A35960">
          <w:headerReference w:type="first" r:id="rId202"/>
          <w:pgSz w:w="11900" w:h="16840"/>
          <w:pgMar w:top="2835" w:right="851" w:bottom="1134" w:left="851" w:header="709" w:footer="454" w:gutter="0"/>
          <w:cols w:space="708"/>
          <w:titlePg/>
          <w:docGrid w:linePitch="360"/>
        </w:sectPr>
      </w:pPr>
    </w:p>
    <w:tbl>
      <w:tblPr>
        <w:tblStyle w:val="Tabellenraster12"/>
        <w:tblW w:w="9468" w:type="dxa"/>
        <w:jc w:val="center"/>
        <w:tblLook w:val="04A0" w:firstRow="1" w:lastRow="0" w:firstColumn="1" w:lastColumn="0" w:noHBand="0" w:noVBand="1"/>
      </w:tblPr>
      <w:tblGrid>
        <w:gridCol w:w="4819"/>
        <w:gridCol w:w="2665"/>
        <w:gridCol w:w="1984"/>
      </w:tblGrid>
      <w:tr w:rsidR="00385FC3" w:rsidRPr="006328C6" w14:paraId="2DFB417A" w14:textId="77777777" w:rsidTr="00385FC3">
        <w:trPr>
          <w:trHeight w:val="483"/>
          <w:tblHeader/>
          <w:jc w:val="center"/>
        </w:trPr>
        <w:tc>
          <w:tcPr>
            <w:tcW w:w="4819" w:type="dxa"/>
            <w:vAlign w:val="center"/>
          </w:tcPr>
          <w:p w14:paraId="1DF727EC" w14:textId="77777777" w:rsidR="003A23B5" w:rsidRPr="00385FC3" w:rsidRDefault="003A23B5" w:rsidP="00385FC3">
            <w:pPr>
              <w:pStyle w:val="Textfelder"/>
              <w:jc w:val="left"/>
              <w:rPr>
                <w:b/>
                <w:bCs/>
              </w:rPr>
            </w:pPr>
            <w:r w:rsidRPr="00385FC3">
              <w:rPr>
                <w:b/>
                <w:bCs/>
              </w:rPr>
              <w:lastRenderedPageBreak/>
              <w:t>Aussage</w:t>
            </w:r>
          </w:p>
        </w:tc>
        <w:tc>
          <w:tcPr>
            <w:tcW w:w="2665" w:type="dxa"/>
            <w:vAlign w:val="center"/>
          </w:tcPr>
          <w:p w14:paraId="2DC3577C" w14:textId="77777777" w:rsidR="003A23B5" w:rsidRPr="00385FC3" w:rsidRDefault="003A23B5" w:rsidP="00385FC3">
            <w:pPr>
              <w:pStyle w:val="Textfelder"/>
              <w:rPr>
                <w:b/>
                <w:bCs/>
              </w:rPr>
            </w:pPr>
            <w:r w:rsidRPr="00385FC3">
              <w:rPr>
                <w:b/>
                <w:bCs/>
              </w:rPr>
              <w:t>richtig</w:t>
            </w:r>
          </w:p>
        </w:tc>
        <w:tc>
          <w:tcPr>
            <w:tcW w:w="1984" w:type="dxa"/>
            <w:vAlign w:val="center"/>
          </w:tcPr>
          <w:p w14:paraId="3A000637" w14:textId="77777777" w:rsidR="003A23B5" w:rsidRPr="00385FC3" w:rsidRDefault="003A23B5" w:rsidP="00385FC3">
            <w:pPr>
              <w:pStyle w:val="Textfelder"/>
              <w:rPr>
                <w:b/>
                <w:bCs/>
              </w:rPr>
            </w:pPr>
            <w:r w:rsidRPr="00385FC3">
              <w:rPr>
                <w:b/>
                <w:bCs/>
              </w:rPr>
              <w:t>falsch</w:t>
            </w:r>
          </w:p>
        </w:tc>
      </w:tr>
      <w:tr w:rsidR="00385FC3" w:rsidRPr="006328C6" w14:paraId="55D2A7D8" w14:textId="77777777" w:rsidTr="00385FC3">
        <w:trPr>
          <w:trHeight w:val="483"/>
          <w:jc w:val="center"/>
        </w:trPr>
        <w:tc>
          <w:tcPr>
            <w:tcW w:w="4819" w:type="dxa"/>
          </w:tcPr>
          <w:p w14:paraId="1B0BA277" w14:textId="4A84F606" w:rsidR="003A23B5" w:rsidRPr="006328C6" w:rsidRDefault="003A23B5" w:rsidP="00385FC3">
            <w:pPr>
              <w:pStyle w:val="Textfelder"/>
              <w:jc w:val="left"/>
            </w:pPr>
            <w:r w:rsidRPr="006328C6">
              <w:t>Ich mache einen Vertrag rückgängig.</w:t>
            </w:r>
          </w:p>
          <w:p w14:paraId="28646B1A" w14:textId="30F3D5E3" w:rsidR="003A23B5" w:rsidRPr="006328C6" w:rsidRDefault="003A23B5" w:rsidP="00385FC3">
            <w:pPr>
              <w:pStyle w:val="Textfelder"/>
              <w:jc w:val="left"/>
            </w:pPr>
            <w:r w:rsidRPr="006328C6">
              <w:t>Das nennt man Widerruf.</w:t>
            </w:r>
          </w:p>
        </w:tc>
        <w:tc>
          <w:tcPr>
            <w:tcW w:w="2665" w:type="dxa"/>
            <w:vAlign w:val="center"/>
          </w:tcPr>
          <w:p w14:paraId="2F6D7CF1" w14:textId="77777777" w:rsidR="003A23B5" w:rsidRPr="006328C6" w:rsidRDefault="003A23B5" w:rsidP="00D04818">
            <w:pPr>
              <w:pStyle w:val="Textfelder"/>
            </w:pPr>
            <w:r w:rsidRPr="006328C6">
              <w:t>x</w:t>
            </w:r>
          </w:p>
        </w:tc>
        <w:tc>
          <w:tcPr>
            <w:tcW w:w="1984" w:type="dxa"/>
            <w:vAlign w:val="center"/>
          </w:tcPr>
          <w:p w14:paraId="165F01BF" w14:textId="77777777" w:rsidR="003A23B5" w:rsidRPr="006328C6" w:rsidRDefault="003A23B5" w:rsidP="00D04818">
            <w:pPr>
              <w:pStyle w:val="Textfelder"/>
            </w:pPr>
          </w:p>
        </w:tc>
      </w:tr>
      <w:tr w:rsidR="00385FC3" w:rsidRPr="006328C6" w14:paraId="52FDC8A4" w14:textId="77777777" w:rsidTr="00385FC3">
        <w:trPr>
          <w:trHeight w:val="483"/>
          <w:jc w:val="center"/>
        </w:trPr>
        <w:tc>
          <w:tcPr>
            <w:tcW w:w="4819" w:type="dxa"/>
          </w:tcPr>
          <w:p w14:paraId="0D7DF0CC" w14:textId="611685DD" w:rsidR="003A23B5" w:rsidRPr="006328C6" w:rsidRDefault="003A23B5" w:rsidP="00385FC3">
            <w:pPr>
              <w:pStyle w:val="Textfelder"/>
              <w:jc w:val="left"/>
            </w:pPr>
            <w:r w:rsidRPr="006328C6">
              <w:t xml:space="preserve">Ich kann den Artikel innerhalb von </w:t>
            </w:r>
            <w:r w:rsidR="00D95B34">
              <w:t>drei</w:t>
            </w:r>
            <w:r w:rsidRPr="006328C6">
              <w:t xml:space="preserve"> Wochen zurückschicken.</w:t>
            </w:r>
          </w:p>
        </w:tc>
        <w:tc>
          <w:tcPr>
            <w:tcW w:w="2665" w:type="dxa"/>
            <w:vAlign w:val="center"/>
          </w:tcPr>
          <w:p w14:paraId="338B8818" w14:textId="77777777" w:rsidR="003A23B5" w:rsidRPr="006328C6" w:rsidRDefault="003A23B5" w:rsidP="00D04818">
            <w:pPr>
              <w:pStyle w:val="Textfelder"/>
            </w:pPr>
          </w:p>
        </w:tc>
        <w:tc>
          <w:tcPr>
            <w:tcW w:w="1984" w:type="dxa"/>
            <w:vAlign w:val="center"/>
          </w:tcPr>
          <w:p w14:paraId="0AF0CD39" w14:textId="707197A7" w:rsidR="003A23B5" w:rsidRPr="006328C6" w:rsidRDefault="003A23B5" w:rsidP="00CB1657">
            <w:pPr>
              <w:pStyle w:val="Textfelder"/>
            </w:pPr>
            <w:r w:rsidRPr="006328C6">
              <w:t>x (</w:t>
            </w:r>
            <w:r w:rsidR="00902170">
              <w:t>zwei</w:t>
            </w:r>
            <w:r w:rsidRPr="006328C6">
              <w:t xml:space="preserve"> Wochen)</w:t>
            </w:r>
          </w:p>
        </w:tc>
      </w:tr>
      <w:tr w:rsidR="00385FC3" w:rsidRPr="006328C6" w14:paraId="63F489C9" w14:textId="77777777" w:rsidTr="00385FC3">
        <w:trPr>
          <w:trHeight w:val="483"/>
          <w:jc w:val="center"/>
        </w:trPr>
        <w:tc>
          <w:tcPr>
            <w:tcW w:w="4819" w:type="dxa"/>
          </w:tcPr>
          <w:p w14:paraId="6D07199C" w14:textId="77777777" w:rsidR="003A23B5" w:rsidRPr="006328C6" w:rsidRDefault="003A23B5" w:rsidP="00385FC3">
            <w:pPr>
              <w:pStyle w:val="Textfelder"/>
              <w:jc w:val="left"/>
            </w:pPr>
            <w:r w:rsidRPr="006328C6">
              <w:t>Ich muss keinen Grund haben, einen Artikel zurückzuschicken.</w:t>
            </w:r>
          </w:p>
        </w:tc>
        <w:tc>
          <w:tcPr>
            <w:tcW w:w="2665" w:type="dxa"/>
            <w:vAlign w:val="center"/>
          </w:tcPr>
          <w:p w14:paraId="446E744D" w14:textId="77777777" w:rsidR="003A23B5" w:rsidRPr="006328C6" w:rsidRDefault="003A23B5" w:rsidP="00D04818">
            <w:pPr>
              <w:pStyle w:val="Textfelder"/>
            </w:pPr>
            <w:r w:rsidRPr="006328C6">
              <w:t>x</w:t>
            </w:r>
          </w:p>
        </w:tc>
        <w:tc>
          <w:tcPr>
            <w:tcW w:w="1984" w:type="dxa"/>
            <w:vAlign w:val="center"/>
          </w:tcPr>
          <w:p w14:paraId="5C7086E9" w14:textId="77777777" w:rsidR="003A23B5" w:rsidRPr="006328C6" w:rsidRDefault="003A23B5" w:rsidP="00D04818">
            <w:pPr>
              <w:jc w:val="center"/>
              <w:rPr>
                <w:szCs w:val="28"/>
              </w:rPr>
            </w:pPr>
          </w:p>
        </w:tc>
      </w:tr>
      <w:tr w:rsidR="00385FC3" w:rsidRPr="006328C6" w14:paraId="4FDB4DB0" w14:textId="77777777" w:rsidTr="00385FC3">
        <w:trPr>
          <w:trHeight w:val="483"/>
          <w:jc w:val="center"/>
        </w:trPr>
        <w:tc>
          <w:tcPr>
            <w:tcW w:w="4819" w:type="dxa"/>
          </w:tcPr>
          <w:p w14:paraId="3756C880" w14:textId="77777777" w:rsidR="003A23B5" w:rsidRPr="006328C6" w:rsidRDefault="003A23B5" w:rsidP="00385FC3">
            <w:pPr>
              <w:pStyle w:val="Textfelder"/>
              <w:jc w:val="left"/>
            </w:pPr>
            <w:r w:rsidRPr="006328C6">
              <w:t>Kulanz bedeutet, wenn der Verkäufer den Artikel freiwillig zurücknimmt.</w:t>
            </w:r>
          </w:p>
        </w:tc>
        <w:tc>
          <w:tcPr>
            <w:tcW w:w="2665" w:type="dxa"/>
            <w:vAlign w:val="center"/>
          </w:tcPr>
          <w:p w14:paraId="1756A03B" w14:textId="77777777" w:rsidR="003A23B5" w:rsidRPr="006328C6" w:rsidRDefault="003A23B5" w:rsidP="00D04818">
            <w:pPr>
              <w:pStyle w:val="Textfelder"/>
            </w:pPr>
            <w:r w:rsidRPr="006328C6">
              <w:t>x</w:t>
            </w:r>
          </w:p>
        </w:tc>
        <w:tc>
          <w:tcPr>
            <w:tcW w:w="1984" w:type="dxa"/>
            <w:vAlign w:val="center"/>
          </w:tcPr>
          <w:p w14:paraId="714DC714" w14:textId="77777777" w:rsidR="003A23B5" w:rsidRPr="006328C6" w:rsidRDefault="003A23B5" w:rsidP="00D04818">
            <w:pPr>
              <w:jc w:val="center"/>
              <w:rPr>
                <w:szCs w:val="28"/>
              </w:rPr>
            </w:pPr>
          </w:p>
        </w:tc>
      </w:tr>
      <w:tr w:rsidR="00385FC3" w:rsidRPr="006328C6" w14:paraId="7BEF2FF0" w14:textId="77777777" w:rsidTr="00385FC3">
        <w:trPr>
          <w:trHeight w:val="483"/>
          <w:jc w:val="center"/>
        </w:trPr>
        <w:tc>
          <w:tcPr>
            <w:tcW w:w="4819" w:type="dxa"/>
          </w:tcPr>
          <w:p w14:paraId="2B4049DB" w14:textId="77777777" w:rsidR="003A23B5" w:rsidRPr="006328C6" w:rsidRDefault="003A23B5" w:rsidP="00385FC3">
            <w:pPr>
              <w:pStyle w:val="Textfelder"/>
              <w:jc w:val="left"/>
            </w:pPr>
            <w:r w:rsidRPr="006328C6">
              <w:t>Der Kunde kann den Vertrag jederzeit kündigen.</w:t>
            </w:r>
          </w:p>
        </w:tc>
        <w:tc>
          <w:tcPr>
            <w:tcW w:w="2665" w:type="dxa"/>
            <w:vAlign w:val="center"/>
          </w:tcPr>
          <w:p w14:paraId="5C5E2622" w14:textId="77777777" w:rsidR="003A23B5" w:rsidRPr="006328C6" w:rsidRDefault="003A23B5" w:rsidP="00CB1657">
            <w:pPr>
              <w:pStyle w:val="Textfelder"/>
            </w:pPr>
            <w:r w:rsidRPr="006328C6">
              <w:t>x (aber: die Kündigung wird erst nach Ablauf der Kündigungsfrist wirksam)</w:t>
            </w:r>
          </w:p>
        </w:tc>
        <w:tc>
          <w:tcPr>
            <w:tcW w:w="1984" w:type="dxa"/>
            <w:vAlign w:val="center"/>
          </w:tcPr>
          <w:p w14:paraId="22E9BC72" w14:textId="77777777" w:rsidR="003A23B5" w:rsidRPr="006328C6" w:rsidRDefault="003A23B5" w:rsidP="00D04818">
            <w:pPr>
              <w:jc w:val="center"/>
              <w:rPr>
                <w:szCs w:val="28"/>
              </w:rPr>
            </w:pPr>
          </w:p>
        </w:tc>
      </w:tr>
      <w:tr w:rsidR="00385FC3" w:rsidRPr="006328C6" w14:paraId="358236F0" w14:textId="77777777" w:rsidTr="00385FC3">
        <w:trPr>
          <w:trHeight w:val="483"/>
          <w:jc w:val="center"/>
        </w:trPr>
        <w:tc>
          <w:tcPr>
            <w:tcW w:w="4819" w:type="dxa"/>
          </w:tcPr>
          <w:p w14:paraId="220EF1D1" w14:textId="7DF0E785" w:rsidR="003A23B5" w:rsidRPr="006328C6" w:rsidRDefault="003A23B5" w:rsidP="00385FC3">
            <w:pPr>
              <w:pStyle w:val="Textfelder"/>
              <w:jc w:val="left"/>
            </w:pPr>
            <w:r w:rsidRPr="006328C6">
              <w:t xml:space="preserve">Ein beschädigter Artikel kann innerhalb von </w:t>
            </w:r>
            <w:r w:rsidR="00D95B34">
              <w:t>drei</w:t>
            </w:r>
            <w:r w:rsidRPr="006328C6">
              <w:t xml:space="preserve"> Jahren </w:t>
            </w:r>
            <w:r w:rsidR="00546DFB">
              <w:t>ersetzt</w:t>
            </w:r>
            <w:r w:rsidRPr="006328C6">
              <w:t xml:space="preserve"> werden.</w:t>
            </w:r>
          </w:p>
        </w:tc>
        <w:tc>
          <w:tcPr>
            <w:tcW w:w="2665" w:type="dxa"/>
            <w:vAlign w:val="center"/>
          </w:tcPr>
          <w:p w14:paraId="325F9A7F" w14:textId="77777777" w:rsidR="003A23B5" w:rsidRPr="006328C6" w:rsidRDefault="003A23B5" w:rsidP="00D04818">
            <w:pPr>
              <w:jc w:val="center"/>
              <w:rPr>
                <w:szCs w:val="28"/>
              </w:rPr>
            </w:pPr>
          </w:p>
        </w:tc>
        <w:tc>
          <w:tcPr>
            <w:tcW w:w="1984" w:type="dxa"/>
            <w:vAlign w:val="center"/>
          </w:tcPr>
          <w:p w14:paraId="18B6BD20" w14:textId="3811379F" w:rsidR="003A23B5" w:rsidRPr="006328C6" w:rsidRDefault="003A23B5" w:rsidP="00D04818">
            <w:pPr>
              <w:pStyle w:val="Textfelder"/>
            </w:pPr>
            <w:r w:rsidRPr="006328C6">
              <w:t xml:space="preserve">x (innerhalb von </w:t>
            </w:r>
            <w:r w:rsidR="00902170">
              <w:t>zwei</w:t>
            </w:r>
            <w:r w:rsidRPr="006328C6">
              <w:t xml:space="preserve"> Jahren)</w:t>
            </w:r>
          </w:p>
        </w:tc>
      </w:tr>
      <w:tr w:rsidR="00385FC3" w:rsidRPr="006328C6" w14:paraId="3CE2F6E7" w14:textId="77777777" w:rsidTr="00385FC3">
        <w:trPr>
          <w:trHeight w:val="483"/>
          <w:jc w:val="center"/>
        </w:trPr>
        <w:tc>
          <w:tcPr>
            <w:tcW w:w="4819" w:type="dxa"/>
          </w:tcPr>
          <w:p w14:paraId="056635B7" w14:textId="3567FA6F" w:rsidR="00D95B34" w:rsidRPr="006328C6" w:rsidRDefault="00D95B34" w:rsidP="00385FC3">
            <w:pPr>
              <w:pStyle w:val="Textfelder"/>
              <w:jc w:val="left"/>
            </w:pPr>
            <w:r w:rsidRPr="00510500">
              <w:rPr>
                <w:rFonts w:eastAsia="Times New Roman"/>
              </w:rPr>
              <w:t>Der Vertragspartner muss der Kündigung zustimmen.</w:t>
            </w:r>
          </w:p>
        </w:tc>
        <w:tc>
          <w:tcPr>
            <w:tcW w:w="2665" w:type="dxa"/>
            <w:vAlign w:val="center"/>
          </w:tcPr>
          <w:p w14:paraId="3D2773B0" w14:textId="77777777" w:rsidR="00D95B34" w:rsidRPr="006328C6" w:rsidRDefault="00D95B34" w:rsidP="00D04818">
            <w:pPr>
              <w:jc w:val="center"/>
              <w:rPr>
                <w:szCs w:val="28"/>
              </w:rPr>
            </w:pPr>
          </w:p>
        </w:tc>
        <w:tc>
          <w:tcPr>
            <w:tcW w:w="1984" w:type="dxa"/>
            <w:vAlign w:val="center"/>
          </w:tcPr>
          <w:p w14:paraId="2D8E0859" w14:textId="511F046B" w:rsidR="00D95B34" w:rsidRPr="006328C6" w:rsidRDefault="00D95B34" w:rsidP="00D04818">
            <w:pPr>
              <w:pStyle w:val="Textfelder"/>
            </w:pPr>
            <w:r>
              <w:t>x</w:t>
            </w:r>
          </w:p>
        </w:tc>
      </w:tr>
      <w:tr w:rsidR="00385FC3" w:rsidRPr="006328C6" w14:paraId="7019CC39" w14:textId="77777777" w:rsidTr="00385FC3">
        <w:trPr>
          <w:trHeight w:val="483"/>
          <w:jc w:val="center"/>
        </w:trPr>
        <w:tc>
          <w:tcPr>
            <w:tcW w:w="4819" w:type="dxa"/>
          </w:tcPr>
          <w:p w14:paraId="0BA13F7D" w14:textId="28BC94B4" w:rsidR="00D95B34" w:rsidRPr="00510500" w:rsidRDefault="00D95B34" w:rsidP="00385FC3">
            <w:pPr>
              <w:pStyle w:val="Textfelder"/>
              <w:jc w:val="left"/>
              <w:rPr>
                <w:rFonts w:eastAsia="Times New Roman"/>
              </w:rPr>
            </w:pPr>
            <w:r w:rsidRPr="00510500">
              <w:rPr>
                <w:rFonts w:eastAsia="Times New Roman"/>
              </w:rPr>
              <w:t>Die Kündigung sollte immer schriftlich bestätigt werden.</w:t>
            </w:r>
          </w:p>
        </w:tc>
        <w:tc>
          <w:tcPr>
            <w:tcW w:w="2665" w:type="dxa"/>
            <w:vAlign w:val="center"/>
          </w:tcPr>
          <w:p w14:paraId="440D48E5" w14:textId="2DF9604D" w:rsidR="00D95B34" w:rsidRPr="006328C6" w:rsidRDefault="00D95B34" w:rsidP="00D04818">
            <w:pPr>
              <w:jc w:val="center"/>
              <w:rPr>
                <w:szCs w:val="28"/>
              </w:rPr>
            </w:pPr>
            <w:r>
              <w:rPr>
                <w:szCs w:val="28"/>
              </w:rPr>
              <w:t>x</w:t>
            </w:r>
          </w:p>
        </w:tc>
        <w:tc>
          <w:tcPr>
            <w:tcW w:w="1984" w:type="dxa"/>
            <w:vAlign w:val="center"/>
          </w:tcPr>
          <w:p w14:paraId="4CB252A8" w14:textId="77777777" w:rsidR="00D95B34" w:rsidRPr="006328C6" w:rsidRDefault="00D95B34" w:rsidP="00D04818">
            <w:pPr>
              <w:pStyle w:val="Textfelder"/>
            </w:pPr>
          </w:p>
        </w:tc>
      </w:tr>
      <w:tr w:rsidR="00385FC3" w:rsidRPr="006328C6" w14:paraId="569FEA7A" w14:textId="77777777" w:rsidTr="00385FC3">
        <w:trPr>
          <w:trHeight w:val="483"/>
          <w:jc w:val="center"/>
        </w:trPr>
        <w:tc>
          <w:tcPr>
            <w:tcW w:w="4819" w:type="dxa"/>
          </w:tcPr>
          <w:p w14:paraId="2873E342" w14:textId="27B1CB3D" w:rsidR="00D95B34" w:rsidRPr="00510500" w:rsidRDefault="00D95B34" w:rsidP="00385FC3">
            <w:pPr>
              <w:pStyle w:val="Textfelder"/>
              <w:jc w:val="left"/>
              <w:rPr>
                <w:rFonts w:eastAsia="Times New Roman"/>
              </w:rPr>
            </w:pPr>
            <w:r w:rsidRPr="00510500">
              <w:rPr>
                <w:rFonts w:eastAsia="Times New Roman"/>
              </w:rPr>
              <w:t xml:space="preserve">Geht der Artikel innerhalb von </w:t>
            </w:r>
            <w:r>
              <w:rPr>
                <w:rFonts w:eastAsia="Times New Roman"/>
              </w:rPr>
              <w:t>zw</w:t>
            </w:r>
            <w:r w:rsidR="00144924">
              <w:rPr>
                <w:rFonts w:eastAsia="Times New Roman"/>
              </w:rPr>
              <w:t>ei</w:t>
            </w:r>
            <w:r w:rsidRPr="00510500">
              <w:rPr>
                <w:rFonts w:eastAsia="Times New Roman"/>
              </w:rPr>
              <w:t xml:space="preserve"> </w:t>
            </w:r>
            <w:r w:rsidR="00144924">
              <w:rPr>
                <w:rFonts w:eastAsia="Times New Roman"/>
              </w:rPr>
              <w:t>Jahren</w:t>
            </w:r>
            <w:r w:rsidRPr="00510500">
              <w:rPr>
                <w:rFonts w:eastAsia="Times New Roman"/>
              </w:rPr>
              <w:t xml:space="preserve"> kaputt, hat der Käufer einen Gewährleistungsanspruch.</w:t>
            </w:r>
          </w:p>
        </w:tc>
        <w:tc>
          <w:tcPr>
            <w:tcW w:w="2665" w:type="dxa"/>
            <w:vAlign w:val="center"/>
          </w:tcPr>
          <w:p w14:paraId="00E21FEA" w14:textId="52F0453C" w:rsidR="00D95B34" w:rsidRPr="006328C6" w:rsidRDefault="00D95B34" w:rsidP="00D04818">
            <w:pPr>
              <w:jc w:val="center"/>
              <w:rPr>
                <w:szCs w:val="28"/>
              </w:rPr>
            </w:pPr>
            <w:r>
              <w:rPr>
                <w:szCs w:val="28"/>
              </w:rPr>
              <w:t>x</w:t>
            </w:r>
          </w:p>
        </w:tc>
        <w:tc>
          <w:tcPr>
            <w:tcW w:w="1984" w:type="dxa"/>
            <w:vAlign w:val="center"/>
          </w:tcPr>
          <w:p w14:paraId="7DEF0BAD" w14:textId="77777777" w:rsidR="00D95B34" w:rsidRPr="006328C6" w:rsidRDefault="00D95B34" w:rsidP="00D04818">
            <w:pPr>
              <w:pStyle w:val="Textfelder"/>
            </w:pPr>
          </w:p>
        </w:tc>
      </w:tr>
    </w:tbl>
    <w:p w14:paraId="6DAC3AEC" w14:textId="77777777" w:rsidR="004718F7" w:rsidRDefault="004718F7" w:rsidP="00977AEA">
      <w:pPr>
        <w:tabs>
          <w:tab w:val="left" w:pos="1780"/>
        </w:tabs>
        <w:rPr>
          <w:sz w:val="24"/>
          <w:szCs w:val="22"/>
        </w:rPr>
        <w:sectPr w:rsidR="004718F7" w:rsidSect="00A35960">
          <w:headerReference w:type="first" r:id="rId203"/>
          <w:pgSz w:w="11900" w:h="16840"/>
          <w:pgMar w:top="2835" w:right="851" w:bottom="1134" w:left="851" w:header="709" w:footer="454" w:gutter="0"/>
          <w:cols w:space="708"/>
          <w:titlePg/>
          <w:docGrid w:linePitch="360"/>
        </w:sectPr>
      </w:pPr>
    </w:p>
    <w:p w14:paraId="12990E1C" w14:textId="6E570CF0" w:rsidR="00515E2D" w:rsidRPr="003A04CA" w:rsidRDefault="00363605" w:rsidP="00515E2D">
      <w:pPr>
        <w:rPr>
          <w:szCs w:val="28"/>
        </w:rPr>
      </w:pPr>
      <w:r>
        <w:rPr>
          <w:noProof/>
          <w:szCs w:val="28"/>
        </w:rPr>
        <w:lastRenderedPageBreak/>
        <w:drawing>
          <wp:anchor distT="0" distB="0" distL="114300" distR="114300" simplePos="0" relativeHeight="251806208" behindDoc="0" locked="0" layoutInCell="1" allowOverlap="1" wp14:anchorId="1C9852DE" wp14:editId="27A5455D">
            <wp:simplePos x="0" y="0"/>
            <wp:positionH relativeFrom="column">
              <wp:posOffset>-180340</wp:posOffset>
            </wp:positionH>
            <wp:positionV relativeFrom="paragraph">
              <wp:posOffset>-90170</wp:posOffset>
            </wp:positionV>
            <wp:extent cx="367200" cy="367200"/>
            <wp:effectExtent l="0" t="0" r="0" b="0"/>
            <wp:wrapNone/>
            <wp:docPr id="1142" name="Grafik 1142"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 name="Grafik 1142" descr="Bleistift"/>
                    <pic:cNvPicPr/>
                  </pic:nvPicPr>
                  <pic:blipFill>
                    <a:blip r:embed="rId63">
                      <a:extLst>
                        <a:ext uri="{96DAC541-7B7A-43D3-8B79-37D633B846F1}">
                          <asvg:svgBlip xmlns:asvg="http://schemas.microsoft.com/office/drawing/2016/SVG/main" r:embed="rId64"/>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515E2D" w:rsidRPr="003A04CA">
        <w:rPr>
          <w:szCs w:val="28"/>
        </w:rPr>
        <w:t>Ordnen Sie die Beispiele den vier Möglichkeiten zu!</w:t>
      </w:r>
    </w:p>
    <w:p w14:paraId="14BEFA01" w14:textId="77777777" w:rsidR="00515E2D" w:rsidRPr="003A04CA" w:rsidRDefault="00515E2D" w:rsidP="00515E2D">
      <w:pPr>
        <w:rPr>
          <w:bCs/>
          <w:szCs w:val="28"/>
        </w:rPr>
      </w:pPr>
    </w:p>
    <w:p w14:paraId="7D89A3D1" w14:textId="77777777" w:rsidR="00515E2D" w:rsidRPr="003A04CA" w:rsidRDefault="00515E2D" w:rsidP="00515E2D">
      <w:pPr>
        <w:rPr>
          <w:bCs/>
          <w:szCs w:val="28"/>
        </w:rPr>
      </w:pPr>
      <w:r w:rsidRPr="003A04CA">
        <w:rPr>
          <w:bCs/>
          <w:szCs w:val="28"/>
        </w:rPr>
        <w:t>Möglichkeiten:</w:t>
      </w:r>
    </w:p>
    <w:p w14:paraId="245E969E" w14:textId="77777777" w:rsidR="00515E2D" w:rsidRPr="003A04CA" w:rsidRDefault="00515E2D" w:rsidP="00515E2D">
      <w:pPr>
        <w:rPr>
          <w:bCs/>
          <w:szCs w:val="28"/>
        </w:rPr>
      </w:pPr>
      <w:r w:rsidRPr="003A04CA">
        <w:rPr>
          <w:b/>
          <w:bCs/>
          <w:noProof/>
          <w:szCs w:val="28"/>
        </w:rPr>
        <mc:AlternateContent>
          <mc:Choice Requires="wps">
            <w:drawing>
              <wp:anchor distT="0" distB="0" distL="114300" distR="114300" simplePos="0" relativeHeight="251538944" behindDoc="0" locked="0" layoutInCell="1" allowOverlap="1" wp14:anchorId="1A911F61" wp14:editId="0A62D588">
                <wp:simplePos x="0" y="0"/>
                <wp:positionH relativeFrom="column">
                  <wp:posOffset>3459480</wp:posOffset>
                </wp:positionH>
                <wp:positionV relativeFrom="paragraph">
                  <wp:posOffset>36830</wp:posOffset>
                </wp:positionV>
                <wp:extent cx="904875" cy="324000"/>
                <wp:effectExtent l="19050" t="19050" r="47625" b="38100"/>
                <wp:wrapNone/>
                <wp:docPr id="783" name="Textfeld 783"/>
                <wp:cNvGraphicFramePr/>
                <a:graphic xmlns:a="http://schemas.openxmlformats.org/drawingml/2006/main">
                  <a:graphicData uri="http://schemas.microsoft.com/office/word/2010/wordprocessingShape">
                    <wps:wsp>
                      <wps:cNvSpPr txBox="1"/>
                      <wps:spPr>
                        <a:xfrm>
                          <a:off x="0" y="0"/>
                          <a:ext cx="904875" cy="324000"/>
                        </a:xfrm>
                        <a:custGeom>
                          <a:avLst/>
                          <a:gdLst>
                            <a:gd name="connsiteX0" fmla="*/ 0 w 904875"/>
                            <a:gd name="connsiteY0" fmla="*/ 0 h 324000"/>
                            <a:gd name="connsiteX1" fmla="*/ 443389 w 904875"/>
                            <a:gd name="connsiteY1" fmla="*/ 0 h 324000"/>
                            <a:gd name="connsiteX2" fmla="*/ 904875 w 904875"/>
                            <a:gd name="connsiteY2" fmla="*/ 0 h 324000"/>
                            <a:gd name="connsiteX3" fmla="*/ 904875 w 904875"/>
                            <a:gd name="connsiteY3" fmla="*/ 324000 h 324000"/>
                            <a:gd name="connsiteX4" fmla="*/ 461486 w 904875"/>
                            <a:gd name="connsiteY4" fmla="*/ 324000 h 324000"/>
                            <a:gd name="connsiteX5" fmla="*/ 0 w 904875"/>
                            <a:gd name="connsiteY5" fmla="*/ 324000 h 324000"/>
                            <a:gd name="connsiteX6" fmla="*/ 0 w 904875"/>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04875" h="324000" fill="none" extrusionOk="0">
                              <a:moveTo>
                                <a:pt x="0" y="0"/>
                              </a:moveTo>
                              <a:cubicBezTo>
                                <a:pt x="116131" y="19894"/>
                                <a:pt x="231695" y="-14105"/>
                                <a:pt x="443389" y="0"/>
                              </a:cubicBezTo>
                              <a:cubicBezTo>
                                <a:pt x="655083" y="14105"/>
                                <a:pt x="759646" y="19377"/>
                                <a:pt x="904875" y="0"/>
                              </a:cubicBezTo>
                              <a:cubicBezTo>
                                <a:pt x="890260" y="138930"/>
                                <a:pt x="918778" y="249178"/>
                                <a:pt x="904875" y="324000"/>
                              </a:cubicBezTo>
                              <a:cubicBezTo>
                                <a:pt x="732118" y="331926"/>
                                <a:pt x="599602" y="315888"/>
                                <a:pt x="461486" y="324000"/>
                              </a:cubicBezTo>
                              <a:cubicBezTo>
                                <a:pt x="323370" y="332112"/>
                                <a:pt x="190102" y="334583"/>
                                <a:pt x="0" y="324000"/>
                              </a:cubicBezTo>
                              <a:cubicBezTo>
                                <a:pt x="9924" y="244056"/>
                                <a:pt x="-691" y="112361"/>
                                <a:pt x="0" y="0"/>
                              </a:cubicBezTo>
                              <a:close/>
                            </a:path>
                            <a:path w="904875" h="324000" stroke="0" extrusionOk="0">
                              <a:moveTo>
                                <a:pt x="0" y="0"/>
                              </a:moveTo>
                              <a:cubicBezTo>
                                <a:pt x="181511" y="10731"/>
                                <a:pt x="319839" y="-5626"/>
                                <a:pt x="434340" y="0"/>
                              </a:cubicBezTo>
                              <a:cubicBezTo>
                                <a:pt x="548841" y="5626"/>
                                <a:pt x="794901" y="1805"/>
                                <a:pt x="904875" y="0"/>
                              </a:cubicBezTo>
                              <a:cubicBezTo>
                                <a:pt x="899075" y="69686"/>
                                <a:pt x="919835" y="191850"/>
                                <a:pt x="904875" y="324000"/>
                              </a:cubicBezTo>
                              <a:cubicBezTo>
                                <a:pt x="797000" y="329539"/>
                                <a:pt x="645190" y="334002"/>
                                <a:pt x="479584" y="324000"/>
                              </a:cubicBezTo>
                              <a:cubicBezTo>
                                <a:pt x="313978" y="313998"/>
                                <a:pt x="226945" y="310836"/>
                                <a:pt x="0" y="324000"/>
                              </a:cubicBezTo>
                              <a:cubicBezTo>
                                <a:pt x="11686" y="193133"/>
                                <a:pt x="-2790" y="121656"/>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sd="2425601036">
                                <a:prstGeom prst="rect">
                                  <a:avLst/>
                                </a:prstGeom>
                                <ask:type>
                                  <ask:lineSketchFreehand/>
                                </ask:type>
                              </ask:lineSketchStyleProps>
                            </a:ext>
                          </a:extLst>
                        </a:ln>
                      </wps:spPr>
                      <wps:txbx>
                        <w:txbxContent>
                          <w:p w14:paraId="24A40842" w14:textId="77777777" w:rsidR="00D04818" w:rsidRPr="00654851" w:rsidRDefault="00D04818" w:rsidP="00515E2D">
                            <w:pPr>
                              <w:pStyle w:val="Textfelder"/>
                            </w:pPr>
                            <w:r w:rsidRPr="00654851">
                              <w:t>Widerruf</w:t>
                            </w:r>
                          </w:p>
                          <w:p w14:paraId="43DD8F0A" w14:textId="77777777" w:rsidR="00D04818" w:rsidRDefault="00D04818"/>
                          <w:p w14:paraId="25C53BEA" w14:textId="77777777" w:rsidR="00D04818" w:rsidRPr="00654851" w:rsidRDefault="00D04818" w:rsidP="00515E2D">
                            <w:pPr>
                              <w:pStyle w:val="Textfelder"/>
                            </w:pPr>
                            <w:r w:rsidRPr="00654851">
                              <w:t>Widerruf</w:t>
                            </w:r>
                          </w:p>
                          <w:p w14:paraId="1A984C36" w14:textId="77777777" w:rsidR="00D04818" w:rsidRDefault="00D04818"/>
                          <w:p w14:paraId="66DFEFCD" w14:textId="5FB0830A" w:rsidR="00D04818" w:rsidRPr="00654851" w:rsidRDefault="00D04818" w:rsidP="00515E2D">
                            <w:pPr>
                              <w:pStyle w:val="Textfelder"/>
                            </w:pPr>
                            <w:r w:rsidRPr="00654851">
                              <w:t>Widerruf</w:t>
                            </w:r>
                          </w:p>
                          <w:p w14:paraId="37FF76EC" w14:textId="77777777" w:rsidR="00D04818" w:rsidRDefault="00D04818"/>
                          <w:p w14:paraId="2FB605D2" w14:textId="5E820157" w:rsidR="00D04818" w:rsidRPr="00654851" w:rsidRDefault="00D04818" w:rsidP="00515E2D">
                            <w:pPr>
                              <w:pStyle w:val="Textfelder"/>
                            </w:pPr>
                            <w:r w:rsidRPr="00654851">
                              <w:t>Widerruf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911F61" id="Textfeld 783" o:spid="_x0000_s1135" type="#_x0000_t202" style="position:absolute;left:0;text-align:left;margin-left:272.4pt;margin-top:2.9pt;width:71.25pt;height:25.5pt;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" fillcolor="window" strokeweight=".5pt">
                <v:textbox>
                  <w:txbxContent>
                    <w:p w14:paraId="24A40842" w14:textId="77777777" w:rsidR="00D04818" w:rsidRPr="00654851" w:rsidRDefault="00D04818" w:rsidP="00515E2D">
                      <w:pPr>
                        <w:pStyle w:val="Textfelder"/>
                      </w:pPr>
                      <w:r w:rsidRPr="00654851">
                        <w:t>Widerruf</w:t>
                      </w:r>
                    </w:p>
                    <w:p w14:paraId="43DD8F0A" w14:textId="77777777" w:rsidR="00D04818" w:rsidRDefault="00D04818"/>
                    <w:p w14:paraId="25C53BEA" w14:textId="77777777" w:rsidR="00D04818" w:rsidRPr="00654851" w:rsidRDefault="00D04818" w:rsidP="00515E2D">
                      <w:pPr>
                        <w:pStyle w:val="Textfelder"/>
                      </w:pPr>
                      <w:r w:rsidRPr="00654851">
                        <w:t>Widerruf</w:t>
                      </w:r>
                    </w:p>
                    <w:p w14:paraId="1A984C36" w14:textId="77777777" w:rsidR="00D04818" w:rsidRDefault="00D04818"/>
                    <w:p w14:paraId="66DFEFCD" w14:textId="5FB0830A" w:rsidR="00D04818" w:rsidRPr="00654851" w:rsidRDefault="00D04818" w:rsidP="00515E2D">
                      <w:pPr>
                        <w:pStyle w:val="Textfelder"/>
                      </w:pPr>
                      <w:r w:rsidRPr="00654851">
                        <w:t>Widerruf</w:t>
                      </w:r>
                    </w:p>
                    <w:p w14:paraId="37FF76EC" w14:textId="77777777" w:rsidR="00D04818" w:rsidRDefault="00D04818"/>
                    <w:p w14:paraId="2FB605D2" w14:textId="5E820157" w:rsidR="00D04818" w:rsidRPr="00654851" w:rsidRDefault="00D04818" w:rsidP="00515E2D">
                      <w:pPr>
                        <w:pStyle w:val="Textfelder"/>
                      </w:pPr>
                      <w:r w:rsidRPr="00654851">
                        <w:t>Widerruf</w:t>
                      </w:r>
                    </w:p>
                  </w:txbxContent>
                </v:textbox>
              </v:shape>
            </w:pict>
          </mc:Fallback>
        </mc:AlternateContent>
      </w:r>
      <w:r w:rsidRPr="003A04CA">
        <w:rPr>
          <w:b/>
          <w:bCs/>
          <w:noProof/>
          <w:szCs w:val="28"/>
        </w:rPr>
        <mc:AlternateContent>
          <mc:Choice Requires="wps">
            <w:drawing>
              <wp:anchor distT="0" distB="0" distL="114300" distR="114300" simplePos="0" relativeHeight="251534848" behindDoc="0" locked="0" layoutInCell="1" allowOverlap="1" wp14:anchorId="20CC1584" wp14:editId="0CA68698">
                <wp:simplePos x="0" y="0"/>
                <wp:positionH relativeFrom="column">
                  <wp:posOffset>1088390</wp:posOffset>
                </wp:positionH>
                <wp:positionV relativeFrom="paragraph">
                  <wp:posOffset>246380</wp:posOffset>
                </wp:positionV>
                <wp:extent cx="762000" cy="324000"/>
                <wp:effectExtent l="19050" t="19050" r="38100" b="38100"/>
                <wp:wrapNone/>
                <wp:docPr id="784" name="Textfeld 784"/>
                <wp:cNvGraphicFramePr/>
                <a:graphic xmlns:a="http://schemas.openxmlformats.org/drawingml/2006/main">
                  <a:graphicData uri="http://schemas.microsoft.com/office/word/2010/wordprocessingShape">
                    <wps:wsp>
                      <wps:cNvSpPr txBox="1"/>
                      <wps:spPr>
                        <a:xfrm>
                          <a:off x="0" y="0"/>
                          <a:ext cx="762000" cy="324000"/>
                        </a:xfrm>
                        <a:custGeom>
                          <a:avLst/>
                          <a:gdLst>
                            <a:gd name="connsiteX0" fmla="*/ 0 w 762000"/>
                            <a:gd name="connsiteY0" fmla="*/ 0 h 324000"/>
                            <a:gd name="connsiteX1" fmla="*/ 381000 w 762000"/>
                            <a:gd name="connsiteY1" fmla="*/ 0 h 324000"/>
                            <a:gd name="connsiteX2" fmla="*/ 762000 w 762000"/>
                            <a:gd name="connsiteY2" fmla="*/ 0 h 324000"/>
                            <a:gd name="connsiteX3" fmla="*/ 762000 w 762000"/>
                            <a:gd name="connsiteY3" fmla="*/ 324000 h 324000"/>
                            <a:gd name="connsiteX4" fmla="*/ 373380 w 762000"/>
                            <a:gd name="connsiteY4" fmla="*/ 324000 h 324000"/>
                            <a:gd name="connsiteX5" fmla="*/ 0 w 762000"/>
                            <a:gd name="connsiteY5" fmla="*/ 324000 h 324000"/>
                            <a:gd name="connsiteX6" fmla="*/ 0 w 762000"/>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62000" h="324000" fill="none" extrusionOk="0">
                              <a:moveTo>
                                <a:pt x="0" y="0"/>
                              </a:moveTo>
                              <a:cubicBezTo>
                                <a:pt x="83006" y="-8386"/>
                                <a:pt x="237816" y="14814"/>
                                <a:pt x="381000" y="0"/>
                              </a:cubicBezTo>
                              <a:cubicBezTo>
                                <a:pt x="524184" y="-14814"/>
                                <a:pt x="573243" y="-1288"/>
                                <a:pt x="762000" y="0"/>
                              </a:cubicBezTo>
                              <a:cubicBezTo>
                                <a:pt x="768208" y="65309"/>
                                <a:pt x="757883" y="170172"/>
                                <a:pt x="762000" y="324000"/>
                              </a:cubicBezTo>
                              <a:cubicBezTo>
                                <a:pt x="655760" y="320506"/>
                                <a:pt x="472039" y="313837"/>
                                <a:pt x="373380" y="324000"/>
                              </a:cubicBezTo>
                              <a:cubicBezTo>
                                <a:pt x="274721" y="334163"/>
                                <a:pt x="125916" y="327902"/>
                                <a:pt x="0" y="324000"/>
                              </a:cubicBezTo>
                              <a:cubicBezTo>
                                <a:pt x="-1767" y="187435"/>
                                <a:pt x="12017" y="75346"/>
                                <a:pt x="0" y="0"/>
                              </a:cubicBezTo>
                              <a:close/>
                            </a:path>
                            <a:path w="762000" h="324000" stroke="0" extrusionOk="0">
                              <a:moveTo>
                                <a:pt x="0" y="0"/>
                              </a:moveTo>
                              <a:cubicBezTo>
                                <a:pt x="125966" y="9626"/>
                                <a:pt x="251090" y="-7059"/>
                                <a:pt x="396240" y="0"/>
                              </a:cubicBezTo>
                              <a:cubicBezTo>
                                <a:pt x="541390" y="7059"/>
                                <a:pt x="631277" y="-1040"/>
                                <a:pt x="762000" y="0"/>
                              </a:cubicBezTo>
                              <a:cubicBezTo>
                                <a:pt x="749149" y="150987"/>
                                <a:pt x="774985" y="212404"/>
                                <a:pt x="762000" y="324000"/>
                              </a:cubicBezTo>
                              <a:cubicBezTo>
                                <a:pt x="576890" y="314534"/>
                                <a:pt x="564686" y="308084"/>
                                <a:pt x="373380" y="324000"/>
                              </a:cubicBezTo>
                              <a:cubicBezTo>
                                <a:pt x="182074" y="339916"/>
                                <a:pt x="79397" y="328941"/>
                                <a:pt x="0" y="324000"/>
                              </a:cubicBezTo>
                              <a:cubicBezTo>
                                <a:pt x="-9117" y="192835"/>
                                <a:pt x="14730" y="131715"/>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sd="981765707">
                                <a:prstGeom prst="rect">
                                  <a:avLst/>
                                </a:prstGeom>
                                <ask:type>
                                  <ask:lineSketchFreehand/>
                                </ask:type>
                              </ask:lineSketchStyleProps>
                            </a:ext>
                          </a:extLst>
                        </a:ln>
                      </wps:spPr>
                      <wps:txbx>
                        <w:txbxContent>
                          <w:p w14:paraId="40109B12" w14:textId="77777777" w:rsidR="00D04818" w:rsidRPr="00654851" w:rsidRDefault="00D04818" w:rsidP="00515E2D">
                            <w:pPr>
                              <w:pStyle w:val="Textfelder"/>
                            </w:pPr>
                            <w:r w:rsidRPr="00654851">
                              <w:t>Kulanz</w:t>
                            </w:r>
                          </w:p>
                          <w:p w14:paraId="5819D53C" w14:textId="77777777" w:rsidR="00D04818" w:rsidRDefault="00D04818"/>
                          <w:p w14:paraId="72163483" w14:textId="77777777" w:rsidR="00D04818" w:rsidRPr="00654851" w:rsidRDefault="00D04818" w:rsidP="00515E2D">
                            <w:pPr>
                              <w:pStyle w:val="Textfelder"/>
                            </w:pPr>
                            <w:r w:rsidRPr="00654851">
                              <w:t>Kulanz</w:t>
                            </w:r>
                          </w:p>
                          <w:p w14:paraId="58E97E00" w14:textId="77777777" w:rsidR="00D04818" w:rsidRDefault="00D04818"/>
                          <w:p w14:paraId="3CE4C13B" w14:textId="10939BF2" w:rsidR="00D04818" w:rsidRPr="00654851" w:rsidRDefault="00D04818" w:rsidP="00515E2D">
                            <w:pPr>
                              <w:pStyle w:val="Textfelder"/>
                            </w:pPr>
                            <w:r w:rsidRPr="00654851">
                              <w:t>Kulanz</w:t>
                            </w:r>
                          </w:p>
                          <w:p w14:paraId="2ED5C894" w14:textId="77777777" w:rsidR="00D04818" w:rsidRDefault="00D04818"/>
                          <w:p w14:paraId="1DBC5FA6" w14:textId="5A7CAEEE" w:rsidR="00D04818" w:rsidRPr="00654851" w:rsidRDefault="00D04818" w:rsidP="00515E2D">
                            <w:pPr>
                              <w:pStyle w:val="Textfelder"/>
                            </w:pPr>
                            <w:r w:rsidRPr="00654851">
                              <w:t>Kulanz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C1584" id="Textfeld 784" o:spid="_x0000_s1136" type="#_x0000_t202" style="position:absolute;left:0;text-align:left;margin-left:85.7pt;margin-top:19.4pt;width:60pt;height:25.5pt;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" fillcolor="window" strokeweight=".5pt">
                <v:textbox>
                  <w:txbxContent>
                    <w:p w14:paraId="40109B12" w14:textId="77777777" w:rsidR="00D04818" w:rsidRPr="00654851" w:rsidRDefault="00D04818" w:rsidP="00515E2D">
                      <w:pPr>
                        <w:pStyle w:val="Textfelder"/>
                      </w:pPr>
                      <w:r w:rsidRPr="00654851">
                        <w:t>Kulanz</w:t>
                      </w:r>
                    </w:p>
                    <w:p w14:paraId="5819D53C" w14:textId="77777777" w:rsidR="00D04818" w:rsidRDefault="00D04818"/>
                    <w:p w14:paraId="72163483" w14:textId="77777777" w:rsidR="00D04818" w:rsidRPr="00654851" w:rsidRDefault="00D04818" w:rsidP="00515E2D">
                      <w:pPr>
                        <w:pStyle w:val="Textfelder"/>
                      </w:pPr>
                      <w:r w:rsidRPr="00654851">
                        <w:t>Kulanz</w:t>
                      </w:r>
                    </w:p>
                    <w:p w14:paraId="58E97E00" w14:textId="77777777" w:rsidR="00D04818" w:rsidRDefault="00D04818"/>
                    <w:p w14:paraId="3CE4C13B" w14:textId="10939BF2" w:rsidR="00D04818" w:rsidRPr="00654851" w:rsidRDefault="00D04818" w:rsidP="00515E2D">
                      <w:pPr>
                        <w:pStyle w:val="Textfelder"/>
                      </w:pPr>
                      <w:r w:rsidRPr="00654851">
                        <w:t>Kulanz</w:t>
                      </w:r>
                    </w:p>
                    <w:p w14:paraId="2ED5C894" w14:textId="77777777" w:rsidR="00D04818" w:rsidRDefault="00D04818"/>
                    <w:p w14:paraId="1DBC5FA6" w14:textId="5A7CAEEE" w:rsidR="00D04818" w:rsidRPr="00654851" w:rsidRDefault="00D04818" w:rsidP="00515E2D">
                      <w:pPr>
                        <w:pStyle w:val="Textfelder"/>
                      </w:pPr>
                      <w:r w:rsidRPr="00654851">
                        <w:t>Kulanz</w:t>
                      </w:r>
                    </w:p>
                  </w:txbxContent>
                </v:textbox>
              </v:shape>
            </w:pict>
          </mc:Fallback>
        </mc:AlternateContent>
      </w:r>
      <w:r w:rsidRPr="003A04CA">
        <w:rPr>
          <w:bCs/>
          <w:szCs w:val="28"/>
        </w:rPr>
        <w:br/>
      </w:r>
    </w:p>
    <w:p w14:paraId="5BC4F174" w14:textId="77777777" w:rsidR="00515E2D" w:rsidRPr="003A04CA" w:rsidRDefault="00515E2D" w:rsidP="00515E2D">
      <w:pPr>
        <w:rPr>
          <w:b/>
          <w:bCs/>
          <w:szCs w:val="28"/>
        </w:rPr>
      </w:pPr>
    </w:p>
    <w:p w14:paraId="2D6FE8FA" w14:textId="77777777" w:rsidR="00515E2D" w:rsidRPr="003A04CA" w:rsidRDefault="00515E2D" w:rsidP="00515E2D">
      <w:pPr>
        <w:rPr>
          <w:b/>
          <w:bCs/>
          <w:szCs w:val="28"/>
        </w:rPr>
      </w:pPr>
    </w:p>
    <w:p w14:paraId="39497FA2" w14:textId="77777777" w:rsidR="00515E2D" w:rsidRPr="003A04CA" w:rsidRDefault="00515E2D" w:rsidP="00515E2D">
      <w:pPr>
        <w:rPr>
          <w:b/>
          <w:bCs/>
          <w:szCs w:val="28"/>
        </w:rPr>
      </w:pPr>
      <w:r w:rsidRPr="003A04CA">
        <w:rPr>
          <w:b/>
          <w:bCs/>
          <w:noProof/>
          <w:szCs w:val="28"/>
        </w:rPr>
        <mc:AlternateContent>
          <mc:Choice Requires="wps">
            <w:drawing>
              <wp:anchor distT="0" distB="0" distL="114300" distR="114300" simplePos="0" relativeHeight="251536896" behindDoc="0" locked="0" layoutInCell="1" allowOverlap="1" wp14:anchorId="60C0E46C" wp14:editId="6B8633EE">
                <wp:simplePos x="0" y="0"/>
                <wp:positionH relativeFrom="column">
                  <wp:posOffset>3793490</wp:posOffset>
                </wp:positionH>
                <wp:positionV relativeFrom="paragraph">
                  <wp:posOffset>9525</wp:posOffset>
                </wp:positionV>
                <wp:extent cx="1438275" cy="324000"/>
                <wp:effectExtent l="19050" t="19050" r="28575" b="38100"/>
                <wp:wrapNone/>
                <wp:docPr id="785" name="Textfeld 785"/>
                <wp:cNvGraphicFramePr/>
                <a:graphic xmlns:a="http://schemas.openxmlformats.org/drawingml/2006/main">
                  <a:graphicData uri="http://schemas.microsoft.com/office/word/2010/wordprocessingShape">
                    <wps:wsp>
                      <wps:cNvSpPr txBox="1"/>
                      <wps:spPr>
                        <a:xfrm>
                          <a:off x="0" y="0"/>
                          <a:ext cx="1438275" cy="324000"/>
                        </a:xfrm>
                        <a:custGeom>
                          <a:avLst/>
                          <a:gdLst>
                            <a:gd name="connsiteX0" fmla="*/ 0 w 1438275"/>
                            <a:gd name="connsiteY0" fmla="*/ 0 h 324000"/>
                            <a:gd name="connsiteX1" fmla="*/ 436277 w 1438275"/>
                            <a:gd name="connsiteY1" fmla="*/ 0 h 324000"/>
                            <a:gd name="connsiteX2" fmla="*/ 930085 w 1438275"/>
                            <a:gd name="connsiteY2" fmla="*/ 0 h 324000"/>
                            <a:gd name="connsiteX3" fmla="*/ 1438275 w 1438275"/>
                            <a:gd name="connsiteY3" fmla="*/ 0 h 324000"/>
                            <a:gd name="connsiteX4" fmla="*/ 1438275 w 1438275"/>
                            <a:gd name="connsiteY4" fmla="*/ 324000 h 324000"/>
                            <a:gd name="connsiteX5" fmla="*/ 930085 w 1438275"/>
                            <a:gd name="connsiteY5" fmla="*/ 324000 h 324000"/>
                            <a:gd name="connsiteX6" fmla="*/ 479425 w 1438275"/>
                            <a:gd name="connsiteY6" fmla="*/ 324000 h 324000"/>
                            <a:gd name="connsiteX7" fmla="*/ 0 w 1438275"/>
                            <a:gd name="connsiteY7" fmla="*/ 324000 h 324000"/>
                            <a:gd name="connsiteX8" fmla="*/ 0 w 1438275"/>
                            <a:gd name="connsiteY8"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438275" h="324000" fill="none" extrusionOk="0">
                              <a:moveTo>
                                <a:pt x="0" y="0"/>
                              </a:moveTo>
                              <a:cubicBezTo>
                                <a:pt x="158819" y="-4940"/>
                                <a:pt x="255308" y="-19353"/>
                                <a:pt x="436277" y="0"/>
                              </a:cubicBezTo>
                              <a:cubicBezTo>
                                <a:pt x="617246" y="19353"/>
                                <a:pt x="725990" y="20938"/>
                                <a:pt x="930085" y="0"/>
                              </a:cubicBezTo>
                              <a:cubicBezTo>
                                <a:pt x="1134180" y="-20938"/>
                                <a:pt x="1209158" y="-1976"/>
                                <a:pt x="1438275" y="0"/>
                              </a:cubicBezTo>
                              <a:cubicBezTo>
                                <a:pt x="1422255" y="153330"/>
                                <a:pt x="1427269" y="223273"/>
                                <a:pt x="1438275" y="324000"/>
                              </a:cubicBezTo>
                              <a:cubicBezTo>
                                <a:pt x="1304746" y="321853"/>
                                <a:pt x="1060642" y="312087"/>
                                <a:pt x="930085" y="324000"/>
                              </a:cubicBezTo>
                              <a:cubicBezTo>
                                <a:pt x="799528" y="335914"/>
                                <a:pt x="636672" y="323930"/>
                                <a:pt x="479425" y="324000"/>
                              </a:cubicBezTo>
                              <a:cubicBezTo>
                                <a:pt x="322178" y="324070"/>
                                <a:pt x="209789" y="302046"/>
                                <a:pt x="0" y="324000"/>
                              </a:cubicBezTo>
                              <a:cubicBezTo>
                                <a:pt x="12888" y="167070"/>
                                <a:pt x="-10051" y="93877"/>
                                <a:pt x="0" y="0"/>
                              </a:cubicBezTo>
                              <a:close/>
                            </a:path>
                            <a:path w="1438275" h="324000" stroke="0" extrusionOk="0">
                              <a:moveTo>
                                <a:pt x="0" y="0"/>
                              </a:moveTo>
                              <a:cubicBezTo>
                                <a:pt x="188543" y="-15763"/>
                                <a:pt x="353117" y="-2208"/>
                                <a:pt x="465042" y="0"/>
                              </a:cubicBezTo>
                              <a:cubicBezTo>
                                <a:pt x="576967" y="2208"/>
                                <a:pt x="826846" y="-2954"/>
                                <a:pt x="973233" y="0"/>
                              </a:cubicBezTo>
                              <a:cubicBezTo>
                                <a:pt x="1119620" y="2954"/>
                                <a:pt x="1242887" y="-20436"/>
                                <a:pt x="1438275" y="0"/>
                              </a:cubicBezTo>
                              <a:cubicBezTo>
                                <a:pt x="1424635" y="129387"/>
                                <a:pt x="1437465" y="210592"/>
                                <a:pt x="1438275" y="324000"/>
                              </a:cubicBezTo>
                              <a:cubicBezTo>
                                <a:pt x="1303498" y="335039"/>
                                <a:pt x="1193276" y="319133"/>
                                <a:pt x="987616" y="324000"/>
                              </a:cubicBezTo>
                              <a:cubicBezTo>
                                <a:pt x="781956" y="328867"/>
                                <a:pt x="682243" y="345010"/>
                                <a:pt x="508191" y="324000"/>
                              </a:cubicBezTo>
                              <a:cubicBezTo>
                                <a:pt x="334140" y="302990"/>
                                <a:pt x="139847" y="305967"/>
                                <a:pt x="0" y="324000"/>
                              </a:cubicBezTo>
                              <a:cubicBezTo>
                                <a:pt x="3559" y="221205"/>
                                <a:pt x="-14788" y="73176"/>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sd="1470154420">
                                <a:prstGeom prst="rect">
                                  <a:avLst/>
                                </a:prstGeom>
                                <ask:type>
                                  <ask:lineSketchFreehand/>
                                </ask:type>
                              </ask:lineSketchStyleProps>
                            </a:ext>
                          </a:extLst>
                        </a:ln>
                      </wps:spPr>
                      <wps:txbx>
                        <w:txbxContent>
                          <w:p w14:paraId="02736BCD" w14:textId="77777777" w:rsidR="00D04818" w:rsidRPr="00654851" w:rsidRDefault="00D04818" w:rsidP="00515E2D">
                            <w:pPr>
                              <w:pStyle w:val="Textfelder"/>
                            </w:pPr>
                            <w:r w:rsidRPr="00654851">
                              <w:t>Gewährleistung</w:t>
                            </w:r>
                          </w:p>
                          <w:p w14:paraId="20FB5032" w14:textId="77777777" w:rsidR="00D04818" w:rsidRDefault="00D04818"/>
                          <w:p w14:paraId="644054E6" w14:textId="77777777" w:rsidR="00D04818" w:rsidRPr="00654851" w:rsidRDefault="00D04818" w:rsidP="00515E2D">
                            <w:pPr>
                              <w:pStyle w:val="Textfelder"/>
                            </w:pPr>
                            <w:r w:rsidRPr="00654851">
                              <w:t>Gewährleistung</w:t>
                            </w:r>
                          </w:p>
                          <w:p w14:paraId="1305D805" w14:textId="77777777" w:rsidR="00D04818" w:rsidRDefault="00D04818"/>
                          <w:p w14:paraId="68564C15" w14:textId="623CF0D6" w:rsidR="00D04818" w:rsidRPr="00654851" w:rsidRDefault="00D04818" w:rsidP="00515E2D">
                            <w:pPr>
                              <w:pStyle w:val="Textfelder"/>
                            </w:pPr>
                            <w:r w:rsidRPr="00654851">
                              <w:t>Gewährleistung</w:t>
                            </w:r>
                          </w:p>
                          <w:p w14:paraId="51B1A728" w14:textId="77777777" w:rsidR="00D04818" w:rsidRDefault="00D04818"/>
                          <w:p w14:paraId="5BC31941" w14:textId="27668818" w:rsidR="00D04818" w:rsidRPr="00654851" w:rsidRDefault="00D04818" w:rsidP="00515E2D">
                            <w:pPr>
                              <w:pStyle w:val="Textfelder"/>
                            </w:pPr>
                            <w:r w:rsidRPr="00654851">
                              <w:t>Gewährleistung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C0E46C" id="Textfeld 785" o:spid="_x0000_s1137" type="#_x0000_t202" style="position:absolute;left:0;text-align:left;margin-left:298.7pt;margin-top:.75pt;width:113.25pt;height:25.5pt;z-index:2515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" fillcolor="window" strokeweight=".5pt">
                <v:textbox>
                  <w:txbxContent>
                    <w:p w14:paraId="02736BCD" w14:textId="77777777" w:rsidR="00D04818" w:rsidRPr="00654851" w:rsidRDefault="00D04818" w:rsidP="00515E2D">
                      <w:pPr>
                        <w:pStyle w:val="Textfelder"/>
                      </w:pPr>
                      <w:r w:rsidRPr="00654851">
                        <w:t>Gewährleistung</w:t>
                      </w:r>
                    </w:p>
                    <w:p w14:paraId="20FB5032" w14:textId="77777777" w:rsidR="00D04818" w:rsidRDefault="00D04818"/>
                    <w:p w14:paraId="644054E6" w14:textId="77777777" w:rsidR="00D04818" w:rsidRPr="00654851" w:rsidRDefault="00D04818" w:rsidP="00515E2D">
                      <w:pPr>
                        <w:pStyle w:val="Textfelder"/>
                      </w:pPr>
                      <w:r w:rsidRPr="00654851">
                        <w:t>Gewährleistung</w:t>
                      </w:r>
                    </w:p>
                    <w:p w14:paraId="1305D805" w14:textId="77777777" w:rsidR="00D04818" w:rsidRDefault="00D04818"/>
                    <w:p w14:paraId="68564C15" w14:textId="623CF0D6" w:rsidR="00D04818" w:rsidRPr="00654851" w:rsidRDefault="00D04818" w:rsidP="00515E2D">
                      <w:pPr>
                        <w:pStyle w:val="Textfelder"/>
                      </w:pPr>
                      <w:r w:rsidRPr="00654851">
                        <w:t>Gewährleistung</w:t>
                      </w:r>
                    </w:p>
                    <w:p w14:paraId="51B1A728" w14:textId="77777777" w:rsidR="00D04818" w:rsidRDefault="00D04818"/>
                    <w:p w14:paraId="5BC31941" w14:textId="27668818" w:rsidR="00D04818" w:rsidRPr="00654851" w:rsidRDefault="00D04818" w:rsidP="00515E2D">
                      <w:pPr>
                        <w:pStyle w:val="Textfelder"/>
                      </w:pPr>
                      <w:r w:rsidRPr="00654851">
                        <w:t>Gewährleistung</w:t>
                      </w:r>
                    </w:p>
                  </w:txbxContent>
                </v:textbox>
              </v:shape>
            </w:pict>
          </mc:Fallback>
        </mc:AlternateContent>
      </w:r>
      <w:r w:rsidRPr="003A04CA">
        <w:rPr>
          <w:b/>
          <w:bCs/>
          <w:noProof/>
          <w:szCs w:val="28"/>
        </w:rPr>
        <mc:AlternateContent>
          <mc:Choice Requires="wps">
            <w:drawing>
              <wp:anchor distT="0" distB="0" distL="114300" distR="114300" simplePos="0" relativeHeight="251535872" behindDoc="0" locked="0" layoutInCell="1" allowOverlap="1" wp14:anchorId="41DB1B01" wp14:editId="168332F1">
                <wp:simplePos x="0" y="0"/>
                <wp:positionH relativeFrom="column">
                  <wp:posOffset>1488440</wp:posOffset>
                </wp:positionH>
                <wp:positionV relativeFrom="paragraph">
                  <wp:posOffset>133985</wp:posOffset>
                </wp:positionV>
                <wp:extent cx="1057275" cy="324000"/>
                <wp:effectExtent l="19050" t="19050" r="47625" b="38100"/>
                <wp:wrapNone/>
                <wp:docPr id="786" name="Textfeld 786"/>
                <wp:cNvGraphicFramePr/>
                <a:graphic xmlns:a="http://schemas.openxmlformats.org/drawingml/2006/main">
                  <a:graphicData uri="http://schemas.microsoft.com/office/word/2010/wordprocessingShape">
                    <wps:wsp>
                      <wps:cNvSpPr txBox="1"/>
                      <wps:spPr>
                        <a:xfrm>
                          <a:off x="0" y="0"/>
                          <a:ext cx="1057275" cy="324000"/>
                        </a:xfrm>
                        <a:custGeom>
                          <a:avLst/>
                          <a:gdLst>
                            <a:gd name="connsiteX0" fmla="*/ 0 w 1057275"/>
                            <a:gd name="connsiteY0" fmla="*/ 0 h 324000"/>
                            <a:gd name="connsiteX1" fmla="*/ 549783 w 1057275"/>
                            <a:gd name="connsiteY1" fmla="*/ 0 h 324000"/>
                            <a:gd name="connsiteX2" fmla="*/ 1057275 w 1057275"/>
                            <a:gd name="connsiteY2" fmla="*/ 0 h 324000"/>
                            <a:gd name="connsiteX3" fmla="*/ 1057275 w 1057275"/>
                            <a:gd name="connsiteY3" fmla="*/ 324000 h 324000"/>
                            <a:gd name="connsiteX4" fmla="*/ 507492 w 1057275"/>
                            <a:gd name="connsiteY4" fmla="*/ 324000 h 324000"/>
                            <a:gd name="connsiteX5" fmla="*/ 0 w 1057275"/>
                            <a:gd name="connsiteY5" fmla="*/ 324000 h 324000"/>
                            <a:gd name="connsiteX6" fmla="*/ 0 w 1057275"/>
                            <a:gd name="connsiteY6" fmla="*/ 0 h 3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57275" h="324000" fill="none" extrusionOk="0">
                              <a:moveTo>
                                <a:pt x="0" y="0"/>
                              </a:moveTo>
                              <a:cubicBezTo>
                                <a:pt x="146937" y="-14533"/>
                                <a:pt x="389807" y="2315"/>
                                <a:pt x="549783" y="0"/>
                              </a:cubicBezTo>
                              <a:cubicBezTo>
                                <a:pt x="709759" y="-2315"/>
                                <a:pt x="927981" y="1865"/>
                                <a:pt x="1057275" y="0"/>
                              </a:cubicBezTo>
                              <a:cubicBezTo>
                                <a:pt x="1042655" y="101703"/>
                                <a:pt x="1061991" y="167497"/>
                                <a:pt x="1057275" y="324000"/>
                              </a:cubicBezTo>
                              <a:cubicBezTo>
                                <a:pt x="894696" y="327481"/>
                                <a:pt x="712125" y="330534"/>
                                <a:pt x="507492" y="324000"/>
                              </a:cubicBezTo>
                              <a:cubicBezTo>
                                <a:pt x="302859" y="317466"/>
                                <a:pt x="186039" y="348894"/>
                                <a:pt x="0" y="324000"/>
                              </a:cubicBezTo>
                              <a:cubicBezTo>
                                <a:pt x="-3033" y="236001"/>
                                <a:pt x="-13615" y="114239"/>
                                <a:pt x="0" y="0"/>
                              </a:cubicBezTo>
                              <a:close/>
                            </a:path>
                            <a:path w="1057275" h="324000" stroke="0" extrusionOk="0">
                              <a:moveTo>
                                <a:pt x="0" y="0"/>
                              </a:moveTo>
                              <a:cubicBezTo>
                                <a:pt x="180726" y="-15015"/>
                                <a:pt x="399596" y="18941"/>
                                <a:pt x="528638" y="0"/>
                              </a:cubicBezTo>
                              <a:cubicBezTo>
                                <a:pt x="657680" y="-18941"/>
                                <a:pt x="839485" y="-22587"/>
                                <a:pt x="1057275" y="0"/>
                              </a:cubicBezTo>
                              <a:cubicBezTo>
                                <a:pt x="1051719" y="72283"/>
                                <a:pt x="1048438" y="215486"/>
                                <a:pt x="1057275" y="324000"/>
                              </a:cubicBezTo>
                              <a:cubicBezTo>
                                <a:pt x="819587" y="323943"/>
                                <a:pt x="630520" y="323502"/>
                                <a:pt x="518065" y="324000"/>
                              </a:cubicBezTo>
                              <a:cubicBezTo>
                                <a:pt x="405610" y="324499"/>
                                <a:pt x="134970" y="320265"/>
                                <a:pt x="0" y="324000"/>
                              </a:cubicBezTo>
                              <a:cubicBezTo>
                                <a:pt x="-4823" y="186935"/>
                                <a:pt x="-15095" y="112302"/>
                                <a:pt x="0" y="0"/>
                              </a:cubicBezTo>
                              <a:close/>
                            </a:path>
                          </a:pathLst>
                        </a:custGeom>
                        <a:solidFill>
                          <a:sysClr val="window" lastClr="FFFFFF"/>
                        </a:solidFill>
                        <a:ln w="6350">
                          <a:solidFill>
                            <a:prstClr val="black"/>
                          </a:solidFill>
                          <a:extLst>
                            <a:ext uri="{C807C97D-BFC1-408E-A445-0C87EB9F89A2}">
                              <ask:lineSketchStyleProps xmlns:ask="http://schemas.microsoft.com/office/drawing/2018/sketchyshapes" sd="1270277041">
                                <a:prstGeom prst="rect">
                                  <a:avLst/>
                                </a:prstGeom>
                                <ask:type>
                                  <ask:lineSketchFreehand/>
                                </ask:type>
                              </ask:lineSketchStyleProps>
                            </a:ext>
                          </a:extLst>
                        </a:ln>
                      </wps:spPr>
                      <wps:txbx>
                        <w:txbxContent>
                          <w:p w14:paraId="71F05D5A" w14:textId="77777777" w:rsidR="00D04818" w:rsidRPr="00654851" w:rsidRDefault="00D04818" w:rsidP="00515E2D">
                            <w:pPr>
                              <w:pStyle w:val="Textfelder"/>
                            </w:pPr>
                            <w:r w:rsidRPr="00654851">
                              <w:t>Kündigung</w:t>
                            </w:r>
                          </w:p>
                          <w:p w14:paraId="2D3A3E2E" w14:textId="77777777" w:rsidR="00D04818" w:rsidRDefault="00D04818"/>
                          <w:p w14:paraId="2E70478C" w14:textId="77777777" w:rsidR="00D04818" w:rsidRPr="00654851" w:rsidRDefault="00D04818" w:rsidP="00515E2D">
                            <w:pPr>
                              <w:pStyle w:val="Textfelder"/>
                            </w:pPr>
                            <w:r w:rsidRPr="00654851">
                              <w:t>Kündigung</w:t>
                            </w:r>
                          </w:p>
                          <w:p w14:paraId="2475A1B9" w14:textId="77777777" w:rsidR="00D04818" w:rsidRDefault="00D04818"/>
                          <w:p w14:paraId="76B64E21" w14:textId="4FCA0435" w:rsidR="00D04818" w:rsidRPr="00654851" w:rsidRDefault="00D04818" w:rsidP="00515E2D">
                            <w:pPr>
                              <w:pStyle w:val="Textfelder"/>
                            </w:pPr>
                            <w:r w:rsidRPr="00485F78">
                              <w:rPr>
                                <w:sz w:val="44"/>
                                <w:szCs w:val="44"/>
                              </w:rPr>
                              <w:t xml:space="preserve">Vor- &amp; Nachteile des </w:t>
                            </w:r>
                            <w:proofErr w:type="spellStart"/>
                            <w:r w:rsidRPr="00485F78">
                              <w:rPr>
                                <w:sz w:val="44"/>
                                <w:szCs w:val="44"/>
                              </w:rPr>
                              <w:t>Onlineshoppings</w:t>
                            </w:r>
                            <w:r w:rsidRPr="00654851">
                              <w:t>Kündigung</w:t>
                            </w:r>
                            <w:proofErr w:type="spellEnd"/>
                          </w:p>
                          <w:p w14:paraId="4AE03755" w14:textId="77777777" w:rsidR="00D04818" w:rsidRDefault="00D04818"/>
                          <w:p w14:paraId="08B9F751" w14:textId="16B78EB9" w:rsidR="00D04818" w:rsidRPr="00654851" w:rsidRDefault="00D04818" w:rsidP="00515E2D">
                            <w:pPr>
                              <w:pStyle w:val="Textfelder"/>
                            </w:pPr>
                            <w:r w:rsidRPr="00654851">
                              <w:t>Kündigung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DB1B01" id="Textfeld 786" o:spid="_x0000_s1138" type="#_x0000_t202" style="position:absolute;left:0;text-align:left;margin-left:117.2pt;margin-top:10.55pt;width:83.25pt;height:25.5p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" fillcolor="window" strokeweight=".5pt">
                <v:textbox>
                  <w:txbxContent>
                    <w:p w14:paraId="71F05D5A" w14:textId="77777777" w:rsidR="00D04818" w:rsidRPr="00654851" w:rsidRDefault="00D04818" w:rsidP="00515E2D">
                      <w:pPr>
                        <w:pStyle w:val="Textfelder"/>
                      </w:pPr>
                      <w:r w:rsidRPr="00654851">
                        <w:t>Kündigung</w:t>
                      </w:r>
                    </w:p>
                    <w:p w14:paraId="2D3A3E2E" w14:textId="77777777" w:rsidR="00D04818" w:rsidRDefault="00D04818"/>
                    <w:p w14:paraId="2E70478C" w14:textId="77777777" w:rsidR="00D04818" w:rsidRPr="00654851" w:rsidRDefault="00D04818" w:rsidP="00515E2D">
                      <w:pPr>
                        <w:pStyle w:val="Textfelder"/>
                      </w:pPr>
                      <w:r w:rsidRPr="00654851">
                        <w:t>Kündigung</w:t>
                      </w:r>
                    </w:p>
                    <w:p w14:paraId="2475A1B9" w14:textId="77777777" w:rsidR="00D04818" w:rsidRDefault="00D04818"/>
                    <w:p w14:paraId="76B64E21" w14:textId="4FCA0435" w:rsidR="00D04818" w:rsidRPr="00654851" w:rsidRDefault="00D04818" w:rsidP="00515E2D">
                      <w:pPr>
                        <w:pStyle w:val="Textfelder"/>
                      </w:pPr>
                      <w:r w:rsidRPr="00485F78">
                        <w:rPr>
                          <w:sz w:val="44"/>
                          <w:szCs w:val="44"/>
                        </w:rPr>
                        <w:t xml:space="preserve">Vor- &amp; Nachteile des </w:t>
                      </w:r>
                      <w:proofErr w:type="spellStart"/>
                      <w:r w:rsidRPr="00485F78">
                        <w:rPr>
                          <w:sz w:val="44"/>
                          <w:szCs w:val="44"/>
                        </w:rPr>
                        <w:t>Onlineshoppings</w:t>
                      </w:r>
                      <w:r w:rsidRPr="00654851">
                        <w:t>Kündigung</w:t>
                      </w:r>
                      <w:proofErr w:type="spellEnd"/>
                    </w:p>
                    <w:p w14:paraId="4AE03755" w14:textId="77777777" w:rsidR="00D04818" w:rsidRDefault="00D04818"/>
                    <w:p w14:paraId="08B9F751" w14:textId="16B78EB9" w:rsidR="00D04818" w:rsidRPr="00654851" w:rsidRDefault="00D04818" w:rsidP="00515E2D">
                      <w:pPr>
                        <w:pStyle w:val="Textfelder"/>
                      </w:pPr>
                      <w:r w:rsidRPr="00654851">
                        <w:t>Kündigung</w:t>
                      </w:r>
                    </w:p>
                  </w:txbxContent>
                </v:textbox>
              </v:shape>
            </w:pict>
          </mc:Fallback>
        </mc:AlternateContent>
      </w:r>
    </w:p>
    <w:p w14:paraId="53B24843" w14:textId="77777777" w:rsidR="00515E2D" w:rsidRPr="003A04CA" w:rsidRDefault="00515E2D" w:rsidP="00515E2D">
      <w:pPr>
        <w:rPr>
          <w:szCs w:val="28"/>
        </w:rPr>
      </w:pPr>
    </w:p>
    <w:p w14:paraId="798B0715" w14:textId="77777777" w:rsidR="00515E2D" w:rsidRPr="003A04CA" w:rsidRDefault="00515E2D" w:rsidP="00515E2D">
      <w:pPr>
        <w:rPr>
          <w:szCs w:val="28"/>
        </w:rPr>
      </w:pPr>
    </w:p>
    <w:p w14:paraId="659B9B2D" w14:textId="77777777" w:rsidR="00515E2D" w:rsidRPr="003A04CA" w:rsidRDefault="00515E2D" w:rsidP="00515E2D">
      <w:pPr>
        <w:rPr>
          <w:szCs w:val="28"/>
        </w:rPr>
      </w:pPr>
    </w:p>
    <w:p w14:paraId="1D9CF294" w14:textId="77777777" w:rsidR="00515E2D" w:rsidRPr="00FE06D5" w:rsidRDefault="00515E2D" w:rsidP="00515E2D">
      <w:pPr>
        <w:rPr>
          <w:b/>
          <w:bCs/>
          <w:szCs w:val="28"/>
        </w:rPr>
      </w:pPr>
      <w:r w:rsidRPr="00FE06D5">
        <w:rPr>
          <w:b/>
          <w:bCs/>
          <w:szCs w:val="28"/>
        </w:rPr>
        <w:t xml:space="preserve">Beispiel A </w:t>
      </w:r>
    </w:p>
    <w:p w14:paraId="2912DA74" w14:textId="77777777" w:rsidR="00515E2D" w:rsidRPr="003A04CA" w:rsidRDefault="00515E2D" w:rsidP="00515E2D">
      <w:pPr>
        <w:rPr>
          <w:szCs w:val="28"/>
        </w:rPr>
      </w:pPr>
    </w:p>
    <w:p w14:paraId="535360F1" w14:textId="77777777" w:rsidR="00515E2D" w:rsidRPr="003A04CA" w:rsidRDefault="00515E2D" w:rsidP="00515E2D">
      <w:pPr>
        <w:rPr>
          <w:szCs w:val="28"/>
        </w:rPr>
      </w:pPr>
      <w:bookmarkStart w:id="58" w:name="_Toc38184877"/>
      <w:r>
        <w:rPr>
          <w:noProof/>
        </w:rPr>
        <w:drawing>
          <wp:anchor distT="0" distB="0" distL="114300" distR="114300" simplePos="0" relativeHeight="251539968" behindDoc="0" locked="0" layoutInCell="1" allowOverlap="1" wp14:anchorId="7757EB7E" wp14:editId="4245F63B">
            <wp:simplePos x="0" y="0"/>
            <wp:positionH relativeFrom="column">
              <wp:posOffset>4174490</wp:posOffset>
            </wp:positionH>
            <wp:positionV relativeFrom="paragraph">
              <wp:posOffset>10795</wp:posOffset>
            </wp:positionV>
            <wp:extent cx="1626492" cy="1139190"/>
            <wp:effectExtent l="0" t="0" r="0" b="3810"/>
            <wp:wrapNone/>
            <wp:docPr id="787" name="Grafik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pic:cNvPicPr/>
                  </pic:nvPicPr>
                  <pic:blipFill>
                    <a:blip r:embed="rId204" cstate="print">
                      <a:extLst>
                        <a:ext uri="{28A0092B-C50C-407E-A947-70E740481C1C}">
                          <a14:useLocalDpi xmlns:a14="http://schemas.microsoft.com/office/drawing/2010/main" val="0"/>
                        </a:ext>
                        <a:ext uri="{96DAC541-7B7A-43D3-8B79-37D633B846F1}">
                          <asvg:svgBlip xmlns:asvg="http://schemas.microsoft.com/office/drawing/2016/SVG/main" r:embed="rId205"/>
                        </a:ext>
                      </a:extLst>
                    </a:blip>
                    <a:stretch>
                      <a:fillRect/>
                    </a:stretch>
                  </pic:blipFill>
                  <pic:spPr>
                    <a:xfrm>
                      <a:off x="0" y="0"/>
                      <a:ext cx="1626492" cy="1139190"/>
                    </a:xfrm>
                    <a:prstGeom prst="rect">
                      <a:avLst/>
                    </a:prstGeom>
                  </pic:spPr>
                </pic:pic>
              </a:graphicData>
            </a:graphic>
            <wp14:sizeRelH relativeFrom="margin">
              <wp14:pctWidth>0</wp14:pctWidth>
            </wp14:sizeRelH>
            <wp14:sizeRelV relativeFrom="margin">
              <wp14:pctHeight>0</wp14:pctHeight>
            </wp14:sizeRelV>
          </wp:anchor>
        </w:drawing>
      </w:r>
      <w:r w:rsidRPr="003A04CA">
        <w:rPr>
          <w:szCs w:val="28"/>
        </w:rPr>
        <w:t>Susanne hat neue Schuhe gekauft.</w:t>
      </w:r>
      <w:r w:rsidRPr="00BB7380">
        <w:rPr>
          <w:noProof/>
        </w:rPr>
        <w:t xml:space="preserve"> </w:t>
      </w:r>
    </w:p>
    <w:p w14:paraId="40BADE5C" w14:textId="77777777" w:rsidR="00515E2D" w:rsidRPr="003A04CA" w:rsidRDefault="00515E2D" w:rsidP="00515E2D">
      <w:pPr>
        <w:rPr>
          <w:szCs w:val="28"/>
        </w:rPr>
      </w:pPr>
      <w:r w:rsidRPr="003A04CA">
        <w:rPr>
          <w:szCs w:val="28"/>
        </w:rPr>
        <w:t>Nach 4 Wochen geht die Sohle ab.</w:t>
      </w:r>
    </w:p>
    <w:p w14:paraId="5BF13CF9" w14:textId="77777777" w:rsidR="00515E2D" w:rsidRPr="003A04CA" w:rsidRDefault="00515E2D" w:rsidP="00515E2D">
      <w:pPr>
        <w:rPr>
          <w:szCs w:val="28"/>
        </w:rPr>
      </w:pPr>
      <w:r w:rsidRPr="003A04CA">
        <w:rPr>
          <w:szCs w:val="28"/>
        </w:rPr>
        <w:t>Die Schuhe waren teuer.</w:t>
      </w:r>
    </w:p>
    <w:p w14:paraId="50BCF638" w14:textId="77777777" w:rsidR="00515E2D" w:rsidRPr="003A04CA" w:rsidRDefault="00515E2D" w:rsidP="00515E2D">
      <w:pPr>
        <w:rPr>
          <w:szCs w:val="28"/>
        </w:rPr>
      </w:pPr>
      <w:r w:rsidRPr="003A04CA">
        <w:rPr>
          <w:szCs w:val="28"/>
        </w:rPr>
        <w:t>Susanne hat noch den Kassenbeleg.</w:t>
      </w:r>
    </w:p>
    <w:bookmarkEnd w:id="58"/>
    <w:p w14:paraId="7C3EB368" w14:textId="77777777" w:rsidR="00515E2D" w:rsidRPr="003A04CA" w:rsidRDefault="00515E2D" w:rsidP="00515E2D">
      <w:pPr>
        <w:rPr>
          <w:szCs w:val="28"/>
        </w:rPr>
      </w:pPr>
    </w:p>
    <w:p w14:paraId="0C75A0A9" w14:textId="77777777" w:rsidR="00515E2D" w:rsidRPr="003A04CA" w:rsidRDefault="00515E2D" w:rsidP="00515E2D">
      <w:pPr>
        <w:rPr>
          <w:szCs w:val="28"/>
        </w:rPr>
      </w:pPr>
      <w:r w:rsidRPr="003A04CA">
        <w:rPr>
          <w:szCs w:val="28"/>
        </w:rPr>
        <w:t>Möglichkeit:</w:t>
      </w:r>
    </w:p>
    <w:p w14:paraId="17A11AE2" w14:textId="77777777" w:rsidR="00515E2D" w:rsidRPr="003A04CA" w:rsidRDefault="00515E2D" w:rsidP="00515E2D">
      <w:pPr>
        <w:rPr>
          <w:szCs w:val="28"/>
        </w:rPr>
      </w:pPr>
      <w:r w:rsidRPr="003A04CA">
        <w:rPr>
          <w:szCs w:val="28"/>
        </w:rPr>
        <w:t>__________________________________________________________</w:t>
      </w:r>
    </w:p>
    <w:p w14:paraId="0A4AB16B" w14:textId="77777777" w:rsidR="00515E2D" w:rsidRDefault="00515E2D" w:rsidP="00977AEA">
      <w:pPr>
        <w:tabs>
          <w:tab w:val="left" w:pos="1780"/>
        </w:tabs>
        <w:rPr>
          <w:sz w:val="24"/>
          <w:szCs w:val="22"/>
        </w:rPr>
        <w:sectPr w:rsidR="00515E2D" w:rsidSect="00A35960">
          <w:headerReference w:type="first" r:id="rId206"/>
          <w:pgSz w:w="11900" w:h="16840"/>
          <w:pgMar w:top="2835" w:right="851" w:bottom="1134" w:left="851" w:header="709" w:footer="454" w:gutter="0"/>
          <w:cols w:space="708"/>
          <w:titlePg/>
          <w:docGrid w:linePitch="360"/>
        </w:sectPr>
      </w:pPr>
    </w:p>
    <w:p w14:paraId="05BD72EA" w14:textId="77777777" w:rsidR="00D5468E" w:rsidRPr="00FE06D5" w:rsidRDefault="00D5468E" w:rsidP="00D5468E">
      <w:pPr>
        <w:rPr>
          <w:b/>
          <w:bCs/>
          <w:szCs w:val="28"/>
        </w:rPr>
      </w:pPr>
      <w:r w:rsidRPr="00FE06D5">
        <w:rPr>
          <w:b/>
          <w:bCs/>
          <w:szCs w:val="28"/>
        </w:rPr>
        <w:lastRenderedPageBreak/>
        <w:t xml:space="preserve">Beispiel B </w:t>
      </w:r>
    </w:p>
    <w:p w14:paraId="4FEE286A" w14:textId="77777777" w:rsidR="00D5468E" w:rsidRPr="003A04CA" w:rsidRDefault="00D5468E" w:rsidP="00D5468E">
      <w:pPr>
        <w:rPr>
          <w:szCs w:val="28"/>
        </w:rPr>
      </w:pPr>
    </w:p>
    <w:p w14:paraId="7E914731" w14:textId="77777777" w:rsidR="00D5468E" w:rsidRPr="003A04CA" w:rsidRDefault="00D5468E" w:rsidP="00D5468E">
      <w:pPr>
        <w:rPr>
          <w:szCs w:val="28"/>
        </w:rPr>
      </w:pPr>
      <w:r w:rsidRPr="003A04CA">
        <w:rPr>
          <w:szCs w:val="28"/>
        </w:rPr>
        <w:t xml:space="preserve">Markus hat sich im Internet eine neue Lampe für sein Zimmer bestellt. Der Postbote liefert die Lampe. </w:t>
      </w:r>
    </w:p>
    <w:p w14:paraId="26651717" w14:textId="77777777" w:rsidR="00D5468E" w:rsidRPr="003A04CA" w:rsidRDefault="00D5468E" w:rsidP="00D5468E">
      <w:pPr>
        <w:rPr>
          <w:szCs w:val="28"/>
        </w:rPr>
      </w:pPr>
      <w:r w:rsidRPr="003A04CA">
        <w:rPr>
          <w:szCs w:val="28"/>
        </w:rPr>
        <w:t>Die Lampe sieht anders aus als auf dem Foto im Internet.</w:t>
      </w:r>
    </w:p>
    <w:p w14:paraId="0F33A39A" w14:textId="77777777" w:rsidR="00D5468E" w:rsidRPr="003A04CA" w:rsidRDefault="00D5468E" w:rsidP="00D5468E">
      <w:pPr>
        <w:rPr>
          <w:szCs w:val="28"/>
        </w:rPr>
      </w:pPr>
      <w:r w:rsidRPr="003A04CA">
        <w:rPr>
          <w:szCs w:val="28"/>
        </w:rPr>
        <w:t>Sie gefällt Markus nicht.</w:t>
      </w:r>
    </w:p>
    <w:p w14:paraId="4B18010B" w14:textId="77777777" w:rsidR="00D5468E" w:rsidRPr="003A04CA" w:rsidRDefault="00D5468E" w:rsidP="00D5468E">
      <w:pPr>
        <w:rPr>
          <w:szCs w:val="28"/>
        </w:rPr>
      </w:pPr>
      <w:r w:rsidRPr="003A04CA">
        <w:rPr>
          <w:szCs w:val="28"/>
        </w:rPr>
        <w:t>Er schickt die Lampe am nächsten Tag zurück.</w:t>
      </w:r>
    </w:p>
    <w:p w14:paraId="72ECE261" w14:textId="77777777" w:rsidR="00D5468E" w:rsidRPr="003A04CA" w:rsidRDefault="00D5468E" w:rsidP="00D5468E">
      <w:pPr>
        <w:rPr>
          <w:szCs w:val="28"/>
        </w:rPr>
      </w:pPr>
    </w:p>
    <w:p w14:paraId="04B585D9" w14:textId="77777777" w:rsidR="00D5468E" w:rsidRPr="003A04CA" w:rsidRDefault="00D5468E" w:rsidP="00D5468E">
      <w:pPr>
        <w:rPr>
          <w:szCs w:val="28"/>
        </w:rPr>
      </w:pPr>
      <w:r w:rsidRPr="003A04CA">
        <w:rPr>
          <w:szCs w:val="28"/>
        </w:rPr>
        <w:t>Möglichkeit:</w:t>
      </w:r>
    </w:p>
    <w:p w14:paraId="42DC8ACE" w14:textId="77777777" w:rsidR="00D5468E" w:rsidRPr="003A04CA" w:rsidRDefault="00D5468E" w:rsidP="00D5468E">
      <w:pPr>
        <w:rPr>
          <w:szCs w:val="28"/>
        </w:rPr>
      </w:pPr>
    </w:p>
    <w:p w14:paraId="21C5EAC9" w14:textId="77777777" w:rsidR="00D5468E" w:rsidRPr="003A04CA" w:rsidRDefault="00D5468E" w:rsidP="00D5468E">
      <w:pPr>
        <w:rPr>
          <w:szCs w:val="28"/>
        </w:rPr>
      </w:pPr>
      <w:r>
        <w:rPr>
          <w:noProof/>
          <w:szCs w:val="28"/>
        </w:rPr>
        <w:drawing>
          <wp:anchor distT="0" distB="0" distL="114300" distR="114300" simplePos="0" relativeHeight="251540992" behindDoc="1" locked="0" layoutInCell="1" allowOverlap="1" wp14:anchorId="376C4EA0" wp14:editId="1104157F">
            <wp:simplePos x="0" y="0"/>
            <wp:positionH relativeFrom="column">
              <wp:posOffset>1763782</wp:posOffset>
            </wp:positionH>
            <wp:positionV relativeFrom="paragraph">
              <wp:posOffset>195055</wp:posOffset>
            </wp:positionV>
            <wp:extent cx="1360915" cy="1359173"/>
            <wp:effectExtent l="0" t="0" r="0" b="0"/>
            <wp:wrapNone/>
            <wp:docPr id="792" name="Grafik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fik 239"/>
                    <pic:cNvPicPr/>
                  </pic:nvPicPr>
                  <pic:blipFill>
                    <a:blip r:embed="rId207">
                      <a:extLst>
                        <a:ext uri="{BEBA8EAE-BF5A-486C-A8C5-ECC9F3942E4B}">
                          <a14:imgProps xmlns:a14="http://schemas.microsoft.com/office/drawing/2010/main">
                            <a14:imgLayer r:embed="rId208">
                              <a14:imgEffect>
                                <a14:sharpenSoften amount="50000"/>
                              </a14:imgEffect>
                            </a14:imgLayer>
                          </a14:imgProps>
                        </a:ext>
                      </a:extLst>
                    </a:blip>
                    <a:stretch>
                      <a:fillRect/>
                    </a:stretch>
                  </pic:blipFill>
                  <pic:spPr>
                    <a:xfrm>
                      <a:off x="0" y="0"/>
                      <a:ext cx="1360915" cy="1359173"/>
                    </a:xfrm>
                    <a:prstGeom prst="rect">
                      <a:avLst/>
                    </a:prstGeom>
                  </pic:spPr>
                </pic:pic>
              </a:graphicData>
            </a:graphic>
            <wp14:sizeRelH relativeFrom="margin">
              <wp14:pctWidth>0</wp14:pctWidth>
            </wp14:sizeRelH>
            <wp14:sizeRelV relativeFrom="margin">
              <wp14:pctHeight>0</wp14:pctHeight>
            </wp14:sizeRelV>
          </wp:anchor>
        </w:drawing>
      </w:r>
      <w:r w:rsidRPr="003A04CA">
        <w:rPr>
          <w:szCs w:val="28"/>
        </w:rPr>
        <w:t>__________________________________________________________</w:t>
      </w:r>
    </w:p>
    <w:p w14:paraId="40CCF4B7" w14:textId="77777777" w:rsidR="00D5468E" w:rsidRPr="003A04CA" w:rsidRDefault="00D5468E" w:rsidP="00D5468E">
      <w:pPr>
        <w:rPr>
          <w:szCs w:val="28"/>
        </w:rPr>
      </w:pPr>
    </w:p>
    <w:p w14:paraId="11D4E634" w14:textId="77777777" w:rsidR="00D5468E" w:rsidRPr="003A04CA" w:rsidRDefault="00D5468E" w:rsidP="00D5468E">
      <w:pPr>
        <w:rPr>
          <w:szCs w:val="28"/>
        </w:rPr>
      </w:pPr>
    </w:p>
    <w:p w14:paraId="2F900493" w14:textId="77777777" w:rsidR="00D5468E" w:rsidRPr="00FE06D5" w:rsidRDefault="00D5468E" w:rsidP="00D5468E">
      <w:pPr>
        <w:rPr>
          <w:b/>
          <w:bCs/>
          <w:szCs w:val="28"/>
        </w:rPr>
      </w:pPr>
      <w:r w:rsidRPr="00FE06D5">
        <w:rPr>
          <w:b/>
          <w:bCs/>
          <w:szCs w:val="28"/>
        </w:rPr>
        <w:t xml:space="preserve">Beispiel C </w:t>
      </w:r>
    </w:p>
    <w:p w14:paraId="430C5145" w14:textId="77777777" w:rsidR="00D5468E" w:rsidRPr="003A04CA" w:rsidRDefault="00D5468E" w:rsidP="00D5468E">
      <w:pPr>
        <w:rPr>
          <w:szCs w:val="28"/>
        </w:rPr>
      </w:pPr>
    </w:p>
    <w:p w14:paraId="4A96A40D" w14:textId="77777777" w:rsidR="00D5468E" w:rsidRPr="003A04CA" w:rsidRDefault="00D5468E" w:rsidP="00D5468E">
      <w:pPr>
        <w:rPr>
          <w:szCs w:val="28"/>
        </w:rPr>
      </w:pPr>
      <w:r w:rsidRPr="003A04CA">
        <w:rPr>
          <w:szCs w:val="28"/>
        </w:rPr>
        <w:t xml:space="preserve">Peter hat sich eine neue Winterjacke in einem Geschäft in der Stadt gekauft. </w:t>
      </w:r>
    </w:p>
    <w:p w14:paraId="1020545A" w14:textId="77777777" w:rsidR="00D5468E" w:rsidRPr="003A04CA" w:rsidRDefault="00D5468E" w:rsidP="00D5468E">
      <w:pPr>
        <w:rPr>
          <w:szCs w:val="28"/>
        </w:rPr>
      </w:pPr>
      <w:r w:rsidRPr="003A04CA">
        <w:rPr>
          <w:szCs w:val="28"/>
        </w:rPr>
        <w:t>Als er Zuhause ist, gefällt ihm die Jacke nicht mehr so gut.</w:t>
      </w:r>
    </w:p>
    <w:p w14:paraId="4350BB11" w14:textId="77777777" w:rsidR="00D5468E" w:rsidRPr="003A04CA" w:rsidRDefault="00D5468E" w:rsidP="00D5468E">
      <w:pPr>
        <w:rPr>
          <w:szCs w:val="28"/>
        </w:rPr>
      </w:pPr>
      <w:r w:rsidRPr="003A04CA">
        <w:rPr>
          <w:szCs w:val="28"/>
        </w:rPr>
        <w:t xml:space="preserve">Zwei Tage später geht er wieder in das Geschäft und möchte die Jacke umtauschen. </w:t>
      </w:r>
    </w:p>
    <w:p w14:paraId="0B2541C3" w14:textId="77777777" w:rsidR="00D5468E" w:rsidRPr="003A04CA" w:rsidRDefault="00D5468E" w:rsidP="00D5468E">
      <w:pPr>
        <w:rPr>
          <w:szCs w:val="28"/>
        </w:rPr>
      </w:pPr>
      <w:r w:rsidRPr="003A04CA">
        <w:rPr>
          <w:szCs w:val="28"/>
        </w:rPr>
        <w:t xml:space="preserve">Die Verkäuferin ist entgegenkommend und gibt ihm das Geld zurück. </w:t>
      </w:r>
    </w:p>
    <w:p w14:paraId="2F588D5D" w14:textId="77777777" w:rsidR="00D5468E" w:rsidRDefault="00D5468E" w:rsidP="00D5468E">
      <w:pPr>
        <w:rPr>
          <w:szCs w:val="28"/>
        </w:rPr>
      </w:pPr>
    </w:p>
    <w:p w14:paraId="7333F31C" w14:textId="77777777" w:rsidR="00D5468E" w:rsidRPr="003A04CA" w:rsidRDefault="00D5468E" w:rsidP="00D5468E">
      <w:pPr>
        <w:rPr>
          <w:szCs w:val="28"/>
        </w:rPr>
      </w:pPr>
      <w:r w:rsidRPr="003A04CA">
        <w:rPr>
          <w:szCs w:val="28"/>
        </w:rPr>
        <w:t>Möglichkeit:</w:t>
      </w:r>
    </w:p>
    <w:p w14:paraId="2B028092" w14:textId="77777777" w:rsidR="00D5468E" w:rsidRPr="003A04CA" w:rsidRDefault="00D5468E" w:rsidP="00D5468E">
      <w:pPr>
        <w:rPr>
          <w:szCs w:val="28"/>
        </w:rPr>
      </w:pPr>
    </w:p>
    <w:p w14:paraId="1A0B1D36" w14:textId="77777777" w:rsidR="00D5468E" w:rsidRPr="003A04CA" w:rsidRDefault="00D5468E" w:rsidP="00D5468E">
      <w:pPr>
        <w:rPr>
          <w:szCs w:val="28"/>
        </w:rPr>
      </w:pPr>
      <w:r w:rsidRPr="003A04CA">
        <w:rPr>
          <w:szCs w:val="28"/>
        </w:rPr>
        <w:t>__________________________________________________________</w:t>
      </w:r>
    </w:p>
    <w:p w14:paraId="63FEC1BF" w14:textId="77777777" w:rsidR="00F461C6" w:rsidRDefault="00F461C6" w:rsidP="00977AEA">
      <w:pPr>
        <w:tabs>
          <w:tab w:val="left" w:pos="1780"/>
        </w:tabs>
        <w:rPr>
          <w:sz w:val="24"/>
          <w:szCs w:val="22"/>
        </w:rPr>
        <w:sectPr w:rsidR="00F461C6" w:rsidSect="00A35960">
          <w:headerReference w:type="first" r:id="rId209"/>
          <w:pgSz w:w="11900" w:h="16840"/>
          <w:pgMar w:top="2835" w:right="851" w:bottom="1134" w:left="851" w:header="709" w:footer="454" w:gutter="0"/>
          <w:cols w:space="708"/>
          <w:titlePg/>
          <w:docGrid w:linePitch="360"/>
        </w:sectPr>
      </w:pPr>
    </w:p>
    <w:p w14:paraId="1D4B5E44" w14:textId="2C20C6F6" w:rsidR="003F60B6" w:rsidRPr="00FE06D5" w:rsidRDefault="003F60B6" w:rsidP="003F60B6">
      <w:pPr>
        <w:rPr>
          <w:b/>
          <w:bCs/>
          <w:szCs w:val="28"/>
        </w:rPr>
      </w:pPr>
      <w:r>
        <w:rPr>
          <w:noProof/>
          <w:szCs w:val="28"/>
        </w:rPr>
        <w:lastRenderedPageBreak/>
        <w:drawing>
          <wp:anchor distT="0" distB="0" distL="114300" distR="114300" simplePos="0" relativeHeight="251542016" behindDoc="1" locked="0" layoutInCell="1" allowOverlap="1" wp14:anchorId="2E790BAD" wp14:editId="64B9575E">
            <wp:simplePos x="0" y="0"/>
            <wp:positionH relativeFrom="page">
              <wp:posOffset>4298869</wp:posOffset>
            </wp:positionH>
            <wp:positionV relativeFrom="paragraph">
              <wp:posOffset>-517689</wp:posOffset>
            </wp:positionV>
            <wp:extent cx="1567542" cy="1567542"/>
            <wp:effectExtent l="0" t="0" r="0" b="0"/>
            <wp:wrapNone/>
            <wp:docPr id="797" name="Grafik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Grafik 240"/>
                    <pic:cNvPicPr/>
                  </pic:nvPicPr>
                  <pic:blipFill>
                    <a:blip r:embed="rId210">
                      <a:extLst>
                        <a:ext uri="{BEBA8EAE-BF5A-486C-A8C5-ECC9F3942E4B}">
                          <a14:imgProps xmlns:a14="http://schemas.microsoft.com/office/drawing/2010/main">
                            <a14:imgLayer r:embed="rId211">
                              <a14:imgEffect>
                                <a14:sharpenSoften amount="50000"/>
                              </a14:imgEffect>
                            </a14:imgLayer>
                          </a14:imgProps>
                        </a:ext>
                      </a:extLst>
                    </a:blip>
                    <a:stretch>
                      <a:fillRect/>
                    </a:stretch>
                  </pic:blipFill>
                  <pic:spPr>
                    <a:xfrm>
                      <a:off x="0" y="0"/>
                      <a:ext cx="1567542" cy="1567542"/>
                    </a:xfrm>
                    <a:prstGeom prst="rect">
                      <a:avLst/>
                    </a:prstGeom>
                  </pic:spPr>
                </pic:pic>
              </a:graphicData>
            </a:graphic>
            <wp14:sizeRelH relativeFrom="margin">
              <wp14:pctWidth>0</wp14:pctWidth>
            </wp14:sizeRelH>
            <wp14:sizeRelV relativeFrom="margin">
              <wp14:pctHeight>0</wp14:pctHeight>
            </wp14:sizeRelV>
          </wp:anchor>
        </w:drawing>
      </w:r>
      <w:r w:rsidRPr="00FE06D5">
        <w:rPr>
          <w:b/>
          <w:bCs/>
          <w:szCs w:val="28"/>
        </w:rPr>
        <w:t xml:space="preserve">Beispiel D </w:t>
      </w:r>
    </w:p>
    <w:p w14:paraId="6F6C1172" w14:textId="77777777" w:rsidR="003F60B6" w:rsidRPr="003A04CA" w:rsidRDefault="003F60B6" w:rsidP="003F60B6">
      <w:pPr>
        <w:rPr>
          <w:szCs w:val="28"/>
        </w:rPr>
      </w:pPr>
    </w:p>
    <w:p w14:paraId="1FE62BD7" w14:textId="77777777" w:rsidR="003F60B6" w:rsidRPr="003A04CA" w:rsidRDefault="003F60B6" w:rsidP="003F60B6">
      <w:pPr>
        <w:rPr>
          <w:szCs w:val="28"/>
        </w:rPr>
      </w:pPr>
      <w:r w:rsidRPr="003A04CA">
        <w:rPr>
          <w:szCs w:val="28"/>
        </w:rPr>
        <w:t xml:space="preserve">Jenny hat seit einem Jahr einen Handyvertrag. </w:t>
      </w:r>
    </w:p>
    <w:p w14:paraId="5C2CA075" w14:textId="77777777" w:rsidR="003F60B6" w:rsidRPr="003A04CA" w:rsidRDefault="003F60B6" w:rsidP="003F60B6">
      <w:pPr>
        <w:rPr>
          <w:szCs w:val="28"/>
        </w:rPr>
      </w:pPr>
      <w:r w:rsidRPr="003A04CA">
        <w:rPr>
          <w:szCs w:val="28"/>
        </w:rPr>
        <w:t xml:space="preserve">Sie hat aber jetzt ein besseres Angebot gefunden und möchte ihren Vertrag kündigen. </w:t>
      </w:r>
    </w:p>
    <w:p w14:paraId="3714A20A" w14:textId="77777777" w:rsidR="003F60B6" w:rsidRPr="003A04CA" w:rsidRDefault="003F60B6" w:rsidP="003F60B6">
      <w:pPr>
        <w:rPr>
          <w:szCs w:val="28"/>
        </w:rPr>
      </w:pPr>
      <w:r w:rsidRPr="003A04CA">
        <w:rPr>
          <w:szCs w:val="28"/>
        </w:rPr>
        <w:t xml:space="preserve">Sie kann jeden Monat kündigen. </w:t>
      </w:r>
    </w:p>
    <w:p w14:paraId="2D9924F0" w14:textId="77777777" w:rsidR="003F60B6" w:rsidRDefault="003F60B6" w:rsidP="003F60B6">
      <w:pPr>
        <w:rPr>
          <w:szCs w:val="28"/>
        </w:rPr>
      </w:pPr>
      <w:r w:rsidRPr="003A04CA">
        <w:rPr>
          <w:szCs w:val="28"/>
        </w:rPr>
        <w:t>Jenny verschickt ihre Kündigung per Einschreiben.</w:t>
      </w:r>
    </w:p>
    <w:p w14:paraId="71090D16" w14:textId="482FC0E9" w:rsidR="003F60B6" w:rsidRPr="003A04CA" w:rsidRDefault="003F60B6" w:rsidP="00CD36B2">
      <w:pPr>
        <w:spacing w:after="240"/>
        <w:rPr>
          <w:szCs w:val="28"/>
        </w:rPr>
      </w:pPr>
      <w:r w:rsidRPr="00A62A64">
        <w:rPr>
          <w:szCs w:val="28"/>
        </w:rPr>
        <w:t xml:space="preserve">In ihrer Kündigung steht, dass sie eine schriftliche Bestätigung wünscht. </w:t>
      </w:r>
    </w:p>
    <w:p w14:paraId="0347FDA1" w14:textId="77777777" w:rsidR="003F60B6" w:rsidRPr="003A04CA" w:rsidRDefault="003F60B6" w:rsidP="003F60B6">
      <w:pPr>
        <w:rPr>
          <w:szCs w:val="28"/>
        </w:rPr>
      </w:pPr>
    </w:p>
    <w:p w14:paraId="7BD9CE0B" w14:textId="77777777" w:rsidR="003F60B6" w:rsidRPr="003A04CA" w:rsidRDefault="003F60B6" w:rsidP="003F60B6">
      <w:pPr>
        <w:rPr>
          <w:szCs w:val="28"/>
        </w:rPr>
      </w:pPr>
      <w:r w:rsidRPr="003A04CA">
        <w:rPr>
          <w:szCs w:val="28"/>
        </w:rPr>
        <w:t>Möglichkeit:</w:t>
      </w:r>
    </w:p>
    <w:p w14:paraId="6DC283EA" w14:textId="77777777" w:rsidR="003F60B6" w:rsidRPr="003A04CA" w:rsidRDefault="003F60B6" w:rsidP="003F60B6">
      <w:pPr>
        <w:rPr>
          <w:szCs w:val="28"/>
        </w:rPr>
      </w:pPr>
    </w:p>
    <w:p w14:paraId="5A4BABF5" w14:textId="77777777" w:rsidR="003F60B6" w:rsidRPr="003A04CA" w:rsidRDefault="003F60B6" w:rsidP="003F60B6">
      <w:pPr>
        <w:rPr>
          <w:rFonts w:eastAsia="Calibri"/>
          <w:szCs w:val="28"/>
        </w:rPr>
      </w:pPr>
      <w:r w:rsidRPr="003A04CA">
        <w:rPr>
          <w:szCs w:val="28"/>
        </w:rPr>
        <w:t>__________________________________________________________</w:t>
      </w:r>
    </w:p>
    <w:p w14:paraId="2410AAE6" w14:textId="77777777" w:rsidR="003F60B6" w:rsidRPr="00510500" w:rsidRDefault="003F60B6" w:rsidP="003F60B6">
      <w:pPr>
        <w:spacing w:after="160" w:line="259" w:lineRule="auto"/>
        <w:ind w:left="0" w:right="0"/>
        <w:rPr>
          <w:rFonts w:eastAsia="Calibri"/>
          <w:szCs w:val="28"/>
        </w:rPr>
      </w:pPr>
    </w:p>
    <w:p w14:paraId="729024D1" w14:textId="77777777" w:rsidR="003F60B6" w:rsidRDefault="003F60B6" w:rsidP="00977AEA">
      <w:pPr>
        <w:tabs>
          <w:tab w:val="left" w:pos="1780"/>
        </w:tabs>
        <w:rPr>
          <w:sz w:val="24"/>
          <w:szCs w:val="22"/>
        </w:rPr>
        <w:sectPr w:rsidR="003F60B6" w:rsidSect="00A35960">
          <w:headerReference w:type="first" r:id="rId212"/>
          <w:pgSz w:w="11900" w:h="16840"/>
          <w:pgMar w:top="2835" w:right="851" w:bottom="1134" w:left="851" w:header="709" w:footer="454" w:gutter="0"/>
          <w:cols w:space="708"/>
          <w:titlePg/>
          <w:docGrid w:linePitch="360"/>
        </w:sectPr>
      </w:pPr>
    </w:p>
    <w:p w14:paraId="3D0278C2" w14:textId="77777777" w:rsidR="00B70955" w:rsidRPr="00FE06D5" w:rsidRDefault="00B70955" w:rsidP="00B70955">
      <w:pPr>
        <w:spacing w:after="240"/>
        <w:rPr>
          <w:b/>
          <w:bCs/>
          <w:szCs w:val="28"/>
        </w:rPr>
      </w:pPr>
      <w:r w:rsidRPr="00FE06D5">
        <w:rPr>
          <w:b/>
          <w:bCs/>
          <w:szCs w:val="28"/>
        </w:rPr>
        <w:lastRenderedPageBreak/>
        <w:t xml:space="preserve">Beispiel A </w:t>
      </w:r>
    </w:p>
    <w:p w14:paraId="454EB3C3" w14:textId="77777777" w:rsidR="00B70955" w:rsidRDefault="00B70955" w:rsidP="00B70955">
      <w:pPr>
        <w:rPr>
          <w:szCs w:val="28"/>
        </w:rPr>
      </w:pPr>
      <w:r w:rsidRPr="00A62A64">
        <w:rPr>
          <w:szCs w:val="28"/>
        </w:rPr>
        <w:t>Möglichkeit:</w:t>
      </w:r>
    </w:p>
    <w:p w14:paraId="4BCD65B5" w14:textId="77777777" w:rsidR="00B70955" w:rsidRPr="00A22999" w:rsidRDefault="00B70955" w:rsidP="00B70955">
      <w:pPr>
        <w:rPr>
          <w:b/>
          <w:bCs/>
          <w:szCs w:val="28"/>
          <w:u w:val="single"/>
        </w:rPr>
      </w:pPr>
      <w:r w:rsidRPr="00A22999">
        <w:rPr>
          <w:b/>
          <w:bCs/>
          <w:szCs w:val="28"/>
          <w:u w:val="single"/>
        </w:rPr>
        <w:t>Gewährleistung</w:t>
      </w:r>
    </w:p>
    <w:p w14:paraId="21C3B396" w14:textId="14755FF4" w:rsidR="00B70955" w:rsidRPr="004F4540" w:rsidRDefault="00B70955" w:rsidP="00B70955">
      <w:pPr>
        <w:rPr>
          <w:szCs w:val="28"/>
        </w:rPr>
      </w:pPr>
      <w:r w:rsidRPr="004F4540">
        <w:rPr>
          <w:szCs w:val="28"/>
        </w:rPr>
        <w:t>(S</w:t>
      </w:r>
      <w:r w:rsidR="00B10229">
        <w:rPr>
          <w:szCs w:val="28"/>
        </w:rPr>
        <w:t>usanne</w:t>
      </w:r>
      <w:r w:rsidRPr="004F4540">
        <w:rPr>
          <w:szCs w:val="28"/>
        </w:rPr>
        <w:t xml:space="preserve"> hat einen Gewährleistungsanspruch, weil die Schuhe fehlerhaft waren)</w:t>
      </w:r>
    </w:p>
    <w:p w14:paraId="6BCD4B5E" w14:textId="77777777" w:rsidR="00B70955" w:rsidRPr="00A62A64" w:rsidRDefault="00B70955" w:rsidP="00B70955">
      <w:pPr>
        <w:rPr>
          <w:szCs w:val="28"/>
        </w:rPr>
      </w:pPr>
    </w:p>
    <w:p w14:paraId="3DD15919" w14:textId="77777777" w:rsidR="00B70955" w:rsidRPr="00FE06D5" w:rsidRDefault="00B70955" w:rsidP="00B70955">
      <w:pPr>
        <w:spacing w:after="240"/>
        <w:rPr>
          <w:b/>
          <w:bCs/>
          <w:szCs w:val="28"/>
        </w:rPr>
      </w:pPr>
      <w:r w:rsidRPr="00FE06D5">
        <w:rPr>
          <w:b/>
          <w:bCs/>
          <w:szCs w:val="28"/>
        </w:rPr>
        <w:t xml:space="preserve">Beispiel B </w:t>
      </w:r>
    </w:p>
    <w:p w14:paraId="5A9BFA04" w14:textId="77777777" w:rsidR="00B70955" w:rsidRDefault="00B70955" w:rsidP="00B70955">
      <w:pPr>
        <w:rPr>
          <w:szCs w:val="28"/>
        </w:rPr>
      </w:pPr>
      <w:r w:rsidRPr="00A62A64">
        <w:rPr>
          <w:szCs w:val="28"/>
        </w:rPr>
        <w:t>Möglichkeit:</w:t>
      </w:r>
    </w:p>
    <w:p w14:paraId="40977A19" w14:textId="77777777" w:rsidR="00B70955" w:rsidRPr="00A22999" w:rsidRDefault="00B70955" w:rsidP="00B70955">
      <w:pPr>
        <w:rPr>
          <w:b/>
          <w:bCs/>
          <w:szCs w:val="28"/>
          <w:u w:val="single"/>
        </w:rPr>
      </w:pPr>
      <w:r w:rsidRPr="00A22999">
        <w:rPr>
          <w:b/>
          <w:bCs/>
          <w:szCs w:val="28"/>
          <w:u w:val="single"/>
        </w:rPr>
        <w:t>Widerruf</w:t>
      </w:r>
    </w:p>
    <w:p w14:paraId="0E33F0D8" w14:textId="13BB385C" w:rsidR="00B70955" w:rsidRDefault="00B70955" w:rsidP="00B70955">
      <w:pPr>
        <w:rPr>
          <w:szCs w:val="28"/>
        </w:rPr>
      </w:pPr>
      <w:r>
        <w:rPr>
          <w:szCs w:val="28"/>
        </w:rPr>
        <w:t>(Markus kann beim Onlineshopping den Vertrag innerhalb von 14 Tagen widerrufen)</w:t>
      </w:r>
    </w:p>
    <w:p w14:paraId="106DDCFE" w14:textId="77777777" w:rsidR="00196CB4" w:rsidRPr="004F4540" w:rsidRDefault="00196CB4" w:rsidP="00B70955">
      <w:pPr>
        <w:rPr>
          <w:szCs w:val="28"/>
        </w:rPr>
      </w:pPr>
    </w:p>
    <w:p w14:paraId="0307075F" w14:textId="77777777" w:rsidR="00AD2792" w:rsidRPr="00FE06D5" w:rsidRDefault="00AD2792" w:rsidP="00AD2792">
      <w:pPr>
        <w:spacing w:after="240"/>
        <w:rPr>
          <w:rFonts w:eastAsia="Calibri"/>
          <w:b/>
          <w:bCs/>
          <w:szCs w:val="28"/>
        </w:rPr>
      </w:pPr>
      <w:r w:rsidRPr="00FE06D5">
        <w:rPr>
          <w:b/>
          <w:bCs/>
          <w:szCs w:val="28"/>
        </w:rPr>
        <w:t xml:space="preserve">Beispiel C </w:t>
      </w:r>
    </w:p>
    <w:p w14:paraId="4855EFEE" w14:textId="77777777" w:rsidR="00AD2792" w:rsidRDefault="00AD2792" w:rsidP="00AD2792">
      <w:pPr>
        <w:rPr>
          <w:szCs w:val="28"/>
        </w:rPr>
      </w:pPr>
      <w:r w:rsidRPr="00A62A64">
        <w:rPr>
          <w:szCs w:val="28"/>
        </w:rPr>
        <w:t>Möglichkeit:</w:t>
      </w:r>
    </w:p>
    <w:p w14:paraId="404CB357" w14:textId="77777777" w:rsidR="00AD2792" w:rsidRPr="00A22999" w:rsidRDefault="00AD2792" w:rsidP="00AD2792">
      <w:pPr>
        <w:rPr>
          <w:b/>
          <w:bCs/>
          <w:szCs w:val="28"/>
          <w:u w:val="single"/>
        </w:rPr>
      </w:pPr>
      <w:r w:rsidRPr="00A22999">
        <w:rPr>
          <w:b/>
          <w:bCs/>
          <w:szCs w:val="28"/>
          <w:u w:val="single"/>
        </w:rPr>
        <w:t>Kulanz</w:t>
      </w:r>
    </w:p>
    <w:p w14:paraId="5988DD7B" w14:textId="01112780" w:rsidR="00AD2792" w:rsidRPr="004F4540" w:rsidRDefault="00AD2792" w:rsidP="00AD2792">
      <w:pPr>
        <w:rPr>
          <w:szCs w:val="28"/>
        </w:rPr>
      </w:pPr>
      <w:r>
        <w:rPr>
          <w:szCs w:val="28"/>
        </w:rPr>
        <w:t xml:space="preserve">(Peter hat keinen </w:t>
      </w:r>
      <w:r w:rsidR="00196CB4">
        <w:rPr>
          <w:szCs w:val="28"/>
        </w:rPr>
        <w:t xml:space="preserve">rechtlichen </w:t>
      </w:r>
      <w:r>
        <w:rPr>
          <w:szCs w:val="28"/>
        </w:rPr>
        <w:t>Anspruch auf einen Umtausch)</w:t>
      </w:r>
    </w:p>
    <w:p w14:paraId="72A59F75" w14:textId="77777777" w:rsidR="00AD2792" w:rsidRPr="00A62A64" w:rsidRDefault="00AD2792" w:rsidP="00AD2792">
      <w:pPr>
        <w:rPr>
          <w:szCs w:val="28"/>
        </w:rPr>
      </w:pPr>
    </w:p>
    <w:p w14:paraId="56E33B4C" w14:textId="77777777" w:rsidR="00AD2792" w:rsidRPr="00FE06D5" w:rsidRDefault="00AD2792" w:rsidP="00AD2792">
      <w:pPr>
        <w:spacing w:after="240"/>
        <w:rPr>
          <w:b/>
          <w:bCs/>
          <w:szCs w:val="28"/>
        </w:rPr>
      </w:pPr>
      <w:r w:rsidRPr="00FE06D5">
        <w:rPr>
          <w:b/>
          <w:bCs/>
          <w:szCs w:val="28"/>
        </w:rPr>
        <w:t xml:space="preserve">Beispiel D </w:t>
      </w:r>
    </w:p>
    <w:p w14:paraId="1BD11B19" w14:textId="77777777" w:rsidR="00AD2792" w:rsidRDefault="00AD2792" w:rsidP="00AD2792">
      <w:pPr>
        <w:rPr>
          <w:szCs w:val="28"/>
        </w:rPr>
      </w:pPr>
      <w:r w:rsidRPr="00A62A64">
        <w:rPr>
          <w:szCs w:val="28"/>
        </w:rPr>
        <w:t>Möglichkeit:</w:t>
      </w:r>
    </w:p>
    <w:p w14:paraId="40528388" w14:textId="77777777" w:rsidR="00AD2792" w:rsidRPr="00A22999" w:rsidRDefault="00AD2792" w:rsidP="00AD2792">
      <w:pPr>
        <w:rPr>
          <w:b/>
          <w:bCs/>
          <w:szCs w:val="28"/>
          <w:u w:val="single"/>
        </w:rPr>
      </w:pPr>
      <w:r w:rsidRPr="00A22999">
        <w:rPr>
          <w:b/>
          <w:bCs/>
          <w:szCs w:val="28"/>
          <w:u w:val="single"/>
        </w:rPr>
        <w:t>Kündigung</w:t>
      </w:r>
    </w:p>
    <w:p w14:paraId="388CD7F1" w14:textId="77777777" w:rsidR="00AD2792" w:rsidRPr="00465F80" w:rsidRDefault="00AD2792" w:rsidP="00AD2792">
      <w:pPr>
        <w:rPr>
          <w:rFonts w:eastAsia="Calibri" w:cs="Times New Roman"/>
          <w:szCs w:val="22"/>
        </w:rPr>
      </w:pPr>
      <w:r w:rsidRPr="00465F80">
        <w:rPr>
          <w:szCs w:val="28"/>
        </w:rPr>
        <w:t>(Jenny hat das Recht ihren Vertrag zu kündigen)</w:t>
      </w:r>
    </w:p>
    <w:p w14:paraId="7E0C0C9A" w14:textId="77777777" w:rsidR="00AD2792" w:rsidRDefault="00AD2792" w:rsidP="00977AEA">
      <w:pPr>
        <w:tabs>
          <w:tab w:val="left" w:pos="1780"/>
        </w:tabs>
        <w:rPr>
          <w:sz w:val="24"/>
          <w:szCs w:val="22"/>
        </w:rPr>
        <w:sectPr w:rsidR="00AD2792" w:rsidSect="00D04818">
          <w:headerReference w:type="default" r:id="rId213"/>
          <w:headerReference w:type="first" r:id="rId214"/>
          <w:pgSz w:w="11900" w:h="16840"/>
          <w:pgMar w:top="2835" w:right="851" w:bottom="1134" w:left="851" w:header="709" w:footer="454" w:gutter="0"/>
          <w:cols w:space="708"/>
          <w:titlePg/>
          <w:docGrid w:linePitch="360"/>
        </w:sectPr>
      </w:pPr>
    </w:p>
    <w:p w14:paraId="163901C5" w14:textId="7F566607" w:rsidR="00A50C6C" w:rsidRDefault="00AD2792" w:rsidP="00977AEA">
      <w:pPr>
        <w:tabs>
          <w:tab w:val="left" w:pos="1780"/>
        </w:tabs>
        <w:rPr>
          <w:sz w:val="24"/>
          <w:szCs w:val="22"/>
        </w:rPr>
      </w:pPr>
      <w:r>
        <w:rPr>
          <w:noProof/>
        </w:rPr>
        <w:lastRenderedPageBreak/>
        <w:drawing>
          <wp:anchor distT="0" distB="0" distL="114300" distR="114300" simplePos="0" relativeHeight="251543040" behindDoc="0" locked="0" layoutInCell="1" allowOverlap="1" wp14:anchorId="0C24A942" wp14:editId="35598DC3">
            <wp:simplePos x="0" y="0"/>
            <wp:positionH relativeFrom="margin">
              <wp:align>center</wp:align>
            </wp:positionH>
            <wp:positionV relativeFrom="margin">
              <wp:posOffset>1080135</wp:posOffset>
            </wp:positionV>
            <wp:extent cx="1350000" cy="1350000"/>
            <wp:effectExtent l="0" t="0" r="3175" b="3175"/>
            <wp:wrapNone/>
            <wp:docPr id="812" name="Grafik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398697B0" w14:textId="7B761A9E" w:rsidR="009759C9" w:rsidRPr="009759C9" w:rsidRDefault="009759C9" w:rsidP="009759C9">
      <w:pPr>
        <w:rPr>
          <w:sz w:val="24"/>
          <w:szCs w:val="22"/>
        </w:rPr>
      </w:pPr>
    </w:p>
    <w:p w14:paraId="7CE81DE0" w14:textId="6FCF0B97" w:rsidR="009759C9" w:rsidRPr="009759C9" w:rsidRDefault="009759C9" w:rsidP="009759C9">
      <w:pPr>
        <w:rPr>
          <w:sz w:val="24"/>
          <w:szCs w:val="22"/>
        </w:rPr>
      </w:pPr>
    </w:p>
    <w:p w14:paraId="74FC8B60" w14:textId="177BD4E5" w:rsidR="009759C9" w:rsidRPr="009759C9" w:rsidRDefault="009759C9" w:rsidP="009759C9">
      <w:pPr>
        <w:rPr>
          <w:sz w:val="24"/>
          <w:szCs w:val="22"/>
        </w:rPr>
      </w:pPr>
    </w:p>
    <w:p w14:paraId="04A301C7" w14:textId="4227A534" w:rsidR="009759C9" w:rsidRPr="009759C9" w:rsidRDefault="009759C9" w:rsidP="009759C9">
      <w:pPr>
        <w:rPr>
          <w:sz w:val="24"/>
          <w:szCs w:val="22"/>
        </w:rPr>
      </w:pPr>
    </w:p>
    <w:p w14:paraId="04838C33" w14:textId="31221194" w:rsidR="009759C9" w:rsidRPr="009759C9" w:rsidRDefault="009759C9" w:rsidP="009759C9">
      <w:pPr>
        <w:rPr>
          <w:sz w:val="24"/>
          <w:szCs w:val="22"/>
        </w:rPr>
      </w:pPr>
    </w:p>
    <w:p w14:paraId="1300A93B" w14:textId="05F9A5C5" w:rsidR="009759C9" w:rsidRPr="009759C9" w:rsidRDefault="00485F78" w:rsidP="009759C9">
      <w:pPr>
        <w:rPr>
          <w:sz w:val="24"/>
          <w:szCs w:val="22"/>
        </w:rPr>
      </w:pPr>
      <w:r w:rsidRPr="0010746B">
        <w:rPr>
          <w:noProof/>
          <w:color w:val="0D0D0D" w:themeColor="text1" w:themeTint="F2"/>
        </w:rPr>
        <mc:AlternateContent>
          <mc:Choice Requires="wps">
            <w:drawing>
              <wp:anchor distT="45720" distB="45720" distL="114300" distR="114300" simplePos="0" relativeHeight="251544064" behindDoc="0" locked="0" layoutInCell="1" allowOverlap="1" wp14:anchorId="7756DDE8" wp14:editId="47A038CC">
                <wp:simplePos x="0" y="0"/>
                <wp:positionH relativeFrom="margin">
                  <wp:align>center</wp:align>
                </wp:positionH>
                <wp:positionV relativeFrom="margin">
                  <wp:posOffset>2880360</wp:posOffset>
                </wp:positionV>
                <wp:extent cx="4946400" cy="1404620"/>
                <wp:effectExtent l="0" t="0" r="0" b="0"/>
                <wp:wrapSquare wrapText="bothSides"/>
                <wp:docPr id="8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64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F1B025E" w14:textId="78FEBE9E" w:rsidR="00D04818" w:rsidRPr="00485F78" w:rsidRDefault="00D04818" w:rsidP="00127550">
                            <w:pPr>
                              <w:pStyle w:val="Kapitel"/>
                            </w:pPr>
                            <w:bookmarkStart w:id="61" w:name="Vor_Nachteile_Onlineshopping"/>
                            <w:bookmarkStart w:id="62" w:name="_Toc76394828"/>
                            <w:r w:rsidRPr="00485F78">
                              <w:t>Vor- &amp; Nachteile des Onlineshoppings</w:t>
                            </w:r>
                            <w:bookmarkEnd w:id="61"/>
                            <w:bookmarkEnd w:id="62"/>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756DDE8" id="_x0000_s1139" type="#_x0000_t202" style="position:absolute;left:0;text-align:left;margin-left:0;margin-top:226.8pt;width:389.5pt;height:110.6pt;z-index:251544064;visibility:visible;mso-wrap-style:square;mso-width-percent:0;mso-height-percent:200;mso-wrap-distance-left:9pt;mso-wrap-distance-top:3.6pt;mso-wrap-distance-right:9pt;mso-wrap-distance-bottom:3.6pt;mso-position-horizontal:center;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" filled="f" stroked="f">
                <v:textbox style="mso-fit-shape-to-text:t">
                  <w:txbxContent>
                    <w:p w14:paraId="1F1B025E" w14:textId="78FEBE9E" w:rsidR="00D04818" w:rsidRPr="00485F78" w:rsidRDefault="00D04818" w:rsidP="00127550">
                      <w:pPr>
                        <w:pStyle w:val="Kapitel"/>
                      </w:pPr>
                      <w:bookmarkStart w:id="63" w:name="Vor_Nachteile_Onlineshopping"/>
                      <w:bookmarkStart w:id="64" w:name="_Toc76394828"/>
                      <w:r w:rsidRPr="00485F78">
                        <w:t>Vor- &amp; Nachteile des Onlineshoppings</w:t>
                      </w:r>
                      <w:bookmarkEnd w:id="63"/>
                      <w:bookmarkEnd w:id="64"/>
                    </w:p>
                  </w:txbxContent>
                </v:textbox>
                <w10:wrap type="square" anchorx="margin" anchory="margin"/>
              </v:shape>
            </w:pict>
          </mc:Fallback>
        </mc:AlternateContent>
      </w:r>
    </w:p>
    <w:p w14:paraId="1BDFDA55" w14:textId="77777777" w:rsidR="009759C9" w:rsidRDefault="009759C9" w:rsidP="009759C9">
      <w:pPr>
        <w:ind w:firstLine="708"/>
        <w:rPr>
          <w:sz w:val="24"/>
          <w:szCs w:val="22"/>
        </w:rPr>
        <w:sectPr w:rsidR="009759C9" w:rsidSect="00D04818">
          <w:headerReference w:type="first" r:id="rId215"/>
          <w:pgSz w:w="11900" w:h="16840"/>
          <w:pgMar w:top="2835" w:right="851" w:bottom="1134" w:left="851" w:header="709" w:footer="454" w:gutter="0"/>
          <w:cols w:space="708"/>
          <w:titlePg/>
          <w:docGrid w:linePitch="360"/>
        </w:sectPr>
      </w:pPr>
    </w:p>
    <w:p w14:paraId="69BB624A" w14:textId="28E22E49" w:rsidR="0071612F" w:rsidRPr="00002A16" w:rsidRDefault="0071612F" w:rsidP="0071612F">
      <w:pPr>
        <w:ind w:left="0" w:right="0" w:firstLine="425"/>
        <w:rPr>
          <w:sz w:val="24"/>
          <w:szCs w:val="22"/>
        </w:rPr>
      </w:pPr>
      <w:r w:rsidRPr="00002A16">
        <w:rPr>
          <w:sz w:val="24"/>
          <w:szCs w:val="22"/>
        </w:rPr>
        <w:lastRenderedPageBreak/>
        <w:t>Lernziel: Die Lernenden lernen folgende Kernbotschaften:</w:t>
      </w:r>
    </w:p>
    <w:p w14:paraId="54B69FB3" w14:textId="77777777" w:rsidR="0071612F" w:rsidRPr="00002A16" w:rsidRDefault="0071612F" w:rsidP="0071612F">
      <w:pPr>
        <w:jc w:val="both"/>
        <w:rPr>
          <w:sz w:val="24"/>
          <w:szCs w:val="22"/>
        </w:rPr>
      </w:pPr>
      <w:r w:rsidRPr="00002A16">
        <w:rPr>
          <w:sz w:val="24"/>
          <w:szCs w:val="22"/>
        </w:rPr>
        <w:t>Kernbotschaft 1: Onlineshopping birgt viele Vorteile. Es gibt keine Öffnungszeiten, die Auswahl ist groß und man muss nirgends hinfahren.</w:t>
      </w:r>
    </w:p>
    <w:p w14:paraId="7D1988AA" w14:textId="77777777" w:rsidR="0071612F" w:rsidRPr="00002A16" w:rsidRDefault="0071612F" w:rsidP="0071612F">
      <w:pPr>
        <w:jc w:val="both"/>
        <w:rPr>
          <w:sz w:val="24"/>
          <w:szCs w:val="22"/>
        </w:rPr>
      </w:pPr>
      <w:r w:rsidRPr="00002A16">
        <w:rPr>
          <w:sz w:val="24"/>
          <w:szCs w:val="22"/>
        </w:rPr>
        <w:t>Kernbotschaft 2: Onlineshopping ist aber auch mit Risiken behaftet. So kann man die Gegenstände nicht direkt ansehen und es besteht die Gefahr eines Betrugs.</w:t>
      </w:r>
    </w:p>
    <w:p w14:paraId="579CDE83" w14:textId="0974E215" w:rsidR="0071612F" w:rsidRPr="00002A16" w:rsidRDefault="0071612F" w:rsidP="0071612F">
      <w:pPr>
        <w:jc w:val="both"/>
        <w:rPr>
          <w:sz w:val="24"/>
          <w:szCs w:val="22"/>
        </w:rPr>
      </w:pPr>
      <w:r w:rsidRPr="00002A16">
        <w:rPr>
          <w:sz w:val="24"/>
          <w:szCs w:val="22"/>
        </w:rPr>
        <w:t xml:space="preserve">Kernbotschaft 3: </w:t>
      </w:r>
      <w:r w:rsidR="006C24C9">
        <w:rPr>
          <w:sz w:val="24"/>
          <w:szCs w:val="22"/>
        </w:rPr>
        <w:t>Vertrauenswürdige</w:t>
      </w:r>
      <w:r w:rsidRPr="00002A16">
        <w:rPr>
          <w:sz w:val="24"/>
          <w:szCs w:val="22"/>
        </w:rPr>
        <w:t xml:space="preserve"> Onlineshops sind anhand verschiedener Merkmale erkennbar. Sie verfügen über Gütesiegel, eine sichere Verschlüsselung und die Identität des Anbieters ist bekannt.</w:t>
      </w:r>
    </w:p>
    <w:p w14:paraId="38113210" w14:textId="77777777" w:rsidR="0071612F" w:rsidRPr="00002A16" w:rsidRDefault="0071612F" w:rsidP="0071612F">
      <w:pPr>
        <w:jc w:val="both"/>
        <w:rPr>
          <w:sz w:val="24"/>
          <w:szCs w:val="22"/>
        </w:rPr>
      </w:pPr>
      <w:r w:rsidRPr="00002A16">
        <w:rPr>
          <w:sz w:val="24"/>
          <w:szCs w:val="22"/>
        </w:rPr>
        <w:t>Kernbotschaft 4: Durch das Drücken des „Kaufen“-Buttons kommt ein Kaufvertrag zustande.</w:t>
      </w:r>
    </w:p>
    <w:p w14:paraId="06BA6DED" w14:textId="77777777" w:rsidR="0071612F" w:rsidRPr="00002A16" w:rsidRDefault="0071612F" w:rsidP="0071612F">
      <w:pPr>
        <w:jc w:val="both"/>
        <w:rPr>
          <w:sz w:val="24"/>
          <w:szCs w:val="22"/>
        </w:rPr>
      </w:pPr>
    </w:p>
    <w:p w14:paraId="1FA41265" w14:textId="77777777" w:rsidR="00C17BBD" w:rsidRDefault="0071612F" w:rsidP="00C17BBD">
      <w:pPr>
        <w:jc w:val="both"/>
        <w:rPr>
          <w:sz w:val="24"/>
          <w:szCs w:val="16"/>
        </w:rPr>
      </w:pPr>
      <w:r w:rsidRPr="00002A16">
        <w:rPr>
          <w:sz w:val="24"/>
          <w:szCs w:val="16"/>
        </w:rPr>
        <w:t>Vorgeschlagener Ablauf:</w:t>
      </w:r>
    </w:p>
    <w:p w14:paraId="04259B0C" w14:textId="4F704059" w:rsidR="0071612F" w:rsidRDefault="0071612F" w:rsidP="00C17BBD">
      <w:pPr>
        <w:jc w:val="both"/>
        <w:rPr>
          <w:sz w:val="24"/>
          <w:szCs w:val="16"/>
        </w:rPr>
      </w:pPr>
      <w:r w:rsidRPr="00002A16">
        <w:rPr>
          <w:sz w:val="24"/>
          <w:szCs w:val="16"/>
        </w:rPr>
        <w:t>Verteilen Sie die Arbeitsb</w:t>
      </w:r>
      <w:r w:rsidR="003C3483">
        <w:rPr>
          <w:sz w:val="24"/>
          <w:szCs w:val="16"/>
        </w:rPr>
        <w:t>ögen</w:t>
      </w:r>
      <w:r w:rsidRPr="00002A16">
        <w:rPr>
          <w:sz w:val="24"/>
          <w:szCs w:val="16"/>
        </w:rPr>
        <w:t xml:space="preserve"> „</w:t>
      </w:r>
      <w:r w:rsidR="009374F5">
        <w:rPr>
          <w:sz w:val="24"/>
          <w:szCs w:val="16"/>
        </w:rPr>
        <w:t>Was ist Onlineshopping?</w:t>
      </w:r>
      <w:r w:rsidRPr="00002A16">
        <w:rPr>
          <w:sz w:val="24"/>
          <w:szCs w:val="16"/>
        </w:rPr>
        <w:t>“. Die Lernenden lesen den Grundlagentext zweimal. Anschließend besteht im Plenum die Möglichkeit unbekannte Begriffe zu diskutieren und zu erläutern. Die Lernenden bearbeiten d</w:t>
      </w:r>
      <w:r w:rsidR="003C3483">
        <w:rPr>
          <w:sz w:val="24"/>
          <w:szCs w:val="16"/>
        </w:rPr>
        <w:t>ie Aufgabe</w:t>
      </w:r>
      <w:r w:rsidRPr="00002A16">
        <w:rPr>
          <w:sz w:val="24"/>
          <w:szCs w:val="16"/>
        </w:rPr>
        <w:t xml:space="preserve"> in Einzel- oder Partnerarbeit. D</w:t>
      </w:r>
      <w:r w:rsidR="003C3483">
        <w:rPr>
          <w:sz w:val="24"/>
          <w:szCs w:val="16"/>
        </w:rPr>
        <w:t>er</w:t>
      </w:r>
      <w:r w:rsidRPr="00002A16">
        <w:rPr>
          <w:sz w:val="24"/>
          <w:szCs w:val="16"/>
        </w:rPr>
        <w:t xml:space="preserve"> beiliegende Lösungsb</w:t>
      </w:r>
      <w:r w:rsidR="003C3483">
        <w:rPr>
          <w:sz w:val="24"/>
          <w:szCs w:val="16"/>
        </w:rPr>
        <w:t>ogen</w:t>
      </w:r>
      <w:r w:rsidRPr="00002A16">
        <w:rPr>
          <w:sz w:val="24"/>
          <w:szCs w:val="16"/>
        </w:rPr>
        <w:t xml:space="preserve"> kann zur Kontrolle und zur anschließenden Besprechung im Plenum verwendet werden.</w:t>
      </w:r>
    </w:p>
    <w:p w14:paraId="7736EA08" w14:textId="78D8AAFE" w:rsidR="005B15F4" w:rsidRDefault="006D76C2" w:rsidP="00C17BBD">
      <w:pPr>
        <w:jc w:val="both"/>
        <w:rPr>
          <w:sz w:val="24"/>
          <w:szCs w:val="16"/>
        </w:rPr>
      </w:pPr>
      <w:r>
        <w:rPr>
          <w:noProof/>
        </w:rPr>
        <w:drawing>
          <wp:anchor distT="0" distB="0" distL="114300" distR="114300" simplePos="0" relativeHeight="251864576" behindDoc="0" locked="0" layoutInCell="1" allowOverlap="1" wp14:anchorId="3BADF56D" wp14:editId="68AFC479">
            <wp:simplePos x="0" y="0"/>
            <wp:positionH relativeFrom="margin">
              <wp:align>center</wp:align>
            </wp:positionH>
            <wp:positionV relativeFrom="paragraph">
              <wp:posOffset>9023</wp:posOffset>
            </wp:positionV>
            <wp:extent cx="1717200" cy="1908000"/>
            <wp:effectExtent l="0" t="0" r="0" b="0"/>
            <wp:wrapNone/>
            <wp:docPr id="933" name="Grafik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pic:cNvPicPr/>
                  </pic:nvPicPr>
                  <pic:blipFill>
                    <a:blip r:embed="rId216">
                      <a:extLst>
                        <a:ext uri="{28A0092B-C50C-407E-A947-70E740481C1C}">
                          <a14:useLocalDpi xmlns:a14="http://schemas.microsoft.com/office/drawing/2010/main" val="0"/>
                        </a:ext>
                        <a:ext uri="{96DAC541-7B7A-43D3-8B79-37D633B846F1}">
                          <asvg:svgBlip xmlns:asvg="http://schemas.microsoft.com/office/drawing/2016/SVG/main" r:embed="rId217"/>
                        </a:ext>
                      </a:extLst>
                    </a:blip>
                    <a:stretch>
                      <a:fillRect/>
                    </a:stretch>
                  </pic:blipFill>
                  <pic:spPr>
                    <a:xfrm>
                      <a:off x="0" y="0"/>
                      <a:ext cx="1717200" cy="1908000"/>
                    </a:xfrm>
                    <a:prstGeom prst="rect">
                      <a:avLst/>
                    </a:prstGeom>
                  </pic:spPr>
                </pic:pic>
              </a:graphicData>
            </a:graphic>
            <wp14:sizeRelH relativeFrom="margin">
              <wp14:pctWidth>0</wp14:pctWidth>
            </wp14:sizeRelH>
            <wp14:sizeRelV relativeFrom="margin">
              <wp14:pctHeight>0</wp14:pctHeight>
            </wp14:sizeRelV>
          </wp:anchor>
        </w:drawing>
      </w:r>
    </w:p>
    <w:p w14:paraId="62785FC3" w14:textId="7A1921E8" w:rsidR="005B15F4" w:rsidRPr="00002A16" w:rsidRDefault="005B15F4" w:rsidP="00C17BBD">
      <w:pPr>
        <w:jc w:val="both"/>
        <w:rPr>
          <w:sz w:val="24"/>
          <w:szCs w:val="22"/>
        </w:rPr>
        <w:sectPr w:rsidR="005B15F4" w:rsidRPr="00002A16" w:rsidSect="00EE4101">
          <w:footerReference w:type="default" r:id="rId218"/>
          <w:headerReference w:type="first" r:id="rId219"/>
          <w:footerReference w:type="first" r:id="rId220"/>
          <w:pgSz w:w="11900" w:h="16840"/>
          <w:pgMar w:top="2835" w:right="851" w:bottom="1134" w:left="851" w:header="709" w:footer="454" w:gutter="0"/>
          <w:cols w:space="708"/>
          <w:titlePg/>
          <w:docGrid w:linePitch="360"/>
        </w:sectPr>
      </w:pPr>
    </w:p>
    <w:p w14:paraId="4ADD1129" w14:textId="14C257EB" w:rsidR="00F86089" w:rsidRPr="00CD721D" w:rsidRDefault="00196CB4" w:rsidP="00F86089">
      <w:pPr>
        <w:rPr>
          <w:szCs w:val="28"/>
        </w:rPr>
      </w:pPr>
      <w:r>
        <w:rPr>
          <w:noProof/>
          <w:szCs w:val="28"/>
        </w:rPr>
        <w:lastRenderedPageBreak/>
        <w:drawing>
          <wp:anchor distT="0" distB="0" distL="114300" distR="114300" simplePos="0" relativeHeight="251807232" behindDoc="0" locked="0" layoutInCell="1" allowOverlap="1" wp14:anchorId="7EB38133" wp14:editId="3A11320B">
            <wp:simplePos x="0" y="0"/>
            <wp:positionH relativeFrom="column">
              <wp:posOffset>-180340</wp:posOffset>
            </wp:positionH>
            <wp:positionV relativeFrom="paragraph">
              <wp:posOffset>-90170</wp:posOffset>
            </wp:positionV>
            <wp:extent cx="367200" cy="367200"/>
            <wp:effectExtent l="0" t="0" r="0" b="0"/>
            <wp:wrapNone/>
            <wp:docPr id="1143" name="Grafik 1143"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 name="Grafik 1143" descr="Auge"/>
                    <pic:cNvPicPr/>
                  </pic:nvPicPr>
                  <pic:blipFill>
                    <a:blip r:embed="rId48">
                      <a:extLst>
                        <a:ext uri="{96DAC541-7B7A-43D3-8B79-37D633B846F1}">
                          <asvg:svgBlip xmlns:asvg="http://schemas.microsoft.com/office/drawing/2016/SVG/main" r:embed="rId49"/>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F86089" w:rsidRPr="00CD721D">
        <w:rPr>
          <w:szCs w:val="28"/>
        </w:rPr>
        <w:t>Lesen Sie!</w:t>
      </w:r>
    </w:p>
    <w:p w14:paraId="1DE832EE" w14:textId="77777777" w:rsidR="00F86089" w:rsidRPr="00CD721D" w:rsidRDefault="00F86089" w:rsidP="00F86089">
      <w:pPr>
        <w:rPr>
          <w:szCs w:val="28"/>
        </w:rPr>
      </w:pPr>
    </w:p>
    <w:p w14:paraId="6FF6908D" w14:textId="023F43DF" w:rsidR="00F86089" w:rsidRPr="00CD721D" w:rsidRDefault="00F86089" w:rsidP="00F86089">
      <w:pPr>
        <w:spacing w:after="240"/>
        <w:rPr>
          <w:szCs w:val="28"/>
        </w:rPr>
      </w:pPr>
      <w:r w:rsidRPr="00CD721D">
        <w:rPr>
          <w:szCs w:val="28"/>
        </w:rPr>
        <w:t xml:space="preserve">Kauft man </w:t>
      </w:r>
      <w:r w:rsidR="00AB6F83">
        <w:rPr>
          <w:szCs w:val="28"/>
        </w:rPr>
        <w:t>Dinge</w:t>
      </w:r>
      <w:r w:rsidRPr="00CD721D">
        <w:rPr>
          <w:szCs w:val="28"/>
        </w:rPr>
        <w:t xml:space="preserve"> über das Internet, spricht man von Onlineshopping.</w:t>
      </w:r>
    </w:p>
    <w:p w14:paraId="611464FC" w14:textId="77777777" w:rsidR="00F86089" w:rsidRPr="00CD721D" w:rsidRDefault="00F86089" w:rsidP="00F86089">
      <w:pPr>
        <w:spacing w:after="240"/>
        <w:rPr>
          <w:szCs w:val="28"/>
        </w:rPr>
      </w:pPr>
      <w:r w:rsidRPr="00CD721D">
        <w:rPr>
          <w:szCs w:val="28"/>
        </w:rPr>
        <w:t>Onlineshopping hat viele Vorteile.</w:t>
      </w:r>
    </w:p>
    <w:p w14:paraId="667309CF" w14:textId="77777777" w:rsidR="00F86089" w:rsidRPr="00CD721D" w:rsidRDefault="00F86089" w:rsidP="00F86089">
      <w:pPr>
        <w:spacing w:after="240"/>
        <w:rPr>
          <w:szCs w:val="28"/>
        </w:rPr>
      </w:pPr>
      <w:r w:rsidRPr="00CD721D">
        <w:rPr>
          <w:szCs w:val="28"/>
        </w:rPr>
        <w:t>Man muss auf keine Öffnungszeiten achten.</w:t>
      </w:r>
    </w:p>
    <w:p w14:paraId="664C4A79" w14:textId="77777777" w:rsidR="00F86089" w:rsidRPr="00CD721D" w:rsidRDefault="00F86089" w:rsidP="00F86089">
      <w:pPr>
        <w:spacing w:after="240"/>
        <w:rPr>
          <w:szCs w:val="28"/>
        </w:rPr>
      </w:pPr>
      <w:r w:rsidRPr="00CD721D">
        <w:rPr>
          <w:szCs w:val="28"/>
        </w:rPr>
        <w:t>Außerdem ist die Auswahl groß und man kann es bequem von zu Hause aus tun.</w:t>
      </w:r>
    </w:p>
    <w:p w14:paraId="17D202F7" w14:textId="77777777" w:rsidR="00F86089" w:rsidRDefault="00F86089" w:rsidP="00F86089">
      <w:pPr>
        <w:spacing w:after="240"/>
        <w:rPr>
          <w:szCs w:val="28"/>
        </w:rPr>
      </w:pPr>
      <w:r w:rsidRPr="00CD721D">
        <w:rPr>
          <w:szCs w:val="28"/>
        </w:rPr>
        <w:t>Onlineshopping kann aber auch gefährlich sein.</w:t>
      </w:r>
    </w:p>
    <w:p w14:paraId="6EC86CA2" w14:textId="77777777" w:rsidR="00F86089" w:rsidRDefault="00F86089" w:rsidP="00F86089">
      <w:pPr>
        <w:spacing w:after="240"/>
        <w:rPr>
          <w:szCs w:val="28"/>
        </w:rPr>
      </w:pPr>
      <w:r w:rsidRPr="00CD721D">
        <w:rPr>
          <w:szCs w:val="28"/>
        </w:rPr>
        <w:t>Man kann die Sachen nicht direkt ansehen.</w:t>
      </w:r>
    </w:p>
    <w:p w14:paraId="19FC77D1" w14:textId="77777777" w:rsidR="00F86089" w:rsidRDefault="00F86089" w:rsidP="00F86089">
      <w:pPr>
        <w:spacing w:after="240"/>
        <w:rPr>
          <w:szCs w:val="28"/>
        </w:rPr>
      </w:pPr>
      <w:r>
        <w:rPr>
          <w:szCs w:val="28"/>
        </w:rPr>
        <w:t>Sie können schon verkauft sein oder ganz anders aussehen.</w:t>
      </w:r>
    </w:p>
    <w:p w14:paraId="058D553C" w14:textId="77777777" w:rsidR="00F86089" w:rsidRPr="00CD721D" w:rsidRDefault="00F86089" w:rsidP="00F86089">
      <w:pPr>
        <w:spacing w:after="240"/>
        <w:rPr>
          <w:szCs w:val="28"/>
        </w:rPr>
      </w:pPr>
      <w:r>
        <w:rPr>
          <w:szCs w:val="28"/>
        </w:rPr>
        <w:t>Vielleicht gibt es die angebotenen Sachen auch gar nicht.</w:t>
      </w:r>
    </w:p>
    <w:p w14:paraId="1A0B9D24" w14:textId="77777777" w:rsidR="00F86089" w:rsidRPr="00CD721D" w:rsidRDefault="00F86089" w:rsidP="00F86089">
      <w:pPr>
        <w:spacing w:after="240"/>
        <w:rPr>
          <w:szCs w:val="28"/>
        </w:rPr>
      </w:pPr>
      <w:r>
        <w:rPr>
          <w:szCs w:val="28"/>
        </w:rPr>
        <w:t>D</w:t>
      </w:r>
      <w:r w:rsidRPr="00CD721D">
        <w:rPr>
          <w:szCs w:val="28"/>
        </w:rPr>
        <w:t xml:space="preserve">ie Gefahr eines Betrugs </w:t>
      </w:r>
      <w:r>
        <w:rPr>
          <w:szCs w:val="28"/>
        </w:rPr>
        <w:t xml:space="preserve">ist im Onlineshopping </w:t>
      </w:r>
      <w:r w:rsidRPr="00CD721D">
        <w:rPr>
          <w:szCs w:val="28"/>
        </w:rPr>
        <w:t>höher.</w:t>
      </w:r>
    </w:p>
    <w:p w14:paraId="4A982659" w14:textId="77777777" w:rsidR="00F86089" w:rsidRPr="00CD721D" w:rsidRDefault="00F86089" w:rsidP="00F86089">
      <w:pPr>
        <w:spacing w:after="240"/>
        <w:rPr>
          <w:szCs w:val="28"/>
        </w:rPr>
      </w:pPr>
      <w:r w:rsidRPr="00CD721D">
        <w:rPr>
          <w:szCs w:val="28"/>
        </w:rPr>
        <w:t>Manche Onlineshops sind sicherer als andere.</w:t>
      </w:r>
    </w:p>
    <w:p w14:paraId="4A040DFB" w14:textId="129A590F" w:rsidR="00F86089" w:rsidRPr="00CD721D" w:rsidRDefault="006C24C9" w:rsidP="00F86089">
      <w:pPr>
        <w:spacing w:after="240"/>
        <w:rPr>
          <w:szCs w:val="28"/>
        </w:rPr>
      </w:pPr>
      <w:r>
        <w:rPr>
          <w:szCs w:val="28"/>
        </w:rPr>
        <w:t>Vertrauenswürdige</w:t>
      </w:r>
      <w:r w:rsidR="00F86089" w:rsidRPr="00CD721D">
        <w:rPr>
          <w:szCs w:val="28"/>
        </w:rPr>
        <w:t xml:space="preserve"> Onlineshops kann man anhand verschiedener Merkmale erkennen.</w:t>
      </w:r>
    </w:p>
    <w:p w14:paraId="1899345F" w14:textId="77777777" w:rsidR="00F86089" w:rsidRPr="00CD721D" w:rsidRDefault="00F86089" w:rsidP="00F86089">
      <w:pPr>
        <w:spacing w:after="240"/>
        <w:rPr>
          <w:szCs w:val="28"/>
        </w:rPr>
      </w:pPr>
      <w:r w:rsidRPr="00CD721D">
        <w:rPr>
          <w:szCs w:val="28"/>
        </w:rPr>
        <w:t>Sie haben Gütesiegel und eine sichere Verschlüsselung.</w:t>
      </w:r>
    </w:p>
    <w:p w14:paraId="487AE05A" w14:textId="77777777" w:rsidR="00F86089" w:rsidRPr="00CD721D" w:rsidRDefault="00F86089" w:rsidP="00F86089">
      <w:pPr>
        <w:spacing w:after="240"/>
        <w:rPr>
          <w:szCs w:val="28"/>
        </w:rPr>
      </w:pPr>
      <w:r w:rsidRPr="00CD721D">
        <w:rPr>
          <w:szCs w:val="28"/>
        </w:rPr>
        <w:t>Außerdem ist die Identität des Anbieters bekannt.</w:t>
      </w:r>
    </w:p>
    <w:p w14:paraId="2CFDAD3F" w14:textId="77777777" w:rsidR="00F86089" w:rsidRPr="00CD721D" w:rsidRDefault="00F86089" w:rsidP="00F86089">
      <w:pPr>
        <w:spacing w:after="240"/>
        <w:rPr>
          <w:szCs w:val="28"/>
        </w:rPr>
      </w:pPr>
      <w:r w:rsidRPr="00CD721D">
        <w:rPr>
          <w:szCs w:val="28"/>
        </w:rPr>
        <w:t>Auch wenn man im Internet etwas kauft, schließt man einen Vertrag ab.</w:t>
      </w:r>
    </w:p>
    <w:p w14:paraId="0B3FD9A8" w14:textId="77777777" w:rsidR="00F86089" w:rsidRDefault="00F86089" w:rsidP="00F86089">
      <w:pPr>
        <w:spacing w:after="240"/>
        <w:rPr>
          <w:szCs w:val="28"/>
        </w:rPr>
        <w:sectPr w:rsidR="00F86089" w:rsidSect="00D04818">
          <w:headerReference w:type="first" r:id="rId221"/>
          <w:pgSz w:w="11900" w:h="16840"/>
          <w:pgMar w:top="2835" w:right="851" w:bottom="1134" w:left="851" w:header="709" w:footer="454" w:gutter="0"/>
          <w:cols w:space="708"/>
          <w:titlePg/>
          <w:docGrid w:linePitch="360"/>
        </w:sectPr>
      </w:pPr>
      <w:r w:rsidRPr="00CD721D">
        <w:rPr>
          <w:szCs w:val="28"/>
        </w:rPr>
        <w:t>Durch das Drücken des „Kaufen“-Buttons kommt ein Kaufvertrag zustande.</w:t>
      </w:r>
    </w:p>
    <w:p w14:paraId="6B93FC98" w14:textId="77777777" w:rsidR="001A3207" w:rsidRDefault="001A3207" w:rsidP="001A3207">
      <w:pPr>
        <w:ind w:right="0"/>
        <w:rPr>
          <w:rFonts w:eastAsia="Times New Roman"/>
          <w:bCs/>
          <w:szCs w:val="28"/>
        </w:rPr>
      </w:pPr>
      <w:r w:rsidRPr="005C7ED1">
        <w:rPr>
          <w:rFonts w:eastAsia="Times New Roman"/>
          <w:bCs/>
          <w:szCs w:val="28"/>
        </w:rPr>
        <w:lastRenderedPageBreak/>
        <w:t>Welche Aussage ist richtig und welche ist falsch?</w:t>
      </w:r>
    </w:p>
    <w:p w14:paraId="013048E8" w14:textId="26185599" w:rsidR="001A3207" w:rsidRPr="00615A5F" w:rsidRDefault="00196CB4" w:rsidP="00615A5F">
      <w:pPr>
        <w:spacing w:after="240"/>
        <w:ind w:right="0"/>
        <w:rPr>
          <w:rFonts w:eastAsia="Times New Roman"/>
          <w:bCs/>
          <w:szCs w:val="28"/>
        </w:rPr>
      </w:pPr>
      <w:r>
        <w:rPr>
          <w:rFonts w:eastAsia="Times New Roman"/>
          <w:bCs/>
          <w:noProof/>
          <w:szCs w:val="28"/>
        </w:rPr>
        <w:drawing>
          <wp:anchor distT="0" distB="0" distL="114300" distR="114300" simplePos="0" relativeHeight="251432448" behindDoc="0" locked="0" layoutInCell="1" allowOverlap="1" wp14:anchorId="7337850A" wp14:editId="40B9B2E7">
            <wp:simplePos x="0" y="0"/>
            <wp:positionH relativeFrom="column">
              <wp:posOffset>-180340</wp:posOffset>
            </wp:positionH>
            <wp:positionV relativeFrom="paragraph">
              <wp:posOffset>-90170</wp:posOffset>
            </wp:positionV>
            <wp:extent cx="367200" cy="367200"/>
            <wp:effectExtent l="0" t="0" r="0" b="0"/>
            <wp:wrapNone/>
            <wp:docPr id="1144" name="Grafik 1144" descr="Schließ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 name="Grafik 1144" descr="Schließen"/>
                    <pic:cNvPicPr/>
                  </pic:nvPicPr>
                  <pic:blipFill>
                    <a:blip r:embed="rId127">
                      <a:extLst>
                        <a:ext uri="{96DAC541-7B7A-43D3-8B79-37D633B846F1}">
                          <asvg:svgBlip xmlns:asvg="http://schemas.microsoft.com/office/drawing/2016/SVG/main" r:embed="rId12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1A3207" w:rsidRPr="005C7ED1">
        <w:rPr>
          <w:rFonts w:eastAsia="Times New Roman"/>
          <w:bCs/>
          <w:szCs w:val="28"/>
        </w:rPr>
        <w:t>Kreuzen Sie an!</w:t>
      </w:r>
    </w:p>
    <w:tbl>
      <w:tblPr>
        <w:tblStyle w:val="Tabellenraster1"/>
        <w:tblW w:w="9014" w:type="dxa"/>
        <w:jc w:val="center"/>
        <w:tblLook w:val="04A0" w:firstRow="1" w:lastRow="0" w:firstColumn="1" w:lastColumn="0" w:noHBand="0" w:noVBand="1"/>
      </w:tblPr>
      <w:tblGrid>
        <w:gridCol w:w="4706"/>
        <w:gridCol w:w="2154"/>
        <w:gridCol w:w="2154"/>
      </w:tblGrid>
      <w:tr w:rsidR="001A3207" w:rsidRPr="005C7ED1" w14:paraId="5BFC2A80" w14:textId="77777777" w:rsidTr="00615A5F">
        <w:trPr>
          <w:trHeight w:val="510"/>
          <w:jc w:val="center"/>
        </w:trPr>
        <w:tc>
          <w:tcPr>
            <w:tcW w:w="4706" w:type="dxa"/>
            <w:vAlign w:val="center"/>
          </w:tcPr>
          <w:p w14:paraId="34698F80" w14:textId="77777777" w:rsidR="001A3207" w:rsidRPr="00311AD1" w:rsidRDefault="001A3207" w:rsidP="00311AD1">
            <w:pPr>
              <w:pStyle w:val="Textfelder"/>
              <w:jc w:val="left"/>
              <w:rPr>
                <w:b/>
                <w:bCs/>
              </w:rPr>
            </w:pPr>
            <w:r w:rsidRPr="00311AD1">
              <w:rPr>
                <w:b/>
                <w:bCs/>
              </w:rPr>
              <w:t>Aussage</w:t>
            </w:r>
          </w:p>
        </w:tc>
        <w:tc>
          <w:tcPr>
            <w:tcW w:w="2154" w:type="dxa"/>
            <w:vAlign w:val="center"/>
          </w:tcPr>
          <w:p w14:paraId="50B2E336" w14:textId="77777777" w:rsidR="001A3207" w:rsidRPr="00311AD1" w:rsidRDefault="001A3207" w:rsidP="006C24C9">
            <w:pPr>
              <w:pStyle w:val="Textfelder"/>
              <w:rPr>
                <w:b/>
                <w:bCs/>
              </w:rPr>
            </w:pPr>
            <w:r w:rsidRPr="00311AD1">
              <w:rPr>
                <w:b/>
                <w:bCs/>
              </w:rPr>
              <w:t>richtig</w:t>
            </w:r>
          </w:p>
        </w:tc>
        <w:tc>
          <w:tcPr>
            <w:tcW w:w="2154" w:type="dxa"/>
            <w:vAlign w:val="center"/>
          </w:tcPr>
          <w:p w14:paraId="79C37F6B" w14:textId="77777777" w:rsidR="001A3207" w:rsidRPr="00311AD1" w:rsidRDefault="001A3207" w:rsidP="006C24C9">
            <w:pPr>
              <w:pStyle w:val="Textfelder"/>
              <w:rPr>
                <w:b/>
                <w:bCs/>
              </w:rPr>
            </w:pPr>
            <w:r w:rsidRPr="00311AD1">
              <w:rPr>
                <w:b/>
                <w:bCs/>
              </w:rPr>
              <w:t>falsch</w:t>
            </w:r>
          </w:p>
        </w:tc>
      </w:tr>
      <w:tr w:rsidR="001A3207" w:rsidRPr="005C7ED1" w14:paraId="7E3CA4AE" w14:textId="77777777" w:rsidTr="00615A5F">
        <w:trPr>
          <w:trHeight w:val="1417"/>
          <w:jc w:val="center"/>
        </w:trPr>
        <w:tc>
          <w:tcPr>
            <w:tcW w:w="4706" w:type="dxa"/>
            <w:vAlign w:val="center"/>
          </w:tcPr>
          <w:p w14:paraId="73F74970" w14:textId="77777777" w:rsidR="001A3207" w:rsidRPr="005C7ED1" w:rsidRDefault="001A3207" w:rsidP="006C24C9">
            <w:pPr>
              <w:pStyle w:val="Textfelder"/>
              <w:jc w:val="left"/>
            </w:pPr>
            <w:r w:rsidRPr="005C7ED1">
              <w:t>Kaufe ich etwas in einem Geschäft, heißt das Onlineshopping.</w:t>
            </w:r>
          </w:p>
        </w:tc>
        <w:tc>
          <w:tcPr>
            <w:tcW w:w="2154" w:type="dxa"/>
            <w:vAlign w:val="center"/>
          </w:tcPr>
          <w:p w14:paraId="70C93ED4" w14:textId="77777777" w:rsidR="001A3207" w:rsidRPr="005C7ED1" w:rsidRDefault="001A3207" w:rsidP="00D04818">
            <w:pPr>
              <w:spacing w:after="160"/>
              <w:ind w:left="0" w:right="0"/>
              <w:jc w:val="center"/>
              <w:rPr>
                <w:b/>
                <w:bCs/>
                <w:szCs w:val="28"/>
              </w:rPr>
            </w:pPr>
          </w:p>
        </w:tc>
        <w:tc>
          <w:tcPr>
            <w:tcW w:w="2154" w:type="dxa"/>
            <w:vAlign w:val="center"/>
          </w:tcPr>
          <w:p w14:paraId="737C2FA4" w14:textId="77777777" w:rsidR="001A3207" w:rsidRPr="005C7ED1" w:rsidRDefault="001A3207" w:rsidP="00D04818">
            <w:pPr>
              <w:spacing w:after="160"/>
              <w:ind w:left="0" w:right="0"/>
              <w:jc w:val="center"/>
              <w:rPr>
                <w:b/>
                <w:bCs/>
                <w:szCs w:val="28"/>
              </w:rPr>
            </w:pPr>
          </w:p>
        </w:tc>
      </w:tr>
      <w:tr w:rsidR="001A3207" w:rsidRPr="005C7ED1" w14:paraId="4BF0FB9D" w14:textId="77777777" w:rsidTr="00615A5F">
        <w:trPr>
          <w:trHeight w:val="1417"/>
          <w:jc w:val="center"/>
        </w:trPr>
        <w:tc>
          <w:tcPr>
            <w:tcW w:w="4706" w:type="dxa"/>
            <w:vAlign w:val="center"/>
          </w:tcPr>
          <w:p w14:paraId="77869C05" w14:textId="77777777" w:rsidR="001A3207" w:rsidRPr="005C7ED1" w:rsidRDefault="001A3207" w:rsidP="006C24C9">
            <w:pPr>
              <w:pStyle w:val="Textfelder"/>
              <w:jc w:val="left"/>
            </w:pPr>
            <w:r w:rsidRPr="005C7ED1">
              <w:t>Onlineshopping hat nur Vorteile und ist vollkommen ungefährlich.</w:t>
            </w:r>
          </w:p>
        </w:tc>
        <w:tc>
          <w:tcPr>
            <w:tcW w:w="2154" w:type="dxa"/>
            <w:vAlign w:val="center"/>
          </w:tcPr>
          <w:p w14:paraId="021C72EB" w14:textId="77777777" w:rsidR="001A3207" w:rsidRPr="005C7ED1" w:rsidRDefault="001A3207" w:rsidP="00D04818">
            <w:pPr>
              <w:spacing w:after="160"/>
              <w:ind w:left="0" w:right="0"/>
              <w:jc w:val="center"/>
              <w:rPr>
                <w:b/>
                <w:bCs/>
                <w:szCs w:val="28"/>
              </w:rPr>
            </w:pPr>
          </w:p>
        </w:tc>
        <w:tc>
          <w:tcPr>
            <w:tcW w:w="2154" w:type="dxa"/>
            <w:vAlign w:val="center"/>
          </w:tcPr>
          <w:p w14:paraId="187141AB" w14:textId="77777777" w:rsidR="001A3207" w:rsidRPr="005C7ED1" w:rsidRDefault="001A3207" w:rsidP="00D04818">
            <w:pPr>
              <w:spacing w:after="160"/>
              <w:ind w:left="0" w:right="0"/>
              <w:jc w:val="center"/>
              <w:rPr>
                <w:b/>
                <w:bCs/>
                <w:szCs w:val="28"/>
              </w:rPr>
            </w:pPr>
          </w:p>
        </w:tc>
      </w:tr>
      <w:tr w:rsidR="001A3207" w:rsidRPr="005C7ED1" w14:paraId="0B5903F9" w14:textId="77777777" w:rsidTr="00615A5F">
        <w:trPr>
          <w:trHeight w:val="1417"/>
          <w:jc w:val="center"/>
        </w:trPr>
        <w:tc>
          <w:tcPr>
            <w:tcW w:w="4706" w:type="dxa"/>
            <w:vAlign w:val="center"/>
          </w:tcPr>
          <w:p w14:paraId="76F1933E" w14:textId="52D376AA" w:rsidR="001A3207" w:rsidRPr="005C7ED1" w:rsidRDefault="006C24C9" w:rsidP="006C24C9">
            <w:pPr>
              <w:pStyle w:val="Textfelder"/>
              <w:jc w:val="left"/>
              <w:rPr>
                <w:b/>
                <w:bCs/>
              </w:rPr>
            </w:pPr>
            <w:r>
              <w:t>Vertrauenswürdige</w:t>
            </w:r>
            <w:r w:rsidR="001A3207" w:rsidRPr="005C7ED1">
              <w:t xml:space="preserve"> Onlineshops erkennt man z</w:t>
            </w:r>
            <w:r w:rsidR="00615A5F">
              <w:t>um Beispiel</w:t>
            </w:r>
            <w:r w:rsidR="001A3207" w:rsidRPr="005C7ED1">
              <w:t xml:space="preserve"> anhand eines Gütesiegels und einer Verschlüsselung.</w:t>
            </w:r>
          </w:p>
        </w:tc>
        <w:tc>
          <w:tcPr>
            <w:tcW w:w="2154" w:type="dxa"/>
            <w:vAlign w:val="center"/>
          </w:tcPr>
          <w:p w14:paraId="2CAAB03B" w14:textId="77777777" w:rsidR="001A3207" w:rsidRPr="005C7ED1" w:rsidRDefault="001A3207" w:rsidP="00D04818">
            <w:pPr>
              <w:spacing w:after="160"/>
              <w:ind w:left="0" w:right="0"/>
              <w:jc w:val="center"/>
              <w:rPr>
                <w:b/>
                <w:bCs/>
                <w:szCs w:val="28"/>
              </w:rPr>
            </w:pPr>
          </w:p>
        </w:tc>
        <w:tc>
          <w:tcPr>
            <w:tcW w:w="2154" w:type="dxa"/>
            <w:vAlign w:val="center"/>
          </w:tcPr>
          <w:p w14:paraId="2B3780E8" w14:textId="77777777" w:rsidR="001A3207" w:rsidRPr="005C7ED1" w:rsidRDefault="001A3207" w:rsidP="00D04818">
            <w:pPr>
              <w:spacing w:after="160"/>
              <w:ind w:left="0" w:right="0"/>
              <w:jc w:val="center"/>
              <w:rPr>
                <w:b/>
                <w:bCs/>
                <w:szCs w:val="28"/>
              </w:rPr>
            </w:pPr>
          </w:p>
        </w:tc>
      </w:tr>
      <w:tr w:rsidR="001A3207" w:rsidRPr="005C7ED1" w14:paraId="714EC339" w14:textId="77777777" w:rsidTr="00615A5F">
        <w:trPr>
          <w:trHeight w:val="1417"/>
          <w:jc w:val="center"/>
        </w:trPr>
        <w:tc>
          <w:tcPr>
            <w:tcW w:w="4706" w:type="dxa"/>
            <w:vAlign w:val="center"/>
          </w:tcPr>
          <w:p w14:paraId="70FA2A11" w14:textId="77777777" w:rsidR="001A3207" w:rsidRPr="005C7ED1" w:rsidRDefault="001A3207" w:rsidP="006C24C9">
            <w:pPr>
              <w:pStyle w:val="Textfelder"/>
              <w:jc w:val="left"/>
            </w:pPr>
            <w:r w:rsidRPr="005C7ED1">
              <w:t>Beim Onlineshopping schließt man keine Verträge ab.</w:t>
            </w:r>
          </w:p>
        </w:tc>
        <w:tc>
          <w:tcPr>
            <w:tcW w:w="2154" w:type="dxa"/>
            <w:vAlign w:val="center"/>
          </w:tcPr>
          <w:p w14:paraId="482CBA5F" w14:textId="77777777" w:rsidR="001A3207" w:rsidRPr="005C7ED1" w:rsidRDefault="001A3207" w:rsidP="00D04818">
            <w:pPr>
              <w:spacing w:after="160"/>
              <w:ind w:left="0" w:right="0"/>
              <w:jc w:val="center"/>
              <w:rPr>
                <w:b/>
                <w:bCs/>
                <w:szCs w:val="28"/>
              </w:rPr>
            </w:pPr>
          </w:p>
        </w:tc>
        <w:tc>
          <w:tcPr>
            <w:tcW w:w="2154" w:type="dxa"/>
            <w:vAlign w:val="center"/>
          </w:tcPr>
          <w:p w14:paraId="76F6B370" w14:textId="77777777" w:rsidR="001A3207" w:rsidRPr="005C7ED1" w:rsidRDefault="001A3207" w:rsidP="00D04818">
            <w:pPr>
              <w:spacing w:after="160"/>
              <w:ind w:left="0" w:right="0"/>
              <w:jc w:val="center"/>
              <w:rPr>
                <w:b/>
                <w:bCs/>
                <w:szCs w:val="28"/>
              </w:rPr>
            </w:pPr>
          </w:p>
        </w:tc>
      </w:tr>
      <w:tr w:rsidR="001A3207" w:rsidRPr="005C7ED1" w14:paraId="3A8480A5" w14:textId="77777777" w:rsidTr="00615A5F">
        <w:trPr>
          <w:trHeight w:val="1417"/>
          <w:jc w:val="center"/>
        </w:trPr>
        <w:tc>
          <w:tcPr>
            <w:tcW w:w="4706" w:type="dxa"/>
            <w:vAlign w:val="center"/>
          </w:tcPr>
          <w:p w14:paraId="75A46581" w14:textId="77777777" w:rsidR="001A3207" w:rsidRPr="005C7ED1" w:rsidRDefault="001A3207" w:rsidP="006C24C9">
            <w:pPr>
              <w:pStyle w:val="Textfelder"/>
              <w:jc w:val="left"/>
            </w:pPr>
            <w:r w:rsidRPr="005C7ED1">
              <w:t>Ein Vorteil des Onlineshoppings ist die Möglichkeit, rund um die Uhr etwas kaufen zu können.</w:t>
            </w:r>
          </w:p>
        </w:tc>
        <w:tc>
          <w:tcPr>
            <w:tcW w:w="2154" w:type="dxa"/>
            <w:vAlign w:val="center"/>
          </w:tcPr>
          <w:p w14:paraId="3ED6F32F" w14:textId="77777777" w:rsidR="001A3207" w:rsidRPr="005C7ED1" w:rsidRDefault="001A3207" w:rsidP="00D04818">
            <w:pPr>
              <w:spacing w:after="160"/>
              <w:ind w:left="0" w:right="0"/>
              <w:jc w:val="center"/>
              <w:rPr>
                <w:b/>
                <w:bCs/>
                <w:szCs w:val="28"/>
              </w:rPr>
            </w:pPr>
          </w:p>
        </w:tc>
        <w:tc>
          <w:tcPr>
            <w:tcW w:w="2154" w:type="dxa"/>
            <w:vAlign w:val="center"/>
          </w:tcPr>
          <w:p w14:paraId="573C2C83" w14:textId="77777777" w:rsidR="001A3207" w:rsidRPr="005C7ED1" w:rsidRDefault="001A3207" w:rsidP="00D04818">
            <w:pPr>
              <w:spacing w:after="160"/>
              <w:ind w:left="0" w:right="0"/>
              <w:jc w:val="center"/>
              <w:rPr>
                <w:b/>
                <w:bCs/>
                <w:szCs w:val="28"/>
              </w:rPr>
            </w:pPr>
          </w:p>
        </w:tc>
      </w:tr>
      <w:tr w:rsidR="001A3207" w:rsidRPr="005C7ED1" w14:paraId="568E8BE3" w14:textId="77777777" w:rsidTr="00615A5F">
        <w:trPr>
          <w:trHeight w:val="1417"/>
          <w:jc w:val="center"/>
        </w:trPr>
        <w:tc>
          <w:tcPr>
            <w:tcW w:w="4706" w:type="dxa"/>
            <w:vAlign w:val="center"/>
          </w:tcPr>
          <w:p w14:paraId="084818BB" w14:textId="77777777" w:rsidR="001A3207" w:rsidRPr="005C7ED1" w:rsidRDefault="001A3207" w:rsidP="006C24C9">
            <w:pPr>
              <w:pStyle w:val="Textfelder"/>
              <w:jc w:val="left"/>
            </w:pPr>
            <w:r w:rsidRPr="005C7ED1">
              <w:t>Ein Vorteil des Onlineshoppings ist, dass man sich die Produkte direkt ansehen kann.</w:t>
            </w:r>
          </w:p>
        </w:tc>
        <w:tc>
          <w:tcPr>
            <w:tcW w:w="2154" w:type="dxa"/>
            <w:vAlign w:val="center"/>
          </w:tcPr>
          <w:p w14:paraId="50E968CB" w14:textId="77777777" w:rsidR="001A3207" w:rsidRPr="005C7ED1" w:rsidRDefault="001A3207" w:rsidP="00D04818">
            <w:pPr>
              <w:spacing w:after="160"/>
              <w:ind w:left="0" w:right="0"/>
              <w:jc w:val="center"/>
              <w:rPr>
                <w:b/>
                <w:bCs/>
                <w:szCs w:val="28"/>
              </w:rPr>
            </w:pPr>
          </w:p>
        </w:tc>
        <w:tc>
          <w:tcPr>
            <w:tcW w:w="2154" w:type="dxa"/>
            <w:vAlign w:val="center"/>
          </w:tcPr>
          <w:p w14:paraId="256609B1" w14:textId="77777777" w:rsidR="001A3207" w:rsidRPr="005C7ED1" w:rsidRDefault="001A3207" w:rsidP="00D04818">
            <w:pPr>
              <w:spacing w:after="160"/>
              <w:ind w:left="0" w:right="0"/>
              <w:jc w:val="center"/>
              <w:rPr>
                <w:b/>
                <w:bCs/>
                <w:szCs w:val="28"/>
              </w:rPr>
            </w:pPr>
          </w:p>
        </w:tc>
      </w:tr>
      <w:tr w:rsidR="001A3207" w:rsidRPr="005C7ED1" w14:paraId="0BFF19BE" w14:textId="77777777" w:rsidTr="00615A5F">
        <w:trPr>
          <w:trHeight w:val="1417"/>
          <w:jc w:val="center"/>
        </w:trPr>
        <w:tc>
          <w:tcPr>
            <w:tcW w:w="4706" w:type="dxa"/>
            <w:vAlign w:val="center"/>
          </w:tcPr>
          <w:p w14:paraId="35997355" w14:textId="77777777" w:rsidR="001A3207" w:rsidRPr="005C7ED1" w:rsidRDefault="001A3207" w:rsidP="006C24C9">
            <w:pPr>
              <w:pStyle w:val="Textfelder"/>
              <w:jc w:val="left"/>
            </w:pPr>
            <w:r w:rsidRPr="005C7ED1">
              <w:t>Das Onlineshopping birgt ein erhöhtes Betrugsrisiko.</w:t>
            </w:r>
          </w:p>
        </w:tc>
        <w:tc>
          <w:tcPr>
            <w:tcW w:w="2154" w:type="dxa"/>
            <w:vAlign w:val="center"/>
          </w:tcPr>
          <w:p w14:paraId="5AEA64FC" w14:textId="77777777" w:rsidR="001A3207" w:rsidRPr="005C7ED1" w:rsidRDefault="001A3207" w:rsidP="00D04818">
            <w:pPr>
              <w:spacing w:after="160"/>
              <w:ind w:left="0" w:right="0"/>
              <w:jc w:val="center"/>
              <w:rPr>
                <w:b/>
                <w:bCs/>
                <w:szCs w:val="28"/>
              </w:rPr>
            </w:pPr>
          </w:p>
        </w:tc>
        <w:tc>
          <w:tcPr>
            <w:tcW w:w="2154" w:type="dxa"/>
            <w:vAlign w:val="center"/>
          </w:tcPr>
          <w:p w14:paraId="6D3100F8" w14:textId="77777777" w:rsidR="001A3207" w:rsidRPr="005C7ED1" w:rsidRDefault="001A3207" w:rsidP="00D04818">
            <w:pPr>
              <w:spacing w:after="160"/>
              <w:ind w:left="0" w:right="0"/>
              <w:jc w:val="center"/>
              <w:rPr>
                <w:b/>
                <w:bCs/>
                <w:szCs w:val="28"/>
              </w:rPr>
            </w:pPr>
          </w:p>
        </w:tc>
      </w:tr>
    </w:tbl>
    <w:p w14:paraId="7671B0FA" w14:textId="77777777" w:rsidR="001A3207" w:rsidRDefault="001A3207" w:rsidP="00F86089">
      <w:pPr>
        <w:spacing w:after="240"/>
        <w:rPr>
          <w:sz w:val="24"/>
          <w:szCs w:val="22"/>
        </w:rPr>
        <w:sectPr w:rsidR="001A3207" w:rsidSect="00D04818">
          <w:headerReference w:type="first" r:id="rId222"/>
          <w:pgSz w:w="11900" w:h="16840"/>
          <w:pgMar w:top="2835" w:right="851" w:bottom="1134" w:left="851" w:header="709" w:footer="454" w:gutter="0"/>
          <w:cols w:space="708"/>
          <w:titlePg/>
          <w:docGrid w:linePitch="360"/>
        </w:sectPr>
      </w:pPr>
    </w:p>
    <w:tbl>
      <w:tblPr>
        <w:tblStyle w:val="Tabellenraster11"/>
        <w:tblW w:w="9014" w:type="dxa"/>
        <w:jc w:val="center"/>
        <w:tblLook w:val="04A0" w:firstRow="1" w:lastRow="0" w:firstColumn="1" w:lastColumn="0" w:noHBand="0" w:noVBand="1"/>
      </w:tblPr>
      <w:tblGrid>
        <w:gridCol w:w="4706"/>
        <w:gridCol w:w="2154"/>
        <w:gridCol w:w="2154"/>
      </w:tblGrid>
      <w:tr w:rsidR="00195FAA" w:rsidRPr="005C7ED1" w14:paraId="40F88A56" w14:textId="77777777" w:rsidTr="00615A5F">
        <w:trPr>
          <w:trHeight w:val="510"/>
          <w:jc w:val="center"/>
        </w:trPr>
        <w:tc>
          <w:tcPr>
            <w:tcW w:w="4706" w:type="dxa"/>
            <w:vAlign w:val="center"/>
          </w:tcPr>
          <w:p w14:paraId="3F636C0D" w14:textId="77777777" w:rsidR="00195FAA" w:rsidRPr="00311AD1" w:rsidRDefault="00195FAA" w:rsidP="00311AD1">
            <w:pPr>
              <w:pStyle w:val="Textfelder"/>
              <w:jc w:val="left"/>
              <w:rPr>
                <w:b/>
                <w:bCs/>
              </w:rPr>
            </w:pPr>
            <w:r w:rsidRPr="00311AD1">
              <w:rPr>
                <w:b/>
                <w:bCs/>
              </w:rPr>
              <w:lastRenderedPageBreak/>
              <w:t>Aussage</w:t>
            </w:r>
          </w:p>
        </w:tc>
        <w:tc>
          <w:tcPr>
            <w:tcW w:w="2154" w:type="dxa"/>
            <w:vAlign w:val="center"/>
          </w:tcPr>
          <w:p w14:paraId="6434FD52" w14:textId="77777777" w:rsidR="00195FAA" w:rsidRPr="00311AD1" w:rsidRDefault="00195FAA" w:rsidP="006C24C9">
            <w:pPr>
              <w:pStyle w:val="Textfelder"/>
              <w:rPr>
                <w:b/>
                <w:bCs/>
              </w:rPr>
            </w:pPr>
            <w:r w:rsidRPr="00311AD1">
              <w:rPr>
                <w:b/>
                <w:bCs/>
              </w:rPr>
              <w:t>richtig</w:t>
            </w:r>
          </w:p>
        </w:tc>
        <w:tc>
          <w:tcPr>
            <w:tcW w:w="2154" w:type="dxa"/>
            <w:vAlign w:val="center"/>
          </w:tcPr>
          <w:p w14:paraId="5FE72162" w14:textId="77777777" w:rsidR="00195FAA" w:rsidRPr="00311AD1" w:rsidRDefault="00195FAA" w:rsidP="006C24C9">
            <w:pPr>
              <w:pStyle w:val="Textfelder"/>
              <w:rPr>
                <w:b/>
                <w:bCs/>
              </w:rPr>
            </w:pPr>
            <w:r w:rsidRPr="00311AD1">
              <w:rPr>
                <w:b/>
                <w:bCs/>
              </w:rPr>
              <w:t>falsch</w:t>
            </w:r>
          </w:p>
        </w:tc>
      </w:tr>
      <w:tr w:rsidR="00195FAA" w:rsidRPr="005C7ED1" w14:paraId="209D4724" w14:textId="77777777" w:rsidTr="00615A5F">
        <w:trPr>
          <w:trHeight w:val="1417"/>
          <w:jc w:val="center"/>
        </w:trPr>
        <w:tc>
          <w:tcPr>
            <w:tcW w:w="4706" w:type="dxa"/>
            <w:vAlign w:val="center"/>
          </w:tcPr>
          <w:p w14:paraId="19DFE800" w14:textId="77777777" w:rsidR="00195FAA" w:rsidRPr="005C7ED1" w:rsidRDefault="00195FAA" w:rsidP="006C24C9">
            <w:pPr>
              <w:pStyle w:val="Textfelder"/>
              <w:jc w:val="left"/>
            </w:pPr>
            <w:r w:rsidRPr="005C7ED1">
              <w:t>Kaufe ich etwas in einem Geschäft, heißt das Onlineshopping.</w:t>
            </w:r>
          </w:p>
        </w:tc>
        <w:tc>
          <w:tcPr>
            <w:tcW w:w="2154" w:type="dxa"/>
            <w:vAlign w:val="center"/>
          </w:tcPr>
          <w:p w14:paraId="3DD40AE9" w14:textId="77777777" w:rsidR="00195FAA" w:rsidRPr="002A3D15" w:rsidRDefault="00195FAA" w:rsidP="00D04818">
            <w:pPr>
              <w:ind w:left="0" w:right="0"/>
              <w:jc w:val="center"/>
              <w:rPr>
                <w:szCs w:val="28"/>
              </w:rPr>
            </w:pPr>
          </w:p>
        </w:tc>
        <w:tc>
          <w:tcPr>
            <w:tcW w:w="2154" w:type="dxa"/>
            <w:vAlign w:val="center"/>
          </w:tcPr>
          <w:p w14:paraId="0AB36E5B" w14:textId="5F4F65FF" w:rsidR="00195FAA" w:rsidRPr="002A3D15" w:rsidRDefault="00B6177A" w:rsidP="00D04818">
            <w:pPr>
              <w:ind w:left="0" w:right="0"/>
              <w:jc w:val="center"/>
              <w:rPr>
                <w:b/>
                <w:bCs/>
                <w:szCs w:val="28"/>
              </w:rPr>
            </w:pPr>
            <w:r w:rsidRPr="002A3D15">
              <w:rPr>
                <w:b/>
                <w:bCs/>
                <w:szCs w:val="28"/>
              </w:rPr>
              <w:t>x</w:t>
            </w:r>
          </w:p>
        </w:tc>
      </w:tr>
      <w:tr w:rsidR="00195FAA" w:rsidRPr="005C7ED1" w14:paraId="5AEE56FA" w14:textId="77777777" w:rsidTr="00615A5F">
        <w:trPr>
          <w:trHeight w:val="1417"/>
          <w:jc w:val="center"/>
        </w:trPr>
        <w:tc>
          <w:tcPr>
            <w:tcW w:w="4706" w:type="dxa"/>
            <w:vAlign w:val="center"/>
          </w:tcPr>
          <w:p w14:paraId="4CBEFEC1" w14:textId="77777777" w:rsidR="00195FAA" w:rsidRPr="005C7ED1" w:rsidRDefault="00195FAA" w:rsidP="006C24C9">
            <w:pPr>
              <w:pStyle w:val="Textfelder"/>
              <w:jc w:val="left"/>
            </w:pPr>
            <w:r w:rsidRPr="005C7ED1">
              <w:t>Onlineshopping hat nur Vorteile und ist vollkommen ungefährlich.</w:t>
            </w:r>
          </w:p>
        </w:tc>
        <w:tc>
          <w:tcPr>
            <w:tcW w:w="2154" w:type="dxa"/>
            <w:vAlign w:val="center"/>
          </w:tcPr>
          <w:p w14:paraId="56400150" w14:textId="77777777" w:rsidR="00195FAA" w:rsidRPr="002A3D15" w:rsidRDefault="00195FAA" w:rsidP="00D04818">
            <w:pPr>
              <w:ind w:left="0" w:right="0"/>
              <w:jc w:val="center"/>
              <w:rPr>
                <w:b/>
                <w:bCs/>
                <w:szCs w:val="28"/>
              </w:rPr>
            </w:pPr>
          </w:p>
        </w:tc>
        <w:tc>
          <w:tcPr>
            <w:tcW w:w="2154" w:type="dxa"/>
            <w:vAlign w:val="center"/>
          </w:tcPr>
          <w:p w14:paraId="707F33AD" w14:textId="77777777" w:rsidR="00195FAA" w:rsidRPr="002A3D15" w:rsidRDefault="00195FAA" w:rsidP="00D04818">
            <w:pPr>
              <w:ind w:left="0" w:right="0"/>
              <w:jc w:val="center"/>
              <w:rPr>
                <w:b/>
                <w:bCs/>
                <w:szCs w:val="28"/>
              </w:rPr>
            </w:pPr>
            <w:r w:rsidRPr="002A3D15">
              <w:rPr>
                <w:b/>
                <w:bCs/>
                <w:szCs w:val="28"/>
              </w:rPr>
              <w:t>x</w:t>
            </w:r>
          </w:p>
        </w:tc>
      </w:tr>
      <w:tr w:rsidR="00195FAA" w:rsidRPr="005C7ED1" w14:paraId="05582D6C" w14:textId="77777777" w:rsidTr="00615A5F">
        <w:trPr>
          <w:trHeight w:val="1417"/>
          <w:jc w:val="center"/>
        </w:trPr>
        <w:tc>
          <w:tcPr>
            <w:tcW w:w="4706" w:type="dxa"/>
            <w:vAlign w:val="center"/>
          </w:tcPr>
          <w:p w14:paraId="048B9AA7" w14:textId="6BC35E6A" w:rsidR="00195FAA" w:rsidRPr="005C7ED1" w:rsidRDefault="006C24C9" w:rsidP="006C24C9">
            <w:pPr>
              <w:pStyle w:val="Textfelder"/>
              <w:jc w:val="left"/>
              <w:rPr>
                <w:b/>
                <w:bCs/>
              </w:rPr>
            </w:pPr>
            <w:r>
              <w:t>Vertrauenswürdige</w:t>
            </w:r>
            <w:r w:rsidR="00195FAA" w:rsidRPr="005C7ED1">
              <w:t xml:space="preserve"> Onlineshops erkennt man z</w:t>
            </w:r>
            <w:r w:rsidR="00615A5F">
              <w:t>um Beispiel</w:t>
            </w:r>
            <w:r w:rsidR="00195FAA" w:rsidRPr="005C7ED1">
              <w:t xml:space="preserve"> anhand eines Gütesiegels und einer Verschlüsselung.</w:t>
            </w:r>
          </w:p>
        </w:tc>
        <w:tc>
          <w:tcPr>
            <w:tcW w:w="2154" w:type="dxa"/>
            <w:vAlign w:val="center"/>
          </w:tcPr>
          <w:p w14:paraId="7AB8A65F" w14:textId="77777777" w:rsidR="00195FAA" w:rsidRPr="002A3D15" w:rsidRDefault="00195FAA" w:rsidP="00D04818">
            <w:pPr>
              <w:ind w:left="0" w:right="0"/>
              <w:jc w:val="center"/>
              <w:rPr>
                <w:b/>
                <w:bCs/>
                <w:szCs w:val="28"/>
              </w:rPr>
            </w:pPr>
            <w:r w:rsidRPr="002A3D15">
              <w:rPr>
                <w:b/>
                <w:bCs/>
                <w:szCs w:val="28"/>
              </w:rPr>
              <w:t>x</w:t>
            </w:r>
          </w:p>
        </w:tc>
        <w:tc>
          <w:tcPr>
            <w:tcW w:w="2154" w:type="dxa"/>
            <w:vAlign w:val="center"/>
          </w:tcPr>
          <w:p w14:paraId="18D38313" w14:textId="77777777" w:rsidR="00195FAA" w:rsidRPr="002A3D15" w:rsidRDefault="00195FAA" w:rsidP="00D04818">
            <w:pPr>
              <w:ind w:left="0" w:right="0"/>
              <w:jc w:val="center"/>
              <w:rPr>
                <w:b/>
                <w:bCs/>
                <w:szCs w:val="28"/>
              </w:rPr>
            </w:pPr>
          </w:p>
        </w:tc>
      </w:tr>
      <w:tr w:rsidR="00195FAA" w:rsidRPr="005C7ED1" w14:paraId="2055F356" w14:textId="77777777" w:rsidTr="00615A5F">
        <w:trPr>
          <w:trHeight w:val="1417"/>
          <w:jc w:val="center"/>
        </w:trPr>
        <w:tc>
          <w:tcPr>
            <w:tcW w:w="4706" w:type="dxa"/>
            <w:vAlign w:val="center"/>
          </w:tcPr>
          <w:p w14:paraId="22D34095" w14:textId="77777777" w:rsidR="00195FAA" w:rsidRPr="005C7ED1" w:rsidRDefault="00195FAA" w:rsidP="006C24C9">
            <w:pPr>
              <w:pStyle w:val="Textfelder"/>
              <w:jc w:val="left"/>
            </w:pPr>
            <w:r w:rsidRPr="005C7ED1">
              <w:t>Beim Onlineshopping schließt man keine Verträge ab.</w:t>
            </w:r>
          </w:p>
        </w:tc>
        <w:tc>
          <w:tcPr>
            <w:tcW w:w="2154" w:type="dxa"/>
            <w:vAlign w:val="center"/>
          </w:tcPr>
          <w:p w14:paraId="1D615E63" w14:textId="77777777" w:rsidR="00195FAA" w:rsidRPr="002A3D15" w:rsidRDefault="00195FAA" w:rsidP="00D04818">
            <w:pPr>
              <w:ind w:left="0" w:right="0"/>
              <w:jc w:val="center"/>
              <w:rPr>
                <w:b/>
                <w:bCs/>
                <w:szCs w:val="28"/>
              </w:rPr>
            </w:pPr>
          </w:p>
        </w:tc>
        <w:tc>
          <w:tcPr>
            <w:tcW w:w="2154" w:type="dxa"/>
            <w:vAlign w:val="center"/>
          </w:tcPr>
          <w:p w14:paraId="3B6EAFAA" w14:textId="77777777" w:rsidR="00195FAA" w:rsidRPr="002A3D15" w:rsidRDefault="00195FAA" w:rsidP="00D04818">
            <w:pPr>
              <w:ind w:left="0" w:right="0"/>
              <w:jc w:val="center"/>
              <w:rPr>
                <w:b/>
                <w:bCs/>
                <w:szCs w:val="28"/>
              </w:rPr>
            </w:pPr>
            <w:r w:rsidRPr="002A3D15">
              <w:rPr>
                <w:b/>
                <w:bCs/>
                <w:szCs w:val="28"/>
              </w:rPr>
              <w:t>x</w:t>
            </w:r>
          </w:p>
        </w:tc>
      </w:tr>
      <w:tr w:rsidR="00195FAA" w:rsidRPr="005C7ED1" w14:paraId="74AC2556" w14:textId="77777777" w:rsidTr="00615A5F">
        <w:trPr>
          <w:trHeight w:val="1417"/>
          <w:jc w:val="center"/>
        </w:trPr>
        <w:tc>
          <w:tcPr>
            <w:tcW w:w="4706" w:type="dxa"/>
            <w:vAlign w:val="center"/>
          </w:tcPr>
          <w:p w14:paraId="1C64F745" w14:textId="77777777" w:rsidR="00195FAA" w:rsidRPr="005C7ED1" w:rsidRDefault="00195FAA" w:rsidP="006C24C9">
            <w:pPr>
              <w:pStyle w:val="Textfelder"/>
              <w:jc w:val="left"/>
            </w:pPr>
            <w:r w:rsidRPr="005C7ED1">
              <w:t>Ein Vorteil des Onlineshoppings ist die Möglichkeit, rund um die Uhr etwas kaufen zu können.</w:t>
            </w:r>
          </w:p>
        </w:tc>
        <w:tc>
          <w:tcPr>
            <w:tcW w:w="2154" w:type="dxa"/>
            <w:vAlign w:val="center"/>
          </w:tcPr>
          <w:p w14:paraId="686EE16A" w14:textId="77777777" w:rsidR="00195FAA" w:rsidRPr="002A3D15" w:rsidRDefault="00195FAA" w:rsidP="00D04818">
            <w:pPr>
              <w:ind w:left="0" w:right="0"/>
              <w:jc w:val="center"/>
              <w:rPr>
                <w:b/>
                <w:bCs/>
                <w:szCs w:val="28"/>
              </w:rPr>
            </w:pPr>
            <w:r w:rsidRPr="002A3D15">
              <w:rPr>
                <w:b/>
                <w:bCs/>
                <w:szCs w:val="28"/>
              </w:rPr>
              <w:t>x</w:t>
            </w:r>
          </w:p>
        </w:tc>
        <w:tc>
          <w:tcPr>
            <w:tcW w:w="2154" w:type="dxa"/>
            <w:vAlign w:val="center"/>
          </w:tcPr>
          <w:p w14:paraId="00CA8710" w14:textId="77777777" w:rsidR="00195FAA" w:rsidRPr="002A3D15" w:rsidRDefault="00195FAA" w:rsidP="00D04818">
            <w:pPr>
              <w:ind w:left="0" w:right="0"/>
              <w:jc w:val="center"/>
              <w:rPr>
                <w:b/>
                <w:bCs/>
                <w:szCs w:val="28"/>
              </w:rPr>
            </w:pPr>
          </w:p>
        </w:tc>
      </w:tr>
      <w:tr w:rsidR="00195FAA" w:rsidRPr="005C7ED1" w14:paraId="74DF2F70" w14:textId="77777777" w:rsidTr="00615A5F">
        <w:trPr>
          <w:trHeight w:val="1417"/>
          <w:jc w:val="center"/>
        </w:trPr>
        <w:tc>
          <w:tcPr>
            <w:tcW w:w="4706" w:type="dxa"/>
            <w:vAlign w:val="center"/>
          </w:tcPr>
          <w:p w14:paraId="0B213AC0" w14:textId="77777777" w:rsidR="00195FAA" w:rsidRPr="005C7ED1" w:rsidRDefault="00195FAA" w:rsidP="006C24C9">
            <w:pPr>
              <w:pStyle w:val="Textfelder"/>
              <w:jc w:val="left"/>
            </w:pPr>
            <w:r w:rsidRPr="005C7ED1">
              <w:t>Ein Vorteil des Onlineshoppings ist, dass man sich die Produkte direkt ansehen kann.</w:t>
            </w:r>
          </w:p>
        </w:tc>
        <w:tc>
          <w:tcPr>
            <w:tcW w:w="2154" w:type="dxa"/>
            <w:vAlign w:val="center"/>
          </w:tcPr>
          <w:p w14:paraId="14D782FD" w14:textId="77777777" w:rsidR="00195FAA" w:rsidRPr="002A3D15" w:rsidRDefault="00195FAA" w:rsidP="00D04818">
            <w:pPr>
              <w:ind w:left="0" w:right="0"/>
              <w:jc w:val="center"/>
              <w:rPr>
                <w:b/>
                <w:bCs/>
                <w:szCs w:val="28"/>
              </w:rPr>
            </w:pPr>
          </w:p>
        </w:tc>
        <w:tc>
          <w:tcPr>
            <w:tcW w:w="2154" w:type="dxa"/>
            <w:vAlign w:val="center"/>
          </w:tcPr>
          <w:p w14:paraId="2AC8CFF8" w14:textId="77777777" w:rsidR="00195FAA" w:rsidRPr="002A3D15" w:rsidRDefault="00195FAA" w:rsidP="00D04818">
            <w:pPr>
              <w:ind w:left="0" w:right="0"/>
              <w:jc w:val="center"/>
              <w:rPr>
                <w:b/>
                <w:bCs/>
                <w:szCs w:val="28"/>
              </w:rPr>
            </w:pPr>
            <w:r w:rsidRPr="002A3D15">
              <w:rPr>
                <w:b/>
                <w:bCs/>
                <w:szCs w:val="28"/>
              </w:rPr>
              <w:t>x</w:t>
            </w:r>
          </w:p>
        </w:tc>
      </w:tr>
      <w:tr w:rsidR="00195FAA" w:rsidRPr="005C7ED1" w14:paraId="5CC303D9" w14:textId="77777777" w:rsidTr="00615A5F">
        <w:trPr>
          <w:trHeight w:val="1417"/>
          <w:jc w:val="center"/>
        </w:trPr>
        <w:tc>
          <w:tcPr>
            <w:tcW w:w="4706" w:type="dxa"/>
            <w:vAlign w:val="center"/>
          </w:tcPr>
          <w:p w14:paraId="312BCD6E" w14:textId="77777777" w:rsidR="00195FAA" w:rsidRPr="005C7ED1" w:rsidRDefault="00195FAA" w:rsidP="006C24C9">
            <w:pPr>
              <w:pStyle w:val="Textfelder"/>
              <w:jc w:val="left"/>
            </w:pPr>
            <w:r w:rsidRPr="005C7ED1">
              <w:t>Das Onlineshopping birgt ein erhöhtes Betrugsrisiko.</w:t>
            </w:r>
          </w:p>
        </w:tc>
        <w:tc>
          <w:tcPr>
            <w:tcW w:w="2154" w:type="dxa"/>
            <w:vAlign w:val="center"/>
          </w:tcPr>
          <w:p w14:paraId="7874C49B" w14:textId="77777777" w:rsidR="00195FAA" w:rsidRPr="002A3D15" w:rsidRDefault="00195FAA" w:rsidP="00D04818">
            <w:pPr>
              <w:ind w:left="0" w:right="0"/>
              <w:jc w:val="center"/>
              <w:rPr>
                <w:b/>
                <w:bCs/>
                <w:szCs w:val="28"/>
              </w:rPr>
            </w:pPr>
            <w:r w:rsidRPr="002A3D15">
              <w:rPr>
                <w:b/>
                <w:bCs/>
                <w:szCs w:val="28"/>
              </w:rPr>
              <w:t>x</w:t>
            </w:r>
          </w:p>
        </w:tc>
        <w:tc>
          <w:tcPr>
            <w:tcW w:w="2154" w:type="dxa"/>
            <w:vAlign w:val="center"/>
          </w:tcPr>
          <w:p w14:paraId="32A771BC" w14:textId="77777777" w:rsidR="00195FAA" w:rsidRPr="002A3D15" w:rsidRDefault="00195FAA" w:rsidP="00D04818">
            <w:pPr>
              <w:ind w:left="0" w:right="0"/>
              <w:jc w:val="center"/>
              <w:rPr>
                <w:b/>
                <w:bCs/>
                <w:szCs w:val="28"/>
              </w:rPr>
            </w:pPr>
          </w:p>
        </w:tc>
      </w:tr>
    </w:tbl>
    <w:p w14:paraId="3BAE5B35" w14:textId="77777777" w:rsidR="007C3835" w:rsidRDefault="007C3835" w:rsidP="00F86089">
      <w:pPr>
        <w:spacing w:after="240"/>
        <w:rPr>
          <w:sz w:val="24"/>
          <w:szCs w:val="22"/>
        </w:rPr>
        <w:sectPr w:rsidR="007C3835" w:rsidSect="00D04818">
          <w:headerReference w:type="first" r:id="rId223"/>
          <w:pgSz w:w="11900" w:h="16840"/>
          <w:pgMar w:top="2835" w:right="851" w:bottom="1134" w:left="851" w:header="709" w:footer="454" w:gutter="0"/>
          <w:cols w:space="708"/>
          <w:titlePg/>
          <w:docGrid w:linePitch="360"/>
        </w:sectPr>
      </w:pPr>
    </w:p>
    <w:p w14:paraId="1641CD4E" w14:textId="77777777" w:rsidR="00804739" w:rsidRPr="00002A16" w:rsidRDefault="00804739" w:rsidP="00804739">
      <w:pPr>
        <w:ind w:left="0" w:right="0" w:firstLine="425"/>
        <w:rPr>
          <w:sz w:val="24"/>
          <w:szCs w:val="22"/>
        </w:rPr>
      </w:pPr>
      <w:r w:rsidRPr="00002A16">
        <w:rPr>
          <w:sz w:val="24"/>
          <w:szCs w:val="22"/>
        </w:rPr>
        <w:lastRenderedPageBreak/>
        <w:t>Lernziel: Die Lernenden lernen folgende Kernbotschaften:</w:t>
      </w:r>
    </w:p>
    <w:p w14:paraId="756DDD2F" w14:textId="6A5A9295" w:rsidR="00804739" w:rsidRPr="00002A16" w:rsidRDefault="00804739" w:rsidP="00804739">
      <w:pPr>
        <w:jc w:val="both"/>
        <w:rPr>
          <w:sz w:val="24"/>
          <w:szCs w:val="22"/>
        </w:rPr>
      </w:pPr>
      <w:r w:rsidRPr="00002A16">
        <w:rPr>
          <w:sz w:val="24"/>
          <w:szCs w:val="22"/>
        </w:rPr>
        <w:t xml:space="preserve">Kernbotschaft 1: Onlineshopping </w:t>
      </w:r>
      <w:r w:rsidR="00176C8F">
        <w:rPr>
          <w:sz w:val="24"/>
          <w:szCs w:val="22"/>
        </w:rPr>
        <w:t>hat</w:t>
      </w:r>
      <w:r w:rsidRPr="00002A16">
        <w:rPr>
          <w:sz w:val="24"/>
          <w:szCs w:val="22"/>
        </w:rPr>
        <w:t xml:space="preserve"> viele Vorteile. Es gibt keine Öffnungszeiten, die Auswahl ist groß und man muss nirgends hinfahren.</w:t>
      </w:r>
    </w:p>
    <w:p w14:paraId="12CB4897" w14:textId="7421A132" w:rsidR="00804739" w:rsidRPr="00002A16" w:rsidRDefault="00804739" w:rsidP="00804739">
      <w:pPr>
        <w:jc w:val="both"/>
        <w:rPr>
          <w:sz w:val="24"/>
          <w:szCs w:val="22"/>
        </w:rPr>
      </w:pPr>
      <w:r w:rsidRPr="00002A16">
        <w:rPr>
          <w:sz w:val="24"/>
          <w:szCs w:val="22"/>
        </w:rPr>
        <w:t xml:space="preserve">Kernbotschaft 2: Onlineshopping ist aber auch mit Risiken behaftet. So kann man die Gegenstände nicht direkt ansehen und es besteht </w:t>
      </w:r>
      <w:r w:rsidR="00C87FEB">
        <w:rPr>
          <w:sz w:val="24"/>
          <w:szCs w:val="22"/>
        </w:rPr>
        <w:t>eine erhöhte Betrugsgefahr</w:t>
      </w:r>
      <w:r w:rsidRPr="00002A16">
        <w:rPr>
          <w:sz w:val="24"/>
          <w:szCs w:val="22"/>
        </w:rPr>
        <w:t>.</w:t>
      </w:r>
    </w:p>
    <w:p w14:paraId="6751F386" w14:textId="77777777" w:rsidR="001510CC" w:rsidRPr="00002A16" w:rsidRDefault="001510CC" w:rsidP="001510CC">
      <w:pPr>
        <w:jc w:val="both"/>
        <w:rPr>
          <w:bCs/>
          <w:sz w:val="24"/>
          <w:szCs w:val="22"/>
        </w:rPr>
      </w:pPr>
    </w:p>
    <w:p w14:paraId="4DF856F0" w14:textId="77777777" w:rsidR="001510CC" w:rsidRPr="00002A16" w:rsidRDefault="001510CC" w:rsidP="00196CB4">
      <w:pPr>
        <w:jc w:val="both"/>
        <w:rPr>
          <w:bCs/>
          <w:sz w:val="24"/>
          <w:szCs w:val="22"/>
        </w:rPr>
      </w:pPr>
      <w:r w:rsidRPr="00002A16">
        <w:rPr>
          <w:bCs/>
          <w:sz w:val="24"/>
          <w:szCs w:val="22"/>
        </w:rPr>
        <w:t xml:space="preserve">Vorgeschlagener Ablauf: </w:t>
      </w:r>
    </w:p>
    <w:p w14:paraId="4B2C074F" w14:textId="725CFB4D" w:rsidR="001510CC" w:rsidRPr="00002A16" w:rsidRDefault="001510CC" w:rsidP="001510CC">
      <w:pPr>
        <w:jc w:val="both"/>
        <w:rPr>
          <w:bCs/>
          <w:sz w:val="24"/>
          <w:szCs w:val="22"/>
        </w:rPr>
      </w:pPr>
      <w:r w:rsidRPr="00002A16">
        <w:rPr>
          <w:bCs/>
          <w:sz w:val="24"/>
          <w:szCs w:val="22"/>
        </w:rPr>
        <w:t>Verteilen Sie d</w:t>
      </w:r>
      <w:r w:rsidR="003C3483">
        <w:rPr>
          <w:bCs/>
          <w:sz w:val="24"/>
          <w:szCs w:val="22"/>
        </w:rPr>
        <w:t xml:space="preserve">en </w:t>
      </w:r>
      <w:r w:rsidR="003C3483">
        <w:rPr>
          <w:rFonts w:eastAsia="Times New Roman"/>
          <w:bCs/>
          <w:sz w:val="24"/>
        </w:rPr>
        <w:t>Arbeitsbogen</w:t>
      </w:r>
      <w:r w:rsidRPr="00002A16">
        <w:rPr>
          <w:bCs/>
          <w:sz w:val="24"/>
          <w:szCs w:val="22"/>
        </w:rPr>
        <w:t xml:space="preserve"> „Onlineshopping“. Lassen Sie die Lernenden </w:t>
      </w:r>
      <w:r w:rsidR="003C3483">
        <w:rPr>
          <w:bCs/>
          <w:sz w:val="24"/>
          <w:szCs w:val="22"/>
        </w:rPr>
        <w:t xml:space="preserve">diesen </w:t>
      </w:r>
      <w:r w:rsidRPr="00002A16">
        <w:rPr>
          <w:bCs/>
          <w:sz w:val="24"/>
          <w:szCs w:val="22"/>
        </w:rPr>
        <w:t>zunächst in Einzelarbeit lesen. In einem nächsten Schritt versuchen die Lernenden, mit</w:t>
      </w:r>
      <w:r w:rsidR="00F96778">
        <w:rPr>
          <w:bCs/>
          <w:sz w:val="24"/>
          <w:szCs w:val="22"/>
        </w:rPr>
        <w:t>h</w:t>
      </w:r>
      <w:r w:rsidRPr="00002A16">
        <w:rPr>
          <w:bCs/>
          <w:sz w:val="24"/>
          <w:szCs w:val="22"/>
        </w:rPr>
        <w:t>ilfe ihres erworbenen Wissens die Tabelle auszufüllen. Zur Ergebnissicherung können Sie die Lernenden im Plenum über die Vor- und Nachteile von Onlineshopping diskutieren lassen. D</w:t>
      </w:r>
      <w:r w:rsidR="00947B0B">
        <w:rPr>
          <w:bCs/>
          <w:sz w:val="24"/>
          <w:szCs w:val="22"/>
        </w:rPr>
        <w:t>er</w:t>
      </w:r>
      <w:r w:rsidRPr="00002A16">
        <w:rPr>
          <w:bCs/>
          <w:sz w:val="24"/>
          <w:szCs w:val="22"/>
        </w:rPr>
        <w:t xml:space="preserve"> Lösungsb</w:t>
      </w:r>
      <w:r w:rsidR="00947B0B">
        <w:rPr>
          <w:bCs/>
          <w:sz w:val="24"/>
          <w:szCs w:val="22"/>
        </w:rPr>
        <w:t>ogen</w:t>
      </w:r>
      <w:r w:rsidRPr="00002A16">
        <w:rPr>
          <w:bCs/>
          <w:sz w:val="24"/>
          <w:szCs w:val="22"/>
        </w:rPr>
        <w:t xml:space="preserve"> </w:t>
      </w:r>
      <w:r w:rsidR="002C7AA8">
        <w:rPr>
          <w:bCs/>
          <w:sz w:val="24"/>
          <w:szCs w:val="22"/>
        </w:rPr>
        <w:t>ist</w:t>
      </w:r>
      <w:r w:rsidRPr="00002A16">
        <w:rPr>
          <w:bCs/>
          <w:sz w:val="24"/>
          <w:szCs w:val="22"/>
        </w:rPr>
        <w:t xml:space="preserve"> </w:t>
      </w:r>
      <w:r w:rsidR="002C7AA8">
        <w:rPr>
          <w:bCs/>
          <w:sz w:val="24"/>
          <w:szCs w:val="22"/>
        </w:rPr>
        <w:t>als Lösungsvorschlag zu verstehen und kann im gemeinsamen Gespräch als</w:t>
      </w:r>
      <w:r w:rsidRPr="00002A16">
        <w:rPr>
          <w:bCs/>
          <w:sz w:val="24"/>
          <w:szCs w:val="22"/>
        </w:rPr>
        <w:t xml:space="preserve"> </w:t>
      </w:r>
      <w:r w:rsidR="002C7AA8">
        <w:rPr>
          <w:bCs/>
          <w:sz w:val="24"/>
          <w:szCs w:val="22"/>
        </w:rPr>
        <w:t>Diskussionsg</w:t>
      </w:r>
      <w:r w:rsidRPr="00002A16">
        <w:rPr>
          <w:bCs/>
          <w:sz w:val="24"/>
          <w:szCs w:val="22"/>
        </w:rPr>
        <w:t>rundlage</w:t>
      </w:r>
      <w:r w:rsidR="002C7AA8">
        <w:rPr>
          <w:bCs/>
          <w:sz w:val="24"/>
          <w:szCs w:val="22"/>
        </w:rPr>
        <w:t xml:space="preserve"> dienen</w:t>
      </w:r>
      <w:r w:rsidRPr="00002A16">
        <w:rPr>
          <w:bCs/>
          <w:sz w:val="24"/>
          <w:szCs w:val="22"/>
        </w:rPr>
        <w:t>.</w:t>
      </w:r>
    </w:p>
    <w:p w14:paraId="1B077D26" w14:textId="77777777" w:rsidR="001510CC" w:rsidRDefault="001510CC" w:rsidP="00F86089">
      <w:pPr>
        <w:spacing w:after="240"/>
        <w:rPr>
          <w:sz w:val="24"/>
          <w:szCs w:val="22"/>
        </w:rPr>
        <w:sectPr w:rsidR="001510CC" w:rsidSect="00D04818">
          <w:headerReference w:type="first" r:id="rId224"/>
          <w:pgSz w:w="11900" w:h="16840"/>
          <w:pgMar w:top="2835" w:right="851" w:bottom="1134" w:left="851" w:header="709" w:footer="454" w:gutter="0"/>
          <w:cols w:space="708"/>
          <w:titlePg/>
          <w:docGrid w:linePitch="360"/>
        </w:sectPr>
      </w:pPr>
    </w:p>
    <w:p w14:paraId="100E3249" w14:textId="31E8E033" w:rsidR="00002A16" w:rsidRPr="00AB5B2F" w:rsidRDefault="00196CB4" w:rsidP="00002A16">
      <w:pPr>
        <w:rPr>
          <w:bCs/>
          <w:szCs w:val="32"/>
        </w:rPr>
      </w:pPr>
      <w:r>
        <w:rPr>
          <w:bCs/>
          <w:noProof/>
          <w:szCs w:val="32"/>
        </w:rPr>
        <w:lastRenderedPageBreak/>
        <w:drawing>
          <wp:anchor distT="0" distB="0" distL="114300" distR="114300" simplePos="0" relativeHeight="251808256" behindDoc="0" locked="0" layoutInCell="1" allowOverlap="1" wp14:anchorId="4DEDC09F" wp14:editId="2F1118C4">
            <wp:simplePos x="0" y="0"/>
            <wp:positionH relativeFrom="column">
              <wp:posOffset>-180340</wp:posOffset>
            </wp:positionH>
            <wp:positionV relativeFrom="paragraph">
              <wp:posOffset>-90170</wp:posOffset>
            </wp:positionV>
            <wp:extent cx="367200" cy="367200"/>
            <wp:effectExtent l="0" t="0" r="0" b="0"/>
            <wp:wrapNone/>
            <wp:docPr id="1145" name="Grafik 1145"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 name="Grafik 1145" descr="Auge"/>
                    <pic:cNvPicPr/>
                  </pic:nvPicPr>
                  <pic:blipFill>
                    <a:blip r:embed="rId48">
                      <a:extLst>
                        <a:ext uri="{96DAC541-7B7A-43D3-8B79-37D633B846F1}">
                          <asvg:svgBlip xmlns:asvg="http://schemas.microsoft.com/office/drawing/2016/SVG/main" r:embed="rId49"/>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002A16" w:rsidRPr="00AB5B2F">
        <w:rPr>
          <w:bCs/>
          <w:szCs w:val="32"/>
        </w:rPr>
        <w:t>Lesen Sie den Text!</w:t>
      </w:r>
    </w:p>
    <w:p w14:paraId="0BABC1DC" w14:textId="77777777" w:rsidR="00002A16" w:rsidRPr="00AB5B2F" w:rsidRDefault="00002A16" w:rsidP="00002A16">
      <w:pPr>
        <w:rPr>
          <w:b/>
          <w:szCs w:val="32"/>
        </w:rPr>
      </w:pPr>
    </w:p>
    <w:p w14:paraId="5738D642" w14:textId="77777777" w:rsidR="00002A16" w:rsidRPr="00AB5B2F" w:rsidRDefault="00002A16" w:rsidP="00002A16">
      <w:pPr>
        <w:spacing w:after="240"/>
        <w:rPr>
          <w:szCs w:val="32"/>
        </w:rPr>
      </w:pPr>
      <w:r w:rsidRPr="00AB5B2F">
        <w:rPr>
          <w:szCs w:val="32"/>
        </w:rPr>
        <w:t>Anna ist Zuhause und möchte neue Schuhe haben.</w:t>
      </w:r>
    </w:p>
    <w:p w14:paraId="3A808ACD" w14:textId="77777777" w:rsidR="00002A16" w:rsidRPr="00AB5B2F" w:rsidRDefault="00002A16" w:rsidP="00002A16">
      <w:pPr>
        <w:spacing w:after="240"/>
        <w:rPr>
          <w:szCs w:val="32"/>
        </w:rPr>
      </w:pPr>
      <w:r w:rsidRPr="00AB5B2F">
        <w:rPr>
          <w:szCs w:val="32"/>
        </w:rPr>
        <w:t>Es ist schon 20 Uhr und alle Geschäfte haben geschlossen.</w:t>
      </w:r>
    </w:p>
    <w:p w14:paraId="7059B8BB" w14:textId="77777777" w:rsidR="00002A16" w:rsidRPr="00AB5B2F" w:rsidRDefault="00002A16" w:rsidP="00002A16">
      <w:pPr>
        <w:spacing w:after="240"/>
        <w:rPr>
          <w:szCs w:val="32"/>
        </w:rPr>
      </w:pPr>
      <w:r w:rsidRPr="00AB5B2F">
        <w:rPr>
          <w:szCs w:val="32"/>
        </w:rPr>
        <w:t>Sie setzt sich an ihren Laptop und öffnet unterschiedliche Onlineshops von Schuhanbietern.</w:t>
      </w:r>
    </w:p>
    <w:p w14:paraId="3D10CB1B" w14:textId="77777777" w:rsidR="00002A16" w:rsidRPr="00AB5B2F" w:rsidRDefault="00002A16" w:rsidP="00002A16">
      <w:pPr>
        <w:spacing w:after="240"/>
        <w:rPr>
          <w:szCs w:val="32"/>
        </w:rPr>
      </w:pPr>
      <w:r w:rsidRPr="00AB5B2F">
        <w:rPr>
          <w:szCs w:val="32"/>
        </w:rPr>
        <w:t>Sie findet die Auswahl groß und entscheidet sich für ein Paar Halbschuhe zum Preis von 19,95 €.</w:t>
      </w:r>
    </w:p>
    <w:p w14:paraId="484C974F" w14:textId="77777777" w:rsidR="00002A16" w:rsidRPr="00AB5B2F" w:rsidRDefault="00002A16" w:rsidP="00002A16">
      <w:pPr>
        <w:spacing w:after="240"/>
        <w:rPr>
          <w:szCs w:val="32"/>
        </w:rPr>
      </w:pPr>
      <w:r w:rsidRPr="00AB5B2F">
        <w:rPr>
          <w:szCs w:val="32"/>
        </w:rPr>
        <w:t>Sie hat normalerweise Schuhgröße 39, aber manchmal passt ihr auch Größe 38.</w:t>
      </w:r>
    </w:p>
    <w:p w14:paraId="3D559CFF" w14:textId="77777777" w:rsidR="00002A16" w:rsidRPr="00AB5B2F" w:rsidRDefault="00002A16" w:rsidP="00002A16">
      <w:pPr>
        <w:spacing w:after="240"/>
        <w:rPr>
          <w:szCs w:val="32"/>
        </w:rPr>
      </w:pPr>
      <w:r w:rsidRPr="00AB5B2F">
        <w:rPr>
          <w:szCs w:val="32"/>
        </w:rPr>
        <w:t>Sie entscheidet sich zur Sicherheit für die größere Größe.</w:t>
      </w:r>
    </w:p>
    <w:p w14:paraId="1874C0AD" w14:textId="77777777" w:rsidR="00002A16" w:rsidRPr="00AB5B2F" w:rsidRDefault="00002A16" w:rsidP="00002A16">
      <w:pPr>
        <w:spacing w:after="240"/>
        <w:rPr>
          <w:szCs w:val="32"/>
        </w:rPr>
      </w:pPr>
      <w:r w:rsidRPr="00AB5B2F">
        <w:rPr>
          <w:szCs w:val="32"/>
        </w:rPr>
        <w:t>Leider kommen noch 3,90 € Versandkosten dazu.</w:t>
      </w:r>
    </w:p>
    <w:p w14:paraId="52105EC0" w14:textId="77777777" w:rsidR="00002A16" w:rsidRPr="00AB5B2F" w:rsidRDefault="00002A16" w:rsidP="00002A16">
      <w:pPr>
        <w:spacing w:after="240"/>
        <w:rPr>
          <w:szCs w:val="32"/>
        </w:rPr>
      </w:pPr>
      <w:r w:rsidRPr="00AB5B2F">
        <w:rPr>
          <w:szCs w:val="32"/>
        </w:rPr>
        <w:t>Einen Mindestbestellwert gibt es aber nicht.</w:t>
      </w:r>
    </w:p>
    <w:p w14:paraId="590FC48A" w14:textId="77777777" w:rsidR="00002A16" w:rsidRPr="00AB5B2F" w:rsidRDefault="00002A16" w:rsidP="00002A16">
      <w:pPr>
        <w:spacing w:after="240"/>
        <w:rPr>
          <w:szCs w:val="32"/>
        </w:rPr>
      </w:pPr>
      <w:r w:rsidRPr="00AB5B2F">
        <w:rPr>
          <w:szCs w:val="32"/>
        </w:rPr>
        <w:t>Drei Tage später werden die Schuhe geliefert.</w:t>
      </w:r>
    </w:p>
    <w:p w14:paraId="4CF3C556" w14:textId="77777777" w:rsidR="00002A16" w:rsidRPr="00AB5B2F" w:rsidRDefault="00002A16" w:rsidP="00002A16">
      <w:pPr>
        <w:spacing w:after="240"/>
        <w:rPr>
          <w:szCs w:val="32"/>
        </w:rPr>
      </w:pPr>
      <w:r w:rsidRPr="00AB5B2F">
        <w:rPr>
          <w:szCs w:val="32"/>
        </w:rPr>
        <w:t>Sie passen gut und beim gemeinsamen Spaziergang macht Annas Freundin Merle ihr ein Kompliment.</w:t>
      </w:r>
    </w:p>
    <w:p w14:paraId="3EE660F7" w14:textId="77777777" w:rsidR="00002A16" w:rsidRDefault="00002A16" w:rsidP="00002A16">
      <w:pPr>
        <w:rPr>
          <w:szCs w:val="32"/>
        </w:rPr>
      </w:pPr>
      <w:r w:rsidRPr="00AB5B2F">
        <w:rPr>
          <w:szCs w:val="32"/>
        </w:rPr>
        <w:t>Allgemein ist Anna sehr zufrieden mit dem Schuhkauf, da der ganze Einkauf sehr schnell und unkompliziert ging.</w:t>
      </w:r>
    </w:p>
    <w:p w14:paraId="6517DF5E" w14:textId="77777777" w:rsidR="00002A16" w:rsidRDefault="00002A16" w:rsidP="00F86089">
      <w:pPr>
        <w:spacing w:after="240"/>
        <w:rPr>
          <w:sz w:val="24"/>
          <w:szCs w:val="22"/>
        </w:rPr>
        <w:sectPr w:rsidR="00002A16" w:rsidSect="00D04818">
          <w:headerReference w:type="first" r:id="rId225"/>
          <w:pgSz w:w="11900" w:h="16840"/>
          <w:pgMar w:top="2835" w:right="851" w:bottom="1134" w:left="851" w:header="709" w:footer="454" w:gutter="0"/>
          <w:cols w:space="708"/>
          <w:titlePg/>
          <w:docGrid w:linePitch="360"/>
        </w:sectPr>
      </w:pPr>
    </w:p>
    <w:p w14:paraId="7D2F1D09" w14:textId="1D5067C0" w:rsidR="00022340" w:rsidRDefault="00022340" w:rsidP="00502010">
      <w:pPr>
        <w:spacing w:after="240"/>
        <w:ind w:right="0"/>
        <w:rPr>
          <w:szCs w:val="32"/>
        </w:rPr>
      </w:pPr>
      <w:r>
        <w:rPr>
          <w:szCs w:val="32"/>
        </w:rPr>
        <w:lastRenderedPageBreak/>
        <w:t>Was spricht für und gegen Onlineshopping?</w:t>
      </w:r>
    </w:p>
    <w:p w14:paraId="30A8FD67" w14:textId="2435E635" w:rsidR="00196CB4" w:rsidRDefault="00196CB4" w:rsidP="00502010">
      <w:pPr>
        <w:spacing w:after="240"/>
        <w:ind w:right="0"/>
        <w:rPr>
          <w:szCs w:val="32"/>
        </w:rPr>
      </w:pPr>
      <w:r>
        <w:rPr>
          <w:noProof/>
          <w:szCs w:val="32"/>
        </w:rPr>
        <w:drawing>
          <wp:anchor distT="0" distB="0" distL="114300" distR="114300" simplePos="0" relativeHeight="251809280" behindDoc="0" locked="0" layoutInCell="1" allowOverlap="1" wp14:anchorId="42CD5340" wp14:editId="3DEFF0AB">
            <wp:simplePos x="0" y="0"/>
            <wp:positionH relativeFrom="column">
              <wp:posOffset>-180340</wp:posOffset>
            </wp:positionH>
            <wp:positionV relativeFrom="paragraph">
              <wp:posOffset>-90170</wp:posOffset>
            </wp:positionV>
            <wp:extent cx="367200" cy="367200"/>
            <wp:effectExtent l="0" t="0" r="0" b="0"/>
            <wp:wrapNone/>
            <wp:docPr id="1146" name="Grafik 1146"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 name="Grafik 1146" descr="Bleistift"/>
                    <pic:cNvPicPr/>
                  </pic:nvPicPr>
                  <pic:blipFill>
                    <a:blip r:embed="rId63">
                      <a:extLst>
                        <a:ext uri="{96DAC541-7B7A-43D3-8B79-37D633B846F1}">
                          <asvg:svgBlip xmlns:asvg="http://schemas.microsoft.com/office/drawing/2016/SVG/main" r:embed="rId64"/>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Cs w:val="32"/>
        </w:rPr>
        <w:t>Schreiben Sie auf!</w:t>
      </w:r>
    </w:p>
    <w:tbl>
      <w:tblPr>
        <w:tblStyle w:val="Tabellenraster2"/>
        <w:tblW w:w="9208" w:type="dxa"/>
        <w:jc w:val="center"/>
        <w:tblLook w:val="04A0" w:firstRow="1" w:lastRow="0" w:firstColumn="1" w:lastColumn="0" w:noHBand="0" w:noVBand="1"/>
      </w:tblPr>
      <w:tblGrid>
        <w:gridCol w:w="4604"/>
        <w:gridCol w:w="4604"/>
      </w:tblGrid>
      <w:tr w:rsidR="00022340" w:rsidRPr="00AB5B2F" w14:paraId="705BE8E5" w14:textId="77777777" w:rsidTr="006C24C9">
        <w:trPr>
          <w:trHeight w:val="369"/>
          <w:jc w:val="center"/>
        </w:trPr>
        <w:tc>
          <w:tcPr>
            <w:tcW w:w="4604" w:type="dxa"/>
            <w:vAlign w:val="center"/>
          </w:tcPr>
          <w:p w14:paraId="1379D609" w14:textId="77777777" w:rsidR="00022340" w:rsidRPr="00AB5B2F" w:rsidRDefault="00022340" w:rsidP="006C24C9">
            <w:pPr>
              <w:ind w:left="0" w:right="0"/>
              <w:jc w:val="center"/>
              <w:rPr>
                <w:b/>
                <w:szCs w:val="28"/>
              </w:rPr>
            </w:pPr>
            <w:r w:rsidRPr="00AB5B2F">
              <w:rPr>
                <w:b/>
                <w:szCs w:val="28"/>
              </w:rPr>
              <w:t>Für Onlineshopping</w:t>
            </w:r>
          </w:p>
        </w:tc>
        <w:tc>
          <w:tcPr>
            <w:tcW w:w="4604" w:type="dxa"/>
            <w:vAlign w:val="center"/>
          </w:tcPr>
          <w:p w14:paraId="4414E32C" w14:textId="77777777" w:rsidR="00022340" w:rsidRPr="00AB5B2F" w:rsidRDefault="00022340" w:rsidP="006C24C9">
            <w:pPr>
              <w:ind w:left="0" w:right="0"/>
              <w:jc w:val="center"/>
              <w:rPr>
                <w:b/>
                <w:szCs w:val="28"/>
              </w:rPr>
            </w:pPr>
            <w:r w:rsidRPr="00AB5B2F">
              <w:rPr>
                <w:b/>
                <w:szCs w:val="28"/>
              </w:rPr>
              <w:t>Gegen Onlineshopping</w:t>
            </w:r>
          </w:p>
        </w:tc>
      </w:tr>
      <w:tr w:rsidR="00022340" w:rsidRPr="00AB5B2F" w14:paraId="2315CFCC" w14:textId="77777777" w:rsidTr="00196CB4">
        <w:trPr>
          <w:trHeight w:val="1474"/>
          <w:jc w:val="center"/>
        </w:trPr>
        <w:tc>
          <w:tcPr>
            <w:tcW w:w="4604" w:type="dxa"/>
          </w:tcPr>
          <w:p w14:paraId="11029833" w14:textId="77777777" w:rsidR="00022340" w:rsidRPr="00AB5B2F" w:rsidRDefault="00022340" w:rsidP="00D04818">
            <w:pPr>
              <w:ind w:left="0" w:right="0"/>
              <w:rPr>
                <w:szCs w:val="28"/>
              </w:rPr>
            </w:pPr>
          </w:p>
        </w:tc>
        <w:tc>
          <w:tcPr>
            <w:tcW w:w="4604" w:type="dxa"/>
          </w:tcPr>
          <w:p w14:paraId="2B958B82" w14:textId="77777777" w:rsidR="00022340" w:rsidRPr="00AB5B2F" w:rsidRDefault="00022340" w:rsidP="00D04818">
            <w:pPr>
              <w:spacing w:before="100" w:beforeAutospacing="1" w:after="100" w:afterAutospacing="1"/>
              <w:ind w:left="0" w:right="0"/>
              <w:outlineLvl w:val="4"/>
              <w:rPr>
                <w:bCs/>
                <w:szCs w:val="28"/>
              </w:rPr>
            </w:pPr>
          </w:p>
        </w:tc>
      </w:tr>
      <w:tr w:rsidR="00022340" w:rsidRPr="00AB5B2F" w14:paraId="6D4CCC5F" w14:textId="77777777" w:rsidTr="00196CB4">
        <w:trPr>
          <w:trHeight w:val="1474"/>
          <w:jc w:val="center"/>
        </w:trPr>
        <w:tc>
          <w:tcPr>
            <w:tcW w:w="4604" w:type="dxa"/>
          </w:tcPr>
          <w:p w14:paraId="16D18939" w14:textId="77777777" w:rsidR="00022340" w:rsidRPr="00AB5B2F" w:rsidRDefault="00022340" w:rsidP="00D04818">
            <w:pPr>
              <w:ind w:left="0" w:right="0"/>
              <w:rPr>
                <w:szCs w:val="28"/>
              </w:rPr>
            </w:pPr>
          </w:p>
        </w:tc>
        <w:tc>
          <w:tcPr>
            <w:tcW w:w="4604" w:type="dxa"/>
          </w:tcPr>
          <w:p w14:paraId="7F8A0773" w14:textId="77777777" w:rsidR="00022340" w:rsidRPr="00AB5B2F" w:rsidRDefault="00022340" w:rsidP="00D04818">
            <w:pPr>
              <w:ind w:left="0" w:right="0"/>
              <w:rPr>
                <w:szCs w:val="28"/>
              </w:rPr>
            </w:pPr>
          </w:p>
        </w:tc>
      </w:tr>
      <w:tr w:rsidR="00022340" w:rsidRPr="00AB5B2F" w14:paraId="14C20EDE" w14:textId="77777777" w:rsidTr="00196CB4">
        <w:trPr>
          <w:trHeight w:val="1474"/>
          <w:jc w:val="center"/>
        </w:trPr>
        <w:tc>
          <w:tcPr>
            <w:tcW w:w="4604" w:type="dxa"/>
          </w:tcPr>
          <w:p w14:paraId="3649539F" w14:textId="77777777" w:rsidR="00022340" w:rsidRPr="00AB5B2F" w:rsidRDefault="00022340" w:rsidP="00D04818">
            <w:pPr>
              <w:ind w:left="0" w:right="0"/>
              <w:rPr>
                <w:szCs w:val="28"/>
              </w:rPr>
            </w:pPr>
          </w:p>
        </w:tc>
        <w:tc>
          <w:tcPr>
            <w:tcW w:w="4604" w:type="dxa"/>
          </w:tcPr>
          <w:p w14:paraId="3619BF06" w14:textId="77777777" w:rsidR="00022340" w:rsidRPr="00AB5B2F" w:rsidRDefault="00022340" w:rsidP="00D04818">
            <w:pPr>
              <w:ind w:left="0" w:right="0"/>
              <w:rPr>
                <w:szCs w:val="28"/>
              </w:rPr>
            </w:pPr>
          </w:p>
        </w:tc>
      </w:tr>
      <w:tr w:rsidR="00022340" w:rsidRPr="00AB5B2F" w14:paraId="0B428C28" w14:textId="77777777" w:rsidTr="00196CB4">
        <w:trPr>
          <w:trHeight w:val="1474"/>
          <w:jc w:val="center"/>
        </w:trPr>
        <w:tc>
          <w:tcPr>
            <w:tcW w:w="4604" w:type="dxa"/>
          </w:tcPr>
          <w:p w14:paraId="73C10B46" w14:textId="77777777" w:rsidR="00022340" w:rsidRPr="00AB5B2F" w:rsidRDefault="00022340" w:rsidP="00D04818">
            <w:pPr>
              <w:ind w:left="0" w:right="0"/>
              <w:rPr>
                <w:szCs w:val="28"/>
              </w:rPr>
            </w:pPr>
          </w:p>
        </w:tc>
        <w:tc>
          <w:tcPr>
            <w:tcW w:w="4604" w:type="dxa"/>
          </w:tcPr>
          <w:p w14:paraId="4FDA7836" w14:textId="77777777" w:rsidR="00022340" w:rsidRPr="00AB5B2F" w:rsidRDefault="00022340" w:rsidP="00D04818">
            <w:pPr>
              <w:ind w:left="0" w:right="0"/>
              <w:rPr>
                <w:szCs w:val="28"/>
              </w:rPr>
            </w:pPr>
          </w:p>
        </w:tc>
      </w:tr>
      <w:tr w:rsidR="00022340" w:rsidRPr="00AB5B2F" w14:paraId="48079A2F" w14:textId="77777777" w:rsidTr="00196CB4">
        <w:trPr>
          <w:trHeight w:val="1474"/>
          <w:jc w:val="center"/>
        </w:trPr>
        <w:tc>
          <w:tcPr>
            <w:tcW w:w="4604" w:type="dxa"/>
          </w:tcPr>
          <w:p w14:paraId="13079A86" w14:textId="77777777" w:rsidR="00022340" w:rsidRPr="00AB5B2F" w:rsidRDefault="00022340" w:rsidP="00D04818">
            <w:pPr>
              <w:ind w:left="0" w:right="0"/>
              <w:rPr>
                <w:szCs w:val="28"/>
              </w:rPr>
            </w:pPr>
          </w:p>
        </w:tc>
        <w:tc>
          <w:tcPr>
            <w:tcW w:w="4604" w:type="dxa"/>
          </w:tcPr>
          <w:p w14:paraId="25BFBECE" w14:textId="77777777" w:rsidR="00022340" w:rsidRPr="00AB5B2F" w:rsidRDefault="00022340" w:rsidP="00D04818">
            <w:pPr>
              <w:ind w:left="0" w:right="0"/>
              <w:rPr>
                <w:szCs w:val="28"/>
              </w:rPr>
            </w:pPr>
          </w:p>
        </w:tc>
      </w:tr>
      <w:tr w:rsidR="00022340" w:rsidRPr="00AB5B2F" w14:paraId="49B58A3B" w14:textId="77777777" w:rsidTr="00196CB4">
        <w:trPr>
          <w:trHeight w:val="1474"/>
          <w:jc w:val="center"/>
        </w:trPr>
        <w:tc>
          <w:tcPr>
            <w:tcW w:w="4604" w:type="dxa"/>
          </w:tcPr>
          <w:p w14:paraId="66B2E380" w14:textId="77777777" w:rsidR="00022340" w:rsidRPr="00AB5B2F" w:rsidRDefault="00022340" w:rsidP="00D04818">
            <w:pPr>
              <w:ind w:left="0" w:right="0"/>
              <w:rPr>
                <w:szCs w:val="28"/>
              </w:rPr>
            </w:pPr>
          </w:p>
        </w:tc>
        <w:tc>
          <w:tcPr>
            <w:tcW w:w="4604" w:type="dxa"/>
          </w:tcPr>
          <w:p w14:paraId="77CE8AF3" w14:textId="77777777" w:rsidR="00022340" w:rsidRPr="00AB5B2F" w:rsidRDefault="00022340" w:rsidP="00D04818">
            <w:pPr>
              <w:ind w:left="0" w:right="0"/>
              <w:rPr>
                <w:szCs w:val="28"/>
              </w:rPr>
            </w:pPr>
          </w:p>
        </w:tc>
      </w:tr>
      <w:tr w:rsidR="00022340" w:rsidRPr="00AB5B2F" w14:paraId="352F15D0" w14:textId="77777777" w:rsidTr="00196CB4">
        <w:trPr>
          <w:trHeight w:val="1474"/>
          <w:jc w:val="center"/>
        </w:trPr>
        <w:tc>
          <w:tcPr>
            <w:tcW w:w="4604" w:type="dxa"/>
          </w:tcPr>
          <w:p w14:paraId="5484E04F" w14:textId="77777777" w:rsidR="00022340" w:rsidRPr="00AB5B2F" w:rsidRDefault="00022340" w:rsidP="00D04818">
            <w:pPr>
              <w:ind w:left="0" w:right="0"/>
              <w:rPr>
                <w:szCs w:val="28"/>
              </w:rPr>
            </w:pPr>
          </w:p>
        </w:tc>
        <w:tc>
          <w:tcPr>
            <w:tcW w:w="4604" w:type="dxa"/>
          </w:tcPr>
          <w:p w14:paraId="089E1F9A" w14:textId="77777777" w:rsidR="00022340" w:rsidRPr="00AB5B2F" w:rsidRDefault="00022340" w:rsidP="00D04818">
            <w:pPr>
              <w:ind w:left="0" w:right="0"/>
              <w:rPr>
                <w:szCs w:val="28"/>
              </w:rPr>
            </w:pPr>
          </w:p>
        </w:tc>
      </w:tr>
      <w:tr w:rsidR="00274B23" w:rsidRPr="00AB5B2F" w14:paraId="1C47C676" w14:textId="77777777" w:rsidTr="006C24C9">
        <w:trPr>
          <w:trHeight w:val="369"/>
          <w:jc w:val="center"/>
        </w:trPr>
        <w:tc>
          <w:tcPr>
            <w:tcW w:w="4604" w:type="dxa"/>
            <w:vAlign w:val="center"/>
          </w:tcPr>
          <w:p w14:paraId="33026905" w14:textId="77777777" w:rsidR="00274B23" w:rsidRPr="00AB5B2F" w:rsidRDefault="00274B23" w:rsidP="006C24C9">
            <w:pPr>
              <w:ind w:left="0" w:right="0"/>
              <w:jc w:val="center"/>
              <w:rPr>
                <w:b/>
                <w:szCs w:val="28"/>
              </w:rPr>
            </w:pPr>
            <w:r w:rsidRPr="00AB5B2F">
              <w:rPr>
                <w:b/>
                <w:szCs w:val="28"/>
              </w:rPr>
              <w:lastRenderedPageBreak/>
              <w:t>Für Onlineshopping</w:t>
            </w:r>
          </w:p>
        </w:tc>
        <w:tc>
          <w:tcPr>
            <w:tcW w:w="4604" w:type="dxa"/>
            <w:vAlign w:val="center"/>
          </w:tcPr>
          <w:p w14:paraId="7E83AB18" w14:textId="77777777" w:rsidR="00274B23" w:rsidRPr="00AB5B2F" w:rsidRDefault="00274B23" w:rsidP="006C24C9">
            <w:pPr>
              <w:ind w:left="0" w:right="0"/>
              <w:jc w:val="center"/>
              <w:rPr>
                <w:b/>
                <w:szCs w:val="28"/>
              </w:rPr>
            </w:pPr>
            <w:r w:rsidRPr="00AB5B2F">
              <w:rPr>
                <w:b/>
                <w:szCs w:val="28"/>
              </w:rPr>
              <w:t>Gegen Onlineshopping</w:t>
            </w:r>
          </w:p>
        </w:tc>
      </w:tr>
      <w:tr w:rsidR="00274B23" w:rsidRPr="00AB5B2F" w14:paraId="00E36471" w14:textId="77777777" w:rsidTr="00381428">
        <w:trPr>
          <w:trHeight w:val="1134"/>
          <w:jc w:val="center"/>
        </w:trPr>
        <w:tc>
          <w:tcPr>
            <w:tcW w:w="4604" w:type="dxa"/>
            <w:vAlign w:val="center"/>
          </w:tcPr>
          <w:p w14:paraId="08955165" w14:textId="77777777" w:rsidR="00274B23" w:rsidRPr="00AB5B2F" w:rsidRDefault="00274B23" w:rsidP="00381428">
            <w:pPr>
              <w:ind w:left="0" w:right="0"/>
              <w:rPr>
                <w:szCs w:val="28"/>
              </w:rPr>
            </w:pPr>
            <w:r w:rsidRPr="00AB5B2F">
              <w:rPr>
                <w:szCs w:val="28"/>
              </w:rPr>
              <w:t>Bequemlichkeit</w:t>
            </w:r>
          </w:p>
        </w:tc>
        <w:tc>
          <w:tcPr>
            <w:tcW w:w="4604" w:type="dxa"/>
            <w:vAlign w:val="center"/>
          </w:tcPr>
          <w:p w14:paraId="63604FD4" w14:textId="77777777" w:rsidR="00274B23" w:rsidRPr="00AB5B2F" w:rsidRDefault="00274B23" w:rsidP="00381428">
            <w:pPr>
              <w:spacing w:before="100" w:beforeAutospacing="1" w:after="100" w:afterAutospacing="1"/>
              <w:ind w:left="0" w:right="0"/>
              <w:outlineLvl w:val="4"/>
              <w:rPr>
                <w:bCs/>
                <w:szCs w:val="28"/>
              </w:rPr>
            </w:pPr>
            <w:r w:rsidRPr="00AB5B2F">
              <w:rPr>
                <w:bCs/>
                <w:szCs w:val="28"/>
              </w:rPr>
              <w:t>Anprobe und Ausprobieren der Waren ist nicht möglich</w:t>
            </w:r>
          </w:p>
        </w:tc>
      </w:tr>
      <w:tr w:rsidR="00274B23" w:rsidRPr="00AB5B2F" w14:paraId="5FFFAAAA" w14:textId="77777777" w:rsidTr="00381428">
        <w:trPr>
          <w:trHeight w:val="1134"/>
          <w:jc w:val="center"/>
        </w:trPr>
        <w:tc>
          <w:tcPr>
            <w:tcW w:w="4604" w:type="dxa"/>
            <w:vAlign w:val="center"/>
          </w:tcPr>
          <w:p w14:paraId="2E90F029" w14:textId="77777777" w:rsidR="00274B23" w:rsidRPr="00AB5B2F" w:rsidRDefault="00274B23" w:rsidP="00381428">
            <w:pPr>
              <w:ind w:left="0" w:right="0"/>
              <w:rPr>
                <w:szCs w:val="28"/>
              </w:rPr>
            </w:pPr>
            <w:r w:rsidRPr="00AB5B2F">
              <w:rPr>
                <w:szCs w:val="28"/>
              </w:rPr>
              <w:t>24 Stunden geöffnet</w:t>
            </w:r>
          </w:p>
        </w:tc>
        <w:tc>
          <w:tcPr>
            <w:tcW w:w="4604" w:type="dxa"/>
            <w:vAlign w:val="center"/>
          </w:tcPr>
          <w:p w14:paraId="095A15B6" w14:textId="77777777" w:rsidR="00274B23" w:rsidRPr="00AB5B2F" w:rsidRDefault="00274B23" w:rsidP="00381428">
            <w:pPr>
              <w:ind w:left="0" w:right="0"/>
              <w:rPr>
                <w:szCs w:val="28"/>
              </w:rPr>
            </w:pPr>
            <w:r w:rsidRPr="00AB5B2F">
              <w:rPr>
                <w:szCs w:val="28"/>
              </w:rPr>
              <w:t>Lieferzeiten</w:t>
            </w:r>
          </w:p>
        </w:tc>
      </w:tr>
      <w:tr w:rsidR="00274B23" w:rsidRPr="00AB5B2F" w14:paraId="75ACA3FF" w14:textId="77777777" w:rsidTr="00381428">
        <w:trPr>
          <w:trHeight w:val="1134"/>
          <w:jc w:val="center"/>
        </w:trPr>
        <w:tc>
          <w:tcPr>
            <w:tcW w:w="4604" w:type="dxa"/>
            <w:vAlign w:val="center"/>
          </w:tcPr>
          <w:p w14:paraId="6E431F26" w14:textId="77777777" w:rsidR="00274B23" w:rsidRPr="00AB5B2F" w:rsidRDefault="00274B23" w:rsidP="00381428">
            <w:pPr>
              <w:ind w:left="0" w:right="0"/>
              <w:rPr>
                <w:szCs w:val="28"/>
              </w:rPr>
            </w:pPr>
            <w:r w:rsidRPr="00AB5B2F">
              <w:rPr>
                <w:szCs w:val="28"/>
              </w:rPr>
              <w:t>Keine Wartezeit an der Kasse oder Umkleidekabine</w:t>
            </w:r>
          </w:p>
        </w:tc>
        <w:tc>
          <w:tcPr>
            <w:tcW w:w="4604" w:type="dxa"/>
            <w:vAlign w:val="center"/>
          </w:tcPr>
          <w:p w14:paraId="200EDFCE" w14:textId="77777777" w:rsidR="00274B23" w:rsidRPr="00AB5B2F" w:rsidRDefault="00274B23" w:rsidP="00381428">
            <w:pPr>
              <w:ind w:left="0" w:right="0"/>
              <w:rPr>
                <w:szCs w:val="28"/>
              </w:rPr>
            </w:pPr>
            <w:r w:rsidRPr="00AB5B2F">
              <w:rPr>
                <w:szCs w:val="28"/>
              </w:rPr>
              <w:t>Versandkosten</w:t>
            </w:r>
          </w:p>
        </w:tc>
      </w:tr>
      <w:tr w:rsidR="00274B23" w:rsidRPr="00AB5B2F" w14:paraId="4E95CDB8" w14:textId="77777777" w:rsidTr="00381428">
        <w:trPr>
          <w:trHeight w:val="1134"/>
          <w:jc w:val="center"/>
        </w:trPr>
        <w:tc>
          <w:tcPr>
            <w:tcW w:w="4604" w:type="dxa"/>
            <w:vAlign w:val="center"/>
          </w:tcPr>
          <w:p w14:paraId="7B1C5662" w14:textId="77777777" w:rsidR="00274B23" w:rsidRPr="00AB5B2F" w:rsidRDefault="00274B23" w:rsidP="00381428">
            <w:pPr>
              <w:ind w:left="0" w:right="0"/>
              <w:rPr>
                <w:szCs w:val="28"/>
              </w:rPr>
            </w:pPr>
            <w:r w:rsidRPr="00AB5B2F">
              <w:rPr>
                <w:szCs w:val="28"/>
              </w:rPr>
              <w:t>Preisvergleiche sind möglich</w:t>
            </w:r>
          </w:p>
        </w:tc>
        <w:tc>
          <w:tcPr>
            <w:tcW w:w="4604" w:type="dxa"/>
            <w:vAlign w:val="center"/>
          </w:tcPr>
          <w:p w14:paraId="092AEB69" w14:textId="77777777" w:rsidR="00274B23" w:rsidRPr="00AB5B2F" w:rsidRDefault="00274B23" w:rsidP="00381428">
            <w:pPr>
              <w:ind w:left="0" w:right="0"/>
              <w:rPr>
                <w:szCs w:val="28"/>
              </w:rPr>
            </w:pPr>
            <w:r w:rsidRPr="00AB5B2F">
              <w:rPr>
                <w:szCs w:val="28"/>
              </w:rPr>
              <w:t>Mindestbestellwert</w:t>
            </w:r>
          </w:p>
        </w:tc>
      </w:tr>
      <w:tr w:rsidR="00274B23" w:rsidRPr="00AB5B2F" w14:paraId="4A99DF14" w14:textId="77777777" w:rsidTr="00381428">
        <w:trPr>
          <w:trHeight w:val="1134"/>
          <w:jc w:val="center"/>
        </w:trPr>
        <w:tc>
          <w:tcPr>
            <w:tcW w:w="4604" w:type="dxa"/>
            <w:vAlign w:val="center"/>
          </w:tcPr>
          <w:p w14:paraId="6401FCFC" w14:textId="77777777" w:rsidR="00274B23" w:rsidRPr="00AB5B2F" w:rsidRDefault="00274B23" w:rsidP="00381428">
            <w:pPr>
              <w:ind w:left="0" w:right="0"/>
              <w:rPr>
                <w:szCs w:val="28"/>
              </w:rPr>
            </w:pPr>
            <w:r w:rsidRPr="00AB5B2F">
              <w:rPr>
                <w:szCs w:val="28"/>
              </w:rPr>
              <w:t>Kein Stress (Parken des Autos, volle Innenstädte)</w:t>
            </w:r>
          </w:p>
        </w:tc>
        <w:tc>
          <w:tcPr>
            <w:tcW w:w="4604" w:type="dxa"/>
            <w:vAlign w:val="center"/>
          </w:tcPr>
          <w:p w14:paraId="3B533407" w14:textId="491BD0DA" w:rsidR="00274B23" w:rsidRPr="00AB5B2F" w:rsidRDefault="00274B23" w:rsidP="00381428">
            <w:pPr>
              <w:ind w:left="0" w:right="0"/>
              <w:rPr>
                <w:szCs w:val="28"/>
              </w:rPr>
            </w:pPr>
            <w:r w:rsidRPr="00AB5B2F">
              <w:rPr>
                <w:szCs w:val="28"/>
              </w:rPr>
              <w:t>Online-Einkäufe können Schuldenfallen darstellen, wenn die später anfallende Rechnung</w:t>
            </w:r>
            <w:r w:rsidR="00BD4317">
              <w:rPr>
                <w:szCs w:val="28"/>
              </w:rPr>
              <w:t>en</w:t>
            </w:r>
            <w:r w:rsidRPr="00AB5B2F">
              <w:rPr>
                <w:szCs w:val="28"/>
              </w:rPr>
              <w:t xml:space="preserve"> nicht bezahlt w</w:t>
            </w:r>
            <w:r w:rsidR="00BD4317">
              <w:rPr>
                <w:szCs w:val="28"/>
              </w:rPr>
              <w:t>erden</w:t>
            </w:r>
            <w:r w:rsidRPr="00AB5B2F">
              <w:rPr>
                <w:szCs w:val="28"/>
              </w:rPr>
              <w:t xml:space="preserve">. </w:t>
            </w:r>
          </w:p>
          <w:p w14:paraId="01FFBA47" w14:textId="2E34CE7F" w:rsidR="00274B23" w:rsidRPr="00AB5B2F" w:rsidRDefault="00274B23" w:rsidP="00381428">
            <w:pPr>
              <w:ind w:left="0" w:right="0"/>
              <w:rPr>
                <w:szCs w:val="28"/>
              </w:rPr>
            </w:pPr>
            <w:r w:rsidRPr="00AB5B2F">
              <w:rPr>
                <w:szCs w:val="28"/>
              </w:rPr>
              <w:t xml:space="preserve">Oft werden gleich mehrere </w:t>
            </w:r>
            <w:r w:rsidR="00BD4317">
              <w:rPr>
                <w:szCs w:val="28"/>
              </w:rPr>
              <w:t>Produkte bestellt</w:t>
            </w:r>
            <w:r w:rsidRPr="00AB5B2F">
              <w:rPr>
                <w:szCs w:val="28"/>
              </w:rPr>
              <w:t xml:space="preserve"> und dann vergessen Verbraucher, </w:t>
            </w:r>
            <w:r w:rsidR="00BD4317">
              <w:rPr>
                <w:szCs w:val="28"/>
              </w:rPr>
              <w:t>die Rechnung zu bezahlen</w:t>
            </w:r>
            <w:r w:rsidRPr="00AB5B2F">
              <w:rPr>
                <w:szCs w:val="28"/>
              </w:rPr>
              <w:t>.</w:t>
            </w:r>
          </w:p>
        </w:tc>
      </w:tr>
      <w:tr w:rsidR="00274B23" w:rsidRPr="00AB5B2F" w14:paraId="4C338EAB" w14:textId="77777777" w:rsidTr="00381428">
        <w:trPr>
          <w:trHeight w:val="1134"/>
          <w:jc w:val="center"/>
        </w:trPr>
        <w:tc>
          <w:tcPr>
            <w:tcW w:w="4604" w:type="dxa"/>
            <w:vAlign w:val="center"/>
          </w:tcPr>
          <w:p w14:paraId="0C0FDF55" w14:textId="77777777" w:rsidR="00274B23" w:rsidRPr="00AB5B2F" w:rsidRDefault="00274B23" w:rsidP="00381428">
            <w:pPr>
              <w:ind w:left="0" w:right="0"/>
              <w:rPr>
                <w:szCs w:val="28"/>
              </w:rPr>
            </w:pPr>
            <w:r w:rsidRPr="00AB5B2F">
              <w:rPr>
                <w:szCs w:val="28"/>
              </w:rPr>
              <w:t>Teilweise Service (Geschenkverpackungen)</w:t>
            </w:r>
          </w:p>
        </w:tc>
        <w:tc>
          <w:tcPr>
            <w:tcW w:w="4604" w:type="dxa"/>
            <w:vAlign w:val="center"/>
          </w:tcPr>
          <w:p w14:paraId="57F77AEC" w14:textId="77777777" w:rsidR="00274B23" w:rsidRPr="00AB5B2F" w:rsidRDefault="00274B23" w:rsidP="00381428">
            <w:pPr>
              <w:ind w:left="0" w:right="0"/>
              <w:rPr>
                <w:szCs w:val="28"/>
              </w:rPr>
            </w:pPr>
            <w:r w:rsidRPr="00AB5B2F">
              <w:rPr>
                <w:szCs w:val="28"/>
              </w:rPr>
              <w:t>Unsicherheit bei Bezahlungsmöglichkeiten und Erkennen von Fake-Shops</w:t>
            </w:r>
          </w:p>
        </w:tc>
      </w:tr>
      <w:tr w:rsidR="00274B23" w:rsidRPr="00AB5B2F" w14:paraId="3F181156" w14:textId="77777777" w:rsidTr="00381428">
        <w:trPr>
          <w:trHeight w:val="1134"/>
          <w:jc w:val="center"/>
        </w:trPr>
        <w:tc>
          <w:tcPr>
            <w:tcW w:w="4604" w:type="dxa"/>
            <w:vAlign w:val="center"/>
          </w:tcPr>
          <w:p w14:paraId="70F51547" w14:textId="77777777" w:rsidR="00274B23" w:rsidRPr="00AB5B2F" w:rsidRDefault="00274B23" w:rsidP="00381428">
            <w:pPr>
              <w:ind w:left="0" w:right="0"/>
              <w:rPr>
                <w:szCs w:val="28"/>
              </w:rPr>
            </w:pPr>
            <w:r w:rsidRPr="00AB5B2F">
              <w:rPr>
                <w:szCs w:val="28"/>
              </w:rPr>
              <w:t>Informationen (ausführliche Produktbeschreibung, Materialbeschreibung)</w:t>
            </w:r>
          </w:p>
        </w:tc>
        <w:tc>
          <w:tcPr>
            <w:tcW w:w="4604" w:type="dxa"/>
            <w:vAlign w:val="center"/>
          </w:tcPr>
          <w:p w14:paraId="053E38DC" w14:textId="1676AE5D" w:rsidR="00274B23" w:rsidRPr="00AB5B2F" w:rsidRDefault="00274B23" w:rsidP="00381428">
            <w:pPr>
              <w:ind w:left="0" w:right="0"/>
              <w:rPr>
                <w:szCs w:val="28"/>
              </w:rPr>
            </w:pPr>
            <w:r w:rsidRPr="00AB5B2F">
              <w:rPr>
                <w:szCs w:val="28"/>
              </w:rPr>
              <w:t xml:space="preserve">Beratung und Gespräch </w:t>
            </w:r>
            <w:r w:rsidR="00F07953">
              <w:rPr>
                <w:szCs w:val="28"/>
              </w:rPr>
              <w:t>sind</w:t>
            </w:r>
            <w:r w:rsidRPr="00AB5B2F">
              <w:rPr>
                <w:szCs w:val="28"/>
              </w:rPr>
              <w:t xml:space="preserve"> nicht vorhanden</w:t>
            </w:r>
          </w:p>
        </w:tc>
      </w:tr>
    </w:tbl>
    <w:p w14:paraId="5E1581ED" w14:textId="77777777" w:rsidR="000D23ED" w:rsidRDefault="000D23ED" w:rsidP="00274B23">
      <w:pPr>
        <w:ind w:left="0" w:right="0"/>
        <w:sectPr w:rsidR="000D23ED" w:rsidSect="00D04818">
          <w:headerReference w:type="default" r:id="rId226"/>
          <w:headerReference w:type="first" r:id="rId227"/>
          <w:pgSz w:w="11900" w:h="16840"/>
          <w:pgMar w:top="2835" w:right="851" w:bottom="1134" w:left="851" w:header="709" w:footer="454" w:gutter="0"/>
          <w:cols w:space="708"/>
          <w:titlePg/>
          <w:docGrid w:linePitch="360"/>
        </w:sectPr>
      </w:pPr>
    </w:p>
    <w:p w14:paraId="195DD9AD" w14:textId="39963793" w:rsidR="00274B23" w:rsidRDefault="008A297D" w:rsidP="00274B23">
      <w:pPr>
        <w:ind w:left="0" w:right="0"/>
      </w:pPr>
      <w:r>
        <w:rPr>
          <w:noProof/>
        </w:rPr>
        <w:lastRenderedPageBreak/>
        <w:drawing>
          <wp:anchor distT="0" distB="0" distL="114300" distR="114300" simplePos="0" relativeHeight="251545088" behindDoc="0" locked="0" layoutInCell="1" allowOverlap="1" wp14:anchorId="0A5039B8" wp14:editId="38F0A551">
            <wp:simplePos x="0" y="0"/>
            <wp:positionH relativeFrom="margin">
              <wp:align>center</wp:align>
            </wp:positionH>
            <wp:positionV relativeFrom="margin">
              <wp:posOffset>1080135</wp:posOffset>
            </wp:positionV>
            <wp:extent cx="1350000" cy="1350000"/>
            <wp:effectExtent l="0" t="0" r="3175" b="3175"/>
            <wp:wrapNone/>
            <wp:docPr id="98" name="Grafi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173D08E5" w14:textId="0B4B1635" w:rsidR="008A297D" w:rsidRDefault="008A297D" w:rsidP="00502010">
      <w:pPr>
        <w:spacing w:after="240"/>
        <w:rPr>
          <w:sz w:val="24"/>
          <w:szCs w:val="22"/>
        </w:rPr>
      </w:pPr>
    </w:p>
    <w:p w14:paraId="3B1F13DF" w14:textId="6AAB3C1E" w:rsidR="008A297D" w:rsidRDefault="008A297D" w:rsidP="00502010">
      <w:pPr>
        <w:spacing w:after="240"/>
        <w:rPr>
          <w:sz w:val="24"/>
          <w:szCs w:val="22"/>
        </w:rPr>
      </w:pPr>
      <w:r w:rsidRPr="0010746B">
        <w:rPr>
          <w:noProof/>
          <w:color w:val="0D0D0D" w:themeColor="text1" w:themeTint="F2"/>
        </w:rPr>
        <mc:AlternateContent>
          <mc:Choice Requires="wps">
            <w:drawing>
              <wp:anchor distT="45720" distB="45720" distL="114300" distR="114300" simplePos="0" relativeHeight="251546112" behindDoc="0" locked="0" layoutInCell="1" allowOverlap="1" wp14:anchorId="0B7331DD" wp14:editId="0302DC10">
                <wp:simplePos x="0" y="0"/>
                <wp:positionH relativeFrom="margin">
                  <wp:align>center</wp:align>
                </wp:positionH>
                <wp:positionV relativeFrom="margin">
                  <wp:posOffset>2880360</wp:posOffset>
                </wp:positionV>
                <wp:extent cx="5648400" cy="1404620"/>
                <wp:effectExtent l="0" t="0" r="0" b="0"/>
                <wp:wrapSquare wrapText="bothSides"/>
                <wp:docPr id="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84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8939246" w14:textId="129CC91B" w:rsidR="00D04818" w:rsidRPr="003446C9" w:rsidRDefault="00D04818" w:rsidP="00C008D5">
                            <w:pPr>
                              <w:pStyle w:val="Lerneinheit"/>
                            </w:pPr>
                            <w:bookmarkStart w:id="65" w:name="Lerneinheit_II"/>
                            <w:bookmarkStart w:id="66" w:name="_Toc76394829"/>
                            <w:r w:rsidRPr="003446C9">
                              <w:t>Lerneinheit II: Betrugsmaschen und Verbraucherfallen</w:t>
                            </w:r>
                            <w:bookmarkEnd w:id="65"/>
                            <w:bookmarkEnd w:id="66"/>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7331DD" id="_x0000_s1140" type="#_x0000_t202" style="position:absolute;left:0;text-align:left;margin-left:0;margin-top:226.8pt;width:444.75pt;height:110.6pt;z-index:251546112;visibility:visible;mso-wrap-style:square;mso-width-percent:0;mso-height-percent:200;mso-wrap-distance-left:9pt;mso-wrap-distance-top:3.6pt;mso-wrap-distance-right:9pt;mso-wrap-distance-bottom:3.6pt;mso-position-horizontal:center;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" filled="f" stroked="f">
                <v:textbox style="mso-fit-shape-to-text:t">
                  <w:txbxContent>
                    <w:p w14:paraId="18939246" w14:textId="129CC91B" w:rsidR="00D04818" w:rsidRPr="003446C9" w:rsidRDefault="00D04818" w:rsidP="00C008D5">
                      <w:pPr>
                        <w:pStyle w:val="Lerneinheit"/>
                      </w:pPr>
                      <w:bookmarkStart w:id="67" w:name="Lerneinheit_II"/>
                      <w:bookmarkStart w:id="68" w:name="_Toc76394829"/>
                      <w:r w:rsidRPr="003446C9">
                        <w:t>Lerneinheit II: Betrugsmaschen und Verbraucherfallen</w:t>
                      </w:r>
                      <w:bookmarkEnd w:id="67"/>
                      <w:bookmarkEnd w:id="68"/>
                    </w:p>
                  </w:txbxContent>
                </v:textbox>
                <w10:wrap type="square" anchorx="margin" anchory="margin"/>
              </v:shape>
            </w:pict>
          </mc:Fallback>
        </mc:AlternateContent>
      </w:r>
    </w:p>
    <w:p w14:paraId="62B7B968" w14:textId="4DC2CC29" w:rsidR="008A297D" w:rsidRDefault="008A297D" w:rsidP="00502010">
      <w:pPr>
        <w:spacing w:after="240"/>
        <w:rPr>
          <w:sz w:val="24"/>
          <w:szCs w:val="22"/>
        </w:rPr>
      </w:pPr>
    </w:p>
    <w:p w14:paraId="7C435D0B" w14:textId="731D2701" w:rsidR="008A297D" w:rsidRDefault="008A297D" w:rsidP="00502010">
      <w:pPr>
        <w:spacing w:after="240"/>
        <w:rPr>
          <w:sz w:val="24"/>
          <w:szCs w:val="22"/>
        </w:rPr>
      </w:pPr>
    </w:p>
    <w:p w14:paraId="49F6FC1A" w14:textId="3EB0D31B" w:rsidR="008A297D" w:rsidRDefault="008A297D" w:rsidP="00502010">
      <w:pPr>
        <w:spacing w:after="240"/>
        <w:rPr>
          <w:sz w:val="24"/>
          <w:szCs w:val="22"/>
        </w:rPr>
      </w:pPr>
    </w:p>
    <w:p w14:paraId="6DAAFC38" w14:textId="77777777" w:rsidR="00143DF5" w:rsidRDefault="00143DF5" w:rsidP="00502010">
      <w:pPr>
        <w:spacing w:after="240"/>
        <w:rPr>
          <w:sz w:val="24"/>
          <w:szCs w:val="22"/>
        </w:rPr>
        <w:sectPr w:rsidR="00143DF5" w:rsidSect="00D04818">
          <w:headerReference w:type="first" r:id="rId228"/>
          <w:pgSz w:w="11900" w:h="16840"/>
          <w:pgMar w:top="2835" w:right="851" w:bottom="1134" w:left="851" w:header="709" w:footer="454" w:gutter="0"/>
          <w:cols w:space="708"/>
          <w:titlePg/>
          <w:docGrid w:linePitch="360"/>
        </w:sectPr>
      </w:pPr>
    </w:p>
    <w:p w14:paraId="1B076427" w14:textId="10E113BC" w:rsidR="00143DF5" w:rsidRPr="00143DF5" w:rsidRDefault="00143DF5" w:rsidP="00143DF5">
      <w:pPr>
        <w:jc w:val="both"/>
        <w:rPr>
          <w:sz w:val="24"/>
          <w:szCs w:val="22"/>
        </w:rPr>
      </w:pPr>
      <w:r w:rsidRPr="00143DF5">
        <w:rPr>
          <w:sz w:val="24"/>
          <w:szCs w:val="22"/>
        </w:rPr>
        <w:lastRenderedPageBreak/>
        <w:t>20</w:t>
      </w:r>
      <w:r w:rsidR="00C17F01">
        <w:rPr>
          <w:sz w:val="24"/>
          <w:szCs w:val="22"/>
        </w:rPr>
        <w:t>20</w:t>
      </w:r>
      <w:r w:rsidRPr="00143DF5">
        <w:rPr>
          <w:sz w:val="24"/>
          <w:szCs w:val="22"/>
        </w:rPr>
        <w:t xml:space="preserve"> wurden in Deutschland </w:t>
      </w:r>
      <w:r w:rsidR="007A72D6">
        <w:rPr>
          <w:sz w:val="24"/>
          <w:szCs w:val="22"/>
        </w:rPr>
        <w:t>ca.</w:t>
      </w:r>
      <w:r w:rsidR="007850D3">
        <w:rPr>
          <w:sz w:val="24"/>
          <w:szCs w:val="22"/>
        </w:rPr>
        <w:t xml:space="preserve"> </w:t>
      </w:r>
      <w:r w:rsidRPr="00143DF5">
        <w:rPr>
          <w:sz w:val="24"/>
          <w:szCs w:val="22"/>
        </w:rPr>
        <w:t>8</w:t>
      </w:r>
      <w:r w:rsidR="00C17F01">
        <w:rPr>
          <w:sz w:val="24"/>
          <w:szCs w:val="22"/>
        </w:rPr>
        <w:t>0</w:t>
      </w:r>
      <w:r w:rsidR="00B877D5">
        <w:rPr>
          <w:sz w:val="24"/>
          <w:szCs w:val="22"/>
        </w:rPr>
        <w:t>0 000</w:t>
      </w:r>
      <w:r w:rsidRPr="00143DF5">
        <w:rPr>
          <w:sz w:val="24"/>
          <w:szCs w:val="22"/>
        </w:rPr>
        <w:t xml:space="preserve"> Betrugsfälle verzeichnet.</w:t>
      </w:r>
      <w:r w:rsidR="00C17F01">
        <w:rPr>
          <w:vertAlign w:val="superscript"/>
        </w:rPr>
        <w:t>3</w:t>
      </w:r>
      <w:r w:rsidRPr="00143DF5">
        <w:rPr>
          <w:sz w:val="24"/>
          <w:szCs w:val="22"/>
        </w:rPr>
        <w:t xml:space="preserve"> Gering literalisierte Bürgerinnen und Bürger sind häufig besonders anfällig für Betrugsmaschen, da sie aufgrund ihrer Unsicherheit mit dem Lesen und Schreiben im Alltag Betrug oftmals weniger gut erkennen können als ihre stärker literalisierten Mitmenschen. Ähnlich verhält es sich mit Verbraucherfallen: Gering Literalisierte sind gefordert, die jeweiligen Konditionen genau zu lesen und verstehen zu können, was zu Schwierigkeiten führen kann (Stichwort: Kleingedrucktes).</w:t>
      </w:r>
    </w:p>
    <w:p w14:paraId="0599E38B" w14:textId="77777777" w:rsidR="00143DF5" w:rsidRPr="00EE527B" w:rsidRDefault="00143DF5" w:rsidP="00143DF5">
      <w:pPr>
        <w:jc w:val="both"/>
      </w:pPr>
    </w:p>
    <w:p w14:paraId="7BBB07E3" w14:textId="77777777" w:rsidR="00143DF5" w:rsidRPr="00143DF5" w:rsidRDefault="00143DF5" w:rsidP="00143DF5">
      <w:pPr>
        <w:jc w:val="both"/>
        <w:rPr>
          <w:b/>
          <w:sz w:val="24"/>
          <w:szCs w:val="22"/>
        </w:rPr>
      </w:pPr>
      <w:r w:rsidRPr="00143DF5">
        <w:rPr>
          <w:b/>
          <w:sz w:val="24"/>
          <w:szCs w:val="22"/>
        </w:rPr>
        <w:t>Betrug durch Geschäfte außerhalb von Geschäftsräumen</w:t>
      </w:r>
    </w:p>
    <w:p w14:paraId="512A78BD" w14:textId="6EC8548C" w:rsidR="00143DF5" w:rsidRPr="00143DF5" w:rsidRDefault="00143DF5" w:rsidP="00143DF5">
      <w:pPr>
        <w:jc w:val="both"/>
        <w:rPr>
          <w:sz w:val="24"/>
          <w:szCs w:val="22"/>
        </w:rPr>
      </w:pPr>
      <w:r w:rsidRPr="00143DF5">
        <w:rPr>
          <w:sz w:val="24"/>
          <w:szCs w:val="22"/>
        </w:rPr>
        <w:t xml:space="preserve">Geschäfte, die außerhalb von Geschäftsräumen getätigt werden, </w:t>
      </w:r>
      <w:r w:rsidR="008A1E50">
        <w:rPr>
          <w:sz w:val="24"/>
          <w:szCs w:val="22"/>
        </w:rPr>
        <w:t xml:space="preserve">werden auch </w:t>
      </w:r>
      <w:r w:rsidRPr="00143DF5">
        <w:rPr>
          <w:sz w:val="24"/>
          <w:szCs w:val="22"/>
        </w:rPr>
        <w:t>Haustürgeschäfte</w:t>
      </w:r>
      <w:r w:rsidR="008A1E50">
        <w:rPr>
          <w:sz w:val="24"/>
          <w:szCs w:val="22"/>
        </w:rPr>
        <w:t xml:space="preserve"> genannt</w:t>
      </w:r>
      <w:r w:rsidRPr="00143DF5">
        <w:rPr>
          <w:sz w:val="24"/>
          <w:szCs w:val="22"/>
        </w:rPr>
        <w:t xml:space="preserve">. Dazu zählen </w:t>
      </w:r>
      <w:r w:rsidR="008A1E50">
        <w:rPr>
          <w:sz w:val="24"/>
          <w:szCs w:val="22"/>
        </w:rPr>
        <w:t xml:space="preserve">aber </w:t>
      </w:r>
      <w:r w:rsidRPr="00143DF5">
        <w:rPr>
          <w:sz w:val="24"/>
          <w:szCs w:val="22"/>
        </w:rPr>
        <w:t>auch Vertragsabschlüsse, die am Verkaufsstand im Einkaufszentrum, auf der Straße oder anderen öffentlichen Räumen getätigt werden. In der Regel sind diese Geschäfte für den Verbraucher nicht vorteilhaft, da er mit kurzfristigen Angeboten gelockt wird. Im Gegensatz beispielsweise zu Kaufverträgen, die in Geschäften geschlossen werden, besitzt der Verbraucher bei diesen Verträgen nicht von vornherein eine Kaufabsicht. Bei Geschäften außerhalb von Geschäftsräumen gibt es genau wie bei den Fernabsatzverträgen ein besonderes Widerrufsrecht. Ausnahmen hiervon sind Personenbeförderungsverträge (Taxifahrten o.</w:t>
      </w:r>
      <w:r w:rsidR="00B14B84">
        <w:rPr>
          <w:sz w:val="24"/>
          <w:szCs w:val="22"/>
        </w:rPr>
        <w:t>Ä</w:t>
      </w:r>
      <w:r w:rsidRPr="00143DF5">
        <w:rPr>
          <w:sz w:val="24"/>
          <w:szCs w:val="22"/>
        </w:rPr>
        <w:t xml:space="preserve">.), Verträge, bei denen die Leistung sofort erbracht sowie bezahlt wird und nicht mehr als 40 Euro anfallen, medizinische Behandlungsverträge sowie Bau- und Grundstückskaufverträge. Ebenso vom Widerrufsrechtsrecht ausgeschlossen sind Kaufverträge über personalisierte oder schnell verderbliche Waren sowie online abgeschlossene Käufe von Tickets für den Fernverkehr, Pauschalreisen und Veranstaltungen. </w:t>
      </w:r>
    </w:p>
    <w:p w14:paraId="6566CC71" w14:textId="77777777" w:rsidR="00143DF5" w:rsidRPr="00143DF5" w:rsidRDefault="00143DF5" w:rsidP="00143DF5">
      <w:pPr>
        <w:jc w:val="both"/>
        <w:rPr>
          <w:sz w:val="24"/>
          <w:szCs w:val="22"/>
        </w:rPr>
      </w:pPr>
    </w:p>
    <w:p w14:paraId="33BDE677" w14:textId="77777777" w:rsidR="00143DF5" w:rsidRPr="00143DF5" w:rsidRDefault="00143DF5" w:rsidP="00143DF5">
      <w:pPr>
        <w:jc w:val="both"/>
        <w:rPr>
          <w:b/>
          <w:sz w:val="24"/>
          <w:szCs w:val="22"/>
        </w:rPr>
      </w:pPr>
      <w:r w:rsidRPr="00143DF5">
        <w:rPr>
          <w:b/>
          <w:sz w:val="24"/>
          <w:szCs w:val="22"/>
        </w:rPr>
        <w:t>Betrug am Telefon</w:t>
      </w:r>
    </w:p>
    <w:p w14:paraId="173F2DC9" w14:textId="7E7F05F3" w:rsidR="00143DF5" w:rsidRPr="00143DF5" w:rsidRDefault="00143DF5" w:rsidP="00143DF5">
      <w:pPr>
        <w:jc w:val="both"/>
        <w:rPr>
          <w:sz w:val="24"/>
          <w:szCs w:val="22"/>
        </w:rPr>
      </w:pPr>
      <w:r w:rsidRPr="00143DF5">
        <w:rPr>
          <w:sz w:val="24"/>
          <w:szCs w:val="22"/>
        </w:rPr>
        <w:t>Betrüger nutzen eine Vielzahl von Betrugsmaschen, mit denen sie Verbraucher</w:t>
      </w:r>
      <w:r w:rsidR="00F77AA5">
        <w:rPr>
          <w:sz w:val="24"/>
          <w:szCs w:val="22"/>
        </w:rPr>
        <w:t>innen und Verbraucher</w:t>
      </w:r>
      <w:r w:rsidRPr="00143DF5">
        <w:rPr>
          <w:sz w:val="24"/>
          <w:szCs w:val="22"/>
        </w:rPr>
        <w:t xml:space="preserve"> um ihr Geld bringen wollen. Im Folgenden werden exemplarisch einige der derzeit gängig</w:t>
      </w:r>
      <w:r w:rsidR="004F0872">
        <w:rPr>
          <w:sz w:val="24"/>
          <w:szCs w:val="22"/>
        </w:rPr>
        <w:t>st</w:t>
      </w:r>
      <w:r w:rsidRPr="00143DF5">
        <w:rPr>
          <w:sz w:val="24"/>
          <w:szCs w:val="22"/>
        </w:rPr>
        <w:t>en Betrugsmaschen am Telefon vorgestellt:</w:t>
      </w:r>
    </w:p>
    <w:p w14:paraId="6DCC4797" w14:textId="60FDE2A9" w:rsidR="00143DF5" w:rsidRPr="00EE527B" w:rsidRDefault="00143DF5" w:rsidP="00143DF5">
      <w:pPr>
        <w:pStyle w:val="Listenabsatz"/>
        <w:numPr>
          <w:ilvl w:val="0"/>
          <w:numId w:val="10"/>
        </w:numPr>
        <w:spacing w:after="0" w:line="360" w:lineRule="auto"/>
        <w:jc w:val="both"/>
        <w:rPr>
          <w:rFonts w:cs="Arial"/>
          <w:sz w:val="24"/>
          <w:szCs w:val="24"/>
        </w:rPr>
      </w:pPr>
      <w:r w:rsidRPr="00EE527B">
        <w:rPr>
          <w:rFonts w:cs="Arial"/>
          <w:sz w:val="24"/>
          <w:szCs w:val="24"/>
        </w:rPr>
        <w:lastRenderedPageBreak/>
        <w:t xml:space="preserve">Ping-Anrufe: Eine Nummer ruft an und legt kurze Zeit später wieder auf. Wenn man zurückruft, kostet der Anruf </w:t>
      </w:r>
      <w:r w:rsidR="00BB01BB">
        <w:rPr>
          <w:rFonts w:cs="Arial"/>
          <w:sz w:val="24"/>
          <w:szCs w:val="24"/>
        </w:rPr>
        <w:t xml:space="preserve">meist </w:t>
      </w:r>
      <w:r w:rsidRPr="00EE527B">
        <w:rPr>
          <w:rFonts w:cs="Arial"/>
          <w:sz w:val="24"/>
          <w:szCs w:val="24"/>
        </w:rPr>
        <w:t>40</w:t>
      </w:r>
      <w:r w:rsidR="00BB01BB">
        <w:rPr>
          <w:rFonts w:cs="Arial"/>
          <w:sz w:val="24"/>
          <w:szCs w:val="24"/>
        </w:rPr>
        <w:t xml:space="preserve"> </w:t>
      </w:r>
      <w:r w:rsidR="00FC7136">
        <w:rPr>
          <w:rFonts w:cs="Arial"/>
          <w:sz w:val="24"/>
          <w:szCs w:val="24"/>
        </w:rPr>
        <w:t>€</w:t>
      </w:r>
      <w:r w:rsidRPr="00EE527B">
        <w:rPr>
          <w:rFonts w:cs="Arial"/>
          <w:sz w:val="24"/>
          <w:szCs w:val="24"/>
        </w:rPr>
        <w:t xml:space="preserve"> und mehr.</w:t>
      </w:r>
    </w:p>
    <w:p w14:paraId="50E36850" w14:textId="5AC97853" w:rsidR="00143DF5" w:rsidRPr="00EE527B" w:rsidRDefault="006864C3" w:rsidP="00143DF5">
      <w:pPr>
        <w:pStyle w:val="Listenabsatz"/>
        <w:numPr>
          <w:ilvl w:val="0"/>
          <w:numId w:val="10"/>
        </w:numPr>
        <w:spacing w:after="0" w:line="360" w:lineRule="auto"/>
        <w:jc w:val="both"/>
        <w:rPr>
          <w:rFonts w:cs="Arial"/>
          <w:sz w:val="24"/>
          <w:szCs w:val="24"/>
        </w:rPr>
      </w:pPr>
      <w:r>
        <w:rPr>
          <w:rFonts w:cs="Arial"/>
          <w:sz w:val="24"/>
          <w:szCs w:val="24"/>
        </w:rPr>
        <w:t>Fake-</w:t>
      </w:r>
      <w:r w:rsidR="00143DF5" w:rsidRPr="00EE527B">
        <w:rPr>
          <w:rFonts w:cs="Arial"/>
          <w:sz w:val="24"/>
          <w:szCs w:val="24"/>
        </w:rPr>
        <w:t>Gewinnspiel</w:t>
      </w:r>
      <w:r>
        <w:rPr>
          <w:rFonts w:cs="Arial"/>
          <w:sz w:val="24"/>
          <w:szCs w:val="24"/>
        </w:rPr>
        <w:t>e</w:t>
      </w:r>
      <w:r w:rsidR="00143DF5" w:rsidRPr="00EE527B">
        <w:rPr>
          <w:rFonts w:cs="Arial"/>
          <w:sz w:val="24"/>
          <w:szCs w:val="24"/>
        </w:rPr>
        <w:t>: Der Anrufer behauptet z.B., dass der Verbraucher einen großen Gewinn gemacht hat und er ihm seine Kontodaten mitteilen müsse, um die gewonnene Summe zu überweisen.</w:t>
      </w:r>
    </w:p>
    <w:p w14:paraId="3F2593AA" w14:textId="05C5F8A0" w:rsidR="00143DF5" w:rsidRPr="00EE527B" w:rsidRDefault="006864C3" w:rsidP="00143DF5">
      <w:pPr>
        <w:pStyle w:val="Listenabsatz"/>
        <w:numPr>
          <w:ilvl w:val="0"/>
          <w:numId w:val="10"/>
        </w:numPr>
        <w:spacing w:after="0" w:line="360" w:lineRule="auto"/>
        <w:jc w:val="both"/>
        <w:rPr>
          <w:rFonts w:cs="Arial"/>
          <w:sz w:val="24"/>
          <w:szCs w:val="24"/>
        </w:rPr>
      </w:pPr>
      <w:r>
        <w:rPr>
          <w:rFonts w:cs="Arial"/>
          <w:sz w:val="24"/>
          <w:szCs w:val="24"/>
        </w:rPr>
        <w:t>Fake-Umfragen</w:t>
      </w:r>
      <w:r w:rsidR="00143DF5" w:rsidRPr="00EE527B">
        <w:rPr>
          <w:rFonts w:cs="Arial"/>
          <w:sz w:val="24"/>
          <w:szCs w:val="24"/>
        </w:rPr>
        <w:t>: Es wird vorgetäuscht, dass eine Umfrage durchgeführt wird, in der man am Ende etwas gewinnen kann. Der Gewinn, z.B. ein Zeitungsabonnement,</w:t>
      </w:r>
      <w:r w:rsidR="00E6465B">
        <w:rPr>
          <w:rFonts w:cs="Arial"/>
          <w:sz w:val="24"/>
          <w:szCs w:val="24"/>
        </w:rPr>
        <w:t xml:space="preserve"> stellt sich als kostenpflichtig heraus</w:t>
      </w:r>
      <w:r w:rsidR="00143DF5" w:rsidRPr="00EE527B">
        <w:rPr>
          <w:rFonts w:cs="Arial"/>
          <w:sz w:val="24"/>
          <w:szCs w:val="24"/>
        </w:rPr>
        <w:t>.</w:t>
      </w:r>
    </w:p>
    <w:p w14:paraId="1F9EA8FE" w14:textId="6F708999" w:rsidR="00143DF5" w:rsidRDefault="00143DF5" w:rsidP="00143DF5">
      <w:pPr>
        <w:pStyle w:val="Listenabsatz"/>
        <w:numPr>
          <w:ilvl w:val="0"/>
          <w:numId w:val="10"/>
        </w:numPr>
        <w:spacing w:after="0" w:line="360" w:lineRule="auto"/>
        <w:jc w:val="both"/>
        <w:rPr>
          <w:rFonts w:cs="Arial"/>
          <w:sz w:val="24"/>
          <w:szCs w:val="24"/>
        </w:rPr>
      </w:pPr>
      <w:r w:rsidRPr="00EE527B">
        <w:rPr>
          <w:rFonts w:cs="Arial"/>
          <w:sz w:val="24"/>
          <w:szCs w:val="24"/>
        </w:rPr>
        <w:t xml:space="preserve">Vermeintliche Polizeianrufe: </w:t>
      </w:r>
      <w:r w:rsidR="006077C2">
        <w:rPr>
          <w:rFonts w:cs="Arial"/>
          <w:sz w:val="24"/>
          <w:szCs w:val="24"/>
        </w:rPr>
        <w:t>D</w:t>
      </w:r>
      <w:r w:rsidRPr="00EE527B">
        <w:rPr>
          <w:rFonts w:cs="Arial"/>
          <w:sz w:val="24"/>
          <w:szCs w:val="24"/>
        </w:rPr>
        <w:t xml:space="preserve">ie Nummer 110 ruft an und warnt den Verbraucher vor </w:t>
      </w:r>
      <w:r w:rsidR="00E449CF">
        <w:rPr>
          <w:rFonts w:cs="Arial"/>
          <w:sz w:val="24"/>
          <w:szCs w:val="24"/>
        </w:rPr>
        <w:t>einem vermeintlichen Überfall oder dergleichen</w:t>
      </w:r>
      <w:r w:rsidRPr="00EE527B">
        <w:rPr>
          <w:rFonts w:cs="Arial"/>
          <w:sz w:val="24"/>
          <w:szCs w:val="24"/>
        </w:rPr>
        <w:t>. D</w:t>
      </w:r>
      <w:r w:rsidR="00E449CF">
        <w:rPr>
          <w:rFonts w:cs="Arial"/>
          <w:sz w:val="24"/>
          <w:szCs w:val="24"/>
        </w:rPr>
        <w:t>er Anrufer</w:t>
      </w:r>
      <w:r w:rsidRPr="00EE527B">
        <w:rPr>
          <w:rFonts w:cs="Arial"/>
          <w:sz w:val="24"/>
          <w:szCs w:val="24"/>
        </w:rPr>
        <w:t xml:space="preserve"> rät dazu, alle kostbaren Gegenstände einzupacken und einem Kollegen</w:t>
      </w:r>
      <w:r w:rsidR="00E449CF">
        <w:rPr>
          <w:rFonts w:cs="Arial"/>
          <w:sz w:val="24"/>
          <w:szCs w:val="24"/>
        </w:rPr>
        <w:t xml:space="preserve"> zu geben</w:t>
      </w:r>
      <w:r w:rsidRPr="00EE527B">
        <w:rPr>
          <w:rFonts w:cs="Arial"/>
          <w:sz w:val="24"/>
          <w:szCs w:val="24"/>
        </w:rPr>
        <w:t>, der an der Tür klingeln wird. Bei den Anrufern handelt es sich aber nicht um die Polizei. Wenn man nur die Rückruftaste drückt, meldet sich der vermeintliche Polizist, was dazu führt, dass Verbraucher denken, sie sprächen mit der echten Polizei.</w:t>
      </w:r>
    </w:p>
    <w:p w14:paraId="71000950" w14:textId="64406309" w:rsidR="00C9758E" w:rsidRDefault="00C9758E" w:rsidP="00143DF5">
      <w:pPr>
        <w:pStyle w:val="Listenabsatz"/>
        <w:numPr>
          <w:ilvl w:val="0"/>
          <w:numId w:val="10"/>
        </w:numPr>
        <w:spacing w:after="0" w:line="360" w:lineRule="auto"/>
        <w:jc w:val="both"/>
        <w:rPr>
          <w:rFonts w:cs="Arial"/>
          <w:sz w:val="24"/>
          <w:szCs w:val="24"/>
        </w:rPr>
      </w:pPr>
      <w:r>
        <w:rPr>
          <w:rFonts w:cs="Arial"/>
          <w:sz w:val="24"/>
          <w:szCs w:val="24"/>
        </w:rPr>
        <w:t>Enkeltrick:</w:t>
      </w:r>
      <w:r w:rsidR="00FA1ECA">
        <w:rPr>
          <w:rFonts w:cs="Arial"/>
          <w:sz w:val="24"/>
          <w:szCs w:val="24"/>
        </w:rPr>
        <w:t xml:space="preserve"> Beim so genannten Enkeltrick gibt sich die anrufende Person als </w:t>
      </w:r>
      <w:r w:rsidR="00840188">
        <w:rPr>
          <w:rFonts w:cs="Arial"/>
          <w:sz w:val="24"/>
          <w:szCs w:val="24"/>
        </w:rPr>
        <w:t>naher Verwandter oder guter Bekannter aus. Diese steckt angeblich in Gefahr und benötigt dringend Bargeld</w:t>
      </w:r>
      <w:r w:rsidR="009C3E48">
        <w:rPr>
          <w:rFonts w:cs="Arial"/>
          <w:sz w:val="24"/>
          <w:szCs w:val="24"/>
        </w:rPr>
        <w:t xml:space="preserve"> oder Schmuck. </w:t>
      </w:r>
      <w:r w:rsidR="0064139D">
        <w:rPr>
          <w:rFonts w:cs="Arial"/>
          <w:sz w:val="24"/>
          <w:szCs w:val="24"/>
        </w:rPr>
        <w:t xml:space="preserve">Die angerufene Person soll schnellstmöglich Geld oder Schmuck zusammensuchen und an einen Mittelsmann übergeben. Ziel des Enkeltricks sind meist ältere oder </w:t>
      </w:r>
      <w:r w:rsidR="001566D4">
        <w:rPr>
          <w:rFonts w:cs="Arial"/>
          <w:sz w:val="24"/>
          <w:szCs w:val="24"/>
        </w:rPr>
        <w:t>vermeintlich</w:t>
      </w:r>
      <w:r w:rsidR="00B877DE">
        <w:rPr>
          <w:rFonts w:cs="Arial"/>
          <w:sz w:val="24"/>
          <w:szCs w:val="24"/>
        </w:rPr>
        <w:t xml:space="preserve"> </w:t>
      </w:r>
      <w:r w:rsidR="0064139D">
        <w:rPr>
          <w:rFonts w:cs="Arial"/>
          <w:sz w:val="24"/>
          <w:szCs w:val="24"/>
        </w:rPr>
        <w:t>hilflose Personen.</w:t>
      </w:r>
      <w:r w:rsidR="009C3E48">
        <w:rPr>
          <w:rFonts w:cs="Arial"/>
          <w:sz w:val="24"/>
          <w:szCs w:val="24"/>
        </w:rPr>
        <w:t xml:space="preserve"> </w:t>
      </w:r>
    </w:p>
    <w:p w14:paraId="24C5CFA6" w14:textId="0E72B469" w:rsidR="00143DF5" w:rsidRDefault="00143DF5" w:rsidP="0064139D">
      <w:pPr>
        <w:ind w:left="0"/>
        <w:jc w:val="both"/>
        <w:rPr>
          <w:sz w:val="24"/>
          <w:szCs w:val="22"/>
        </w:rPr>
      </w:pPr>
    </w:p>
    <w:p w14:paraId="02DD2A4C" w14:textId="6F95CC5F" w:rsidR="002B7061" w:rsidRPr="007C5B60" w:rsidRDefault="00381428" w:rsidP="002B7061">
      <w:pPr>
        <w:rPr>
          <w:b/>
          <w:bCs/>
          <w:sz w:val="24"/>
          <w:szCs w:val="22"/>
        </w:rPr>
      </w:pPr>
      <w:r>
        <w:rPr>
          <w:b/>
          <w:bCs/>
          <w:sz w:val="24"/>
          <w:szCs w:val="22"/>
        </w:rPr>
        <w:t>Betrug beim Onlineshopping</w:t>
      </w:r>
    </w:p>
    <w:p w14:paraId="519447CA" w14:textId="3DC29C7C" w:rsidR="002B7061" w:rsidRDefault="002B7061" w:rsidP="00FD2F7B">
      <w:pPr>
        <w:jc w:val="both"/>
        <w:rPr>
          <w:sz w:val="24"/>
        </w:rPr>
      </w:pPr>
      <w:r>
        <w:rPr>
          <w:sz w:val="24"/>
        </w:rPr>
        <w:t>Onlineshops bieten neben einer großen Produktpalette bequeme Bestellmöglichkeiten. Es können sich aber auch Betrüger hinter den Onlineshops verbergen, die mit sogenannten Fake-Shops (falschen Onlineshops) Online-Einkäufer betrügen wollen.</w:t>
      </w:r>
      <w:r w:rsidR="00FD2F7B">
        <w:rPr>
          <w:sz w:val="24"/>
        </w:rPr>
        <w:t xml:space="preserve"> </w:t>
      </w:r>
      <w:r>
        <w:rPr>
          <w:sz w:val="24"/>
        </w:rPr>
        <w:t xml:space="preserve">Fake-Shops sind auf den ersten Blick schwer zu erkennen. Teilweise sind es täuschend echt aussehende Kopien von </w:t>
      </w:r>
      <w:r w:rsidR="00B877DE">
        <w:rPr>
          <w:sz w:val="24"/>
        </w:rPr>
        <w:t>bekannten</w:t>
      </w:r>
      <w:r>
        <w:rPr>
          <w:sz w:val="24"/>
        </w:rPr>
        <w:t xml:space="preserve"> Onlineshops. Viele Fake-Shops verwenden gut kopierte Produktbilder und werben mit besonders günstigen Preisen. Nach geleisteter Vorauszahlung wird häufig minderwertige Ware verschickt oder erst gar nicht geliefert.</w:t>
      </w:r>
    </w:p>
    <w:p w14:paraId="08A16A72" w14:textId="77777777" w:rsidR="002E609F" w:rsidRDefault="002E609F" w:rsidP="002B7061">
      <w:pPr>
        <w:jc w:val="both"/>
        <w:rPr>
          <w:b/>
          <w:bCs/>
        </w:rPr>
      </w:pPr>
    </w:p>
    <w:p w14:paraId="52CD5C95" w14:textId="77777777" w:rsidR="00841F11" w:rsidRDefault="00841F11">
      <w:pPr>
        <w:spacing w:line="240" w:lineRule="auto"/>
        <w:ind w:left="0" w:right="0"/>
        <w:rPr>
          <w:b/>
          <w:bCs/>
          <w:sz w:val="24"/>
          <w:szCs w:val="22"/>
        </w:rPr>
      </w:pPr>
      <w:bookmarkStart w:id="69" w:name="_Toc38184903"/>
      <w:r>
        <w:rPr>
          <w:b/>
          <w:bCs/>
          <w:sz w:val="24"/>
          <w:szCs w:val="22"/>
        </w:rPr>
        <w:br w:type="page"/>
      </w:r>
    </w:p>
    <w:p w14:paraId="53BBCFB2" w14:textId="52599C48" w:rsidR="00143DF5" w:rsidRPr="00841F11" w:rsidRDefault="00143DF5" w:rsidP="00841F11">
      <w:pPr>
        <w:rPr>
          <w:b/>
          <w:bCs/>
          <w:i/>
          <w:iCs/>
          <w:sz w:val="24"/>
          <w:szCs w:val="22"/>
        </w:rPr>
      </w:pPr>
      <w:r w:rsidRPr="00841F11">
        <w:rPr>
          <w:b/>
          <w:bCs/>
          <w:sz w:val="24"/>
          <w:szCs w:val="22"/>
        </w:rPr>
        <w:lastRenderedPageBreak/>
        <w:t>Übergeordnetes Ziel</w:t>
      </w:r>
      <w:bookmarkEnd w:id="69"/>
    </w:p>
    <w:p w14:paraId="671BC8F0" w14:textId="6044958C" w:rsidR="00143DF5" w:rsidRPr="00143DF5" w:rsidRDefault="00143DF5" w:rsidP="00143DF5">
      <w:pPr>
        <w:jc w:val="both"/>
        <w:rPr>
          <w:sz w:val="24"/>
          <w:szCs w:val="22"/>
        </w:rPr>
      </w:pPr>
      <w:r w:rsidRPr="00143DF5">
        <w:rPr>
          <w:sz w:val="24"/>
          <w:szCs w:val="22"/>
        </w:rPr>
        <w:t>Die Lernenden werden für d</w:t>
      </w:r>
      <w:r w:rsidR="00685E1F">
        <w:rPr>
          <w:sz w:val="24"/>
          <w:szCs w:val="22"/>
        </w:rPr>
        <w:t>as</w:t>
      </w:r>
      <w:r w:rsidRPr="00143DF5">
        <w:rPr>
          <w:sz w:val="24"/>
          <w:szCs w:val="22"/>
        </w:rPr>
        <w:t xml:space="preserve"> Them</w:t>
      </w:r>
      <w:r w:rsidR="00685E1F">
        <w:rPr>
          <w:sz w:val="24"/>
          <w:szCs w:val="22"/>
        </w:rPr>
        <w:t>a</w:t>
      </w:r>
      <w:r w:rsidRPr="00143DF5">
        <w:rPr>
          <w:sz w:val="24"/>
          <w:szCs w:val="22"/>
        </w:rPr>
        <w:t xml:space="preserve"> „Betrugsmaschen und Verbraucherfallen“ sensibilisiert und können sich in der Folge vor dem Abschluss unseriöser Geschäfte schützen.</w:t>
      </w:r>
    </w:p>
    <w:p w14:paraId="2FF880E5" w14:textId="77777777" w:rsidR="00143DF5" w:rsidRPr="00143DF5" w:rsidRDefault="00143DF5" w:rsidP="00143DF5">
      <w:pPr>
        <w:jc w:val="both"/>
        <w:rPr>
          <w:sz w:val="24"/>
          <w:szCs w:val="22"/>
        </w:rPr>
      </w:pPr>
    </w:p>
    <w:p w14:paraId="6B75A5A2" w14:textId="77777777" w:rsidR="00143DF5" w:rsidRPr="00841F11" w:rsidRDefault="00143DF5" w:rsidP="00841F11">
      <w:pPr>
        <w:rPr>
          <w:b/>
          <w:bCs/>
          <w:i/>
          <w:iCs/>
          <w:sz w:val="24"/>
          <w:szCs w:val="22"/>
        </w:rPr>
      </w:pPr>
      <w:bookmarkStart w:id="70" w:name="_Toc38184904"/>
      <w:r w:rsidRPr="00841F11">
        <w:rPr>
          <w:b/>
          <w:bCs/>
          <w:sz w:val="24"/>
          <w:szCs w:val="22"/>
        </w:rPr>
        <w:t>Einzelne Lernziele</w:t>
      </w:r>
      <w:bookmarkEnd w:id="70"/>
    </w:p>
    <w:p w14:paraId="1B602CE4" w14:textId="77777777" w:rsidR="00143DF5" w:rsidRPr="00143DF5" w:rsidRDefault="00143DF5" w:rsidP="00143DF5">
      <w:pPr>
        <w:jc w:val="both"/>
        <w:rPr>
          <w:sz w:val="24"/>
          <w:szCs w:val="22"/>
        </w:rPr>
      </w:pPr>
      <w:r w:rsidRPr="00143DF5">
        <w:rPr>
          <w:sz w:val="24"/>
          <w:szCs w:val="22"/>
        </w:rPr>
        <w:t>Die Lernenden…</w:t>
      </w:r>
    </w:p>
    <w:p w14:paraId="53A6F62D" w14:textId="1FF9BC4B" w:rsidR="00143DF5" w:rsidRPr="00143DF5" w:rsidRDefault="00143DF5" w:rsidP="00143DF5">
      <w:pPr>
        <w:jc w:val="both"/>
        <w:rPr>
          <w:sz w:val="24"/>
          <w:szCs w:val="22"/>
        </w:rPr>
      </w:pPr>
      <w:r w:rsidRPr="00143DF5">
        <w:rPr>
          <w:sz w:val="24"/>
          <w:szCs w:val="22"/>
        </w:rPr>
        <w:t xml:space="preserve">… kennen Fachbegriffe (z.B. </w:t>
      </w:r>
      <w:r w:rsidR="00685E1F">
        <w:rPr>
          <w:sz w:val="24"/>
          <w:szCs w:val="22"/>
        </w:rPr>
        <w:t>Haustürgeschäft, Enkeltrick</w:t>
      </w:r>
      <w:r w:rsidRPr="00143DF5">
        <w:rPr>
          <w:sz w:val="24"/>
          <w:szCs w:val="22"/>
        </w:rPr>
        <w:t>).</w:t>
      </w:r>
    </w:p>
    <w:p w14:paraId="473F03E6" w14:textId="0703FCF5" w:rsidR="00143DF5" w:rsidRDefault="00143DF5" w:rsidP="00143DF5">
      <w:pPr>
        <w:jc w:val="both"/>
        <w:rPr>
          <w:sz w:val="24"/>
          <w:szCs w:val="22"/>
        </w:rPr>
      </w:pPr>
      <w:r w:rsidRPr="00143DF5">
        <w:rPr>
          <w:sz w:val="24"/>
          <w:szCs w:val="22"/>
        </w:rPr>
        <w:t>… kennen</w:t>
      </w:r>
      <w:r w:rsidR="00EB59CF">
        <w:rPr>
          <w:sz w:val="24"/>
          <w:szCs w:val="22"/>
        </w:rPr>
        <w:t xml:space="preserve"> Betrugsmaschen</w:t>
      </w:r>
      <w:r w:rsidR="00AB5E77">
        <w:rPr>
          <w:sz w:val="24"/>
          <w:szCs w:val="22"/>
        </w:rPr>
        <w:t xml:space="preserve"> und typische Tricks von unseriösen Verkäufern</w:t>
      </w:r>
      <w:r w:rsidRPr="00143DF5">
        <w:rPr>
          <w:sz w:val="24"/>
          <w:szCs w:val="22"/>
        </w:rPr>
        <w:t>.</w:t>
      </w:r>
    </w:p>
    <w:p w14:paraId="40B7273B" w14:textId="30B77F6B" w:rsidR="00685E1F" w:rsidRPr="00143DF5" w:rsidRDefault="00685E1F" w:rsidP="00143DF5">
      <w:pPr>
        <w:jc w:val="both"/>
        <w:rPr>
          <w:sz w:val="24"/>
          <w:szCs w:val="22"/>
        </w:rPr>
      </w:pPr>
      <w:r>
        <w:rPr>
          <w:sz w:val="24"/>
          <w:szCs w:val="22"/>
        </w:rPr>
        <w:t>… können zwischen seriösen und unseriösen Onlineshops zu differenzieren.</w:t>
      </w:r>
    </w:p>
    <w:p w14:paraId="4CEE45F4" w14:textId="17AC0F29" w:rsidR="003446C9" w:rsidRDefault="00143DF5" w:rsidP="00143DF5">
      <w:pPr>
        <w:spacing w:after="240"/>
        <w:rPr>
          <w:sz w:val="24"/>
          <w:szCs w:val="22"/>
        </w:rPr>
      </w:pPr>
      <w:r w:rsidRPr="00143DF5">
        <w:rPr>
          <w:sz w:val="24"/>
          <w:szCs w:val="22"/>
        </w:rPr>
        <w:t xml:space="preserve">… können ihr Wissen anwenden, um sich vor </w:t>
      </w:r>
      <w:r w:rsidR="002545A2">
        <w:rPr>
          <w:sz w:val="24"/>
          <w:szCs w:val="22"/>
        </w:rPr>
        <w:t>Haustürgeschäften</w:t>
      </w:r>
      <w:r w:rsidRPr="00143DF5">
        <w:rPr>
          <w:sz w:val="24"/>
          <w:szCs w:val="22"/>
        </w:rPr>
        <w:t xml:space="preserve"> zu schützen.</w:t>
      </w:r>
    </w:p>
    <w:p w14:paraId="0ADB51A5" w14:textId="77777777" w:rsidR="00B9612A" w:rsidRDefault="00B9612A" w:rsidP="00143DF5">
      <w:pPr>
        <w:spacing w:after="240"/>
        <w:rPr>
          <w:sz w:val="24"/>
          <w:szCs w:val="22"/>
        </w:rPr>
      </w:pPr>
    </w:p>
    <w:p w14:paraId="07F073BB" w14:textId="77777777" w:rsidR="00DF42F2" w:rsidRPr="006078BF" w:rsidRDefault="00DF42F2" w:rsidP="00DF42F2">
      <w:pPr>
        <w:rPr>
          <w:b/>
          <w:bCs/>
        </w:rPr>
      </w:pPr>
      <w:r w:rsidRPr="006078BF">
        <w:rPr>
          <w:b/>
          <w:bCs/>
        </w:rPr>
        <w:t xml:space="preserve">Checkliste: Erkennen von Fake-Shops </w:t>
      </w:r>
    </w:p>
    <w:tbl>
      <w:tblPr>
        <w:tblStyle w:val="Tabellenraster"/>
        <w:tblW w:w="0" w:type="auto"/>
        <w:jc w:val="center"/>
        <w:tblLook w:val="04A0" w:firstRow="1" w:lastRow="0" w:firstColumn="1" w:lastColumn="0" w:noHBand="0" w:noVBand="1"/>
      </w:tblPr>
      <w:tblGrid>
        <w:gridCol w:w="2835"/>
        <w:gridCol w:w="6520"/>
      </w:tblGrid>
      <w:tr w:rsidR="00DF42F2" w:rsidRPr="006A79FA" w14:paraId="2BB075CC" w14:textId="77777777" w:rsidTr="00F64C43">
        <w:trPr>
          <w:jc w:val="center"/>
        </w:trPr>
        <w:tc>
          <w:tcPr>
            <w:tcW w:w="2835" w:type="dxa"/>
            <w:vAlign w:val="center"/>
          </w:tcPr>
          <w:p w14:paraId="2E94788B" w14:textId="77777777" w:rsidR="00DF42F2" w:rsidRPr="008B7925" w:rsidRDefault="00DF42F2" w:rsidP="00D04818">
            <w:pPr>
              <w:pStyle w:val="Textfelder"/>
              <w:jc w:val="left"/>
              <w:rPr>
                <w:b/>
                <w:bCs/>
                <w:sz w:val="24"/>
                <w:szCs w:val="28"/>
              </w:rPr>
            </w:pPr>
            <w:r w:rsidRPr="008B7925">
              <w:rPr>
                <w:b/>
                <w:bCs/>
                <w:sz w:val="24"/>
                <w:szCs w:val="28"/>
              </w:rPr>
              <w:t>Achtung bei:</w:t>
            </w:r>
          </w:p>
        </w:tc>
        <w:tc>
          <w:tcPr>
            <w:tcW w:w="6520" w:type="dxa"/>
            <w:vAlign w:val="center"/>
          </w:tcPr>
          <w:p w14:paraId="10E13B66" w14:textId="1E55CBE8" w:rsidR="00DF42F2" w:rsidRPr="008B7925" w:rsidRDefault="00DF42F2" w:rsidP="00D04818">
            <w:pPr>
              <w:pStyle w:val="Textfelder"/>
              <w:jc w:val="left"/>
              <w:rPr>
                <w:b/>
                <w:bCs/>
                <w:sz w:val="24"/>
                <w:szCs w:val="28"/>
                <w:lang w:val="en-US"/>
              </w:rPr>
            </w:pPr>
            <w:r w:rsidRPr="008B7925">
              <w:rPr>
                <w:b/>
                <w:bCs/>
                <w:sz w:val="24"/>
                <w:szCs w:val="28"/>
                <w:lang w:val="en-US"/>
              </w:rPr>
              <w:t xml:space="preserve">Fake-Shop </w:t>
            </w:r>
            <w:proofErr w:type="spellStart"/>
            <w:r w:rsidRPr="008B7925">
              <w:rPr>
                <w:b/>
                <w:bCs/>
                <w:sz w:val="24"/>
                <w:szCs w:val="28"/>
                <w:lang w:val="en-US"/>
              </w:rPr>
              <w:t>oder</w:t>
            </w:r>
            <w:proofErr w:type="spellEnd"/>
            <w:r w:rsidRPr="008B7925">
              <w:rPr>
                <w:b/>
                <w:bCs/>
                <w:sz w:val="24"/>
                <w:szCs w:val="28"/>
                <w:lang w:val="en-US"/>
              </w:rPr>
              <w:t xml:space="preserve"> </w:t>
            </w:r>
            <w:proofErr w:type="spellStart"/>
            <w:r w:rsidR="00CC60E7">
              <w:rPr>
                <w:b/>
                <w:bCs/>
                <w:sz w:val="24"/>
                <w:szCs w:val="28"/>
                <w:lang w:val="en-US"/>
              </w:rPr>
              <w:t>vertrauenswürdiger</w:t>
            </w:r>
            <w:proofErr w:type="spellEnd"/>
            <w:r w:rsidRPr="008B7925">
              <w:rPr>
                <w:b/>
                <w:bCs/>
                <w:sz w:val="24"/>
                <w:szCs w:val="28"/>
                <w:lang w:val="en-US"/>
              </w:rPr>
              <w:t xml:space="preserve"> </w:t>
            </w:r>
            <w:proofErr w:type="spellStart"/>
            <w:r w:rsidRPr="008B7925">
              <w:rPr>
                <w:b/>
                <w:bCs/>
                <w:sz w:val="24"/>
                <w:szCs w:val="28"/>
                <w:lang w:val="en-US"/>
              </w:rPr>
              <w:t>Onlineshop</w:t>
            </w:r>
            <w:proofErr w:type="spellEnd"/>
            <w:r w:rsidRPr="008B7925">
              <w:rPr>
                <w:b/>
                <w:bCs/>
                <w:sz w:val="24"/>
                <w:szCs w:val="28"/>
                <w:lang w:val="en-US"/>
              </w:rPr>
              <w:t>?</w:t>
            </w:r>
          </w:p>
        </w:tc>
      </w:tr>
      <w:tr w:rsidR="00DF42F2" w14:paraId="632EDDB0" w14:textId="77777777" w:rsidTr="00F64C43">
        <w:trPr>
          <w:jc w:val="center"/>
        </w:trPr>
        <w:tc>
          <w:tcPr>
            <w:tcW w:w="2835" w:type="dxa"/>
            <w:vAlign w:val="center"/>
          </w:tcPr>
          <w:p w14:paraId="2BA3E05D" w14:textId="77777777" w:rsidR="00DF42F2" w:rsidRPr="008B7925" w:rsidRDefault="00DF42F2" w:rsidP="00D04818">
            <w:pPr>
              <w:pStyle w:val="Textfelder"/>
              <w:jc w:val="left"/>
              <w:rPr>
                <w:sz w:val="24"/>
                <w:szCs w:val="28"/>
              </w:rPr>
            </w:pPr>
            <w:r w:rsidRPr="008B7925">
              <w:rPr>
                <w:sz w:val="24"/>
                <w:szCs w:val="28"/>
              </w:rPr>
              <w:t>Internetadresse (URL)</w:t>
            </w:r>
          </w:p>
          <w:p w14:paraId="48E30DAD" w14:textId="77777777" w:rsidR="00DF42F2" w:rsidRPr="008B7925" w:rsidRDefault="00DF42F2" w:rsidP="00D04818">
            <w:pPr>
              <w:pStyle w:val="Textfelder"/>
              <w:jc w:val="left"/>
              <w:rPr>
                <w:sz w:val="24"/>
                <w:szCs w:val="28"/>
              </w:rPr>
            </w:pPr>
          </w:p>
        </w:tc>
        <w:tc>
          <w:tcPr>
            <w:tcW w:w="6520" w:type="dxa"/>
            <w:vAlign w:val="center"/>
          </w:tcPr>
          <w:p w14:paraId="49908109" w14:textId="77777777" w:rsidR="00DF42F2" w:rsidRPr="008B7925" w:rsidRDefault="00DF42F2" w:rsidP="00D04818">
            <w:pPr>
              <w:pStyle w:val="Textfelder"/>
              <w:jc w:val="left"/>
              <w:rPr>
                <w:sz w:val="24"/>
                <w:szCs w:val="28"/>
              </w:rPr>
            </w:pPr>
            <w:r w:rsidRPr="008B7925">
              <w:rPr>
                <w:sz w:val="24"/>
                <w:szCs w:val="28"/>
              </w:rPr>
              <w:t>Gesicherte Verbindung: „https://“ und die Abbildung eines Vorhängeschlosses (Achtung: einige Browser zeigen https:// nicht mehr automatisch an – der Übersichtlichkeit halber)</w:t>
            </w:r>
          </w:p>
          <w:p w14:paraId="47B31248" w14:textId="2885A630" w:rsidR="00DF42F2" w:rsidRPr="008B7925" w:rsidRDefault="00DF42F2" w:rsidP="00D04818">
            <w:pPr>
              <w:pStyle w:val="Textfelder"/>
              <w:jc w:val="left"/>
              <w:rPr>
                <w:sz w:val="24"/>
                <w:szCs w:val="28"/>
              </w:rPr>
            </w:pPr>
            <w:r w:rsidRPr="008B7925">
              <w:rPr>
                <w:sz w:val="24"/>
                <w:szCs w:val="28"/>
              </w:rPr>
              <w:t xml:space="preserve">Aber: Auch Betrüger </w:t>
            </w:r>
            <w:r w:rsidR="003A7462">
              <w:rPr>
                <w:sz w:val="24"/>
                <w:szCs w:val="28"/>
              </w:rPr>
              <w:t xml:space="preserve">können </w:t>
            </w:r>
            <w:r w:rsidR="00145CC7">
              <w:rPr>
                <w:sz w:val="24"/>
                <w:szCs w:val="28"/>
              </w:rPr>
              <w:t>Zertifikate</w:t>
            </w:r>
            <w:r w:rsidR="00456D7C">
              <w:rPr>
                <w:sz w:val="24"/>
                <w:szCs w:val="28"/>
              </w:rPr>
              <w:t xml:space="preserve"> nutzen</w:t>
            </w:r>
            <w:r w:rsidRPr="008B7925">
              <w:rPr>
                <w:sz w:val="24"/>
                <w:szCs w:val="28"/>
              </w:rPr>
              <w:t>.</w:t>
            </w:r>
          </w:p>
          <w:p w14:paraId="3BD13018" w14:textId="77777777" w:rsidR="00DF42F2" w:rsidRPr="008B7925" w:rsidRDefault="00DF42F2" w:rsidP="00D04818">
            <w:pPr>
              <w:pStyle w:val="Textfelder"/>
              <w:jc w:val="left"/>
              <w:rPr>
                <w:sz w:val="24"/>
                <w:szCs w:val="28"/>
              </w:rPr>
            </w:pPr>
            <w:r w:rsidRPr="008B7925">
              <w:rPr>
                <w:sz w:val="24"/>
                <w:szCs w:val="28"/>
              </w:rPr>
              <w:t>Die Endung „.de“ ist kein Hinweis auf einen deutschen Sitz des Unternehmens.</w:t>
            </w:r>
          </w:p>
        </w:tc>
      </w:tr>
      <w:tr w:rsidR="00DF42F2" w14:paraId="00940338" w14:textId="77777777" w:rsidTr="00F64C43">
        <w:trPr>
          <w:jc w:val="center"/>
        </w:trPr>
        <w:tc>
          <w:tcPr>
            <w:tcW w:w="2835" w:type="dxa"/>
            <w:vAlign w:val="center"/>
          </w:tcPr>
          <w:p w14:paraId="17FB8208" w14:textId="77777777" w:rsidR="00DF42F2" w:rsidRPr="008B7925" w:rsidRDefault="00DF42F2" w:rsidP="00D04818">
            <w:pPr>
              <w:pStyle w:val="Textfelder"/>
              <w:jc w:val="left"/>
              <w:rPr>
                <w:sz w:val="24"/>
                <w:szCs w:val="28"/>
              </w:rPr>
            </w:pPr>
            <w:r w:rsidRPr="008B7925">
              <w:rPr>
                <w:sz w:val="24"/>
                <w:szCs w:val="28"/>
              </w:rPr>
              <w:t xml:space="preserve">Preis des Produktes </w:t>
            </w:r>
          </w:p>
        </w:tc>
        <w:tc>
          <w:tcPr>
            <w:tcW w:w="6520" w:type="dxa"/>
            <w:vAlign w:val="center"/>
          </w:tcPr>
          <w:p w14:paraId="26B81F43" w14:textId="77777777" w:rsidR="00DF42F2" w:rsidRPr="008B7925" w:rsidRDefault="00DF42F2" w:rsidP="00D04818">
            <w:pPr>
              <w:pStyle w:val="Textfelder"/>
              <w:jc w:val="left"/>
              <w:rPr>
                <w:sz w:val="24"/>
                <w:szCs w:val="28"/>
              </w:rPr>
            </w:pPr>
            <w:r w:rsidRPr="008B7925">
              <w:rPr>
                <w:sz w:val="24"/>
                <w:szCs w:val="28"/>
              </w:rPr>
              <w:t>Ein auffallend günstiger Preis kann ein Hinweis auf einen Fake-Shop sein.</w:t>
            </w:r>
          </w:p>
        </w:tc>
      </w:tr>
      <w:tr w:rsidR="00DF42F2" w14:paraId="5B8199A2" w14:textId="77777777" w:rsidTr="00F64C43">
        <w:trPr>
          <w:jc w:val="center"/>
        </w:trPr>
        <w:tc>
          <w:tcPr>
            <w:tcW w:w="2835" w:type="dxa"/>
            <w:vAlign w:val="center"/>
          </w:tcPr>
          <w:p w14:paraId="494C1F75" w14:textId="77777777" w:rsidR="00DF42F2" w:rsidRPr="008B7925" w:rsidRDefault="00DF42F2" w:rsidP="00D04818">
            <w:pPr>
              <w:pStyle w:val="Textfelder"/>
              <w:jc w:val="left"/>
              <w:rPr>
                <w:sz w:val="24"/>
                <w:szCs w:val="28"/>
              </w:rPr>
            </w:pPr>
            <w:r w:rsidRPr="008B7925">
              <w:rPr>
                <w:sz w:val="24"/>
                <w:szCs w:val="28"/>
              </w:rPr>
              <w:t>(</w:t>
            </w:r>
            <w:proofErr w:type="spellStart"/>
            <w:r w:rsidRPr="008B7925">
              <w:rPr>
                <w:sz w:val="24"/>
                <w:szCs w:val="28"/>
              </w:rPr>
              <w:t>Un</w:t>
            </w:r>
            <w:proofErr w:type="spellEnd"/>
            <w:r w:rsidRPr="008B7925">
              <w:rPr>
                <w:sz w:val="24"/>
                <w:szCs w:val="28"/>
              </w:rPr>
              <w:t>-)Sichere Zahlungsweise</w:t>
            </w:r>
          </w:p>
        </w:tc>
        <w:tc>
          <w:tcPr>
            <w:tcW w:w="6520" w:type="dxa"/>
            <w:vAlign w:val="center"/>
          </w:tcPr>
          <w:p w14:paraId="085FBA7A" w14:textId="77777777" w:rsidR="00DF42F2" w:rsidRPr="008B7925" w:rsidRDefault="00DF42F2" w:rsidP="00D04818">
            <w:pPr>
              <w:pStyle w:val="Textfelder"/>
              <w:jc w:val="left"/>
              <w:rPr>
                <w:sz w:val="24"/>
                <w:szCs w:val="28"/>
              </w:rPr>
            </w:pPr>
            <w:r w:rsidRPr="008B7925">
              <w:rPr>
                <w:sz w:val="24"/>
                <w:szCs w:val="28"/>
              </w:rPr>
              <w:t>Hinweis auf Fake-Shop: Im letzten Bestellschritt wird nur noch „Vorkasse“, „Sofortüberweisung“ oder „Bezahlung mit einem Gutschein“ angeboten.</w:t>
            </w:r>
          </w:p>
        </w:tc>
      </w:tr>
      <w:tr w:rsidR="00DF42F2" w14:paraId="4EB9E09F" w14:textId="77777777" w:rsidTr="00F64C43">
        <w:trPr>
          <w:jc w:val="center"/>
        </w:trPr>
        <w:tc>
          <w:tcPr>
            <w:tcW w:w="2835" w:type="dxa"/>
            <w:vAlign w:val="center"/>
          </w:tcPr>
          <w:p w14:paraId="15EFC85A" w14:textId="77777777" w:rsidR="00DF42F2" w:rsidRPr="008B7925" w:rsidRDefault="00DF42F2" w:rsidP="00D04818">
            <w:pPr>
              <w:pStyle w:val="Textfelder"/>
              <w:jc w:val="left"/>
              <w:rPr>
                <w:sz w:val="24"/>
                <w:szCs w:val="28"/>
              </w:rPr>
            </w:pPr>
            <w:r w:rsidRPr="008B7925">
              <w:rPr>
                <w:sz w:val="24"/>
                <w:szCs w:val="28"/>
              </w:rPr>
              <w:t>Bestellbutton</w:t>
            </w:r>
          </w:p>
        </w:tc>
        <w:tc>
          <w:tcPr>
            <w:tcW w:w="6520" w:type="dxa"/>
            <w:vAlign w:val="center"/>
          </w:tcPr>
          <w:p w14:paraId="2AE5D8C6" w14:textId="34285C78" w:rsidR="00DF42F2" w:rsidRPr="008B7925" w:rsidRDefault="00DF42F2" w:rsidP="00D04818">
            <w:pPr>
              <w:pStyle w:val="Textfelder"/>
              <w:jc w:val="left"/>
              <w:rPr>
                <w:sz w:val="24"/>
                <w:szCs w:val="28"/>
              </w:rPr>
            </w:pPr>
            <w:r w:rsidRPr="008B7925">
              <w:rPr>
                <w:sz w:val="24"/>
                <w:szCs w:val="28"/>
              </w:rPr>
              <w:t>Der Bestellbutton muss klar beschriftet sein</w:t>
            </w:r>
            <w:r w:rsidR="00DD593E">
              <w:rPr>
                <w:sz w:val="24"/>
                <w:szCs w:val="28"/>
              </w:rPr>
              <w:t>, z.B.</w:t>
            </w:r>
            <w:r w:rsidRPr="008B7925">
              <w:rPr>
                <w:sz w:val="24"/>
                <w:szCs w:val="28"/>
              </w:rPr>
              <w:t xml:space="preserve"> mit „Jetzt kaufen“ oder „Zahlungspflichtig buchen“.</w:t>
            </w:r>
          </w:p>
        </w:tc>
      </w:tr>
      <w:tr w:rsidR="00DF42F2" w14:paraId="107A3993" w14:textId="77777777" w:rsidTr="00F64C43">
        <w:trPr>
          <w:jc w:val="center"/>
        </w:trPr>
        <w:tc>
          <w:tcPr>
            <w:tcW w:w="2835" w:type="dxa"/>
            <w:vAlign w:val="center"/>
          </w:tcPr>
          <w:p w14:paraId="4BEB128C" w14:textId="77777777" w:rsidR="00DF42F2" w:rsidRPr="008B7925" w:rsidRDefault="00DF42F2" w:rsidP="00D04818">
            <w:pPr>
              <w:pStyle w:val="Textfelder"/>
              <w:jc w:val="left"/>
              <w:rPr>
                <w:sz w:val="24"/>
                <w:szCs w:val="28"/>
              </w:rPr>
            </w:pPr>
            <w:r w:rsidRPr="008B7925">
              <w:rPr>
                <w:sz w:val="24"/>
                <w:szCs w:val="28"/>
              </w:rPr>
              <w:lastRenderedPageBreak/>
              <w:t>Lieferung</w:t>
            </w:r>
          </w:p>
        </w:tc>
        <w:tc>
          <w:tcPr>
            <w:tcW w:w="6520" w:type="dxa"/>
            <w:vAlign w:val="center"/>
          </w:tcPr>
          <w:p w14:paraId="14335616" w14:textId="77777777" w:rsidR="00DF42F2" w:rsidRPr="008B7925" w:rsidRDefault="00DF42F2" w:rsidP="00D04818">
            <w:pPr>
              <w:pStyle w:val="Textfelder"/>
              <w:jc w:val="left"/>
              <w:rPr>
                <w:sz w:val="24"/>
                <w:szCs w:val="28"/>
              </w:rPr>
            </w:pPr>
            <w:r w:rsidRPr="008B7925">
              <w:rPr>
                <w:sz w:val="24"/>
                <w:szCs w:val="28"/>
              </w:rPr>
              <w:t>In Fake-Shops wird mit Produkten geworben, die es dort nicht mehr gibt oder die sehr lange Lieferfristen haben.</w:t>
            </w:r>
          </w:p>
        </w:tc>
      </w:tr>
      <w:tr w:rsidR="00DF42F2" w14:paraId="46FDE466" w14:textId="77777777" w:rsidTr="00F64C43">
        <w:trPr>
          <w:jc w:val="center"/>
        </w:trPr>
        <w:tc>
          <w:tcPr>
            <w:tcW w:w="2835" w:type="dxa"/>
            <w:vAlign w:val="center"/>
          </w:tcPr>
          <w:p w14:paraId="3BFF7CFE" w14:textId="77777777" w:rsidR="00DF42F2" w:rsidRPr="008B7925" w:rsidRDefault="00DF42F2" w:rsidP="00D04818">
            <w:pPr>
              <w:pStyle w:val="Textfelder"/>
              <w:jc w:val="left"/>
              <w:rPr>
                <w:sz w:val="24"/>
                <w:szCs w:val="28"/>
              </w:rPr>
            </w:pPr>
            <w:r w:rsidRPr="008B7925">
              <w:rPr>
                <w:sz w:val="24"/>
                <w:szCs w:val="28"/>
              </w:rPr>
              <w:t>Gütesiegel</w:t>
            </w:r>
          </w:p>
        </w:tc>
        <w:tc>
          <w:tcPr>
            <w:tcW w:w="6520" w:type="dxa"/>
            <w:vAlign w:val="center"/>
          </w:tcPr>
          <w:p w14:paraId="536AE5C7" w14:textId="77777777" w:rsidR="00DF42F2" w:rsidRPr="008B7925" w:rsidRDefault="00DF42F2" w:rsidP="00D04818">
            <w:pPr>
              <w:pStyle w:val="Textfelder"/>
              <w:jc w:val="left"/>
              <w:rPr>
                <w:sz w:val="24"/>
                <w:szCs w:val="28"/>
              </w:rPr>
            </w:pPr>
            <w:r w:rsidRPr="008B7925">
              <w:rPr>
                <w:sz w:val="24"/>
                <w:szCs w:val="28"/>
              </w:rPr>
              <w:t>Durch einen Klick auf das Siegel lässt sich prüfen, ob das Siegel mit einem Zertifikat des Siegel-Betreibers verlinkt ist. Einige Fake-Shops nutzen echte Siegel ohne das Zertifikat zu besitzen.</w:t>
            </w:r>
          </w:p>
        </w:tc>
      </w:tr>
      <w:tr w:rsidR="00DF42F2" w14:paraId="28D580EF" w14:textId="77777777" w:rsidTr="00F64C43">
        <w:trPr>
          <w:jc w:val="center"/>
        </w:trPr>
        <w:tc>
          <w:tcPr>
            <w:tcW w:w="2835" w:type="dxa"/>
            <w:vAlign w:val="center"/>
          </w:tcPr>
          <w:p w14:paraId="1530067B" w14:textId="77777777" w:rsidR="00DF42F2" w:rsidRPr="008B7925" w:rsidRDefault="00DF42F2" w:rsidP="00D04818">
            <w:pPr>
              <w:pStyle w:val="Textfelder"/>
              <w:jc w:val="left"/>
              <w:rPr>
                <w:sz w:val="24"/>
                <w:szCs w:val="28"/>
              </w:rPr>
            </w:pPr>
            <w:r w:rsidRPr="008B7925">
              <w:rPr>
                <w:sz w:val="24"/>
                <w:szCs w:val="28"/>
              </w:rPr>
              <w:t>Bewertungen</w:t>
            </w:r>
          </w:p>
        </w:tc>
        <w:tc>
          <w:tcPr>
            <w:tcW w:w="6520" w:type="dxa"/>
            <w:vAlign w:val="center"/>
          </w:tcPr>
          <w:p w14:paraId="6E7565F6" w14:textId="77777777" w:rsidR="00DF42F2" w:rsidRPr="008B7925" w:rsidRDefault="00DF42F2" w:rsidP="00D04818">
            <w:pPr>
              <w:pStyle w:val="Textfelder"/>
              <w:jc w:val="left"/>
              <w:rPr>
                <w:sz w:val="24"/>
                <w:szCs w:val="28"/>
              </w:rPr>
            </w:pPr>
            <w:r w:rsidRPr="008B7925">
              <w:rPr>
                <w:sz w:val="24"/>
                <w:szCs w:val="28"/>
              </w:rPr>
              <w:t>Stark auseinanderfallende Bewertungen können ein Hinweis auf einen Fake-Shop sein. Einige Fake-Shops erstellen eigene, positive Bewertungen in ihren Shops.</w:t>
            </w:r>
          </w:p>
        </w:tc>
      </w:tr>
      <w:tr w:rsidR="00DF42F2" w14:paraId="6A167970" w14:textId="77777777" w:rsidTr="00F64C43">
        <w:trPr>
          <w:jc w:val="center"/>
        </w:trPr>
        <w:tc>
          <w:tcPr>
            <w:tcW w:w="2835" w:type="dxa"/>
            <w:vAlign w:val="center"/>
          </w:tcPr>
          <w:p w14:paraId="21C02053" w14:textId="77777777" w:rsidR="00DF42F2" w:rsidRPr="008B7925" w:rsidRDefault="00DF42F2" w:rsidP="00D04818">
            <w:pPr>
              <w:pStyle w:val="Textfelder"/>
              <w:jc w:val="left"/>
              <w:rPr>
                <w:sz w:val="24"/>
                <w:szCs w:val="28"/>
              </w:rPr>
            </w:pPr>
            <w:r w:rsidRPr="008B7925">
              <w:rPr>
                <w:sz w:val="24"/>
                <w:szCs w:val="28"/>
              </w:rPr>
              <w:t>AGB (Allgemeine Geschäftsbedingungen) und Widerrufsbelehrung</w:t>
            </w:r>
          </w:p>
        </w:tc>
        <w:tc>
          <w:tcPr>
            <w:tcW w:w="6520" w:type="dxa"/>
            <w:vAlign w:val="center"/>
          </w:tcPr>
          <w:p w14:paraId="62A4DF46" w14:textId="69574AEB" w:rsidR="00DF42F2" w:rsidRPr="008B7925" w:rsidRDefault="00DF42F2" w:rsidP="00D04818">
            <w:pPr>
              <w:pStyle w:val="Textfelder"/>
              <w:jc w:val="left"/>
              <w:rPr>
                <w:sz w:val="24"/>
                <w:szCs w:val="28"/>
              </w:rPr>
            </w:pPr>
            <w:r w:rsidRPr="008B7925">
              <w:rPr>
                <w:sz w:val="24"/>
                <w:szCs w:val="28"/>
              </w:rPr>
              <w:t xml:space="preserve">Händler müssen eine Widerrufsbelehrung auf ihrer </w:t>
            </w:r>
            <w:proofErr w:type="spellStart"/>
            <w:r w:rsidRPr="008B7925">
              <w:rPr>
                <w:sz w:val="24"/>
                <w:szCs w:val="28"/>
              </w:rPr>
              <w:t>Shopseite</w:t>
            </w:r>
            <w:proofErr w:type="spellEnd"/>
            <w:r w:rsidRPr="008B7925">
              <w:rPr>
                <w:sz w:val="24"/>
                <w:szCs w:val="28"/>
              </w:rPr>
              <w:t xml:space="preserve"> angeben. Fehlt diese oder geben Händler an, es gäbe kein Widerrufsrecht, kann das ein Hinweis auf einen Fake-Shop sein (Ausnahme: verderbliche </w:t>
            </w:r>
            <w:r w:rsidR="00CD7064">
              <w:rPr>
                <w:sz w:val="24"/>
                <w:szCs w:val="28"/>
              </w:rPr>
              <w:t xml:space="preserve">oder </w:t>
            </w:r>
            <w:r w:rsidR="007D6A34">
              <w:rPr>
                <w:sz w:val="24"/>
                <w:szCs w:val="28"/>
              </w:rPr>
              <w:t>personalisierte</w:t>
            </w:r>
            <w:r w:rsidRPr="008B7925">
              <w:rPr>
                <w:sz w:val="24"/>
                <w:szCs w:val="28"/>
              </w:rPr>
              <w:t xml:space="preserve"> Produkte).</w:t>
            </w:r>
          </w:p>
        </w:tc>
      </w:tr>
      <w:tr w:rsidR="00DF42F2" w14:paraId="63669D67" w14:textId="77777777" w:rsidTr="00F64C43">
        <w:trPr>
          <w:jc w:val="center"/>
        </w:trPr>
        <w:tc>
          <w:tcPr>
            <w:tcW w:w="2835" w:type="dxa"/>
            <w:vAlign w:val="center"/>
          </w:tcPr>
          <w:p w14:paraId="7B3DA4EF" w14:textId="77777777" w:rsidR="00DF42F2" w:rsidRPr="008B7925" w:rsidRDefault="00DF42F2" w:rsidP="00D04818">
            <w:pPr>
              <w:pStyle w:val="Textfelder"/>
              <w:jc w:val="left"/>
              <w:rPr>
                <w:sz w:val="24"/>
                <w:szCs w:val="28"/>
              </w:rPr>
            </w:pPr>
            <w:r w:rsidRPr="008B7925">
              <w:rPr>
                <w:sz w:val="24"/>
                <w:szCs w:val="28"/>
              </w:rPr>
              <w:t>Impressum</w:t>
            </w:r>
          </w:p>
        </w:tc>
        <w:tc>
          <w:tcPr>
            <w:tcW w:w="6520" w:type="dxa"/>
            <w:vAlign w:val="center"/>
          </w:tcPr>
          <w:p w14:paraId="06ED7092" w14:textId="77777777" w:rsidR="00DF42F2" w:rsidRPr="008B7925" w:rsidRDefault="00DF42F2" w:rsidP="00D04818">
            <w:pPr>
              <w:pStyle w:val="Textfelder"/>
              <w:jc w:val="left"/>
              <w:rPr>
                <w:sz w:val="24"/>
                <w:szCs w:val="28"/>
              </w:rPr>
            </w:pPr>
            <w:r w:rsidRPr="008B7925">
              <w:rPr>
                <w:sz w:val="24"/>
                <w:szCs w:val="28"/>
              </w:rPr>
              <w:t>Händler müssen im Impressum folgende Angaben machen: die geographische Adresse, eine E-Mail-Adresse, ein Vertretungsberechtigter und wenn vorhanden ein Verweis auf die Handelsregisternummer.</w:t>
            </w:r>
          </w:p>
          <w:p w14:paraId="5E043B5F" w14:textId="055A8E41" w:rsidR="00DF42F2" w:rsidRPr="008B7925" w:rsidRDefault="00DF42F2" w:rsidP="00D04818">
            <w:pPr>
              <w:pStyle w:val="Textfelder"/>
              <w:jc w:val="left"/>
              <w:rPr>
                <w:sz w:val="24"/>
                <w:szCs w:val="28"/>
              </w:rPr>
            </w:pPr>
            <w:r w:rsidRPr="008B7925">
              <w:rPr>
                <w:sz w:val="24"/>
                <w:szCs w:val="28"/>
              </w:rPr>
              <w:t xml:space="preserve">Fehlt das Impressum oder die oben stehenden Angaben, ist </w:t>
            </w:r>
            <w:r w:rsidR="00CD7064">
              <w:rPr>
                <w:sz w:val="24"/>
                <w:szCs w:val="28"/>
              </w:rPr>
              <w:t>dies</w:t>
            </w:r>
            <w:r w:rsidRPr="008B7925">
              <w:rPr>
                <w:sz w:val="24"/>
                <w:szCs w:val="28"/>
              </w:rPr>
              <w:t xml:space="preserve"> ein Hinweis auf einen Fake-Shop.</w:t>
            </w:r>
          </w:p>
        </w:tc>
      </w:tr>
      <w:tr w:rsidR="00DF42F2" w14:paraId="1EA2305E" w14:textId="77777777" w:rsidTr="00F64C43">
        <w:trPr>
          <w:jc w:val="center"/>
        </w:trPr>
        <w:tc>
          <w:tcPr>
            <w:tcW w:w="2835" w:type="dxa"/>
            <w:vAlign w:val="center"/>
          </w:tcPr>
          <w:p w14:paraId="72B155DA" w14:textId="77777777" w:rsidR="00DF42F2" w:rsidRPr="008B7925" w:rsidRDefault="00DF42F2" w:rsidP="00D04818">
            <w:pPr>
              <w:pStyle w:val="Textfelder"/>
              <w:jc w:val="left"/>
              <w:rPr>
                <w:sz w:val="24"/>
                <w:szCs w:val="28"/>
              </w:rPr>
            </w:pPr>
            <w:r w:rsidRPr="008B7925">
              <w:rPr>
                <w:sz w:val="24"/>
                <w:szCs w:val="28"/>
              </w:rPr>
              <w:t>Kontaktangaben</w:t>
            </w:r>
          </w:p>
        </w:tc>
        <w:tc>
          <w:tcPr>
            <w:tcW w:w="6520" w:type="dxa"/>
            <w:vAlign w:val="center"/>
          </w:tcPr>
          <w:p w14:paraId="18377972" w14:textId="1394F56C" w:rsidR="00DF42F2" w:rsidRPr="008B7925" w:rsidRDefault="00DF42F2" w:rsidP="00D04818">
            <w:pPr>
              <w:pStyle w:val="Textfelder"/>
              <w:jc w:val="left"/>
              <w:rPr>
                <w:sz w:val="24"/>
                <w:szCs w:val="28"/>
              </w:rPr>
            </w:pPr>
            <w:r w:rsidRPr="008B7925">
              <w:rPr>
                <w:sz w:val="24"/>
                <w:szCs w:val="28"/>
              </w:rPr>
              <w:t xml:space="preserve">Händler sind verpflichtet eine </w:t>
            </w:r>
            <w:r w:rsidR="00CD7064">
              <w:rPr>
                <w:sz w:val="24"/>
                <w:szCs w:val="28"/>
              </w:rPr>
              <w:t>E-Mail-A</w:t>
            </w:r>
            <w:r w:rsidRPr="008B7925">
              <w:rPr>
                <w:sz w:val="24"/>
                <w:szCs w:val="28"/>
              </w:rPr>
              <w:t xml:space="preserve">dresse und </w:t>
            </w:r>
            <w:r w:rsidR="00CD7064">
              <w:rPr>
                <w:sz w:val="24"/>
                <w:szCs w:val="28"/>
              </w:rPr>
              <w:t>eine</w:t>
            </w:r>
            <w:r w:rsidR="00B317B8">
              <w:rPr>
                <w:sz w:val="24"/>
                <w:szCs w:val="28"/>
              </w:rPr>
              <w:t xml:space="preserve"> </w:t>
            </w:r>
            <w:r w:rsidRPr="008B7925">
              <w:rPr>
                <w:sz w:val="24"/>
                <w:szCs w:val="28"/>
              </w:rPr>
              <w:t xml:space="preserve">Telefonnummer anzugeben. </w:t>
            </w:r>
          </w:p>
          <w:p w14:paraId="233AB799" w14:textId="2C98ED9C" w:rsidR="00DF42F2" w:rsidRPr="008B7925" w:rsidRDefault="00DF42F2" w:rsidP="00D04818">
            <w:pPr>
              <w:pStyle w:val="Textfelder"/>
              <w:jc w:val="left"/>
              <w:rPr>
                <w:sz w:val="24"/>
                <w:szCs w:val="28"/>
              </w:rPr>
            </w:pPr>
            <w:r w:rsidRPr="008B7925">
              <w:rPr>
                <w:sz w:val="24"/>
                <w:szCs w:val="28"/>
              </w:rPr>
              <w:t>Fake-Shops geben häufig nur Postfächer oder teure kostenpflichtige Telefonnummern an.</w:t>
            </w:r>
          </w:p>
        </w:tc>
      </w:tr>
    </w:tbl>
    <w:p w14:paraId="2A89D95D" w14:textId="16B3CD65" w:rsidR="00DF42F2" w:rsidRDefault="00DF42F2" w:rsidP="00143DF5">
      <w:pPr>
        <w:spacing w:after="240"/>
        <w:rPr>
          <w:sz w:val="24"/>
          <w:szCs w:val="22"/>
        </w:rPr>
        <w:sectPr w:rsidR="00DF42F2" w:rsidSect="00D04818">
          <w:headerReference w:type="default" r:id="rId229"/>
          <w:headerReference w:type="first" r:id="rId230"/>
          <w:pgSz w:w="11900" w:h="16840"/>
          <w:pgMar w:top="2835" w:right="851" w:bottom="1134" w:left="851" w:header="709" w:footer="454" w:gutter="0"/>
          <w:cols w:space="708"/>
          <w:titlePg/>
          <w:docGrid w:linePitch="360"/>
        </w:sectPr>
      </w:pPr>
    </w:p>
    <w:p w14:paraId="3E56CB38" w14:textId="63C3136B" w:rsidR="008A297D" w:rsidRPr="00143DF5" w:rsidRDefault="003446C9" w:rsidP="00143DF5">
      <w:pPr>
        <w:spacing w:after="240"/>
        <w:rPr>
          <w:sz w:val="22"/>
          <w:szCs w:val="20"/>
        </w:rPr>
        <w:sectPr w:rsidR="008A297D" w:rsidRPr="00143DF5" w:rsidSect="00D04818">
          <w:headerReference w:type="first" r:id="rId231"/>
          <w:pgSz w:w="11900" w:h="16840"/>
          <w:pgMar w:top="2835" w:right="851" w:bottom="1134" w:left="851" w:header="709" w:footer="454" w:gutter="0"/>
          <w:cols w:space="708"/>
          <w:titlePg/>
          <w:docGrid w:linePitch="360"/>
        </w:sectPr>
      </w:pPr>
      <w:r w:rsidRPr="0010746B">
        <w:rPr>
          <w:noProof/>
          <w:color w:val="0D0D0D" w:themeColor="text1" w:themeTint="F2"/>
        </w:rPr>
        <w:lastRenderedPageBreak/>
        <mc:AlternateContent>
          <mc:Choice Requires="wps">
            <w:drawing>
              <wp:anchor distT="45720" distB="45720" distL="114300" distR="114300" simplePos="0" relativeHeight="251756032" behindDoc="0" locked="0" layoutInCell="1" allowOverlap="1" wp14:anchorId="4DCCD553" wp14:editId="1FC0F7CE">
                <wp:simplePos x="0" y="0"/>
                <wp:positionH relativeFrom="margin">
                  <wp:align>center</wp:align>
                </wp:positionH>
                <wp:positionV relativeFrom="paragraph">
                  <wp:posOffset>2880360</wp:posOffset>
                </wp:positionV>
                <wp:extent cx="4690800" cy="1404620"/>
                <wp:effectExtent l="0" t="0" r="0" b="0"/>
                <wp:wrapSquare wrapText="bothSides"/>
                <wp:docPr id="10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08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06E5516" w14:textId="141DDAE5" w:rsidR="00D04818" w:rsidRPr="00BD3683" w:rsidRDefault="00D04818" w:rsidP="00127550">
                            <w:pPr>
                              <w:pStyle w:val="Kapitel"/>
                            </w:pPr>
                            <w:bookmarkStart w:id="71" w:name="Betrug_Haustürgeschäfte"/>
                            <w:bookmarkStart w:id="72" w:name="_Toc76394830"/>
                            <w:r w:rsidRPr="00BD3683">
                              <w:t>Betrug durch Geschäfte außerhalb geschlossener Geschäftsräume</w:t>
                            </w:r>
                            <w:bookmarkEnd w:id="71"/>
                            <w:bookmarkEnd w:id="72"/>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CCD553" id="_x0000_s1141" type="#_x0000_t202" style="position:absolute;left:0;text-align:left;margin-left:0;margin-top:226.8pt;width:369.35pt;height:110.6pt;z-index:251756032;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" filled="f" stroked="f">
                <v:textbox style="mso-fit-shape-to-text:t">
                  <w:txbxContent>
                    <w:p w14:paraId="406E5516" w14:textId="141DDAE5" w:rsidR="00D04818" w:rsidRPr="00BD3683" w:rsidRDefault="00D04818" w:rsidP="00127550">
                      <w:pPr>
                        <w:pStyle w:val="Kapitel"/>
                      </w:pPr>
                      <w:bookmarkStart w:id="73" w:name="Betrug_Haustürgeschäfte"/>
                      <w:bookmarkStart w:id="74" w:name="_Toc76394830"/>
                      <w:r w:rsidRPr="00BD3683">
                        <w:t>Betrug durch Geschäfte außerhalb geschlossener Geschäftsräume</w:t>
                      </w:r>
                      <w:bookmarkEnd w:id="73"/>
                      <w:bookmarkEnd w:id="74"/>
                    </w:p>
                  </w:txbxContent>
                </v:textbox>
                <w10:wrap type="square" anchorx="margin"/>
              </v:shape>
            </w:pict>
          </mc:Fallback>
        </mc:AlternateContent>
      </w:r>
      <w:r>
        <w:rPr>
          <w:noProof/>
        </w:rPr>
        <w:drawing>
          <wp:anchor distT="0" distB="0" distL="114300" distR="114300" simplePos="0" relativeHeight="251755008" behindDoc="0" locked="0" layoutInCell="1" allowOverlap="1" wp14:anchorId="6F6E5930" wp14:editId="48EF50D6">
            <wp:simplePos x="0" y="0"/>
            <wp:positionH relativeFrom="margin">
              <wp:align>center</wp:align>
            </wp:positionH>
            <wp:positionV relativeFrom="margin">
              <wp:posOffset>1080135</wp:posOffset>
            </wp:positionV>
            <wp:extent cx="1350000" cy="1350000"/>
            <wp:effectExtent l="0" t="0" r="3175" b="3175"/>
            <wp:wrapNone/>
            <wp:docPr id="1085" name="Grafik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11922C33" w14:textId="2A453BFB" w:rsidR="00704187" w:rsidRDefault="00704187" w:rsidP="00B43CF6">
      <w:pPr>
        <w:jc w:val="both"/>
        <w:rPr>
          <w:rFonts w:eastAsia="Calibri" w:cs="Times New Roman"/>
          <w:sz w:val="24"/>
          <w:szCs w:val="22"/>
          <w:lang w:eastAsia="en-US"/>
        </w:rPr>
      </w:pPr>
      <w:r w:rsidRPr="00704187">
        <w:rPr>
          <w:rFonts w:eastAsia="Calibri" w:cs="Times New Roman"/>
          <w:sz w:val="24"/>
          <w:szCs w:val="22"/>
          <w:lang w:eastAsia="en-US"/>
        </w:rPr>
        <w:lastRenderedPageBreak/>
        <w:t>Lernziel: Die Lernenden lernen Fachbegriffe aus dem Themengebiet Verbraucherfallen</w:t>
      </w:r>
      <w:r w:rsidR="00C97547">
        <w:rPr>
          <w:rFonts w:eastAsia="Calibri" w:cs="Times New Roman"/>
          <w:sz w:val="24"/>
          <w:szCs w:val="22"/>
          <w:lang w:eastAsia="en-US"/>
        </w:rPr>
        <w:t xml:space="preserve"> kennen</w:t>
      </w:r>
      <w:r w:rsidRPr="00704187">
        <w:rPr>
          <w:rFonts w:eastAsia="Calibri" w:cs="Times New Roman"/>
          <w:sz w:val="24"/>
          <w:szCs w:val="22"/>
          <w:lang w:eastAsia="en-US"/>
        </w:rPr>
        <w:t>.</w:t>
      </w:r>
    </w:p>
    <w:p w14:paraId="3D1ADD08" w14:textId="0E318F52" w:rsidR="00145CC7" w:rsidRPr="00145CC7" w:rsidRDefault="00145CC7" w:rsidP="00145CC7">
      <w:pPr>
        <w:jc w:val="both"/>
        <w:rPr>
          <w:sz w:val="24"/>
          <w:szCs w:val="16"/>
        </w:rPr>
      </w:pPr>
      <w:r>
        <w:rPr>
          <w:sz w:val="24"/>
          <w:szCs w:val="16"/>
        </w:rPr>
        <w:t xml:space="preserve">Die Lernenden lernen folgende </w:t>
      </w:r>
      <w:r w:rsidRPr="00341A7C">
        <w:rPr>
          <w:sz w:val="24"/>
          <w:szCs w:val="16"/>
        </w:rPr>
        <w:t xml:space="preserve">Kernbotschaft: Viele Fachbegriffe des Themenfelds Verträge </w:t>
      </w:r>
      <w:r>
        <w:rPr>
          <w:sz w:val="24"/>
          <w:szCs w:val="16"/>
        </w:rPr>
        <w:t>finden in verschiedenen Aspekten des Alltags eine Verwendung</w:t>
      </w:r>
      <w:r w:rsidRPr="00341A7C">
        <w:rPr>
          <w:sz w:val="24"/>
          <w:szCs w:val="16"/>
        </w:rPr>
        <w:t>.</w:t>
      </w:r>
    </w:p>
    <w:p w14:paraId="2FB6507C" w14:textId="77777777" w:rsidR="00704187" w:rsidRPr="00704187" w:rsidRDefault="00704187" w:rsidP="00B43CF6">
      <w:pPr>
        <w:jc w:val="both"/>
        <w:rPr>
          <w:rFonts w:eastAsia="Calibri" w:cs="Times New Roman"/>
          <w:sz w:val="24"/>
          <w:szCs w:val="22"/>
          <w:lang w:eastAsia="en-US"/>
        </w:rPr>
      </w:pPr>
    </w:p>
    <w:p w14:paraId="003A621E" w14:textId="2B093236" w:rsidR="00704187" w:rsidRPr="00704187" w:rsidRDefault="00D129E9" w:rsidP="00B43CF6">
      <w:pPr>
        <w:jc w:val="both"/>
        <w:rPr>
          <w:rFonts w:eastAsia="Calibri" w:cs="Times New Roman"/>
          <w:sz w:val="24"/>
          <w:szCs w:val="22"/>
          <w:lang w:eastAsia="en-US"/>
        </w:rPr>
      </w:pPr>
      <w:r>
        <w:rPr>
          <w:rFonts w:eastAsia="Calibri" w:cs="Times New Roman"/>
          <w:sz w:val="24"/>
          <w:szCs w:val="22"/>
          <w:lang w:eastAsia="en-US"/>
        </w:rPr>
        <w:t xml:space="preserve">Vorgeschlagener </w:t>
      </w:r>
      <w:r w:rsidR="00704187" w:rsidRPr="00704187">
        <w:rPr>
          <w:rFonts w:eastAsia="Calibri" w:cs="Times New Roman"/>
          <w:sz w:val="24"/>
          <w:szCs w:val="22"/>
          <w:lang w:eastAsia="en-US"/>
        </w:rPr>
        <w:t>Ablauf:</w:t>
      </w:r>
    </w:p>
    <w:p w14:paraId="5AD2CDCC" w14:textId="78A471F7" w:rsidR="00704187" w:rsidRPr="00704187" w:rsidRDefault="00704187" w:rsidP="00B43CF6">
      <w:pPr>
        <w:jc w:val="both"/>
        <w:rPr>
          <w:rFonts w:eastAsia="Calibri" w:cs="Times New Roman"/>
          <w:sz w:val="24"/>
          <w:szCs w:val="22"/>
          <w:lang w:eastAsia="en-US"/>
        </w:rPr>
      </w:pPr>
      <w:r w:rsidRPr="00704187">
        <w:rPr>
          <w:rFonts w:eastAsia="Calibri" w:cs="Times New Roman"/>
          <w:sz w:val="24"/>
          <w:szCs w:val="22"/>
          <w:lang w:eastAsia="en-US"/>
        </w:rPr>
        <w:t xml:space="preserve">Verteilen Sie die nach Alpha-Level differenzierenden </w:t>
      </w:r>
      <w:r w:rsidR="007017BA">
        <w:rPr>
          <w:rFonts w:eastAsia="Times New Roman"/>
          <w:bCs/>
          <w:sz w:val="24"/>
        </w:rPr>
        <w:t>Arbeitsbögen</w:t>
      </w:r>
      <w:r w:rsidRPr="00704187">
        <w:rPr>
          <w:rFonts w:eastAsia="Calibri" w:cs="Times New Roman"/>
          <w:sz w:val="24"/>
          <w:szCs w:val="22"/>
          <w:lang w:eastAsia="en-US"/>
        </w:rPr>
        <w:t xml:space="preserve"> „Verbraucherfallen</w:t>
      </w:r>
      <w:r w:rsidR="00EC0290">
        <w:rPr>
          <w:rFonts w:eastAsia="Calibri" w:cs="Times New Roman"/>
          <w:sz w:val="24"/>
          <w:szCs w:val="22"/>
          <w:lang w:eastAsia="en-US"/>
        </w:rPr>
        <w:t xml:space="preserve"> – Suchsel</w:t>
      </w:r>
      <w:r w:rsidRPr="00704187">
        <w:rPr>
          <w:rFonts w:eastAsia="Calibri" w:cs="Times New Roman"/>
          <w:sz w:val="24"/>
          <w:szCs w:val="22"/>
          <w:lang w:eastAsia="en-US"/>
        </w:rPr>
        <w:t>“ an die Lernenden. Geben Sie den Auftrag, die versteckten Begriffe zum Themengebiet Verbraucherfallen zu finden. Die beiliegenden Lösungsb</w:t>
      </w:r>
      <w:r w:rsidR="007017BA">
        <w:rPr>
          <w:rFonts w:eastAsia="Calibri" w:cs="Times New Roman"/>
          <w:sz w:val="24"/>
          <w:szCs w:val="22"/>
          <w:lang w:eastAsia="en-US"/>
        </w:rPr>
        <w:t>ögen</w:t>
      </w:r>
      <w:r w:rsidRPr="00704187">
        <w:rPr>
          <w:rFonts w:eastAsia="Calibri" w:cs="Times New Roman"/>
          <w:sz w:val="24"/>
          <w:szCs w:val="22"/>
          <w:lang w:eastAsia="en-US"/>
        </w:rPr>
        <w:t xml:space="preserve"> können zur (Selbst-)Kontrolle eingesetzt werden.</w:t>
      </w:r>
    </w:p>
    <w:p w14:paraId="58BEBBCD" w14:textId="3C3CF7E6" w:rsidR="00444B8D" w:rsidRDefault="00D90866" w:rsidP="00502010">
      <w:pPr>
        <w:spacing w:after="240"/>
        <w:rPr>
          <w:sz w:val="24"/>
          <w:szCs w:val="22"/>
        </w:rPr>
      </w:pPr>
      <w:r>
        <w:rPr>
          <w:noProof/>
        </w:rPr>
        <w:drawing>
          <wp:anchor distT="0" distB="0" distL="114300" distR="114300" simplePos="0" relativeHeight="251866624" behindDoc="0" locked="0" layoutInCell="1" allowOverlap="1" wp14:anchorId="09FF050E" wp14:editId="1FFCF8A9">
            <wp:simplePos x="0" y="0"/>
            <wp:positionH relativeFrom="margin">
              <wp:align>center</wp:align>
            </wp:positionH>
            <wp:positionV relativeFrom="paragraph">
              <wp:posOffset>226459</wp:posOffset>
            </wp:positionV>
            <wp:extent cx="3016800" cy="3884400"/>
            <wp:effectExtent l="0" t="0" r="0" b="1905"/>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232">
                      <a:extLst>
                        <a:ext uri="{28A0092B-C50C-407E-A947-70E740481C1C}">
                          <a14:useLocalDpi xmlns:a14="http://schemas.microsoft.com/office/drawing/2010/main" val="0"/>
                        </a:ext>
                        <a:ext uri="{96DAC541-7B7A-43D3-8B79-37D633B846F1}">
                          <asvg:svgBlip xmlns:asvg="http://schemas.microsoft.com/office/drawing/2016/SVG/main" r:embed="rId233"/>
                        </a:ext>
                      </a:extLst>
                    </a:blip>
                    <a:stretch>
                      <a:fillRect/>
                    </a:stretch>
                  </pic:blipFill>
                  <pic:spPr>
                    <a:xfrm>
                      <a:off x="0" y="0"/>
                      <a:ext cx="3016800" cy="3884400"/>
                    </a:xfrm>
                    <a:prstGeom prst="rect">
                      <a:avLst/>
                    </a:prstGeom>
                  </pic:spPr>
                </pic:pic>
              </a:graphicData>
            </a:graphic>
            <wp14:sizeRelH relativeFrom="margin">
              <wp14:pctWidth>0</wp14:pctWidth>
            </wp14:sizeRelH>
            <wp14:sizeRelV relativeFrom="margin">
              <wp14:pctHeight>0</wp14:pctHeight>
            </wp14:sizeRelV>
          </wp:anchor>
        </w:drawing>
      </w:r>
    </w:p>
    <w:p w14:paraId="59326119" w14:textId="51B6A775" w:rsidR="00C913E7" w:rsidRDefault="00C913E7" w:rsidP="00502010">
      <w:pPr>
        <w:spacing w:after="240"/>
        <w:rPr>
          <w:sz w:val="24"/>
          <w:szCs w:val="22"/>
        </w:rPr>
        <w:sectPr w:rsidR="00C913E7" w:rsidSect="00D04818">
          <w:headerReference w:type="first" r:id="rId234"/>
          <w:pgSz w:w="11900" w:h="16840"/>
          <w:pgMar w:top="2835" w:right="851" w:bottom="1134" w:left="851" w:header="709" w:footer="454" w:gutter="0"/>
          <w:cols w:space="708"/>
          <w:titlePg/>
          <w:docGrid w:linePitch="360"/>
        </w:sectPr>
      </w:pPr>
    </w:p>
    <w:p w14:paraId="1D89D494" w14:textId="77777777" w:rsidR="00B15616" w:rsidRPr="002A3FA7" w:rsidRDefault="00B15616" w:rsidP="00B15616">
      <w:pPr>
        <w:rPr>
          <w:rFonts w:eastAsia="Calibri" w:cs="Times New Roman"/>
          <w:szCs w:val="28"/>
          <w:lang w:eastAsia="en-US"/>
        </w:rPr>
      </w:pPr>
      <w:r w:rsidRPr="002A3FA7">
        <w:rPr>
          <w:rFonts w:eastAsia="Calibri" w:cs="Times New Roman"/>
          <w:szCs w:val="28"/>
          <w:lang w:eastAsia="en-US"/>
        </w:rPr>
        <w:lastRenderedPageBreak/>
        <w:t>Im Rätsel sind 6 Wörter zum Thema „Verbraucherfallen“ versteckt.</w:t>
      </w:r>
    </w:p>
    <w:p w14:paraId="4BACF281" w14:textId="0066546D" w:rsidR="00B15616" w:rsidRPr="002A3FA7" w:rsidRDefault="00B15616" w:rsidP="00B15616">
      <w:pPr>
        <w:rPr>
          <w:rFonts w:eastAsia="Calibri" w:cs="Times New Roman"/>
          <w:szCs w:val="28"/>
          <w:lang w:eastAsia="en-US"/>
        </w:rPr>
      </w:pPr>
      <w:r w:rsidRPr="002A3FA7">
        <w:rPr>
          <w:rFonts w:eastAsia="Calibri" w:cs="Times New Roman"/>
          <w:szCs w:val="28"/>
          <w:lang w:eastAsia="en-US"/>
        </w:rPr>
        <w:t>Sie sind waagerecht versteckt.</w:t>
      </w:r>
    </w:p>
    <w:p w14:paraId="44E0164E" w14:textId="3AFB404B" w:rsidR="00B15616" w:rsidRPr="002A3FA7" w:rsidRDefault="00195D74" w:rsidP="000A5884">
      <w:pPr>
        <w:spacing w:after="240"/>
        <w:rPr>
          <w:rFonts w:eastAsia="Calibri" w:cs="Times New Roman"/>
          <w:szCs w:val="28"/>
          <w:lang w:eastAsia="en-US"/>
        </w:rPr>
      </w:pPr>
      <w:r>
        <w:rPr>
          <w:rFonts w:eastAsia="Calibri" w:cs="Times New Roman"/>
          <w:noProof/>
          <w:szCs w:val="28"/>
          <w:lang w:eastAsia="en-US"/>
        </w:rPr>
        <w:drawing>
          <wp:anchor distT="0" distB="0" distL="114300" distR="114300" simplePos="0" relativeHeight="251424256" behindDoc="0" locked="0" layoutInCell="1" allowOverlap="1" wp14:anchorId="270C6383" wp14:editId="46DC39D8">
            <wp:simplePos x="0" y="0"/>
            <wp:positionH relativeFrom="margin">
              <wp:posOffset>-180340</wp:posOffset>
            </wp:positionH>
            <wp:positionV relativeFrom="paragraph">
              <wp:posOffset>-90170</wp:posOffset>
            </wp:positionV>
            <wp:extent cx="367200" cy="367200"/>
            <wp:effectExtent l="0" t="0" r="0" b="0"/>
            <wp:wrapNone/>
            <wp:docPr id="242" name="Grafik 242" descr="Lu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fik 242" descr="Lupe"/>
                    <pic:cNvPicPr/>
                  </pic:nvPicPr>
                  <pic:blipFill>
                    <a:blip r:embed="rId171">
                      <a:extLst>
                        <a:ext uri="{96DAC541-7B7A-43D3-8B79-37D633B846F1}">
                          <asvg:svgBlip xmlns:asvg="http://schemas.microsoft.com/office/drawing/2016/SVG/main" r:embed="rId172"/>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B15616" w:rsidRPr="002A3FA7">
        <w:rPr>
          <w:rFonts w:eastAsia="Calibri" w:cs="Times New Roman"/>
          <w:szCs w:val="28"/>
          <w:lang w:eastAsia="en-US"/>
        </w:rPr>
        <w:t>Suchen Sie die Wörter!</w:t>
      </w:r>
    </w:p>
    <w:p w14:paraId="63C48733" w14:textId="77777777" w:rsidR="00B15616" w:rsidRPr="002A3FA7" w:rsidRDefault="00B15616" w:rsidP="00B15616">
      <w:pPr>
        <w:rPr>
          <w:rFonts w:eastAsia="Calibri" w:cs="Times New Roman"/>
          <w:szCs w:val="28"/>
          <w:lang w:eastAsia="en-US"/>
        </w:rPr>
      </w:pPr>
      <w:r w:rsidRPr="002A3FA7">
        <w:rPr>
          <w:rFonts w:eastAsia="Calibri" w:cs="Times New Roman"/>
          <w:szCs w:val="28"/>
          <w:lang w:eastAsia="en-US"/>
        </w:rPr>
        <w:t>Betrug</w:t>
      </w:r>
      <w:r w:rsidRPr="002A3FA7">
        <w:rPr>
          <w:rFonts w:eastAsia="Calibri" w:cs="Times New Roman"/>
          <w:szCs w:val="28"/>
          <w:lang w:eastAsia="en-US"/>
        </w:rPr>
        <w:tab/>
      </w:r>
      <w:r w:rsidRPr="002A3FA7">
        <w:rPr>
          <w:rFonts w:eastAsia="Calibri" w:cs="Times New Roman"/>
          <w:szCs w:val="28"/>
          <w:lang w:eastAsia="en-US"/>
        </w:rPr>
        <w:tab/>
        <w:t>Enkeltrick</w:t>
      </w:r>
      <w:r w:rsidRPr="002A3FA7">
        <w:rPr>
          <w:rFonts w:eastAsia="Calibri" w:cs="Times New Roman"/>
          <w:szCs w:val="28"/>
          <w:lang w:eastAsia="en-US"/>
        </w:rPr>
        <w:tab/>
      </w:r>
      <w:r w:rsidRPr="002A3FA7">
        <w:rPr>
          <w:rFonts w:eastAsia="Calibri" w:cs="Times New Roman"/>
          <w:szCs w:val="28"/>
          <w:lang w:eastAsia="en-US"/>
        </w:rPr>
        <w:tab/>
        <w:t>Frist</w:t>
      </w:r>
    </w:p>
    <w:p w14:paraId="058399B4" w14:textId="77777777" w:rsidR="00B15616" w:rsidRDefault="00B15616" w:rsidP="00B15616">
      <w:pPr>
        <w:rPr>
          <w:rFonts w:eastAsia="Calibri" w:cs="Times New Roman"/>
          <w:szCs w:val="28"/>
          <w:lang w:eastAsia="en-US"/>
        </w:rPr>
      </w:pPr>
      <w:r w:rsidRPr="002A3FA7">
        <w:rPr>
          <w:rFonts w:eastAsia="Calibri" w:cs="Times New Roman"/>
          <w:szCs w:val="28"/>
          <w:lang w:eastAsia="en-US"/>
        </w:rPr>
        <w:t>Haustür</w:t>
      </w:r>
      <w:r w:rsidRPr="002A3FA7">
        <w:rPr>
          <w:rFonts w:eastAsia="Calibri" w:cs="Times New Roman"/>
          <w:szCs w:val="28"/>
          <w:lang w:eastAsia="en-US"/>
        </w:rPr>
        <w:tab/>
      </w:r>
      <w:r w:rsidRPr="002A3FA7">
        <w:rPr>
          <w:rFonts w:eastAsia="Calibri" w:cs="Times New Roman"/>
          <w:szCs w:val="28"/>
          <w:lang w:eastAsia="en-US"/>
        </w:rPr>
        <w:tab/>
        <w:t>Internet</w:t>
      </w:r>
      <w:r w:rsidRPr="002A3FA7">
        <w:rPr>
          <w:rFonts w:eastAsia="Calibri" w:cs="Times New Roman"/>
          <w:szCs w:val="28"/>
          <w:lang w:eastAsia="en-US"/>
        </w:rPr>
        <w:tab/>
      </w:r>
      <w:r w:rsidRPr="002A3FA7">
        <w:rPr>
          <w:rFonts w:eastAsia="Calibri" w:cs="Times New Roman"/>
          <w:szCs w:val="28"/>
          <w:lang w:eastAsia="en-US"/>
        </w:rPr>
        <w:tab/>
        <w:t>Telefon</w:t>
      </w:r>
    </w:p>
    <w:p w14:paraId="24AC50A1" w14:textId="77777777" w:rsidR="00B15616" w:rsidRPr="002A3FA7" w:rsidRDefault="00B15616" w:rsidP="00B15616">
      <w:pPr>
        <w:rPr>
          <w:rFonts w:eastAsia="Calibri" w:cs="Times New Roman"/>
          <w:szCs w:val="28"/>
          <w:lang w:eastAsia="en-US"/>
        </w:rPr>
      </w:pPr>
    </w:p>
    <w:tbl>
      <w:tblPr>
        <w:tblStyle w:val="Tabellenraster"/>
        <w:tblW w:w="4340" w:type="pct"/>
        <w:tblInd w:w="421" w:type="dxa"/>
        <w:tblLook w:val="04A0" w:firstRow="1" w:lastRow="0" w:firstColumn="1" w:lastColumn="0" w:noHBand="0" w:noVBand="1"/>
      </w:tblPr>
      <w:tblGrid>
        <w:gridCol w:w="736"/>
        <w:gridCol w:w="737"/>
        <w:gridCol w:w="737"/>
        <w:gridCol w:w="737"/>
        <w:gridCol w:w="737"/>
        <w:gridCol w:w="737"/>
        <w:gridCol w:w="737"/>
        <w:gridCol w:w="737"/>
        <w:gridCol w:w="737"/>
        <w:gridCol w:w="737"/>
        <w:gridCol w:w="737"/>
        <w:gridCol w:w="737"/>
      </w:tblGrid>
      <w:tr w:rsidR="00B15616" w:rsidRPr="00DA03F2" w14:paraId="571C4974" w14:textId="77777777" w:rsidTr="00D04818">
        <w:trPr>
          <w:trHeight w:val="737"/>
        </w:trPr>
        <w:tc>
          <w:tcPr>
            <w:tcW w:w="737" w:type="dxa"/>
            <w:shd w:val="clear" w:color="auto" w:fill="FFFFFF" w:themeFill="background1"/>
            <w:vAlign w:val="center"/>
            <w:hideMark/>
          </w:tcPr>
          <w:p w14:paraId="019DF9D9" w14:textId="77777777" w:rsidR="00B15616" w:rsidRPr="000B2F96" w:rsidRDefault="00B15616" w:rsidP="00D04818">
            <w:pPr>
              <w:pStyle w:val="Alpha-LevelKopfzeileABs"/>
              <w:jc w:val="center"/>
              <w:rPr>
                <w:color w:val="auto"/>
                <w:sz w:val="28"/>
                <w:szCs w:val="28"/>
              </w:rPr>
            </w:pPr>
            <w:r w:rsidRPr="000B2F96">
              <w:rPr>
                <w:color w:val="auto"/>
                <w:sz w:val="28"/>
                <w:szCs w:val="28"/>
              </w:rPr>
              <w:t>Z</w:t>
            </w:r>
          </w:p>
        </w:tc>
        <w:tc>
          <w:tcPr>
            <w:tcW w:w="737" w:type="dxa"/>
            <w:shd w:val="clear" w:color="auto" w:fill="FFFFFF" w:themeFill="background1"/>
            <w:vAlign w:val="center"/>
            <w:hideMark/>
          </w:tcPr>
          <w:p w14:paraId="2486A6A4" w14:textId="77777777" w:rsidR="00B15616" w:rsidRPr="000B2F96" w:rsidRDefault="00B15616" w:rsidP="00D04818">
            <w:pPr>
              <w:pStyle w:val="Alpha-LevelKopfzeileABs"/>
              <w:jc w:val="center"/>
              <w:rPr>
                <w:color w:val="auto"/>
                <w:sz w:val="28"/>
                <w:szCs w:val="28"/>
              </w:rPr>
            </w:pPr>
            <w:r w:rsidRPr="000B2F96">
              <w:rPr>
                <w:color w:val="auto"/>
                <w:sz w:val="28"/>
                <w:szCs w:val="28"/>
              </w:rPr>
              <w:t>Q</w:t>
            </w:r>
          </w:p>
        </w:tc>
        <w:tc>
          <w:tcPr>
            <w:tcW w:w="737" w:type="dxa"/>
            <w:shd w:val="clear" w:color="auto" w:fill="FFFFFF" w:themeFill="background1"/>
            <w:vAlign w:val="center"/>
            <w:hideMark/>
          </w:tcPr>
          <w:p w14:paraId="5CB3ACE1" w14:textId="77777777" w:rsidR="00B15616" w:rsidRPr="000B2F96" w:rsidRDefault="00B15616" w:rsidP="00D04818">
            <w:pPr>
              <w:pStyle w:val="Alpha-LevelKopfzeileABs"/>
              <w:jc w:val="center"/>
              <w:rPr>
                <w:color w:val="auto"/>
                <w:sz w:val="28"/>
                <w:szCs w:val="28"/>
              </w:rPr>
            </w:pPr>
            <w:r w:rsidRPr="000B2F96">
              <w:rPr>
                <w:color w:val="auto"/>
                <w:sz w:val="28"/>
                <w:szCs w:val="28"/>
              </w:rPr>
              <w:t>F</w:t>
            </w:r>
          </w:p>
        </w:tc>
        <w:tc>
          <w:tcPr>
            <w:tcW w:w="737" w:type="dxa"/>
            <w:shd w:val="clear" w:color="auto" w:fill="FFFFFF" w:themeFill="background1"/>
            <w:vAlign w:val="center"/>
            <w:hideMark/>
          </w:tcPr>
          <w:p w14:paraId="73FC2E21" w14:textId="77777777" w:rsidR="00B15616" w:rsidRPr="000B2F96" w:rsidRDefault="00B15616" w:rsidP="00D04818">
            <w:pPr>
              <w:pStyle w:val="Alpha-LevelKopfzeileABs"/>
              <w:jc w:val="center"/>
              <w:rPr>
                <w:color w:val="auto"/>
                <w:sz w:val="28"/>
                <w:szCs w:val="28"/>
              </w:rPr>
            </w:pPr>
            <w:r w:rsidRPr="000B2F96">
              <w:rPr>
                <w:color w:val="auto"/>
                <w:sz w:val="28"/>
                <w:szCs w:val="28"/>
              </w:rPr>
              <w:t>R</w:t>
            </w:r>
          </w:p>
        </w:tc>
        <w:tc>
          <w:tcPr>
            <w:tcW w:w="737" w:type="dxa"/>
            <w:shd w:val="clear" w:color="auto" w:fill="FFFFFF" w:themeFill="background1"/>
            <w:vAlign w:val="center"/>
            <w:hideMark/>
          </w:tcPr>
          <w:p w14:paraId="2C82B036" w14:textId="77777777" w:rsidR="00B15616" w:rsidRPr="000B2F96" w:rsidRDefault="00B15616" w:rsidP="00D04818">
            <w:pPr>
              <w:pStyle w:val="Alpha-LevelKopfzeileABs"/>
              <w:jc w:val="center"/>
              <w:rPr>
                <w:color w:val="auto"/>
                <w:sz w:val="28"/>
                <w:szCs w:val="28"/>
              </w:rPr>
            </w:pPr>
            <w:r w:rsidRPr="000B2F96">
              <w:rPr>
                <w:color w:val="auto"/>
                <w:sz w:val="28"/>
                <w:szCs w:val="28"/>
              </w:rPr>
              <w:t>I</w:t>
            </w:r>
          </w:p>
        </w:tc>
        <w:tc>
          <w:tcPr>
            <w:tcW w:w="737" w:type="dxa"/>
            <w:shd w:val="clear" w:color="auto" w:fill="FFFFFF" w:themeFill="background1"/>
            <w:vAlign w:val="center"/>
            <w:hideMark/>
          </w:tcPr>
          <w:p w14:paraId="2CAEC3C9" w14:textId="77777777" w:rsidR="00B15616" w:rsidRPr="000B2F96" w:rsidRDefault="00B15616" w:rsidP="00D04818">
            <w:pPr>
              <w:pStyle w:val="Alpha-LevelKopfzeileABs"/>
              <w:jc w:val="center"/>
              <w:rPr>
                <w:color w:val="auto"/>
                <w:sz w:val="28"/>
                <w:szCs w:val="28"/>
              </w:rPr>
            </w:pPr>
            <w:r w:rsidRPr="000B2F96">
              <w:rPr>
                <w:color w:val="auto"/>
                <w:sz w:val="28"/>
                <w:szCs w:val="28"/>
              </w:rPr>
              <w:t>S</w:t>
            </w:r>
          </w:p>
        </w:tc>
        <w:tc>
          <w:tcPr>
            <w:tcW w:w="737" w:type="dxa"/>
            <w:shd w:val="clear" w:color="auto" w:fill="FFFFFF" w:themeFill="background1"/>
            <w:vAlign w:val="center"/>
            <w:hideMark/>
          </w:tcPr>
          <w:p w14:paraId="4799CA63"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c>
          <w:tcPr>
            <w:tcW w:w="737" w:type="dxa"/>
            <w:shd w:val="clear" w:color="auto" w:fill="FFFFFF" w:themeFill="background1"/>
            <w:vAlign w:val="center"/>
            <w:hideMark/>
          </w:tcPr>
          <w:p w14:paraId="71F62608" w14:textId="77777777" w:rsidR="00B15616" w:rsidRPr="000B2F96" w:rsidRDefault="00B15616" w:rsidP="00D04818">
            <w:pPr>
              <w:pStyle w:val="Alpha-LevelKopfzeileABs"/>
              <w:jc w:val="center"/>
              <w:rPr>
                <w:color w:val="auto"/>
                <w:sz w:val="28"/>
                <w:szCs w:val="28"/>
              </w:rPr>
            </w:pPr>
            <w:r w:rsidRPr="000B2F96">
              <w:rPr>
                <w:color w:val="auto"/>
                <w:sz w:val="28"/>
                <w:szCs w:val="28"/>
              </w:rPr>
              <w:t>A</w:t>
            </w:r>
          </w:p>
        </w:tc>
        <w:tc>
          <w:tcPr>
            <w:tcW w:w="737" w:type="dxa"/>
            <w:shd w:val="clear" w:color="auto" w:fill="FFFFFF" w:themeFill="background1"/>
            <w:vAlign w:val="center"/>
            <w:hideMark/>
          </w:tcPr>
          <w:p w14:paraId="0B1DFA98" w14:textId="77777777" w:rsidR="00B15616" w:rsidRPr="000B2F96" w:rsidRDefault="00B15616" w:rsidP="00D04818">
            <w:pPr>
              <w:pStyle w:val="Alpha-LevelKopfzeileABs"/>
              <w:jc w:val="center"/>
              <w:rPr>
                <w:color w:val="auto"/>
                <w:sz w:val="28"/>
                <w:szCs w:val="28"/>
              </w:rPr>
            </w:pPr>
            <w:r w:rsidRPr="000B2F96">
              <w:rPr>
                <w:color w:val="auto"/>
                <w:sz w:val="28"/>
                <w:szCs w:val="28"/>
              </w:rPr>
              <w:t>H</w:t>
            </w:r>
          </w:p>
        </w:tc>
        <w:tc>
          <w:tcPr>
            <w:tcW w:w="737" w:type="dxa"/>
            <w:shd w:val="clear" w:color="auto" w:fill="FFFFFF" w:themeFill="background1"/>
            <w:vAlign w:val="center"/>
            <w:hideMark/>
          </w:tcPr>
          <w:p w14:paraId="18234C19" w14:textId="77777777" w:rsidR="00B15616" w:rsidRPr="000B2F96" w:rsidRDefault="00B15616" w:rsidP="00D04818">
            <w:pPr>
              <w:pStyle w:val="Alpha-LevelKopfzeileABs"/>
              <w:jc w:val="center"/>
              <w:rPr>
                <w:color w:val="auto"/>
                <w:sz w:val="28"/>
                <w:szCs w:val="28"/>
              </w:rPr>
            </w:pPr>
            <w:r w:rsidRPr="000B2F96">
              <w:rPr>
                <w:color w:val="auto"/>
                <w:sz w:val="28"/>
                <w:szCs w:val="28"/>
              </w:rPr>
              <w:t>C</w:t>
            </w:r>
          </w:p>
        </w:tc>
        <w:tc>
          <w:tcPr>
            <w:tcW w:w="737" w:type="dxa"/>
            <w:shd w:val="clear" w:color="auto" w:fill="FFFFFF" w:themeFill="background1"/>
            <w:vAlign w:val="center"/>
            <w:hideMark/>
          </w:tcPr>
          <w:p w14:paraId="1D2B1B5F" w14:textId="77777777" w:rsidR="00B15616" w:rsidRPr="000B2F96" w:rsidRDefault="00B15616" w:rsidP="00D04818">
            <w:pPr>
              <w:pStyle w:val="Alpha-LevelKopfzeileABs"/>
              <w:jc w:val="center"/>
              <w:rPr>
                <w:color w:val="auto"/>
                <w:sz w:val="28"/>
                <w:szCs w:val="28"/>
              </w:rPr>
            </w:pPr>
            <w:r w:rsidRPr="000B2F96">
              <w:rPr>
                <w:color w:val="auto"/>
                <w:sz w:val="28"/>
                <w:szCs w:val="28"/>
              </w:rPr>
              <w:t>F</w:t>
            </w:r>
          </w:p>
        </w:tc>
        <w:tc>
          <w:tcPr>
            <w:tcW w:w="737" w:type="dxa"/>
            <w:shd w:val="clear" w:color="auto" w:fill="FFFFFF" w:themeFill="background1"/>
            <w:vAlign w:val="center"/>
            <w:hideMark/>
          </w:tcPr>
          <w:p w14:paraId="19C5DF82" w14:textId="77777777" w:rsidR="00B15616" w:rsidRPr="000B2F96" w:rsidRDefault="00B15616" w:rsidP="00D04818">
            <w:pPr>
              <w:pStyle w:val="Alpha-LevelKopfzeileABs"/>
              <w:jc w:val="center"/>
              <w:rPr>
                <w:color w:val="auto"/>
                <w:sz w:val="28"/>
                <w:szCs w:val="28"/>
              </w:rPr>
            </w:pPr>
            <w:r w:rsidRPr="000B2F96">
              <w:rPr>
                <w:color w:val="auto"/>
                <w:sz w:val="28"/>
                <w:szCs w:val="28"/>
              </w:rPr>
              <w:t>Q</w:t>
            </w:r>
          </w:p>
        </w:tc>
      </w:tr>
      <w:tr w:rsidR="00B15616" w:rsidRPr="00DA03F2" w14:paraId="0578F37A" w14:textId="77777777" w:rsidTr="00D04818">
        <w:trPr>
          <w:trHeight w:val="737"/>
        </w:trPr>
        <w:tc>
          <w:tcPr>
            <w:tcW w:w="737" w:type="dxa"/>
            <w:shd w:val="clear" w:color="auto" w:fill="FFFFFF" w:themeFill="background1"/>
            <w:vAlign w:val="center"/>
            <w:hideMark/>
          </w:tcPr>
          <w:p w14:paraId="733ACF10" w14:textId="77777777" w:rsidR="00B15616" w:rsidRPr="000B2F96" w:rsidRDefault="00B15616" w:rsidP="00D04818">
            <w:pPr>
              <w:pStyle w:val="Alpha-LevelKopfzeileABs"/>
              <w:jc w:val="center"/>
              <w:rPr>
                <w:color w:val="auto"/>
                <w:sz w:val="28"/>
                <w:szCs w:val="28"/>
              </w:rPr>
            </w:pPr>
            <w:r w:rsidRPr="000B2F96">
              <w:rPr>
                <w:color w:val="auto"/>
                <w:sz w:val="28"/>
                <w:szCs w:val="28"/>
              </w:rPr>
              <w:t>Q</w:t>
            </w:r>
          </w:p>
        </w:tc>
        <w:tc>
          <w:tcPr>
            <w:tcW w:w="737" w:type="dxa"/>
            <w:shd w:val="clear" w:color="auto" w:fill="FFFFFF" w:themeFill="background1"/>
            <w:vAlign w:val="center"/>
            <w:hideMark/>
          </w:tcPr>
          <w:p w14:paraId="3226968B" w14:textId="77777777" w:rsidR="00B15616" w:rsidRPr="000B2F96" w:rsidRDefault="00B15616" w:rsidP="00D04818">
            <w:pPr>
              <w:pStyle w:val="Alpha-LevelKopfzeileABs"/>
              <w:jc w:val="center"/>
              <w:rPr>
                <w:color w:val="auto"/>
                <w:sz w:val="28"/>
                <w:szCs w:val="28"/>
              </w:rPr>
            </w:pPr>
            <w:r w:rsidRPr="000B2F96">
              <w:rPr>
                <w:color w:val="auto"/>
                <w:sz w:val="28"/>
                <w:szCs w:val="28"/>
              </w:rPr>
              <w:t>R</w:t>
            </w:r>
          </w:p>
        </w:tc>
        <w:tc>
          <w:tcPr>
            <w:tcW w:w="737" w:type="dxa"/>
            <w:shd w:val="clear" w:color="auto" w:fill="FFFFFF" w:themeFill="background1"/>
            <w:vAlign w:val="center"/>
            <w:hideMark/>
          </w:tcPr>
          <w:p w14:paraId="0D6A248C" w14:textId="77777777" w:rsidR="00B15616" w:rsidRPr="000B2F96" w:rsidRDefault="00B15616" w:rsidP="00D04818">
            <w:pPr>
              <w:pStyle w:val="Alpha-LevelKopfzeileABs"/>
              <w:jc w:val="center"/>
              <w:rPr>
                <w:color w:val="auto"/>
                <w:sz w:val="28"/>
                <w:szCs w:val="28"/>
              </w:rPr>
            </w:pPr>
            <w:r w:rsidRPr="000B2F96">
              <w:rPr>
                <w:color w:val="auto"/>
                <w:sz w:val="28"/>
                <w:szCs w:val="28"/>
              </w:rPr>
              <w:t>N</w:t>
            </w:r>
          </w:p>
        </w:tc>
        <w:tc>
          <w:tcPr>
            <w:tcW w:w="737" w:type="dxa"/>
            <w:shd w:val="clear" w:color="auto" w:fill="FFFFFF" w:themeFill="background1"/>
            <w:vAlign w:val="center"/>
            <w:hideMark/>
          </w:tcPr>
          <w:p w14:paraId="3C08BE5D" w14:textId="77777777" w:rsidR="00B15616" w:rsidRPr="000B2F96" w:rsidRDefault="00B15616" w:rsidP="00D04818">
            <w:pPr>
              <w:pStyle w:val="Alpha-LevelKopfzeileABs"/>
              <w:jc w:val="center"/>
              <w:rPr>
                <w:color w:val="auto"/>
                <w:sz w:val="28"/>
                <w:szCs w:val="28"/>
              </w:rPr>
            </w:pPr>
            <w:r w:rsidRPr="000B2F96">
              <w:rPr>
                <w:color w:val="auto"/>
                <w:sz w:val="28"/>
                <w:szCs w:val="28"/>
              </w:rPr>
              <w:t>S</w:t>
            </w:r>
          </w:p>
        </w:tc>
        <w:tc>
          <w:tcPr>
            <w:tcW w:w="737" w:type="dxa"/>
            <w:shd w:val="clear" w:color="auto" w:fill="FFFFFF" w:themeFill="background1"/>
            <w:vAlign w:val="center"/>
            <w:hideMark/>
          </w:tcPr>
          <w:p w14:paraId="367BD5C5" w14:textId="77777777" w:rsidR="00B15616" w:rsidRPr="000B2F96" w:rsidRDefault="00B15616" w:rsidP="00D04818">
            <w:pPr>
              <w:pStyle w:val="Alpha-LevelKopfzeileABs"/>
              <w:jc w:val="center"/>
              <w:rPr>
                <w:color w:val="auto"/>
                <w:sz w:val="28"/>
                <w:szCs w:val="28"/>
              </w:rPr>
            </w:pPr>
            <w:r w:rsidRPr="000B2F96">
              <w:rPr>
                <w:color w:val="auto"/>
                <w:sz w:val="28"/>
                <w:szCs w:val="28"/>
              </w:rPr>
              <w:t>I</w:t>
            </w:r>
          </w:p>
        </w:tc>
        <w:tc>
          <w:tcPr>
            <w:tcW w:w="737" w:type="dxa"/>
            <w:shd w:val="clear" w:color="auto" w:fill="FFFFFF" w:themeFill="background1"/>
            <w:vAlign w:val="center"/>
            <w:hideMark/>
          </w:tcPr>
          <w:p w14:paraId="47C4B431" w14:textId="77777777" w:rsidR="00B15616" w:rsidRPr="000B2F96" w:rsidRDefault="00B15616" w:rsidP="00D04818">
            <w:pPr>
              <w:pStyle w:val="Alpha-LevelKopfzeileABs"/>
              <w:jc w:val="center"/>
              <w:rPr>
                <w:color w:val="auto"/>
                <w:sz w:val="28"/>
                <w:szCs w:val="28"/>
              </w:rPr>
            </w:pPr>
            <w:r w:rsidRPr="000B2F96">
              <w:rPr>
                <w:color w:val="auto"/>
                <w:sz w:val="28"/>
                <w:szCs w:val="28"/>
              </w:rPr>
              <w:t>X</w:t>
            </w:r>
          </w:p>
        </w:tc>
        <w:tc>
          <w:tcPr>
            <w:tcW w:w="737" w:type="dxa"/>
            <w:shd w:val="clear" w:color="auto" w:fill="FFFFFF" w:themeFill="background1"/>
            <w:vAlign w:val="center"/>
            <w:hideMark/>
          </w:tcPr>
          <w:p w14:paraId="60419C88" w14:textId="77777777" w:rsidR="00B15616" w:rsidRPr="000B2F96" w:rsidRDefault="00B15616" w:rsidP="00D04818">
            <w:pPr>
              <w:pStyle w:val="Alpha-LevelKopfzeileABs"/>
              <w:jc w:val="center"/>
              <w:rPr>
                <w:color w:val="auto"/>
                <w:sz w:val="28"/>
                <w:szCs w:val="28"/>
              </w:rPr>
            </w:pPr>
            <w:r w:rsidRPr="000B2F96">
              <w:rPr>
                <w:color w:val="auto"/>
                <w:sz w:val="28"/>
                <w:szCs w:val="28"/>
              </w:rPr>
              <w:t>A</w:t>
            </w:r>
          </w:p>
        </w:tc>
        <w:tc>
          <w:tcPr>
            <w:tcW w:w="737" w:type="dxa"/>
            <w:shd w:val="clear" w:color="auto" w:fill="FFFFFF" w:themeFill="background1"/>
            <w:vAlign w:val="center"/>
            <w:hideMark/>
          </w:tcPr>
          <w:p w14:paraId="501EFA5A" w14:textId="77777777" w:rsidR="00B15616" w:rsidRPr="000B2F96" w:rsidRDefault="00B15616" w:rsidP="00D04818">
            <w:pPr>
              <w:pStyle w:val="Alpha-LevelKopfzeileABs"/>
              <w:jc w:val="center"/>
              <w:rPr>
                <w:color w:val="auto"/>
                <w:sz w:val="28"/>
                <w:szCs w:val="28"/>
              </w:rPr>
            </w:pPr>
            <w:r w:rsidRPr="000B2F96">
              <w:rPr>
                <w:color w:val="auto"/>
                <w:sz w:val="28"/>
                <w:szCs w:val="28"/>
              </w:rPr>
              <w:t>Y</w:t>
            </w:r>
          </w:p>
        </w:tc>
        <w:tc>
          <w:tcPr>
            <w:tcW w:w="737" w:type="dxa"/>
            <w:shd w:val="clear" w:color="auto" w:fill="FFFFFF" w:themeFill="background1"/>
            <w:vAlign w:val="center"/>
            <w:hideMark/>
          </w:tcPr>
          <w:p w14:paraId="4F772C94" w14:textId="77777777" w:rsidR="00B15616" w:rsidRPr="000B2F96" w:rsidRDefault="00B15616" w:rsidP="00D04818">
            <w:pPr>
              <w:pStyle w:val="Alpha-LevelKopfzeileABs"/>
              <w:jc w:val="center"/>
              <w:rPr>
                <w:color w:val="auto"/>
                <w:sz w:val="28"/>
                <w:szCs w:val="28"/>
              </w:rPr>
            </w:pPr>
            <w:r w:rsidRPr="000B2F96">
              <w:rPr>
                <w:color w:val="auto"/>
                <w:sz w:val="28"/>
                <w:szCs w:val="28"/>
              </w:rPr>
              <w:t>A</w:t>
            </w:r>
          </w:p>
        </w:tc>
        <w:tc>
          <w:tcPr>
            <w:tcW w:w="737" w:type="dxa"/>
            <w:shd w:val="clear" w:color="auto" w:fill="FFFFFF" w:themeFill="background1"/>
            <w:vAlign w:val="center"/>
            <w:hideMark/>
          </w:tcPr>
          <w:p w14:paraId="29F61A76" w14:textId="77777777" w:rsidR="00B15616" w:rsidRPr="000B2F96" w:rsidRDefault="00B15616" w:rsidP="00D04818">
            <w:pPr>
              <w:pStyle w:val="Alpha-LevelKopfzeileABs"/>
              <w:jc w:val="center"/>
              <w:rPr>
                <w:color w:val="auto"/>
                <w:sz w:val="28"/>
                <w:szCs w:val="28"/>
              </w:rPr>
            </w:pPr>
            <w:r w:rsidRPr="000B2F96">
              <w:rPr>
                <w:color w:val="auto"/>
                <w:sz w:val="28"/>
                <w:szCs w:val="28"/>
              </w:rPr>
              <w:t>Z</w:t>
            </w:r>
          </w:p>
        </w:tc>
        <w:tc>
          <w:tcPr>
            <w:tcW w:w="737" w:type="dxa"/>
            <w:shd w:val="clear" w:color="auto" w:fill="FFFFFF" w:themeFill="background1"/>
            <w:vAlign w:val="center"/>
            <w:hideMark/>
          </w:tcPr>
          <w:p w14:paraId="6161DB89" w14:textId="77777777" w:rsidR="00B15616" w:rsidRPr="000B2F96" w:rsidRDefault="00B15616" w:rsidP="00D04818">
            <w:pPr>
              <w:pStyle w:val="Alpha-LevelKopfzeileABs"/>
              <w:jc w:val="center"/>
              <w:rPr>
                <w:color w:val="auto"/>
                <w:sz w:val="28"/>
                <w:szCs w:val="28"/>
              </w:rPr>
            </w:pPr>
            <w:r w:rsidRPr="000B2F96">
              <w:rPr>
                <w:color w:val="auto"/>
                <w:sz w:val="28"/>
                <w:szCs w:val="28"/>
              </w:rPr>
              <w:t>V</w:t>
            </w:r>
          </w:p>
        </w:tc>
        <w:tc>
          <w:tcPr>
            <w:tcW w:w="737" w:type="dxa"/>
            <w:shd w:val="clear" w:color="auto" w:fill="FFFFFF" w:themeFill="background1"/>
            <w:vAlign w:val="center"/>
            <w:hideMark/>
          </w:tcPr>
          <w:p w14:paraId="022FF93B" w14:textId="77777777" w:rsidR="00B15616" w:rsidRPr="000B2F96" w:rsidRDefault="00B15616" w:rsidP="00D04818">
            <w:pPr>
              <w:pStyle w:val="Alpha-LevelKopfzeileABs"/>
              <w:jc w:val="center"/>
              <w:rPr>
                <w:color w:val="auto"/>
                <w:sz w:val="28"/>
                <w:szCs w:val="28"/>
              </w:rPr>
            </w:pPr>
            <w:r w:rsidRPr="000B2F96">
              <w:rPr>
                <w:color w:val="auto"/>
                <w:sz w:val="28"/>
                <w:szCs w:val="28"/>
              </w:rPr>
              <w:t>N</w:t>
            </w:r>
          </w:p>
        </w:tc>
      </w:tr>
      <w:tr w:rsidR="00B15616" w:rsidRPr="00DA03F2" w14:paraId="504A6F4E" w14:textId="77777777" w:rsidTr="00D04818">
        <w:trPr>
          <w:trHeight w:val="737"/>
        </w:trPr>
        <w:tc>
          <w:tcPr>
            <w:tcW w:w="737" w:type="dxa"/>
            <w:shd w:val="clear" w:color="auto" w:fill="FFFFFF" w:themeFill="background1"/>
            <w:vAlign w:val="center"/>
            <w:hideMark/>
          </w:tcPr>
          <w:p w14:paraId="0C2134CA" w14:textId="77777777" w:rsidR="00B15616" w:rsidRPr="000B2F96" w:rsidRDefault="00B15616" w:rsidP="00D04818">
            <w:pPr>
              <w:pStyle w:val="Alpha-LevelKopfzeileABs"/>
              <w:jc w:val="center"/>
              <w:rPr>
                <w:color w:val="auto"/>
                <w:sz w:val="28"/>
                <w:szCs w:val="28"/>
              </w:rPr>
            </w:pPr>
            <w:r w:rsidRPr="000B2F96">
              <w:rPr>
                <w:color w:val="auto"/>
                <w:sz w:val="28"/>
                <w:szCs w:val="28"/>
              </w:rPr>
              <w:t>W</w:t>
            </w:r>
          </w:p>
        </w:tc>
        <w:tc>
          <w:tcPr>
            <w:tcW w:w="737" w:type="dxa"/>
            <w:shd w:val="clear" w:color="auto" w:fill="FFFFFF" w:themeFill="background1"/>
            <w:vAlign w:val="center"/>
            <w:hideMark/>
          </w:tcPr>
          <w:p w14:paraId="70F2ECF5"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c>
          <w:tcPr>
            <w:tcW w:w="737" w:type="dxa"/>
            <w:shd w:val="clear" w:color="auto" w:fill="FFFFFF" w:themeFill="background1"/>
            <w:vAlign w:val="center"/>
            <w:hideMark/>
          </w:tcPr>
          <w:p w14:paraId="32795DCE" w14:textId="77777777" w:rsidR="00B15616" w:rsidRPr="000B2F96" w:rsidRDefault="00B15616" w:rsidP="00D04818">
            <w:pPr>
              <w:pStyle w:val="Alpha-LevelKopfzeileABs"/>
              <w:jc w:val="center"/>
              <w:rPr>
                <w:color w:val="auto"/>
                <w:sz w:val="28"/>
                <w:szCs w:val="28"/>
              </w:rPr>
            </w:pPr>
            <w:r w:rsidRPr="000B2F96">
              <w:rPr>
                <w:color w:val="auto"/>
                <w:sz w:val="28"/>
                <w:szCs w:val="28"/>
              </w:rPr>
              <w:t>Ü</w:t>
            </w:r>
          </w:p>
        </w:tc>
        <w:tc>
          <w:tcPr>
            <w:tcW w:w="737" w:type="dxa"/>
            <w:shd w:val="clear" w:color="auto" w:fill="FFFFFF" w:themeFill="background1"/>
            <w:vAlign w:val="center"/>
            <w:hideMark/>
          </w:tcPr>
          <w:p w14:paraId="751082DF" w14:textId="77777777" w:rsidR="00B15616" w:rsidRPr="000B2F96" w:rsidRDefault="00B15616" w:rsidP="00D04818">
            <w:pPr>
              <w:pStyle w:val="Alpha-LevelKopfzeileABs"/>
              <w:jc w:val="center"/>
              <w:rPr>
                <w:color w:val="auto"/>
                <w:sz w:val="28"/>
                <w:szCs w:val="28"/>
              </w:rPr>
            </w:pPr>
            <w:r w:rsidRPr="000B2F96">
              <w:rPr>
                <w:color w:val="auto"/>
                <w:sz w:val="28"/>
                <w:szCs w:val="28"/>
              </w:rPr>
              <w:t>H</w:t>
            </w:r>
          </w:p>
        </w:tc>
        <w:tc>
          <w:tcPr>
            <w:tcW w:w="737" w:type="dxa"/>
            <w:shd w:val="clear" w:color="auto" w:fill="FFFFFF" w:themeFill="background1"/>
            <w:vAlign w:val="center"/>
            <w:hideMark/>
          </w:tcPr>
          <w:p w14:paraId="15799974" w14:textId="77777777" w:rsidR="00B15616" w:rsidRPr="000B2F96" w:rsidRDefault="00B15616" w:rsidP="00D04818">
            <w:pPr>
              <w:pStyle w:val="Alpha-LevelKopfzeileABs"/>
              <w:jc w:val="center"/>
              <w:rPr>
                <w:color w:val="auto"/>
                <w:sz w:val="28"/>
                <w:szCs w:val="28"/>
              </w:rPr>
            </w:pPr>
            <w:r w:rsidRPr="000B2F96">
              <w:rPr>
                <w:color w:val="auto"/>
                <w:sz w:val="28"/>
                <w:szCs w:val="28"/>
              </w:rPr>
              <w:t>A</w:t>
            </w:r>
          </w:p>
        </w:tc>
        <w:tc>
          <w:tcPr>
            <w:tcW w:w="737" w:type="dxa"/>
            <w:shd w:val="clear" w:color="auto" w:fill="FFFFFF" w:themeFill="background1"/>
            <w:vAlign w:val="center"/>
            <w:hideMark/>
          </w:tcPr>
          <w:p w14:paraId="7500B51A" w14:textId="77777777" w:rsidR="00B15616" w:rsidRPr="000B2F96" w:rsidRDefault="00B15616" w:rsidP="00D04818">
            <w:pPr>
              <w:pStyle w:val="Alpha-LevelKopfzeileABs"/>
              <w:jc w:val="center"/>
              <w:rPr>
                <w:color w:val="auto"/>
                <w:sz w:val="28"/>
                <w:szCs w:val="28"/>
              </w:rPr>
            </w:pPr>
            <w:r w:rsidRPr="000B2F96">
              <w:rPr>
                <w:color w:val="auto"/>
                <w:sz w:val="28"/>
                <w:szCs w:val="28"/>
              </w:rPr>
              <w:t>U</w:t>
            </w:r>
          </w:p>
        </w:tc>
        <w:tc>
          <w:tcPr>
            <w:tcW w:w="737" w:type="dxa"/>
            <w:shd w:val="clear" w:color="auto" w:fill="FFFFFF" w:themeFill="background1"/>
            <w:vAlign w:val="center"/>
            <w:hideMark/>
          </w:tcPr>
          <w:p w14:paraId="3730AEF7" w14:textId="77777777" w:rsidR="00B15616" w:rsidRPr="000B2F96" w:rsidRDefault="00B15616" w:rsidP="00D04818">
            <w:pPr>
              <w:pStyle w:val="Alpha-LevelKopfzeileABs"/>
              <w:jc w:val="center"/>
              <w:rPr>
                <w:color w:val="auto"/>
                <w:sz w:val="28"/>
                <w:szCs w:val="28"/>
              </w:rPr>
            </w:pPr>
            <w:r w:rsidRPr="000B2F96">
              <w:rPr>
                <w:color w:val="auto"/>
                <w:sz w:val="28"/>
                <w:szCs w:val="28"/>
              </w:rPr>
              <w:t>S</w:t>
            </w:r>
          </w:p>
        </w:tc>
        <w:tc>
          <w:tcPr>
            <w:tcW w:w="737" w:type="dxa"/>
            <w:shd w:val="clear" w:color="auto" w:fill="FFFFFF" w:themeFill="background1"/>
            <w:vAlign w:val="center"/>
            <w:hideMark/>
          </w:tcPr>
          <w:p w14:paraId="61B511C5"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c>
          <w:tcPr>
            <w:tcW w:w="737" w:type="dxa"/>
            <w:shd w:val="clear" w:color="auto" w:fill="FFFFFF" w:themeFill="background1"/>
            <w:vAlign w:val="center"/>
            <w:hideMark/>
          </w:tcPr>
          <w:p w14:paraId="7A779CD0" w14:textId="77777777" w:rsidR="00B15616" w:rsidRPr="000B2F96" w:rsidRDefault="00B15616" w:rsidP="00D04818">
            <w:pPr>
              <w:pStyle w:val="Alpha-LevelKopfzeileABs"/>
              <w:jc w:val="center"/>
              <w:rPr>
                <w:color w:val="auto"/>
                <w:sz w:val="28"/>
                <w:szCs w:val="28"/>
              </w:rPr>
            </w:pPr>
            <w:r w:rsidRPr="000B2F96">
              <w:rPr>
                <w:color w:val="auto"/>
                <w:sz w:val="28"/>
                <w:szCs w:val="28"/>
              </w:rPr>
              <w:t>Ü</w:t>
            </w:r>
          </w:p>
        </w:tc>
        <w:tc>
          <w:tcPr>
            <w:tcW w:w="737" w:type="dxa"/>
            <w:shd w:val="clear" w:color="auto" w:fill="FFFFFF" w:themeFill="background1"/>
            <w:vAlign w:val="center"/>
            <w:hideMark/>
          </w:tcPr>
          <w:p w14:paraId="59C7C721" w14:textId="77777777" w:rsidR="00B15616" w:rsidRPr="000B2F96" w:rsidRDefault="00B15616" w:rsidP="00D04818">
            <w:pPr>
              <w:pStyle w:val="Alpha-LevelKopfzeileABs"/>
              <w:jc w:val="center"/>
              <w:rPr>
                <w:color w:val="auto"/>
                <w:sz w:val="28"/>
                <w:szCs w:val="28"/>
              </w:rPr>
            </w:pPr>
            <w:r w:rsidRPr="000B2F96">
              <w:rPr>
                <w:color w:val="auto"/>
                <w:sz w:val="28"/>
                <w:szCs w:val="28"/>
              </w:rPr>
              <w:t>R</w:t>
            </w:r>
          </w:p>
        </w:tc>
        <w:tc>
          <w:tcPr>
            <w:tcW w:w="737" w:type="dxa"/>
            <w:shd w:val="clear" w:color="auto" w:fill="FFFFFF" w:themeFill="background1"/>
            <w:vAlign w:val="center"/>
            <w:hideMark/>
          </w:tcPr>
          <w:p w14:paraId="602F28A9" w14:textId="77777777" w:rsidR="00B15616" w:rsidRPr="000B2F96" w:rsidRDefault="00B15616" w:rsidP="00D04818">
            <w:pPr>
              <w:pStyle w:val="Alpha-LevelKopfzeileABs"/>
              <w:jc w:val="center"/>
              <w:rPr>
                <w:color w:val="auto"/>
                <w:sz w:val="28"/>
                <w:szCs w:val="28"/>
              </w:rPr>
            </w:pPr>
            <w:r w:rsidRPr="000B2F96">
              <w:rPr>
                <w:color w:val="auto"/>
                <w:sz w:val="28"/>
                <w:szCs w:val="28"/>
              </w:rPr>
              <w:t>K</w:t>
            </w:r>
          </w:p>
        </w:tc>
        <w:tc>
          <w:tcPr>
            <w:tcW w:w="737" w:type="dxa"/>
            <w:shd w:val="clear" w:color="auto" w:fill="FFFFFF" w:themeFill="background1"/>
            <w:vAlign w:val="center"/>
            <w:hideMark/>
          </w:tcPr>
          <w:p w14:paraId="0C37B5E9" w14:textId="77777777" w:rsidR="00B15616" w:rsidRPr="000B2F96" w:rsidRDefault="00B15616" w:rsidP="00D04818">
            <w:pPr>
              <w:pStyle w:val="Alpha-LevelKopfzeileABs"/>
              <w:jc w:val="center"/>
              <w:rPr>
                <w:color w:val="auto"/>
                <w:sz w:val="28"/>
                <w:szCs w:val="28"/>
              </w:rPr>
            </w:pPr>
            <w:r w:rsidRPr="000B2F96">
              <w:rPr>
                <w:color w:val="auto"/>
                <w:sz w:val="28"/>
                <w:szCs w:val="28"/>
              </w:rPr>
              <w:t>H</w:t>
            </w:r>
          </w:p>
        </w:tc>
      </w:tr>
      <w:tr w:rsidR="00B15616" w:rsidRPr="00DA03F2" w14:paraId="7BFC21AD" w14:textId="77777777" w:rsidTr="00D04818">
        <w:trPr>
          <w:trHeight w:val="737"/>
        </w:trPr>
        <w:tc>
          <w:tcPr>
            <w:tcW w:w="737" w:type="dxa"/>
            <w:shd w:val="clear" w:color="auto" w:fill="FFFFFF" w:themeFill="background1"/>
            <w:vAlign w:val="center"/>
            <w:hideMark/>
          </w:tcPr>
          <w:p w14:paraId="529CDE00" w14:textId="77777777" w:rsidR="00B15616" w:rsidRPr="000B2F96" w:rsidRDefault="00B15616" w:rsidP="00D04818">
            <w:pPr>
              <w:pStyle w:val="Alpha-LevelKopfzeileABs"/>
              <w:jc w:val="center"/>
              <w:rPr>
                <w:color w:val="auto"/>
                <w:sz w:val="28"/>
                <w:szCs w:val="28"/>
              </w:rPr>
            </w:pPr>
            <w:r w:rsidRPr="000B2F96">
              <w:rPr>
                <w:color w:val="auto"/>
                <w:sz w:val="28"/>
                <w:szCs w:val="28"/>
              </w:rPr>
              <w:t>C</w:t>
            </w:r>
          </w:p>
        </w:tc>
        <w:tc>
          <w:tcPr>
            <w:tcW w:w="737" w:type="dxa"/>
            <w:shd w:val="clear" w:color="auto" w:fill="FFFFFF" w:themeFill="background1"/>
            <w:vAlign w:val="center"/>
            <w:hideMark/>
          </w:tcPr>
          <w:p w14:paraId="66FD7798" w14:textId="77777777" w:rsidR="00B15616" w:rsidRPr="000B2F96" w:rsidRDefault="00B15616" w:rsidP="00D04818">
            <w:pPr>
              <w:pStyle w:val="Alpha-LevelKopfzeileABs"/>
              <w:jc w:val="center"/>
              <w:rPr>
                <w:color w:val="auto"/>
                <w:sz w:val="28"/>
                <w:szCs w:val="28"/>
              </w:rPr>
            </w:pPr>
            <w:r w:rsidRPr="000B2F96">
              <w:rPr>
                <w:color w:val="auto"/>
                <w:sz w:val="28"/>
                <w:szCs w:val="28"/>
              </w:rPr>
              <w:t>B</w:t>
            </w:r>
          </w:p>
        </w:tc>
        <w:tc>
          <w:tcPr>
            <w:tcW w:w="737" w:type="dxa"/>
            <w:shd w:val="clear" w:color="auto" w:fill="FFFFFF" w:themeFill="background1"/>
            <w:vAlign w:val="center"/>
            <w:hideMark/>
          </w:tcPr>
          <w:p w14:paraId="24E1FB01"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c>
          <w:tcPr>
            <w:tcW w:w="737" w:type="dxa"/>
            <w:shd w:val="clear" w:color="auto" w:fill="FFFFFF" w:themeFill="background1"/>
            <w:vAlign w:val="center"/>
            <w:hideMark/>
          </w:tcPr>
          <w:p w14:paraId="0C6727B7" w14:textId="77777777" w:rsidR="00B15616" w:rsidRPr="000B2F96" w:rsidRDefault="00B15616" w:rsidP="00D04818">
            <w:pPr>
              <w:pStyle w:val="Alpha-LevelKopfzeileABs"/>
              <w:jc w:val="center"/>
              <w:rPr>
                <w:color w:val="auto"/>
                <w:sz w:val="28"/>
                <w:szCs w:val="28"/>
              </w:rPr>
            </w:pPr>
            <w:r w:rsidRPr="000B2F96">
              <w:rPr>
                <w:color w:val="auto"/>
                <w:sz w:val="28"/>
                <w:szCs w:val="28"/>
              </w:rPr>
              <w:t>O</w:t>
            </w:r>
          </w:p>
        </w:tc>
        <w:tc>
          <w:tcPr>
            <w:tcW w:w="737" w:type="dxa"/>
            <w:shd w:val="clear" w:color="auto" w:fill="FFFFFF" w:themeFill="background1"/>
            <w:vAlign w:val="center"/>
            <w:hideMark/>
          </w:tcPr>
          <w:p w14:paraId="6C6B3C7E" w14:textId="77777777" w:rsidR="00B15616" w:rsidRPr="000B2F96" w:rsidRDefault="00B15616" w:rsidP="00D04818">
            <w:pPr>
              <w:pStyle w:val="Alpha-LevelKopfzeileABs"/>
              <w:jc w:val="center"/>
              <w:rPr>
                <w:color w:val="auto"/>
                <w:sz w:val="28"/>
                <w:szCs w:val="28"/>
              </w:rPr>
            </w:pPr>
            <w:r w:rsidRPr="000B2F96">
              <w:rPr>
                <w:color w:val="auto"/>
                <w:sz w:val="28"/>
                <w:szCs w:val="28"/>
              </w:rPr>
              <w:t>Y</w:t>
            </w:r>
          </w:p>
        </w:tc>
        <w:tc>
          <w:tcPr>
            <w:tcW w:w="737" w:type="dxa"/>
            <w:shd w:val="clear" w:color="auto" w:fill="FFFFFF" w:themeFill="background1"/>
            <w:vAlign w:val="center"/>
            <w:hideMark/>
          </w:tcPr>
          <w:p w14:paraId="68FCA3A2" w14:textId="77777777" w:rsidR="00B15616" w:rsidRPr="000B2F96" w:rsidRDefault="00B15616" w:rsidP="00D04818">
            <w:pPr>
              <w:pStyle w:val="Alpha-LevelKopfzeileABs"/>
              <w:jc w:val="center"/>
              <w:rPr>
                <w:color w:val="auto"/>
                <w:sz w:val="28"/>
                <w:szCs w:val="28"/>
              </w:rPr>
            </w:pPr>
            <w:r w:rsidRPr="000B2F96">
              <w:rPr>
                <w:color w:val="auto"/>
                <w:sz w:val="28"/>
                <w:szCs w:val="28"/>
              </w:rPr>
              <w:t>B</w:t>
            </w:r>
          </w:p>
        </w:tc>
        <w:tc>
          <w:tcPr>
            <w:tcW w:w="737" w:type="dxa"/>
            <w:shd w:val="clear" w:color="auto" w:fill="FFFFFF" w:themeFill="background1"/>
            <w:vAlign w:val="center"/>
            <w:hideMark/>
          </w:tcPr>
          <w:p w14:paraId="3F1E736A"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c>
          <w:tcPr>
            <w:tcW w:w="737" w:type="dxa"/>
            <w:shd w:val="clear" w:color="auto" w:fill="FFFFFF" w:themeFill="background1"/>
            <w:vAlign w:val="center"/>
            <w:hideMark/>
          </w:tcPr>
          <w:p w14:paraId="0E3E8320" w14:textId="77777777" w:rsidR="00B15616" w:rsidRPr="000B2F96" w:rsidRDefault="00B15616" w:rsidP="00D04818">
            <w:pPr>
              <w:pStyle w:val="Alpha-LevelKopfzeileABs"/>
              <w:jc w:val="center"/>
              <w:rPr>
                <w:color w:val="auto"/>
                <w:sz w:val="28"/>
                <w:szCs w:val="28"/>
              </w:rPr>
            </w:pPr>
            <w:r w:rsidRPr="000B2F96">
              <w:rPr>
                <w:color w:val="auto"/>
                <w:sz w:val="28"/>
                <w:szCs w:val="28"/>
              </w:rPr>
              <w:t>F</w:t>
            </w:r>
          </w:p>
        </w:tc>
        <w:tc>
          <w:tcPr>
            <w:tcW w:w="737" w:type="dxa"/>
            <w:shd w:val="clear" w:color="auto" w:fill="FFFFFF" w:themeFill="background1"/>
            <w:vAlign w:val="center"/>
            <w:hideMark/>
          </w:tcPr>
          <w:p w14:paraId="0F391F65" w14:textId="77777777" w:rsidR="00B15616" w:rsidRPr="000B2F96" w:rsidRDefault="00B15616" w:rsidP="00D04818">
            <w:pPr>
              <w:pStyle w:val="Alpha-LevelKopfzeileABs"/>
              <w:jc w:val="center"/>
              <w:rPr>
                <w:color w:val="auto"/>
                <w:sz w:val="28"/>
                <w:szCs w:val="28"/>
              </w:rPr>
            </w:pPr>
            <w:r w:rsidRPr="000B2F96">
              <w:rPr>
                <w:color w:val="auto"/>
                <w:sz w:val="28"/>
                <w:szCs w:val="28"/>
              </w:rPr>
              <w:t>Z</w:t>
            </w:r>
          </w:p>
        </w:tc>
        <w:tc>
          <w:tcPr>
            <w:tcW w:w="737" w:type="dxa"/>
            <w:shd w:val="clear" w:color="auto" w:fill="FFFFFF" w:themeFill="background1"/>
            <w:vAlign w:val="center"/>
            <w:hideMark/>
          </w:tcPr>
          <w:p w14:paraId="1D762515" w14:textId="77777777" w:rsidR="00B15616" w:rsidRPr="000B2F96" w:rsidRDefault="00B15616" w:rsidP="00D04818">
            <w:pPr>
              <w:pStyle w:val="Alpha-LevelKopfzeileABs"/>
              <w:jc w:val="center"/>
              <w:rPr>
                <w:color w:val="auto"/>
                <w:sz w:val="28"/>
                <w:szCs w:val="28"/>
              </w:rPr>
            </w:pPr>
            <w:r w:rsidRPr="000B2F96">
              <w:rPr>
                <w:color w:val="auto"/>
                <w:sz w:val="28"/>
                <w:szCs w:val="28"/>
              </w:rPr>
              <w:t>F</w:t>
            </w:r>
          </w:p>
        </w:tc>
        <w:tc>
          <w:tcPr>
            <w:tcW w:w="737" w:type="dxa"/>
            <w:shd w:val="clear" w:color="auto" w:fill="FFFFFF" w:themeFill="background1"/>
            <w:vAlign w:val="center"/>
            <w:hideMark/>
          </w:tcPr>
          <w:p w14:paraId="587963BB" w14:textId="77777777" w:rsidR="00B15616" w:rsidRPr="000B2F96" w:rsidRDefault="00B15616" w:rsidP="00D04818">
            <w:pPr>
              <w:pStyle w:val="Alpha-LevelKopfzeileABs"/>
              <w:jc w:val="center"/>
              <w:rPr>
                <w:color w:val="auto"/>
                <w:sz w:val="28"/>
                <w:szCs w:val="28"/>
              </w:rPr>
            </w:pPr>
            <w:r w:rsidRPr="000B2F96">
              <w:rPr>
                <w:color w:val="auto"/>
                <w:sz w:val="28"/>
                <w:szCs w:val="28"/>
              </w:rPr>
              <w:t>S</w:t>
            </w:r>
          </w:p>
        </w:tc>
        <w:tc>
          <w:tcPr>
            <w:tcW w:w="737" w:type="dxa"/>
            <w:shd w:val="clear" w:color="auto" w:fill="FFFFFF" w:themeFill="background1"/>
            <w:vAlign w:val="center"/>
            <w:hideMark/>
          </w:tcPr>
          <w:p w14:paraId="43F3D340" w14:textId="77777777" w:rsidR="00B15616" w:rsidRPr="000B2F96" w:rsidRDefault="00B15616" w:rsidP="00D04818">
            <w:pPr>
              <w:pStyle w:val="Alpha-LevelKopfzeileABs"/>
              <w:jc w:val="center"/>
              <w:rPr>
                <w:color w:val="auto"/>
                <w:sz w:val="28"/>
                <w:szCs w:val="28"/>
              </w:rPr>
            </w:pPr>
            <w:r w:rsidRPr="000B2F96">
              <w:rPr>
                <w:color w:val="auto"/>
                <w:sz w:val="28"/>
                <w:szCs w:val="28"/>
              </w:rPr>
              <w:t>P</w:t>
            </w:r>
          </w:p>
        </w:tc>
      </w:tr>
      <w:tr w:rsidR="00B15616" w:rsidRPr="00DA03F2" w14:paraId="6C94BA40" w14:textId="77777777" w:rsidTr="00D04818">
        <w:trPr>
          <w:trHeight w:val="737"/>
        </w:trPr>
        <w:tc>
          <w:tcPr>
            <w:tcW w:w="737" w:type="dxa"/>
            <w:shd w:val="clear" w:color="auto" w:fill="FFFFFF" w:themeFill="background1"/>
            <w:vAlign w:val="center"/>
            <w:hideMark/>
          </w:tcPr>
          <w:p w14:paraId="12A4EB7A"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c>
          <w:tcPr>
            <w:tcW w:w="737" w:type="dxa"/>
            <w:shd w:val="clear" w:color="auto" w:fill="FFFFFF" w:themeFill="background1"/>
            <w:vAlign w:val="center"/>
            <w:hideMark/>
          </w:tcPr>
          <w:p w14:paraId="5BEA6416" w14:textId="77777777" w:rsidR="00B15616" w:rsidRPr="000B2F96" w:rsidRDefault="00B15616" w:rsidP="00D04818">
            <w:pPr>
              <w:pStyle w:val="Alpha-LevelKopfzeileABs"/>
              <w:jc w:val="center"/>
              <w:rPr>
                <w:color w:val="auto"/>
                <w:sz w:val="28"/>
                <w:szCs w:val="28"/>
              </w:rPr>
            </w:pPr>
            <w:r w:rsidRPr="000B2F96">
              <w:rPr>
                <w:color w:val="auto"/>
                <w:sz w:val="28"/>
                <w:szCs w:val="28"/>
              </w:rPr>
              <w:t>E</w:t>
            </w:r>
          </w:p>
        </w:tc>
        <w:tc>
          <w:tcPr>
            <w:tcW w:w="737" w:type="dxa"/>
            <w:shd w:val="clear" w:color="auto" w:fill="FFFFFF" w:themeFill="background1"/>
            <w:vAlign w:val="center"/>
            <w:hideMark/>
          </w:tcPr>
          <w:p w14:paraId="4A0E85BF" w14:textId="77777777" w:rsidR="00B15616" w:rsidRPr="000B2F96" w:rsidRDefault="00B15616" w:rsidP="00D04818">
            <w:pPr>
              <w:pStyle w:val="Alpha-LevelKopfzeileABs"/>
              <w:jc w:val="center"/>
              <w:rPr>
                <w:color w:val="auto"/>
                <w:sz w:val="28"/>
                <w:szCs w:val="28"/>
              </w:rPr>
            </w:pPr>
            <w:r w:rsidRPr="000B2F96">
              <w:rPr>
                <w:color w:val="auto"/>
                <w:sz w:val="28"/>
                <w:szCs w:val="28"/>
              </w:rPr>
              <w:t>L</w:t>
            </w:r>
          </w:p>
        </w:tc>
        <w:tc>
          <w:tcPr>
            <w:tcW w:w="737" w:type="dxa"/>
            <w:shd w:val="clear" w:color="auto" w:fill="FFFFFF" w:themeFill="background1"/>
            <w:vAlign w:val="center"/>
            <w:hideMark/>
          </w:tcPr>
          <w:p w14:paraId="2A2DBD7D" w14:textId="77777777" w:rsidR="00B15616" w:rsidRPr="000B2F96" w:rsidRDefault="00B15616" w:rsidP="00D04818">
            <w:pPr>
              <w:pStyle w:val="Alpha-LevelKopfzeileABs"/>
              <w:jc w:val="center"/>
              <w:rPr>
                <w:color w:val="auto"/>
                <w:sz w:val="28"/>
                <w:szCs w:val="28"/>
              </w:rPr>
            </w:pPr>
            <w:r w:rsidRPr="000B2F96">
              <w:rPr>
                <w:color w:val="auto"/>
                <w:sz w:val="28"/>
                <w:szCs w:val="28"/>
              </w:rPr>
              <w:t>E</w:t>
            </w:r>
          </w:p>
        </w:tc>
        <w:tc>
          <w:tcPr>
            <w:tcW w:w="737" w:type="dxa"/>
            <w:shd w:val="clear" w:color="auto" w:fill="FFFFFF" w:themeFill="background1"/>
            <w:vAlign w:val="center"/>
            <w:hideMark/>
          </w:tcPr>
          <w:p w14:paraId="37CB3ABA" w14:textId="77777777" w:rsidR="00B15616" w:rsidRPr="000B2F96" w:rsidRDefault="00B15616" w:rsidP="00D04818">
            <w:pPr>
              <w:pStyle w:val="Alpha-LevelKopfzeileABs"/>
              <w:jc w:val="center"/>
              <w:rPr>
                <w:color w:val="auto"/>
                <w:sz w:val="28"/>
                <w:szCs w:val="28"/>
              </w:rPr>
            </w:pPr>
            <w:r w:rsidRPr="000B2F96">
              <w:rPr>
                <w:color w:val="auto"/>
                <w:sz w:val="28"/>
                <w:szCs w:val="28"/>
              </w:rPr>
              <w:t>F</w:t>
            </w:r>
          </w:p>
        </w:tc>
        <w:tc>
          <w:tcPr>
            <w:tcW w:w="737" w:type="dxa"/>
            <w:shd w:val="clear" w:color="auto" w:fill="FFFFFF" w:themeFill="background1"/>
            <w:vAlign w:val="center"/>
            <w:hideMark/>
          </w:tcPr>
          <w:p w14:paraId="0A98D501" w14:textId="77777777" w:rsidR="00B15616" w:rsidRPr="000B2F96" w:rsidRDefault="00B15616" w:rsidP="00D04818">
            <w:pPr>
              <w:pStyle w:val="Alpha-LevelKopfzeileABs"/>
              <w:jc w:val="center"/>
              <w:rPr>
                <w:color w:val="auto"/>
                <w:sz w:val="28"/>
                <w:szCs w:val="28"/>
              </w:rPr>
            </w:pPr>
            <w:r w:rsidRPr="000B2F96">
              <w:rPr>
                <w:color w:val="auto"/>
                <w:sz w:val="28"/>
                <w:szCs w:val="28"/>
              </w:rPr>
              <w:t>O</w:t>
            </w:r>
          </w:p>
        </w:tc>
        <w:tc>
          <w:tcPr>
            <w:tcW w:w="737" w:type="dxa"/>
            <w:shd w:val="clear" w:color="auto" w:fill="FFFFFF" w:themeFill="background1"/>
            <w:vAlign w:val="center"/>
            <w:hideMark/>
          </w:tcPr>
          <w:p w14:paraId="24303C44" w14:textId="77777777" w:rsidR="00B15616" w:rsidRPr="000B2F96" w:rsidRDefault="00B15616" w:rsidP="00D04818">
            <w:pPr>
              <w:pStyle w:val="Alpha-LevelKopfzeileABs"/>
              <w:jc w:val="center"/>
              <w:rPr>
                <w:color w:val="auto"/>
                <w:sz w:val="28"/>
                <w:szCs w:val="28"/>
              </w:rPr>
            </w:pPr>
            <w:r w:rsidRPr="000B2F96">
              <w:rPr>
                <w:color w:val="auto"/>
                <w:sz w:val="28"/>
                <w:szCs w:val="28"/>
              </w:rPr>
              <w:t>N</w:t>
            </w:r>
          </w:p>
        </w:tc>
        <w:tc>
          <w:tcPr>
            <w:tcW w:w="737" w:type="dxa"/>
            <w:shd w:val="clear" w:color="auto" w:fill="FFFFFF" w:themeFill="background1"/>
            <w:vAlign w:val="center"/>
            <w:hideMark/>
          </w:tcPr>
          <w:p w14:paraId="6984B951" w14:textId="77777777" w:rsidR="00B15616" w:rsidRPr="000B2F96" w:rsidRDefault="00B15616" w:rsidP="00D04818">
            <w:pPr>
              <w:pStyle w:val="Alpha-LevelKopfzeileABs"/>
              <w:jc w:val="center"/>
              <w:rPr>
                <w:color w:val="auto"/>
                <w:sz w:val="28"/>
                <w:szCs w:val="28"/>
              </w:rPr>
            </w:pPr>
            <w:r w:rsidRPr="000B2F96">
              <w:rPr>
                <w:color w:val="auto"/>
                <w:sz w:val="28"/>
                <w:szCs w:val="28"/>
              </w:rPr>
              <w:t>E</w:t>
            </w:r>
          </w:p>
        </w:tc>
        <w:tc>
          <w:tcPr>
            <w:tcW w:w="737" w:type="dxa"/>
            <w:shd w:val="clear" w:color="auto" w:fill="FFFFFF" w:themeFill="background1"/>
            <w:vAlign w:val="center"/>
            <w:hideMark/>
          </w:tcPr>
          <w:p w14:paraId="23C6569B" w14:textId="77777777" w:rsidR="00B15616" w:rsidRPr="000B2F96" w:rsidRDefault="00B15616" w:rsidP="00D04818">
            <w:pPr>
              <w:pStyle w:val="Alpha-LevelKopfzeileABs"/>
              <w:jc w:val="center"/>
              <w:rPr>
                <w:color w:val="auto"/>
                <w:sz w:val="28"/>
                <w:szCs w:val="28"/>
              </w:rPr>
            </w:pPr>
            <w:r w:rsidRPr="000B2F96">
              <w:rPr>
                <w:color w:val="auto"/>
                <w:sz w:val="28"/>
                <w:szCs w:val="28"/>
              </w:rPr>
              <w:t>K</w:t>
            </w:r>
          </w:p>
        </w:tc>
        <w:tc>
          <w:tcPr>
            <w:tcW w:w="737" w:type="dxa"/>
            <w:shd w:val="clear" w:color="auto" w:fill="FFFFFF" w:themeFill="background1"/>
            <w:vAlign w:val="center"/>
            <w:hideMark/>
          </w:tcPr>
          <w:p w14:paraId="0AF54DA8" w14:textId="77777777" w:rsidR="00B15616" w:rsidRPr="000B2F96" w:rsidRDefault="00B15616" w:rsidP="00D04818">
            <w:pPr>
              <w:pStyle w:val="Alpha-LevelKopfzeileABs"/>
              <w:jc w:val="center"/>
              <w:rPr>
                <w:color w:val="auto"/>
                <w:sz w:val="28"/>
                <w:szCs w:val="28"/>
              </w:rPr>
            </w:pPr>
            <w:r w:rsidRPr="000B2F96">
              <w:rPr>
                <w:color w:val="auto"/>
                <w:sz w:val="28"/>
                <w:szCs w:val="28"/>
              </w:rPr>
              <w:t>K</w:t>
            </w:r>
          </w:p>
        </w:tc>
        <w:tc>
          <w:tcPr>
            <w:tcW w:w="737" w:type="dxa"/>
            <w:shd w:val="clear" w:color="auto" w:fill="FFFFFF" w:themeFill="background1"/>
            <w:vAlign w:val="center"/>
            <w:hideMark/>
          </w:tcPr>
          <w:p w14:paraId="7FB0D53C"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c>
          <w:tcPr>
            <w:tcW w:w="737" w:type="dxa"/>
            <w:shd w:val="clear" w:color="auto" w:fill="FFFFFF" w:themeFill="background1"/>
            <w:vAlign w:val="center"/>
            <w:hideMark/>
          </w:tcPr>
          <w:p w14:paraId="3DF14945" w14:textId="77777777" w:rsidR="00B15616" w:rsidRPr="000B2F96" w:rsidRDefault="00B15616" w:rsidP="00D04818">
            <w:pPr>
              <w:pStyle w:val="Alpha-LevelKopfzeileABs"/>
              <w:jc w:val="center"/>
              <w:rPr>
                <w:color w:val="auto"/>
                <w:sz w:val="28"/>
                <w:szCs w:val="28"/>
              </w:rPr>
            </w:pPr>
            <w:r w:rsidRPr="000B2F96">
              <w:rPr>
                <w:color w:val="auto"/>
                <w:sz w:val="28"/>
                <w:szCs w:val="28"/>
              </w:rPr>
              <w:t>A</w:t>
            </w:r>
          </w:p>
        </w:tc>
      </w:tr>
      <w:tr w:rsidR="00B15616" w:rsidRPr="00DA03F2" w14:paraId="2E5FAB4A" w14:textId="77777777" w:rsidTr="00D04818">
        <w:trPr>
          <w:trHeight w:val="737"/>
        </w:trPr>
        <w:tc>
          <w:tcPr>
            <w:tcW w:w="737" w:type="dxa"/>
            <w:shd w:val="clear" w:color="auto" w:fill="FFFFFF" w:themeFill="background1"/>
            <w:vAlign w:val="center"/>
            <w:hideMark/>
          </w:tcPr>
          <w:p w14:paraId="20BA0F74" w14:textId="77777777" w:rsidR="00B15616" w:rsidRPr="000B2F96" w:rsidRDefault="00B15616" w:rsidP="00D04818">
            <w:pPr>
              <w:pStyle w:val="Alpha-LevelKopfzeileABs"/>
              <w:jc w:val="center"/>
              <w:rPr>
                <w:color w:val="auto"/>
                <w:sz w:val="28"/>
                <w:szCs w:val="28"/>
              </w:rPr>
            </w:pPr>
            <w:r w:rsidRPr="000B2F96">
              <w:rPr>
                <w:color w:val="auto"/>
                <w:sz w:val="28"/>
                <w:szCs w:val="28"/>
              </w:rPr>
              <w:t>E</w:t>
            </w:r>
          </w:p>
        </w:tc>
        <w:tc>
          <w:tcPr>
            <w:tcW w:w="737" w:type="dxa"/>
            <w:shd w:val="clear" w:color="auto" w:fill="FFFFFF" w:themeFill="background1"/>
            <w:vAlign w:val="center"/>
            <w:hideMark/>
          </w:tcPr>
          <w:p w14:paraId="1CEFA5B1" w14:textId="77777777" w:rsidR="00B15616" w:rsidRPr="000B2F96" w:rsidRDefault="00B15616" w:rsidP="00D04818">
            <w:pPr>
              <w:pStyle w:val="Alpha-LevelKopfzeileABs"/>
              <w:jc w:val="center"/>
              <w:rPr>
                <w:color w:val="auto"/>
                <w:sz w:val="28"/>
                <w:szCs w:val="28"/>
              </w:rPr>
            </w:pPr>
            <w:r w:rsidRPr="000B2F96">
              <w:rPr>
                <w:color w:val="auto"/>
                <w:sz w:val="28"/>
                <w:szCs w:val="28"/>
              </w:rPr>
              <w:t>L</w:t>
            </w:r>
          </w:p>
        </w:tc>
        <w:tc>
          <w:tcPr>
            <w:tcW w:w="737" w:type="dxa"/>
            <w:shd w:val="clear" w:color="auto" w:fill="FFFFFF" w:themeFill="background1"/>
            <w:vAlign w:val="center"/>
            <w:hideMark/>
          </w:tcPr>
          <w:p w14:paraId="30B434E5" w14:textId="77777777" w:rsidR="00B15616" w:rsidRPr="000B2F96" w:rsidRDefault="00B15616" w:rsidP="00D04818">
            <w:pPr>
              <w:pStyle w:val="Alpha-LevelKopfzeileABs"/>
              <w:jc w:val="center"/>
              <w:rPr>
                <w:color w:val="auto"/>
                <w:sz w:val="28"/>
                <w:szCs w:val="28"/>
              </w:rPr>
            </w:pPr>
            <w:r w:rsidRPr="000B2F96">
              <w:rPr>
                <w:color w:val="auto"/>
                <w:sz w:val="28"/>
                <w:szCs w:val="28"/>
              </w:rPr>
              <w:t>D</w:t>
            </w:r>
          </w:p>
        </w:tc>
        <w:tc>
          <w:tcPr>
            <w:tcW w:w="737" w:type="dxa"/>
            <w:shd w:val="clear" w:color="auto" w:fill="FFFFFF" w:themeFill="background1"/>
            <w:vAlign w:val="center"/>
            <w:hideMark/>
          </w:tcPr>
          <w:p w14:paraId="0C5DF482" w14:textId="77777777" w:rsidR="00B15616" w:rsidRPr="000B2F96" w:rsidRDefault="00B15616" w:rsidP="00D04818">
            <w:pPr>
              <w:pStyle w:val="Alpha-LevelKopfzeileABs"/>
              <w:jc w:val="center"/>
              <w:rPr>
                <w:color w:val="auto"/>
                <w:sz w:val="28"/>
                <w:szCs w:val="28"/>
              </w:rPr>
            </w:pPr>
            <w:r w:rsidRPr="000B2F96">
              <w:rPr>
                <w:color w:val="auto"/>
                <w:sz w:val="28"/>
                <w:szCs w:val="28"/>
              </w:rPr>
              <w:t>M</w:t>
            </w:r>
          </w:p>
        </w:tc>
        <w:tc>
          <w:tcPr>
            <w:tcW w:w="737" w:type="dxa"/>
            <w:shd w:val="clear" w:color="auto" w:fill="FFFFFF" w:themeFill="background1"/>
            <w:vAlign w:val="center"/>
            <w:hideMark/>
          </w:tcPr>
          <w:p w14:paraId="0B79E55D" w14:textId="77777777" w:rsidR="00B15616" w:rsidRPr="000B2F96" w:rsidRDefault="00B15616" w:rsidP="00D04818">
            <w:pPr>
              <w:pStyle w:val="Alpha-LevelKopfzeileABs"/>
              <w:jc w:val="center"/>
              <w:rPr>
                <w:color w:val="auto"/>
                <w:sz w:val="28"/>
                <w:szCs w:val="28"/>
              </w:rPr>
            </w:pPr>
            <w:r w:rsidRPr="000B2F96">
              <w:rPr>
                <w:color w:val="auto"/>
                <w:sz w:val="28"/>
                <w:szCs w:val="28"/>
              </w:rPr>
              <w:t>C</w:t>
            </w:r>
          </w:p>
        </w:tc>
        <w:tc>
          <w:tcPr>
            <w:tcW w:w="737" w:type="dxa"/>
            <w:shd w:val="clear" w:color="auto" w:fill="FFFFFF" w:themeFill="background1"/>
            <w:vAlign w:val="center"/>
            <w:hideMark/>
          </w:tcPr>
          <w:p w14:paraId="5E60D4DC" w14:textId="77777777" w:rsidR="00B15616" w:rsidRPr="000B2F96" w:rsidRDefault="00B15616" w:rsidP="00D04818">
            <w:pPr>
              <w:pStyle w:val="Alpha-LevelKopfzeileABs"/>
              <w:jc w:val="center"/>
              <w:rPr>
                <w:color w:val="auto"/>
                <w:sz w:val="28"/>
                <w:szCs w:val="28"/>
              </w:rPr>
            </w:pPr>
            <w:r w:rsidRPr="000B2F96">
              <w:rPr>
                <w:color w:val="auto"/>
                <w:sz w:val="28"/>
                <w:szCs w:val="28"/>
              </w:rPr>
              <w:t>P</w:t>
            </w:r>
          </w:p>
        </w:tc>
        <w:tc>
          <w:tcPr>
            <w:tcW w:w="737" w:type="dxa"/>
            <w:shd w:val="clear" w:color="auto" w:fill="FFFFFF" w:themeFill="background1"/>
            <w:vAlign w:val="center"/>
            <w:hideMark/>
          </w:tcPr>
          <w:p w14:paraId="43D2DEFA" w14:textId="77777777" w:rsidR="00B15616" w:rsidRPr="000B2F96" w:rsidRDefault="00B15616" w:rsidP="00D04818">
            <w:pPr>
              <w:pStyle w:val="Alpha-LevelKopfzeileABs"/>
              <w:jc w:val="center"/>
              <w:rPr>
                <w:color w:val="auto"/>
                <w:sz w:val="28"/>
                <w:szCs w:val="28"/>
              </w:rPr>
            </w:pPr>
            <w:r w:rsidRPr="000B2F96">
              <w:rPr>
                <w:color w:val="auto"/>
                <w:sz w:val="28"/>
                <w:szCs w:val="28"/>
              </w:rPr>
              <w:t>S</w:t>
            </w:r>
          </w:p>
        </w:tc>
        <w:tc>
          <w:tcPr>
            <w:tcW w:w="737" w:type="dxa"/>
            <w:shd w:val="clear" w:color="auto" w:fill="FFFFFF" w:themeFill="background1"/>
            <w:vAlign w:val="center"/>
            <w:hideMark/>
          </w:tcPr>
          <w:p w14:paraId="0BC0FB9C"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c>
          <w:tcPr>
            <w:tcW w:w="737" w:type="dxa"/>
            <w:shd w:val="clear" w:color="auto" w:fill="FFFFFF" w:themeFill="background1"/>
            <w:vAlign w:val="center"/>
            <w:hideMark/>
          </w:tcPr>
          <w:p w14:paraId="05813A89" w14:textId="77777777" w:rsidR="00B15616" w:rsidRPr="000B2F96" w:rsidRDefault="00B15616" w:rsidP="00D04818">
            <w:pPr>
              <w:pStyle w:val="Alpha-LevelKopfzeileABs"/>
              <w:jc w:val="center"/>
              <w:rPr>
                <w:color w:val="auto"/>
                <w:sz w:val="28"/>
                <w:szCs w:val="28"/>
              </w:rPr>
            </w:pPr>
            <w:r w:rsidRPr="000B2F96">
              <w:rPr>
                <w:color w:val="auto"/>
                <w:sz w:val="28"/>
                <w:szCs w:val="28"/>
              </w:rPr>
              <w:t>Ö</w:t>
            </w:r>
          </w:p>
        </w:tc>
        <w:tc>
          <w:tcPr>
            <w:tcW w:w="737" w:type="dxa"/>
            <w:shd w:val="clear" w:color="auto" w:fill="FFFFFF" w:themeFill="background1"/>
            <w:vAlign w:val="center"/>
            <w:hideMark/>
          </w:tcPr>
          <w:p w14:paraId="49AF4959" w14:textId="77777777" w:rsidR="00B15616" w:rsidRPr="000B2F96" w:rsidRDefault="00B15616" w:rsidP="00D04818">
            <w:pPr>
              <w:pStyle w:val="Alpha-LevelKopfzeileABs"/>
              <w:jc w:val="center"/>
              <w:rPr>
                <w:color w:val="auto"/>
                <w:sz w:val="28"/>
                <w:szCs w:val="28"/>
              </w:rPr>
            </w:pPr>
            <w:r w:rsidRPr="000B2F96">
              <w:rPr>
                <w:color w:val="auto"/>
                <w:sz w:val="28"/>
                <w:szCs w:val="28"/>
              </w:rPr>
              <w:t>F</w:t>
            </w:r>
          </w:p>
        </w:tc>
        <w:tc>
          <w:tcPr>
            <w:tcW w:w="737" w:type="dxa"/>
            <w:shd w:val="clear" w:color="auto" w:fill="FFFFFF" w:themeFill="background1"/>
            <w:vAlign w:val="center"/>
            <w:hideMark/>
          </w:tcPr>
          <w:p w14:paraId="649DC248" w14:textId="77777777" w:rsidR="00B15616" w:rsidRPr="000B2F96" w:rsidRDefault="00B15616" w:rsidP="00D04818">
            <w:pPr>
              <w:pStyle w:val="Alpha-LevelKopfzeileABs"/>
              <w:jc w:val="center"/>
              <w:rPr>
                <w:color w:val="auto"/>
                <w:sz w:val="28"/>
                <w:szCs w:val="28"/>
              </w:rPr>
            </w:pPr>
            <w:r w:rsidRPr="000B2F96">
              <w:rPr>
                <w:color w:val="auto"/>
                <w:sz w:val="28"/>
                <w:szCs w:val="28"/>
              </w:rPr>
              <w:t>F</w:t>
            </w:r>
          </w:p>
        </w:tc>
        <w:tc>
          <w:tcPr>
            <w:tcW w:w="737" w:type="dxa"/>
            <w:shd w:val="clear" w:color="auto" w:fill="FFFFFF" w:themeFill="background1"/>
            <w:vAlign w:val="center"/>
            <w:hideMark/>
          </w:tcPr>
          <w:p w14:paraId="13333407" w14:textId="77777777" w:rsidR="00B15616" w:rsidRPr="000B2F96" w:rsidRDefault="00B15616" w:rsidP="00D04818">
            <w:pPr>
              <w:pStyle w:val="Alpha-LevelKopfzeileABs"/>
              <w:jc w:val="center"/>
              <w:rPr>
                <w:color w:val="auto"/>
                <w:sz w:val="28"/>
                <w:szCs w:val="28"/>
              </w:rPr>
            </w:pPr>
            <w:r w:rsidRPr="000B2F96">
              <w:rPr>
                <w:color w:val="auto"/>
                <w:sz w:val="28"/>
                <w:szCs w:val="28"/>
              </w:rPr>
              <w:t>W</w:t>
            </w:r>
          </w:p>
        </w:tc>
      </w:tr>
      <w:tr w:rsidR="00B15616" w:rsidRPr="00DA03F2" w14:paraId="4F80F7E2" w14:textId="77777777" w:rsidTr="00D04818">
        <w:trPr>
          <w:trHeight w:val="737"/>
        </w:trPr>
        <w:tc>
          <w:tcPr>
            <w:tcW w:w="737" w:type="dxa"/>
            <w:shd w:val="clear" w:color="auto" w:fill="FFFFFF" w:themeFill="background1"/>
            <w:vAlign w:val="center"/>
            <w:hideMark/>
          </w:tcPr>
          <w:p w14:paraId="273AF8F2" w14:textId="77777777" w:rsidR="00B15616" w:rsidRPr="000B2F96" w:rsidRDefault="00B15616" w:rsidP="00D04818">
            <w:pPr>
              <w:pStyle w:val="Alpha-LevelKopfzeileABs"/>
              <w:jc w:val="center"/>
              <w:rPr>
                <w:color w:val="auto"/>
                <w:sz w:val="28"/>
                <w:szCs w:val="28"/>
              </w:rPr>
            </w:pPr>
            <w:r w:rsidRPr="000B2F96">
              <w:rPr>
                <w:color w:val="auto"/>
                <w:sz w:val="28"/>
                <w:szCs w:val="28"/>
              </w:rPr>
              <w:t>M</w:t>
            </w:r>
          </w:p>
        </w:tc>
        <w:tc>
          <w:tcPr>
            <w:tcW w:w="737" w:type="dxa"/>
            <w:shd w:val="clear" w:color="auto" w:fill="FFFFFF" w:themeFill="background1"/>
            <w:vAlign w:val="center"/>
            <w:hideMark/>
          </w:tcPr>
          <w:p w14:paraId="1C6D2532" w14:textId="77777777" w:rsidR="00B15616" w:rsidRPr="000B2F96" w:rsidRDefault="00B15616" w:rsidP="00D04818">
            <w:pPr>
              <w:pStyle w:val="Alpha-LevelKopfzeileABs"/>
              <w:jc w:val="center"/>
              <w:rPr>
                <w:color w:val="auto"/>
                <w:sz w:val="28"/>
                <w:szCs w:val="28"/>
              </w:rPr>
            </w:pPr>
            <w:r w:rsidRPr="000B2F96">
              <w:rPr>
                <w:color w:val="auto"/>
                <w:sz w:val="28"/>
                <w:szCs w:val="28"/>
              </w:rPr>
              <w:t>X</w:t>
            </w:r>
          </w:p>
        </w:tc>
        <w:tc>
          <w:tcPr>
            <w:tcW w:w="737" w:type="dxa"/>
            <w:shd w:val="clear" w:color="auto" w:fill="FFFFFF" w:themeFill="background1"/>
            <w:vAlign w:val="center"/>
            <w:hideMark/>
          </w:tcPr>
          <w:p w14:paraId="2238BB5E" w14:textId="77777777" w:rsidR="00B15616" w:rsidRPr="000B2F96" w:rsidRDefault="00B15616" w:rsidP="00D04818">
            <w:pPr>
              <w:pStyle w:val="Alpha-LevelKopfzeileABs"/>
              <w:jc w:val="center"/>
              <w:rPr>
                <w:color w:val="auto"/>
                <w:sz w:val="28"/>
                <w:szCs w:val="28"/>
              </w:rPr>
            </w:pPr>
            <w:r w:rsidRPr="000B2F96">
              <w:rPr>
                <w:color w:val="auto"/>
                <w:sz w:val="28"/>
                <w:szCs w:val="28"/>
              </w:rPr>
              <w:t>E</w:t>
            </w:r>
          </w:p>
        </w:tc>
        <w:tc>
          <w:tcPr>
            <w:tcW w:w="737" w:type="dxa"/>
            <w:shd w:val="clear" w:color="auto" w:fill="FFFFFF" w:themeFill="background1"/>
            <w:vAlign w:val="center"/>
            <w:hideMark/>
          </w:tcPr>
          <w:p w14:paraId="7578D492" w14:textId="77777777" w:rsidR="00B15616" w:rsidRPr="000B2F96" w:rsidRDefault="00B15616" w:rsidP="00D04818">
            <w:pPr>
              <w:pStyle w:val="Alpha-LevelKopfzeileABs"/>
              <w:jc w:val="center"/>
              <w:rPr>
                <w:color w:val="auto"/>
                <w:sz w:val="28"/>
                <w:szCs w:val="28"/>
              </w:rPr>
            </w:pPr>
            <w:r w:rsidRPr="000B2F96">
              <w:rPr>
                <w:color w:val="auto"/>
                <w:sz w:val="28"/>
                <w:szCs w:val="28"/>
              </w:rPr>
              <w:t>N</w:t>
            </w:r>
          </w:p>
        </w:tc>
        <w:tc>
          <w:tcPr>
            <w:tcW w:w="737" w:type="dxa"/>
            <w:shd w:val="clear" w:color="auto" w:fill="FFFFFF" w:themeFill="background1"/>
            <w:vAlign w:val="center"/>
            <w:hideMark/>
          </w:tcPr>
          <w:p w14:paraId="377FD38F" w14:textId="77777777" w:rsidR="00B15616" w:rsidRPr="000B2F96" w:rsidRDefault="00B15616" w:rsidP="00D04818">
            <w:pPr>
              <w:pStyle w:val="Alpha-LevelKopfzeileABs"/>
              <w:jc w:val="center"/>
              <w:rPr>
                <w:color w:val="auto"/>
                <w:sz w:val="28"/>
                <w:szCs w:val="28"/>
              </w:rPr>
            </w:pPr>
            <w:r w:rsidRPr="000B2F96">
              <w:rPr>
                <w:color w:val="auto"/>
                <w:sz w:val="28"/>
                <w:szCs w:val="28"/>
              </w:rPr>
              <w:t>K</w:t>
            </w:r>
          </w:p>
        </w:tc>
        <w:tc>
          <w:tcPr>
            <w:tcW w:w="737" w:type="dxa"/>
            <w:shd w:val="clear" w:color="auto" w:fill="FFFFFF" w:themeFill="background1"/>
            <w:vAlign w:val="center"/>
            <w:hideMark/>
          </w:tcPr>
          <w:p w14:paraId="3DE3EBCB" w14:textId="77777777" w:rsidR="00B15616" w:rsidRPr="000B2F96" w:rsidRDefault="00B15616" w:rsidP="00D04818">
            <w:pPr>
              <w:pStyle w:val="Alpha-LevelKopfzeileABs"/>
              <w:jc w:val="center"/>
              <w:rPr>
                <w:color w:val="auto"/>
                <w:sz w:val="28"/>
                <w:szCs w:val="28"/>
              </w:rPr>
            </w:pPr>
            <w:r w:rsidRPr="000B2F96">
              <w:rPr>
                <w:color w:val="auto"/>
                <w:sz w:val="28"/>
                <w:szCs w:val="28"/>
              </w:rPr>
              <w:t>E</w:t>
            </w:r>
          </w:p>
        </w:tc>
        <w:tc>
          <w:tcPr>
            <w:tcW w:w="737" w:type="dxa"/>
            <w:shd w:val="clear" w:color="auto" w:fill="FFFFFF" w:themeFill="background1"/>
            <w:vAlign w:val="center"/>
            <w:hideMark/>
          </w:tcPr>
          <w:p w14:paraId="6BD9923A" w14:textId="77777777" w:rsidR="00B15616" w:rsidRPr="000B2F96" w:rsidRDefault="00B15616" w:rsidP="00D04818">
            <w:pPr>
              <w:pStyle w:val="Alpha-LevelKopfzeileABs"/>
              <w:jc w:val="center"/>
              <w:rPr>
                <w:color w:val="auto"/>
                <w:sz w:val="28"/>
                <w:szCs w:val="28"/>
              </w:rPr>
            </w:pPr>
            <w:r w:rsidRPr="000B2F96">
              <w:rPr>
                <w:color w:val="auto"/>
                <w:sz w:val="28"/>
                <w:szCs w:val="28"/>
              </w:rPr>
              <w:t>L</w:t>
            </w:r>
          </w:p>
        </w:tc>
        <w:tc>
          <w:tcPr>
            <w:tcW w:w="737" w:type="dxa"/>
            <w:shd w:val="clear" w:color="auto" w:fill="FFFFFF" w:themeFill="background1"/>
            <w:vAlign w:val="center"/>
            <w:hideMark/>
          </w:tcPr>
          <w:p w14:paraId="14CB9FDA"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c>
          <w:tcPr>
            <w:tcW w:w="737" w:type="dxa"/>
            <w:shd w:val="clear" w:color="auto" w:fill="FFFFFF" w:themeFill="background1"/>
            <w:vAlign w:val="center"/>
            <w:hideMark/>
          </w:tcPr>
          <w:p w14:paraId="62C02D82" w14:textId="77777777" w:rsidR="00B15616" w:rsidRPr="000B2F96" w:rsidRDefault="00B15616" w:rsidP="00D04818">
            <w:pPr>
              <w:pStyle w:val="Alpha-LevelKopfzeileABs"/>
              <w:jc w:val="center"/>
              <w:rPr>
                <w:color w:val="auto"/>
                <w:sz w:val="28"/>
                <w:szCs w:val="28"/>
              </w:rPr>
            </w:pPr>
            <w:r w:rsidRPr="000B2F96">
              <w:rPr>
                <w:color w:val="auto"/>
                <w:sz w:val="28"/>
                <w:szCs w:val="28"/>
              </w:rPr>
              <w:t>R</w:t>
            </w:r>
          </w:p>
        </w:tc>
        <w:tc>
          <w:tcPr>
            <w:tcW w:w="737" w:type="dxa"/>
            <w:shd w:val="clear" w:color="auto" w:fill="FFFFFF" w:themeFill="background1"/>
            <w:vAlign w:val="center"/>
            <w:hideMark/>
          </w:tcPr>
          <w:p w14:paraId="019EC0BA" w14:textId="77777777" w:rsidR="00B15616" w:rsidRPr="000B2F96" w:rsidRDefault="00B15616" w:rsidP="00D04818">
            <w:pPr>
              <w:pStyle w:val="Alpha-LevelKopfzeileABs"/>
              <w:jc w:val="center"/>
              <w:rPr>
                <w:color w:val="auto"/>
                <w:sz w:val="28"/>
                <w:szCs w:val="28"/>
              </w:rPr>
            </w:pPr>
            <w:r w:rsidRPr="000B2F96">
              <w:rPr>
                <w:color w:val="auto"/>
                <w:sz w:val="28"/>
                <w:szCs w:val="28"/>
              </w:rPr>
              <w:t>I</w:t>
            </w:r>
          </w:p>
        </w:tc>
        <w:tc>
          <w:tcPr>
            <w:tcW w:w="737" w:type="dxa"/>
            <w:shd w:val="clear" w:color="auto" w:fill="FFFFFF" w:themeFill="background1"/>
            <w:vAlign w:val="center"/>
            <w:hideMark/>
          </w:tcPr>
          <w:p w14:paraId="425453A5" w14:textId="77777777" w:rsidR="00B15616" w:rsidRPr="000B2F96" w:rsidRDefault="00B15616" w:rsidP="00D04818">
            <w:pPr>
              <w:pStyle w:val="Alpha-LevelKopfzeileABs"/>
              <w:jc w:val="center"/>
              <w:rPr>
                <w:color w:val="auto"/>
                <w:sz w:val="28"/>
                <w:szCs w:val="28"/>
              </w:rPr>
            </w:pPr>
            <w:r w:rsidRPr="000B2F96">
              <w:rPr>
                <w:color w:val="auto"/>
                <w:sz w:val="28"/>
                <w:szCs w:val="28"/>
              </w:rPr>
              <w:t>C</w:t>
            </w:r>
          </w:p>
        </w:tc>
        <w:tc>
          <w:tcPr>
            <w:tcW w:w="737" w:type="dxa"/>
            <w:shd w:val="clear" w:color="auto" w:fill="FFFFFF" w:themeFill="background1"/>
            <w:vAlign w:val="center"/>
            <w:hideMark/>
          </w:tcPr>
          <w:p w14:paraId="3819C400" w14:textId="77777777" w:rsidR="00B15616" w:rsidRPr="000B2F96" w:rsidRDefault="00B15616" w:rsidP="00D04818">
            <w:pPr>
              <w:pStyle w:val="Alpha-LevelKopfzeileABs"/>
              <w:jc w:val="center"/>
              <w:rPr>
                <w:color w:val="auto"/>
                <w:sz w:val="28"/>
                <w:szCs w:val="28"/>
              </w:rPr>
            </w:pPr>
            <w:r w:rsidRPr="000B2F96">
              <w:rPr>
                <w:color w:val="auto"/>
                <w:sz w:val="28"/>
                <w:szCs w:val="28"/>
              </w:rPr>
              <w:t>K</w:t>
            </w:r>
          </w:p>
        </w:tc>
      </w:tr>
      <w:tr w:rsidR="00B15616" w:rsidRPr="00DA03F2" w14:paraId="053DFAB5" w14:textId="77777777" w:rsidTr="00D04818">
        <w:trPr>
          <w:trHeight w:val="737"/>
        </w:trPr>
        <w:tc>
          <w:tcPr>
            <w:tcW w:w="737" w:type="dxa"/>
            <w:shd w:val="clear" w:color="auto" w:fill="FFFFFF" w:themeFill="background1"/>
            <w:vAlign w:val="center"/>
            <w:hideMark/>
          </w:tcPr>
          <w:p w14:paraId="21B288AC" w14:textId="77777777" w:rsidR="00B15616" w:rsidRPr="000B2F96" w:rsidRDefault="00B15616" w:rsidP="00D04818">
            <w:pPr>
              <w:pStyle w:val="Alpha-LevelKopfzeileABs"/>
              <w:jc w:val="center"/>
              <w:rPr>
                <w:color w:val="auto"/>
                <w:sz w:val="28"/>
                <w:szCs w:val="28"/>
              </w:rPr>
            </w:pPr>
            <w:r w:rsidRPr="000B2F96">
              <w:rPr>
                <w:color w:val="auto"/>
                <w:sz w:val="28"/>
                <w:szCs w:val="28"/>
              </w:rPr>
              <w:t>Y</w:t>
            </w:r>
          </w:p>
        </w:tc>
        <w:tc>
          <w:tcPr>
            <w:tcW w:w="737" w:type="dxa"/>
            <w:shd w:val="clear" w:color="auto" w:fill="FFFFFF" w:themeFill="background1"/>
            <w:vAlign w:val="center"/>
            <w:hideMark/>
          </w:tcPr>
          <w:p w14:paraId="5931F3B8" w14:textId="77777777" w:rsidR="00B15616" w:rsidRPr="000B2F96" w:rsidRDefault="00B15616" w:rsidP="00D04818">
            <w:pPr>
              <w:pStyle w:val="Alpha-LevelKopfzeileABs"/>
              <w:jc w:val="center"/>
              <w:rPr>
                <w:color w:val="auto"/>
                <w:sz w:val="28"/>
                <w:szCs w:val="28"/>
              </w:rPr>
            </w:pPr>
            <w:r w:rsidRPr="000B2F96">
              <w:rPr>
                <w:color w:val="auto"/>
                <w:sz w:val="28"/>
                <w:szCs w:val="28"/>
              </w:rPr>
              <w:t>C</w:t>
            </w:r>
          </w:p>
        </w:tc>
        <w:tc>
          <w:tcPr>
            <w:tcW w:w="737" w:type="dxa"/>
            <w:shd w:val="clear" w:color="auto" w:fill="FFFFFF" w:themeFill="background1"/>
            <w:vAlign w:val="center"/>
            <w:hideMark/>
          </w:tcPr>
          <w:p w14:paraId="6C5FAD63" w14:textId="77777777" w:rsidR="00B15616" w:rsidRPr="000B2F96" w:rsidRDefault="00B15616" w:rsidP="00D04818">
            <w:pPr>
              <w:pStyle w:val="Alpha-LevelKopfzeileABs"/>
              <w:jc w:val="center"/>
              <w:rPr>
                <w:color w:val="auto"/>
                <w:sz w:val="28"/>
                <w:szCs w:val="28"/>
              </w:rPr>
            </w:pPr>
            <w:r w:rsidRPr="000B2F96">
              <w:rPr>
                <w:color w:val="auto"/>
                <w:sz w:val="28"/>
                <w:szCs w:val="28"/>
              </w:rPr>
              <w:t>A</w:t>
            </w:r>
          </w:p>
        </w:tc>
        <w:tc>
          <w:tcPr>
            <w:tcW w:w="737" w:type="dxa"/>
            <w:shd w:val="clear" w:color="auto" w:fill="FFFFFF" w:themeFill="background1"/>
            <w:vAlign w:val="center"/>
            <w:hideMark/>
          </w:tcPr>
          <w:p w14:paraId="2D8B9D1C" w14:textId="77777777" w:rsidR="00B15616" w:rsidRPr="000B2F96" w:rsidRDefault="00B15616" w:rsidP="00D04818">
            <w:pPr>
              <w:pStyle w:val="Alpha-LevelKopfzeileABs"/>
              <w:jc w:val="center"/>
              <w:rPr>
                <w:color w:val="auto"/>
                <w:sz w:val="28"/>
                <w:szCs w:val="28"/>
              </w:rPr>
            </w:pPr>
            <w:r w:rsidRPr="000B2F96">
              <w:rPr>
                <w:color w:val="auto"/>
                <w:sz w:val="28"/>
                <w:szCs w:val="28"/>
              </w:rPr>
              <w:t>M</w:t>
            </w:r>
          </w:p>
        </w:tc>
        <w:tc>
          <w:tcPr>
            <w:tcW w:w="737" w:type="dxa"/>
            <w:shd w:val="clear" w:color="auto" w:fill="FFFFFF" w:themeFill="background1"/>
            <w:vAlign w:val="center"/>
            <w:hideMark/>
          </w:tcPr>
          <w:p w14:paraId="6017159C" w14:textId="77777777" w:rsidR="00B15616" w:rsidRPr="000B2F96" w:rsidRDefault="00B15616" w:rsidP="00D04818">
            <w:pPr>
              <w:pStyle w:val="Alpha-LevelKopfzeileABs"/>
              <w:jc w:val="center"/>
              <w:rPr>
                <w:color w:val="auto"/>
                <w:sz w:val="28"/>
                <w:szCs w:val="28"/>
              </w:rPr>
            </w:pPr>
            <w:r w:rsidRPr="000B2F96">
              <w:rPr>
                <w:color w:val="auto"/>
                <w:sz w:val="28"/>
                <w:szCs w:val="28"/>
              </w:rPr>
              <w:t>G</w:t>
            </w:r>
          </w:p>
        </w:tc>
        <w:tc>
          <w:tcPr>
            <w:tcW w:w="737" w:type="dxa"/>
            <w:shd w:val="clear" w:color="auto" w:fill="FFFFFF" w:themeFill="background1"/>
            <w:vAlign w:val="center"/>
            <w:hideMark/>
          </w:tcPr>
          <w:p w14:paraId="70A4E4B9" w14:textId="77777777" w:rsidR="00B15616" w:rsidRPr="000B2F96" w:rsidRDefault="00B15616" w:rsidP="00D04818">
            <w:pPr>
              <w:pStyle w:val="Alpha-LevelKopfzeileABs"/>
              <w:jc w:val="center"/>
              <w:rPr>
                <w:color w:val="auto"/>
                <w:sz w:val="28"/>
                <w:szCs w:val="28"/>
              </w:rPr>
            </w:pPr>
            <w:r w:rsidRPr="000B2F96">
              <w:rPr>
                <w:color w:val="auto"/>
                <w:sz w:val="28"/>
                <w:szCs w:val="28"/>
              </w:rPr>
              <w:t>Z</w:t>
            </w:r>
          </w:p>
        </w:tc>
        <w:tc>
          <w:tcPr>
            <w:tcW w:w="737" w:type="dxa"/>
            <w:shd w:val="clear" w:color="auto" w:fill="FFFFFF" w:themeFill="background1"/>
            <w:vAlign w:val="center"/>
            <w:hideMark/>
          </w:tcPr>
          <w:p w14:paraId="00E7925C" w14:textId="77777777" w:rsidR="00B15616" w:rsidRPr="000B2F96" w:rsidRDefault="00B15616" w:rsidP="00D04818">
            <w:pPr>
              <w:pStyle w:val="Alpha-LevelKopfzeileABs"/>
              <w:jc w:val="center"/>
              <w:rPr>
                <w:color w:val="auto"/>
                <w:sz w:val="28"/>
                <w:szCs w:val="28"/>
              </w:rPr>
            </w:pPr>
            <w:r w:rsidRPr="000B2F96">
              <w:rPr>
                <w:color w:val="auto"/>
                <w:sz w:val="28"/>
                <w:szCs w:val="28"/>
              </w:rPr>
              <w:t>B</w:t>
            </w:r>
          </w:p>
        </w:tc>
        <w:tc>
          <w:tcPr>
            <w:tcW w:w="737" w:type="dxa"/>
            <w:shd w:val="clear" w:color="auto" w:fill="FFFFFF" w:themeFill="background1"/>
            <w:vAlign w:val="center"/>
            <w:hideMark/>
          </w:tcPr>
          <w:p w14:paraId="4EE67E5B" w14:textId="77777777" w:rsidR="00B15616" w:rsidRPr="000B2F96" w:rsidRDefault="00B15616" w:rsidP="00D04818">
            <w:pPr>
              <w:pStyle w:val="Alpha-LevelKopfzeileABs"/>
              <w:jc w:val="center"/>
              <w:rPr>
                <w:color w:val="auto"/>
                <w:sz w:val="28"/>
                <w:szCs w:val="28"/>
              </w:rPr>
            </w:pPr>
            <w:r w:rsidRPr="000B2F96">
              <w:rPr>
                <w:color w:val="auto"/>
                <w:sz w:val="28"/>
                <w:szCs w:val="28"/>
              </w:rPr>
              <w:t>W</w:t>
            </w:r>
          </w:p>
        </w:tc>
        <w:tc>
          <w:tcPr>
            <w:tcW w:w="737" w:type="dxa"/>
            <w:shd w:val="clear" w:color="auto" w:fill="FFFFFF" w:themeFill="background1"/>
            <w:vAlign w:val="center"/>
            <w:hideMark/>
          </w:tcPr>
          <w:p w14:paraId="7B8A45F8" w14:textId="77777777" w:rsidR="00B15616" w:rsidRPr="000B2F96" w:rsidRDefault="00B15616" w:rsidP="00D04818">
            <w:pPr>
              <w:pStyle w:val="Alpha-LevelKopfzeileABs"/>
              <w:jc w:val="center"/>
              <w:rPr>
                <w:color w:val="auto"/>
                <w:sz w:val="28"/>
                <w:szCs w:val="28"/>
              </w:rPr>
            </w:pPr>
            <w:r w:rsidRPr="000B2F96">
              <w:rPr>
                <w:color w:val="auto"/>
                <w:sz w:val="28"/>
                <w:szCs w:val="28"/>
              </w:rPr>
              <w:t>O</w:t>
            </w:r>
          </w:p>
        </w:tc>
        <w:tc>
          <w:tcPr>
            <w:tcW w:w="737" w:type="dxa"/>
            <w:shd w:val="clear" w:color="auto" w:fill="FFFFFF" w:themeFill="background1"/>
            <w:vAlign w:val="center"/>
            <w:hideMark/>
          </w:tcPr>
          <w:p w14:paraId="02AB2964" w14:textId="77777777" w:rsidR="00B15616" w:rsidRPr="000B2F96" w:rsidRDefault="00B15616" w:rsidP="00D04818">
            <w:pPr>
              <w:pStyle w:val="Alpha-LevelKopfzeileABs"/>
              <w:jc w:val="center"/>
              <w:rPr>
                <w:color w:val="auto"/>
                <w:sz w:val="28"/>
                <w:szCs w:val="28"/>
              </w:rPr>
            </w:pPr>
            <w:r w:rsidRPr="000B2F96">
              <w:rPr>
                <w:color w:val="auto"/>
                <w:sz w:val="28"/>
                <w:szCs w:val="28"/>
              </w:rPr>
              <w:t>M</w:t>
            </w:r>
          </w:p>
        </w:tc>
        <w:tc>
          <w:tcPr>
            <w:tcW w:w="737" w:type="dxa"/>
            <w:shd w:val="clear" w:color="auto" w:fill="FFFFFF" w:themeFill="background1"/>
            <w:vAlign w:val="center"/>
            <w:hideMark/>
          </w:tcPr>
          <w:p w14:paraId="7B5FA330" w14:textId="77777777" w:rsidR="00B15616" w:rsidRPr="000B2F96" w:rsidRDefault="00B15616" w:rsidP="00D04818">
            <w:pPr>
              <w:pStyle w:val="Alpha-LevelKopfzeileABs"/>
              <w:jc w:val="center"/>
              <w:rPr>
                <w:color w:val="auto"/>
                <w:sz w:val="28"/>
                <w:szCs w:val="28"/>
              </w:rPr>
            </w:pPr>
            <w:r w:rsidRPr="000B2F96">
              <w:rPr>
                <w:color w:val="auto"/>
                <w:sz w:val="28"/>
                <w:szCs w:val="28"/>
              </w:rPr>
              <w:t>D</w:t>
            </w:r>
          </w:p>
        </w:tc>
        <w:tc>
          <w:tcPr>
            <w:tcW w:w="737" w:type="dxa"/>
            <w:shd w:val="clear" w:color="auto" w:fill="FFFFFF" w:themeFill="background1"/>
            <w:vAlign w:val="center"/>
            <w:hideMark/>
          </w:tcPr>
          <w:p w14:paraId="1F045BAF" w14:textId="77777777" w:rsidR="00B15616" w:rsidRPr="000B2F96" w:rsidRDefault="00B15616" w:rsidP="00D04818">
            <w:pPr>
              <w:pStyle w:val="Alpha-LevelKopfzeileABs"/>
              <w:jc w:val="center"/>
              <w:rPr>
                <w:color w:val="auto"/>
                <w:sz w:val="28"/>
                <w:szCs w:val="28"/>
              </w:rPr>
            </w:pPr>
            <w:r w:rsidRPr="000B2F96">
              <w:rPr>
                <w:color w:val="auto"/>
                <w:sz w:val="28"/>
                <w:szCs w:val="28"/>
              </w:rPr>
              <w:t>N</w:t>
            </w:r>
          </w:p>
        </w:tc>
      </w:tr>
      <w:tr w:rsidR="00B15616" w:rsidRPr="00DA03F2" w14:paraId="6DA2DB31" w14:textId="77777777" w:rsidTr="00D04818">
        <w:trPr>
          <w:trHeight w:val="737"/>
        </w:trPr>
        <w:tc>
          <w:tcPr>
            <w:tcW w:w="737" w:type="dxa"/>
            <w:shd w:val="clear" w:color="auto" w:fill="FFFFFF" w:themeFill="background1"/>
            <w:vAlign w:val="center"/>
            <w:hideMark/>
          </w:tcPr>
          <w:p w14:paraId="35C792B9" w14:textId="77777777" w:rsidR="00B15616" w:rsidRPr="000B2F96" w:rsidRDefault="00B15616" w:rsidP="00D04818">
            <w:pPr>
              <w:pStyle w:val="Alpha-LevelKopfzeileABs"/>
              <w:jc w:val="center"/>
              <w:rPr>
                <w:color w:val="auto"/>
                <w:sz w:val="28"/>
                <w:szCs w:val="28"/>
              </w:rPr>
            </w:pPr>
            <w:r w:rsidRPr="000B2F96">
              <w:rPr>
                <w:color w:val="auto"/>
                <w:sz w:val="28"/>
                <w:szCs w:val="28"/>
              </w:rPr>
              <w:t>F</w:t>
            </w:r>
          </w:p>
        </w:tc>
        <w:tc>
          <w:tcPr>
            <w:tcW w:w="737" w:type="dxa"/>
            <w:shd w:val="clear" w:color="auto" w:fill="FFFFFF" w:themeFill="background1"/>
            <w:vAlign w:val="center"/>
            <w:hideMark/>
          </w:tcPr>
          <w:p w14:paraId="44549A0D" w14:textId="77777777" w:rsidR="00B15616" w:rsidRPr="000B2F96" w:rsidRDefault="00B15616" w:rsidP="00D04818">
            <w:pPr>
              <w:pStyle w:val="Alpha-LevelKopfzeileABs"/>
              <w:jc w:val="center"/>
              <w:rPr>
                <w:color w:val="auto"/>
                <w:sz w:val="28"/>
                <w:szCs w:val="28"/>
              </w:rPr>
            </w:pPr>
            <w:r w:rsidRPr="000B2F96">
              <w:rPr>
                <w:color w:val="auto"/>
                <w:sz w:val="28"/>
                <w:szCs w:val="28"/>
              </w:rPr>
              <w:t>K</w:t>
            </w:r>
          </w:p>
        </w:tc>
        <w:tc>
          <w:tcPr>
            <w:tcW w:w="737" w:type="dxa"/>
            <w:shd w:val="clear" w:color="auto" w:fill="FFFFFF" w:themeFill="background1"/>
            <w:vAlign w:val="center"/>
            <w:hideMark/>
          </w:tcPr>
          <w:p w14:paraId="7CA6AC33" w14:textId="77777777" w:rsidR="00B15616" w:rsidRPr="000B2F96" w:rsidRDefault="00B15616" w:rsidP="00D04818">
            <w:pPr>
              <w:pStyle w:val="Alpha-LevelKopfzeileABs"/>
              <w:jc w:val="center"/>
              <w:rPr>
                <w:color w:val="auto"/>
                <w:sz w:val="28"/>
                <w:szCs w:val="28"/>
              </w:rPr>
            </w:pPr>
            <w:r w:rsidRPr="000B2F96">
              <w:rPr>
                <w:color w:val="auto"/>
                <w:sz w:val="28"/>
                <w:szCs w:val="28"/>
              </w:rPr>
              <w:t>W</w:t>
            </w:r>
          </w:p>
        </w:tc>
        <w:tc>
          <w:tcPr>
            <w:tcW w:w="737" w:type="dxa"/>
            <w:shd w:val="clear" w:color="auto" w:fill="FFFFFF" w:themeFill="background1"/>
            <w:vAlign w:val="center"/>
            <w:hideMark/>
          </w:tcPr>
          <w:p w14:paraId="21292BAC" w14:textId="77777777" w:rsidR="00B15616" w:rsidRPr="000B2F96" w:rsidRDefault="00B15616" w:rsidP="00D04818">
            <w:pPr>
              <w:pStyle w:val="Alpha-LevelKopfzeileABs"/>
              <w:jc w:val="center"/>
              <w:rPr>
                <w:color w:val="auto"/>
                <w:sz w:val="28"/>
                <w:szCs w:val="28"/>
              </w:rPr>
            </w:pPr>
            <w:r w:rsidRPr="000B2F96">
              <w:rPr>
                <w:color w:val="auto"/>
                <w:sz w:val="28"/>
                <w:szCs w:val="28"/>
              </w:rPr>
              <w:t>C</w:t>
            </w:r>
          </w:p>
        </w:tc>
        <w:tc>
          <w:tcPr>
            <w:tcW w:w="737" w:type="dxa"/>
            <w:shd w:val="clear" w:color="auto" w:fill="FFFFFF" w:themeFill="background1"/>
            <w:vAlign w:val="center"/>
            <w:hideMark/>
          </w:tcPr>
          <w:p w14:paraId="437D24CD"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c>
          <w:tcPr>
            <w:tcW w:w="737" w:type="dxa"/>
            <w:shd w:val="clear" w:color="auto" w:fill="FFFFFF" w:themeFill="background1"/>
            <w:vAlign w:val="center"/>
            <w:hideMark/>
          </w:tcPr>
          <w:p w14:paraId="32F9929B" w14:textId="77777777" w:rsidR="00B15616" w:rsidRPr="000B2F96" w:rsidRDefault="00B15616" w:rsidP="00D04818">
            <w:pPr>
              <w:pStyle w:val="Alpha-LevelKopfzeileABs"/>
              <w:jc w:val="center"/>
              <w:rPr>
                <w:color w:val="auto"/>
                <w:sz w:val="28"/>
                <w:szCs w:val="28"/>
              </w:rPr>
            </w:pPr>
            <w:r w:rsidRPr="000B2F96">
              <w:rPr>
                <w:color w:val="auto"/>
                <w:sz w:val="28"/>
                <w:szCs w:val="28"/>
              </w:rPr>
              <w:t>E</w:t>
            </w:r>
          </w:p>
        </w:tc>
        <w:tc>
          <w:tcPr>
            <w:tcW w:w="737" w:type="dxa"/>
            <w:shd w:val="clear" w:color="auto" w:fill="FFFFFF" w:themeFill="background1"/>
            <w:vAlign w:val="center"/>
            <w:hideMark/>
          </w:tcPr>
          <w:p w14:paraId="2B7A1EC0" w14:textId="77777777" w:rsidR="00B15616" w:rsidRPr="000B2F96" w:rsidRDefault="00B15616" w:rsidP="00D04818">
            <w:pPr>
              <w:pStyle w:val="Alpha-LevelKopfzeileABs"/>
              <w:jc w:val="center"/>
              <w:rPr>
                <w:color w:val="auto"/>
                <w:sz w:val="28"/>
                <w:szCs w:val="28"/>
              </w:rPr>
            </w:pPr>
            <w:r w:rsidRPr="000B2F96">
              <w:rPr>
                <w:color w:val="auto"/>
                <w:sz w:val="28"/>
                <w:szCs w:val="28"/>
              </w:rPr>
              <w:t>R</w:t>
            </w:r>
          </w:p>
        </w:tc>
        <w:tc>
          <w:tcPr>
            <w:tcW w:w="737" w:type="dxa"/>
            <w:shd w:val="clear" w:color="auto" w:fill="FFFFFF" w:themeFill="background1"/>
            <w:vAlign w:val="center"/>
            <w:hideMark/>
          </w:tcPr>
          <w:p w14:paraId="06FA6872" w14:textId="77777777" w:rsidR="00B15616" w:rsidRPr="000B2F96" w:rsidRDefault="00B15616" w:rsidP="00D04818">
            <w:pPr>
              <w:pStyle w:val="Alpha-LevelKopfzeileABs"/>
              <w:jc w:val="center"/>
              <w:rPr>
                <w:color w:val="auto"/>
                <w:sz w:val="28"/>
                <w:szCs w:val="28"/>
              </w:rPr>
            </w:pPr>
            <w:r w:rsidRPr="000B2F96">
              <w:rPr>
                <w:color w:val="auto"/>
                <w:sz w:val="28"/>
                <w:szCs w:val="28"/>
              </w:rPr>
              <w:t>N</w:t>
            </w:r>
          </w:p>
        </w:tc>
        <w:tc>
          <w:tcPr>
            <w:tcW w:w="737" w:type="dxa"/>
            <w:shd w:val="clear" w:color="auto" w:fill="FFFFFF" w:themeFill="background1"/>
            <w:vAlign w:val="center"/>
            <w:hideMark/>
          </w:tcPr>
          <w:p w14:paraId="4F8595D6" w14:textId="77777777" w:rsidR="00B15616" w:rsidRPr="000B2F96" w:rsidRDefault="00B15616" w:rsidP="00D04818">
            <w:pPr>
              <w:pStyle w:val="Alpha-LevelKopfzeileABs"/>
              <w:jc w:val="center"/>
              <w:rPr>
                <w:color w:val="auto"/>
                <w:sz w:val="28"/>
                <w:szCs w:val="28"/>
              </w:rPr>
            </w:pPr>
            <w:r w:rsidRPr="000B2F96">
              <w:rPr>
                <w:color w:val="auto"/>
                <w:sz w:val="28"/>
                <w:szCs w:val="28"/>
              </w:rPr>
              <w:t>B</w:t>
            </w:r>
          </w:p>
        </w:tc>
        <w:tc>
          <w:tcPr>
            <w:tcW w:w="737" w:type="dxa"/>
            <w:shd w:val="clear" w:color="auto" w:fill="FFFFFF" w:themeFill="background1"/>
            <w:vAlign w:val="center"/>
            <w:hideMark/>
          </w:tcPr>
          <w:p w14:paraId="52D203F7" w14:textId="77777777" w:rsidR="00B15616" w:rsidRPr="000B2F96" w:rsidRDefault="00B15616" w:rsidP="00D04818">
            <w:pPr>
              <w:pStyle w:val="Alpha-LevelKopfzeileABs"/>
              <w:jc w:val="center"/>
              <w:rPr>
                <w:color w:val="auto"/>
                <w:sz w:val="28"/>
                <w:szCs w:val="28"/>
              </w:rPr>
            </w:pPr>
            <w:r w:rsidRPr="000B2F96">
              <w:rPr>
                <w:color w:val="auto"/>
                <w:sz w:val="28"/>
                <w:szCs w:val="28"/>
              </w:rPr>
              <w:t>R</w:t>
            </w:r>
          </w:p>
        </w:tc>
        <w:tc>
          <w:tcPr>
            <w:tcW w:w="737" w:type="dxa"/>
            <w:shd w:val="clear" w:color="auto" w:fill="FFFFFF" w:themeFill="background1"/>
            <w:vAlign w:val="center"/>
            <w:hideMark/>
          </w:tcPr>
          <w:p w14:paraId="5DEEF0AC" w14:textId="77777777" w:rsidR="00B15616" w:rsidRPr="000B2F96" w:rsidRDefault="00B15616" w:rsidP="00D04818">
            <w:pPr>
              <w:pStyle w:val="Alpha-LevelKopfzeileABs"/>
              <w:jc w:val="center"/>
              <w:rPr>
                <w:color w:val="auto"/>
                <w:sz w:val="28"/>
                <w:szCs w:val="28"/>
              </w:rPr>
            </w:pPr>
            <w:r w:rsidRPr="000B2F96">
              <w:rPr>
                <w:color w:val="auto"/>
                <w:sz w:val="28"/>
                <w:szCs w:val="28"/>
              </w:rPr>
              <w:t>G</w:t>
            </w:r>
          </w:p>
        </w:tc>
        <w:tc>
          <w:tcPr>
            <w:tcW w:w="737" w:type="dxa"/>
            <w:shd w:val="clear" w:color="auto" w:fill="FFFFFF" w:themeFill="background1"/>
            <w:vAlign w:val="center"/>
            <w:hideMark/>
          </w:tcPr>
          <w:p w14:paraId="3293DD70"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r>
      <w:tr w:rsidR="00B15616" w:rsidRPr="00DA03F2" w14:paraId="4565B390" w14:textId="77777777" w:rsidTr="00D04818">
        <w:trPr>
          <w:trHeight w:val="737"/>
        </w:trPr>
        <w:tc>
          <w:tcPr>
            <w:tcW w:w="737" w:type="dxa"/>
            <w:shd w:val="clear" w:color="auto" w:fill="FFFFFF" w:themeFill="background1"/>
            <w:vAlign w:val="center"/>
            <w:hideMark/>
          </w:tcPr>
          <w:p w14:paraId="1BBFC7E9" w14:textId="77777777" w:rsidR="00B15616" w:rsidRPr="000B2F96" w:rsidRDefault="00B15616" w:rsidP="00D04818">
            <w:pPr>
              <w:pStyle w:val="Alpha-LevelKopfzeileABs"/>
              <w:jc w:val="center"/>
              <w:rPr>
                <w:color w:val="auto"/>
                <w:sz w:val="28"/>
                <w:szCs w:val="28"/>
              </w:rPr>
            </w:pPr>
            <w:r w:rsidRPr="000B2F96">
              <w:rPr>
                <w:color w:val="auto"/>
                <w:sz w:val="28"/>
                <w:szCs w:val="28"/>
              </w:rPr>
              <w:t>U</w:t>
            </w:r>
          </w:p>
        </w:tc>
        <w:tc>
          <w:tcPr>
            <w:tcW w:w="737" w:type="dxa"/>
            <w:shd w:val="clear" w:color="auto" w:fill="FFFFFF" w:themeFill="background1"/>
            <w:vAlign w:val="center"/>
            <w:hideMark/>
          </w:tcPr>
          <w:p w14:paraId="2764F8B5" w14:textId="77777777" w:rsidR="00B15616" w:rsidRPr="000B2F96" w:rsidRDefault="00B15616" w:rsidP="00D04818">
            <w:pPr>
              <w:pStyle w:val="Alpha-LevelKopfzeileABs"/>
              <w:jc w:val="center"/>
              <w:rPr>
                <w:color w:val="auto"/>
                <w:sz w:val="28"/>
                <w:szCs w:val="28"/>
              </w:rPr>
            </w:pPr>
            <w:r w:rsidRPr="000B2F96">
              <w:rPr>
                <w:color w:val="auto"/>
                <w:sz w:val="28"/>
                <w:szCs w:val="28"/>
              </w:rPr>
              <w:t>N</w:t>
            </w:r>
          </w:p>
        </w:tc>
        <w:tc>
          <w:tcPr>
            <w:tcW w:w="737" w:type="dxa"/>
            <w:shd w:val="clear" w:color="auto" w:fill="FFFFFF" w:themeFill="background1"/>
            <w:vAlign w:val="center"/>
            <w:hideMark/>
          </w:tcPr>
          <w:p w14:paraId="67A60108" w14:textId="77777777" w:rsidR="00B15616" w:rsidRPr="000B2F96" w:rsidRDefault="00B15616" w:rsidP="00D04818">
            <w:pPr>
              <w:pStyle w:val="Alpha-LevelKopfzeileABs"/>
              <w:jc w:val="center"/>
              <w:rPr>
                <w:color w:val="auto"/>
                <w:sz w:val="28"/>
                <w:szCs w:val="28"/>
              </w:rPr>
            </w:pPr>
            <w:r w:rsidRPr="000B2F96">
              <w:rPr>
                <w:color w:val="auto"/>
                <w:sz w:val="28"/>
                <w:szCs w:val="28"/>
              </w:rPr>
              <w:t>I</w:t>
            </w:r>
          </w:p>
        </w:tc>
        <w:tc>
          <w:tcPr>
            <w:tcW w:w="737" w:type="dxa"/>
            <w:shd w:val="clear" w:color="auto" w:fill="FFFFFF" w:themeFill="background1"/>
            <w:vAlign w:val="center"/>
            <w:hideMark/>
          </w:tcPr>
          <w:p w14:paraId="66828278" w14:textId="77777777" w:rsidR="00B15616" w:rsidRPr="000B2F96" w:rsidRDefault="00B15616" w:rsidP="00D04818">
            <w:pPr>
              <w:pStyle w:val="Alpha-LevelKopfzeileABs"/>
              <w:jc w:val="center"/>
              <w:rPr>
                <w:color w:val="auto"/>
                <w:sz w:val="28"/>
                <w:szCs w:val="28"/>
              </w:rPr>
            </w:pPr>
            <w:r w:rsidRPr="000B2F96">
              <w:rPr>
                <w:color w:val="auto"/>
                <w:sz w:val="28"/>
                <w:szCs w:val="28"/>
              </w:rPr>
              <w:t>N</w:t>
            </w:r>
          </w:p>
        </w:tc>
        <w:tc>
          <w:tcPr>
            <w:tcW w:w="737" w:type="dxa"/>
            <w:shd w:val="clear" w:color="auto" w:fill="FFFFFF" w:themeFill="background1"/>
            <w:vAlign w:val="center"/>
            <w:hideMark/>
          </w:tcPr>
          <w:p w14:paraId="37D42B62"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c>
          <w:tcPr>
            <w:tcW w:w="737" w:type="dxa"/>
            <w:shd w:val="clear" w:color="auto" w:fill="FFFFFF" w:themeFill="background1"/>
            <w:vAlign w:val="center"/>
            <w:hideMark/>
          </w:tcPr>
          <w:p w14:paraId="619116C1" w14:textId="77777777" w:rsidR="00B15616" w:rsidRPr="000B2F96" w:rsidRDefault="00B15616" w:rsidP="00D04818">
            <w:pPr>
              <w:pStyle w:val="Alpha-LevelKopfzeileABs"/>
              <w:jc w:val="center"/>
              <w:rPr>
                <w:color w:val="auto"/>
                <w:sz w:val="28"/>
                <w:szCs w:val="28"/>
              </w:rPr>
            </w:pPr>
            <w:r w:rsidRPr="000B2F96">
              <w:rPr>
                <w:color w:val="auto"/>
                <w:sz w:val="28"/>
                <w:szCs w:val="28"/>
              </w:rPr>
              <w:t>E</w:t>
            </w:r>
          </w:p>
        </w:tc>
        <w:tc>
          <w:tcPr>
            <w:tcW w:w="737" w:type="dxa"/>
            <w:shd w:val="clear" w:color="auto" w:fill="FFFFFF" w:themeFill="background1"/>
            <w:vAlign w:val="center"/>
            <w:hideMark/>
          </w:tcPr>
          <w:p w14:paraId="1622E73F" w14:textId="77777777" w:rsidR="00B15616" w:rsidRPr="000B2F96" w:rsidRDefault="00B15616" w:rsidP="00D04818">
            <w:pPr>
              <w:pStyle w:val="Alpha-LevelKopfzeileABs"/>
              <w:jc w:val="center"/>
              <w:rPr>
                <w:color w:val="auto"/>
                <w:sz w:val="28"/>
                <w:szCs w:val="28"/>
              </w:rPr>
            </w:pPr>
            <w:r w:rsidRPr="000B2F96">
              <w:rPr>
                <w:color w:val="auto"/>
                <w:sz w:val="28"/>
                <w:szCs w:val="28"/>
              </w:rPr>
              <w:t>R</w:t>
            </w:r>
          </w:p>
        </w:tc>
        <w:tc>
          <w:tcPr>
            <w:tcW w:w="737" w:type="dxa"/>
            <w:shd w:val="clear" w:color="auto" w:fill="FFFFFF" w:themeFill="background1"/>
            <w:vAlign w:val="center"/>
            <w:hideMark/>
          </w:tcPr>
          <w:p w14:paraId="540E1C66" w14:textId="77777777" w:rsidR="00B15616" w:rsidRPr="000B2F96" w:rsidRDefault="00B15616" w:rsidP="00D04818">
            <w:pPr>
              <w:pStyle w:val="Alpha-LevelKopfzeileABs"/>
              <w:jc w:val="center"/>
              <w:rPr>
                <w:color w:val="auto"/>
                <w:sz w:val="28"/>
                <w:szCs w:val="28"/>
              </w:rPr>
            </w:pPr>
            <w:r w:rsidRPr="000B2F96">
              <w:rPr>
                <w:color w:val="auto"/>
                <w:sz w:val="28"/>
                <w:szCs w:val="28"/>
              </w:rPr>
              <w:t>N</w:t>
            </w:r>
          </w:p>
        </w:tc>
        <w:tc>
          <w:tcPr>
            <w:tcW w:w="737" w:type="dxa"/>
            <w:shd w:val="clear" w:color="auto" w:fill="FFFFFF" w:themeFill="background1"/>
            <w:vAlign w:val="center"/>
            <w:hideMark/>
          </w:tcPr>
          <w:p w14:paraId="3C645DF4" w14:textId="77777777" w:rsidR="00B15616" w:rsidRPr="000B2F96" w:rsidRDefault="00B15616" w:rsidP="00D04818">
            <w:pPr>
              <w:pStyle w:val="Alpha-LevelKopfzeileABs"/>
              <w:jc w:val="center"/>
              <w:rPr>
                <w:color w:val="auto"/>
                <w:sz w:val="28"/>
                <w:szCs w:val="28"/>
              </w:rPr>
            </w:pPr>
            <w:r w:rsidRPr="000B2F96">
              <w:rPr>
                <w:color w:val="auto"/>
                <w:sz w:val="28"/>
                <w:szCs w:val="28"/>
              </w:rPr>
              <w:t>E</w:t>
            </w:r>
          </w:p>
        </w:tc>
        <w:tc>
          <w:tcPr>
            <w:tcW w:w="737" w:type="dxa"/>
            <w:shd w:val="clear" w:color="auto" w:fill="FFFFFF" w:themeFill="background1"/>
            <w:vAlign w:val="center"/>
            <w:hideMark/>
          </w:tcPr>
          <w:p w14:paraId="71753EDE"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c>
          <w:tcPr>
            <w:tcW w:w="737" w:type="dxa"/>
            <w:shd w:val="clear" w:color="auto" w:fill="FFFFFF" w:themeFill="background1"/>
            <w:vAlign w:val="center"/>
            <w:hideMark/>
          </w:tcPr>
          <w:p w14:paraId="39F9B3B3" w14:textId="77777777" w:rsidR="00B15616" w:rsidRPr="000B2F96" w:rsidRDefault="00B15616" w:rsidP="00D04818">
            <w:pPr>
              <w:pStyle w:val="Alpha-LevelKopfzeileABs"/>
              <w:jc w:val="center"/>
              <w:rPr>
                <w:color w:val="auto"/>
                <w:sz w:val="28"/>
                <w:szCs w:val="28"/>
              </w:rPr>
            </w:pPr>
            <w:r w:rsidRPr="000B2F96">
              <w:rPr>
                <w:color w:val="auto"/>
                <w:sz w:val="28"/>
                <w:szCs w:val="28"/>
              </w:rPr>
              <w:t>S</w:t>
            </w:r>
          </w:p>
        </w:tc>
        <w:tc>
          <w:tcPr>
            <w:tcW w:w="737" w:type="dxa"/>
            <w:shd w:val="clear" w:color="auto" w:fill="FFFFFF" w:themeFill="background1"/>
            <w:vAlign w:val="center"/>
            <w:hideMark/>
          </w:tcPr>
          <w:p w14:paraId="3B6FA6FB" w14:textId="77777777" w:rsidR="00B15616" w:rsidRPr="000B2F96" w:rsidRDefault="00B15616" w:rsidP="00D04818">
            <w:pPr>
              <w:pStyle w:val="Alpha-LevelKopfzeileABs"/>
              <w:jc w:val="center"/>
              <w:rPr>
                <w:color w:val="auto"/>
                <w:sz w:val="28"/>
                <w:szCs w:val="28"/>
              </w:rPr>
            </w:pPr>
            <w:r w:rsidRPr="000B2F96">
              <w:rPr>
                <w:color w:val="auto"/>
                <w:sz w:val="28"/>
                <w:szCs w:val="28"/>
              </w:rPr>
              <w:t>R</w:t>
            </w:r>
          </w:p>
        </w:tc>
      </w:tr>
      <w:tr w:rsidR="00B15616" w:rsidRPr="00DA03F2" w14:paraId="6B23B79B" w14:textId="77777777" w:rsidTr="00D04818">
        <w:trPr>
          <w:trHeight w:val="737"/>
        </w:trPr>
        <w:tc>
          <w:tcPr>
            <w:tcW w:w="737" w:type="dxa"/>
            <w:shd w:val="clear" w:color="auto" w:fill="FFFFFF" w:themeFill="background1"/>
            <w:vAlign w:val="center"/>
            <w:hideMark/>
          </w:tcPr>
          <w:p w14:paraId="69A686FB" w14:textId="77777777" w:rsidR="00B15616" w:rsidRPr="000B2F96" w:rsidRDefault="00B15616" w:rsidP="00D04818">
            <w:pPr>
              <w:pStyle w:val="Alpha-LevelKopfzeileABs"/>
              <w:jc w:val="center"/>
              <w:rPr>
                <w:color w:val="auto"/>
                <w:sz w:val="28"/>
                <w:szCs w:val="28"/>
              </w:rPr>
            </w:pPr>
            <w:r w:rsidRPr="000B2F96">
              <w:rPr>
                <w:color w:val="auto"/>
                <w:sz w:val="28"/>
                <w:szCs w:val="28"/>
              </w:rPr>
              <w:t>N</w:t>
            </w:r>
          </w:p>
        </w:tc>
        <w:tc>
          <w:tcPr>
            <w:tcW w:w="737" w:type="dxa"/>
            <w:shd w:val="clear" w:color="auto" w:fill="FFFFFF" w:themeFill="background1"/>
            <w:vAlign w:val="center"/>
            <w:hideMark/>
          </w:tcPr>
          <w:p w14:paraId="34954C10"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c>
          <w:tcPr>
            <w:tcW w:w="737" w:type="dxa"/>
            <w:shd w:val="clear" w:color="auto" w:fill="FFFFFF" w:themeFill="background1"/>
            <w:vAlign w:val="center"/>
            <w:hideMark/>
          </w:tcPr>
          <w:p w14:paraId="5E93C579" w14:textId="77777777" w:rsidR="00B15616" w:rsidRPr="000B2F96" w:rsidRDefault="00B15616" w:rsidP="00D04818">
            <w:pPr>
              <w:pStyle w:val="Alpha-LevelKopfzeileABs"/>
              <w:jc w:val="center"/>
              <w:rPr>
                <w:color w:val="auto"/>
                <w:sz w:val="28"/>
                <w:szCs w:val="28"/>
              </w:rPr>
            </w:pPr>
            <w:r w:rsidRPr="000B2F96">
              <w:rPr>
                <w:color w:val="auto"/>
                <w:sz w:val="28"/>
                <w:szCs w:val="28"/>
              </w:rPr>
              <w:t>R</w:t>
            </w:r>
          </w:p>
        </w:tc>
        <w:tc>
          <w:tcPr>
            <w:tcW w:w="737" w:type="dxa"/>
            <w:shd w:val="clear" w:color="auto" w:fill="FFFFFF" w:themeFill="background1"/>
            <w:vAlign w:val="center"/>
            <w:hideMark/>
          </w:tcPr>
          <w:p w14:paraId="660B8D9E" w14:textId="77777777" w:rsidR="00B15616" w:rsidRPr="000B2F96" w:rsidRDefault="00B15616" w:rsidP="00D04818">
            <w:pPr>
              <w:pStyle w:val="Alpha-LevelKopfzeileABs"/>
              <w:jc w:val="center"/>
              <w:rPr>
                <w:color w:val="auto"/>
                <w:sz w:val="28"/>
                <w:szCs w:val="28"/>
              </w:rPr>
            </w:pPr>
            <w:r w:rsidRPr="000B2F96">
              <w:rPr>
                <w:color w:val="auto"/>
                <w:sz w:val="28"/>
                <w:szCs w:val="28"/>
              </w:rPr>
              <w:t>C</w:t>
            </w:r>
          </w:p>
        </w:tc>
        <w:tc>
          <w:tcPr>
            <w:tcW w:w="737" w:type="dxa"/>
            <w:shd w:val="clear" w:color="auto" w:fill="FFFFFF" w:themeFill="background1"/>
            <w:vAlign w:val="center"/>
            <w:hideMark/>
          </w:tcPr>
          <w:p w14:paraId="6444DE5B" w14:textId="77777777" w:rsidR="00B15616" w:rsidRPr="000B2F96" w:rsidRDefault="00B15616" w:rsidP="00D04818">
            <w:pPr>
              <w:pStyle w:val="Alpha-LevelKopfzeileABs"/>
              <w:jc w:val="center"/>
              <w:rPr>
                <w:color w:val="auto"/>
                <w:sz w:val="28"/>
                <w:szCs w:val="28"/>
              </w:rPr>
            </w:pPr>
            <w:r w:rsidRPr="000B2F96">
              <w:rPr>
                <w:color w:val="auto"/>
                <w:sz w:val="28"/>
                <w:szCs w:val="28"/>
              </w:rPr>
              <w:t>F</w:t>
            </w:r>
          </w:p>
        </w:tc>
        <w:tc>
          <w:tcPr>
            <w:tcW w:w="737" w:type="dxa"/>
            <w:shd w:val="clear" w:color="auto" w:fill="FFFFFF" w:themeFill="background1"/>
            <w:vAlign w:val="center"/>
            <w:hideMark/>
          </w:tcPr>
          <w:p w14:paraId="411341D8" w14:textId="77777777" w:rsidR="00B15616" w:rsidRPr="000B2F96" w:rsidRDefault="00B15616" w:rsidP="00D04818">
            <w:pPr>
              <w:pStyle w:val="Alpha-LevelKopfzeileABs"/>
              <w:jc w:val="center"/>
              <w:rPr>
                <w:color w:val="auto"/>
                <w:sz w:val="28"/>
                <w:szCs w:val="28"/>
              </w:rPr>
            </w:pPr>
            <w:r w:rsidRPr="000B2F96">
              <w:rPr>
                <w:color w:val="auto"/>
                <w:sz w:val="28"/>
                <w:szCs w:val="28"/>
              </w:rPr>
              <w:t>I</w:t>
            </w:r>
          </w:p>
        </w:tc>
        <w:tc>
          <w:tcPr>
            <w:tcW w:w="737" w:type="dxa"/>
            <w:shd w:val="clear" w:color="auto" w:fill="FFFFFF" w:themeFill="background1"/>
            <w:vAlign w:val="center"/>
            <w:hideMark/>
          </w:tcPr>
          <w:p w14:paraId="1AD1CDD1" w14:textId="77777777" w:rsidR="00B15616" w:rsidRPr="000B2F96" w:rsidRDefault="00B15616" w:rsidP="00D04818">
            <w:pPr>
              <w:pStyle w:val="Alpha-LevelKopfzeileABs"/>
              <w:jc w:val="center"/>
              <w:rPr>
                <w:color w:val="auto"/>
                <w:sz w:val="28"/>
                <w:szCs w:val="28"/>
              </w:rPr>
            </w:pPr>
            <w:r w:rsidRPr="000B2F96">
              <w:rPr>
                <w:color w:val="auto"/>
                <w:sz w:val="28"/>
                <w:szCs w:val="28"/>
              </w:rPr>
              <w:t>I</w:t>
            </w:r>
          </w:p>
        </w:tc>
        <w:tc>
          <w:tcPr>
            <w:tcW w:w="737" w:type="dxa"/>
            <w:shd w:val="clear" w:color="auto" w:fill="FFFFFF" w:themeFill="background1"/>
            <w:vAlign w:val="center"/>
            <w:hideMark/>
          </w:tcPr>
          <w:p w14:paraId="7DD1964D" w14:textId="77777777" w:rsidR="00B15616" w:rsidRPr="000B2F96" w:rsidRDefault="00B15616" w:rsidP="00D04818">
            <w:pPr>
              <w:pStyle w:val="Alpha-LevelKopfzeileABs"/>
              <w:jc w:val="center"/>
              <w:rPr>
                <w:color w:val="auto"/>
                <w:sz w:val="28"/>
                <w:szCs w:val="28"/>
              </w:rPr>
            </w:pPr>
            <w:r w:rsidRPr="000B2F96">
              <w:rPr>
                <w:color w:val="auto"/>
                <w:sz w:val="28"/>
                <w:szCs w:val="28"/>
              </w:rPr>
              <w:t>E</w:t>
            </w:r>
          </w:p>
        </w:tc>
        <w:tc>
          <w:tcPr>
            <w:tcW w:w="737" w:type="dxa"/>
            <w:shd w:val="clear" w:color="auto" w:fill="FFFFFF" w:themeFill="background1"/>
            <w:vAlign w:val="center"/>
            <w:hideMark/>
          </w:tcPr>
          <w:p w14:paraId="6C7FFDD5" w14:textId="77777777" w:rsidR="00B15616" w:rsidRPr="000B2F96" w:rsidRDefault="00B15616" w:rsidP="00D04818">
            <w:pPr>
              <w:pStyle w:val="Alpha-LevelKopfzeileABs"/>
              <w:jc w:val="center"/>
              <w:rPr>
                <w:color w:val="auto"/>
                <w:sz w:val="28"/>
                <w:szCs w:val="28"/>
              </w:rPr>
            </w:pPr>
            <w:r w:rsidRPr="000B2F96">
              <w:rPr>
                <w:color w:val="auto"/>
                <w:sz w:val="28"/>
                <w:szCs w:val="28"/>
              </w:rPr>
              <w:t>X</w:t>
            </w:r>
          </w:p>
        </w:tc>
        <w:tc>
          <w:tcPr>
            <w:tcW w:w="737" w:type="dxa"/>
            <w:shd w:val="clear" w:color="auto" w:fill="FFFFFF" w:themeFill="background1"/>
            <w:vAlign w:val="center"/>
            <w:hideMark/>
          </w:tcPr>
          <w:p w14:paraId="0539C9F2" w14:textId="77777777" w:rsidR="00B15616" w:rsidRPr="000B2F96" w:rsidRDefault="00B15616" w:rsidP="00D04818">
            <w:pPr>
              <w:pStyle w:val="Alpha-LevelKopfzeileABs"/>
              <w:jc w:val="center"/>
              <w:rPr>
                <w:color w:val="auto"/>
                <w:sz w:val="28"/>
                <w:szCs w:val="28"/>
              </w:rPr>
            </w:pPr>
            <w:r w:rsidRPr="000B2F96">
              <w:rPr>
                <w:color w:val="auto"/>
                <w:sz w:val="28"/>
                <w:szCs w:val="28"/>
              </w:rPr>
              <w:t>A</w:t>
            </w:r>
          </w:p>
        </w:tc>
        <w:tc>
          <w:tcPr>
            <w:tcW w:w="737" w:type="dxa"/>
            <w:shd w:val="clear" w:color="auto" w:fill="FFFFFF" w:themeFill="background1"/>
            <w:vAlign w:val="center"/>
            <w:hideMark/>
          </w:tcPr>
          <w:p w14:paraId="1504FC3E" w14:textId="77777777" w:rsidR="00B15616" w:rsidRPr="000B2F96" w:rsidRDefault="00B15616" w:rsidP="00D04818">
            <w:pPr>
              <w:pStyle w:val="Alpha-LevelKopfzeileABs"/>
              <w:jc w:val="center"/>
              <w:rPr>
                <w:color w:val="auto"/>
                <w:sz w:val="28"/>
                <w:szCs w:val="28"/>
              </w:rPr>
            </w:pPr>
            <w:r w:rsidRPr="000B2F96">
              <w:rPr>
                <w:color w:val="auto"/>
                <w:sz w:val="28"/>
                <w:szCs w:val="28"/>
              </w:rPr>
              <w:t>S</w:t>
            </w:r>
          </w:p>
        </w:tc>
        <w:tc>
          <w:tcPr>
            <w:tcW w:w="737" w:type="dxa"/>
            <w:shd w:val="clear" w:color="auto" w:fill="FFFFFF" w:themeFill="background1"/>
            <w:vAlign w:val="center"/>
            <w:hideMark/>
          </w:tcPr>
          <w:p w14:paraId="7B4D9A41" w14:textId="77777777" w:rsidR="00B15616" w:rsidRPr="000B2F96" w:rsidRDefault="00B15616" w:rsidP="00D04818">
            <w:pPr>
              <w:pStyle w:val="Alpha-LevelKopfzeileABs"/>
              <w:jc w:val="center"/>
              <w:rPr>
                <w:color w:val="auto"/>
                <w:sz w:val="28"/>
                <w:szCs w:val="28"/>
              </w:rPr>
            </w:pPr>
            <w:r w:rsidRPr="000B2F96">
              <w:rPr>
                <w:color w:val="auto"/>
                <w:sz w:val="28"/>
                <w:szCs w:val="28"/>
              </w:rPr>
              <w:t>V</w:t>
            </w:r>
          </w:p>
        </w:tc>
      </w:tr>
      <w:tr w:rsidR="00B15616" w:rsidRPr="00DA03F2" w14:paraId="59AB98A9" w14:textId="77777777" w:rsidTr="00D04818">
        <w:trPr>
          <w:trHeight w:val="737"/>
        </w:trPr>
        <w:tc>
          <w:tcPr>
            <w:tcW w:w="737" w:type="dxa"/>
            <w:shd w:val="clear" w:color="auto" w:fill="FFFFFF" w:themeFill="background1"/>
            <w:vAlign w:val="center"/>
            <w:hideMark/>
          </w:tcPr>
          <w:p w14:paraId="5447A939" w14:textId="77777777" w:rsidR="00B15616" w:rsidRPr="000B2F96" w:rsidRDefault="00B15616" w:rsidP="00D04818">
            <w:pPr>
              <w:pStyle w:val="Alpha-LevelKopfzeileABs"/>
              <w:jc w:val="center"/>
              <w:rPr>
                <w:color w:val="auto"/>
                <w:sz w:val="28"/>
                <w:szCs w:val="28"/>
              </w:rPr>
            </w:pPr>
            <w:r w:rsidRPr="000B2F96">
              <w:rPr>
                <w:color w:val="auto"/>
                <w:sz w:val="28"/>
                <w:szCs w:val="28"/>
              </w:rPr>
              <w:t>F</w:t>
            </w:r>
          </w:p>
        </w:tc>
        <w:tc>
          <w:tcPr>
            <w:tcW w:w="737" w:type="dxa"/>
            <w:shd w:val="clear" w:color="auto" w:fill="FFFFFF" w:themeFill="background1"/>
            <w:vAlign w:val="center"/>
            <w:hideMark/>
          </w:tcPr>
          <w:p w14:paraId="5C33C98B" w14:textId="77777777" w:rsidR="00B15616" w:rsidRPr="000B2F96" w:rsidRDefault="00B15616" w:rsidP="00D04818">
            <w:pPr>
              <w:pStyle w:val="Alpha-LevelKopfzeileABs"/>
              <w:jc w:val="center"/>
              <w:rPr>
                <w:color w:val="auto"/>
                <w:sz w:val="28"/>
                <w:szCs w:val="28"/>
              </w:rPr>
            </w:pPr>
            <w:r w:rsidRPr="000B2F96">
              <w:rPr>
                <w:color w:val="auto"/>
                <w:sz w:val="28"/>
                <w:szCs w:val="28"/>
              </w:rPr>
              <w:t>R</w:t>
            </w:r>
          </w:p>
        </w:tc>
        <w:tc>
          <w:tcPr>
            <w:tcW w:w="737" w:type="dxa"/>
            <w:shd w:val="clear" w:color="auto" w:fill="FFFFFF" w:themeFill="background1"/>
            <w:vAlign w:val="center"/>
            <w:hideMark/>
          </w:tcPr>
          <w:p w14:paraId="49C7D188" w14:textId="77777777" w:rsidR="00B15616" w:rsidRPr="000B2F96" w:rsidRDefault="00B15616" w:rsidP="00D04818">
            <w:pPr>
              <w:pStyle w:val="Alpha-LevelKopfzeileABs"/>
              <w:jc w:val="center"/>
              <w:rPr>
                <w:color w:val="auto"/>
                <w:sz w:val="28"/>
                <w:szCs w:val="28"/>
              </w:rPr>
            </w:pPr>
            <w:r w:rsidRPr="000B2F96">
              <w:rPr>
                <w:color w:val="auto"/>
                <w:sz w:val="28"/>
                <w:szCs w:val="28"/>
              </w:rPr>
              <w:t>F</w:t>
            </w:r>
          </w:p>
        </w:tc>
        <w:tc>
          <w:tcPr>
            <w:tcW w:w="737" w:type="dxa"/>
            <w:shd w:val="clear" w:color="auto" w:fill="FFFFFF" w:themeFill="background1"/>
            <w:vAlign w:val="center"/>
            <w:hideMark/>
          </w:tcPr>
          <w:p w14:paraId="11BE27CD" w14:textId="77777777" w:rsidR="00B15616" w:rsidRPr="000B2F96" w:rsidRDefault="00B15616" w:rsidP="00D04818">
            <w:pPr>
              <w:pStyle w:val="Alpha-LevelKopfzeileABs"/>
              <w:jc w:val="center"/>
              <w:rPr>
                <w:color w:val="auto"/>
                <w:sz w:val="28"/>
                <w:szCs w:val="28"/>
              </w:rPr>
            </w:pPr>
            <w:r w:rsidRPr="000B2F96">
              <w:rPr>
                <w:color w:val="auto"/>
                <w:sz w:val="28"/>
                <w:szCs w:val="28"/>
              </w:rPr>
              <w:t>N</w:t>
            </w:r>
          </w:p>
        </w:tc>
        <w:tc>
          <w:tcPr>
            <w:tcW w:w="737" w:type="dxa"/>
            <w:shd w:val="clear" w:color="auto" w:fill="FFFFFF" w:themeFill="background1"/>
            <w:vAlign w:val="center"/>
            <w:hideMark/>
          </w:tcPr>
          <w:p w14:paraId="47098B56" w14:textId="77777777" w:rsidR="00B15616" w:rsidRPr="000B2F96" w:rsidRDefault="00B15616" w:rsidP="00D04818">
            <w:pPr>
              <w:pStyle w:val="Alpha-LevelKopfzeileABs"/>
              <w:jc w:val="center"/>
              <w:rPr>
                <w:color w:val="auto"/>
                <w:sz w:val="28"/>
                <w:szCs w:val="28"/>
              </w:rPr>
            </w:pPr>
            <w:r w:rsidRPr="000B2F96">
              <w:rPr>
                <w:color w:val="auto"/>
                <w:sz w:val="28"/>
                <w:szCs w:val="28"/>
              </w:rPr>
              <w:t>D</w:t>
            </w:r>
          </w:p>
        </w:tc>
        <w:tc>
          <w:tcPr>
            <w:tcW w:w="737" w:type="dxa"/>
            <w:shd w:val="clear" w:color="auto" w:fill="FFFFFF" w:themeFill="background1"/>
            <w:vAlign w:val="center"/>
            <w:hideMark/>
          </w:tcPr>
          <w:p w14:paraId="54332DFE" w14:textId="77777777" w:rsidR="00B15616" w:rsidRPr="000B2F96" w:rsidRDefault="00B15616" w:rsidP="00D04818">
            <w:pPr>
              <w:pStyle w:val="Alpha-LevelKopfzeileABs"/>
              <w:jc w:val="center"/>
              <w:rPr>
                <w:color w:val="auto"/>
                <w:sz w:val="28"/>
                <w:szCs w:val="28"/>
              </w:rPr>
            </w:pPr>
            <w:r w:rsidRPr="000B2F96">
              <w:rPr>
                <w:color w:val="auto"/>
                <w:sz w:val="28"/>
                <w:szCs w:val="28"/>
              </w:rPr>
              <w:t>W</w:t>
            </w:r>
          </w:p>
        </w:tc>
        <w:tc>
          <w:tcPr>
            <w:tcW w:w="737" w:type="dxa"/>
            <w:shd w:val="clear" w:color="auto" w:fill="FFFFFF" w:themeFill="background1"/>
            <w:vAlign w:val="center"/>
            <w:hideMark/>
          </w:tcPr>
          <w:p w14:paraId="4A785B9D" w14:textId="77777777" w:rsidR="00B15616" w:rsidRPr="000B2F96" w:rsidRDefault="00B15616" w:rsidP="00D04818">
            <w:pPr>
              <w:pStyle w:val="Alpha-LevelKopfzeileABs"/>
              <w:jc w:val="center"/>
              <w:rPr>
                <w:color w:val="auto"/>
                <w:sz w:val="28"/>
                <w:szCs w:val="28"/>
              </w:rPr>
            </w:pPr>
            <w:r w:rsidRPr="000B2F96">
              <w:rPr>
                <w:color w:val="auto"/>
                <w:sz w:val="28"/>
                <w:szCs w:val="28"/>
              </w:rPr>
              <w:t>B</w:t>
            </w:r>
          </w:p>
        </w:tc>
        <w:tc>
          <w:tcPr>
            <w:tcW w:w="737" w:type="dxa"/>
            <w:shd w:val="clear" w:color="auto" w:fill="FFFFFF" w:themeFill="background1"/>
            <w:vAlign w:val="center"/>
            <w:hideMark/>
          </w:tcPr>
          <w:p w14:paraId="065F76EC" w14:textId="77777777" w:rsidR="00B15616" w:rsidRPr="000B2F96" w:rsidRDefault="00B15616" w:rsidP="00D04818">
            <w:pPr>
              <w:pStyle w:val="Alpha-LevelKopfzeileABs"/>
              <w:jc w:val="center"/>
              <w:rPr>
                <w:color w:val="auto"/>
                <w:sz w:val="28"/>
                <w:szCs w:val="28"/>
              </w:rPr>
            </w:pPr>
            <w:r w:rsidRPr="000B2F96">
              <w:rPr>
                <w:color w:val="auto"/>
                <w:sz w:val="28"/>
                <w:szCs w:val="28"/>
              </w:rPr>
              <w:t>E</w:t>
            </w:r>
          </w:p>
        </w:tc>
        <w:tc>
          <w:tcPr>
            <w:tcW w:w="737" w:type="dxa"/>
            <w:shd w:val="clear" w:color="auto" w:fill="FFFFFF" w:themeFill="background1"/>
            <w:vAlign w:val="center"/>
            <w:hideMark/>
          </w:tcPr>
          <w:p w14:paraId="1761E9E5" w14:textId="77777777" w:rsidR="00B15616" w:rsidRPr="000B2F96" w:rsidRDefault="00B15616" w:rsidP="00D04818">
            <w:pPr>
              <w:pStyle w:val="Alpha-LevelKopfzeileABs"/>
              <w:jc w:val="center"/>
              <w:rPr>
                <w:color w:val="auto"/>
                <w:sz w:val="28"/>
                <w:szCs w:val="28"/>
              </w:rPr>
            </w:pPr>
            <w:r w:rsidRPr="000B2F96">
              <w:rPr>
                <w:color w:val="auto"/>
                <w:sz w:val="28"/>
                <w:szCs w:val="28"/>
              </w:rPr>
              <w:t>T</w:t>
            </w:r>
          </w:p>
        </w:tc>
        <w:tc>
          <w:tcPr>
            <w:tcW w:w="737" w:type="dxa"/>
            <w:shd w:val="clear" w:color="auto" w:fill="FFFFFF" w:themeFill="background1"/>
            <w:vAlign w:val="center"/>
            <w:hideMark/>
          </w:tcPr>
          <w:p w14:paraId="2256A579" w14:textId="77777777" w:rsidR="00B15616" w:rsidRPr="000B2F96" w:rsidRDefault="00B15616" w:rsidP="00D04818">
            <w:pPr>
              <w:pStyle w:val="Alpha-LevelKopfzeileABs"/>
              <w:jc w:val="center"/>
              <w:rPr>
                <w:color w:val="auto"/>
                <w:sz w:val="28"/>
                <w:szCs w:val="28"/>
              </w:rPr>
            </w:pPr>
            <w:r w:rsidRPr="000B2F96">
              <w:rPr>
                <w:color w:val="auto"/>
                <w:sz w:val="28"/>
                <w:szCs w:val="28"/>
              </w:rPr>
              <w:t>R</w:t>
            </w:r>
          </w:p>
        </w:tc>
        <w:tc>
          <w:tcPr>
            <w:tcW w:w="737" w:type="dxa"/>
            <w:shd w:val="clear" w:color="auto" w:fill="FFFFFF" w:themeFill="background1"/>
            <w:vAlign w:val="center"/>
            <w:hideMark/>
          </w:tcPr>
          <w:p w14:paraId="7116DE08" w14:textId="77777777" w:rsidR="00B15616" w:rsidRPr="000B2F96" w:rsidRDefault="00B15616" w:rsidP="00D04818">
            <w:pPr>
              <w:pStyle w:val="Alpha-LevelKopfzeileABs"/>
              <w:jc w:val="center"/>
              <w:rPr>
                <w:color w:val="auto"/>
                <w:sz w:val="28"/>
                <w:szCs w:val="28"/>
              </w:rPr>
            </w:pPr>
            <w:r w:rsidRPr="000B2F96">
              <w:rPr>
                <w:color w:val="auto"/>
                <w:sz w:val="28"/>
                <w:szCs w:val="28"/>
              </w:rPr>
              <w:t>U</w:t>
            </w:r>
          </w:p>
        </w:tc>
        <w:tc>
          <w:tcPr>
            <w:tcW w:w="737" w:type="dxa"/>
            <w:shd w:val="clear" w:color="auto" w:fill="FFFFFF" w:themeFill="background1"/>
            <w:vAlign w:val="center"/>
            <w:hideMark/>
          </w:tcPr>
          <w:p w14:paraId="1550D943" w14:textId="77777777" w:rsidR="00B15616" w:rsidRPr="000B2F96" w:rsidRDefault="00B15616" w:rsidP="00D04818">
            <w:pPr>
              <w:pStyle w:val="Alpha-LevelKopfzeileABs"/>
              <w:jc w:val="center"/>
              <w:rPr>
                <w:color w:val="auto"/>
                <w:sz w:val="28"/>
                <w:szCs w:val="28"/>
              </w:rPr>
            </w:pPr>
            <w:r w:rsidRPr="000B2F96">
              <w:rPr>
                <w:color w:val="auto"/>
                <w:sz w:val="28"/>
                <w:szCs w:val="28"/>
              </w:rPr>
              <w:t>G</w:t>
            </w:r>
          </w:p>
        </w:tc>
      </w:tr>
    </w:tbl>
    <w:p w14:paraId="694ED334" w14:textId="77777777" w:rsidR="00B15616" w:rsidRDefault="00B15616" w:rsidP="00502010">
      <w:pPr>
        <w:spacing w:after="240"/>
        <w:rPr>
          <w:sz w:val="24"/>
          <w:szCs w:val="22"/>
        </w:rPr>
        <w:sectPr w:rsidR="00B15616" w:rsidSect="00D04818">
          <w:headerReference w:type="first" r:id="rId235"/>
          <w:pgSz w:w="11900" w:h="16840"/>
          <w:pgMar w:top="2835" w:right="851" w:bottom="1134" w:left="851" w:header="709" w:footer="454" w:gutter="0"/>
          <w:cols w:space="708"/>
          <w:titlePg/>
          <w:docGrid w:linePitch="360"/>
        </w:sectPr>
      </w:pPr>
    </w:p>
    <w:tbl>
      <w:tblPr>
        <w:tblStyle w:val="Tabellenraster"/>
        <w:tblW w:w="4340" w:type="pct"/>
        <w:tblInd w:w="421" w:type="dxa"/>
        <w:tblLook w:val="04A0" w:firstRow="1" w:lastRow="0" w:firstColumn="1" w:lastColumn="0" w:noHBand="0" w:noVBand="1"/>
      </w:tblPr>
      <w:tblGrid>
        <w:gridCol w:w="736"/>
        <w:gridCol w:w="737"/>
        <w:gridCol w:w="737"/>
        <w:gridCol w:w="737"/>
        <w:gridCol w:w="737"/>
        <w:gridCol w:w="737"/>
        <w:gridCol w:w="737"/>
        <w:gridCol w:w="737"/>
        <w:gridCol w:w="737"/>
        <w:gridCol w:w="737"/>
        <w:gridCol w:w="737"/>
        <w:gridCol w:w="737"/>
      </w:tblGrid>
      <w:tr w:rsidR="007D20A7" w:rsidRPr="00472D7F" w14:paraId="71619049" w14:textId="77777777" w:rsidTr="00D04818">
        <w:trPr>
          <w:trHeight w:val="737"/>
        </w:trPr>
        <w:tc>
          <w:tcPr>
            <w:tcW w:w="737" w:type="dxa"/>
            <w:vAlign w:val="center"/>
            <w:hideMark/>
          </w:tcPr>
          <w:p w14:paraId="35EFF5D1" w14:textId="77777777" w:rsidR="007D20A7" w:rsidRPr="00125D6F" w:rsidRDefault="007D20A7" w:rsidP="00D04818">
            <w:pPr>
              <w:pStyle w:val="Alpha-LevelKopfzeileABs"/>
              <w:jc w:val="center"/>
              <w:rPr>
                <w:color w:val="auto"/>
                <w:sz w:val="28"/>
                <w:szCs w:val="28"/>
              </w:rPr>
            </w:pPr>
            <w:r w:rsidRPr="00125D6F">
              <w:rPr>
                <w:color w:val="auto"/>
                <w:sz w:val="28"/>
                <w:szCs w:val="28"/>
              </w:rPr>
              <w:lastRenderedPageBreak/>
              <w:t>Z</w:t>
            </w:r>
          </w:p>
        </w:tc>
        <w:tc>
          <w:tcPr>
            <w:tcW w:w="737" w:type="dxa"/>
            <w:vAlign w:val="center"/>
            <w:hideMark/>
          </w:tcPr>
          <w:p w14:paraId="51B6110A" w14:textId="77777777" w:rsidR="007D20A7" w:rsidRPr="00125D6F" w:rsidRDefault="007D20A7" w:rsidP="00D04818">
            <w:pPr>
              <w:pStyle w:val="Alpha-LevelKopfzeileABs"/>
              <w:jc w:val="center"/>
              <w:rPr>
                <w:color w:val="auto"/>
                <w:sz w:val="28"/>
                <w:szCs w:val="28"/>
              </w:rPr>
            </w:pPr>
            <w:r w:rsidRPr="00125D6F">
              <w:rPr>
                <w:color w:val="auto"/>
                <w:sz w:val="28"/>
                <w:szCs w:val="28"/>
              </w:rPr>
              <w:t>Q</w:t>
            </w:r>
          </w:p>
        </w:tc>
        <w:tc>
          <w:tcPr>
            <w:tcW w:w="737" w:type="dxa"/>
            <w:shd w:val="clear" w:color="auto" w:fill="404040" w:themeFill="text1" w:themeFillTint="BF"/>
            <w:vAlign w:val="center"/>
            <w:hideMark/>
          </w:tcPr>
          <w:p w14:paraId="50B89CBA"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F</w:t>
            </w:r>
          </w:p>
        </w:tc>
        <w:tc>
          <w:tcPr>
            <w:tcW w:w="737" w:type="dxa"/>
            <w:shd w:val="clear" w:color="auto" w:fill="404040" w:themeFill="text1" w:themeFillTint="BF"/>
            <w:vAlign w:val="center"/>
            <w:hideMark/>
          </w:tcPr>
          <w:p w14:paraId="55615B38"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R</w:t>
            </w:r>
          </w:p>
        </w:tc>
        <w:tc>
          <w:tcPr>
            <w:tcW w:w="737" w:type="dxa"/>
            <w:shd w:val="clear" w:color="auto" w:fill="404040" w:themeFill="text1" w:themeFillTint="BF"/>
            <w:vAlign w:val="center"/>
            <w:hideMark/>
          </w:tcPr>
          <w:p w14:paraId="12F55068"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I</w:t>
            </w:r>
          </w:p>
        </w:tc>
        <w:tc>
          <w:tcPr>
            <w:tcW w:w="737" w:type="dxa"/>
            <w:shd w:val="clear" w:color="auto" w:fill="404040" w:themeFill="text1" w:themeFillTint="BF"/>
            <w:vAlign w:val="center"/>
            <w:hideMark/>
          </w:tcPr>
          <w:p w14:paraId="681A702F"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S</w:t>
            </w:r>
          </w:p>
        </w:tc>
        <w:tc>
          <w:tcPr>
            <w:tcW w:w="737" w:type="dxa"/>
            <w:shd w:val="clear" w:color="auto" w:fill="404040" w:themeFill="text1" w:themeFillTint="BF"/>
            <w:vAlign w:val="center"/>
            <w:hideMark/>
          </w:tcPr>
          <w:p w14:paraId="594EA313"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T</w:t>
            </w:r>
          </w:p>
        </w:tc>
        <w:tc>
          <w:tcPr>
            <w:tcW w:w="737" w:type="dxa"/>
            <w:shd w:val="clear" w:color="auto" w:fill="auto"/>
            <w:vAlign w:val="center"/>
            <w:hideMark/>
          </w:tcPr>
          <w:p w14:paraId="38D2EE3D" w14:textId="77777777" w:rsidR="007D20A7" w:rsidRPr="00125D6F" w:rsidRDefault="007D20A7" w:rsidP="00D04818">
            <w:pPr>
              <w:pStyle w:val="Alpha-LevelKopfzeileABs"/>
              <w:jc w:val="center"/>
              <w:rPr>
                <w:color w:val="auto"/>
                <w:sz w:val="28"/>
                <w:szCs w:val="28"/>
              </w:rPr>
            </w:pPr>
            <w:r w:rsidRPr="00125D6F">
              <w:rPr>
                <w:color w:val="auto"/>
                <w:sz w:val="28"/>
                <w:szCs w:val="28"/>
              </w:rPr>
              <w:t>A</w:t>
            </w:r>
          </w:p>
        </w:tc>
        <w:tc>
          <w:tcPr>
            <w:tcW w:w="737" w:type="dxa"/>
            <w:shd w:val="clear" w:color="auto" w:fill="auto"/>
            <w:vAlign w:val="center"/>
            <w:hideMark/>
          </w:tcPr>
          <w:p w14:paraId="0F0A67F0" w14:textId="77777777" w:rsidR="007D20A7" w:rsidRPr="00125D6F" w:rsidRDefault="007D20A7" w:rsidP="00D04818">
            <w:pPr>
              <w:pStyle w:val="Alpha-LevelKopfzeileABs"/>
              <w:jc w:val="center"/>
              <w:rPr>
                <w:color w:val="auto"/>
                <w:sz w:val="28"/>
                <w:szCs w:val="28"/>
              </w:rPr>
            </w:pPr>
            <w:r w:rsidRPr="00125D6F">
              <w:rPr>
                <w:color w:val="auto"/>
                <w:sz w:val="28"/>
                <w:szCs w:val="28"/>
              </w:rPr>
              <w:t>H</w:t>
            </w:r>
          </w:p>
        </w:tc>
        <w:tc>
          <w:tcPr>
            <w:tcW w:w="737" w:type="dxa"/>
            <w:shd w:val="clear" w:color="auto" w:fill="auto"/>
            <w:vAlign w:val="center"/>
            <w:hideMark/>
          </w:tcPr>
          <w:p w14:paraId="1D422A7F" w14:textId="77777777" w:rsidR="007D20A7" w:rsidRPr="00125D6F" w:rsidRDefault="007D20A7" w:rsidP="00D04818">
            <w:pPr>
              <w:pStyle w:val="Alpha-LevelKopfzeileABs"/>
              <w:jc w:val="center"/>
              <w:rPr>
                <w:color w:val="auto"/>
                <w:sz w:val="28"/>
                <w:szCs w:val="28"/>
              </w:rPr>
            </w:pPr>
            <w:r w:rsidRPr="00125D6F">
              <w:rPr>
                <w:color w:val="auto"/>
                <w:sz w:val="28"/>
                <w:szCs w:val="28"/>
              </w:rPr>
              <w:t>C</w:t>
            </w:r>
          </w:p>
        </w:tc>
        <w:tc>
          <w:tcPr>
            <w:tcW w:w="737" w:type="dxa"/>
            <w:shd w:val="clear" w:color="auto" w:fill="auto"/>
            <w:vAlign w:val="center"/>
            <w:hideMark/>
          </w:tcPr>
          <w:p w14:paraId="0E65087B" w14:textId="77777777" w:rsidR="007D20A7" w:rsidRPr="00125D6F" w:rsidRDefault="007D20A7" w:rsidP="00D04818">
            <w:pPr>
              <w:pStyle w:val="Alpha-LevelKopfzeileABs"/>
              <w:jc w:val="center"/>
              <w:rPr>
                <w:color w:val="auto"/>
                <w:sz w:val="28"/>
                <w:szCs w:val="28"/>
              </w:rPr>
            </w:pPr>
            <w:r w:rsidRPr="00125D6F">
              <w:rPr>
                <w:color w:val="auto"/>
                <w:sz w:val="28"/>
                <w:szCs w:val="28"/>
              </w:rPr>
              <w:t>F</w:t>
            </w:r>
          </w:p>
        </w:tc>
        <w:tc>
          <w:tcPr>
            <w:tcW w:w="737" w:type="dxa"/>
            <w:vAlign w:val="center"/>
            <w:hideMark/>
          </w:tcPr>
          <w:p w14:paraId="55030EF4" w14:textId="77777777" w:rsidR="007D20A7" w:rsidRPr="00125D6F" w:rsidRDefault="007D20A7" w:rsidP="00D04818">
            <w:pPr>
              <w:pStyle w:val="Alpha-LevelKopfzeileABs"/>
              <w:jc w:val="center"/>
              <w:rPr>
                <w:color w:val="auto"/>
                <w:sz w:val="28"/>
                <w:szCs w:val="28"/>
              </w:rPr>
            </w:pPr>
            <w:r w:rsidRPr="00125D6F">
              <w:rPr>
                <w:color w:val="auto"/>
                <w:sz w:val="28"/>
                <w:szCs w:val="28"/>
              </w:rPr>
              <w:t>Q</w:t>
            </w:r>
          </w:p>
        </w:tc>
      </w:tr>
      <w:tr w:rsidR="007D20A7" w:rsidRPr="00472D7F" w14:paraId="69FC4D98" w14:textId="77777777" w:rsidTr="00D04818">
        <w:trPr>
          <w:trHeight w:val="737"/>
        </w:trPr>
        <w:tc>
          <w:tcPr>
            <w:tcW w:w="737" w:type="dxa"/>
            <w:vAlign w:val="center"/>
            <w:hideMark/>
          </w:tcPr>
          <w:p w14:paraId="46E94511" w14:textId="77777777" w:rsidR="007D20A7" w:rsidRPr="00125D6F" w:rsidRDefault="007D20A7" w:rsidP="00D04818">
            <w:pPr>
              <w:pStyle w:val="Alpha-LevelKopfzeileABs"/>
              <w:jc w:val="center"/>
              <w:rPr>
                <w:color w:val="auto"/>
                <w:sz w:val="28"/>
                <w:szCs w:val="28"/>
              </w:rPr>
            </w:pPr>
            <w:r w:rsidRPr="00125D6F">
              <w:rPr>
                <w:color w:val="auto"/>
                <w:sz w:val="28"/>
                <w:szCs w:val="28"/>
              </w:rPr>
              <w:t>Q</w:t>
            </w:r>
          </w:p>
        </w:tc>
        <w:tc>
          <w:tcPr>
            <w:tcW w:w="737" w:type="dxa"/>
            <w:vAlign w:val="center"/>
            <w:hideMark/>
          </w:tcPr>
          <w:p w14:paraId="7E0B8373" w14:textId="77777777" w:rsidR="007D20A7" w:rsidRPr="00125D6F" w:rsidRDefault="007D20A7" w:rsidP="00D04818">
            <w:pPr>
              <w:pStyle w:val="Alpha-LevelKopfzeileABs"/>
              <w:jc w:val="center"/>
              <w:rPr>
                <w:color w:val="auto"/>
                <w:sz w:val="28"/>
                <w:szCs w:val="28"/>
              </w:rPr>
            </w:pPr>
            <w:r w:rsidRPr="00125D6F">
              <w:rPr>
                <w:color w:val="auto"/>
                <w:sz w:val="28"/>
                <w:szCs w:val="28"/>
              </w:rPr>
              <w:t>R</w:t>
            </w:r>
          </w:p>
        </w:tc>
        <w:tc>
          <w:tcPr>
            <w:tcW w:w="737" w:type="dxa"/>
            <w:vAlign w:val="center"/>
            <w:hideMark/>
          </w:tcPr>
          <w:p w14:paraId="1ABED0A9" w14:textId="77777777" w:rsidR="007D20A7" w:rsidRPr="00125D6F" w:rsidRDefault="007D20A7" w:rsidP="00D04818">
            <w:pPr>
              <w:pStyle w:val="Alpha-LevelKopfzeileABs"/>
              <w:jc w:val="center"/>
              <w:rPr>
                <w:color w:val="auto"/>
                <w:sz w:val="28"/>
                <w:szCs w:val="28"/>
              </w:rPr>
            </w:pPr>
            <w:r w:rsidRPr="00125D6F">
              <w:rPr>
                <w:color w:val="auto"/>
                <w:sz w:val="28"/>
                <w:szCs w:val="28"/>
              </w:rPr>
              <w:t>N</w:t>
            </w:r>
          </w:p>
        </w:tc>
        <w:tc>
          <w:tcPr>
            <w:tcW w:w="737" w:type="dxa"/>
            <w:vAlign w:val="center"/>
            <w:hideMark/>
          </w:tcPr>
          <w:p w14:paraId="25579CDE" w14:textId="77777777" w:rsidR="007D20A7" w:rsidRPr="00125D6F" w:rsidRDefault="007D20A7" w:rsidP="00D04818">
            <w:pPr>
              <w:pStyle w:val="Alpha-LevelKopfzeileABs"/>
              <w:jc w:val="center"/>
              <w:rPr>
                <w:color w:val="auto"/>
                <w:sz w:val="28"/>
                <w:szCs w:val="28"/>
              </w:rPr>
            </w:pPr>
            <w:r w:rsidRPr="00125D6F">
              <w:rPr>
                <w:color w:val="auto"/>
                <w:sz w:val="28"/>
                <w:szCs w:val="28"/>
              </w:rPr>
              <w:t>S</w:t>
            </w:r>
          </w:p>
        </w:tc>
        <w:tc>
          <w:tcPr>
            <w:tcW w:w="737" w:type="dxa"/>
            <w:vAlign w:val="center"/>
            <w:hideMark/>
          </w:tcPr>
          <w:p w14:paraId="2D29B057" w14:textId="77777777" w:rsidR="007D20A7" w:rsidRPr="00125D6F" w:rsidRDefault="007D20A7" w:rsidP="00D04818">
            <w:pPr>
              <w:pStyle w:val="Alpha-LevelKopfzeileABs"/>
              <w:jc w:val="center"/>
              <w:rPr>
                <w:color w:val="auto"/>
                <w:sz w:val="28"/>
                <w:szCs w:val="28"/>
              </w:rPr>
            </w:pPr>
            <w:r w:rsidRPr="00125D6F">
              <w:rPr>
                <w:color w:val="auto"/>
                <w:sz w:val="28"/>
                <w:szCs w:val="28"/>
              </w:rPr>
              <w:t>I</w:t>
            </w:r>
          </w:p>
        </w:tc>
        <w:tc>
          <w:tcPr>
            <w:tcW w:w="737" w:type="dxa"/>
            <w:vAlign w:val="center"/>
            <w:hideMark/>
          </w:tcPr>
          <w:p w14:paraId="335EBC38" w14:textId="77777777" w:rsidR="007D20A7" w:rsidRPr="00125D6F" w:rsidRDefault="007D20A7" w:rsidP="00D04818">
            <w:pPr>
              <w:pStyle w:val="Alpha-LevelKopfzeileABs"/>
              <w:jc w:val="center"/>
              <w:rPr>
                <w:color w:val="auto"/>
                <w:sz w:val="28"/>
                <w:szCs w:val="28"/>
              </w:rPr>
            </w:pPr>
            <w:r w:rsidRPr="00125D6F">
              <w:rPr>
                <w:color w:val="auto"/>
                <w:sz w:val="28"/>
                <w:szCs w:val="28"/>
              </w:rPr>
              <w:t>X</w:t>
            </w:r>
          </w:p>
        </w:tc>
        <w:tc>
          <w:tcPr>
            <w:tcW w:w="737" w:type="dxa"/>
            <w:vAlign w:val="center"/>
            <w:hideMark/>
          </w:tcPr>
          <w:p w14:paraId="5467762D" w14:textId="77777777" w:rsidR="007D20A7" w:rsidRPr="00125D6F" w:rsidRDefault="007D20A7" w:rsidP="00D04818">
            <w:pPr>
              <w:pStyle w:val="Alpha-LevelKopfzeileABs"/>
              <w:jc w:val="center"/>
              <w:rPr>
                <w:color w:val="auto"/>
                <w:sz w:val="28"/>
                <w:szCs w:val="28"/>
              </w:rPr>
            </w:pPr>
            <w:r w:rsidRPr="00125D6F">
              <w:rPr>
                <w:color w:val="auto"/>
                <w:sz w:val="28"/>
                <w:szCs w:val="28"/>
              </w:rPr>
              <w:t>A</w:t>
            </w:r>
          </w:p>
        </w:tc>
        <w:tc>
          <w:tcPr>
            <w:tcW w:w="737" w:type="dxa"/>
            <w:shd w:val="clear" w:color="auto" w:fill="auto"/>
            <w:vAlign w:val="center"/>
            <w:hideMark/>
          </w:tcPr>
          <w:p w14:paraId="202D8147" w14:textId="77777777" w:rsidR="007D20A7" w:rsidRPr="00125D6F" w:rsidRDefault="007D20A7" w:rsidP="00D04818">
            <w:pPr>
              <w:pStyle w:val="Alpha-LevelKopfzeileABs"/>
              <w:jc w:val="center"/>
              <w:rPr>
                <w:color w:val="auto"/>
                <w:sz w:val="28"/>
                <w:szCs w:val="28"/>
              </w:rPr>
            </w:pPr>
            <w:r w:rsidRPr="00125D6F">
              <w:rPr>
                <w:color w:val="auto"/>
                <w:sz w:val="28"/>
                <w:szCs w:val="28"/>
              </w:rPr>
              <w:t>Y</w:t>
            </w:r>
          </w:p>
        </w:tc>
        <w:tc>
          <w:tcPr>
            <w:tcW w:w="737" w:type="dxa"/>
            <w:shd w:val="clear" w:color="auto" w:fill="auto"/>
            <w:vAlign w:val="center"/>
            <w:hideMark/>
          </w:tcPr>
          <w:p w14:paraId="0CC54DF9" w14:textId="77777777" w:rsidR="007D20A7" w:rsidRPr="00125D6F" w:rsidRDefault="007D20A7" w:rsidP="00D04818">
            <w:pPr>
              <w:pStyle w:val="Alpha-LevelKopfzeileABs"/>
              <w:jc w:val="center"/>
              <w:rPr>
                <w:color w:val="auto"/>
                <w:sz w:val="28"/>
                <w:szCs w:val="28"/>
              </w:rPr>
            </w:pPr>
            <w:r w:rsidRPr="00125D6F">
              <w:rPr>
                <w:color w:val="auto"/>
                <w:sz w:val="28"/>
                <w:szCs w:val="28"/>
              </w:rPr>
              <w:t>A</w:t>
            </w:r>
          </w:p>
        </w:tc>
        <w:tc>
          <w:tcPr>
            <w:tcW w:w="737" w:type="dxa"/>
            <w:shd w:val="clear" w:color="auto" w:fill="auto"/>
            <w:vAlign w:val="center"/>
            <w:hideMark/>
          </w:tcPr>
          <w:p w14:paraId="084D0062" w14:textId="77777777" w:rsidR="007D20A7" w:rsidRPr="00125D6F" w:rsidRDefault="007D20A7" w:rsidP="00D04818">
            <w:pPr>
              <w:pStyle w:val="Alpha-LevelKopfzeileABs"/>
              <w:jc w:val="center"/>
              <w:rPr>
                <w:color w:val="auto"/>
                <w:sz w:val="28"/>
                <w:szCs w:val="28"/>
              </w:rPr>
            </w:pPr>
            <w:r w:rsidRPr="00125D6F">
              <w:rPr>
                <w:color w:val="auto"/>
                <w:sz w:val="28"/>
                <w:szCs w:val="28"/>
              </w:rPr>
              <w:t>Z</w:t>
            </w:r>
          </w:p>
        </w:tc>
        <w:tc>
          <w:tcPr>
            <w:tcW w:w="737" w:type="dxa"/>
            <w:shd w:val="clear" w:color="auto" w:fill="auto"/>
            <w:vAlign w:val="center"/>
            <w:hideMark/>
          </w:tcPr>
          <w:p w14:paraId="0D14688D" w14:textId="77777777" w:rsidR="007D20A7" w:rsidRPr="00125D6F" w:rsidRDefault="007D20A7" w:rsidP="00D04818">
            <w:pPr>
              <w:pStyle w:val="Alpha-LevelKopfzeileABs"/>
              <w:jc w:val="center"/>
              <w:rPr>
                <w:color w:val="auto"/>
                <w:sz w:val="28"/>
                <w:szCs w:val="28"/>
              </w:rPr>
            </w:pPr>
            <w:r w:rsidRPr="00125D6F">
              <w:rPr>
                <w:color w:val="auto"/>
                <w:sz w:val="28"/>
                <w:szCs w:val="28"/>
              </w:rPr>
              <w:t>V</w:t>
            </w:r>
          </w:p>
        </w:tc>
        <w:tc>
          <w:tcPr>
            <w:tcW w:w="737" w:type="dxa"/>
            <w:vAlign w:val="center"/>
            <w:hideMark/>
          </w:tcPr>
          <w:p w14:paraId="62FB9E7F" w14:textId="77777777" w:rsidR="007D20A7" w:rsidRPr="00125D6F" w:rsidRDefault="007D20A7" w:rsidP="00D04818">
            <w:pPr>
              <w:pStyle w:val="Alpha-LevelKopfzeileABs"/>
              <w:jc w:val="center"/>
              <w:rPr>
                <w:color w:val="auto"/>
                <w:sz w:val="28"/>
                <w:szCs w:val="28"/>
              </w:rPr>
            </w:pPr>
            <w:r w:rsidRPr="00125D6F">
              <w:rPr>
                <w:color w:val="auto"/>
                <w:sz w:val="28"/>
                <w:szCs w:val="28"/>
              </w:rPr>
              <w:t>N</w:t>
            </w:r>
          </w:p>
        </w:tc>
      </w:tr>
      <w:tr w:rsidR="007D20A7" w:rsidRPr="00472D7F" w14:paraId="2CD6D804" w14:textId="77777777" w:rsidTr="00D04818">
        <w:trPr>
          <w:trHeight w:val="737"/>
        </w:trPr>
        <w:tc>
          <w:tcPr>
            <w:tcW w:w="737" w:type="dxa"/>
            <w:vAlign w:val="center"/>
            <w:hideMark/>
          </w:tcPr>
          <w:p w14:paraId="0F39A9CC" w14:textId="77777777" w:rsidR="007D20A7" w:rsidRPr="00125D6F" w:rsidRDefault="007D20A7" w:rsidP="00D04818">
            <w:pPr>
              <w:pStyle w:val="Alpha-LevelKopfzeileABs"/>
              <w:jc w:val="center"/>
              <w:rPr>
                <w:color w:val="auto"/>
                <w:sz w:val="28"/>
                <w:szCs w:val="28"/>
              </w:rPr>
            </w:pPr>
            <w:r w:rsidRPr="00125D6F">
              <w:rPr>
                <w:color w:val="auto"/>
                <w:sz w:val="28"/>
                <w:szCs w:val="28"/>
              </w:rPr>
              <w:t>W</w:t>
            </w:r>
          </w:p>
        </w:tc>
        <w:tc>
          <w:tcPr>
            <w:tcW w:w="737" w:type="dxa"/>
            <w:vAlign w:val="center"/>
            <w:hideMark/>
          </w:tcPr>
          <w:p w14:paraId="3233A7F7" w14:textId="77777777" w:rsidR="007D20A7" w:rsidRPr="00125D6F" w:rsidRDefault="007D20A7"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02BF72B2" w14:textId="77777777" w:rsidR="007D20A7" w:rsidRPr="00125D6F" w:rsidRDefault="007D20A7" w:rsidP="00D04818">
            <w:pPr>
              <w:pStyle w:val="Alpha-LevelKopfzeileABs"/>
              <w:jc w:val="center"/>
              <w:rPr>
                <w:color w:val="auto"/>
                <w:sz w:val="28"/>
                <w:szCs w:val="28"/>
              </w:rPr>
            </w:pPr>
            <w:r w:rsidRPr="00125D6F">
              <w:rPr>
                <w:color w:val="auto"/>
                <w:sz w:val="28"/>
                <w:szCs w:val="28"/>
              </w:rPr>
              <w:t>Ü</w:t>
            </w:r>
          </w:p>
        </w:tc>
        <w:tc>
          <w:tcPr>
            <w:tcW w:w="737" w:type="dxa"/>
            <w:shd w:val="clear" w:color="auto" w:fill="404040" w:themeFill="text1" w:themeFillTint="BF"/>
            <w:vAlign w:val="center"/>
            <w:hideMark/>
          </w:tcPr>
          <w:p w14:paraId="059FC07A"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H</w:t>
            </w:r>
          </w:p>
        </w:tc>
        <w:tc>
          <w:tcPr>
            <w:tcW w:w="737" w:type="dxa"/>
            <w:shd w:val="clear" w:color="auto" w:fill="404040" w:themeFill="text1" w:themeFillTint="BF"/>
            <w:vAlign w:val="center"/>
            <w:hideMark/>
          </w:tcPr>
          <w:p w14:paraId="5CA7C96F"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A</w:t>
            </w:r>
          </w:p>
        </w:tc>
        <w:tc>
          <w:tcPr>
            <w:tcW w:w="737" w:type="dxa"/>
            <w:shd w:val="clear" w:color="auto" w:fill="404040" w:themeFill="text1" w:themeFillTint="BF"/>
            <w:vAlign w:val="center"/>
            <w:hideMark/>
          </w:tcPr>
          <w:p w14:paraId="2BE7923D"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U</w:t>
            </w:r>
          </w:p>
        </w:tc>
        <w:tc>
          <w:tcPr>
            <w:tcW w:w="737" w:type="dxa"/>
            <w:shd w:val="clear" w:color="auto" w:fill="404040" w:themeFill="text1" w:themeFillTint="BF"/>
            <w:vAlign w:val="center"/>
            <w:hideMark/>
          </w:tcPr>
          <w:p w14:paraId="6DE2006E"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S</w:t>
            </w:r>
          </w:p>
        </w:tc>
        <w:tc>
          <w:tcPr>
            <w:tcW w:w="737" w:type="dxa"/>
            <w:shd w:val="clear" w:color="auto" w:fill="404040" w:themeFill="text1" w:themeFillTint="BF"/>
            <w:vAlign w:val="center"/>
            <w:hideMark/>
          </w:tcPr>
          <w:p w14:paraId="123766BD"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T</w:t>
            </w:r>
          </w:p>
        </w:tc>
        <w:tc>
          <w:tcPr>
            <w:tcW w:w="737" w:type="dxa"/>
            <w:shd w:val="clear" w:color="auto" w:fill="404040" w:themeFill="text1" w:themeFillTint="BF"/>
            <w:vAlign w:val="center"/>
            <w:hideMark/>
          </w:tcPr>
          <w:p w14:paraId="726D0DFD"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Ü</w:t>
            </w:r>
          </w:p>
        </w:tc>
        <w:tc>
          <w:tcPr>
            <w:tcW w:w="737" w:type="dxa"/>
            <w:shd w:val="clear" w:color="auto" w:fill="404040" w:themeFill="text1" w:themeFillTint="BF"/>
            <w:vAlign w:val="center"/>
            <w:hideMark/>
          </w:tcPr>
          <w:p w14:paraId="5CBE9EFD"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R</w:t>
            </w:r>
          </w:p>
        </w:tc>
        <w:tc>
          <w:tcPr>
            <w:tcW w:w="737" w:type="dxa"/>
            <w:shd w:val="clear" w:color="auto" w:fill="auto"/>
            <w:vAlign w:val="center"/>
            <w:hideMark/>
          </w:tcPr>
          <w:p w14:paraId="17E64853" w14:textId="77777777" w:rsidR="007D20A7" w:rsidRPr="00125D6F" w:rsidRDefault="007D20A7" w:rsidP="00D04818">
            <w:pPr>
              <w:pStyle w:val="Alpha-LevelKopfzeileABs"/>
              <w:jc w:val="center"/>
              <w:rPr>
                <w:color w:val="auto"/>
                <w:sz w:val="28"/>
                <w:szCs w:val="28"/>
              </w:rPr>
            </w:pPr>
            <w:r w:rsidRPr="00125D6F">
              <w:rPr>
                <w:color w:val="auto"/>
                <w:sz w:val="28"/>
                <w:szCs w:val="28"/>
              </w:rPr>
              <w:t>K</w:t>
            </w:r>
          </w:p>
        </w:tc>
        <w:tc>
          <w:tcPr>
            <w:tcW w:w="737" w:type="dxa"/>
            <w:vAlign w:val="center"/>
            <w:hideMark/>
          </w:tcPr>
          <w:p w14:paraId="787147A7" w14:textId="77777777" w:rsidR="007D20A7" w:rsidRPr="00125D6F" w:rsidRDefault="007D20A7" w:rsidP="00D04818">
            <w:pPr>
              <w:pStyle w:val="Alpha-LevelKopfzeileABs"/>
              <w:jc w:val="center"/>
              <w:rPr>
                <w:color w:val="auto"/>
                <w:sz w:val="28"/>
                <w:szCs w:val="28"/>
              </w:rPr>
            </w:pPr>
            <w:r w:rsidRPr="00125D6F">
              <w:rPr>
                <w:color w:val="auto"/>
                <w:sz w:val="28"/>
                <w:szCs w:val="28"/>
              </w:rPr>
              <w:t>H</w:t>
            </w:r>
          </w:p>
        </w:tc>
      </w:tr>
      <w:tr w:rsidR="007D20A7" w:rsidRPr="00472D7F" w14:paraId="6B6BE1DF" w14:textId="77777777" w:rsidTr="00D04818">
        <w:trPr>
          <w:trHeight w:val="737"/>
        </w:trPr>
        <w:tc>
          <w:tcPr>
            <w:tcW w:w="737" w:type="dxa"/>
            <w:vAlign w:val="center"/>
            <w:hideMark/>
          </w:tcPr>
          <w:p w14:paraId="4929DF27" w14:textId="77777777" w:rsidR="007D20A7" w:rsidRPr="00125D6F" w:rsidRDefault="007D20A7" w:rsidP="00D04818">
            <w:pPr>
              <w:pStyle w:val="Alpha-LevelKopfzeileABs"/>
              <w:jc w:val="center"/>
              <w:rPr>
                <w:color w:val="auto"/>
                <w:sz w:val="28"/>
                <w:szCs w:val="28"/>
              </w:rPr>
            </w:pPr>
            <w:r w:rsidRPr="00125D6F">
              <w:rPr>
                <w:color w:val="auto"/>
                <w:sz w:val="28"/>
                <w:szCs w:val="28"/>
              </w:rPr>
              <w:t>C</w:t>
            </w:r>
          </w:p>
        </w:tc>
        <w:tc>
          <w:tcPr>
            <w:tcW w:w="737" w:type="dxa"/>
            <w:vAlign w:val="center"/>
            <w:hideMark/>
          </w:tcPr>
          <w:p w14:paraId="6662C2DE" w14:textId="77777777" w:rsidR="007D20A7" w:rsidRPr="00125D6F" w:rsidRDefault="007D20A7" w:rsidP="00D04818">
            <w:pPr>
              <w:pStyle w:val="Alpha-LevelKopfzeileABs"/>
              <w:jc w:val="center"/>
              <w:rPr>
                <w:color w:val="auto"/>
                <w:sz w:val="28"/>
                <w:szCs w:val="28"/>
              </w:rPr>
            </w:pPr>
            <w:r w:rsidRPr="00125D6F">
              <w:rPr>
                <w:color w:val="auto"/>
                <w:sz w:val="28"/>
                <w:szCs w:val="28"/>
              </w:rPr>
              <w:t>B</w:t>
            </w:r>
          </w:p>
        </w:tc>
        <w:tc>
          <w:tcPr>
            <w:tcW w:w="737" w:type="dxa"/>
            <w:vAlign w:val="center"/>
            <w:hideMark/>
          </w:tcPr>
          <w:p w14:paraId="75DAA778" w14:textId="77777777" w:rsidR="007D20A7" w:rsidRPr="00125D6F" w:rsidRDefault="007D20A7" w:rsidP="00D04818">
            <w:pPr>
              <w:pStyle w:val="Alpha-LevelKopfzeileABs"/>
              <w:jc w:val="center"/>
              <w:rPr>
                <w:color w:val="auto"/>
                <w:sz w:val="28"/>
                <w:szCs w:val="28"/>
              </w:rPr>
            </w:pPr>
            <w:r w:rsidRPr="00125D6F">
              <w:rPr>
                <w:color w:val="auto"/>
                <w:sz w:val="28"/>
                <w:szCs w:val="28"/>
              </w:rPr>
              <w:t>T</w:t>
            </w:r>
          </w:p>
        </w:tc>
        <w:tc>
          <w:tcPr>
            <w:tcW w:w="737" w:type="dxa"/>
            <w:shd w:val="clear" w:color="auto" w:fill="auto"/>
            <w:vAlign w:val="center"/>
            <w:hideMark/>
          </w:tcPr>
          <w:p w14:paraId="6057AB37" w14:textId="77777777" w:rsidR="007D20A7" w:rsidRPr="00125D6F" w:rsidRDefault="007D20A7" w:rsidP="00D04818">
            <w:pPr>
              <w:pStyle w:val="Alpha-LevelKopfzeileABs"/>
              <w:jc w:val="center"/>
              <w:rPr>
                <w:color w:val="auto"/>
                <w:sz w:val="28"/>
                <w:szCs w:val="28"/>
              </w:rPr>
            </w:pPr>
            <w:r w:rsidRPr="00125D6F">
              <w:rPr>
                <w:color w:val="auto"/>
                <w:sz w:val="28"/>
                <w:szCs w:val="28"/>
              </w:rPr>
              <w:t>O</w:t>
            </w:r>
          </w:p>
        </w:tc>
        <w:tc>
          <w:tcPr>
            <w:tcW w:w="737" w:type="dxa"/>
            <w:shd w:val="clear" w:color="auto" w:fill="auto"/>
            <w:vAlign w:val="center"/>
            <w:hideMark/>
          </w:tcPr>
          <w:p w14:paraId="1E504A4E" w14:textId="77777777" w:rsidR="007D20A7" w:rsidRPr="00125D6F" w:rsidRDefault="007D20A7" w:rsidP="00D04818">
            <w:pPr>
              <w:pStyle w:val="Alpha-LevelKopfzeileABs"/>
              <w:jc w:val="center"/>
              <w:rPr>
                <w:color w:val="auto"/>
                <w:sz w:val="28"/>
                <w:szCs w:val="28"/>
              </w:rPr>
            </w:pPr>
            <w:r w:rsidRPr="00125D6F">
              <w:rPr>
                <w:color w:val="auto"/>
                <w:sz w:val="28"/>
                <w:szCs w:val="28"/>
              </w:rPr>
              <w:t>Y</w:t>
            </w:r>
          </w:p>
        </w:tc>
        <w:tc>
          <w:tcPr>
            <w:tcW w:w="737" w:type="dxa"/>
            <w:shd w:val="clear" w:color="auto" w:fill="auto"/>
            <w:vAlign w:val="center"/>
            <w:hideMark/>
          </w:tcPr>
          <w:p w14:paraId="093F4657" w14:textId="77777777" w:rsidR="007D20A7" w:rsidRPr="00125D6F" w:rsidRDefault="007D20A7" w:rsidP="00D04818">
            <w:pPr>
              <w:pStyle w:val="Alpha-LevelKopfzeileABs"/>
              <w:jc w:val="center"/>
              <w:rPr>
                <w:color w:val="auto"/>
                <w:sz w:val="28"/>
                <w:szCs w:val="28"/>
              </w:rPr>
            </w:pPr>
            <w:r w:rsidRPr="00125D6F">
              <w:rPr>
                <w:color w:val="auto"/>
                <w:sz w:val="28"/>
                <w:szCs w:val="28"/>
              </w:rPr>
              <w:t>B</w:t>
            </w:r>
          </w:p>
        </w:tc>
        <w:tc>
          <w:tcPr>
            <w:tcW w:w="737" w:type="dxa"/>
            <w:shd w:val="clear" w:color="auto" w:fill="auto"/>
            <w:vAlign w:val="center"/>
            <w:hideMark/>
          </w:tcPr>
          <w:p w14:paraId="5B7A2D54" w14:textId="77777777" w:rsidR="007D20A7" w:rsidRPr="00125D6F" w:rsidRDefault="007D20A7" w:rsidP="00D04818">
            <w:pPr>
              <w:pStyle w:val="Alpha-LevelKopfzeileABs"/>
              <w:jc w:val="center"/>
              <w:rPr>
                <w:color w:val="auto"/>
                <w:sz w:val="28"/>
                <w:szCs w:val="28"/>
              </w:rPr>
            </w:pPr>
            <w:r w:rsidRPr="00125D6F">
              <w:rPr>
                <w:color w:val="auto"/>
                <w:sz w:val="28"/>
                <w:szCs w:val="28"/>
              </w:rPr>
              <w:t>T</w:t>
            </w:r>
          </w:p>
        </w:tc>
        <w:tc>
          <w:tcPr>
            <w:tcW w:w="737" w:type="dxa"/>
            <w:shd w:val="clear" w:color="auto" w:fill="auto"/>
            <w:vAlign w:val="center"/>
            <w:hideMark/>
          </w:tcPr>
          <w:p w14:paraId="7929D26B" w14:textId="77777777" w:rsidR="007D20A7" w:rsidRPr="00125D6F" w:rsidRDefault="007D20A7" w:rsidP="00D04818">
            <w:pPr>
              <w:pStyle w:val="Alpha-LevelKopfzeileABs"/>
              <w:jc w:val="center"/>
              <w:rPr>
                <w:color w:val="auto"/>
                <w:sz w:val="28"/>
                <w:szCs w:val="28"/>
              </w:rPr>
            </w:pPr>
            <w:r w:rsidRPr="00125D6F">
              <w:rPr>
                <w:color w:val="auto"/>
                <w:sz w:val="28"/>
                <w:szCs w:val="28"/>
              </w:rPr>
              <w:t>F</w:t>
            </w:r>
          </w:p>
        </w:tc>
        <w:tc>
          <w:tcPr>
            <w:tcW w:w="737" w:type="dxa"/>
            <w:shd w:val="clear" w:color="auto" w:fill="auto"/>
            <w:vAlign w:val="center"/>
            <w:hideMark/>
          </w:tcPr>
          <w:p w14:paraId="547A4A15" w14:textId="77777777" w:rsidR="007D20A7" w:rsidRPr="00125D6F" w:rsidRDefault="007D20A7" w:rsidP="00D04818">
            <w:pPr>
              <w:pStyle w:val="Alpha-LevelKopfzeileABs"/>
              <w:jc w:val="center"/>
              <w:rPr>
                <w:color w:val="auto"/>
                <w:sz w:val="28"/>
                <w:szCs w:val="28"/>
              </w:rPr>
            </w:pPr>
            <w:r w:rsidRPr="00125D6F">
              <w:rPr>
                <w:color w:val="auto"/>
                <w:sz w:val="28"/>
                <w:szCs w:val="28"/>
              </w:rPr>
              <w:t>Z</w:t>
            </w:r>
          </w:p>
        </w:tc>
        <w:tc>
          <w:tcPr>
            <w:tcW w:w="737" w:type="dxa"/>
            <w:shd w:val="clear" w:color="auto" w:fill="FFFFFF" w:themeFill="background1"/>
            <w:vAlign w:val="center"/>
            <w:hideMark/>
          </w:tcPr>
          <w:p w14:paraId="7278E12A" w14:textId="77777777" w:rsidR="007D20A7" w:rsidRPr="00125D6F" w:rsidRDefault="007D20A7" w:rsidP="00D04818">
            <w:pPr>
              <w:pStyle w:val="Alpha-LevelKopfzeileABs"/>
              <w:jc w:val="center"/>
              <w:rPr>
                <w:color w:val="auto"/>
                <w:sz w:val="28"/>
                <w:szCs w:val="28"/>
              </w:rPr>
            </w:pPr>
            <w:r w:rsidRPr="00125D6F">
              <w:rPr>
                <w:color w:val="auto"/>
                <w:sz w:val="28"/>
                <w:szCs w:val="28"/>
              </w:rPr>
              <w:t>F</w:t>
            </w:r>
          </w:p>
        </w:tc>
        <w:tc>
          <w:tcPr>
            <w:tcW w:w="737" w:type="dxa"/>
            <w:shd w:val="clear" w:color="auto" w:fill="auto"/>
            <w:vAlign w:val="center"/>
            <w:hideMark/>
          </w:tcPr>
          <w:p w14:paraId="22630AC9" w14:textId="77777777" w:rsidR="007D20A7" w:rsidRPr="00125D6F" w:rsidRDefault="007D20A7" w:rsidP="00D04818">
            <w:pPr>
              <w:pStyle w:val="Alpha-LevelKopfzeileABs"/>
              <w:jc w:val="center"/>
              <w:rPr>
                <w:color w:val="auto"/>
                <w:sz w:val="28"/>
                <w:szCs w:val="28"/>
              </w:rPr>
            </w:pPr>
            <w:r w:rsidRPr="00125D6F">
              <w:rPr>
                <w:color w:val="auto"/>
                <w:sz w:val="28"/>
                <w:szCs w:val="28"/>
              </w:rPr>
              <w:t>S</w:t>
            </w:r>
          </w:p>
        </w:tc>
        <w:tc>
          <w:tcPr>
            <w:tcW w:w="737" w:type="dxa"/>
            <w:vAlign w:val="center"/>
            <w:hideMark/>
          </w:tcPr>
          <w:p w14:paraId="4CA184AE" w14:textId="77777777" w:rsidR="007D20A7" w:rsidRPr="00125D6F" w:rsidRDefault="007D20A7" w:rsidP="00D04818">
            <w:pPr>
              <w:pStyle w:val="Alpha-LevelKopfzeileABs"/>
              <w:jc w:val="center"/>
              <w:rPr>
                <w:color w:val="auto"/>
                <w:sz w:val="28"/>
                <w:szCs w:val="28"/>
              </w:rPr>
            </w:pPr>
            <w:r w:rsidRPr="00125D6F">
              <w:rPr>
                <w:color w:val="auto"/>
                <w:sz w:val="28"/>
                <w:szCs w:val="28"/>
              </w:rPr>
              <w:t>P</w:t>
            </w:r>
          </w:p>
        </w:tc>
      </w:tr>
      <w:tr w:rsidR="007D20A7" w:rsidRPr="00472D7F" w14:paraId="25A84D41" w14:textId="77777777" w:rsidTr="00D04818">
        <w:trPr>
          <w:trHeight w:val="737"/>
        </w:trPr>
        <w:tc>
          <w:tcPr>
            <w:tcW w:w="737" w:type="dxa"/>
            <w:shd w:val="clear" w:color="auto" w:fill="404040" w:themeFill="text1" w:themeFillTint="BF"/>
            <w:vAlign w:val="center"/>
            <w:hideMark/>
          </w:tcPr>
          <w:p w14:paraId="24C51FF9"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T</w:t>
            </w:r>
          </w:p>
        </w:tc>
        <w:tc>
          <w:tcPr>
            <w:tcW w:w="737" w:type="dxa"/>
            <w:shd w:val="clear" w:color="auto" w:fill="404040" w:themeFill="text1" w:themeFillTint="BF"/>
            <w:vAlign w:val="center"/>
            <w:hideMark/>
          </w:tcPr>
          <w:p w14:paraId="396865F4"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751C1AF4"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L</w:t>
            </w:r>
          </w:p>
        </w:tc>
        <w:tc>
          <w:tcPr>
            <w:tcW w:w="737" w:type="dxa"/>
            <w:shd w:val="clear" w:color="auto" w:fill="404040" w:themeFill="text1" w:themeFillTint="BF"/>
            <w:vAlign w:val="center"/>
            <w:hideMark/>
          </w:tcPr>
          <w:p w14:paraId="5242F043"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6D080A49"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F</w:t>
            </w:r>
          </w:p>
        </w:tc>
        <w:tc>
          <w:tcPr>
            <w:tcW w:w="737" w:type="dxa"/>
            <w:shd w:val="clear" w:color="auto" w:fill="404040" w:themeFill="text1" w:themeFillTint="BF"/>
            <w:vAlign w:val="center"/>
            <w:hideMark/>
          </w:tcPr>
          <w:p w14:paraId="687F8B74"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O</w:t>
            </w:r>
          </w:p>
        </w:tc>
        <w:tc>
          <w:tcPr>
            <w:tcW w:w="737" w:type="dxa"/>
            <w:shd w:val="clear" w:color="auto" w:fill="404040" w:themeFill="text1" w:themeFillTint="BF"/>
            <w:vAlign w:val="center"/>
            <w:hideMark/>
          </w:tcPr>
          <w:p w14:paraId="0015C194"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N</w:t>
            </w:r>
          </w:p>
        </w:tc>
        <w:tc>
          <w:tcPr>
            <w:tcW w:w="737" w:type="dxa"/>
            <w:shd w:val="clear" w:color="auto" w:fill="auto"/>
            <w:vAlign w:val="center"/>
            <w:hideMark/>
          </w:tcPr>
          <w:p w14:paraId="5DAFF579" w14:textId="77777777" w:rsidR="007D20A7" w:rsidRPr="00125D6F" w:rsidRDefault="007D20A7" w:rsidP="00D04818">
            <w:pPr>
              <w:pStyle w:val="Alpha-LevelKopfzeileABs"/>
              <w:jc w:val="center"/>
              <w:rPr>
                <w:color w:val="auto"/>
                <w:sz w:val="28"/>
                <w:szCs w:val="28"/>
              </w:rPr>
            </w:pPr>
            <w:r w:rsidRPr="00125D6F">
              <w:rPr>
                <w:color w:val="auto"/>
                <w:sz w:val="28"/>
                <w:szCs w:val="28"/>
              </w:rPr>
              <w:t>E</w:t>
            </w:r>
          </w:p>
        </w:tc>
        <w:tc>
          <w:tcPr>
            <w:tcW w:w="737" w:type="dxa"/>
            <w:shd w:val="clear" w:color="auto" w:fill="auto"/>
            <w:vAlign w:val="center"/>
            <w:hideMark/>
          </w:tcPr>
          <w:p w14:paraId="42691154" w14:textId="77777777" w:rsidR="007D20A7" w:rsidRPr="00125D6F" w:rsidRDefault="007D20A7" w:rsidP="00D04818">
            <w:pPr>
              <w:pStyle w:val="Alpha-LevelKopfzeileABs"/>
              <w:jc w:val="center"/>
              <w:rPr>
                <w:color w:val="auto"/>
                <w:sz w:val="28"/>
                <w:szCs w:val="28"/>
              </w:rPr>
            </w:pPr>
            <w:r w:rsidRPr="00125D6F">
              <w:rPr>
                <w:color w:val="auto"/>
                <w:sz w:val="28"/>
                <w:szCs w:val="28"/>
              </w:rPr>
              <w:t>K</w:t>
            </w:r>
          </w:p>
        </w:tc>
        <w:tc>
          <w:tcPr>
            <w:tcW w:w="737" w:type="dxa"/>
            <w:vAlign w:val="center"/>
            <w:hideMark/>
          </w:tcPr>
          <w:p w14:paraId="53CA99FB" w14:textId="77777777" w:rsidR="007D20A7" w:rsidRPr="00125D6F" w:rsidRDefault="007D20A7" w:rsidP="00D04818">
            <w:pPr>
              <w:pStyle w:val="Alpha-LevelKopfzeileABs"/>
              <w:jc w:val="center"/>
              <w:rPr>
                <w:color w:val="auto"/>
                <w:sz w:val="28"/>
                <w:szCs w:val="28"/>
              </w:rPr>
            </w:pPr>
            <w:r w:rsidRPr="00125D6F">
              <w:rPr>
                <w:color w:val="auto"/>
                <w:sz w:val="28"/>
                <w:szCs w:val="28"/>
              </w:rPr>
              <w:t>K</w:t>
            </w:r>
          </w:p>
        </w:tc>
        <w:tc>
          <w:tcPr>
            <w:tcW w:w="737" w:type="dxa"/>
            <w:shd w:val="clear" w:color="auto" w:fill="auto"/>
            <w:vAlign w:val="center"/>
            <w:hideMark/>
          </w:tcPr>
          <w:p w14:paraId="1E82238D" w14:textId="77777777" w:rsidR="007D20A7" w:rsidRPr="00125D6F" w:rsidRDefault="007D20A7" w:rsidP="00D04818">
            <w:pPr>
              <w:pStyle w:val="Alpha-LevelKopfzeileABs"/>
              <w:jc w:val="center"/>
              <w:rPr>
                <w:color w:val="auto"/>
                <w:sz w:val="28"/>
                <w:szCs w:val="28"/>
              </w:rPr>
            </w:pPr>
            <w:r w:rsidRPr="00125D6F">
              <w:rPr>
                <w:color w:val="auto"/>
                <w:sz w:val="28"/>
                <w:szCs w:val="28"/>
              </w:rPr>
              <w:t>T</w:t>
            </w:r>
          </w:p>
        </w:tc>
        <w:tc>
          <w:tcPr>
            <w:tcW w:w="737" w:type="dxa"/>
            <w:vAlign w:val="center"/>
            <w:hideMark/>
          </w:tcPr>
          <w:p w14:paraId="019AAB3F" w14:textId="77777777" w:rsidR="007D20A7" w:rsidRPr="00125D6F" w:rsidRDefault="007D20A7" w:rsidP="00D04818">
            <w:pPr>
              <w:pStyle w:val="Alpha-LevelKopfzeileABs"/>
              <w:jc w:val="center"/>
              <w:rPr>
                <w:color w:val="auto"/>
                <w:sz w:val="28"/>
                <w:szCs w:val="28"/>
              </w:rPr>
            </w:pPr>
            <w:r w:rsidRPr="00125D6F">
              <w:rPr>
                <w:color w:val="auto"/>
                <w:sz w:val="28"/>
                <w:szCs w:val="28"/>
              </w:rPr>
              <w:t>A</w:t>
            </w:r>
          </w:p>
        </w:tc>
      </w:tr>
      <w:tr w:rsidR="007D20A7" w:rsidRPr="00472D7F" w14:paraId="776F04BC" w14:textId="77777777" w:rsidTr="00D04818">
        <w:trPr>
          <w:trHeight w:val="737"/>
        </w:trPr>
        <w:tc>
          <w:tcPr>
            <w:tcW w:w="737" w:type="dxa"/>
            <w:shd w:val="clear" w:color="auto" w:fill="auto"/>
            <w:vAlign w:val="center"/>
            <w:hideMark/>
          </w:tcPr>
          <w:p w14:paraId="44A88763" w14:textId="77777777" w:rsidR="007D20A7" w:rsidRPr="00125D6F" w:rsidRDefault="007D20A7" w:rsidP="00D04818">
            <w:pPr>
              <w:pStyle w:val="Alpha-LevelKopfzeileABs"/>
              <w:jc w:val="center"/>
              <w:rPr>
                <w:color w:val="auto"/>
                <w:sz w:val="28"/>
                <w:szCs w:val="28"/>
              </w:rPr>
            </w:pPr>
            <w:r w:rsidRPr="00125D6F">
              <w:rPr>
                <w:color w:val="auto"/>
                <w:sz w:val="28"/>
                <w:szCs w:val="28"/>
              </w:rPr>
              <w:t>E</w:t>
            </w:r>
          </w:p>
        </w:tc>
        <w:tc>
          <w:tcPr>
            <w:tcW w:w="737" w:type="dxa"/>
            <w:vAlign w:val="center"/>
            <w:hideMark/>
          </w:tcPr>
          <w:p w14:paraId="105EBEF7" w14:textId="77777777" w:rsidR="007D20A7" w:rsidRPr="00125D6F" w:rsidRDefault="007D20A7" w:rsidP="00D04818">
            <w:pPr>
              <w:pStyle w:val="Alpha-LevelKopfzeileABs"/>
              <w:jc w:val="center"/>
              <w:rPr>
                <w:color w:val="auto"/>
                <w:sz w:val="28"/>
                <w:szCs w:val="28"/>
              </w:rPr>
            </w:pPr>
            <w:r w:rsidRPr="00125D6F">
              <w:rPr>
                <w:color w:val="auto"/>
                <w:sz w:val="28"/>
                <w:szCs w:val="28"/>
              </w:rPr>
              <w:t>L</w:t>
            </w:r>
          </w:p>
        </w:tc>
        <w:tc>
          <w:tcPr>
            <w:tcW w:w="737" w:type="dxa"/>
            <w:vAlign w:val="center"/>
            <w:hideMark/>
          </w:tcPr>
          <w:p w14:paraId="1DD0CB5F" w14:textId="77777777" w:rsidR="007D20A7" w:rsidRPr="00125D6F" w:rsidRDefault="007D20A7" w:rsidP="00D04818">
            <w:pPr>
              <w:pStyle w:val="Alpha-LevelKopfzeileABs"/>
              <w:jc w:val="center"/>
              <w:rPr>
                <w:color w:val="auto"/>
                <w:sz w:val="28"/>
                <w:szCs w:val="28"/>
              </w:rPr>
            </w:pPr>
            <w:r w:rsidRPr="00125D6F">
              <w:rPr>
                <w:color w:val="auto"/>
                <w:sz w:val="28"/>
                <w:szCs w:val="28"/>
              </w:rPr>
              <w:t>D</w:t>
            </w:r>
          </w:p>
        </w:tc>
        <w:tc>
          <w:tcPr>
            <w:tcW w:w="737" w:type="dxa"/>
            <w:shd w:val="clear" w:color="auto" w:fill="auto"/>
            <w:vAlign w:val="center"/>
            <w:hideMark/>
          </w:tcPr>
          <w:p w14:paraId="6E16B37B" w14:textId="77777777" w:rsidR="007D20A7" w:rsidRPr="00125D6F" w:rsidRDefault="007D20A7" w:rsidP="00D04818">
            <w:pPr>
              <w:pStyle w:val="Alpha-LevelKopfzeileABs"/>
              <w:jc w:val="center"/>
              <w:rPr>
                <w:color w:val="auto"/>
                <w:sz w:val="28"/>
                <w:szCs w:val="28"/>
              </w:rPr>
            </w:pPr>
            <w:r w:rsidRPr="00125D6F">
              <w:rPr>
                <w:color w:val="auto"/>
                <w:sz w:val="28"/>
                <w:szCs w:val="28"/>
              </w:rPr>
              <w:t>M</w:t>
            </w:r>
          </w:p>
        </w:tc>
        <w:tc>
          <w:tcPr>
            <w:tcW w:w="737" w:type="dxa"/>
            <w:shd w:val="clear" w:color="auto" w:fill="auto"/>
            <w:vAlign w:val="center"/>
            <w:hideMark/>
          </w:tcPr>
          <w:p w14:paraId="77F069D2" w14:textId="77777777" w:rsidR="007D20A7" w:rsidRPr="00125D6F" w:rsidRDefault="007D20A7" w:rsidP="00D04818">
            <w:pPr>
              <w:pStyle w:val="Alpha-LevelKopfzeileABs"/>
              <w:jc w:val="center"/>
              <w:rPr>
                <w:color w:val="auto"/>
                <w:sz w:val="28"/>
                <w:szCs w:val="28"/>
              </w:rPr>
            </w:pPr>
            <w:r w:rsidRPr="00125D6F">
              <w:rPr>
                <w:color w:val="auto"/>
                <w:sz w:val="28"/>
                <w:szCs w:val="28"/>
              </w:rPr>
              <w:t>C</w:t>
            </w:r>
          </w:p>
        </w:tc>
        <w:tc>
          <w:tcPr>
            <w:tcW w:w="737" w:type="dxa"/>
            <w:shd w:val="clear" w:color="auto" w:fill="auto"/>
            <w:vAlign w:val="center"/>
            <w:hideMark/>
          </w:tcPr>
          <w:p w14:paraId="5D188C1B" w14:textId="77777777" w:rsidR="007D20A7" w:rsidRPr="00125D6F" w:rsidRDefault="007D20A7" w:rsidP="00D04818">
            <w:pPr>
              <w:pStyle w:val="Alpha-LevelKopfzeileABs"/>
              <w:jc w:val="center"/>
              <w:rPr>
                <w:color w:val="auto"/>
                <w:sz w:val="28"/>
                <w:szCs w:val="28"/>
              </w:rPr>
            </w:pPr>
            <w:r w:rsidRPr="00125D6F">
              <w:rPr>
                <w:color w:val="auto"/>
                <w:sz w:val="28"/>
                <w:szCs w:val="28"/>
              </w:rPr>
              <w:t>P</w:t>
            </w:r>
          </w:p>
        </w:tc>
        <w:tc>
          <w:tcPr>
            <w:tcW w:w="737" w:type="dxa"/>
            <w:shd w:val="clear" w:color="auto" w:fill="auto"/>
            <w:vAlign w:val="center"/>
            <w:hideMark/>
          </w:tcPr>
          <w:p w14:paraId="11C3DA87" w14:textId="77777777" w:rsidR="007D20A7" w:rsidRPr="00125D6F" w:rsidRDefault="007D20A7" w:rsidP="00D04818">
            <w:pPr>
              <w:pStyle w:val="Alpha-LevelKopfzeileABs"/>
              <w:jc w:val="center"/>
              <w:rPr>
                <w:color w:val="auto"/>
                <w:sz w:val="28"/>
                <w:szCs w:val="28"/>
              </w:rPr>
            </w:pPr>
            <w:r w:rsidRPr="00125D6F">
              <w:rPr>
                <w:color w:val="auto"/>
                <w:sz w:val="28"/>
                <w:szCs w:val="28"/>
              </w:rPr>
              <w:t>S</w:t>
            </w:r>
          </w:p>
        </w:tc>
        <w:tc>
          <w:tcPr>
            <w:tcW w:w="737" w:type="dxa"/>
            <w:shd w:val="clear" w:color="auto" w:fill="auto"/>
            <w:vAlign w:val="center"/>
            <w:hideMark/>
          </w:tcPr>
          <w:p w14:paraId="21A3240B" w14:textId="77777777" w:rsidR="007D20A7" w:rsidRPr="00125D6F" w:rsidRDefault="007D20A7" w:rsidP="00D04818">
            <w:pPr>
              <w:pStyle w:val="Alpha-LevelKopfzeileABs"/>
              <w:jc w:val="center"/>
              <w:rPr>
                <w:color w:val="auto"/>
                <w:sz w:val="28"/>
                <w:szCs w:val="28"/>
              </w:rPr>
            </w:pPr>
            <w:r w:rsidRPr="00125D6F">
              <w:rPr>
                <w:color w:val="auto"/>
                <w:sz w:val="28"/>
                <w:szCs w:val="28"/>
              </w:rPr>
              <w:t>T</w:t>
            </w:r>
          </w:p>
        </w:tc>
        <w:tc>
          <w:tcPr>
            <w:tcW w:w="737" w:type="dxa"/>
            <w:shd w:val="clear" w:color="auto" w:fill="auto"/>
            <w:vAlign w:val="center"/>
            <w:hideMark/>
          </w:tcPr>
          <w:p w14:paraId="0AAA79EA" w14:textId="77777777" w:rsidR="007D20A7" w:rsidRPr="00125D6F" w:rsidRDefault="007D20A7" w:rsidP="00D04818">
            <w:pPr>
              <w:pStyle w:val="Alpha-LevelKopfzeileABs"/>
              <w:jc w:val="center"/>
              <w:rPr>
                <w:color w:val="auto"/>
                <w:sz w:val="28"/>
                <w:szCs w:val="28"/>
              </w:rPr>
            </w:pPr>
            <w:r w:rsidRPr="00125D6F">
              <w:rPr>
                <w:color w:val="auto"/>
                <w:sz w:val="28"/>
                <w:szCs w:val="28"/>
              </w:rPr>
              <w:t>Ö</w:t>
            </w:r>
          </w:p>
        </w:tc>
        <w:tc>
          <w:tcPr>
            <w:tcW w:w="737" w:type="dxa"/>
            <w:vAlign w:val="center"/>
            <w:hideMark/>
          </w:tcPr>
          <w:p w14:paraId="4913B729" w14:textId="77777777" w:rsidR="007D20A7" w:rsidRPr="00125D6F" w:rsidRDefault="007D20A7"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14667FBB" w14:textId="77777777" w:rsidR="007D20A7" w:rsidRPr="00125D6F" w:rsidRDefault="007D20A7" w:rsidP="00D04818">
            <w:pPr>
              <w:pStyle w:val="Alpha-LevelKopfzeileABs"/>
              <w:jc w:val="center"/>
              <w:rPr>
                <w:color w:val="auto"/>
                <w:sz w:val="28"/>
                <w:szCs w:val="28"/>
              </w:rPr>
            </w:pPr>
            <w:r w:rsidRPr="00125D6F">
              <w:rPr>
                <w:color w:val="auto"/>
                <w:sz w:val="28"/>
                <w:szCs w:val="28"/>
              </w:rPr>
              <w:t>F</w:t>
            </w:r>
          </w:p>
        </w:tc>
        <w:tc>
          <w:tcPr>
            <w:tcW w:w="737" w:type="dxa"/>
            <w:vAlign w:val="center"/>
            <w:hideMark/>
          </w:tcPr>
          <w:p w14:paraId="3B3EE8A0" w14:textId="77777777" w:rsidR="007D20A7" w:rsidRPr="00125D6F" w:rsidRDefault="007D20A7" w:rsidP="00D04818">
            <w:pPr>
              <w:pStyle w:val="Alpha-LevelKopfzeileABs"/>
              <w:jc w:val="center"/>
              <w:rPr>
                <w:color w:val="auto"/>
                <w:sz w:val="28"/>
                <w:szCs w:val="28"/>
              </w:rPr>
            </w:pPr>
            <w:r w:rsidRPr="00125D6F">
              <w:rPr>
                <w:color w:val="auto"/>
                <w:sz w:val="28"/>
                <w:szCs w:val="28"/>
              </w:rPr>
              <w:t>W</w:t>
            </w:r>
          </w:p>
        </w:tc>
      </w:tr>
      <w:tr w:rsidR="007D20A7" w:rsidRPr="00472D7F" w14:paraId="35EC331D" w14:textId="77777777" w:rsidTr="00D04818">
        <w:trPr>
          <w:trHeight w:val="737"/>
        </w:trPr>
        <w:tc>
          <w:tcPr>
            <w:tcW w:w="737" w:type="dxa"/>
            <w:shd w:val="clear" w:color="auto" w:fill="auto"/>
            <w:vAlign w:val="center"/>
            <w:hideMark/>
          </w:tcPr>
          <w:p w14:paraId="79158C7D" w14:textId="77777777" w:rsidR="007D20A7" w:rsidRPr="00125D6F" w:rsidRDefault="007D20A7" w:rsidP="00D04818">
            <w:pPr>
              <w:pStyle w:val="Alpha-LevelKopfzeileABs"/>
              <w:jc w:val="center"/>
              <w:rPr>
                <w:color w:val="auto"/>
                <w:sz w:val="28"/>
                <w:szCs w:val="28"/>
              </w:rPr>
            </w:pPr>
            <w:r w:rsidRPr="00125D6F">
              <w:rPr>
                <w:color w:val="auto"/>
                <w:sz w:val="28"/>
                <w:szCs w:val="28"/>
              </w:rPr>
              <w:t>M</w:t>
            </w:r>
          </w:p>
        </w:tc>
        <w:tc>
          <w:tcPr>
            <w:tcW w:w="737" w:type="dxa"/>
            <w:shd w:val="clear" w:color="auto" w:fill="FFFFFF" w:themeFill="background1"/>
            <w:vAlign w:val="center"/>
            <w:hideMark/>
          </w:tcPr>
          <w:p w14:paraId="4ABBA2B4" w14:textId="77777777" w:rsidR="007D20A7" w:rsidRPr="00125D6F" w:rsidRDefault="007D20A7" w:rsidP="00D04818">
            <w:pPr>
              <w:pStyle w:val="Alpha-LevelKopfzeileABs"/>
              <w:jc w:val="center"/>
              <w:rPr>
                <w:color w:val="auto"/>
                <w:sz w:val="28"/>
                <w:szCs w:val="28"/>
              </w:rPr>
            </w:pPr>
            <w:r w:rsidRPr="00125D6F">
              <w:rPr>
                <w:color w:val="auto"/>
                <w:sz w:val="28"/>
                <w:szCs w:val="28"/>
              </w:rPr>
              <w:t>X</w:t>
            </w:r>
          </w:p>
        </w:tc>
        <w:tc>
          <w:tcPr>
            <w:tcW w:w="737" w:type="dxa"/>
            <w:shd w:val="clear" w:color="auto" w:fill="404040" w:themeFill="text1" w:themeFillTint="BF"/>
            <w:vAlign w:val="center"/>
            <w:hideMark/>
          </w:tcPr>
          <w:p w14:paraId="1B5DA0A5"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71E897D4"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N</w:t>
            </w:r>
          </w:p>
        </w:tc>
        <w:tc>
          <w:tcPr>
            <w:tcW w:w="737" w:type="dxa"/>
            <w:shd w:val="clear" w:color="auto" w:fill="404040" w:themeFill="text1" w:themeFillTint="BF"/>
            <w:vAlign w:val="center"/>
            <w:hideMark/>
          </w:tcPr>
          <w:p w14:paraId="0315A192"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K</w:t>
            </w:r>
          </w:p>
        </w:tc>
        <w:tc>
          <w:tcPr>
            <w:tcW w:w="737" w:type="dxa"/>
            <w:shd w:val="clear" w:color="auto" w:fill="404040" w:themeFill="text1" w:themeFillTint="BF"/>
            <w:vAlign w:val="center"/>
            <w:hideMark/>
          </w:tcPr>
          <w:p w14:paraId="6FE413C3"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1BD702C0"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L</w:t>
            </w:r>
          </w:p>
        </w:tc>
        <w:tc>
          <w:tcPr>
            <w:tcW w:w="737" w:type="dxa"/>
            <w:shd w:val="clear" w:color="auto" w:fill="404040" w:themeFill="text1" w:themeFillTint="BF"/>
            <w:vAlign w:val="center"/>
            <w:hideMark/>
          </w:tcPr>
          <w:p w14:paraId="22914150"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T</w:t>
            </w:r>
          </w:p>
        </w:tc>
        <w:tc>
          <w:tcPr>
            <w:tcW w:w="737" w:type="dxa"/>
            <w:shd w:val="clear" w:color="auto" w:fill="404040" w:themeFill="text1" w:themeFillTint="BF"/>
            <w:vAlign w:val="center"/>
            <w:hideMark/>
          </w:tcPr>
          <w:p w14:paraId="3983716E"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R</w:t>
            </w:r>
          </w:p>
        </w:tc>
        <w:tc>
          <w:tcPr>
            <w:tcW w:w="737" w:type="dxa"/>
            <w:shd w:val="clear" w:color="auto" w:fill="404040" w:themeFill="text1" w:themeFillTint="BF"/>
            <w:vAlign w:val="center"/>
            <w:hideMark/>
          </w:tcPr>
          <w:p w14:paraId="02A35ADD"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I</w:t>
            </w:r>
          </w:p>
        </w:tc>
        <w:tc>
          <w:tcPr>
            <w:tcW w:w="737" w:type="dxa"/>
            <w:shd w:val="clear" w:color="auto" w:fill="404040" w:themeFill="text1" w:themeFillTint="BF"/>
            <w:vAlign w:val="center"/>
            <w:hideMark/>
          </w:tcPr>
          <w:p w14:paraId="4FE171DA"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C</w:t>
            </w:r>
          </w:p>
        </w:tc>
        <w:tc>
          <w:tcPr>
            <w:tcW w:w="737" w:type="dxa"/>
            <w:shd w:val="clear" w:color="auto" w:fill="404040" w:themeFill="text1" w:themeFillTint="BF"/>
            <w:vAlign w:val="center"/>
            <w:hideMark/>
          </w:tcPr>
          <w:p w14:paraId="16D9A06D"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K</w:t>
            </w:r>
          </w:p>
        </w:tc>
      </w:tr>
      <w:tr w:rsidR="007D20A7" w:rsidRPr="00472D7F" w14:paraId="63529A3D" w14:textId="77777777" w:rsidTr="00D04818">
        <w:trPr>
          <w:trHeight w:val="737"/>
        </w:trPr>
        <w:tc>
          <w:tcPr>
            <w:tcW w:w="737" w:type="dxa"/>
            <w:shd w:val="clear" w:color="auto" w:fill="auto"/>
            <w:vAlign w:val="center"/>
            <w:hideMark/>
          </w:tcPr>
          <w:p w14:paraId="4171BE3F" w14:textId="77777777" w:rsidR="007D20A7" w:rsidRPr="00125D6F" w:rsidRDefault="007D20A7" w:rsidP="00D04818">
            <w:pPr>
              <w:pStyle w:val="Alpha-LevelKopfzeileABs"/>
              <w:jc w:val="center"/>
              <w:rPr>
                <w:color w:val="auto"/>
                <w:sz w:val="28"/>
                <w:szCs w:val="28"/>
              </w:rPr>
            </w:pPr>
            <w:r w:rsidRPr="00125D6F">
              <w:rPr>
                <w:color w:val="auto"/>
                <w:sz w:val="28"/>
                <w:szCs w:val="28"/>
              </w:rPr>
              <w:t>Y</w:t>
            </w:r>
          </w:p>
        </w:tc>
        <w:tc>
          <w:tcPr>
            <w:tcW w:w="737" w:type="dxa"/>
            <w:shd w:val="clear" w:color="auto" w:fill="FFFFFF" w:themeFill="background1"/>
            <w:vAlign w:val="center"/>
            <w:hideMark/>
          </w:tcPr>
          <w:p w14:paraId="439C4124" w14:textId="77777777" w:rsidR="007D20A7" w:rsidRPr="00125D6F" w:rsidRDefault="007D20A7" w:rsidP="00D04818">
            <w:pPr>
              <w:pStyle w:val="Alpha-LevelKopfzeileABs"/>
              <w:jc w:val="center"/>
              <w:rPr>
                <w:color w:val="auto"/>
                <w:sz w:val="28"/>
                <w:szCs w:val="28"/>
              </w:rPr>
            </w:pPr>
            <w:r w:rsidRPr="00125D6F">
              <w:rPr>
                <w:color w:val="auto"/>
                <w:sz w:val="28"/>
                <w:szCs w:val="28"/>
              </w:rPr>
              <w:t>C</w:t>
            </w:r>
          </w:p>
        </w:tc>
        <w:tc>
          <w:tcPr>
            <w:tcW w:w="737" w:type="dxa"/>
            <w:vAlign w:val="center"/>
            <w:hideMark/>
          </w:tcPr>
          <w:p w14:paraId="5C7BDC24" w14:textId="77777777" w:rsidR="007D20A7" w:rsidRPr="00125D6F" w:rsidRDefault="007D20A7" w:rsidP="00D04818">
            <w:pPr>
              <w:pStyle w:val="Alpha-LevelKopfzeileABs"/>
              <w:jc w:val="center"/>
              <w:rPr>
                <w:color w:val="auto"/>
                <w:sz w:val="28"/>
                <w:szCs w:val="28"/>
              </w:rPr>
            </w:pPr>
            <w:r w:rsidRPr="00125D6F">
              <w:rPr>
                <w:color w:val="auto"/>
                <w:sz w:val="28"/>
                <w:szCs w:val="28"/>
              </w:rPr>
              <w:t>A</w:t>
            </w:r>
          </w:p>
        </w:tc>
        <w:tc>
          <w:tcPr>
            <w:tcW w:w="737" w:type="dxa"/>
            <w:vAlign w:val="center"/>
            <w:hideMark/>
          </w:tcPr>
          <w:p w14:paraId="16B937A8" w14:textId="77777777" w:rsidR="007D20A7" w:rsidRPr="00125D6F" w:rsidRDefault="007D20A7" w:rsidP="00D04818">
            <w:pPr>
              <w:pStyle w:val="Alpha-LevelKopfzeileABs"/>
              <w:jc w:val="center"/>
              <w:rPr>
                <w:color w:val="auto"/>
                <w:sz w:val="28"/>
                <w:szCs w:val="28"/>
              </w:rPr>
            </w:pPr>
            <w:r w:rsidRPr="00125D6F">
              <w:rPr>
                <w:color w:val="auto"/>
                <w:sz w:val="28"/>
                <w:szCs w:val="28"/>
              </w:rPr>
              <w:t>M</w:t>
            </w:r>
          </w:p>
        </w:tc>
        <w:tc>
          <w:tcPr>
            <w:tcW w:w="737" w:type="dxa"/>
            <w:vAlign w:val="center"/>
            <w:hideMark/>
          </w:tcPr>
          <w:p w14:paraId="5A98F50E" w14:textId="77777777" w:rsidR="007D20A7" w:rsidRPr="00125D6F" w:rsidRDefault="007D20A7" w:rsidP="00D04818">
            <w:pPr>
              <w:pStyle w:val="Alpha-LevelKopfzeileABs"/>
              <w:jc w:val="center"/>
              <w:rPr>
                <w:color w:val="auto"/>
                <w:sz w:val="28"/>
                <w:szCs w:val="28"/>
              </w:rPr>
            </w:pPr>
            <w:r w:rsidRPr="00125D6F">
              <w:rPr>
                <w:color w:val="auto"/>
                <w:sz w:val="28"/>
                <w:szCs w:val="28"/>
              </w:rPr>
              <w:t>G</w:t>
            </w:r>
          </w:p>
        </w:tc>
        <w:tc>
          <w:tcPr>
            <w:tcW w:w="737" w:type="dxa"/>
            <w:vAlign w:val="center"/>
            <w:hideMark/>
          </w:tcPr>
          <w:p w14:paraId="38FE0FCD" w14:textId="77777777" w:rsidR="007D20A7" w:rsidRPr="00125D6F" w:rsidRDefault="007D20A7" w:rsidP="00D04818">
            <w:pPr>
              <w:pStyle w:val="Alpha-LevelKopfzeileABs"/>
              <w:jc w:val="center"/>
              <w:rPr>
                <w:color w:val="auto"/>
                <w:sz w:val="28"/>
                <w:szCs w:val="28"/>
              </w:rPr>
            </w:pPr>
            <w:r w:rsidRPr="00125D6F">
              <w:rPr>
                <w:color w:val="auto"/>
                <w:sz w:val="28"/>
                <w:szCs w:val="28"/>
              </w:rPr>
              <w:t>Z</w:t>
            </w:r>
          </w:p>
        </w:tc>
        <w:tc>
          <w:tcPr>
            <w:tcW w:w="737" w:type="dxa"/>
            <w:vAlign w:val="center"/>
            <w:hideMark/>
          </w:tcPr>
          <w:p w14:paraId="05B0ECAA" w14:textId="77777777" w:rsidR="007D20A7" w:rsidRPr="00125D6F" w:rsidRDefault="007D20A7" w:rsidP="00D04818">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6F73EA48" w14:textId="77777777" w:rsidR="007D20A7" w:rsidRPr="00125D6F" w:rsidRDefault="007D20A7" w:rsidP="00D04818">
            <w:pPr>
              <w:pStyle w:val="Alpha-LevelKopfzeileABs"/>
              <w:jc w:val="center"/>
              <w:rPr>
                <w:color w:val="auto"/>
                <w:sz w:val="28"/>
                <w:szCs w:val="28"/>
              </w:rPr>
            </w:pPr>
            <w:r w:rsidRPr="00125D6F">
              <w:rPr>
                <w:color w:val="auto"/>
                <w:sz w:val="28"/>
                <w:szCs w:val="28"/>
              </w:rPr>
              <w:t>W</w:t>
            </w:r>
          </w:p>
        </w:tc>
        <w:tc>
          <w:tcPr>
            <w:tcW w:w="737" w:type="dxa"/>
            <w:shd w:val="clear" w:color="auto" w:fill="auto"/>
            <w:vAlign w:val="center"/>
            <w:hideMark/>
          </w:tcPr>
          <w:p w14:paraId="4CEFB2A8" w14:textId="77777777" w:rsidR="007D20A7" w:rsidRPr="00125D6F" w:rsidRDefault="007D20A7" w:rsidP="00D04818">
            <w:pPr>
              <w:pStyle w:val="Alpha-LevelKopfzeileABs"/>
              <w:jc w:val="center"/>
              <w:rPr>
                <w:color w:val="auto"/>
                <w:sz w:val="28"/>
                <w:szCs w:val="28"/>
              </w:rPr>
            </w:pPr>
            <w:r w:rsidRPr="00125D6F">
              <w:rPr>
                <w:color w:val="auto"/>
                <w:sz w:val="28"/>
                <w:szCs w:val="28"/>
              </w:rPr>
              <w:t>O</w:t>
            </w:r>
          </w:p>
        </w:tc>
        <w:tc>
          <w:tcPr>
            <w:tcW w:w="737" w:type="dxa"/>
            <w:shd w:val="clear" w:color="auto" w:fill="auto"/>
            <w:vAlign w:val="center"/>
            <w:hideMark/>
          </w:tcPr>
          <w:p w14:paraId="22A5C374" w14:textId="77777777" w:rsidR="007D20A7" w:rsidRPr="00125D6F" w:rsidRDefault="007D20A7" w:rsidP="00D04818">
            <w:pPr>
              <w:pStyle w:val="Alpha-LevelKopfzeileABs"/>
              <w:jc w:val="center"/>
              <w:rPr>
                <w:color w:val="auto"/>
                <w:sz w:val="28"/>
                <w:szCs w:val="28"/>
              </w:rPr>
            </w:pPr>
            <w:r w:rsidRPr="00125D6F">
              <w:rPr>
                <w:color w:val="auto"/>
                <w:sz w:val="28"/>
                <w:szCs w:val="28"/>
              </w:rPr>
              <w:t>M</w:t>
            </w:r>
          </w:p>
        </w:tc>
        <w:tc>
          <w:tcPr>
            <w:tcW w:w="737" w:type="dxa"/>
            <w:shd w:val="clear" w:color="auto" w:fill="auto"/>
            <w:vAlign w:val="center"/>
            <w:hideMark/>
          </w:tcPr>
          <w:p w14:paraId="4C480C9C" w14:textId="77777777" w:rsidR="007D20A7" w:rsidRPr="00125D6F" w:rsidRDefault="007D20A7" w:rsidP="00D04818">
            <w:pPr>
              <w:pStyle w:val="Alpha-LevelKopfzeileABs"/>
              <w:jc w:val="center"/>
              <w:rPr>
                <w:color w:val="auto"/>
                <w:sz w:val="28"/>
                <w:szCs w:val="28"/>
              </w:rPr>
            </w:pPr>
            <w:r w:rsidRPr="00125D6F">
              <w:rPr>
                <w:color w:val="auto"/>
                <w:sz w:val="28"/>
                <w:szCs w:val="28"/>
              </w:rPr>
              <w:t>D</w:t>
            </w:r>
          </w:p>
        </w:tc>
        <w:tc>
          <w:tcPr>
            <w:tcW w:w="737" w:type="dxa"/>
            <w:vAlign w:val="center"/>
            <w:hideMark/>
          </w:tcPr>
          <w:p w14:paraId="0318A3DA" w14:textId="77777777" w:rsidR="007D20A7" w:rsidRPr="00125D6F" w:rsidRDefault="007D20A7" w:rsidP="00D04818">
            <w:pPr>
              <w:pStyle w:val="Alpha-LevelKopfzeileABs"/>
              <w:jc w:val="center"/>
              <w:rPr>
                <w:color w:val="auto"/>
                <w:sz w:val="28"/>
                <w:szCs w:val="28"/>
              </w:rPr>
            </w:pPr>
            <w:r w:rsidRPr="00125D6F">
              <w:rPr>
                <w:color w:val="auto"/>
                <w:sz w:val="28"/>
                <w:szCs w:val="28"/>
              </w:rPr>
              <w:t>N</w:t>
            </w:r>
          </w:p>
        </w:tc>
      </w:tr>
      <w:tr w:rsidR="007D20A7" w:rsidRPr="00472D7F" w14:paraId="2D80AE9C" w14:textId="77777777" w:rsidTr="00D04818">
        <w:trPr>
          <w:trHeight w:val="737"/>
        </w:trPr>
        <w:tc>
          <w:tcPr>
            <w:tcW w:w="737" w:type="dxa"/>
            <w:shd w:val="clear" w:color="auto" w:fill="auto"/>
            <w:vAlign w:val="center"/>
            <w:hideMark/>
          </w:tcPr>
          <w:p w14:paraId="72F41144" w14:textId="77777777" w:rsidR="007D20A7" w:rsidRPr="00125D6F" w:rsidRDefault="007D20A7" w:rsidP="00D04818">
            <w:pPr>
              <w:pStyle w:val="Alpha-LevelKopfzeileABs"/>
              <w:jc w:val="center"/>
              <w:rPr>
                <w:color w:val="auto"/>
                <w:sz w:val="28"/>
                <w:szCs w:val="28"/>
              </w:rPr>
            </w:pPr>
            <w:r w:rsidRPr="00125D6F">
              <w:rPr>
                <w:color w:val="auto"/>
                <w:sz w:val="28"/>
                <w:szCs w:val="28"/>
              </w:rPr>
              <w:t>F</w:t>
            </w:r>
          </w:p>
        </w:tc>
        <w:tc>
          <w:tcPr>
            <w:tcW w:w="737" w:type="dxa"/>
            <w:vAlign w:val="center"/>
            <w:hideMark/>
          </w:tcPr>
          <w:p w14:paraId="18475F42" w14:textId="77777777" w:rsidR="007D20A7" w:rsidRPr="00125D6F" w:rsidRDefault="007D20A7" w:rsidP="00D04818">
            <w:pPr>
              <w:pStyle w:val="Alpha-LevelKopfzeileABs"/>
              <w:jc w:val="center"/>
              <w:rPr>
                <w:color w:val="auto"/>
                <w:sz w:val="28"/>
                <w:szCs w:val="28"/>
              </w:rPr>
            </w:pPr>
            <w:r w:rsidRPr="00125D6F">
              <w:rPr>
                <w:color w:val="auto"/>
                <w:sz w:val="28"/>
                <w:szCs w:val="28"/>
              </w:rPr>
              <w:t>K</w:t>
            </w:r>
          </w:p>
        </w:tc>
        <w:tc>
          <w:tcPr>
            <w:tcW w:w="737" w:type="dxa"/>
            <w:vAlign w:val="center"/>
            <w:hideMark/>
          </w:tcPr>
          <w:p w14:paraId="051E1CB4" w14:textId="77777777" w:rsidR="007D20A7" w:rsidRPr="00125D6F" w:rsidRDefault="007D20A7" w:rsidP="00D04818">
            <w:pPr>
              <w:pStyle w:val="Alpha-LevelKopfzeileABs"/>
              <w:jc w:val="center"/>
              <w:rPr>
                <w:color w:val="auto"/>
                <w:sz w:val="28"/>
                <w:szCs w:val="28"/>
              </w:rPr>
            </w:pPr>
            <w:r w:rsidRPr="00125D6F">
              <w:rPr>
                <w:color w:val="auto"/>
                <w:sz w:val="28"/>
                <w:szCs w:val="28"/>
              </w:rPr>
              <w:t>W</w:t>
            </w:r>
          </w:p>
        </w:tc>
        <w:tc>
          <w:tcPr>
            <w:tcW w:w="737" w:type="dxa"/>
            <w:vAlign w:val="center"/>
            <w:hideMark/>
          </w:tcPr>
          <w:p w14:paraId="6F3FE1EE" w14:textId="77777777" w:rsidR="007D20A7" w:rsidRPr="00125D6F" w:rsidRDefault="007D20A7" w:rsidP="00D04818">
            <w:pPr>
              <w:pStyle w:val="Alpha-LevelKopfzeileABs"/>
              <w:jc w:val="center"/>
              <w:rPr>
                <w:color w:val="auto"/>
                <w:sz w:val="28"/>
                <w:szCs w:val="28"/>
              </w:rPr>
            </w:pPr>
            <w:r w:rsidRPr="00125D6F">
              <w:rPr>
                <w:color w:val="auto"/>
                <w:sz w:val="28"/>
                <w:szCs w:val="28"/>
              </w:rPr>
              <w:t>C</w:t>
            </w:r>
          </w:p>
        </w:tc>
        <w:tc>
          <w:tcPr>
            <w:tcW w:w="737" w:type="dxa"/>
            <w:vAlign w:val="center"/>
            <w:hideMark/>
          </w:tcPr>
          <w:p w14:paraId="00CB5EAD" w14:textId="77777777" w:rsidR="007D20A7" w:rsidRPr="00125D6F" w:rsidRDefault="007D20A7" w:rsidP="00D04818">
            <w:pPr>
              <w:pStyle w:val="Alpha-LevelKopfzeileABs"/>
              <w:jc w:val="center"/>
              <w:rPr>
                <w:color w:val="auto"/>
                <w:sz w:val="28"/>
                <w:szCs w:val="28"/>
              </w:rPr>
            </w:pPr>
            <w:r w:rsidRPr="00125D6F">
              <w:rPr>
                <w:color w:val="auto"/>
                <w:sz w:val="28"/>
                <w:szCs w:val="28"/>
              </w:rPr>
              <w:t>T</w:t>
            </w:r>
          </w:p>
        </w:tc>
        <w:tc>
          <w:tcPr>
            <w:tcW w:w="737" w:type="dxa"/>
            <w:vAlign w:val="center"/>
            <w:hideMark/>
          </w:tcPr>
          <w:p w14:paraId="14FBC607" w14:textId="77777777" w:rsidR="007D20A7" w:rsidRPr="00125D6F" w:rsidRDefault="007D20A7" w:rsidP="00D04818">
            <w:pPr>
              <w:pStyle w:val="Alpha-LevelKopfzeileABs"/>
              <w:jc w:val="center"/>
              <w:rPr>
                <w:color w:val="auto"/>
                <w:sz w:val="28"/>
                <w:szCs w:val="28"/>
              </w:rPr>
            </w:pPr>
            <w:r w:rsidRPr="00125D6F">
              <w:rPr>
                <w:color w:val="auto"/>
                <w:sz w:val="28"/>
                <w:szCs w:val="28"/>
              </w:rPr>
              <w:t>E</w:t>
            </w:r>
          </w:p>
        </w:tc>
        <w:tc>
          <w:tcPr>
            <w:tcW w:w="737" w:type="dxa"/>
            <w:vAlign w:val="center"/>
            <w:hideMark/>
          </w:tcPr>
          <w:p w14:paraId="19E8B058" w14:textId="77777777" w:rsidR="007D20A7" w:rsidRPr="00125D6F" w:rsidRDefault="007D20A7" w:rsidP="00D04818">
            <w:pPr>
              <w:pStyle w:val="Alpha-LevelKopfzeileABs"/>
              <w:jc w:val="center"/>
              <w:rPr>
                <w:color w:val="auto"/>
                <w:sz w:val="28"/>
                <w:szCs w:val="28"/>
              </w:rPr>
            </w:pPr>
            <w:r w:rsidRPr="00125D6F">
              <w:rPr>
                <w:color w:val="auto"/>
                <w:sz w:val="28"/>
                <w:szCs w:val="28"/>
              </w:rPr>
              <w:t>R</w:t>
            </w:r>
          </w:p>
        </w:tc>
        <w:tc>
          <w:tcPr>
            <w:tcW w:w="737" w:type="dxa"/>
            <w:vAlign w:val="center"/>
            <w:hideMark/>
          </w:tcPr>
          <w:p w14:paraId="0EC1EEFC" w14:textId="77777777" w:rsidR="007D20A7" w:rsidRPr="00125D6F" w:rsidRDefault="007D20A7" w:rsidP="00D04818">
            <w:pPr>
              <w:pStyle w:val="Alpha-LevelKopfzeileABs"/>
              <w:jc w:val="center"/>
              <w:rPr>
                <w:color w:val="auto"/>
                <w:sz w:val="28"/>
                <w:szCs w:val="28"/>
              </w:rPr>
            </w:pPr>
            <w:r w:rsidRPr="00125D6F">
              <w:rPr>
                <w:color w:val="auto"/>
                <w:sz w:val="28"/>
                <w:szCs w:val="28"/>
              </w:rPr>
              <w:t>N</w:t>
            </w:r>
          </w:p>
        </w:tc>
        <w:tc>
          <w:tcPr>
            <w:tcW w:w="737" w:type="dxa"/>
            <w:shd w:val="clear" w:color="auto" w:fill="auto"/>
            <w:vAlign w:val="center"/>
            <w:hideMark/>
          </w:tcPr>
          <w:p w14:paraId="40F9EE8F" w14:textId="77777777" w:rsidR="007D20A7" w:rsidRPr="00125D6F" w:rsidRDefault="007D20A7" w:rsidP="00D04818">
            <w:pPr>
              <w:pStyle w:val="Alpha-LevelKopfzeileABs"/>
              <w:jc w:val="center"/>
              <w:rPr>
                <w:color w:val="auto"/>
                <w:sz w:val="28"/>
                <w:szCs w:val="28"/>
              </w:rPr>
            </w:pPr>
            <w:r w:rsidRPr="00125D6F">
              <w:rPr>
                <w:color w:val="auto"/>
                <w:sz w:val="28"/>
                <w:szCs w:val="28"/>
              </w:rPr>
              <w:t>B</w:t>
            </w:r>
          </w:p>
        </w:tc>
        <w:tc>
          <w:tcPr>
            <w:tcW w:w="737" w:type="dxa"/>
            <w:shd w:val="clear" w:color="auto" w:fill="auto"/>
            <w:vAlign w:val="center"/>
            <w:hideMark/>
          </w:tcPr>
          <w:p w14:paraId="4F41BE33" w14:textId="77777777" w:rsidR="007D20A7" w:rsidRPr="00125D6F" w:rsidRDefault="007D20A7" w:rsidP="00D04818">
            <w:pPr>
              <w:pStyle w:val="Alpha-LevelKopfzeileABs"/>
              <w:jc w:val="center"/>
              <w:rPr>
                <w:color w:val="auto"/>
                <w:sz w:val="28"/>
                <w:szCs w:val="28"/>
              </w:rPr>
            </w:pPr>
            <w:r w:rsidRPr="00125D6F">
              <w:rPr>
                <w:color w:val="auto"/>
                <w:sz w:val="28"/>
                <w:szCs w:val="28"/>
              </w:rPr>
              <w:t>P</w:t>
            </w:r>
          </w:p>
        </w:tc>
        <w:tc>
          <w:tcPr>
            <w:tcW w:w="737" w:type="dxa"/>
            <w:shd w:val="clear" w:color="auto" w:fill="auto"/>
            <w:vAlign w:val="center"/>
            <w:hideMark/>
          </w:tcPr>
          <w:p w14:paraId="282A8F62" w14:textId="77777777" w:rsidR="007D20A7" w:rsidRPr="00125D6F" w:rsidRDefault="007D20A7" w:rsidP="00D04818">
            <w:pPr>
              <w:pStyle w:val="Alpha-LevelKopfzeileABs"/>
              <w:jc w:val="center"/>
              <w:rPr>
                <w:color w:val="auto"/>
                <w:sz w:val="28"/>
                <w:szCs w:val="28"/>
              </w:rPr>
            </w:pPr>
            <w:r w:rsidRPr="00125D6F">
              <w:rPr>
                <w:color w:val="auto"/>
                <w:sz w:val="28"/>
                <w:szCs w:val="28"/>
              </w:rPr>
              <w:t>G</w:t>
            </w:r>
          </w:p>
        </w:tc>
        <w:tc>
          <w:tcPr>
            <w:tcW w:w="737" w:type="dxa"/>
            <w:vAlign w:val="center"/>
            <w:hideMark/>
          </w:tcPr>
          <w:p w14:paraId="03CB68D0" w14:textId="77777777" w:rsidR="007D20A7" w:rsidRPr="00125D6F" w:rsidRDefault="007D20A7" w:rsidP="00D04818">
            <w:pPr>
              <w:pStyle w:val="Alpha-LevelKopfzeileABs"/>
              <w:jc w:val="center"/>
              <w:rPr>
                <w:color w:val="auto"/>
                <w:sz w:val="28"/>
                <w:szCs w:val="28"/>
              </w:rPr>
            </w:pPr>
            <w:r w:rsidRPr="00125D6F">
              <w:rPr>
                <w:color w:val="auto"/>
                <w:sz w:val="28"/>
                <w:szCs w:val="28"/>
              </w:rPr>
              <w:t>T</w:t>
            </w:r>
          </w:p>
        </w:tc>
      </w:tr>
      <w:tr w:rsidR="007D20A7" w:rsidRPr="00472D7F" w14:paraId="71952B75" w14:textId="77777777" w:rsidTr="00D04818">
        <w:trPr>
          <w:trHeight w:val="737"/>
        </w:trPr>
        <w:tc>
          <w:tcPr>
            <w:tcW w:w="737" w:type="dxa"/>
            <w:shd w:val="clear" w:color="auto" w:fill="auto"/>
            <w:vAlign w:val="center"/>
            <w:hideMark/>
          </w:tcPr>
          <w:p w14:paraId="3CB74F3E" w14:textId="77777777" w:rsidR="007D20A7" w:rsidRPr="00125D6F" w:rsidRDefault="007D20A7" w:rsidP="00D04818">
            <w:pPr>
              <w:pStyle w:val="Alpha-LevelKopfzeileABs"/>
              <w:jc w:val="center"/>
              <w:rPr>
                <w:color w:val="auto"/>
                <w:sz w:val="28"/>
                <w:szCs w:val="28"/>
              </w:rPr>
            </w:pPr>
            <w:r w:rsidRPr="00125D6F">
              <w:rPr>
                <w:color w:val="auto"/>
                <w:sz w:val="28"/>
                <w:szCs w:val="28"/>
              </w:rPr>
              <w:t>U</w:t>
            </w:r>
          </w:p>
        </w:tc>
        <w:tc>
          <w:tcPr>
            <w:tcW w:w="737" w:type="dxa"/>
            <w:shd w:val="clear" w:color="auto" w:fill="FFFFFF" w:themeFill="background1"/>
            <w:vAlign w:val="center"/>
            <w:hideMark/>
          </w:tcPr>
          <w:p w14:paraId="5F67DCAE" w14:textId="77777777" w:rsidR="007D20A7" w:rsidRPr="00125D6F" w:rsidRDefault="007D20A7" w:rsidP="00D04818">
            <w:pPr>
              <w:pStyle w:val="Alpha-LevelKopfzeileABs"/>
              <w:jc w:val="center"/>
              <w:rPr>
                <w:color w:val="auto"/>
                <w:sz w:val="28"/>
                <w:szCs w:val="28"/>
              </w:rPr>
            </w:pPr>
            <w:r w:rsidRPr="00125D6F">
              <w:rPr>
                <w:color w:val="auto"/>
                <w:sz w:val="28"/>
                <w:szCs w:val="28"/>
              </w:rPr>
              <w:t>N</w:t>
            </w:r>
          </w:p>
        </w:tc>
        <w:tc>
          <w:tcPr>
            <w:tcW w:w="737" w:type="dxa"/>
            <w:shd w:val="clear" w:color="auto" w:fill="404040" w:themeFill="text1" w:themeFillTint="BF"/>
            <w:vAlign w:val="center"/>
            <w:hideMark/>
          </w:tcPr>
          <w:p w14:paraId="2E89F347"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I</w:t>
            </w:r>
          </w:p>
        </w:tc>
        <w:tc>
          <w:tcPr>
            <w:tcW w:w="737" w:type="dxa"/>
            <w:shd w:val="clear" w:color="auto" w:fill="404040" w:themeFill="text1" w:themeFillTint="BF"/>
            <w:vAlign w:val="center"/>
            <w:hideMark/>
          </w:tcPr>
          <w:p w14:paraId="7D46AC21"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N</w:t>
            </w:r>
          </w:p>
        </w:tc>
        <w:tc>
          <w:tcPr>
            <w:tcW w:w="737" w:type="dxa"/>
            <w:shd w:val="clear" w:color="auto" w:fill="404040" w:themeFill="text1" w:themeFillTint="BF"/>
            <w:vAlign w:val="center"/>
            <w:hideMark/>
          </w:tcPr>
          <w:p w14:paraId="1B4656D1"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T</w:t>
            </w:r>
          </w:p>
        </w:tc>
        <w:tc>
          <w:tcPr>
            <w:tcW w:w="737" w:type="dxa"/>
            <w:shd w:val="clear" w:color="auto" w:fill="404040" w:themeFill="text1" w:themeFillTint="BF"/>
            <w:vAlign w:val="center"/>
            <w:hideMark/>
          </w:tcPr>
          <w:p w14:paraId="747D47E5"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053C1056"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R</w:t>
            </w:r>
          </w:p>
        </w:tc>
        <w:tc>
          <w:tcPr>
            <w:tcW w:w="737" w:type="dxa"/>
            <w:shd w:val="clear" w:color="auto" w:fill="404040" w:themeFill="text1" w:themeFillTint="BF"/>
            <w:vAlign w:val="center"/>
            <w:hideMark/>
          </w:tcPr>
          <w:p w14:paraId="6C4B5555"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N</w:t>
            </w:r>
          </w:p>
        </w:tc>
        <w:tc>
          <w:tcPr>
            <w:tcW w:w="737" w:type="dxa"/>
            <w:shd w:val="clear" w:color="auto" w:fill="404040" w:themeFill="text1" w:themeFillTint="BF"/>
            <w:vAlign w:val="center"/>
            <w:hideMark/>
          </w:tcPr>
          <w:p w14:paraId="21159085"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535614DC"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T</w:t>
            </w:r>
          </w:p>
        </w:tc>
        <w:tc>
          <w:tcPr>
            <w:tcW w:w="737" w:type="dxa"/>
            <w:vAlign w:val="center"/>
            <w:hideMark/>
          </w:tcPr>
          <w:p w14:paraId="286B0DE5" w14:textId="77777777" w:rsidR="007D20A7" w:rsidRPr="00125D6F" w:rsidRDefault="007D20A7" w:rsidP="00D04818">
            <w:pPr>
              <w:pStyle w:val="Alpha-LevelKopfzeileABs"/>
              <w:jc w:val="center"/>
              <w:rPr>
                <w:color w:val="auto"/>
                <w:sz w:val="28"/>
                <w:szCs w:val="28"/>
              </w:rPr>
            </w:pPr>
            <w:r w:rsidRPr="00125D6F">
              <w:rPr>
                <w:color w:val="auto"/>
                <w:sz w:val="28"/>
                <w:szCs w:val="28"/>
              </w:rPr>
              <w:t>S</w:t>
            </w:r>
          </w:p>
        </w:tc>
        <w:tc>
          <w:tcPr>
            <w:tcW w:w="737" w:type="dxa"/>
            <w:vAlign w:val="center"/>
            <w:hideMark/>
          </w:tcPr>
          <w:p w14:paraId="2E00D918" w14:textId="77777777" w:rsidR="007D20A7" w:rsidRPr="00125D6F" w:rsidRDefault="007D20A7" w:rsidP="00D04818">
            <w:pPr>
              <w:pStyle w:val="Alpha-LevelKopfzeileABs"/>
              <w:jc w:val="center"/>
              <w:rPr>
                <w:color w:val="auto"/>
                <w:sz w:val="28"/>
                <w:szCs w:val="28"/>
              </w:rPr>
            </w:pPr>
            <w:r w:rsidRPr="00125D6F">
              <w:rPr>
                <w:color w:val="auto"/>
                <w:sz w:val="28"/>
                <w:szCs w:val="28"/>
              </w:rPr>
              <w:t>R</w:t>
            </w:r>
          </w:p>
        </w:tc>
      </w:tr>
      <w:tr w:rsidR="007D20A7" w:rsidRPr="00472D7F" w14:paraId="1E024AD2" w14:textId="77777777" w:rsidTr="00D04818">
        <w:trPr>
          <w:trHeight w:val="737"/>
        </w:trPr>
        <w:tc>
          <w:tcPr>
            <w:tcW w:w="737" w:type="dxa"/>
            <w:shd w:val="clear" w:color="auto" w:fill="auto"/>
            <w:vAlign w:val="center"/>
            <w:hideMark/>
          </w:tcPr>
          <w:p w14:paraId="02B11B1F" w14:textId="77777777" w:rsidR="007D20A7" w:rsidRPr="00125D6F" w:rsidRDefault="007D20A7" w:rsidP="00D04818">
            <w:pPr>
              <w:pStyle w:val="Alpha-LevelKopfzeileABs"/>
              <w:jc w:val="center"/>
              <w:rPr>
                <w:color w:val="auto"/>
                <w:sz w:val="28"/>
                <w:szCs w:val="28"/>
              </w:rPr>
            </w:pPr>
            <w:r w:rsidRPr="00125D6F">
              <w:rPr>
                <w:color w:val="auto"/>
                <w:sz w:val="28"/>
                <w:szCs w:val="28"/>
              </w:rPr>
              <w:t>N</w:t>
            </w:r>
          </w:p>
        </w:tc>
        <w:tc>
          <w:tcPr>
            <w:tcW w:w="737" w:type="dxa"/>
            <w:vAlign w:val="center"/>
            <w:hideMark/>
          </w:tcPr>
          <w:p w14:paraId="5F6A323A" w14:textId="77777777" w:rsidR="007D20A7" w:rsidRPr="00125D6F" w:rsidRDefault="007D20A7" w:rsidP="00D04818">
            <w:pPr>
              <w:pStyle w:val="Alpha-LevelKopfzeileABs"/>
              <w:jc w:val="center"/>
              <w:rPr>
                <w:color w:val="auto"/>
                <w:sz w:val="28"/>
                <w:szCs w:val="28"/>
              </w:rPr>
            </w:pPr>
            <w:r w:rsidRPr="00125D6F">
              <w:rPr>
                <w:color w:val="auto"/>
                <w:sz w:val="28"/>
                <w:szCs w:val="28"/>
              </w:rPr>
              <w:t>T</w:t>
            </w:r>
          </w:p>
        </w:tc>
        <w:tc>
          <w:tcPr>
            <w:tcW w:w="737" w:type="dxa"/>
            <w:vAlign w:val="center"/>
            <w:hideMark/>
          </w:tcPr>
          <w:p w14:paraId="0815BD3C" w14:textId="77777777" w:rsidR="007D20A7" w:rsidRPr="00125D6F" w:rsidRDefault="007D20A7" w:rsidP="00D04818">
            <w:pPr>
              <w:pStyle w:val="Alpha-LevelKopfzeileABs"/>
              <w:jc w:val="center"/>
              <w:rPr>
                <w:color w:val="auto"/>
                <w:sz w:val="28"/>
                <w:szCs w:val="28"/>
              </w:rPr>
            </w:pPr>
            <w:r w:rsidRPr="00125D6F">
              <w:rPr>
                <w:color w:val="auto"/>
                <w:sz w:val="28"/>
                <w:szCs w:val="28"/>
              </w:rPr>
              <w:t>R</w:t>
            </w:r>
          </w:p>
        </w:tc>
        <w:tc>
          <w:tcPr>
            <w:tcW w:w="737" w:type="dxa"/>
            <w:vAlign w:val="center"/>
            <w:hideMark/>
          </w:tcPr>
          <w:p w14:paraId="450948F7" w14:textId="77777777" w:rsidR="007D20A7" w:rsidRPr="00125D6F" w:rsidRDefault="007D20A7" w:rsidP="00D04818">
            <w:pPr>
              <w:pStyle w:val="Alpha-LevelKopfzeileABs"/>
              <w:jc w:val="center"/>
              <w:rPr>
                <w:color w:val="auto"/>
                <w:sz w:val="28"/>
                <w:szCs w:val="28"/>
              </w:rPr>
            </w:pPr>
            <w:r w:rsidRPr="00125D6F">
              <w:rPr>
                <w:color w:val="auto"/>
                <w:sz w:val="28"/>
                <w:szCs w:val="28"/>
              </w:rPr>
              <w:t>C</w:t>
            </w:r>
          </w:p>
        </w:tc>
        <w:tc>
          <w:tcPr>
            <w:tcW w:w="737" w:type="dxa"/>
            <w:vAlign w:val="center"/>
            <w:hideMark/>
          </w:tcPr>
          <w:p w14:paraId="1040FEFB" w14:textId="77777777" w:rsidR="007D20A7" w:rsidRPr="00125D6F" w:rsidRDefault="007D20A7" w:rsidP="00D04818">
            <w:pPr>
              <w:pStyle w:val="Alpha-LevelKopfzeileABs"/>
              <w:jc w:val="center"/>
              <w:rPr>
                <w:color w:val="auto"/>
                <w:sz w:val="28"/>
                <w:szCs w:val="28"/>
              </w:rPr>
            </w:pPr>
            <w:r w:rsidRPr="00125D6F">
              <w:rPr>
                <w:color w:val="auto"/>
                <w:sz w:val="28"/>
                <w:szCs w:val="28"/>
              </w:rPr>
              <w:t>F</w:t>
            </w:r>
          </w:p>
        </w:tc>
        <w:tc>
          <w:tcPr>
            <w:tcW w:w="737" w:type="dxa"/>
            <w:vAlign w:val="center"/>
            <w:hideMark/>
          </w:tcPr>
          <w:p w14:paraId="28828F18" w14:textId="77777777" w:rsidR="007D20A7" w:rsidRPr="00125D6F" w:rsidRDefault="007D20A7" w:rsidP="00D04818">
            <w:pPr>
              <w:pStyle w:val="Alpha-LevelKopfzeileABs"/>
              <w:jc w:val="center"/>
              <w:rPr>
                <w:color w:val="auto"/>
                <w:sz w:val="28"/>
                <w:szCs w:val="28"/>
              </w:rPr>
            </w:pPr>
            <w:r w:rsidRPr="00125D6F">
              <w:rPr>
                <w:color w:val="auto"/>
                <w:sz w:val="28"/>
                <w:szCs w:val="28"/>
              </w:rPr>
              <w:t>I</w:t>
            </w:r>
          </w:p>
        </w:tc>
        <w:tc>
          <w:tcPr>
            <w:tcW w:w="737" w:type="dxa"/>
            <w:vAlign w:val="center"/>
            <w:hideMark/>
          </w:tcPr>
          <w:p w14:paraId="33B85021" w14:textId="77777777" w:rsidR="007D20A7" w:rsidRPr="00125D6F" w:rsidRDefault="007D20A7" w:rsidP="00D04818">
            <w:pPr>
              <w:pStyle w:val="Alpha-LevelKopfzeileABs"/>
              <w:jc w:val="center"/>
              <w:rPr>
                <w:color w:val="auto"/>
                <w:sz w:val="28"/>
                <w:szCs w:val="28"/>
              </w:rPr>
            </w:pPr>
            <w:r w:rsidRPr="00125D6F">
              <w:rPr>
                <w:color w:val="auto"/>
                <w:sz w:val="28"/>
                <w:szCs w:val="28"/>
              </w:rPr>
              <w:t>I</w:t>
            </w:r>
          </w:p>
        </w:tc>
        <w:tc>
          <w:tcPr>
            <w:tcW w:w="737" w:type="dxa"/>
            <w:vAlign w:val="center"/>
            <w:hideMark/>
          </w:tcPr>
          <w:p w14:paraId="40E6D59C" w14:textId="77777777" w:rsidR="007D20A7" w:rsidRPr="00125D6F" w:rsidRDefault="007D20A7" w:rsidP="00D04818">
            <w:pPr>
              <w:pStyle w:val="Alpha-LevelKopfzeileABs"/>
              <w:jc w:val="center"/>
              <w:rPr>
                <w:color w:val="auto"/>
                <w:sz w:val="28"/>
                <w:szCs w:val="28"/>
              </w:rPr>
            </w:pPr>
            <w:r w:rsidRPr="00125D6F">
              <w:rPr>
                <w:color w:val="auto"/>
                <w:sz w:val="28"/>
                <w:szCs w:val="28"/>
              </w:rPr>
              <w:t>E</w:t>
            </w:r>
          </w:p>
        </w:tc>
        <w:tc>
          <w:tcPr>
            <w:tcW w:w="737" w:type="dxa"/>
            <w:vAlign w:val="center"/>
            <w:hideMark/>
          </w:tcPr>
          <w:p w14:paraId="729D906B" w14:textId="77777777" w:rsidR="007D20A7" w:rsidRPr="00125D6F" w:rsidRDefault="007D20A7" w:rsidP="00D04818">
            <w:pPr>
              <w:pStyle w:val="Alpha-LevelKopfzeileABs"/>
              <w:jc w:val="center"/>
              <w:rPr>
                <w:color w:val="auto"/>
                <w:sz w:val="28"/>
                <w:szCs w:val="28"/>
              </w:rPr>
            </w:pPr>
            <w:r w:rsidRPr="00125D6F">
              <w:rPr>
                <w:color w:val="auto"/>
                <w:sz w:val="28"/>
                <w:szCs w:val="28"/>
              </w:rPr>
              <w:t>X</w:t>
            </w:r>
          </w:p>
        </w:tc>
        <w:tc>
          <w:tcPr>
            <w:tcW w:w="737" w:type="dxa"/>
            <w:vAlign w:val="center"/>
            <w:hideMark/>
          </w:tcPr>
          <w:p w14:paraId="21BA5567" w14:textId="77777777" w:rsidR="007D20A7" w:rsidRPr="00125D6F" w:rsidRDefault="007D20A7" w:rsidP="00D04818">
            <w:pPr>
              <w:pStyle w:val="Alpha-LevelKopfzeileABs"/>
              <w:jc w:val="center"/>
              <w:rPr>
                <w:color w:val="auto"/>
                <w:sz w:val="28"/>
                <w:szCs w:val="28"/>
              </w:rPr>
            </w:pPr>
            <w:r w:rsidRPr="00125D6F">
              <w:rPr>
                <w:color w:val="auto"/>
                <w:sz w:val="28"/>
                <w:szCs w:val="28"/>
              </w:rPr>
              <w:t>A</w:t>
            </w:r>
          </w:p>
        </w:tc>
        <w:tc>
          <w:tcPr>
            <w:tcW w:w="737" w:type="dxa"/>
            <w:vAlign w:val="center"/>
            <w:hideMark/>
          </w:tcPr>
          <w:p w14:paraId="046B2611" w14:textId="77777777" w:rsidR="007D20A7" w:rsidRPr="00125D6F" w:rsidRDefault="007D20A7" w:rsidP="00D04818">
            <w:pPr>
              <w:pStyle w:val="Alpha-LevelKopfzeileABs"/>
              <w:jc w:val="center"/>
              <w:rPr>
                <w:color w:val="auto"/>
                <w:sz w:val="28"/>
                <w:szCs w:val="28"/>
              </w:rPr>
            </w:pPr>
            <w:r w:rsidRPr="00125D6F">
              <w:rPr>
                <w:color w:val="auto"/>
                <w:sz w:val="28"/>
                <w:szCs w:val="28"/>
              </w:rPr>
              <w:t>S</w:t>
            </w:r>
          </w:p>
        </w:tc>
        <w:tc>
          <w:tcPr>
            <w:tcW w:w="737" w:type="dxa"/>
            <w:vAlign w:val="center"/>
            <w:hideMark/>
          </w:tcPr>
          <w:p w14:paraId="1D9FFEE5" w14:textId="77777777" w:rsidR="007D20A7" w:rsidRPr="00125D6F" w:rsidRDefault="007D20A7" w:rsidP="00D04818">
            <w:pPr>
              <w:pStyle w:val="Alpha-LevelKopfzeileABs"/>
              <w:jc w:val="center"/>
              <w:rPr>
                <w:color w:val="auto"/>
                <w:sz w:val="28"/>
                <w:szCs w:val="28"/>
              </w:rPr>
            </w:pPr>
            <w:r w:rsidRPr="00125D6F">
              <w:rPr>
                <w:color w:val="auto"/>
                <w:sz w:val="28"/>
                <w:szCs w:val="28"/>
              </w:rPr>
              <w:t>V</w:t>
            </w:r>
          </w:p>
        </w:tc>
      </w:tr>
      <w:tr w:rsidR="007D20A7" w:rsidRPr="00472D7F" w14:paraId="7CF7E60B" w14:textId="77777777" w:rsidTr="00D04818">
        <w:trPr>
          <w:trHeight w:val="737"/>
        </w:trPr>
        <w:tc>
          <w:tcPr>
            <w:tcW w:w="737" w:type="dxa"/>
            <w:vAlign w:val="center"/>
            <w:hideMark/>
          </w:tcPr>
          <w:p w14:paraId="58FD1388" w14:textId="77777777" w:rsidR="007D20A7" w:rsidRPr="00125D6F" w:rsidRDefault="007D20A7" w:rsidP="00D04818">
            <w:pPr>
              <w:pStyle w:val="Alpha-LevelKopfzeileABs"/>
              <w:jc w:val="center"/>
              <w:rPr>
                <w:color w:val="auto"/>
                <w:sz w:val="28"/>
                <w:szCs w:val="28"/>
              </w:rPr>
            </w:pPr>
            <w:r w:rsidRPr="00125D6F">
              <w:rPr>
                <w:color w:val="auto"/>
                <w:sz w:val="28"/>
                <w:szCs w:val="28"/>
              </w:rPr>
              <w:t>F</w:t>
            </w:r>
          </w:p>
        </w:tc>
        <w:tc>
          <w:tcPr>
            <w:tcW w:w="737" w:type="dxa"/>
            <w:vAlign w:val="center"/>
            <w:hideMark/>
          </w:tcPr>
          <w:p w14:paraId="7FE33FEA" w14:textId="77777777" w:rsidR="007D20A7" w:rsidRPr="00125D6F" w:rsidRDefault="007D20A7" w:rsidP="00D04818">
            <w:pPr>
              <w:pStyle w:val="Alpha-LevelKopfzeileABs"/>
              <w:jc w:val="center"/>
              <w:rPr>
                <w:color w:val="auto"/>
                <w:sz w:val="28"/>
                <w:szCs w:val="28"/>
              </w:rPr>
            </w:pPr>
            <w:r w:rsidRPr="00125D6F">
              <w:rPr>
                <w:color w:val="auto"/>
                <w:sz w:val="28"/>
                <w:szCs w:val="28"/>
              </w:rPr>
              <w:t>R</w:t>
            </w:r>
          </w:p>
        </w:tc>
        <w:tc>
          <w:tcPr>
            <w:tcW w:w="737" w:type="dxa"/>
            <w:vAlign w:val="center"/>
            <w:hideMark/>
          </w:tcPr>
          <w:p w14:paraId="4C17E958" w14:textId="77777777" w:rsidR="007D20A7" w:rsidRPr="00125D6F" w:rsidRDefault="007D20A7" w:rsidP="00D04818">
            <w:pPr>
              <w:pStyle w:val="Alpha-LevelKopfzeileABs"/>
              <w:jc w:val="center"/>
              <w:rPr>
                <w:color w:val="auto"/>
                <w:sz w:val="28"/>
                <w:szCs w:val="28"/>
              </w:rPr>
            </w:pPr>
            <w:r w:rsidRPr="00125D6F">
              <w:rPr>
                <w:color w:val="auto"/>
                <w:sz w:val="28"/>
                <w:szCs w:val="28"/>
              </w:rPr>
              <w:t>F</w:t>
            </w:r>
          </w:p>
        </w:tc>
        <w:tc>
          <w:tcPr>
            <w:tcW w:w="737" w:type="dxa"/>
            <w:vAlign w:val="center"/>
            <w:hideMark/>
          </w:tcPr>
          <w:p w14:paraId="4C5FC031" w14:textId="77777777" w:rsidR="007D20A7" w:rsidRPr="00125D6F" w:rsidRDefault="007D20A7" w:rsidP="00D04818">
            <w:pPr>
              <w:pStyle w:val="Alpha-LevelKopfzeileABs"/>
              <w:jc w:val="center"/>
              <w:rPr>
                <w:color w:val="auto"/>
                <w:sz w:val="28"/>
                <w:szCs w:val="28"/>
              </w:rPr>
            </w:pPr>
            <w:r w:rsidRPr="00125D6F">
              <w:rPr>
                <w:color w:val="auto"/>
                <w:sz w:val="28"/>
                <w:szCs w:val="28"/>
              </w:rPr>
              <w:t>N</w:t>
            </w:r>
          </w:p>
        </w:tc>
        <w:tc>
          <w:tcPr>
            <w:tcW w:w="737" w:type="dxa"/>
            <w:vAlign w:val="center"/>
            <w:hideMark/>
          </w:tcPr>
          <w:p w14:paraId="105CEEDF" w14:textId="77777777" w:rsidR="007D20A7" w:rsidRPr="00125D6F" w:rsidRDefault="007D20A7" w:rsidP="00D04818">
            <w:pPr>
              <w:pStyle w:val="Alpha-LevelKopfzeileABs"/>
              <w:jc w:val="center"/>
              <w:rPr>
                <w:color w:val="auto"/>
                <w:sz w:val="28"/>
                <w:szCs w:val="28"/>
              </w:rPr>
            </w:pPr>
            <w:r w:rsidRPr="00125D6F">
              <w:rPr>
                <w:color w:val="auto"/>
                <w:sz w:val="28"/>
                <w:szCs w:val="28"/>
              </w:rPr>
              <w:t>D</w:t>
            </w:r>
          </w:p>
        </w:tc>
        <w:tc>
          <w:tcPr>
            <w:tcW w:w="737" w:type="dxa"/>
            <w:vAlign w:val="center"/>
            <w:hideMark/>
          </w:tcPr>
          <w:p w14:paraId="58449709" w14:textId="77777777" w:rsidR="007D20A7" w:rsidRPr="00125D6F" w:rsidRDefault="007D20A7" w:rsidP="00D04818">
            <w:pPr>
              <w:pStyle w:val="Alpha-LevelKopfzeileABs"/>
              <w:jc w:val="center"/>
              <w:rPr>
                <w:color w:val="auto"/>
                <w:sz w:val="28"/>
                <w:szCs w:val="28"/>
              </w:rPr>
            </w:pPr>
            <w:r w:rsidRPr="00125D6F">
              <w:rPr>
                <w:color w:val="auto"/>
                <w:sz w:val="28"/>
                <w:szCs w:val="28"/>
              </w:rPr>
              <w:t>W</w:t>
            </w:r>
          </w:p>
        </w:tc>
        <w:tc>
          <w:tcPr>
            <w:tcW w:w="737" w:type="dxa"/>
            <w:shd w:val="clear" w:color="auto" w:fill="404040" w:themeFill="text1" w:themeFillTint="BF"/>
            <w:vAlign w:val="center"/>
            <w:hideMark/>
          </w:tcPr>
          <w:p w14:paraId="5A630CAF"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B</w:t>
            </w:r>
          </w:p>
        </w:tc>
        <w:tc>
          <w:tcPr>
            <w:tcW w:w="737" w:type="dxa"/>
            <w:shd w:val="clear" w:color="auto" w:fill="404040" w:themeFill="text1" w:themeFillTint="BF"/>
            <w:vAlign w:val="center"/>
            <w:hideMark/>
          </w:tcPr>
          <w:p w14:paraId="24EA7C4E"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52AF70EF"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T</w:t>
            </w:r>
          </w:p>
        </w:tc>
        <w:tc>
          <w:tcPr>
            <w:tcW w:w="737" w:type="dxa"/>
            <w:shd w:val="clear" w:color="auto" w:fill="404040" w:themeFill="text1" w:themeFillTint="BF"/>
            <w:vAlign w:val="center"/>
            <w:hideMark/>
          </w:tcPr>
          <w:p w14:paraId="2F8C6E4C"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R</w:t>
            </w:r>
          </w:p>
        </w:tc>
        <w:tc>
          <w:tcPr>
            <w:tcW w:w="737" w:type="dxa"/>
            <w:shd w:val="clear" w:color="auto" w:fill="404040" w:themeFill="text1" w:themeFillTint="BF"/>
            <w:vAlign w:val="center"/>
            <w:hideMark/>
          </w:tcPr>
          <w:p w14:paraId="39701B8C"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U</w:t>
            </w:r>
          </w:p>
        </w:tc>
        <w:tc>
          <w:tcPr>
            <w:tcW w:w="737" w:type="dxa"/>
            <w:shd w:val="clear" w:color="auto" w:fill="404040" w:themeFill="text1" w:themeFillTint="BF"/>
            <w:vAlign w:val="center"/>
            <w:hideMark/>
          </w:tcPr>
          <w:p w14:paraId="1CDD9DB5" w14:textId="77777777" w:rsidR="007D20A7" w:rsidRPr="00125D6F" w:rsidRDefault="007D20A7" w:rsidP="00D04818">
            <w:pPr>
              <w:pStyle w:val="Alpha-LevelKopfzeileABs"/>
              <w:jc w:val="center"/>
              <w:rPr>
                <w:color w:val="FFFFFF" w:themeColor="background1"/>
                <w:sz w:val="28"/>
                <w:szCs w:val="28"/>
              </w:rPr>
            </w:pPr>
            <w:r w:rsidRPr="00125D6F">
              <w:rPr>
                <w:color w:val="FFFFFF" w:themeColor="background1"/>
                <w:sz w:val="28"/>
                <w:szCs w:val="28"/>
              </w:rPr>
              <w:t>G</w:t>
            </w:r>
          </w:p>
        </w:tc>
      </w:tr>
    </w:tbl>
    <w:p w14:paraId="34FC87CD" w14:textId="77777777" w:rsidR="007D20A7" w:rsidRDefault="007D20A7" w:rsidP="00502010">
      <w:pPr>
        <w:spacing w:after="240"/>
        <w:rPr>
          <w:sz w:val="24"/>
          <w:szCs w:val="22"/>
        </w:rPr>
        <w:sectPr w:rsidR="007D20A7" w:rsidSect="00D04818">
          <w:headerReference w:type="first" r:id="rId236"/>
          <w:pgSz w:w="11900" w:h="16840"/>
          <w:pgMar w:top="2835" w:right="851" w:bottom="1134" w:left="851" w:header="709" w:footer="454" w:gutter="0"/>
          <w:cols w:space="708"/>
          <w:titlePg/>
          <w:docGrid w:linePitch="360"/>
        </w:sectPr>
      </w:pPr>
    </w:p>
    <w:p w14:paraId="0BFFD220" w14:textId="77777777" w:rsidR="00D85DED" w:rsidRPr="00203C2C" w:rsidRDefault="00D85DED" w:rsidP="00D85DED">
      <w:pPr>
        <w:rPr>
          <w:rFonts w:eastAsia="Calibri" w:cs="Times New Roman"/>
          <w:szCs w:val="28"/>
          <w:lang w:eastAsia="en-US"/>
        </w:rPr>
      </w:pPr>
      <w:r w:rsidRPr="00203C2C">
        <w:rPr>
          <w:rFonts w:eastAsia="Calibri" w:cs="Times New Roman"/>
          <w:szCs w:val="28"/>
          <w:lang w:eastAsia="en-US"/>
        </w:rPr>
        <w:lastRenderedPageBreak/>
        <w:t>Im Rätsel sind 7 Wörter zum Thema „Verbraucherfallen“ versteckt.</w:t>
      </w:r>
      <w:r w:rsidRPr="004161E1">
        <w:rPr>
          <w:rFonts w:eastAsia="Calibri" w:cs="Times New Roman"/>
          <w:noProof/>
          <w:szCs w:val="28"/>
          <w:lang w:eastAsia="en-US"/>
        </w:rPr>
        <w:t xml:space="preserve"> </w:t>
      </w:r>
    </w:p>
    <w:p w14:paraId="702CDCBB" w14:textId="1060E243" w:rsidR="00D85DED" w:rsidRPr="00203C2C" w:rsidRDefault="00D85DED" w:rsidP="00D85DED">
      <w:pPr>
        <w:rPr>
          <w:rFonts w:eastAsia="Calibri" w:cs="Times New Roman"/>
          <w:szCs w:val="28"/>
          <w:lang w:eastAsia="en-US"/>
        </w:rPr>
      </w:pPr>
      <w:r w:rsidRPr="00203C2C">
        <w:rPr>
          <w:rFonts w:eastAsia="Calibri" w:cs="Times New Roman"/>
          <w:szCs w:val="28"/>
          <w:lang w:eastAsia="en-US"/>
        </w:rPr>
        <w:t>Sie sind waagerecht und senkrecht versteckt.</w:t>
      </w:r>
    </w:p>
    <w:p w14:paraId="61ED03A4" w14:textId="79B14990" w:rsidR="00D85DED" w:rsidRPr="00203C2C" w:rsidRDefault="00195D74" w:rsidP="0054798E">
      <w:pPr>
        <w:spacing w:after="240"/>
        <w:rPr>
          <w:rFonts w:eastAsia="Calibri" w:cs="Times New Roman"/>
          <w:szCs w:val="28"/>
          <w:lang w:eastAsia="en-US"/>
        </w:rPr>
      </w:pPr>
      <w:r>
        <w:rPr>
          <w:rFonts w:eastAsia="Calibri" w:cs="Times New Roman"/>
          <w:noProof/>
          <w:szCs w:val="28"/>
          <w:lang w:eastAsia="en-US"/>
        </w:rPr>
        <w:drawing>
          <wp:anchor distT="0" distB="0" distL="114300" distR="114300" simplePos="0" relativeHeight="251425280" behindDoc="0" locked="0" layoutInCell="1" allowOverlap="1" wp14:anchorId="7DCC715C" wp14:editId="09A3F421">
            <wp:simplePos x="0" y="0"/>
            <wp:positionH relativeFrom="margin">
              <wp:posOffset>-180340</wp:posOffset>
            </wp:positionH>
            <wp:positionV relativeFrom="paragraph">
              <wp:posOffset>-90170</wp:posOffset>
            </wp:positionV>
            <wp:extent cx="367200" cy="367200"/>
            <wp:effectExtent l="0" t="0" r="0" b="0"/>
            <wp:wrapNone/>
            <wp:docPr id="303" name="Grafik 303" descr="Lu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fik 242" descr="Lupe"/>
                    <pic:cNvPicPr/>
                  </pic:nvPicPr>
                  <pic:blipFill>
                    <a:blip r:embed="rId171">
                      <a:extLst>
                        <a:ext uri="{96DAC541-7B7A-43D3-8B79-37D633B846F1}">
                          <asvg:svgBlip xmlns:asvg="http://schemas.microsoft.com/office/drawing/2016/SVG/main" r:embed="rId172"/>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D85DED" w:rsidRPr="00203C2C">
        <w:rPr>
          <w:rFonts w:eastAsia="Calibri" w:cs="Times New Roman"/>
          <w:szCs w:val="28"/>
          <w:lang w:eastAsia="en-US"/>
        </w:rPr>
        <w:t>Suchen Sie die Wörter!</w:t>
      </w:r>
      <w:r w:rsidR="00D85DED" w:rsidRPr="00E45D75">
        <w:rPr>
          <w:rFonts w:eastAsia="Calibri" w:cs="Times New Roman"/>
          <w:noProof/>
          <w:szCs w:val="28"/>
          <w:lang w:eastAsia="en-US"/>
        </w:rPr>
        <w:t xml:space="preserve"> </w:t>
      </w:r>
    </w:p>
    <w:p w14:paraId="5CB18E3B" w14:textId="77777777" w:rsidR="00D85DED" w:rsidRPr="00203C2C" w:rsidRDefault="00D85DED" w:rsidP="00D85DED">
      <w:pPr>
        <w:rPr>
          <w:rFonts w:eastAsia="Calibri" w:cs="Times New Roman"/>
          <w:szCs w:val="28"/>
          <w:lang w:eastAsia="en-US"/>
        </w:rPr>
      </w:pPr>
      <w:r w:rsidRPr="00203C2C">
        <w:rPr>
          <w:rFonts w:eastAsia="Calibri" w:cs="Times New Roman"/>
          <w:szCs w:val="28"/>
          <w:lang w:eastAsia="en-US"/>
        </w:rPr>
        <w:t>Betrug</w:t>
      </w:r>
      <w:r w:rsidRPr="00203C2C">
        <w:rPr>
          <w:rFonts w:eastAsia="Calibri" w:cs="Times New Roman"/>
          <w:szCs w:val="28"/>
          <w:lang w:eastAsia="en-US"/>
        </w:rPr>
        <w:tab/>
      </w:r>
      <w:r w:rsidRPr="00203C2C">
        <w:rPr>
          <w:rFonts w:eastAsia="Calibri" w:cs="Times New Roman"/>
          <w:szCs w:val="28"/>
          <w:lang w:eastAsia="en-US"/>
        </w:rPr>
        <w:tab/>
        <w:t>Enkeltrick</w:t>
      </w:r>
      <w:r w:rsidRPr="00203C2C">
        <w:rPr>
          <w:rFonts w:eastAsia="Calibri" w:cs="Times New Roman"/>
          <w:szCs w:val="28"/>
          <w:lang w:eastAsia="en-US"/>
        </w:rPr>
        <w:tab/>
      </w:r>
      <w:r w:rsidRPr="00203C2C">
        <w:rPr>
          <w:rFonts w:eastAsia="Calibri" w:cs="Times New Roman"/>
          <w:szCs w:val="28"/>
          <w:lang w:eastAsia="en-US"/>
        </w:rPr>
        <w:tab/>
        <w:t>Rechnung</w:t>
      </w:r>
      <w:r w:rsidRPr="00203C2C">
        <w:rPr>
          <w:rFonts w:eastAsia="Calibri" w:cs="Times New Roman"/>
          <w:szCs w:val="28"/>
          <w:lang w:eastAsia="en-US"/>
        </w:rPr>
        <w:tab/>
      </w:r>
      <w:r w:rsidRPr="00203C2C">
        <w:rPr>
          <w:rFonts w:eastAsia="Calibri" w:cs="Times New Roman"/>
          <w:szCs w:val="28"/>
          <w:lang w:eastAsia="en-US"/>
        </w:rPr>
        <w:tab/>
        <w:t>Frist</w:t>
      </w:r>
    </w:p>
    <w:p w14:paraId="22AA5D9A" w14:textId="77777777" w:rsidR="00D85DED" w:rsidRPr="00203C2C" w:rsidRDefault="00D85DED" w:rsidP="00D85DED">
      <w:pPr>
        <w:rPr>
          <w:rFonts w:eastAsia="Calibri" w:cs="Times New Roman"/>
          <w:szCs w:val="28"/>
          <w:lang w:eastAsia="en-US"/>
        </w:rPr>
      </w:pPr>
      <w:r w:rsidRPr="00203C2C">
        <w:rPr>
          <w:rFonts w:eastAsia="Calibri" w:cs="Times New Roman"/>
          <w:szCs w:val="28"/>
          <w:lang w:eastAsia="en-US"/>
        </w:rPr>
        <w:t>Haustür</w:t>
      </w:r>
      <w:r w:rsidRPr="00203C2C">
        <w:rPr>
          <w:rFonts w:eastAsia="Calibri" w:cs="Times New Roman"/>
          <w:szCs w:val="28"/>
          <w:lang w:eastAsia="en-US"/>
        </w:rPr>
        <w:tab/>
      </w:r>
      <w:r w:rsidRPr="00203C2C">
        <w:rPr>
          <w:rFonts w:eastAsia="Calibri" w:cs="Times New Roman"/>
          <w:szCs w:val="28"/>
          <w:lang w:eastAsia="en-US"/>
        </w:rPr>
        <w:tab/>
        <w:t>Internet</w:t>
      </w:r>
      <w:r w:rsidRPr="00203C2C">
        <w:rPr>
          <w:rFonts w:eastAsia="Calibri" w:cs="Times New Roman"/>
          <w:szCs w:val="28"/>
          <w:lang w:eastAsia="en-US"/>
        </w:rPr>
        <w:tab/>
      </w:r>
      <w:r w:rsidRPr="00203C2C">
        <w:rPr>
          <w:rFonts w:eastAsia="Calibri" w:cs="Times New Roman"/>
          <w:szCs w:val="28"/>
          <w:lang w:eastAsia="en-US"/>
        </w:rPr>
        <w:tab/>
        <w:t>Telefon</w:t>
      </w:r>
    </w:p>
    <w:p w14:paraId="7CD5B38F" w14:textId="77777777" w:rsidR="00D85DED" w:rsidRDefault="00D85DED" w:rsidP="00D85DED">
      <w:pPr>
        <w:spacing w:line="259" w:lineRule="auto"/>
        <w:ind w:left="0"/>
        <w:rPr>
          <w:rFonts w:eastAsia="Calibri" w:cs="Times New Roman"/>
          <w:szCs w:val="22"/>
          <w:lang w:eastAsia="en-US"/>
        </w:rPr>
      </w:pPr>
    </w:p>
    <w:tbl>
      <w:tblPr>
        <w:tblStyle w:val="Tabellenraster"/>
        <w:tblW w:w="4340" w:type="pct"/>
        <w:tblInd w:w="421" w:type="dxa"/>
        <w:tblLook w:val="04A0" w:firstRow="1" w:lastRow="0" w:firstColumn="1" w:lastColumn="0" w:noHBand="0" w:noVBand="1"/>
      </w:tblPr>
      <w:tblGrid>
        <w:gridCol w:w="736"/>
        <w:gridCol w:w="737"/>
        <w:gridCol w:w="737"/>
        <w:gridCol w:w="737"/>
        <w:gridCol w:w="737"/>
        <w:gridCol w:w="737"/>
        <w:gridCol w:w="737"/>
        <w:gridCol w:w="737"/>
        <w:gridCol w:w="737"/>
        <w:gridCol w:w="737"/>
        <w:gridCol w:w="737"/>
        <w:gridCol w:w="737"/>
      </w:tblGrid>
      <w:tr w:rsidR="00D85DED" w:rsidRPr="00DA03F2" w14:paraId="5750E66C" w14:textId="77777777" w:rsidTr="00D04818">
        <w:trPr>
          <w:trHeight w:val="737"/>
        </w:trPr>
        <w:tc>
          <w:tcPr>
            <w:tcW w:w="737" w:type="dxa"/>
            <w:shd w:val="clear" w:color="auto" w:fill="FFFFFF" w:themeFill="background1"/>
            <w:vAlign w:val="center"/>
            <w:hideMark/>
          </w:tcPr>
          <w:p w14:paraId="2D567441" w14:textId="77777777" w:rsidR="00D85DED" w:rsidRPr="00125D6F" w:rsidRDefault="00D85DED" w:rsidP="00D04818">
            <w:pPr>
              <w:pStyle w:val="Alpha-LevelKopfzeileABs"/>
              <w:jc w:val="center"/>
              <w:rPr>
                <w:color w:val="auto"/>
                <w:sz w:val="28"/>
                <w:szCs w:val="28"/>
              </w:rPr>
            </w:pPr>
            <w:r w:rsidRPr="00125D6F">
              <w:rPr>
                <w:color w:val="auto"/>
                <w:sz w:val="28"/>
                <w:szCs w:val="28"/>
              </w:rPr>
              <w:t>Z</w:t>
            </w:r>
          </w:p>
        </w:tc>
        <w:tc>
          <w:tcPr>
            <w:tcW w:w="737" w:type="dxa"/>
            <w:shd w:val="clear" w:color="auto" w:fill="FFFFFF" w:themeFill="background1"/>
            <w:vAlign w:val="center"/>
            <w:hideMark/>
          </w:tcPr>
          <w:p w14:paraId="68B6AC77" w14:textId="77777777" w:rsidR="00D85DED" w:rsidRPr="00125D6F" w:rsidRDefault="00D85DED" w:rsidP="00D04818">
            <w:pPr>
              <w:pStyle w:val="Alpha-LevelKopfzeileABs"/>
              <w:jc w:val="center"/>
              <w:rPr>
                <w:color w:val="auto"/>
                <w:sz w:val="28"/>
                <w:szCs w:val="28"/>
              </w:rPr>
            </w:pPr>
            <w:r w:rsidRPr="00125D6F">
              <w:rPr>
                <w:color w:val="auto"/>
                <w:sz w:val="28"/>
                <w:szCs w:val="28"/>
              </w:rPr>
              <w:t>Q</w:t>
            </w:r>
          </w:p>
        </w:tc>
        <w:tc>
          <w:tcPr>
            <w:tcW w:w="737" w:type="dxa"/>
            <w:shd w:val="clear" w:color="auto" w:fill="FFFFFF" w:themeFill="background1"/>
            <w:vAlign w:val="center"/>
            <w:hideMark/>
          </w:tcPr>
          <w:p w14:paraId="43033CAE" w14:textId="77777777" w:rsidR="00D85DED" w:rsidRPr="00125D6F" w:rsidRDefault="00D85DED"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6E3BA4D1" w14:textId="77777777" w:rsidR="00D85DED" w:rsidRPr="00125D6F" w:rsidRDefault="00D85DED"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012EDC51" w14:textId="77777777" w:rsidR="00D85DED" w:rsidRPr="00125D6F" w:rsidRDefault="00D85DED" w:rsidP="00D04818">
            <w:pPr>
              <w:pStyle w:val="Alpha-LevelKopfzeileABs"/>
              <w:jc w:val="center"/>
              <w:rPr>
                <w:color w:val="auto"/>
                <w:sz w:val="28"/>
                <w:szCs w:val="28"/>
              </w:rPr>
            </w:pPr>
            <w:r w:rsidRPr="00125D6F">
              <w:rPr>
                <w:color w:val="auto"/>
                <w:sz w:val="28"/>
                <w:szCs w:val="28"/>
              </w:rPr>
              <w:t>D</w:t>
            </w:r>
          </w:p>
        </w:tc>
        <w:tc>
          <w:tcPr>
            <w:tcW w:w="737" w:type="dxa"/>
            <w:shd w:val="clear" w:color="auto" w:fill="FFFFFF" w:themeFill="background1"/>
            <w:vAlign w:val="center"/>
            <w:hideMark/>
          </w:tcPr>
          <w:p w14:paraId="7DC6C299" w14:textId="77777777" w:rsidR="00D85DED" w:rsidRPr="00125D6F" w:rsidRDefault="00D85DED" w:rsidP="00D04818">
            <w:pPr>
              <w:pStyle w:val="Alpha-LevelKopfzeileABs"/>
              <w:jc w:val="center"/>
              <w:rPr>
                <w:color w:val="auto"/>
                <w:sz w:val="28"/>
                <w:szCs w:val="28"/>
              </w:rPr>
            </w:pPr>
            <w:r w:rsidRPr="00125D6F">
              <w:rPr>
                <w:color w:val="auto"/>
                <w:sz w:val="28"/>
                <w:szCs w:val="28"/>
              </w:rPr>
              <w:t>S</w:t>
            </w:r>
          </w:p>
        </w:tc>
        <w:tc>
          <w:tcPr>
            <w:tcW w:w="737" w:type="dxa"/>
            <w:shd w:val="clear" w:color="auto" w:fill="FFFFFF" w:themeFill="background1"/>
            <w:vAlign w:val="center"/>
            <w:hideMark/>
          </w:tcPr>
          <w:p w14:paraId="4D246A1C" w14:textId="77777777" w:rsidR="00D85DED" w:rsidRPr="00125D6F" w:rsidRDefault="00D85DED" w:rsidP="00D04818">
            <w:pPr>
              <w:pStyle w:val="Alpha-LevelKopfzeileABs"/>
              <w:jc w:val="center"/>
              <w:rPr>
                <w:color w:val="auto"/>
                <w:sz w:val="28"/>
                <w:szCs w:val="28"/>
              </w:rPr>
            </w:pPr>
            <w:r w:rsidRPr="00125D6F">
              <w:rPr>
                <w:color w:val="auto"/>
                <w:sz w:val="28"/>
                <w:szCs w:val="28"/>
              </w:rPr>
              <w:t>L</w:t>
            </w:r>
          </w:p>
        </w:tc>
        <w:tc>
          <w:tcPr>
            <w:tcW w:w="737" w:type="dxa"/>
            <w:shd w:val="clear" w:color="auto" w:fill="FFFFFF" w:themeFill="background1"/>
            <w:vAlign w:val="center"/>
            <w:hideMark/>
          </w:tcPr>
          <w:p w14:paraId="0907833A" w14:textId="77777777" w:rsidR="00D85DED" w:rsidRPr="00125D6F" w:rsidRDefault="00D85DED"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0041ED64" w14:textId="77777777" w:rsidR="00D85DED" w:rsidRPr="00125D6F" w:rsidRDefault="00D85DED" w:rsidP="00D04818">
            <w:pPr>
              <w:pStyle w:val="Alpha-LevelKopfzeileABs"/>
              <w:jc w:val="center"/>
              <w:rPr>
                <w:color w:val="auto"/>
                <w:sz w:val="28"/>
                <w:szCs w:val="28"/>
              </w:rPr>
            </w:pPr>
            <w:r w:rsidRPr="00125D6F">
              <w:rPr>
                <w:color w:val="auto"/>
                <w:sz w:val="28"/>
                <w:szCs w:val="28"/>
              </w:rPr>
              <w:t>H</w:t>
            </w:r>
          </w:p>
        </w:tc>
        <w:tc>
          <w:tcPr>
            <w:tcW w:w="737" w:type="dxa"/>
            <w:shd w:val="clear" w:color="auto" w:fill="FFFFFF" w:themeFill="background1"/>
            <w:vAlign w:val="center"/>
            <w:hideMark/>
          </w:tcPr>
          <w:p w14:paraId="7C3CB3F8" w14:textId="77777777" w:rsidR="00D85DED" w:rsidRPr="00125D6F" w:rsidRDefault="00D85DED"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3FD13C76" w14:textId="77777777" w:rsidR="00D85DED" w:rsidRPr="00125D6F" w:rsidRDefault="00D85DED"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59095D66" w14:textId="77777777" w:rsidR="00D85DED" w:rsidRPr="00125D6F" w:rsidRDefault="00D85DED" w:rsidP="00D04818">
            <w:pPr>
              <w:pStyle w:val="Alpha-LevelKopfzeileABs"/>
              <w:jc w:val="center"/>
              <w:rPr>
                <w:color w:val="auto"/>
                <w:sz w:val="28"/>
                <w:szCs w:val="28"/>
              </w:rPr>
            </w:pPr>
            <w:r w:rsidRPr="00125D6F">
              <w:rPr>
                <w:color w:val="auto"/>
                <w:sz w:val="28"/>
                <w:szCs w:val="28"/>
              </w:rPr>
              <w:t>Q</w:t>
            </w:r>
          </w:p>
        </w:tc>
      </w:tr>
      <w:tr w:rsidR="00D85DED" w:rsidRPr="00DA03F2" w14:paraId="5466A3ED" w14:textId="77777777" w:rsidTr="00D04818">
        <w:trPr>
          <w:trHeight w:val="737"/>
        </w:trPr>
        <w:tc>
          <w:tcPr>
            <w:tcW w:w="737" w:type="dxa"/>
            <w:shd w:val="clear" w:color="auto" w:fill="FFFFFF" w:themeFill="background1"/>
            <w:vAlign w:val="center"/>
            <w:hideMark/>
          </w:tcPr>
          <w:p w14:paraId="55A4AB4E" w14:textId="77777777" w:rsidR="00D85DED" w:rsidRPr="00125D6F" w:rsidRDefault="00D85DED" w:rsidP="00D04818">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294CA2A8" w14:textId="77777777" w:rsidR="00D85DED" w:rsidRPr="00125D6F" w:rsidRDefault="00D85DED"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7C08E044" w14:textId="77777777" w:rsidR="00D85DED" w:rsidRPr="00125D6F" w:rsidRDefault="00D85DED"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7B909DB7" w14:textId="77777777" w:rsidR="00D85DED" w:rsidRPr="00125D6F" w:rsidRDefault="00D85DED"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75FF6FFC" w14:textId="77777777" w:rsidR="00D85DED" w:rsidRPr="00125D6F" w:rsidRDefault="00D85DED" w:rsidP="00D04818">
            <w:pPr>
              <w:pStyle w:val="Alpha-LevelKopfzeileABs"/>
              <w:jc w:val="center"/>
              <w:rPr>
                <w:color w:val="auto"/>
                <w:sz w:val="28"/>
                <w:szCs w:val="28"/>
              </w:rPr>
            </w:pPr>
            <w:r w:rsidRPr="00125D6F">
              <w:rPr>
                <w:color w:val="auto"/>
                <w:sz w:val="28"/>
                <w:szCs w:val="28"/>
              </w:rPr>
              <w:t>U</w:t>
            </w:r>
          </w:p>
        </w:tc>
        <w:tc>
          <w:tcPr>
            <w:tcW w:w="737" w:type="dxa"/>
            <w:shd w:val="clear" w:color="auto" w:fill="FFFFFF" w:themeFill="background1"/>
            <w:vAlign w:val="center"/>
            <w:hideMark/>
          </w:tcPr>
          <w:p w14:paraId="63781626" w14:textId="77777777" w:rsidR="00D85DED" w:rsidRPr="00125D6F" w:rsidRDefault="00D85DED" w:rsidP="00D04818">
            <w:pPr>
              <w:pStyle w:val="Alpha-LevelKopfzeileABs"/>
              <w:jc w:val="center"/>
              <w:rPr>
                <w:color w:val="auto"/>
                <w:sz w:val="28"/>
                <w:szCs w:val="28"/>
              </w:rPr>
            </w:pPr>
            <w:r w:rsidRPr="00125D6F">
              <w:rPr>
                <w:color w:val="auto"/>
                <w:sz w:val="28"/>
                <w:szCs w:val="28"/>
              </w:rPr>
              <w:t>G</w:t>
            </w:r>
          </w:p>
        </w:tc>
        <w:tc>
          <w:tcPr>
            <w:tcW w:w="737" w:type="dxa"/>
            <w:shd w:val="clear" w:color="auto" w:fill="FFFFFF" w:themeFill="background1"/>
            <w:vAlign w:val="center"/>
            <w:hideMark/>
          </w:tcPr>
          <w:p w14:paraId="10F69689" w14:textId="77777777" w:rsidR="00D85DED" w:rsidRPr="00125D6F" w:rsidRDefault="00D85DED"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5EF9BA5E" w14:textId="77777777" w:rsidR="00D85DED" w:rsidRPr="00125D6F" w:rsidRDefault="00D85DED" w:rsidP="00D04818">
            <w:pPr>
              <w:pStyle w:val="Alpha-LevelKopfzeileABs"/>
              <w:jc w:val="center"/>
              <w:rPr>
                <w:color w:val="auto"/>
                <w:sz w:val="28"/>
                <w:szCs w:val="28"/>
              </w:rPr>
            </w:pPr>
            <w:r w:rsidRPr="00125D6F">
              <w:rPr>
                <w:color w:val="auto"/>
                <w:sz w:val="28"/>
                <w:szCs w:val="28"/>
              </w:rPr>
              <w:t>G</w:t>
            </w:r>
          </w:p>
        </w:tc>
        <w:tc>
          <w:tcPr>
            <w:tcW w:w="737" w:type="dxa"/>
            <w:shd w:val="clear" w:color="auto" w:fill="FFFFFF" w:themeFill="background1"/>
            <w:vAlign w:val="center"/>
            <w:hideMark/>
          </w:tcPr>
          <w:p w14:paraId="2D6F959F" w14:textId="77777777" w:rsidR="00D85DED" w:rsidRPr="00125D6F" w:rsidRDefault="00D85DED"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2CCBB6B3" w14:textId="77777777" w:rsidR="00D85DED" w:rsidRPr="00125D6F" w:rsidRDefault="00D85DED" w:rsidP="00D04818">
            <w:pPr>
              <w:pStyle w:val="Alpha-LevelKopfzeileABs"/>
              <w:jc w:val="center"/>
              <w:rPr>
                <w:color w:val="auto"/>
                <w:sz w:val="28"/>
                <w:szCs w:val="28"/>
              </w:rPr>
            </w:pPr>
            <w:r w:rsidRPr="00125D6F">
              <w:rPr>
                <w:color w:val="auto"/>
                <w:sz w:val="28"/>
                <w:szCs w:val="28"/>
              </w:rPr>
              <w:t>Z</w:t>
            </w:r>
          </w:p>
        </w:tc>
        <w:tc>
          <w:tcPr>
            <w:tcW w:w="737" w:type="dxa"/>
            <w:shd w:val="clear" w:color="auto" w:fill="FFFFFF" w:themeFill="background1"/>
            <w:vAlign w:val="center"/>
            <w:hideMark/>
          </w:tcPr>
          <w:p w14:paraId="1E2CC4E0" w14:textId="77777777" w:rsidR="00D85DED" w:rsidRPr="00125D6F" w:rsidRDefault="00D85DED"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368982AB" w14:textId="77777777" w:rsidR="00D85DED" w:rsidRPr="00125D6F" w:rsidRDefault="00D85DED" w:rsidP="00D04818">
            <w:pPr>
              <w:pStyle w:val="Alpha-LevelKopfzeileABs"/>
              <w:jc w:val="center"/>
              <w:rPr>
                <w:color w:val="auto"/>
                <w:sz w:val="28"/>
                <w:szCs w:val="28"/>
              </w:rPr>
            </w:pPr>
            <w:r w:rsidRPr="00125D6F">
              <w:rPr>
                <w:color w:val="auto"/>
                <w:sz w:val="28"/>
                <w:szCs w:val="28"/>
              </w:rPr>
              <w:t>N</w:t>
            </w:r>
          </w:p>
        </w:tc>
      </w:tr>
      <w:tr w:rsidR="00D85DED" w:rsidRPr="00DA03F2" w14:paraId="299E3901" w14:textId="77777777" w:rsidTr="00D04818">
        <w:trPr>
          <w:trHeight w:val="737"/>
        </w:trPr>
        <w:tc>
          <w:tcPr>
            <w:tcW w:w="737" w:type="dxa"/>
            <w:shd w:val="clear" w:color="auto" w:fill="FFFFFF" w:themeFill="background1"/>
            <w:vAlign w:val="center"/>
            <w:hideMark/>
          </w:tcPr>
          <w:p w14:paraId="00AB91B8" w14:textId="77777777" w:rsidR="00D85DED" w:rsidRPr="00125D6F" w:rsidRDefault="00D85DED" w:rsidP="00D04818">
            <w:pPr>
              <w:pStyle w:val="Alpha-LevelKopfzeileABs"/>
              <w:jc w:val="center"/>
              <w:rPr>
                <w:color w:val="auto"/>
                <w:sz w:val="28"/>
                <w:szCs w:val="28"/>
              </w:rPr>
            </w:pPr>
            <w:r w:rsidRPr="00125D6F">
              <w:rPr>
                <w:color w:val="auto"/>
                <w:sz w:val="28"/>
                <w:szCs w:val="28"/>
              </w:rPr>
              <w:t>W</w:t>
            </w:r>
          </w:p>
        </w:tc>
        <w:tc>
          <w:tcPr>
            <w:tcW w:w="737" w:type="dxa"/>
            <w:shd w:val="clear" w:color="auto" w:fill="FFFFFF" w:themeFill="background1"/>
            <w:vAlign w:val="center"/>
            <w:hideMark/>
          </w:tcPr>
          <w:p w14:paraId="5101F26B" w14:textId="77777777" w:rsidR="00D85DED" w:rsidRPr="00125D6F" w:rsidRDefault="00D85DED"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52BDE403" w14:textId="77777777" w:rsidR="00D85DED" w:rsidRPr="00125D6F" w:rsidRDefault="00D85DED" w:rsidP="00D04818">
            <w:pPr>
              <w:pStyle w:val="Alpha-LevelKopfzeileABs"/>
              <w:jc w:val="center"/>
              <w:rPr>
                <w:color w:val="auto"/>
                <w:sz w:val="28"/>
                <w:szCs w:val="28"/>
              </w:rPr>
            </w:pPr>
            <w:r w:rsidRPr="00125D6F">
              <w:rPr>
                <w:color w:val="auto"/>
                <w:sz w:val="28"/>
                <w:szCs w:val="28"/>
              </w:rPr>
              <w:t>Ü</w:t>
            </w:r>
          </w:p>
        </w:tc>
        <w:tc>
          <w:tcPr>
            <w:tcW w:w="737" w:type="dxa"/>
            <w:shd w:val="clear" w:color="auto" w:fill="FFFFFF" w:themeFill="background1"/>
            <w:vAlign w:val="center"/>
            <w:hideMark/>
          </w:tcPr>
          <w:p w14:paraId="59E13708" w14:textId="77777777" w:rsidR="00D85DED" w:rsidRPr="00125D6F" w:rsidRDefault="00D85DED" w:rsidP="00D04818">
            <w:pPr>
              <w:pStyle w:val="Alpha-LevelKopfzeileABs"/>
              <w:jc w:val="center"/>
              <w:rPr>
                <w:color w:val="auto"/>
                <w:sz w:val="28"/>
                <w:szCs w:val="28"/>
              </w:rPr>
            </w:pPr>
            <w:r w:rsidRPr="00125D6F">
              <w:rPr>
                <w:color w:val="auto"/>
                <w:sz w:val="28"/>
                <w:szCs w:val="28"/>
              </w:rPr>
              <w:t>H</w:t>
            </w:r>
          </w:p>
        </w:tc>
        <w:tc>
          <w:tcPr>
            <w:tcW w:w="737" w:type="dxa"/>
            <w:shd w:val="clear" w:color="auto" w:fill="FFFFFF" w:themeFill="background1"/>
            <w:vAlign w:val="center"/>
            <w:hideMark/>
          </w:tcPr>
          <w:p w14:paraId="300915FC" w14:textId="77777777" w:rsidR="00D85DED" w:rsidRPr="00125D6F" w:rsidRDefault="00D85DED" w:rsidP="00D04818">
            <w:pPr>
              <w:pStyle w:val="Alpha-LevelKopfzeileABs"/>
              <w:jc w:val="center"/>
              <w:rPr>
                <w:color w:val="auto"/>
                <w:sz w:val="28"/>
                <w:szCs w:val="28"/>
              </w:rPr>
            </w:pPr>
            <w:r w:rsidRPr="00125D6F">
              <w:rPr>
                <w:color w:val="auto"/>
                <w:sz w:val="28"/>
                <w:szCs w:val="28"/>
              </w:rPr>
              <w:t>M</w:t>
            </w:r>
          </w:p>
        </w:tc>
        <w:tc>
          <w:tcPr>
            <w:tcW w:w="737" w:type="dxa"/>
            <w:shd w:val="clear" w:color="auto" w:fill="FFFFFF" w:themeFill="background1"/>
            <w:vAlign w:val="center"/>
            <w:hideMark/>
          </w:tcPr>
          <w:p w14:paraId="679D237C" w14:textId="77777777" w:rsidR="00D85DED" w:rsidRPr="00125D6F" w:rsidRDefault="00D85DED"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12673C11" w14:textId="77777777" w:rsidR="00D85DED" w:rsidRPr="00125D6F" w:rsidRDefault="00D85DED" w:rsidP="00D04818">
            <w:pPr>
              <w:pStyle w:val="Alpha-LevelKopfzeileABs"/>
              <w:jc w:val="center"/>
              <w:rPr>
                <w:color w:val="auto"/>
                <w:sz w:val="28"/>
                <w:szCs w:val="28"/>
              </w:rPr>
            </w:pPr>
            <w:r w:rsidRPr="00125D6F">
              <w:rPr>
                <w:color w:val="auto"/>
                <w:sz w:val="28"/>
                <w:szCs w:val="28"/>
              </w:rPr>
              <w:t>K</w:t>
            </w:r>
          </w:p>
        </w:tc>
        <w:tc>
          <w:tcPr>
            <w:tcW w:w="737" w:type="dxa"/>
            <w:shd w:val="clear" w:color="auto" w:fill="FFFFFF" w:themeFill="background1"/>
            <w:vAlign w:val="center"/>
            <w:hideMark/>
          </w:tcPr>
          <w:p w14:paraId="1D7820DC" w14:textId="77777777" w:rsidR="00D85DED" w:rsidRPr="00125D6F" w:rsidRDefault="00D85DED"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249152BE" w14:textId="77777777" w:rsidR="00D85DED" w:rsidRPr="00125D6F" w:rsidRDefault="00D85DED" w:rsidP="00D04818">
            <w:pPr>
              <w:pStyle w:val="Alpha-LevelKopfzeileABs"/>
              <w:jc w:val="center"/>
              <w:rPr>
                <w:color w:val="auto"/>
                <w:sz w:val="28"/>
                <w:szCs w:val="28"/>
              </w:rPr>
            </w:pPr>
            <w:r w:rsidRPr="00125D6F">
              <w:rPr>
                <w:color w:val="auto"/>
                <w:sz w:val="28"/>
                <w:szCs w:val="28"/>
              </w:rPr>
              <w:t>U</w:t>
            </w:r>
          </w:p>
        </w:tc>
        <w:tc>
          <w:tcPr>
            <w:tcW w:w="737" w:type="dxa"/>
            <w:shd w:val="clear" w:color="auto" w:fill="FFFFFF" w:themeFill="background1"/>
            <w:vAlign w:val="center"/>
            <w:hideMark/>
          </w:tcPr>
          <w:p w14:paraId="76200D0D" w14:textId="77777777" w:rsidR="00D85DED" w:rsidRPr="00125D6F" w:rsidRDefault="00D85DED" w:rsidP="00D04818">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46A1973F" w14:textId="77777777" w:rsidR="00D85DED" w:rsidRPr="00125D6F" w:rsidRDefault="00D85DED" w:rsidP="00D04818">
            <w:pPr>
              <w:pStyle w:val="Alpha-LevelKopfzeileABs"/>
              <w:jc w:val="center"/>
              <w:rPr>
                <w:color w:val="auto"/>
                <w:sz w:val="28"/>
                <w:szCs w:val="28"/>
              </w:rPr>
            </w:pPr>
            <w:r w:rsidRPr="00125D6F">
              <w:rPr>
                <w:color w:val="auto"/>
                <w:sz w:val="28"/>
                <w:szCs w:val="28"/>
              </w:rPr>
              <w:t>I</w:t>
            </w:r>
          </w:p>
        </w:tc>
        <w:tc>
          <w:tcPr>
            <w:tcW w:w="737" w:type="dxa"/>
            <w:shd w:val="clear" w:color="auto" w:fill="FFFFFF" w:themeFill="background1"/>
            <w:vAlign w:val="center"/>
            <w:hideMark/>
          </w:tcPr>
          <w:p w14:paraId="4034188A" w14:textId="77777777" w:rsidR="00D85DED" w:rsidRPr="00125D6F" w:rsidRDefault="00D85DED" w:rsidP="00D04818">
            <w:pPr>
              <w:pStyle w:val="Alpha-LevelKopfzeileABs"/>
              <w:jc w:val="center"/>
              <w:rPr>
                <w:color w:val="auto"/>
                <w:sz w:val="28"/>
                <w:szCs w:val="28"/>
              </w:rPr>
            </w:pPr>
            <w:r w:rsidRPr="00125D6F">
              <w:rPr>
                <w:color w:val="auto"/>
                <w:sz w:val="28"/>
                <w:szCs w:val="28"/>
              </w:rPr>
              <w:t>H</w:t>
            </w:r>
          </w:p>
        </w:tc>
      </w:tr>
      <w:tr w:rsidR="00D85DED" w:rsidRPr="00DA03F2" w14:paraId="549F2077" w14:textId="77777777" w:rsidTr="00D04818">
        <w:trPr>
          <w:trHeight w:val="737"/>
        </w:trPr>
        <w:tc>
          <w:tcPr>
            <w:tcW w:w="737" w:type="dxa"/>
            <w:shd w:val="clear" w:color="auto" w:fill="FFFFFF" w:themeFill="background1"/>
            <w:vAlign w:val="center"/>
            <w:hideMark/>
          </w:tcPr>
          <w:p w14:paraId="35FDB128" w14:textId="77777777" w:rsidR="00D85DED" w:rsidRPr="00125D6F" w:rsidRDefault="00D85DED"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6082248B" w14:textId="77777777" w:rsidR="00D85DED" w:rsidRPr="00125D6F" w:rsidRDefault="00D85DED" w:rsidP="00D04818">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7BC0E09A" w14:textId="77777777" w:rsidR="00D85DED" w:rsidRPr="00125D6F" w:rsidRDefault="00D85DED"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31757AAB" w14:textId="77777777" w:rsidR="00D85DED" w:rsidRPr="00125D6F" w:rsidRDefault="00D85DED" w:rsidP="00D04818">
            <w:pPr>
              <w:pStyle w:val="Alpha-LevelKopfzeileABs"/>
              <w:jc w:val="center"/>
              <w:rPr>
                <w:color w:val="auto"/>
                <w:sz w:val="28"/>
                <w:szCs w:val="28"/>
              </w:rPr>
            </w:pPr>
            <w:r w:rsidRPr="00125D6F">
              <w:rPr>
                <w:color w:val="auto"/>
                <w:sz w:val="28"/>
                <w:szCs w:val="28"/>
              </w:rPr>
              <w:t>O</w:t>
            </w:r>
          </w:p>
        </w:tc>
        <w:tc>
          <w:tcPr>
            <w:tcW w:w="737" w:type="dxa"/>
            <w:shd w:val="clear" w:color="auto" w:fill="FFFFFF" w:themeFill="background1"/>
            <w:vAlign w:val="center"/>
            <w:hideMark/>
          </w:tcPr>
          <w:p w14:paraId="02EFBC61" w14:textId="77777777" w:rsidR="00D85DED" w:rsidRPr="00125D6F" w:rsidRDefault="00D85DED" w:rsidP="00D04818">
            <w:pPr>
              <w:pStyle w:val="Alpha-LevelKopfzeileABs"/>
              <w:jc w:val="center"/>
              <w:rPr>
                <w:color w:val="auto"/>
                <w:sz w:val="28"/>
                <w:szCs w:val="28"/>
              </w:rPr>
            </w:pPr>
            <w:r w:rsidRPr="00125D6F">
              <w:rPr>
                <w:color w:val="auto"/>
                <w:sz w:val="28"/>
                <w:szCs w:val="28"/>
              </w:rPr>
              <w:t>Y</w:t>
            </w:r>
          </w:p>
        </w:tc>
        <w:tc>
          <w:tcPr>
            <w:tcW w:w="737" w:type="dxa"/>
            <w:shd w:val="clear" w:color="auto" w:fill="FFFFFF" w:themeFill="background1"/>
            <w:vAlign w:val="center"/>
            <w:hideMark/>
          </w:tcPr>
          <w:p w14:paraId="421A88F0" w14:textId="77777777" w:rsidR="00D85DED" w:rsidRPr="00125D6F" w:rsidRDefault="00D85DED" w:rsidP="00D04818">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0F0445C5" w14:textId="77777777" w:rsidR="00D85DED" w:rsidRPr="00125D6F" w:rsidRDefault="00D85DED"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31F5543C" w14:textId="77777777" w:rsidR="00D85DED" w:rsidRPr="00125D6F" w:rsidRDefault="00D85DED"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2BAD4815" w14:textId="77777777" w:rsidR="00D85DED" w:rsidRPr="00125D6F" w:rsidRDefault="00D85DED" w:rsidP="00D04818">
            <w:pPr>
              <w:pStyle w:val="Alpha-LevelKopfzeileABs"/>
              <w:jc w:val="center"/>
              <w:rPr>
                <w:color w:val="auto"/>
                <w:sz w:val="28"/>
                <w:szCs w:val="28"/>
              </w:rPr>
            </w:pPr>
            <w:r w:rsidRPr="00125D6F">
              <w:rPr>
                <w:color w:val="auto"/>
                <w:sz w:val="28"/>
                <w:szCs w:val="28"/>
              </w:rPr>
              <w:t>S</w:t>
            </w:r>
          </w:p>
        </w:tc>
        <w:tc>
          <w:tcPr>
            <w:tcW w:w="737" w:type="dxa"/>
            <w:shd w:val="clear" w:color="auto" w:fill="FFFFFF" w:themeFill="background1"/>
            <w:vAlign w:val="center"/>
            <w:hideMark/>
          </w:tcPr>
          <w:p w14:paraId="31B30FA4" w14:textId="77777777" w:rsidR="00D85DED" w:rsidRPr="00125D6F" w:rsidRDefault="00D85DED"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3D6BE164" w14:textId="77777777" w:rsidR="00D85DED" w:rsidRPr="00125D6F" w:rsidRDefault="00D85DED" w:rsidP="00D04818">
            <w:pPr>
              <w:pStyle w:val="Alpha-LevelKopfzeileABs"/>
              <w:jc w:val="center"/>
              <w:rPr>
                <w:color w:val="auto"/>
                <w:sz w:val="28"/>
                <w:szCs w:val="28"/>
              </w:rPr>
            </w:pPr>
            <w:r w:rsidRPr="00125D6F">
              <w:rPr>
                <w:color w:val="auto"/>
                <w:sz w:val="28"/>
                <w:szCs w:val="28"/>
              </w:rPr>
              <w:t>S</w:t>
            </w:r>
          </w:p>
        </w:tc>
        <w:tc>
          <w:tcPr>
            <w:tcW w:w="737" w:type="dxa"/>
            <w:shd w:val="clear" w:color="auto" w:fill="FFFFFF" w:themeFill="background1"/>
            <w:vAlign w:val="center"/>
            <w:hideMark/>
          </w:tcPr>
          <w:p w14:paraId="6EB298DC" w14:textId="77777777" w:rsidR="00D85DED" w:rsidRPr="00125D6F" w:rsidRDefault="00D85DED" w:rsidP="00D04818">
            <w:pPr>
              <w:pStyle w:val="Alpha-LevelKopfzeileABs"/>
              <w:jc w:val="center"/>
              <w:rPr>
                <w:color w:val="auto"/>
                <w:sz w:val="28"/>
                <w:szCs w:val="28"/>
              </w:rPr>
            </w:pPr>
            <w:r w:rsidRPr="00125D6F">
              <w:rPr>
                <w:color w:val="auto"/>
                <w:sz w:val="28"/>
                <w:szCs w:val="28"/>
              </w:rPr>
              <w:t>P</w:t>
            </w:r>
          </w:p>
        </w:tc>
      </w:tr>
      <w:tr w:rsidR="00D85DED" w:rsidRPr="00DA03F2" w14:paraId="5FFC272B" w14:textId="77777777" w:rsidTr="00D04818">
        <w:trPr>
          <w:trHeight w:val="737"/>
        </w:trPr>
        <w:tc>
          <w:tcPr>
            <w:tcW w:w="737" w:type="dxa"/>
            <w:shd w:val="clear" w:color="auto" w:fill="FFFFFF" w:themeFill="background1"/>
            <w:vAlign w:val="center"/>
            <w:hideMark/>
          </w:tcPr>
          <w:p w14:paraId="77AD4879" w14:textId="77777777" w:rsidR="00D85DED" w:rsidRPr="00125D6F" w:rsidRDefault="00D85DED"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4DC24297" w14:textId="77777777" w:rsidR="00D85DED" w:rsidRPr="00125D6F" w:rsidRDefault="00D85DED" w:rsidP="00D04818">
            <w:pPr>
              <w:pStyle w:val="Alpha-LevelKopfzeileABs"/>
              <w:jc w:val="center"/>
              <w:rPr>
                <w:color w:val="auto"/>
                <w:sz w:val="28"/>
                <w:szCs w:val="28"/>
              </w:rPr>
            </w:pPr>
            <w:r w:rsidRPr="00125D6F">
              <w:rPr>
                <w:color w:val="auto"/>
                <w:sz w:val="28"/>
                <w:szCs w:val="28"/>
              </w:rPr>
              <w:t>D</w:t>
            </w:r>
          </w:p>
        </w:tc>
        <w:tc>
          <w:tcPr>
            <w:tcW w:w="737" w:type="dxa"/>
            <w:shd w:val="clear" w:color="auto" w:fill="FFFFFF" w:themeFill="background1"/>
            <w:vAlign w:val="center"/>
            <w:hideMark/>
          </w:tcPr>
          <w:p w14:paraId="308185C8" w14:textId="77777777" w:rsidR="00D85DED" w:rsidRPr="00125D6F" w:rsidRDefault="00D85DED" w:rsidP="00D04818">
            <w:pPr>
              <w:pStyle w:val="Alpha-LevelKopfzeileABs"/>
              <w:jc w:val="center"/>
              <w:rPr>
                <w:color w:val="auto"/>
                <w:sz w:val="28"/>
                <w:szCs w:val="28"/>
              </w:rPr>
            </w:pPr>
            <w:r w:rsidRPr="00125D6F">
              <w:rPr>
                <w:color w:val="auto"/>
                <w:sz w:val="28"/>
                <w:szCs w:val="28"/>
              </w:rPr>
              <w:t>D</w:t>
            </w:r>
          </w:p>
        </w:tc>
        <w:tc>
          <w:tcPr>
            <w:tcW w:w="737" w:type="dxa"/>
            <w:shd w:val="clear" w:color="auto" w:fill="FFFFFF" w:themeFill="background1"/>
            <w:vAlign w:val="center"/>
            <w:hideMark/>
          </w:tcPr>
          <w:p w14:paraId="73F604D9" w14:textId="77777777" w:rsidR="00D85DED" w:rsidRPr="00125D6F" w:rsidRDefault="00D85DED" w:rsidP="00D04818">
            <w:pPr>
              <w:pStyle w:val="Alpha-LevelKopfzeileABs"/>
              <w:jc w:val="center"/>
              <w:rPr>
                <w:color w:val="auto"/>
                <w:sz w:val="28"/>
                <w:szCs w:val="28"/>
              </w:rPr>
            </w:pPr>
            <w:r w:rsidRPr="00125D6F">
              <w:rPr>
                <w:color w:val="auto"/>
                <w:sz w:val="28"/>
                <w:szCs w:val="28"/>
              </w:rPr>
              <w:t>G</w:t>
            </w:r>
          </w:p>
        </w:tc>
        <w:tc>
          <w:tcPr>
            <w:tcW w:w="737" w:type="dxa"/>
            <w:shd w:val="clear" w:color="auto" w:fill="FFFFFF" w:themeFill="background1"/>
            <w:vAlign w:val="center"/>
            <w:hideMark/>
          </w:tcPr>
          <w:p w14:paraId="4024E5B4" w14:textId="77777777" w:rsidR="00D85DED" w:rsidRPr="00125D6F" w:rsidRDefault="00D85DED" w:rsidP="00D04818">
            <w:pPr>
              <w:pStyle w:val="Alpha-LevelKopfzeileABs"/>
              <w:jc w:val="center"/>
              <w:rPr>
                <w:color w:val="auto"/>
                <w:sz w:val="28"/>
                <w:szCs w:val="28"/>
              </w:rPr>
            </w:pPr>
            <w:r w:rsidRPr="00125D6F">
              <w:rPr>
                <w:color w:val="auto"/>
                <w:sz w:val="28"/>
                <w:szCs w:val="28"/>
              </w:rPr>
              <w:t>L</w:t>
            </w:r>
          </w:p>
        </w:tc>
        <w:tc>
          <w:tcPr>
            <w:tcW w:w="737" w:type="dxa"/>
            <w:shd w:val="clear" w:color="auto" w:fill="FFFFFF" w:themeFill="background1"/>
            <w:vAlign w:val="center"/>
            <w:hideMark/>
          </w:tcPr>
          <w:p w14:paraId="628D0161" w14:textId="77777777" w:rsidR="00D85DED" w:rsidRPr="00125D6F" w:rsidRDefault="00D85DED" w:rsidP="00D04818">
            <w:pPr>
              <w:pStyle w:val="Alpha-LevelKopfzeileABs"/>
              <w:jc w:val="center"/>
              <w:rPr>
                <w:color w:val="auto"/>
                <w:sz w:val="28"/>
                <w:szCs w:val="28"/>
              </w:rPr>
            </w:pPr>
            <w:r w:rsidRPr="00125D6F">
              <w:rPr>
                <w:color w:val="auto"/>
                <w:sz w:val="28"/>
                <w:szCs w:val="28"/>
              </w:rPr>
              <w:t>U</w:t>
            </w:r>
          </w:p>
        </w:tc>
        <w:tc>
          <w:tcPr>
            <w:tcW w:w="737" w:type="dxa"/>
            <w:shd w:val="clear" w:color="auto" w:fill="FFFFFF" w:themeFill="background1"/>
            <w:vAlign w:val="center"/>
            <w:hideMark/>
          </w:tcPr>
          <w:p w14:paraId="567AE205" w14:textId="77777777" w:rsidR="00D85DED" w:rsidRPr="00125D6F" w:rsidRDefault="00D85DED"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433DB65A" w14:textId="77777777" w:rsidR="00D85DED" w:rsidRPr="00125D6F" w:rsidRDefault="00D85DED"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3189810C" w14:textId="77777777" w:rsidR="00D85DED" w:rsidRPr="00125D6F" w:rsidRDefault="00D85DED"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032887D9" w14:textId="77777777" w:rsidR="00D85DED" w:rsidRPr="00125D6F" w:rsidRDefault="00D85DED" w:rsidP="00D04818">
            <w:pPr>
              <w:pStyle w:val="Alpha-LevelKopfzeileABs"/>
              <w:jc w:val="center"/>
              <w:rPr>
                <w:color w:val="auto"/>
                <w:sz w:val="28"/>
                <w:szCs w:val="28"/>
              </w:rPr>
            </w:pPr>
            <w:r w:rsidRPr="00125D6F">
              <w:rPr>
                <w:color w:val="auto"/>
                <w:sz w:val="28"/>
                <w:szCs w:val="28"/>
              </w:rPr>
              <w:t>K</w:t>
            </w:r>
          </w:p>
        </w:tc>
        <w:tc>
          <w:tcPr>
            <w:tcW w:w="737" w:type="dxa"/>
            <w:shd w:val="clear" w:color="auto" w:fill="FFFFFF" w:themeFill="background1"/>
            <w:vAlign w:val="center"/>
            <w:hideMark/>
          </w:tcPr>
          <w:p w14:paraId="44F0452E" w14:textId="77777777" w:rsidR="00D85DED" w:rsidRPr="00125D6F" w:rsidRDefault="00D85DED"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509ADC24" w14:textId="77777777" w:rsidR="00D85DED" w:rsidRPr="00125D6F" w:rsidRDefault="00D85DED" w:rsidP="00D04818">
            <w:pPr>
              <w:pStyle w:val="Alpha-LevelKopfzeileABs"/>
              <w:jc w:val="center"/>
              <w:rPr>
                <w:color w:val="auto"/>
                <w:sz w:val="28"/>
                <w:szCs w:val="28"/>
              </w:rPr>
            </w:pPr>
            <w:r w:rsidRPr="00125D6F">
              <w:rPr>
                <w:color w:val="auto"/>
                <w:sz w:val="28"/>
                <w:szCs w:val="28"/>
              </w:rPr>
              <w:t>A</w:t>
            </w:r>
          </w:p>
        </w:tc>
      </w:tr>
      <w:tr w:rsidR="00D85DED" w:rsidRPr="00DA03F2" w14:paraId="6BE65E80" w14:textId="77777777" w:rsidTr="00D04818">
        <w:trPr>
          <w:trHeight w:val="737"/>
        </w:trPr>
        <w:tc>
          <w:tcPr>
            <w:tcW w:w="737" w:type="dxa"/>
            <w:shd w:val="clear" w:color="auto" w:fill="FFFFFF" w:themeFill="background1"/>
            <w:vAlign w:val="center"/>
            <w:hideMark/>
          </w:tcPr>
          <w:p w14:paraId="67779182" w14:textId="77777777" w:rsidR="00D85DED" w:rsidRPr="00125D6F" w:rsidRDefault="00D85DED"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71160FDA" w14:textId="77777777" w:rsidR="00D85DED" w:rsidRPr="00125D6F" w:rsidRDefault="00D85DED" w:rsidP="00D04818">
            <w:pPr>
              <w:pStyle w:val="Alpha-LevelKopfzeileABs"/>
              <w:jc w:val="center"/>
              <w:rPr>
                <w:color w:val="auto"/>
                <w:sz w:val="28"/>
                <w:szCs w:val="28"/>
              </w:rPr>
            </w:pPr>
            <w:r w:rsidRPr="00125D6F">
              <w:rPr>
                <w:color w:val="auto"/>
                <w:sz w:val="28"/>
                <w:szCs w:val="28"/>
              </w:rPr>
              <w:t>L</w:t>
            </w:r>
          </w:p>
        </w:tc>
        <w:tc>
          <w:tcPr>
            <w:tcW w:w="737" w:type="dxa"/>
            <w:shd w:val="clear" w:color="auto" w:fill="FFFFFF" w:themeFill="background1"/>
            <w:vAlign w:val="center"/>
            <w:hideMark/>
          </w:tcPr>
          <w:p w14:paraId="766B000C" w14:textId="77777777" w:rsidR="00D85DED" w:rsidRPr="00125D6F" w:rsidRDefault="00D85DED" w:rsidP="00D04818">
            <w:pPr>
              <w:pStyle w:val="Alpha-LevelKopfzeileABs"/>
              <w:jc w:val="center"/>
              <w:rPr>
                <w:color w:val="auto"/>
                <w:sz w:val="28"/>
                <w:szCs w:val="28"/>
              </w:rPr>
            </w:pPr>
            <w:r w:rsidRPr="00125D6F">
              <w:rPr>
                <w:color w:val="auto"/>
                <w:sz w:val="28"/>
                <w:szCs w:val="28"/>
              </w:rPr>
              <w:t>D</w:t>
            </w:r>
          </w:p>
        </w:tc>
        <w:tc>
          <w:tcPr>
            <w:tcW w:w="737" w:type="dxa"/>
            <w:shd w:val="clear" w:color="auto" w:fill="FFFFFF" w:themeFill="background1"/>
            <w:vAlign w:val="center"/>
            <w:hideMark/>
          </w:tcPr>
          <w:p w14:paraId="01EDD542" w14:textId="77777777" w:rsidR="00D85DED" w:rsidRPr="00125D6F" w:rsidRDefault="00D85DED" w:rsidP="00D04818">
            <w:pPr>
              <w:pStyle w:val="Alpha-LevelKopfzeileABs"/>
              <w:jc w:val="center"/>
              <w:rPr>
                <w:color w:val="auto"/>
                <w:sz w:val="28"/>
                <w:szCs w:val="28"/>
              </w:rPr>
            </w:pPr>
            <w:r w:rsidRPr="00125D6F">
              <w:rPr>
                <w:color w:val="auto"/>
                <w:sz w:val="28"/>
                <w:szCs w:val="28"/>
              </w:rPr>
              <w:t>M</w:t>
            </w:r>
          </w:p>
        </w:tc>
        <w:tc>
          <w:tcPr>
            <w:tcW w:w="737" w:type="dxa"/>
            <w:shd w:val="clear" w:color="auto" w:fill="FFFFFF" w:themeFill="background1"/>
            <w:vAlign w:val="center"/>
            <w:hideMark/>
          </w:tcPr>
          <w:p w14:paraId="1C1AF30F" w14:textId="77777777" w:rsidR="00D85DED" w:rsidRPr="00125D6F" w:rsidRDefault="00D85DED"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50EB5520" w14:textId="77777777" w:rsidR="00D85DED" w:rsidRPr="00125D6F" w:rsidRDefault="00D85DED" w:rsidP="00D04818">
            <w:pPr>
              <w:pStyle w:val="Alpha-LevelKopfzeileABs"/>
              <w:jc w:val="center"/>
              <w:rPr>
                <w:color w:val="auto"/>
                <w:sz w:val="28"/>
                <w:szCs w:val="28"/>
              </w:rPr>
            </w:pPr>
            <w:r w:rsidRPr="00125D6F">
              <w:rPr>
                <w:color w:val="auto"/>
                <w:sz w:val="28"/>
                <w:szCs w:val="28"/>
              </w:rPr>
              <w:t>P</w:t>
            </w:r>
          </w:p>
        </w:tc>
        <w:tc>
          <w:tcPr>
            <w:tcW w:w="737" w:type="dxa"/>
            <w:shd w:val="clear" w:color="auto" w:fill="FFFFFF" w:themeFill="background1"/>
            <w:vAlign w:val="center"/>
            <w:hideMark/>
          </w:tcPr>
          <w:p w14:paraId="6F2D92D3" w14:textId="77777777" w:rsidR="00D85DED" w:rsidRPr="00125D6F" w:rsidRDefault="00D85DED" w:rsidP="00D04818">
            <w:pPr>
              <w:pStyle w:val="Alpha-LevelKopfzeileABs"/>
              <w:jc w:val="center"/>
              <w:rPr>
                <w:color w:val="auto"/>
                <w:sz w:val="28"/>
                <w:szCs w:val="28"/>
              </w:rPr>
            </w:pPr>
            <w:r w:rsidRPr="00125D6F">
              <w:rPr>
                <w:color w:val="auto"/>
                <w:sz w:val="28"/>
                <w:szCs w:val="28"/>
              </w:rPr>
              <w:t>S</w:t>
            </w:r>
          </w:p>
        </w:tc>
        <w:tc>
          <w:tcPr>
            <w:tcW w:w="737" w:type="dxa"/>
            <w:shd w:val="clear" w:color="auto" w:fill="FFFFFF" w:themeFill="background1"/>
            <w:vAlign w:val="center"/>
            <w:hideMark/>
          </w:tcPr>
          <w:p w14:paraId="42669F90" w14:textId="77777777" w:rsidR="00D85DED" w:rsidRPr="00125D6F" w:rsidRDefault="00D85DED"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76043B57" w14:textId="77777777" w:rsidR="00D85DED" w:rsidRPr="00125D6F" w:rsidRDefault="00D85DED" w:rsidP="00D04818">
            <w:pPr>
              <w:pStyle w:val="Alpha-LevelKopfzeileABs"/>
              <w:jc w:val="center"/>
              <w:rPr>
                <w:color w:val="auto"/>
                <w:sz w:val="28"/>
                <w:szCs w:val="28"/>
              </w:rPr>
            </w:pPr>
            <w:r w:rsidRPr="00125D6F">
              <w:rPr>
                <w:color w:val="auto"/>
                <w:sz w:val="28"/>
                <w:szCs w:val="28"/>
              </w:rPr>
              <w:t>Ü</w:t>
            </w:r>
          </w:p>
        </w:tc>
        <w:tc>
          <w:tcPr>
            <w:tcW w:w="737" w:type="dxa"/>
            <w:shd w:val="clear" w:color="auto" w:fill="FFFFFF" w:themeFill="background1"/>
            <w:vAlign w:val="center"/>
            <w:hideMark/>
          </w:tcPr>
          <w:p w14:paraId="1B656541" w14:textId="77777777" w:rsidR="00D85DED" w:rsidRPr="00125D6F" w:rsidRDefault="00D85DED"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1BEA30C7" w14:textId="77777777" w:rsidR="00D85DED" w:rsidRPr="00125D6F" w:rsidRDefault="00D85DED"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025E04AF" w14:textId="77777777" w:rsidR="00D85DED" w:rsidRPr="00125D6F" w:rsidRDefault="00D85DED" w:rsidP="00D04818">
            <w:pPr>
              <w:pStyle w:val="Alpha-LevelKopfzeileABs"/>
              <w:jc w:val="center"/>
              <w:rPr>
                <w:color w:val="auto"/>
                <w:sz w:val="28"/>
                <w:szCs w:val="28"/>
              </w:rPr>
            </w:pPr>
            <w:r w:rsidRPr="00125D6F">
              <w:rPr>
                <w:color w:val="auto"/>
                <w:sz w:val="28"/>
                <w:szCs w:val="28"/>
              </w:rPr>
              <w:t>W</w:t>
            </w:r>
          </w:p>
        </w:tc>
      </w:tr>
      <w:tr w:rsidR="00D85DED" w:rsidRPr="00DA03F2" w14:paraId="7AAAD560" w14:textId="77777777" w:rsidTr="00D04818">
        <w:trPr>
          <w:trHeight w:val="737"/>
        </w:trPr>
        <w:tc>
          <w:tcPr>
            <w:tcW w:w="737" w:type="dxa"/>
            <w:shd w:val="clear" w:color="auto" w:fill="FFFFFF" w:themeFill="background1"/>
            <w:vAlign w:val="center"/>
            <w:hideMark/>
          </w:tcPr>
          <w:p w14:paraId="7FC445CA" w14:textId="77777777" w:rsidR="00D85DED" w:rsidRPr="00125D6F" w:rsidRDefault="00D85DED" w:rsidP="00D04818">
            <w:pPr>
              <w:pStyle w:val="Alpha-LevelKopfzeileABs"/>
              <w:jc w:val="center"/>
              <w:rPr>
                <w:color w:val="auto"/>
                <w:sz w:val="28"/>
                <w:szCs w:val="28"/>
              </w:rPr>
            </w:pPr>
            <w:r w:rsidRPr="00125D6F">
              <w:rPr>
                <w:color w:val="auto"/>
                <w:sz w:val="28"/>
                <w:szCs w:val="28"/>
              </w:rPr>
              <w:t>L</w:t>
            </w:r>
          </w:p>
        </w:tc>
        <w:tc>
          <w:tcPr>
            <w:tcW w:w="737" w:type="dxa"/>
            <w:shd w:val="clear" w:color="auto" w:fill="FFFFFF" w:themeFill="background1"/>
            <w:vAlign w:val="center"/>
            <w:hideMark/>
          </w:tcPr>
          <w:p w14:paraId="27B65FE1" w14:textId="77777777" w:rsidR="00D85DED" w:rsidRPr="00125D6F" w:rsidRDefault="00D85DED" w:rsidP="00D04818">
            <w:pPr>
              <w:pStyle w:val="Alpha-LevelKopfzeileABs"/>
              <w:jc w:val="center"/>
              <w:rPr>
                <w:color w:val="auto"/>
                <w:sz w:val="28"/>
                <w:szCs w:val="28"/>
              </w:rPr>
            </w:pPr>
            <w:r w:rsidRPr="00125D6F">
              <w:rPr>
                <w:color w:val="auto"/>
                <w:sz w:val="28"/>
                <w:szCs w:val="28"/>
              </w:rPr>
              <w:t>X</w:t>
            </w:r>
          </w:p>
        </w:tc>
        <w:tc>
          <w:tcPr>
            <w:tcW w:w="737" w:type="dxa"/>
            <w:shd w:val="clear" w:color="auto" w:fill="FFFFFF" w:themeFill="background1"/>
            <w:vAlign w:val="center"/>
            <w:hideMark/>
          </w:tcPr>
          <w:p w14:paraId="1A88FA35" w14:textId="77777777" w:rsidR="00D85DED" w:rsidRPr="00125D6F" w:rsidRDefault="00D85DED"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13F370F7" w14:textId="77777777" w:rsidR="00D85DED" w:rsidRPr="00125D6F" w:rsidRDefault="00D85DED"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7D415F8F" w14:textId="77777777" w:rsidR="00D85DED" w:rsidRPr="00125D6F" w:rsidRDefault="00D85DED" w:rsidP="00D04818">
            <w:pPr>
              <w:pStyle w:val="Alpha-LevelKopfzeileABs"/>
              <w:jc w:val="center"/>
              <w:rPr>
                <w:color w:val="auto"/>
                <w:sz w:val="28"/>
                <w:szCs w:val="28"/>
              </w:rPr>
            </w:pPr>
            <w:r w:rsidRPr="00125D6F">
              <w:rPr>
                <w:color w:val="auto"/>
                <w:sz w:val="28"/>
                <w:szCs w:val="28"/>
              </w:rPr>
              <w:t>K</w:t>
            </w:r>
          </w:p>
        </w:tc>
        <w:tc>
          <w:tcPr>
            <w:tcW w:w="737" w:type="dxa"/>
            <w:shd w:val="clear" w:color="auto" w:fill="FFFFFF" w:themeFill="background1"/>
            <w:vAlign w:val="center"/>
            <w:hideMark/>
          </w:tcPr>
          <w:p w14:paraId="4FFBFB1E" w14:textId="77777777" w:rsidR="00D85DED" w:rsidRPr="00125D6F" w:rsidRDefault="00D85DED"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10DD85A5" w14:textId="77777777" w:rsidR="00D85DED" w:rsidRPr="00125D6F" w:rsidRDefault="00D85DED" w:rsidP="00D04818">
            <w:pPr>
              <w:pStyle w:val="Alpha-LevelKopfzeileABs"/>
              <w:jc w:val="center"/>
              <w:rPr>
                <w:color w:val="auto"/>
                <w:sz w:val="28"/>
                <w:szCs w:val="28"/>
              </w:rPr>
            </w:pPr>
            <w:r w:rsidRPr="00125D6F">
              <w:rPr>
                <w:color w:val="auto"/>
                <w:sz w:val="28"/>
                <w:szCs w:val="28"/>
              </w:rPr>
              <w:t>L</w:t>
            </w:r>
          </w:p>
        </w:tc>
        <w:tc>
          <w:tcPr>
            <w:tcW w:w="737" w:type="dxa"/>
            <w:shd w:val="clear" w:color="auto" w:fill="FFFFFF" w:themeFill="background1"/>
            <w:vAlign w:val="center"/>
            <w:hideMark/>
          </w:tcPr>
          <w:p w14:paraId="1D5CB2F5" w14:textId="77777777" w:rsidR="00D85DED" w:rsidRPr="00125D6F" w:rsidRDefault="00D85DED"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084A1455" w14:textId="77777777" w:rsidR="00D85DED" w:rsidRPr="00125D6F" w:rsidRDefault="00D85DED"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1CFAC49E" w14:textId="77777777" w:rsidR="00D85DED" w:rsidRPr="00125D6F" w:rsidRDefault="00D85DED" w:rsidP="00D04818">
            <w:pPr>
              <w:pStyle w:val="Alpha-LevelKopfzeileABs"/>
              <w:jc w:val="center"/>
              <w:rPr>
                <w:color w:val="auto"/>
                <w:sz w:val="28"/>
                <w:szCs w:val="28"/>
              </w:rPr>
            </w:pPr>
            <w:r w:rsidRPr="00125D6F">
              <w:rPr>
                <w:color w:val="auto"/>
                <w:sz w:val="28"/>
                <w:szCs w:val="28"/>
              </w:rPr>
              <w:t>I</w:t>
            </w:r>
          </w:p>
        </w:tc>
        <w:tc>
          <w:tcPr>
            <w:tcW w:w="737" w:type="dxa"/>
            <w:shd w:val="clear" w:color="auto" w:fill="FFFFFF" w:themeFill="background1"/>
            <w:vAlign w:val="center"/>
            <w:hideMark/>
          </w:tcPr>
          <w:p w14:paraId="5B559CAA" w14:textId="77777777" w:rsidR="00D85DED" w:rsidRPr="00125D6F" w:rsidRDefault="00D85DED"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7E681998" w14:textId="77777777" w:rsidR="00D85DED" w:rsidRPr="00125D6F" w:rsidRDefault="00D85DED" w:rsidP="00D04818">
            <w:pPr>
              <w:pStyle w:val="Alpha-LevelKopfzeileABs"/>
              <w:jc w:val="center"/>
              <w:rPr>
                <w:color w:val="auto"/>
                <w:sz w:val="28"/>
                <w:szCs w:val="28"/>
              </w:rPr>
            </w:pPr>
            <w:r w:rsidRPr="00125D6F">
              <w:rPr>
                <w:color w:val="auto"/>
                <w:sz w:val="28"/>
                <w:szCs w:val="28"/>
              </w:rPr>
              <w:t>K</w:t>
            </w:r>
          </w:p>
        </w:tc>
      </w:tr>
      <w:tr w:rsidR="00D85DED" w:rsidRPr="00DA03F2" w14:paraId="6B3A08A8" w14:textId="77777777" w:rsidTr="00D04818">
        <w:trPr>
          <w:trHeight w:val="737"/>
        </w:trPr>
        <w:tc>
          <w:tcPr>
            <w:tcW w:w="737" w:type="dxa"/>
            <w:shd w:val="clear" w:color="auto" w:fill="FFFFFF" w:themeFill="background1"/>
            <w:vAlign w:val="center"/>
            <w:hideMark/>
          </w:tcPr>
          <w:p w14:paraId="06C8B924" w14:textId="77777777" w:rsidR="00D85DED" w:rsidRPr="00125D6F" w:rsidRDefault="00D85DED"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5D7357E4" w14:textId="77777777" w:rsidR="00D85DED" w:rsidRPr="00125D6F" w:rsidRDefault="00D85DED"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2CFFC06A" w14:textId="77777777" w:rsidR="00D85DED" w:rsidRPr="00125D6F" w:rsidRDefault="00D85DED"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6A855C46" w14:textId="77777777" w:rsidR="00D85DED" w:rsidRPr="00125D6F" w:rsidRDefault="00D85DED" w:rsidP="00D04818">
            <w:pPr>
              <w:pStyle w:val="Alpha-LevelKopfzeileABs"/>
              <w:jc w:val="center"/>
              <w:rPr>
                <w:color w:val="auto"/>
                <w:sz w:val="28"/>
                <w:szCs w:val="28"/>
              </w:rPr>
            </w:pPr>
            <w:r w:rsidRPr="00125D6F">
              <w:rPr>
                <w:color w:val="auto"/>
                <w:sz w:val="28"/>
                <w:szCs w:val="28"/>
              </w:rPr>
              <w:t>M</w:t>
            </w:r>
          </w:p>
        </w:tc>
        <w:tc>
          <w:tcPr>
            <w:tcW w:w="737" w:type="dxa"/>
            <w:shd w:val="clear" w:color="auto" w:fill="FFFFFF" w:themeFill="background1"/>
            <w:vAlign w:val="center"/>
            <w:hideMark/>
          </w:tcPr>
          <w:p w14:paraId="1931EB5C" w14:textId="77777777" w:rsidR="00D85DED" w:rsidRPr="00125D6F" w:rsidRDefault="00D85DED" w:rsidP="00D04818">
            <w:pPr>
              <w:pStyle w:val="Alpha-LevelKopfzeileABs"/>
              <w:jc w:val="center"/>
              <w:rPr>
                <w:color w:val="auto"/>
                <w:sz w:val="28"/>
                <w:szCs w:val="28"/>
              </w:rPr>
            </w:pPr>
            <w:r w:rsidRPr="00125D6F">
              <w:rPr>
                <w:color w:val="auto"/>
                <w:sz w:val="28"/>
                <w:szCs w:val="28"/>
              </w:rPr>
              <w:t>G</w:t>
            </w:r>
          </w:p>
        </w:tc>
        <w:tc>
          <w:tcPr>
            <w:tcW w:w="737" w:type="dxa"/>
            <w:shd w:val="clear" w:color="auto" w:fill="FFFFFF" w:themeFill="background1"/>
            <w:vAlign w:val="center"/>
            <w:hideMark/>
          </w:tcPr>
          <w:p w14:paraId="2B1EDA8D" w14:textId="77777777" w:rsidR="00D85DED" w:rsidRPr="00125D6F" w:rsidRDefault="00D85DED" w:rsidP="00D04818">
            <w:pPr>
              <w:pStyle w:val="Alpha-LevelKopfzeileABs"/>
              <w:jc w:val="center"/>
              <w:rPr>
                <w:color w:val="auto"/>
                <w:sz w:val="28"/>
                <w:szCs w:val="28"/>
              </w:rPr>
            </w:pPr>
            <w:r w:rsidRPr="00125D6F">
              <w:rPr>
                <w:color w:val="auto"/>
                <w:sz w:val="28"/>
                <w:szCs w:val="28"/>
              </w:rPr>
              <w:t>Z</w:t>
            </w:r>
          </w:p>
        </w:tc>
        <w:tc>
          <w:tcPr>
            <w:tcW w:w="737" w:type="dxa"/>
            <w:shd w:val="clear" w:color="auto" w:fill="FFFFFF" w:themeFill="background1"/>
            <w:vAlign w:val="center"/>
            <w:hideMark/>
          </w:tcPr>
          <w:p w14:paraId="59B31A8E" w14:textId="77777777" w:rsidR="00D85DED" w:rsidRPr="00125D6F" w:rsidRDefault="00D85DED" w:rsidP="00D04818">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470E906D" w14:textId="77777777" w:rsidR="00D85DED" w:rsidRPr="00125D6F" w:rsidRDefault="00D85DED" w:rsidP="00D04818">
            <w:pPr>
              <w:pStyle w:val="Alpha-LevelKopfzeileABs"/>
              <w:jc w:val="center"/>
              <w:rPr>
                <w:color w:val="auto"/>
                <w:sz w:val="28"/>
                <w:szCs w:val="28"/>
              </w:rPr>
            </w:pPr>
            <w:r w:rsidRPr="00125D6F">
              <w:rPr>
                <w:color w:val="auto"/>
                <w:sz w:val="28"/>
                <w:szCs w:val="28"/>
              </w:rPr>
              <w:t>W</w:t>
            </w:r>
          </w:p>
        </w:tc>
        <w:tc>
          <w:tcPr>
            <w:tcW w:w="737" w:type="dxa"/>
            <w:shd w:val="clear" w:color="auto" w:fill="FFFFFF" w:themeFill="background1"/>
            <w:vAlign w:val="center"/>
            <w:hideMark/>
          </w:tcPr>
          <w:p w14:paraId="14C79372" w14:textId="77777777" w:rsidR="00D85DED" w:rsidRPr="00125D6F" w:rsidRDefault="00D85DED" w:rsidP="00D04818">
            <w:pPr>
              <w:pStyle w:val="Alpha-LevelKopfzeileABs"/>
              <w:jc w:val="center"/>
              <w:rPr>
                <w:color w:val="auto"/>
                <w:sz w:val="28"/>
                <w:szCs w:val="28"/>
              </w:rPr>
            </w:pPr>
            <w:r w:rsidRPr="00125D6F">
              <w:rPr>
                <w:color w:val="auto"/>
                <w:sz w:val="28"/>
                <w:szCs w:val="28"/>
              </w:rPr>
              <w:t>O</w:t>
            </w:r>
          </w:p>
        </w:tc>
        <w:tc>
          <w:tcPr>
            <w:tcW w:w="737" w:type="dxa"/>
            <w:shd w:val="clear" w:color="auto" w:fill="FFFFFF" w:themeFill="background1"/>
            <w:vAlign w:val="center"/>
            <w:hideMark/>
          </w:tcPr>
          <w:p w14:paraId="47703AD4" w14:textId="77777777" w:rsidR="00D85DED" w:rsidRPr="00125D6F" w:rsidRDefault="00D85DED" w:rsidP="00D04818">
            <w:pPr>
              <w:pStyle w:val="Alpha-LevelKopfzeileABs"/>
              <w:jc w:val="center"/>
              <w:rPr>
                <w:color w:val="auto"/>
                <w:sz w:val="28"/>
                <w:szCs w:val="28"/>
              </w:rPr>
            </w:pPr>
            <w:r w:rsidRPr="00125D6F">
              <w:rPr>
                <w:color w:val="auto"/>
                <w:sz w:val="28"/>
                <w:szCs w:val="28"/>
              </w:rPr>
              <w:t>M</w:t>
            </w:r>
          </w:p>
        </w:tc>
        <w:tc>
          <w:tcPr>
            <w:tcW w:w="737" w:type="dxa"/>
            <w:shd w:val="clear" w:color="auto" w:fill="FFFFFF" w:themeFill="background1"/>
            <w:vAlign w:val="center"/>
            <w:hideMark/>
          </w:tcPr>
          <w:p w14:paraId="378DBC9F" w14:textId="77777777" w:rsidR="00D85DED" w:rsidRPr="00125D6F" w:rsidRDefault="00D85DED" w:rsidP="00D04818">
            <w:pPr>
              <w:pStyle w:val="Alpha-LevelKopfzeileABs"/>
              <w:jc w:val="center"/>
              <w:rPr>
                <w:color w:val="auto"/>
                <w:sz w:val="28"/>
                <w:szCs w:val="28"/>
              </w:rPr>
            </w:pPr>
            <w:r w:rsidRPr="00125D6F">
              <w:rPr>
                <w:color w:val="auto"/>
                <w:sz w:val="28"/>
                <w:szCs w:val="28"/>
              </w:rPr>
              <w:t>D</w:t>
            </w:r>
          </w:p>
        </w:tc>
        <w:tc>
          <w:tcPr>
            <w:tcW w:w="737" w:type="dxa"/>
            <w:shd w:val="clear" w:color="auto" w:fill="FFFFFF" w:themeFill="background1"/>
            <w:vAlign w:val="center"/>
            <w:hideMark/>
          </w:tcPr>
          <w:p w14:paraId="5389DEED" w14:textId="77777777" w:rsidR="00D85DED" w:rsidRPr="00125D6F" w:rsidRDefault="00D85DED" w:rsidP="00D04818">
            <w:pPr>
              <w:pStyle w:val="Alpha-LevelKopfzeileABs"/>
              <w:jc w:val="center"/>
              <w:rPr>
                <w:color w:val="auto"/>
                <w:sz w:val="28"/>
                <w:szCs w:val="28"/>
              </w:rPr>
            </w:pPr>
            <w:r w:rsidRPr="00125D6F">
              <w:rPr>
                <w:color w:val="auto"/>
                <w:sz w:val="28"/>
                <w:szCs w:val="28"/>
              </w:rPr>
              <w:t>N</w:t>
            </w:r>
          </w:p>
        </w:tc>
      </w:tr>
      <w:tr w:rsidR="00D85DED" w:rsidRPr="00DA03F2" w14:paraId="2F310DEE" w14:textId="77777777" w:rsidTr="00D04818">
        <w:trPr>
          <w:trHeight w:val="737"/>
        </w:trPr>
        <w:tc>
          <w:tcPr>
            <w:tcW w:w="737" w:type="dxa"/>
            <w:shd w:val="clear" w:color="auto" w:fill="FFFFFF" w:themeFill="background1"/>
            <w:vAlign w:val="center"/>
            <w:hideMark/>
          </w:tcPr>
          <w:p w14:paraId="2C6AF7B7" w14:textId="77777777" w:rsidR="00D85DED" w:rsidRPr="00125D6F" w:rsidRDefault="00D85DED"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1EADE380" w14:textId="77777777" w:rsidR="00D85DED" w:rsidRPr="00125D6F" w:rsidRDefault="00D85DED" w:rsidP="00D04818">
            <w:pPr>
              <w:pStyle w:val="Alpha-LevelKopfzeileABs"/>
              <w:jc w:val="center"/>
              <w:rPr>
                <w:color w:val="auto"/>
                <w:sz w:val="28"/>
                <w:szCs w:val="28"/>
              </w:rPr>
            </w:pPr>
            <w:r w:rsidRPr="00125D6F">
              <w:rPr>
                <w:color w:val="auto"/>
                <w:sz w:val="28"/>
                <w:szCs w:val="28"/>
              </w:rPr>
              <w:t>K</w:t>
            </w:r>
          </w:p>
        </w:tc>
        <w:tc>
          <w:tcPr>
            <w:tcW w:w="737" w:type="dxa"/>
            <w:shd w:val="clear" w:color="auto" w:fill="FFFFFF" w:themeFill="background1"/>
            <w:vAlign w:val="center"/>
            <w:hideMark/>
          </w:tcPr>
          <w:p w14:paraId="0FFD6BF0" w14:textId="77777777" w:rsidR="00D85DED" w:rsidRPr="00125D6F" w:rsidRDefault="00D85DED" w:rsidP="00D04818">
            <w:pPr>
              <w:pStyle w:val="Alpha-LevelKopfzeileABs"/>
              <w:jc w:val="center"/>
              <w:rPr>
                <w:color w:val="auto"/>
                <w:sz w:val="28"/>
                <w:szCs w:val="28"/>
              </w:rPr>
            </w:pPr>
            <w:r w:rsidRPr="00125D6F">
              <w:rPr>
                <w:color w:val="auto"/>
                <w:sz w:val="28"/>
                <w:szCs w:val="28"/>
              </w:rPr>
              <w:t>W</w:t>
            </w:r>
          </w:p>
        </w:tc>
        <w:tc>
          <w:tcPr>
            <w:tcW w:w="737" w:type="dxa"/>
            <w:shd w:val="clear" w:color="auto" w:fill="FFFFFF" w:themeFill="background1"/>
            <w:vAlign w:val="center"/>
            <w:hideMark/>
          </w:tcPr>
          <w:p w14:paraId="08227FC7" w14:textId="77777777" w:rsidR="00D85DED" w:rsidRPr="00125D6F" w:rsidRDefault="00D85DED"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2E8CA181" w14:textId="77777777" w:rsidR="00D85DED" w:rsidRPr="00125D6F" w:rsidRDefault="00D85DED"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641C8BC8" w14:textId="77777777" w:rsidR="00D85DED" w:rsidRPr="00125D6F" w:rsidRDefault="00D85DED"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362B6128" w14:textId="77777777" w:rsidR="00D85DED" w:rsidRPr="00125D6F" w:rsidRDefault="00D85DED"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393B0BC8" w14:textId="77777777" w:rsidR="00D85DED" w:rsidRPr="00125D6F" w:rsidRDefault="00D85DED"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293FBFBD" w14:textId="77777777" w:rsidR="00D85DED" w:rsidRPr="00125D6F" w:rsidRDefault="00D85DED" w:rsidP="00D04818">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0DAB8576" w14:textId="77777777" w:rsidR="00D85DED" w:rsidRPr="00125D6F" w:rsidRDefault="00D85DED"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082BC481" w14:textId="77777777" w:rsidR="00D85DED" w:rsidRPr="00125D6F" w:rsidRDefault="00D85DED" w:rsidP="00D04818">
            <w:pPr>
              <w:pStyle w:val="Alpha-LevelKopfzeileABs"/>
              <w:jc w:val="center"/>
              <w:rPr>
                <w:color w:val="auto"/>
                <w:sz w:val="28"/>
                <w:szCs w:val="28"/>
              </w:rPr>
            </w:pPr>
            <w:r w:rsidRPr="00125D6F">
              <w:rPr>
                <w:color w:val="auto"/>
                <w:sz w:val="28"/>
                <w:szCs w:val="28"/>
              </w:rPr>
              <w:t>G</w:t>
            </w:r>
          </w:p>
        </w:tc>
        <w:tc>
          <w:tcPr>
            <w:tcW w:w="737" w:type="dxa"/>
            <w:shd w:val="clear" w:color="auto" w:fill="FFFFFF" w:themeFill="background1"/>
            <w:vAlign w:val="center"/>
            <w:hideMark/>
          </w:tcPr>
          <w:p w14:paraId="121E4B07" w14:textId="77777777" w:rsidR="00D85DED" w:rsidRPr="00125D6F" w:rsidRDefault="00D85DED" w:rsidP="00D04818">
            <w:pPr>
              <w:pStyle w:val="Alpha-LevelKopfzeileABs"/>
              <w:jc w:val="center"/>
              <w:rPr>
                <w:color w:val="auto"/>
                <w:sz w:val="28"/>
                <w:szCs w:val="28"/>
              </w:rPr>
            </w:pPr>
            <w:r w:rsidRPr="00125D6F">
              <w:rPr>
                <w:color w:val="auto"/>
                <w:sz w:val="28"/>
                <w:szCs w:val="28"/>
              </w:rPr>
              <w:t>T</w:t>
            </w:r>
          </w:p>
        </w:tc>
      </w:tr>
      <w:tr w:rsidR="00D85DED" w:rsidRPr="00DA03F2" w14:paraId="483C1669" w14:textId="77777777" w:rsidTr="00D04818">
        <w:trPr>
          <w:trHeight w:val="737"/>
        </w:trPr>
        <w:tc>
          <w:tcPr>
            <w:tcW w:w="737" w:type="dxa"/>
            <w:shd w:val="clear" w:color="auto" w:fill="FFFFFF" w:themeFill="background1"/>
            <w:vAlign w:val="center"/>
            <w:hideMark/>
          </w:tcPr>
          <w:p w14:paraId="07F03AC2" w14:textId="77777777" w:rsidR="00D85DED" w:rsidRPr="00125D6F" w:rsidRDefault="00D85DED" w:rsidP="00D04818">
            <w:pPr>
              <w:pStyle w:val="Alpha-LevelKopfzeileABs"/>
              <w:jc w:val="center"/>
              <w:rPr>
                <w:color w:val="auto"/>
                <w:sz w:val="28"/>
                <w:szCs w:val="28"/>
              </w:rPr>
            </w:pPr>
            <w:r w:rsidRPr="00125D6F">
              <w:rPr>
                <w:color w:val="auto"/>
                <w:sz w:val="28"/>
                <w:szCs w:val="28"/>
              </w:rPr>
              <w:t>O</w:t>
            </w:r>
          </w:p>
        </w:tc>
        <w:tc>
          <w:tcPr>
            <w:tcW w:w="737" w:type="dxa"/>
            <w:shd w:val="clear" w:color="auto" w:fill="FFFFFF" w:themeFill="background1"/>
            <w:vAlign w:val="center"/>
            <w:hideMark/>
          </w:tcPr>
          <w:p w14:paraId="260AC90B" w14:textId="77777777" w:rsidR="00D85DED" w:rsidRPr="00125D6F" w:rsidRDefault="00D85DED"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06CF770D" w14:textId="77777777" w:rsidR="00D85DED" w:rsidRPr="00125D6F" w:rsidRDefault="00D85DED" w:rsidP="00D04818">
            <w:pPr>
              <w:pStyle w:val="Alpha-LevelKopfzeileABs"/>
              <w:jc w:val="center"/>
              <w:rPr>
                <w:color w:val="auto"/>
                <w:sz w:val="28"/>
                <w:szCs w:val="28"/>
              </w:rPr>
            </w:pPr>
            <w:r w:rsidRPr="00125D6F">
              <w:rPr>
                <w:color w:val="auto"/>
                <w:sz w:val="28"/>
                <w:szCs w:val="28"/>
              </w:rPr>
              <w:t>I</w:t>
            </w:r>
          </w:p>
        </w:tc>
        <w:tc>
          <w:tcPr>
            <w:tcW w:w="737" w:type="dxa"/>
            <w:shd w:val="clear" w:color="auto" w:fill="FFFFFF" w:themeFill="background1"/>
            <w:vAlign w:val="center"/>
            <w:hideMark/>
          </w:tcPr>
          <w:p w14:paraId="6016EF35" w14:textId="77777777" w:rsidR="00D85DED" w:rsidRPr="00125D6F" w:rsidRDefault="00D85DED"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6AE3BB03" w14:textId="77777777" w:rsidR="00D85DED" w:rsidRPr="00125D6F" w:rsidRDefault="00D85DED"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3D8A5E79" w14:textId="77777777" w:rsidR="00D85DED" w:rsidRPr="00125D6F" w:rsidRDefault="00D85DED"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00570F85" w14:textId="77777777" w:rsidR="00D85DED" w:rsidRPr="00125D6F" w:rsidRDefault="00D85DED"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26FB0057" w14:textId="77777777" w:rsidR="00D85DED" w:rsidRPr="00125D6F" w:rsidRDefault="00D85DED"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0648C4BB" w14:textId="77777777" w:rsidR="00D85DED" w:rsidRPr="00125D6F" w:rsidRDefault="00D85DED"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30AFE17F" w14:textId="77777777" w:rsidR="00D85DED" w:rsidRPr="00125D6F" w:rsidRDefault="00D85DED"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666A9B61" w14:textId="77777777" w:rsidR="00D85DED" w:rsidRPr="00125D6F" w:rsidRDefault="00D85DED" w:rsidP="00D04818">
            <w:pPr>
              <w:pStyle w:val="Alpha-LevelKopfzeileABs"/>
              <w:jc w:val="center"/>
              <w:rPr>
                <w:color w:val="auto"/>
                <w:sz w:val="28"/>
                <w:szCs w:val="28"/>
              </w:rPr>
            </w:pPr>
            <w:r w:rsidRPr="00125D6F">
              <w:rPr>
                <w:color w:val="auto"/>
                <w:sz w:val="28"/>
                <w:szCs w:val="28"/>
              </w:rPr>
              <w:t>S</w:t>
            </w:r>
          </w:p>
        </w:tc>
        <w:tc>
          <w:tcPr>
            <w:tcW w:w="737" w:type="dxa"/>
            <w:shd w:val="clear" w:color="auto" w:fill="FFFFFF" w:themeFill="background1"/>
            <w:vAlign w:val="center"/>
            <w:hideMark/>
          </w:tcPr>
          <w:p w14:paraId="22D7B4B4" w14:textId="77777777" w:rsidR="00D85DED" w:rsidRPr="00125D6F" w:rsidRDefault="00D85DED" w:rsidP="00D04818">
            <w:pPr>
              <w:pStyle w:val="Alpha-LevelKopfzeileABs"/>
              <w:jc w:val="center"/>
              <w:rPr>
                <w:color w:val="auto"/>
                <w:sz w:val="28"/>
                <w:szCs w:val="28"/>
              </w:rPr>
            </w:pPr>
            <w:r w:rsidRPr="00125D6F">
              <w:rPr>
                <w:color w:val="auto"/>
                <w:sz w:val="28"/>
                <w:szCs w:val="28"/>
              </w:rPr>
              <w:t>R</w:t>
            </w:r>
          </w:p>
        </w:tc>
      </w:tr>
      <w:tr w:rsidR="00D85DED" w:rsidRPr="00DA03F2" w14:paraId="0F3A7410" w14:textId="77777777" w:rsidTr="00D04818">
        <w:trPr>
          <w:trHeight w:val="737"/>
        </w:trPr>
        <w:tc>
          <w:tcPr>
            <w:tcW w:w="737" w:type="dxa"/>
            <w:shd w:val="clear" w:color="auto" w:fill="FFFFFF" w:themeFill="background1"/>
            <w:vAlign w:val="center"/>
            <w:hideMark/>
          </w:tcPr>
          <w:p w14:paraId="44349CC0" w14:textId="77777777" w:rsidR="00D85DED" w:rsidRPr="00125D6F" w:rsidRDefault="00D85DED"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316E4D17" w14:textId="77777777" w:rsidR="00D85DED" w:rsidRPr="00125D6F" w:rsidRDefault="00D85DED"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6F902EF0" w14:textId="77777777" w:rsidR="00D85DED" w:rsidRPr="00125D6F" w:rsidRDefault="00D85DED"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0965A740" w14:textId="77777777" w:rsidR="00D85DED" w:rsidRPr="00125D6F" w:rsidRDefault="00D85DED"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1BCDF1AF" w14:textId="77777777" w:rsidR="00D85DED" w:rsidRPr="00125D6F" w:rsidRDefault="00D85DED"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46BD793A" w14:textId="77777777" w:rsidR="00D85DED" w:rsidRPr="00125D6F" w:rsidRDefault="00D85DED" w:rsidP="00D04818">
            <w:pPr>
              <w:pStyle w:val="Alpha-LevelKopfzeileABs"/>
              <w:jc w:val="center"/>
              <w:rPr>
                <w:color w:val="auto"/>
                <w:sz w:val="28"/>
                <w:szCs w:val="28"/>
              </w:rPr>
            </w:pPr>
            <w:r w:rsidRPr="00125D6F">
              <w:rPr>
                <w:color w:val="auto"/>
                <w:sz w:val="28"/>
                <w:szCs w:val="28"/>
              </w:rPr>
              <w:t>I</w:t>
            </w:r>
          </w:p>
        </w:tc>
        <w:tc>
          <w:tcPr>
            <w:tcW w:w="737" w:type="dxa"/>
            <w:shd w:val="clear" w:color="auto" w:fill="FFFFFF" w:themeFill="background1"/>
            <w:vAlign w:val="center"/>
            <w:hideMark/>
          </w:tcPr>
          <w:p w14:paraId="6DE077D1" w14:textId="77777777" w:rsidR="00D85DED" w:rsidRPr="00125D6F" w:rsidRDefault="00D85DED" w:rsidP="00D04818">
            <w:pPr>
              <w:pStyle w:val="Alpha-LevelKopfzeileABs"/>
              <w:jc w:val="center"/>
              <w:rPr>
                <w:color w:val="auto"/>
                <w:sz w:val="28"/>
                <w:szCs w:val="28"/>
              </w:rPr>
            </w:pPr>
            <w:r w:rsidRPr="00125D6F">
              <w:rPr>
                <w:color w:val="auto"/>
                <w:sz w:val="28"/>
                <w:szCs w:val="28"/>
              </w:rPr>
              <w:t>I</w:t>
            </w:r>
          </w:p>
        </w:tc>
        <w:tc>
          <w:tcPr>
            <w:tcW w:w="737" w:type="dxa"/>
            <w:shd w:val="clear" w:color="auto" w:fill="FFFFFF" w:themeFill="background1"/>
            <w:vAlign w:val="center"/>
            <w:hideMark/>
          </w:tcPr>
          <w:p w14:paraId="57616D48" w14:textId="77777777" w:rsidR="00D85DED" w:rsidRPr="00125D6F" w:rsidRDefault="00D85DED"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4FAA53C6" w14:textId="77777777" w:rsidR="00D85DED" w:rsidRPr="00125D6F" w:rsidRDefault="00D85DED" w:rsidP="00D04818">
            <w:pPr>
              <w:pStyle w:val="Alpha-LevelKopfzeileABs"/>
              <w:jc w:val="center"/>
              <w:rPr>
                <w:color w:val="auto"/>
                <w:sz w:val="28"/>
                <w:szCs w:val="28"/>
              </w:rPr>
            </w:pPr>
            <w:r w:rsidRPr="00125D6F">
              <w:rPr>
                <w:color w:val="auto"/>
                <w:sz w:val="28"/>
                <w:szCs w:val="28"/>
              </w:rPr>
              <w:t>X</w:t>
            </w:r>
          </w:p>
        </w:tc>
        <w:tc>
          <w:tcPr>
            <w:tcW w:w="737" w:type="dxa"/>
            <w:shd w:val="clear" w:color="auto" w:fill="FFFFFF" w:themeFill="background1"/>
            <w:vAlign w:val="center"/>
            <w:hideMark/>
          </w:tcPr>
          <w:p w14:paraId="545CACFE" w14:textId="77777777" w:rsidR="00D85DED" w:rsidRPr="00125D6F" w:rsidRDefault="00D85DED"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026572DB" w14:textId="77777777" w:rsidR="00D85DED" w:rsidRPr="00125D6F" w:rsidRDefault="00D85DED" w:rsidP="00D04818">
            <w:pPr>
              <w:pStyle w:val="Alpha-LevelKopfzeileABs"/>
              <w:jc w:val="center"/>
              <w:rPr>
                <w:color w:val="auto"/>
                <w:sz w:val="28"/>
                <w:szCs w:val="28"/>
              </w:rPr>
            </w:pPr>
            <w:r w:rsidRPr="00125D6F">
              <w:rPr>
                <w:color w:val="auto"/>
                <w:sz w:val="28"/>
                <w:szCs w:val="28"/>
              </w:rPr>
              <w:t>S</w:t>
            </w:r>
          </w:p>
        </w:tc>
        <w:tc>
          <w:tcPr>
            <w:tcW w:w="737" w:type="dxa"/>
            <w:shd w:val="clear" w:color="auto" w:fill="FFFFFF" w:themeFill="background1"/>
            <w:vAlign w:val="center"/>
            <w:hideMark/>
          </w:tcPr>
          <w:p w14:paraId="08F3E23A" w14:textId="77777777" w:rsidR="00D85DED" w:rsidRPr="00125D6F" w:rsidRDefault="00D85DED" w:rsidP="00D04818">
            <w:pPr>
              <w:pStyle w:val="Alpha-LevelKopfzeileABs"/>
              <w:jc w:val="center"/>
              <w:rPr>
                <w:color w:val="auto"/>
                <w:sz w:val="28"/>
                <w:szCs w:val="28"/>
              </w:rPr>
            </w:pPr>
            <w:r w:rsidRPr="00125D6F">
              <w:rPr>
                <w:color w:val="auto"/>
                <w:sz w:val="28"/>
                <w:szCs w:val="28"/>
              </w:rPr>
              <w:t>V</w:t>
            </w:r>
          </w:p>
        </w:tc>
      </w:tr>
      <w:tr w:rsidR="00D85DED" w:rsidRPr="00DA03F2" w14:paraId="70C983A6" w14:textId="77777777" w:rsidTr="00D04818">
        <w:trPr>
          <w:trHeight w:val="737"/>
        </w:trPr>
        <w:tc>
          <w:tcPr>
            <w:tcW w:w="737" w:type="dxa"/>
            <w:shd w:val="clear" w:color="auto" w:fill="FFFFFF" w:themeFill="background1"/>
            <w:vAlign w:val="center"/>
            <w:hideMark/>
          </w:tcPr>
          <w:p w14:paraId="50833BA1" w14:textId="77777777" w:rsidR="00D85DED" w:rsidRPr="00125D6F" w:rsidRDefault="00D85DED"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5593786D" w14:textId="77777777" w:rsidR="00D85DED" w:rsidRPr="00125D6F" w:rsidRDefault="00D85DED"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157FC32B" w14:textId="77777777" w:rsidR="00D85DED" w:rsidRPr="00125D6F" w:rsidRDefault="00D85DED"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616F0CBB" w14:textId="77777777" w:rsidR="00D85DED" w:rsidRPr="00125D6F" w:rsidRDefault="00D85DED"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7C48400A" w14:textId="77777777" w:rsidR="00D85DED" w:rsidRPr="00125D6F" w:rsidRDefault="00D85DED"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7ACDC53A" w14:textId="77777777" w:rsidR="00D85DED" w:rsidRPr="00125D6F" w:rsidRDefault="00D85DED"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43143D2D" w14:textId="77777777" w:rsidR="00D85DED" w:rsidRPr="00125D6F" w:rsidRDefault="00D85DED"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7A7BD1F8" w14:textId="77777777" w:rsidR="00D85DED" w:rsidRPr="00125D6F" w:rsidRDefault="00D85DED" w:rsidP="00D04818">
            <w:pPr>
              <w:pStyle w:val="Alpha-LevelKopfzeileABs"/>
              <w:jc w:val="center"/>
              <w:rPr>
                <w:color w:val="auto"/>
                <w:sz w:val="28"/>
                <w:szCs w:val="28"/>
              </w:rPr>
            </w:pPr>
            <w:r w:rsidRPr="00125D6F">
              <w:rPr>
                <w:color w:val="auto"/>
                <w:sz w:val="28"/>
                <w:szCs w:val="28"/>
              </w:rPr>
              <w:t>H</w:t>
            </w:r>
          </w:p>
        </w:tc>
        <w:tc>
          <w:tcPr>
            <w:tcW w:w="737" w:type="dxa"/>
            <w:shd w:val="clear" w:color="auto" w:fill="FFFFFF" w:themeFill="background1"/>
            <w:vAlign w:val="center"/>
            <w:hideMark/>
          </w:tcPr>
          <w:p w14:paraId="7B330323" w14:textId="77777777" w:rsidR="00D85DED" w:rsidRPr="00125D6F" w:rsidRDefault="00D85DED"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6F0C5338" w14:textId="77777777" w:rsidR="00D85DED" w:rsidRPr="00125D6F" w:rsidRDefault="00D85DED" w:rsidP="00D04818">
            <w:pPr>
              <w:pStyle w:val="Alpha-LevelKopfzeileABs"/>
              <w:jc w:val="center"/>
              <w:rPr>
                <w:color w:val="auto"/>
                <w:sz w:val="28"/>
                <w:szCs w:val="28"/>
              </w:rPr>
            </w:pPr>
            <w:r w:rsidRPr="00125D6F">
              <w:rPr>
                <w:color w:val="auto"/>
                <w:sz w:val="28"/>
                <w:szCs w:val="28"/>
              </w:rPr>
              <w:t>U</w:t>
            </w:r>
          </w:p>
        </w:tc>
        <w:tc>
          <w:tcPr>
            <w:tcW w:w="737" w:type="dxa"/>
            <w:shd w:val="clear" w:color="auto" w:fill="FFFFFF" w:themeFill="background1"/>
            <w:vAlign w:val="center"/>
            <w:hideMark/>
          </w:tcPr>
          <w:p w14:paraId="46E16EC6" w14:textId="77777777" w:rsidR="00D85DED" w:rsidRPr="00125D6F" w:rsidRDefault="00D85DED"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51637D44" w14:textId="77777777" w:rsidR="00D85DED" w:rsidRPr="00125D6F" w:rsidRDefault="00D85DED" w:rsidP="00D04818">
            <w:pPr>
              <w:pStyle w:val="Alpha-LevelKopfzeileABs"/>
              <w:jc w:val="center"/>
              <w:rPr>
                <w:color w:val="auto"/>
                <w:sz w:val="28"/>
                <w:szCs w:val="28"/>
              </w:rPr>
            </w:pPr>
            <w:r w:rsidRPr="00125D6F">
              <w:rPr>
                <w:color w:val="auto"/>
                <w:sz w:val="28"/>
                <w:szCs w:val="28"/>
              </w:rPr>
              <w:t>G</w:t>
            </w:r>
          </w:p>
        </w:tc>
      </w:tr>
    </w:tbl>
    <w:p w14:paraId="6A0263D3" w14:textId="77777777" w:rsidR="00D85DED" w:rsidRDefault="00D85DED" w:rsidP="00502010">
      <w:pPr>
        <w:spacing w:after="240"/>
        <w:rPr>
          <w:sz w:val="24"/>
          <w:szCs w:val="22"/>
        </w:rPr>
        <w:sectPr w:rsidR="00D85DED" w:rsidSect="00D04818">
          <w:headerReference w:type="first" r:id="rId237"/>
          <w:pgSz w:w="11900" w:h="16840"/>
          <w:pgMar w:top="2835" w:right="851" w:bottom="1134" w:left="851" w:header="709" w:footer="454" w:gutter="0"/>
          <w:cols w:space="708"/>
          <w:titlePg/>
          <w:docGrid w:linePitch="360"/>
        </w:sectPr>
      </w:pPr>
    </w:p>
    <w:tbl>
      <w:tblPr>
        <w:tblStyle w:val="Tabellenraster"/>
        <w:tblW w:w="4340" w:type="pct"/>
        <w:tblInd w:w="421" w:type="dxa"/>
        <w:tblLook w:val="04A0" w:firstRow="1" w:lastRow="0" w:firstColumn="1" w:lastColumn="0" w:noHBand="0" w:noVBand="1"/>
      </w:tblPr>
      <w:tblGrid>
        <w:gridCol w:w="736"/>
        <w:gridCol w:w="737"/>
        <w:gridCol w:w="737"/>
        <w:gridCol w:w="737"/>
        <w:gridCol w:w="737"/>
        <w:gridCol w:w="737"/>
        <w:gridCol w:w="737"/>
        <w:gridCol w:w="737"/>
        <w:gridCol w:w="737"/>
        <w:gridCol w:w="737"/>
        <w:gridCol w:w="737"/>
        <w:gridCol w:w="737"/>
      </w:tblGrid>
      <w:tr w:rsidR="000E65B3" w:rsidRPr="00D44E82" w14:paraId="679BBEFD" w14:textId="77777777" w:rsidTr="00195D74">
        <w:trPr>
          <w:trHeight w:val="737"/>
        </w:trPr>
        <w:tc>
          <w:tcPr>
            <w:tcW w:w="737" w:type="dxa"/>
            <w:vAlign w:val="center"/>
            <w:hideMark/>
          </w:tcPr>
          <w:p w14:paraId="477B4FAC" w14:textId="77777777" w:rsidR="000E65B3" w:rsidRPr="00125D6F" w:rsidRDefault="000E65B3" w:rsidP="008E2D7C">
            <w:pPr>
              <w:pStyle w:val="Alpha-LevelKopfzeileABs"/>
              <w:jc w:val="center"/>
              <w:rPr>
                <w:color w:val="auto"/>
                <w:sz w:val="28"/>
                <w:szCs w:val="28"/>
              </w:rPr>
            </w:pPr>
            <w:r w:rsidRPr="00125D6F">
              <w:rPr>
                <w:color w:val="auto"/>
                <w:sz w:val="28"/>
                <w:szCs w:val="28"/>
              </w:rPr>
              <w:lastRenderedPageBreak/>
              <w:t>Z</w:t>
            </w:r>
          </w:p>
        </w:tc>
        <w:tc>
          <w:tcPr>
            <w:tcW w:w="737" w:type="dxa"/>
            <w:vAlign w:val="center"/>
            <w:hideMark/>
          </w:tcPr>
          <w:p w14:paraId="60AC5B30" w14:textId="77777777" w:rsidR="000E65B3" w:rsidRPr="00125D6F" w:rsidRDefault="000E65B3" w:rsidP="008E2D7C">
            <w:pPr>
              <w:pStyle w:val="Alpha-LevelKopfzeileABs"/>
              <w:jc w:val="center"/>
              <w:rPr>
                <w:color w:val="auto"/>
                <w:sz w:val="28"/>
                <w:szCs w:val="28"/>
              </w:rPr>
            </w:pPr>
            <w:r w:rsidRPr="00125D6F">
              <w:rPr>
                <w:color w:val="auto"/>
                <w:sz w:val="28"/>
                <w:szCs w:val="28"/>
              </w:rPr>
              <w:t>Q</w:t>
            </w:r>
          </w:p>
        </w:tc>
        <w:tc>
          <w:tcPr>
            <w:tcW w:w="737" w:type="dxa"/>
            <w:vAlign w:val="center"/>
            <w:hideMark/>
          </w:tcPr>
          <w:p w14:paraId="4F333B3F" w14:textId="77777777" w:rsidR="000E65B3" w:rsidRPr="00125D6F" w:rsidRDefault="000E65B3" w:rsidP="008E2D7C">
            <w:pPr>
              <w:pStyle w:val="Alpha-LevelKopfzeileABs"/>
              <w:jc w:val="center"/>
              <w:rPr>
                <w:color w:val="auto"/>
                <w:sz w:val="28"/>
                <w:szCs w:val="28"/>
              </w:rPr>
            </w:pPr>
            <w:r w:rsidRPr="00125D6F">
              <w:rPr>
                <w:color w:val="auto"/>
                <w:sz w:val="28"/>
                <w:szCs w:val="28"/>
              </w:rPr>
              <w:t>A</w:t>
            </w:r>
          </w:p>
        </w:tc>
        <w:tc>
          <w:tcPr>
            <w:tcW w:w="737" w:type="dxa"/>
            <w:vAlign w:val="center"/>
            <w:hideMark/>
          </w:tcPr>
          <w:p w14:paraId="7B74AE8F" w14:textId="77777777" w:rsidR="000E65B3" w:rsidRPr="00125D6F" w:rsidRDefault="000E65B3" w:rsidP="008E2D7C">
            <w:pPr>
              <w:pStyle w:val="Alpha-LevelKopfzeileABs"/>
              <w:jc w:val="center"/>
              <w:rPr>
                <w:color w:val="auto"/>
                <w:sz w:val="28"/>
                <w:szCs w:val="28"/>
              </w:rPr>
            </w:pPr>
            <w:r w:rsidRPr="00125D6F">
              <w:rPr>
                <w:color w:val="auto"/>
                <w:sz w:val="28"/>
                <w:szCs w:val="28"/>
              </w:rPr>
              <w:t>R</w:t>
            </w:r>
          </w:p>
        </w:tc>
        <w:tc>
          <w:tcPr>
            <w:tcW w:w="737" w:type="dxa"/>
            <w:vAlign w:val="center"/>
            <w:hideMark/>
          </w:tcPr>
          <w:p w14:paraId="46599983" w14:textId="77777777" w:rsidR="000E65B3" w:rsidRPr="00125D6F" w:rsidRDefault="000E65B3" w:rsidP="008E2D7C">
            <w:pPr>
              <w:pStyle w:val="Alpha-LevelKopfzeileABs"/>
              <w:jc w:val="center"/>
              <w:rPr>
                <w:color w:val="auto"/>
                <w:sz w:val="28"/>
                <w:szCs w:val="28"/>
              </w:rPr>
            </w:pPr>
            <w:r w:rsidRPr="00125D6F">
              <w:rPr>
                <w:color w:val="auto"/>
                <w:sz w:val="28"/>
                <w:szCs w:val="28"/>
              </w:rPr>
              <w:t>D</w:t>
            </w:r>
          </w:p>
        </w:tc>
        <w:tc>
          <w:tcPr>
            <w:tcW w:w="737" w:type="dxa"/>
            <w:vAlign w:val="center"/>
            <w:hideMark/>
          </w:tcPr>
          <w:p w14:paraId="76631047" w14:textId="77777777" w:rsidR="000E65B3" w:rsidRPr="00125D6F" w:rsidRDefault="000E65B3" w:rsidP="008E2D7C">
            <w:pPr>
              <w:pStyle w:val="Alpha-LevelKopfzeileABs"/>
              <w:jc w:val="center"/>
              <w:rPr>
                <w:color w:val="auto"/>
                <w:sz w:val="28"/>
                <w:szCs w:val="28"/>
              </w:rPr>
            </w:pPr>
            <w:r w:rsidRPr="00125D6F">
              <w:rPr>
                <w:color w:val="auto"/>
                <w:sz w:val="28"/>
                <w:szCs w:val="28"/>
              </w:rPr>
              <w:t>S</w:t>
            </w:r>
          </w:p>
        </w:tc>
        <w:tc>
          <w:tcPr>
            <w:tcW w:w="737" w:type="dxa"/>
            <w:vAlign w:val="center"/>
            <w:hideMark/>
          </w:tcPr>
          <w:p w14:paraId="51745DE4" w14:textId="77777777" w:rsidR="000E65B3" w:rsidRPr="00125D6F" w:rsidRDefault="000E65B3" w:rsidP="008E2D7C">
            <w:pPr>
              <w:pStyle w:val="Alpha-LevelKopfzeileABs"/>
              <w:jc w:val="center"/>
              <w:rPr>
                <w:color w:val="auto"/>
                <w:sz w:val="28"/>
                <w:szCs w:val="28"/>
              </w:rPr>
            </w:pPr>
            <w:r w:rsidRPr="00125D6F">
              <w:rPr>
                <w:color w:val="auto"/>
                <w:sz w:val="28"/>
                <w:szCs w:val="28"/>
              </w:rPr>
              <w:t>L</w:t>
            </w:r>
          </w:p>
        </w:tc>
        <w:tc>
          <w:tcPr>
            <w:tcW w:w="737" w:type="dxa"/>
            <w:shd w:val="clear" w:color="auto" w:fill="auto"/>
            <w:vAlign w:val="center"/>
            <w:hideMark/>
          </w:tcPr>
          <w:p w14:paraId="7842D575" w14:textId="77777777" w:rsidR="000E65B3" w:rsidRPr="00125D6F" w:rsidRDefault="000E65B3" w:rsidP="008E2D7C">
            <w:pPr>
              <w:pStyle w:val="Alpha-LevelKopfzeileABs"/>
              <w:jc w:val="center"/>
              <w:rPr>
                <w:color w:val="auto"/>
                <w:sz w:val="28"/>
                <w:szCs w:val="28"/>
              </w:rPr>
            </w:pPr>
            <w:r w:rsidRPr="00125D6F">
              <w:rPr>
                <w:color w:val="auto"/>
                <w:sz w:val="28"/>
                <w:szCs w:val="28"/>
              </w:rPr>
              <w:t>A</w:t>
            </w:r>
          </w:p>
        </w:tc>
        <w:tc>
          <w:tcPr>
            <w:tcW w:w="737" w:type="dxa"/>
            <w:shd w:val="clear" w:color="auto" w:fill="404040" w:themeFill="text1" w:themeFillTint="BF"/>
            <w:vAlign w:val="center"/>
            <w:hideMark/>
          </w:tcPr>
          <w:p w14:paraId="3703DD58"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H</w:t>
            </w:r>
          </w:p>
        </w:tc>
        <w:tc>
          <w:tcPr>
            <w:tcW w:w="737" w:type="dxa"/>
            <w:shd w:val="clear" w:color="auto" w:fill="auto"/>
            <w:vAlign w:val="center"/>
            <w:hideMark/>
          </w:tcPr>
          <w:p w14:paraId="2A4F4BEB" w14:textId="77777777" w:rsidR="000E65B3" w:rsidRPr="00125D6F" w:rsidRDefault="000E65B3" w:rsidP="008E2D7C">
            <w:pPr>
              <w:pStyle w:val="Alpha-LevelKopfzeileABs"/>
              <w:jc w:val="center"/>
              <w:rPr>
                <w:color w:val="auto"/>
                <w:sz w:val="28"/>
                <w:szCs w:val="28"/>
              </w:rPr>
            </w:pPr>
            <w:r w:rsidRPr="00125D6F">
              <w:rPr>
                <w:color w:val="auto"/>
                <w:sz w:val="28"/>
                <w:szCs w:val="28"/>
              </w:rPr>
              <w:t>C</w:t>
            </w:r>
          </w:p>
        </w:tc>
        <w:tc>
          <w:tcPr>
            <w:tcW w:w="737" w:type="dxa"/>
            <w:shd w:val="clear" w:color="auto" w:fill="404040"/>
            <w:vAlign w:val="center"/>
            <w:hideMark/>
          </w:tcPr>
          <w:p w14:paraId="3F202CC5"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F</w:t>
            </w:r>
          </w:p>
        </w:tc>
        <w:tc>
          <w:tcPr>
            <w:tcW w:w="737" w:type="dxa"/>
            <w:vAlign w:val="center"/>
            <w:hideMark/>
          </w:tcPr>
          <w:p w14:paraId="50625676" w14:textId="77777777" w:rsidR="000E65B3" w:rsidRPr="00125D6F" w:rsidRDefault="000E65B3" w:rsidP="008E2D7C">
            <w:pPr>
              <w:pStyle w:val="Alpha-LevelKopfzeileABs"/>
              <w:jc w:val="center"/>
              <w:rPr>
                <w:color w:val="auto"/>
                <w:sz w:val="28"/>
                <w:szCs w:val="28"/>
              </w:rPr>
            </w:pPr>
            <w:r w:rsidRPr="00125D6F">
              <w:rPr>
                <w:color w:val="auto"/>
                <w:sz w:val="28"/>
                <w:szCs w:val="28"/>
              </w:rPr>
              <w:t>Q</w:t>
            </w:r>
          </w:p>
        </w:tc>
      </w:tr>
      <w:tr w:rsidR="000E65B3" w:rsidRPr="00D44E82" w14:paraId="7263664C" w14:textId="77777777" w:rsidTr="00195D74">
        <w:trPr>
          <w:trHeight w:val="737"/>
        </w:trPr>
        <w:tc>
          <w:tcPr>
            <w:tcW w:w="737" w:type="dxa"/>
            <w:shd w:val="clear" w:color="auto" w:fill="404040" w:themeFill="text1" w:themeFillTint="BF"/>
            <w:vAlign w:val="center"/>
            <w:hideMark/>
          </w:tcPr>
          <w:p w14:paraId="5CFACCBF"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B</w:t>
            </w:r>
          </w:p>
        </w:tc>
        <w:tc>
          <w:tcPr>
            <w:tcW w:w="737" w:type="dxa"/>
            <w:shd w:val="clear" w:color="auto" w:fill="404040" w:themeFill="text1" w:themeFillTint="BF"/>
            <w:vAlign w:val="center"/>
            <w:hideMark/>
          </w:tcPr>
          <w:p w14:paraId="1C8D9740"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7EF0403F"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T</w:t>
            </w:r>
          </w:p>
        </w:tc>
        <w:tc>
          <w:tcPr>
            <w:tcW w:w="737" w:type="dxa"/>
            <w:shd w:val="clear" w:color="auto" w:fill="404040" w:themeFill="text1" w:themeFillTint="BF"/>
            <w:vAlign w:val="center"/>
            <w:hideMark/>
          </w:tcPr>
          <w:p w14:paraId="61DDB476"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R</w:t>
            </w:r>
          </w:p>
        </w:tc>
        <w:tc>
          <w:tcPr>
            <w:tcW w:w="737" w:type="dxa"/>
            <w:shd w:val="clear" w:color="auto" w:fill="404040" w:themeFill="text1" w:themeFillTint="BF"/>
            <w:vAlign w:val="center"/>
            <w:hideMark/>
          </w:tcPr>
          <w:p w14:paraId="1160EB36"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U</w:t>
            </w:r>
          </w:p>
        </w:tc>
        <w:tc>
          <w:tcPr>
            <w:tcW w:w="737" w:type="dxa"/>
            <w:shd w:val="clear" w:color="auto" w:fill="404040" w:themeFill="text1" w:themeFillTint="BF"/>
            <w:vAlign w:val="center"/>
            <w:hideMark/>
          </w:tcPr>
          <w:p w14:paraId="4E2C3003"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G</w:t>
            </w:r>
          </w:p>
        </w:tc>
        <w:tc>
          <w:tcPr>
            <w:tcW w:w="737" w:type="dxa"/>
            <w:vAlign w:val="center"/>
            <w:hideMark/>
          </w:tcPr>
          <w:p w14:paraId="103AC22D" w14:textId="77777777" w:rsidR="000E65B3" w:rsidRPr="00125D6F" w:rsidRDefault="000E65B3" w:rsidP="008E2D7C">
            <w:pPr>
              <w:pStyle w:val="Alpha-LevelKopfzeileABs"/>
              <w:jc w:val="center"/>
              <w:rPr>
                <w:color w:val="auto"/>
                <w:sz w:val="28"/>
                <w:szCs w:val="28"/>
              </w:rPr>
            </w:pPr>
            <w:r w:rsidRPr="00125D6F">
              <w:rPr>
                <w:color w:val="auto"/>
                <w:sz w:val="28"/>
                <w:szCs w:val="28"/>
              </w:rPr>
              <w:t>N</w:t>
            </w:r>
          </w:p>
        </w:tc>
        <w:tc>
          <w:tcPr>
            <w:tcW w:w="737" w:type="dxa"/>
            <w:shd w:val="clear" w:color="auto" w:fill="auto"/>
            <w:vAlign w:val="center"/>
            <w:hideMark/>
          </w:tcPr>
          <w:p w14:paraId="3937FF15" w14:textId="77777777" w:rsidR="000E65B3" w:rsidRPr="00125D6F" w:rsidRDefault="000E65B3" w:rsidP="008E2D7C">
            <w:pPr>
              <w:pStyle w:val="Alpha-LevelKopfzeileABs"/>
              <w:jc w:val="center"/>
              <w:rPr>
                <w:color w:val="auto"/>
                <w:sz w:val="28"/>
                <w:szCs w:val="28"/>
              </w:rPr>
            </w:pPr>
            <w:r w:rsidRPr="00125D6F">
              <w:rPr>
                <w:color w:val="auto"/>
                <w:sz w:val="28"/>
                <w:szCs w:val="28"/>
              </w:rPr>
              <w:t>G</w:t>
            </w:r>
          </w:p>
        </w:tc>
        <w:tc>
          <w:tcPr>
            <w:tcW w:w="737" w:type="dxa"/>
            <w:shd w:val="clear" w:color="auto" w:fill="404040" w:themeFill="text1" w:themeFillTint="BF"/>
            <w:vAlign w:val="center"/>
            <w:hideMark/>
          </w:tcPr>
          <w:p w14:paraId="34418E17"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A</w:t>
            </w:r>
          </w:p>
        </w:tc>
        <w:tc>
          <w:tcPr>
            <w:tcW w:w="737" w:type="dxa"/>
            <w:shd w:val="clear" w:color="auto" w:fill="auto"/>
            <w:vAlign w:val="center"/>
            <w:hideMark/>
          </w:tcPr>
          <w:p w14:paraId="51F4CA71" w14:textId="77777777" w:rsidR="000E65B3" w:rsidRPr="00125D6F" w:rsidRDefault="000E65B3" w:rsidP="008E2D7C">
            <w:pPr>
              <w:pStyle w:val="Alpha-LevelKopfzeileABs"/>
              <w:jc w:val="center"/>
              <w:rPr>
                <w:color w:val="auto"/>
                <w:sz w:val="28"/>
                <w:szCs w:val="28"/>
              </w:rPr>
            </w:pPr>
            <w:r w:rsidRPr="00125D6F">
              <w:rPr>
                <w:color w:val="auto"/>
                <w:sz w:val="28"/>
                <w:szCs w:val="28"/>
              </w:rPr>
              <w:t>Z</w:t>
            </w:r>
          </w:p>
        </w:tc>
        <w:tc>
          <w:tcPr>
            <w:tcW w:w="737" w:type="dxa"/>
            <w:shd w:val="clear" w:color="auto" w:fill="404040"/>
            <w:vAlign w:val="center"/>
            <w:hideMark/>
          </w:tcPr>
          <w:p w14:paraId="370732D5"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R</w:t>
            </w:r>
          </w:p>
        </w:tc>
        <w:tc>
          <w:tcPr>
            <w:tcW w:w="737" w:type="dxa"/>
            <w:vAlign w:val="center"/>
            <w:hideMark/>
          </w:tcPr>
          <w:p w14:paraId="2A35F0CB" w14:textId="77777777" w:rsidR="000E65B3" w:rsidRPr="00125D6F" w:rsidRDefault="000E65B3" w:rsidP="008E2D7C">
            <w:pPr>
              <w:pStyle w:val="Alpha-LevelKopfzeileABs"/>
              <w:jc w:val="center"/>
              <w:rPr>
                <w:color w:val="auto"/>
                <w:sz w:val="28"/>
                <w:szCs w:val="28"/>
              </w:rPr>
            </w:pPr>
            <w:r w:rsidRPr="00125D6F">
              <w:rPr>
                <w:color w:val="auto"/>
                <w:sz w:val="28"/>
                <w:szCs w:val="28"/>
              </w:rPr>
              <w:t>N</w:t>
            </w:r>
          </w:p>
        </w:tc>
      </w:tr>
      <w:tr w:rsidR="000E65B3" w:rsidRPr="00D44E82" w14:paraId="349BB983" w14:textId="77777777" w:rsidTr="00195D74">
        <w:trPr>
          <w:trHeight w:val="737"/>
        </w:trPr>
        <w:tc>
          <w:tcPr>
            <w:tcW w:w="737" w:type="dxa"/>
            <w:vAlign w:val="center"/>
            <w:hideMark/>
          </w:tcPr>
          <w:p w14:paraId="6A58678B" w14:textId="77777777" w:rsidR="000E65B3" w:rsidRPr="00125D6F" w:rsidRDefault="000E65B3" w:rsidP="008E2D7C">
            <w:pPr>
              <w:pStyle w:val="Alpha-LevelKopfzeileABs"/>
              <w:jc w:val="center"/>
              <w:rPr>
                <w:color w:val="auto"/>
                <w:sz w:val="28"/>
                <w:szCs w:val="28"/>
              </w:rPr>
            </w:pPr>
            <w:r w:rsidRPr="00125D6F">
              <w:rPr>
                <w:color w:val="auto"/>
                <w:sz w:val="28"/>
                <w:szCs w:val="28"/>
              </w:rPr>
              <w:t>W</w:t>
            </w:r>
          </w:p>
        </w:tc>
        <w:tc>
          <w:tcPr>
            <w:tcW w:w="737" w:type="dxa"/>
            <w:vAlign w:val="center"/>
            <w:hideMark/>
          </w:tcPr>
          <w:p w14:paraId="5C893C1A" w14:textId="77777777" w:rsidR="000E65B3" w:rsidRPr="00125D6F" w:rsidRDefault="000E65B3" w:rsidP="008E2D7C">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17D38DE9" w14:textId="77777777" w:rsidR="000E65B3" w:rsidRPr="00125D6F" w:rsidRDefault="000E65B3" w:rsidP="008E2D7C">
            <w:pPr>
              <w:pStyle w:val="Alpha-LevelKopfzeileABs"/>
              <w:jc w:val="center"/>
              <w:rPr>
                <w:color w:val="auto"/>
                <w:sz w:val="28"/>
                <w:szCs w:val="28"/>
              </w:rPr>
            </w:pPr>
            <w:r w:rsidRPr="00125D6F">
              <w:rPr>
                <w:color w:val="auto"/>
                <w:sz w:val="28"/>
                <w:szCs w:val="28"/>
              </w:rPr>
              <w:t>Ü</w:t>
            </w:r>
          </w:p>
        </w:tc>
        <w:tc>
          <w:tcPr>
            <w:tcW w:w="737" w:type="dxa"/>
            <w:shd w:val="clear" w:color="auto" w:fill="auto"/>
            <w:vAlign w:val="center"/>
            <w:hideMark/>
          </w:tcPr>
          <w:p w14:paraId="29F7DCAB" w14:textId="77777777" w:rsidR="000E65B3" w:rsidRPr="00125D6F" w:rsidRDefault="000E65B3" w:rsidP="008E2D7C">
            <w:pPr>
              <w:pStyle w:val="Alpha-LevelKopfzeileABs"/>
              <w:jc w:val="center"/>
              <w:rPr>
                <w:color w:val="auto"/>
                <w:sz w:val="28"/>
                <w:szCs w:val="28"/>
              </w:rPr>
            </w:pPr>
            <w:r w:rsidRPr="00125D6F">
              <w:rPr>
                <w:color w:val="auto"/>
                <w:sz w:val="28"/>
                <w:szCs w:val="28"/>
              </w:rPr>
              <w:t>H</w:t>
            </w:r>
          </w:p>
        </w:tc>
        <w:tc>
          <w:tcPr>
            <w:tcW w:w="737" w:type="dxa"/>
            <w:shd w:val="clear" w:color="auto" w:fill="auto"/>
            <w:vAlign w:val="center"/>
            <w:hideMark/>
          </w:tcPr>
          <w:p w14:paraId="24D9485E" w14:textId="77777777" w:rsidR="000E65B3" w:rsidRPr="00125D6F" w:rsidRDefault="000E65B3" w:rsidP="008E2D7C">
            <w:pPr>
              <w:pStyle w:val="Alpha-LevelKopfzeileABs"/>
              <w:jc w:val="center"/>
              <w:rPr>
                <w:color w:val="auto"/>
                <w:sz w:val="28"/>
                <w:szCs w:val="28"/>
              </w:rPr>
            </w:pPr>
            <w:r w:rsidRPr="00125D6F">
              <w:rPr>
                <w:color w:val="auto"/>
                <w:sz w:val="28"/>
                <w:szCs w:val="28"/>
              </w:rPr>
              <w:t>M</w:t>
            </w:r>
          </w:p>
        </w:tc>
        <w:tc>
          <w:tcPr>
            <w:tcW w:w="737" w:type="dxa"/>
            <w:shd w:val="clear" w:color="auto" w:fill="auto"/>
            <w:vAlign w:val="center"/>
            <w:hideMark/>
          </w:tcPr>
          <w:p w14:paraId="3EB9F320" w14:textId="77777777" w:rsidR="000E65B3" w:rsidRPr="00125D6F" w:rsidRDefault="000E65B3" w:rsidP="008E2D7C">
            <w:pPr>
              <w:pStyle w:val="Alpha-LevelKopfzeileABs"/>
              <w:jc w:val="center"/>
              <w:rPr>
                <w:color w:val="auto"/>
                <w:sz w:val="28"/>
                <w:szCs w:val="28"/>
              </w:rPr>
            </w:pPr>
            <w:r w:rsidRPr="00125D6F">
              <w:rPr>
                <w:color w:val="auto"/>
                <w:sz w:val="28"/>
                <w:szCs w:val="28"/>
              </w:rPr>
              <w:t>N</w:t>
            </w:r>
          </w:p>
        </w:tc>
        <w:tc>
          <w:tcPr>
            <w:tcW w:w="737" w:type="dxa"/>
            <w:shd w:val="clear" w:color="auto" w:fill="auto"/>
            <w:vAlign w:val="center"/>
            <w:hideMark/>
          </w:tcPr>
          <w:p w14:paraId="7EB0D635" w14:textId="77777777" w:rsidR="000E65B3" w:rsidRPr="00125D6F" w:rsidRDefault="000E65B3" w:rsidP="008E2D7C">
            <w:pPr>
              <w:pStyle w:val="Alpha-LevelKopfzeileABs"/>
              <w:jc w:val="center"/>
              <w:rPr>
                <w:color w:val="auto"/>
                <w:sz w:val="28"/>
                <w:szCs w:val="28"/>
              </w:rPr>
            </w:pPr>
            <w:r w:rsidRPr="00125D6F">
              <w:rPr>
                <w:color w:val="auto"/>
                <w:sz w:val="28"/>
                <w:szCs w:val="28"/>
              </w:rPr>
              <w:t>K</w:t>
            </w:r>
          </w:p>
        </w:tc>
        <w:tc>
          <w:tcPr>
            <w:tcW w:w="737" w:type="dxa"/>
            <w:shd w:val="clear" w:color="auto" w:fill="auto"/>
            <w:vAlign w:val="center"/>
            <w:hideMark/>
          </w:tcPr>
          <w:p w14:paraId="6116A94F" w14:textId="77777777" w:rsidR="000E65B3" w:rsidRPr="00125D6F" w:rsidRDefault="000E65B3" w:rsidP="008E2D7C">
            <w:pPr>
              <w:pStyle w:val="Alpha-LevelKopfzeileABs"/>
              <w:jc w:val="center"/>
              <w:rPr>
                <w:color w:val="auto"/>
                <w:sz w:val="28"/>
                <w:szCs w:val="28"/>
              </w:rPr>
            </w:pPr>
            <w:r w:rsidRPr="00125D6F">
              <w:rPr>
                <w:color w:val="auto"/>
                <w:sz w:val="28"/>
                <w:szCs w:val="28"/>
              </w:rPr>
              <w:t>A</w:t>
            </w:r>
          </w:p>
        </w:tc>
        <w:tc>
          <w:tcPr>
            <w:tcW w:w="737" w:type="dxa"/>
            <w:shd w:val="clear" w:color="auto" w:fill="404040" w:themeFill="text1" w:themeFillTint="BF"/>
            <w:vAlign w:val="center"/>
            <w:hideMark/>
          </w:tcPr>
          <w:p w14:paraId="3D6A37DB"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U</w:t>
            </w:r>
          </w:p>
        </w:tc>
        <w:tc>
          <w:tcPr>
            <w:tcW w:w="737" w:type="dxa"/>
            <w:shd w:val="clear" w:color="auto" w:fill="auto"/>
            <w:vAlign w:val="center"/>
            <w:hideMark/>
          </w:tcPr>
          <w:p w14:paraId="2EEDA593" w14:textId="77777777" w:rsidR="000E65B3" w:rsidRPr="00125D6F" w:rsidRDefault="000E65B3" w:rsidP="008E2D7C">
            <w:pPr>
              <w:pStyle w:val="Alpha-LevelKopfzeileABs"/>
              <w:jc w:val="center"/>
              <w:rPr>
                <w:color w:val="auto"/>
                <w:sz w:val="28"/>
                <w:szCs w:val="28"/>
              </w:rPr>
            </w:pPr>
            <w:r w:rsidRPr="00125D6F">
              <w:rPr>
                <w:color w:val="auto"/>
                <w:sz w:val="28"/>
                <w:szCs w:val="28"/>
              </w:rPr>
              <w:t>B</w:t>
            </w:r>
          </w:p>
        </w:tc>
        <w:tc>
          <w:tcPr>
            <w:tcW w:w="737" w:type="dxa"/>
            <w:shd w:val="clear" w:color="auto" w:fill="404040"/>
            <w:vAlign w:val="center"/>
            <w:hideMark/>
          </w:tcPr>
          <w:p w14:paraId="6DF5CA26"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I</w:t>
            </w:r>
          </w:p>
        </w:tc>
        <w:tc>
          <w:tcPr>
            <w:tcW w:w="737" w:type="dxa"/>
            <w:vAlign w:val="center"/>
            <w:hideMark/>
          </w:tcPr>
          <w:p w14:paraId="0958F42B" w14:textId="77777777" w:rsidR="000E65B3" w:rsidRPr="00125D6F" w:rsidRDefault="000E65B3" w:rsidP="008E2D7C">
            <w:pPr>
              <w:pStyle w:val="Alpha-LevelKopfzeileABs"/>
              <w:jc w:val="center"/>
              <w:rPr>
                <w:color w:val="auto"/>
                <w:sz w:val="28"/>
                <w:szCs w:val="28"/>
              </w:rPr>
            </w:pPr>
            <w:r w:rsidRPr="00125D6F">
              <w:rPr>
                <w:color w:val="auto"/>
                <w:sz w:val="28"/>
                <w:szCs w:val="28"/>
              </w:rPr>
              <w:t>H</w:t>
            </w:r>
          </w:p>
        </w:tc>
      </w:tr>
      <w:tr w:rsidR="000E65B3" w:rsidRPr="00D44E82" w14:paraId="2571FC14" w14:textId="77777777" w:rsidTr="00195D74">
        <w:trPr>
          <w:trHeight w:val="737"/>
        </w:trPr>
        <w:tc>
          <w:tcPr>
            <w:tcW w:w="737" w:type="dxa"/>
            <w:vAlign w:val="center"/>
            <w:hideMark/>
          </w:tcPr>
          <w:p w14:paraId="5528B0A7" w14:textId="77777777" w:rsidR="000E65B3" w:rsidRPr="00125D6F" w:rsidRDefault="000E65B3" w:rsidP="008E2D7C">
            <w:pPr>
              <w:pStyle w:val="Alpha-LevelKopfzeileABs"/>
              <w:jc w:val="center"/>
              <w:rPr>
                <w:color w:val="auto"/>
                <w:sz w:val="28"/>
                <w:szCs w:val="28"/>
              </w:rPr>
            </w:pPr>
            <w:r w:rsidRPr="00125D6F">
              <w:rPr>
                <w:color w:val="auto"/>
                <w:sz w:val="28"/>
                <w:szCs w:val="28"/>
              </w:rPr>
              <w:t>C</w:t>
            </w:r>
          </w:p>
        </w:tc>
        <w:tc>
          <w:tcPr>
            <w:tcW w:w="737" w:type="dxa"/>
            <w:vAlign w:val="center"/>
            <w:hideMark/>
          </w:tcPr>
          <w:p w14:paraId="150DDD3F" w14:textId="77777777" w:rsidR="000E65B3" w:rsidRPr="00125D6F" w:rsidRDefault="000E65B3" w:rsidP="008E2D7C">
            <w:pPr>
              <w:pStyle w:val="Alpha-LevelKopfzeileABs"/>
              <w:jc w:val="center"/>
              <w:rPr>
                <w:color w:val="auto"/>
                <w:sz w:val="28"/>
                <w:szCs w:val="28"/>
              </w:rPr>
            </w:pPr>
            <w:r w:rsidRPr="00125D6F">
              <w:rPr>
                <w:color w:val="auto"/>
                <w:sz w:val="28"/>
                <w:szCs w:val="28"/>
              </w:rPr>
              <w:t>B</w:t>
            </w:r>
          </w:p>
        </w:tc>
        <w:tc>
          <w:tcPr>
            <w:tcW w:w="737" w:type="dxa"/>
            <w:vAlign w:val="center"/>
            <w:hideMark/>
          </w:tcPr>
          <w:p w14:paraId="4FED86EA" w14:textId="77777777" w:rsidR="000E65B3" w:rsidRPr="00125D6F" w:rsidRDefault="000E65B3" w:rsidP="008E2D7C">
            <w:pPr>
              <w:pStyle w:val="Alpha-LevelKopfzeileABs"/>
              <w:jc w:val="center"/>
              <w:rPr>
                <w:color w:val="auto"/>
                <w:sz w:val="28"/>
                <w:szCs w:val="28"/>
              </w:rPr>
            </w:pPr>
            <w:r w:rsidRPr="00125D6F">
              <w:rPr>
                <w:color w:val="auto"/>
                <w:sz w:val="28"/>
                <w:szCs w:val="28"/>
              </w:rPr>
              <w:t>T</w:t>
            </w:r>
          </w:p>
        </w:tc>
        <w:tc>
          <w:tcPr>
            <w:tcW w:w="737" w:type="dxa"/>
            <w:shd w:val="clear" w:color="auto" w:fill="auto"/>
            <w:vAlign w:val="center"/>
            <w:hideMark/>
          </w:tcPr>
          <w:p w14:paraId="665D8E5B" w14:textId="77777777" w:rsidR="000E65B3" w:rsidRPr="00125D6F" w:rsidRDefault="000E65B3" w:rsidP="008E2D7C">
            <w:pPr>
              <w:pStyle w:val="Alpha-LevelKopfzeileABs"/>
              <w:jc w:val="center"/>
              <w:rPr>
                <w:color w:val="auto"/>
                <w:sz w:val="28"/>
                <w:szCs w:val="28"/>
              </w:rPr>
            </w:pPr>
            <w:r w:rsidRPr="00125D6F">
              <w:rPr>
                <w:color w:val="auto"/>
                <w:sz w:val="28"/>
                <w:szCs w:val="28"/>
              </w:rPr>
              <w:t>O</w:t>
            </w:r>
          </w:p>
        </w:tc>
        <w:tc>
          <w:tcPr>
            <w:tcW w:w="737" w:type="dxa"/>
            <w:shd w:val="clear" w:color="auto" w:fill="auto"/>
            <w:vAlign w:val="center"/>
            <w:hideMark/>
          </w:tcPr>
          <w:p w14:paraId="2E2B209C" w14:textId="77777777" w:rsidR="000E65B3" w:rsidRPr="00125D6F" w:rsidRDefault="000E65B3" w:rsidP="008E2D7C">
            <w:pPr>
              <w:pStyle w:val="Alpha-LevelKopfzeileABs"/>
              <w:jc w:val="center"/>
              <w:rPr>
                <w:color w:val="auto"/>
                <w:sz w:val="28"/>
                <w:szCs w:val="28"/>
              </w:rPr>
            </w:pPr>
            <w:r w:rsidRPr="00125D6F">
              <w:rPr>
                <w:color w:val="auto"/>
                <w:sz w:val="28"/>
                <w:szCs w:val="28"/>
              </w:rPr>
              <w:t>Y</w:t>
            </w:r>
          </w:p>
        </w:tc>
        <w:tc>
          <w:tcPr>
            <w:tcW w:w="737" w:type="dxa"/>
            <w:shd w:val="clear" w:color="auto" w:fill="auto"/>
            <w:vAlign w:val="center"/>
            <w:hideMark/>
          </w:tcPr>
          <w:p w14:paraId="478EDB8F" w14:textId="77777777" w:rsidR="000E65B3" w:rsidRPr="00125D6F" w:rsidRDefault="000E65B3" w:rsidP="008E2D7C">
            <w:pPr>
              <w:pStyle w:val="Alpha-LevelKopfzeileABs"/>
              <w:jc w:val="center"/>
              <w:rPr>
                <w:color w:val="auto"/>
                <w:sz w:val="28"/>
                <w:szCs w:val="28"/>
              </w:rPr>
            </w:pPr>
            <w:r w:rsidRPr="00125D6F">
              <w:rPr>
                <w:color w:val="auto"/>
                <w:sz w:val="28"/>
                <w:szCs w:val="28"/>
              </w:rPr>
              <w:t>B</w:t>
            </w:r>
          </w:p>
        </w:tc>
        <w:tc>
          <w:tcPr>
            <w:tcW w:w="737" w:type="dxa"/>
            <w:shd w:val="clear" w:color="auto" w:fill="auto"/>
            <w:vAlign w:val="center"/>
            <w:hideMark/>
          </w:tcPr>
          <w:p w14:paraId="4E89E373" w14:textId="77777777" w:rsidR="000E65B3" w:rsidRPr="00125D6F" w:rsidRDefault="000E65B3" w:rsidP="008E2D7C">
            <w:pPr>
              <w:pStyle w:val="Alpha-LevelKopfzeileABs"/>
              <w:jc w:val="center"/>
              <w:rPr>
                <w:color w:val="auto"/>
                <w:sz w:val="28"/>
                <w:szCs w:val="28"/>
              </w:rPr>
            </w:pPr>
            <w:r w:rsidRPr="00125D6F">
              <w:rPr>
                <w:color w:val="auto"/>
                <w:sz w:val="28"/>
                <w:szCs w:val="28"/>
              </w:rPr>
              <w:t>T</w:t>
            </w:r>
          </w:p>
        </w:tc>
        <w:tc>
          <w:tcPr>
            <w:tcW w:w="737" w:type="dxa"/>
            <w:shd w:val="clear" w:color="auto" w:fill="auto"/>
            <w:vAlign w:val="center"/>
            <w:hideMark/>
          </w:tcPr>
          <w:p w14:paraId="1AE79F33" w14:textId="77777777" w:rsidR="000E65B3" w:rsidRPr="00125D6F" w:rsidRDefault="000E65B3" w:rsidP="008E2D7C">
            <w:pPr>
              <w:pStyle w:val="Alpha-LevelKopfzeileABs"/>
              <w:jc w:val="center"/>
              <w:rPr>
                <w:color w:val="auto"/>
                <w:sz w:val="28"/>
                <w:szCs w:val="28"/>
              </w:rPr>
            </w:pPr>
            <w:r w:rsidRPr="00125D6F">
              <w:rPr>
                <w:color w:val="auto"/>
                <w:sz w:val="28"/>
                <w:szCs w:val="28"/>
              </w:rPr>
              <w:t>F</w:t>
            </w:r>
          </w:p>
        </w:tc>
        <w:tc>
          <w:tcPr>
            <w:tcW w:w="737" w:type="dxa"/>
            <w:shd w:val="clear" w:color="auto" w:fill="404040" w:themeFill="text1" w:themeFillTint="BF"/>
            <w:vAlign w:val="center"/>
            <w:hideMark/>
          </w:tcPr>
          <w:p w14:paraId="42D33AFF"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S</w:t>
            </w:r>
          </w:p>
        </w:tc>
        <w:tc>
          <w:tcPr>
            <w:tcW w:w="737" w:type="dxa"/>
            <w:shd w:val="clear" w:color="auto" w:fill="FFFFFF" w:themeFill="background1"/>
            <w:vAlign w:val="center"/>
            <w:hideMark/>
          </w:tcPr>
          <w:p w14:paraId="3C8B2FD0" w14:textId="77777777" w:rsidR="000E65B3" w:rsidRPr="00125D6F" w:rsidRDefault="000E65B3" w:rsidP="008E2D7C">
            <w:pPr>
              <w:pStyle w:val="Alpha-LevelKopfzeileABs"/>
              <w:jc w:val="center"/>
              <w:rPr>
                <w:color w:val="auto"/>
                <w:sz w:val="28"/>
                <w:szCs w:val="28"/>
              </w:rPr>
            </w:pPr>
            <w:r w:rsidRPr="00125D6F">
              <w:rPr>
                <w:color w:val="auto"/>
                <w:sz w:val="28"/>
                <w:szCs w:val="28"/>
              </w:rPr>
              <w:t>F</w:t>
            </w:r>
          </w:p>
        </w:tc>
        <w:tc>
          <w:tcPr>
            <w:tcW w:w="737" w:type="dxa"/>
            <w:shd w:val="clear" w:color="auto" w:fill="404040"/>
            <w:vAlign w:val="center"/>
            <w:hideMark/>
          </w:tcPr>
          <w:p w14:paraId="42B61CF9"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S</w:t>
            </w:r>
          </w:p>
        </w:tc>
        <w:tc>
          <w:tcPr>
            <w:tcW w:w="737" w:type="dxa"/>
            <w:vAlign w:val="center"/>
            <w:hideMark/>
          </w:tcPr>
          <w:p w14:paraId="5F825133" w14:textId="77777777" w:rsidR="000E65B3" w:rsidRPr="00125D6F" w:rsidRDefault="000E65B3" w:rsidP="008E2D7C">
            <w:pPr>
              <w:pStyle w:val="Alpha-LevelKopfzeileABs"/>
              <w:jc w:val="center"/>
              <w:rPr>
                <w:color w:val="auto"/>
                <w:sz w:val="28"/>
                <w:szCs w:val="28"/>
              </w:rPr>
            </w:pPr>
            <w:r w:rsidRPr="00125D6F">
              <w:rPr>
                <w:color w:val="auto"/>
                <w:sz w:val="28"/>
                <w:szCs w:val="28"/>
              </w:rPr>
              <w:t>P</w:t>
            </w:r>
          </w:p>
        </w:tc>
      </w:tr>
      <w:tr w:rsidR="000E65B3" w:rsidRPr="00D44E82" w14:paraId="7942D87B" w14:textId="77777777" w:rsidTr="00195D74">
        <w:trPr>
          <w:trHeight w:val="737"/>
        </w:trPr>
        <w:tc>
          <w:tcPr>
            <w:tcW w:w="737" w:type="dxa"/>
            <w:shd w:val="clear" w:color="auto" w:fill="404040" w:themeFill="text1" w:themeFillTint="BF"/>
            <w:vAlign w:val="center"/>
            <w:hideMark/>
          </w:tcPr>
          <w:p w14:paraId="20E049FC"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T</w:t>
            </w:r>
          </w:p>
        </w:tc>
        <w:tc>
          <w:tcPr>
            <w:tcW w:w="737" w:type="dxa"/>
            <w:vAlign w:val="center"/>
            <w:hideMark/>
          </w:tcPr>
          <w:p w14:paraId="5782FD4C" w14:textId="77777777" w:rsidR="000E65B3" w:rsidRPr="00125D6F" w:rsidRDefault="000E65B3" w:rsidP="008E2D7C">
            <w:pPr>
              <w:pStyle w:val="Alpha-LevelKopfzeileABs"/>
              <w:jc w:val="center"/>
              <w:rPr>
                <w:color w:val="auto"/>
                <w:sz w:val="28"/>
                <w:szCs w:val="28"/>
              </w:rPr>
            </w:pPr>
            <w:r w:rsidRPr="00125D6F">
              <w:rPr>
                <w:color w:val="auto"/>
                <w:sz w:val="28"/>
                <w:szCs w:val="28"/>
              </w:rPr>
              <w:t>D</w:t>
            </w:r>
          </w:p>
        </w:tc>
        <w:tc>
          <w:tcPr>
            <w:tcW w:w="737" w:type="dxa"/>
            <w:vAlign w:val="center"/>
            <w:hideMark/>
          </w:tcPr>
          <w:p w14:paraId="573C21A7" w14:textId="77777777" w:rsidR="000E65B3" w:rsidRPr="00125D6F" w:rsidRDefault="000E65B3" w:rsidP="008E2D7C">
            <w:pPr>
              <w:pStyle w:val="Alpha-LevelKopfzeileABs"/>
              <w:jc w:val="center"/>
              <w:rPr>
                <w:color w:val="auto"/>
                <w:sz w:val="28"/>
                <w:szCs w:val="28"/>
              </w:rPr>
            </w:pPr>
            <w:r w:rsidRPr="00125D6F">
              <w:rPr>
                <w:color w:val="auto"/>
                <w:sz w:val="28"/>
                <w:szCs w:val="28"/>
              </w:rPr>
              <w:t>D</w:t>
            </w:r>
          </w:p>
        </w:tc>
        <w:tc>
          <w:tcPr>
            <w:tcW w:w="737" w:type="dxa"/>
            <w:shd w:val="clear" w:color="auto" w:fill="auto"/>
            <w:vAlign w:val="center"/>
            <w:hideMark/>
          </w:tcPr>
          <w:p w14:paraId="38E3E3BA" w14:textId="77777777" w:rsidR="000E65B3" w:rsidRPr="00125D6F" w:rsidRDefault="000E65B3" w:rsidP="008E2D7C">
            <w:pPr>
              <w:pStyle w:val="Alpha-LevelKopfzeileABs"/>
              <w:jc w:val="center"/>
              <w:rPr>
                <w:color w:val="auto"/>
                <w:sz w:val="28"/>
                <w:szCs w:val="28"/>
              </w:rPr>
            </w:pPr>
            <w:r w:rsidRPr="00125D6F">
              <w:rPr>
                <w:color w:val="auto"/>
                <w:sz w:val="28"/>
                <w:szCs w:val="28"/>
              </w:rPr>
              <w:t>G</w:t>
            </w:r>
          </w:p>
        </w:tc>
        <w:tc>
          <w:tcPr>
            <w:tcW w:w="737" w:type="dxa"/>
            <w:shd w:val="clear" w:color="auto" w:fill="auto"/>
            <w:vAlign w:val="center"/>
            <w:hideMark/>
          </w:tcPr>
          <w:p w14:paraId="19A42B2B" w14:textId="77777777" w:rsidR="000E65B3" w:rsidRPr="00125D6F" w:rsidRDefault="000E65B3" w:rsidP="008E2D7C">
            <w:pPr>
              <w:pStyle w:val="Alpha-LevelKopfzeileABs"/>
              <w:jc w:val="center"/>
              <w:rPr>
                <w:color w:val="auto"/>
                <w:sz w:val="28"/>
                <w:szCs w:val="28"/>
              </w:rPr>
            </w:pPr>
            <w:r w:rsidRPr="00125D6F">
              <w:rPr>
                <w:color w:val="auto"/>
                <w:sz w:val="28"/>
                <w:szCs w:val="28"/>
              </w:rPr>
              <w:t>L</w:t>
            </w:r>
          </w:p>
        </w:tc>
        <w:tc>
          <w:tcPr>
            <w:tcW w:w="737" w:type="dxa"/>
            <w:shd w:val="clear" w:color="auto" w:fill="auto"/>
            <w:vAlign w:val="center"/>
            <w:hideMark/>
          </w:tcPr>
          <w:p w14:paraId="4A18C6DE" w14:textId="77777777" w:rsidR="000E65B3" w:rsidRPr="00125D6F" w:rsidRDefault="000E65B3" w:rsidP="008E2D7C">
            <w:pPr>
              <w:pStyle w:val="Alpha-LevelKopfzeileABs"/>
              <w:jc w:val="center"/>
              <w:rPr>
                <w:color w:val="auto"/>
                <w:sz w:val="28"/>
                <w:szCs w:val="28"/>
              </w:rPr>
            </w:pPr>
            <w:r w:rsidRPr="00125D6F">
              <w:rPr>
                <w:color w:val="auto"/>
                <w:sz w:val="28"/>
                <w:szCs w:val="28"/>
              </w:rPr>
              <w:t>U</w:t>
            </w:r>
          </w:p>
        </w:tc>
        <w:tc>
          <w:tcPr>
            <w:tcW w:w="737" w:type="dxa"/>
            <w:shd w:val="clear" w:color="auto" w:fill="auto"/>
            <w:vAlign w:val="center"/>
            <w:hideMark/>
          </w:tcPr>
          <w:p w14:paraId="33921FF8" w14:textId="77777777" w:rsidR="000E65B3" w:rsidRPr="00125D6F" w:rsidRDefault="000E65B3" w:rsidP="008E2D7C">
            <w:pPr>
              <w:pStyle w:val="Alpha-LevelKopfzeileABs"/>
              <w:jc w:val="center"/>
              <w:rPr>
                <w:color w:val="auto"/>
                <w:sz w:val="28"/>
                <w:szCs w:val="28"/>
              </w:rPr>
            </w:pPr>
            <w:r w:rsidRPr="00125D6F">
              <w:rPr>
                <w:color w:val="auto"/>
                <w:sz w:val="28"/>
                <w:szCs w:val="28"/>
              </w:rPr>
              <w:t>A</w:t>
            </w:r>
          </w:p>
        </w:tc>
        <w:tc>
          <w:tcPr>
            <w:tcW w:w="737" w:type="dxa"/>
            <w:shd w:val="clear" w:color="auto" w:fill="auto"/>
            <w:vAlign w:val="center"/>
            <w:hideMark/>
          </w:tcPr>
          <w:p w14:paraId="07E14776" w14:textId="77777777" w:rsidR="000E65B3" w:rsidRPr="00125D6F" w:rsidRDefault="000E65B3" w:rsidP="008E2D7C">
            <w:pPr>
              <w:pStyle w:val="Alpha-LevelKopfzeileABs"/>
              <w:jc w:val="center"/>
              <w:rPr>
                <w:color w:val="auto"/>
                <w:sz w:val="28"/>
                <w:szCs w:val="28"/>
              </w:rPr>
            </w:pPr>
            <w:r w:rsidRPr="00125D6F">
              <w:rPr>
                <w:color w:val="auto"/>
                <w:sz w:val="28"/>
                <w:szCs w:val="28"/>
              </w:rPr>
              <w:t>E</w:t>
            </w:r>
          </w:p>
        </w:tc>
        <w:tc>
          <w:tcPr>
            <w:tcW w:w="737" w:type="dxa"/>
            <w:shd w:val="clear" w:color="auto" w:fill="404040"/>
            <w:vAlign w:val="center"/>
            <w:hideMark/>
          </w:tcPr>
          <w:p w14:paraId="687F2F97"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T</w:t>
            </w:r>
          </w:p>
        </w:tc>
        <w:tc>
          <w:tcPr>
            <w:tcW w:w="737" w:type="dxa"/>
            <w:vAlign w:val="center"/>
            <w:hideMark/>
          </w:tcPr>
          <w:p w14:paraId="725196C2" w14:textId="77777777" w:rsidR="000E65B3" w:rsidRPr="00125D6F" w:rsidRDefault="000E65B3" w:rsidP="008E2D7C">
            <w:pPr>
              <w:pStyle w:val="Alpha-LevelKopfzeileABs"/>
              <w:jc w:val="center"/>
              <w:rPr>
                <w:color w:val="auto"/>
                <w:sz w:val="28"/>
                <w:szCs w:val="28"/>
              </w:rPr>
            </w:pPr>
            <w:r w:rsidRPr="00125D6F">
              <w:rPr>
                <w:color w:val="auto"/>
                <w:sz w:val="28"/>
                <w:szCs w:val="28"/>
              </w:rPr>
              <w:t>K</w:t>
            </w:r>
          </w:p>
        </w:tc>
        <w:tc>
          <w:tcPr>
            <w:tcW w:w="737" w:type="dxa"/>
            <w:shd w:val="clear" w:color="auto" w:fill="404040"/>
            <w:vAlign w:val="center"/>
            <w:hideMark/>
          </w:tcPr>
          <w:p w14:paraId="3F1187B0"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T</w:t>
            </w:r>
          </w:p>
        </w:tc>
        <w:tc>
          <w:tcPr>
            <w:tcW w:w="737" w:type="dxa"/>
            <w:vAlign w:val="center"/>
            <w:hideMark/>
          </w:tcPr>
          <w:p w14:paraId="1E8F447B" w14:textId="77777777" w:rsidR="000E65B3" w:rsidRPr="00125D6F" w:rsidRDefault="000E65B3" w:rsidP="008E2D7C">
            <w:pPr>
              <w:pStyle w:val="Alpha-LevelKopfzeileABs"/>
              <w:jc w:val="center"/>
              <w:rPr>
                <w:color w:val="auto"/>
                <w:sz w:val="28"/>
                <w:szCs w:val="28"/>
              </w:rPr>
            </w:pPr>
            <w:r w:rsidRPr="00125D6F">
              <w:rPr>
                <w:color w:val="auto"/>
                <w:sz w:val="28"/>
                <w:szCs w:val="28"/>
              </w:rPr>
              <w:t>A</w:t>
            </w:r>
          </w:p>
        </w:tc>
      </w:tr>
      <w:tr w:rsidR="000E65B3" w:rsidRPr="00D44E82" w14:paraId="331A6515" w14:textId="77777777" w:rsidTr="008E2D7C">
        <w:trPr>
          <w:trHeight w:val="737"/>
        </w:trPr>
        <w:tc>
          <w:tcPr>
            <w:tcW w:w="737" w:type="dxa"/>
            <w:shd w:val="clear" w:color="auto" w:fill="404040" w:themeFill="text1" w:themeFillTint="BF"/>
            <w:vAlign w:val="center"/>
            <w:hideMark/>
          </w:tcPr>
          <w:p w14:paraId="1477D08F"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E</w:t>
            </w:r>
          </w:p>
        </w:tc>
        <w:tc>
          <w:tcPr>
            <w:tcW w:w="737" w:type="dxa"/>
            <w:vAlign w:val="center"/>
            <w:hideMark/>
          </w:tcPr>
          <w:p w14:paraId="5388CAC0" w14:textId="77777777" w:rsidR="000E65B3" w:rsidRPr="00125D6F" w:rsidRDefault="000E65B3" w:rsidP="008E2D7C">
            <w:pPr>
              <w:pStyle w:val="Alpha-LevelKopfzeileABs"/>
              <w:jc w:val="center"/>
              <w:rPr>
                <w:color w:val="auto"/>
                <w:sz w:val="28"/>
                <w:szCs w:val="28"/>
              </w:rPr>
            </w:pPr>
            <w:r w:rsidRPr="00125D6F">
              <w:rPr>
                <w:color w:val="auto"/>
                <w:sz w:val="28"/>
                <w:szCs w:val="28"/>
              </w:rPr>
              <w:t>L</w:t>
            </w:r>
          </w:p>
        </w:tc>
        <w:tc>
          <w:tcPr>
            <w:tcW w:w="737" w:type="dxa"/>
            <w:vAlign w:val="center"/>
            <w:hideMark/>
          </w:tcPr>
          <w:p w14:paraId="41D7088F" w14:textId="77777777" w:rsidR="000E65B3" w:rsidRPr="00125D6F" w:rsidRDefault="000E65B3" w:rsidP="008E2D7C">
            <w:pPr>
              <w:pStyle w:val="Alpha-LevelKopfzeileABs"/>
              <w:jc w:val="center"/>
              <w:rPr>
                <w:color w:val="auto"/>
                <w:sz w:val="28"/>
                <w:szCs w:val="28"/>
              </w:rPr>
            </w:pPr>
            <w:r w:rsidRPr="00125D6F">
              <w:rPr>
                <w:color w:val="auto"/>
                <w:sz w:val="28"/>
                <w:szCs w:val="28"/>
              </w:rPr>
              <w:t>D</w:t>
            </w:r>
          </w:p>
        </w:tc>
        <w:tc>
          <w:tcPr>
            <w:tcW w:w="737" w:type="dxa"/>
            <w:shd w:val="clear" w:color="auto" w:fill="auto"/>
            <w:vAlign w:val="center"/>
            <w:hideMark/>
          </w:tcPr>
          <w:p w14:paraId="7170237F" w14:textId="77777777" w:rsidR="000E65B3" w:rsidRPr="00125D6F" w:rsidRDefault="000E65B3" w:rsidP="008E2D7C">
            <w:pPr>
              <w:pStyle w:val="Alpha-LevelKopfzeileABs"/>
              <w:jc w:val="center"/>
              <w:rPr>
                <w:color w:val="auto"/>
                <w:sz w:val="28"/>
                <w:szCs w:val="28"/>
              </w:rPr>
            </w:pPr>
            <w:r w:rsidRPr="00125D6F">
              <w:rPr>
                <w:color w:val="auto"/>
                <w:sz w:val="28"/>
                <w:szCs w:val="28"/>
              </w:rPr>
              <w:t>M</w:t>
            </w:r>
          </w:p>
        </w:tc>
        <w:tc>
          <w:tcPr>
            <w:tcW w:w="737" w:type="dxa"/>
            <w:shd w:val="clear" w:color="auto" w:fill="auto"/>
            <w:vAlign w:val="center"/>
            <w:hideMark/>
          </w:tcPr>
          <w:p w14:paraId="760EBF43" w14:textId="77777777" w:rsidR="000E65B3" w:rsidRPr="00125D6F" w:rsidRDefault="000E65B3" w:rsidP="008E2D7C">
            <w:pPr>
              <w:pStyle w:val="Alpha-LevelKopfzeileABs"/>
              <w:jc w:val="center"/>
              <w:rPr>
                <w:color w:val="auto"/>
                <w:sz w:val="28"/>
                <w:szCs w:val="28"/>
              </w:rPr>
            </w:pPr>
            <w:r w:rsidRPr="00125D6F">
              <w:rPr>
                <w:color w:val="auto"/>
                <w:sz w:val="28"/>
                <w:szCs w:val="28"/>
              </w:rPr>
              <w:t>C</w:t>
            </w:r>
          </w:p>
        </w:tc>
        <w:tc>
          <w:tcPr>
            <w:tcW w:w="737" w:type="dxa"/>
            <w:shd w:val="clear" w:color="auto" w:fill="auto"/>
            <w:vAlign w:val="center"/>
            <w:hideMark/>
          </w:tcPr>
          <w:p w14:paraId="2ECC5E8F" w14:textId="77777777" w:rsidR="000E65B3" w:rsidRPr="00125D6F" w:rsidRDefault="000E65B3" w:rsidP="008E2D7C">
            <w:pPr>
              <w:pStyle w:val="Alpha-LevelKopfzeileABs"/>
              <w:jc w:val="center"/>
              <w:rPr>
                <w:color w:val="auto"/>
                <w:sz w:val="28"/>
                <w:szCs w:val="28"/>
              </w:rPr>
            </w:pPr>
            <w:r w:rsidRPr="00125D6F">
              <w:rPr>
                <w:color w:val="auto"/>
                <w:sz w:val="28"/>
                <w:szCs w:val="28"/>
              </w:rPr>
              <w:t>P</w:t>
            </w:r>
          </w:p>
        </w:tc>
        <w:tc>
          <w:tcPr>
            <w:tcW w:w="737" w:type="dxa"/>
            <w:shd w:val="clear" w:color="auto" w:fill="auto"/>
            <w:vAlign w:val="center"/>
            <w:hideMark/>
          </w:tcPr>
          <w:p w14:paraId="7154591B" w14:textId="77777777" w:rsidR="000E65B3" w:rsidRPr="00125D6F" w:rsidRDefault="000E65B3" w:rsidP="008E2D7C">
            <w:pPr>
              <w:pStyle w:val="Alpha-LevelKopfzeileABs"/>
              <w:jc w:val="center"/>
              <w:rPr>
                <w:color w:val="auto"/>
                <w:sz w:val="28"/>
                <w:szCs w:val="28"/>
              </w:rPr>
            </w:pPr>
            <w:r w:rsidRPr="00125D6F">
              <w:rPr>
                <w:color w:val="auto"/>
                <w:sz w:val="28"/>
                <w:szCs w:val="28"/>
              </w:rPr>
              <w:t>S</w:t>
            </w:r>
          </w:p>
        </w:tc>
        <w:tc>
          <w:tcPr>
            <w:tcW w:w="737" w:type="dxa"/>
            <w:shd w:val="clear" w:color="auto" w:fill="auto"/>
            <w:vAlign w:val="center"/>
            <w:hideMark/>
          </w:tcPr>
          <w:p w14:paraId="4BEB53C0" w14:textId="77777777" w:rsidR="000E65B3" w:rsidRPr="00125D6F" w:rsidRDefault="000E65B3" w:rsidP="008E2D7C">
            <w:pPr>
              <w:pStyle w:val="Alpha-LevelKopfzeileABs"/>
              <w:jc w:val="center"/>
              <w:rPr>
                <w:color w:val="auto"/>
                <w:sz w:val="28"/>
                <w:szCs w:val="28"/>
              </w:rPr>
            </w:pPr>
            <w:r w:rsidRPr="00125D6F">
              <w:rPr>
                <w:color w:val="auto"/>
                <w:sz w:val="28"/>
                <w:szCs w:val="28"/>
              </w:rPr>
              <w:t>T</w:t>
            </w:r>
          </w:p>
        </w:tc>
        <w:tc>
          <w:tcPr>
            <w:tcW w:w="737" w:type="dxa"/>
            <w:shd w:val="clear" w:color="auto" w:fill="404040" w:themeFill="text1" w:themeFillTint="BF"/>
            <w:vAlign w:val="center"/>
            <w:hideMark/>
          </w:tcPr>
          <w:p w14:paraId="1DF8B8CE"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Ü</w:t>
            </w:r>
          </w:p>
        </w:tc>
        <w:tc>
          <w:tcPr>
            <w:tcW w:w="737" w:type="dxa"/>
            <w:vAlign w:val="center"/>
            <w:hideMark/>
          </w:tcPr>
          <w:p w14:paraId="69D67852" w14:textId="77777777" w:rsidR="000E65B3" w:rsidRPr="00125D6F" w:rsidRDefault="000E65B3" w:rsidP="008E2D7C">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63D2D88C" w14:textId="77777777" w:rsidR="000E65B3" w:rsidRPr="00125D6F" w:rsidRDefault="000E65B3" w:rsidP="008E2D7C">
            <w:pPr>
              <w:pStyle w:val="Alpha-LevelKopfzeileABs"/>
              <w:jc w:val="center"/>
              <w:rPr>
                <w:color w:val="auto"/>
                <w:sz w:val="28"/>
                <w:szCs w:val="28"/>
              </w:rPr>
            </w:pPr>
            <w:r w:rsidRPr="00125D6F">
              <w:rPr>
                <w:color w:val="auto"/>
                <w:sz w:val="28"/>
                <w:szCs w:val="28"/>
              </w:rPr>
              <w:t>F</w:t>
            </w:r>
          </w:p>
        </w:tc>
        <w:tc>
          <w:tcPr>
            <w:tcW w:w="737" w:type="dxa"/>
            <w:vAlign w:val="center"/>
            <w:hideMark/>
          </w:tcPr>
          <w:p w14:paraId="2ACA6F3E" w14:textId="77777777" w:rsidR="000E65B3" w:rsidRPr="00125D6F" w:rsidRDefault="000E65B3" w:rsidP="008E2D7C">
            <w:pPr>
              <w:pStyle w:val="Alpha-LevelKopfzeileABs"/>
              <w:jc w:val="center"/>
              <w:rPr>
                <w:color w:val="auto"/>
                <w:sz w:val="28"/>
                <w:szCs w:val="28"/>
              </w:rPr>
            </w:pPr>
            <w:r w:rsidRPr="00125D6F">
              <w:rPr>
                <w:color w:val="auto"/>
                <w:sz w:val="28"/>
                <w:szCs w:val="28"/>
              </w:rPr>
              <w:t>W</w:t>
            </w:r>
          </w:p>
        </w:tc>
      </w:tr>
      <w:tr w:rsidR="000E65B3" w:rsidRPr="00D44E82" w14:paraId="6A5E5DC4" w14:textId="77777777" w:rsidTr="008E2D7C">
        <w:trPr>
          <w:trHeight w:val="737"/>
        </w:trPr>
        <w:tc>
          <w:tcPr>
            <w:tcW w:w="737" w:type="dxa"/>
            <w:shd w:val="clear" w:color="auto" w:fill="404040" w:themeFill="text1" w:themeFillTint="BF"/>
            <w:vAlign w:val="center"/>
            <w:hideMark/>
          </w:tcPr>
          <w:p w14:paraId="16A49C04"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L</w:t>
            </w:r>
          </w:p>
        </w:tc>
        <w:tc>
          <w:tcPr>
            <w:tcW w:w="737" w:type="dxa"/>
            <w:shd w:val="clear" w:color="auto" w:fill="FFFFFF" w:themeFill="background1"/>
            <w:vAlign w:val="center"/>
            <w:hideMark/>
          </w:tcPr>
          <w:p w14:paraId="44020092" w14:textId="77777777" w:rsidR="000E65B3" w:rsidRPr="00125D6F" w:rsidRDefault="000E65B3" w:rsidP="008E2D7C">
            <w:pPr>
              <w:pStyle w:val="Alpha-LevelKopfzeileABs"/>
              <w:jc w:val="center"/>
              <w:rPr>
                <w:color w:val="auto"/>
                <w:sz w:val="28"/>
                <w:szCs w:val="28"/>
              </w:rPr>
            </w:pPr>
            <w:r w:rsidRPr="00125D6F">
              <w:rPr>
                <w:color w:val="auto"/>
                <w:sz w:val="28"/>
                <w:szCs w:val="28"/>
              </w:rPr>
              <w:t>X</w:t>
            </w:r>
          </w:p>
        </w:tc>
        <w:tc>
          <w:tcPr>
            <w:tcW w:w="737" w:type="dxa"/>
            <w:shd w:val="clear" w:color="auto" w:fill="404040" w:themeFill="text1" w:themeFillTint="BF"/>
            <w:vAlign w:val="center"/>
            <w:hideMark/>
          </w:tcPr>
          <w:p w14:paraId="1BDCC6F2"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7FC8E696"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N</w:t>
            </w:r>
          </w:p>
        </w:tc>
        <w:tc>
          <w:tcPr>
            <w:tcW w:w="737" w:type="dxa"/>
            <w:shd w:val="clear" w:color="auto" w:fill="404040" w:themeFill="text1" w:themeFillTint="BF"/>
            <w:vAlign w:val="center"/>
            <w:hideMark/>
          </w:tcPr>
          <w:p w14:paraId="5942FCEE"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K</w:t>
            </w:r>
          </w:p>
        </w:tc>
        <w:tc>
          <w:tcPr>
            <w:tcW w:w="737" w:type="dxa"/>
            <w:shd w:val="clear" w:color="auto" w:fill="404040" w:themeFill="text1" w:themeFillTint="BF"/>
            <w:vAlign w:val="center"/>
            <w:hideMark/>
          </w:tcPr>
          <w:p w14:paraId="79EE1AC9"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3E86998A"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L</w:t>
            </w:r>
          </w:p>
        </w:tc>
        <w:tc>
          <w:tcPr>
            <w:tcW w:w="737" w:type="dxa"/>
            <w:shd w:val="clear" w:color="auto" w:fill="404040" w:themeFill="text1" w:themeFillTint="BF"/>
            <w:vAlign w:val="center"/>
            <w:hideMark/>
          </w:tcPr>
          <w:p w14:paraId="4CBD1B2C"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T</w:t>
            </w:r>
          </w:p>
        </w:tc>
        <w:tc>
          <w:tcPr>
            <w:tcW w:w="737" w:type="dxa"/>
            <w:shd w:val="clear" w:color="auto" w:fill="404040" w:themeFill="text1" w:themeFillTint="BF"/>
            <w:vAlign w:val="center"/>
            <w:hideMark/>
          </w:tcPr>
          <w:p w14:paraId="0DC8513C"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R</w:t>
            </w:r>
          </w:p>
        </w:tc>
        <w:tc>
          <w:tcPr>
            <w:tcW w:w="737" w:type="dxa"/>
            <w:shd w:val="clear" w:color="auto" w:fill="404040" w:themeFill="text1" w:themeFillTint="BF"/>
            <w:vAlign w:val="center"/>
            <w:hideMark/>
          </w:tcPr>
          <w:p w14:paraId="58E13400"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I</w:t>
            </w:r>
          </w:p>
        </w:tc>
        <w:tc>
          <w:tcPr>
            <w:tcW w:w="737" w:type="dxa"/>
            <w:shd w:val="clear" w:color="auto" w:fill="404040" w:themeFill="text1" w:themeFillTint="BF"/>
            <w:vAlign w:val="center"/>
            <w:hideMark/>
          </w:tcPr>
          <w:p w14:paraId="5294CF99"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C</w:t>
            </w:r>
          </w:p>
        </w:tc>
        <w:tc>
          <w:tcPr>
            <w:tcW w:w="737" w:type="dxa"/>
            <w:shd w:val="clear" w:color="auto" w:fill="404040" w:themeFill="text1" w:themeFillTint="BF"/>
            <w:vAlign w:val="center"/>
            <w:hideMark/>
          </w:tcPr>
          <w:p w14:paraId="31ECF421"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K</w:t>
            </w:r>
          </w:p>
        </w:tc>
      </w:tr>
      <w:tr w:rsidR="000E65B3" w:rsidRPr="00D44E82" w14:paraId="74CE3465" w14:textId="77777777" w:rsidTr="008E2D7C">
        <w:trPr>
          <w:trHeight w:val="737"/>
        </w:trPr>
        <w:tc>
          <w:tcPr>
            <w:tcW w:w="737" w:type="dxa"/>
            <w:shd w:val="clear" w:color="auto" w:fill="404040" w:themeFill="text1" w:themeFillTint="BF"/>
            <w:vAlign w:val="center"/>
            <w:hideMark/>
          </w:tcPr>
          <w:p w14:paraId="414028DB"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FFFFFF" w:themeFill="background1"/>
            <w:vAlign w:val="center"/>
            <w:hideMark/>
          </w:tcPr>
          <w:p w14:paraId="556C2EAD" w14:textId="77777777" w:rsidR="000E65B3" w:rsidRPr="00125D6F" w:rsidRDefault="000E65B3" w:rsidP="008E2D7C">
            <w:pPr>
              <w:pStyle w:val="Alpha-LevelKopfzeileABs"/>
              <w:jc w:val="center"/>
              <w:rPr>
                <w:color w:val="auto"/>
                <w:sz w:val="28"/>
                <w:szCs w:val="28"/>
              </w:rPr>
            </w:pPr>
            <w:r w:rsidRPr="00125D6F">
              <w:rPr>
                <w:color w:val="auto"/>
                <w:sz w:val="28"/>
                <w:szCs w:val="28"/>
              </w:rPr>
              <w:t>C</w:t>
            </w:r>
          </w:p>
        </w:tc>
        <w:tc>
          <w:tcPr>
            <w:tcW w:w="737" w:type="dxa"/>
            <w:vAlign w:val="center"/>
            <w:hideMark/>
          </w:tcPr>
          <w:p w14:paraId="324789E0" w14:textId="77777777" w:rsidR="000E65B3" w:rsidRPr="00125D6F" w:rsidRDefault="000E65B3" w:rsidP="008E2D7C">
            <w:pPr>
              <w:pStyle w:val="Alpha-LevelKopfzeileABs"/>
              <w:jc w:val="center"/>
              <w:rPr>
                <w:color w:val="auto"/>
                <w:sz w:val="28"/>
                <w:szCs w:val="28"/>
              </w:rPr>
            </w:pPr>
            <w:r w:rsidRPr="00125D6F">
              <w:rPr>
                <w:color w:val="auto"/>
                <w:sz w:val="28"/>
                <w:szCs w:val="28"/>
              </w:rPr>
              <w:t>A</w:t>
            </w:r>
          </w:p>
        </w:tc>
        <w:tc>
          <w:tcPr>
            <w:tcW w:w="737" w:type="dxa"/>
            <w:vAlign w:val="center"/>
            <w:hideMark/>
          </w:tcPr>
          <w:p w14:paraId="7D8126D8" w14:textId="77777777" w:rsidR="000E65B3" w:rsidRPr="00125D6F" w:rsidRDefault="000E65B3" w:rsidP="008E2D7C">
            <w:pPr>
              <w:pStyle w:val="Alpha-LevelKopfzeileABs"/>
              <w:jc w:val="center"/>
              <w:rPr>
                <w:color w:val="auto"/>
                <w:sz w:val="28"/>
                <w:szCs w:val="28"/>
              </w:rPr>
            </w:pPr>
            <w:r w:rsidRPr="00125D6F">
              <w:rPr>
                <w:color w:val="auto"/>
                <w:sz w:val="28"/>
                <w:szCs w:val="28"/>
              </w:rPr>
              <w:t>M</w:t>
            </w:r>
          </w:p>
        </w:tc>
        <w:tc>
          <w:tcPr>
            <w:tcW w:w="737" w:type="dxa"/>
            <w:vAlign w:val="center"/>
            <w:hideMark/>
          </w:tcPr>
          <w:p w14:paraId="5EBC2FD1" w14:textId="77777777" w:rsidR="000E65B3" w:rsidRPr="00125D6F" w:rsidRDefault="000E65B3" w:rsidP="008E2D7C">
            <w:pPr>
              <w:pStyle w:val="Alpha-LevelKopfzeileABs"/>
              <w:jc w:val="center"/>
              <w:rPr>
                <w:color w:val="auto"/>
                <w:sz w:val="28"/>
                <w:szCs w:val="28"/>
              </w:rPr>
            </w:pPr>
            <w:r w:rsidRPr="00125D6F">
              <w:rPr>
                <w:color w:val="auto"/>
                <w:sz w:val="28"/>
                <w:szCs w:val="28"/>
              </w:rPr>
              <w:t>G</w:t>
            </w:r>
          </w:p>
        </w:tc>
        <w:tc>
          <w:tcPr>
            <w:tcW w:w="737" w:type="dxa"/>
            <w:vAlign w:val="center"/>
            <w:hideMark/>
          </w:tcPr>
          <w:p w14:paraId="74834ECC" w14:textId="77777777" w:rsidR="000E65B3" w:rsidRPr="00125D6F" w:rsidRDefault="000E65B3" w:rsidP="008E2D7C">
            <w:pPr>
              <w:pStyle w:val="Alpha-LevelKopfzeileABs"/>
              <w:jc w:val="center"/>
              <w:rPr>
                <w:color w:val="auto"/>
                <w:sz w:val="28"/>
                <w:szCs w:val="28"/>
              </w:rPr>
            </w:pPr>
            <w:r w:rsidRPr="00125D6F">
              <w:rPr>
                <w:color w:val="auto"/>
                <w:sz w:val="28"/>
                <w:szCs w:val="28"/>
              </w:rPr>
              <w:t>Z</w:t>
            </w:r>
          </w:p>
        </w:tc>
        <w:tc>
          <w:tcPr>
            <w:tcW w:w="737" w:type="dxa"/>
            <w:vAlign w:val="center"/>
            <w:hideMark/>
          </w:tcPr>
          <w:p w14:paraId="6C72DB32" w14:textId="77777777" w:rsidR="000E65B3" w:rsidRPr="00125D6F" w:rsidRDefault="000E65B3" w:rsidP="008E2D7C">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0D500D5F" w14:textId="77777777" w:rsidR="000E65B3" w:rsidRPr="00125D6F" w:rsidRDefault="000E65B3" w:rsidP="008E2D7C">
            <w:pPr>
              <w:pStyle w:val="Alpha-LevelKopfzeileABs"/>
              <w:jc w:val="center"/>
              <w:rPr>
                <w:color w:val="auto"/>
                <w:sz w:val="28"/>
                <w:szCs w:val="28"/>
              </w:rPr>
            </w:pPr>
            <w:r w:rsidRPr="00125D6F">
              <w:rPr>
                <w:color w:val="auto"/>
                <w:sz w:val="28"/>
                <w:szCs w:val="28"/>
              </w:rPr>
              <w:t>W</w:t>
            </w:r>
          </w:p>
        </w:tc>
        <w:tc>
          <w:tcPr>
            <w:tcW w:w="737" w:type="dxa"/>
            <w:shd w:val="clear" w:color="auto" w:fill="auto"/>
            <w:vAlign w:val="center"/>
            <w:hideMark/>
          </w:tcPr>
          <w:p w14:paraId="531DA0E5" w14:textId="77777777" w:rsidR="000E65B3" w:rsidRPr="00125D6F" w:rsidRDefault="000E65B3" w:rsidP="008E2D7C">
            <w:pPr>
              <w:pStyle w:val="Alpha-LevelKopfzeileABs"/>
              <w:jc w:val="center"/>
              <w:rPr>
                <w:color w:val="auto"/>
                <w:sz w:val="28"/>
                <w:szCs w:val="28"/>
              </w:rPr>
            </w:pPr>
            <w:r w:rsidRPr="00125D6F">
              <w:rPr>
                <w:color w:val="auto"/>
                <w:sz w:val="28"/>
                <w:szCs w:val="28"/>
              </w:rPr>
              <w:t>O</w:t>
            </w:r>
          </w:p>
        </w:tc>
        <w:tc>
          <w:tcPr>
            <w:tcW w:w="737" w:type="dxa"/>
            <w:shd w:val="clear" w:color="auto" w:fill="auto"/>
            <w:vAlign w:val="center"/>
            <w:hideMark/>
          </w:tcPr>
          <w:p w14:paraId="32B2518D" w14:textId="77777777" w:rsidR="000E65B3" w:rsidRPr="00125D6F" w:rsidRDefault="000E65B3" w:rsidP="008E2D7C">
            <w:pPr>
              <w:pStyle w:val="Alpha-LevelKopfzeileABs"/>
              <w:jc w:val="center"/>
              <w:rPr>
                <w:color w:val="auto"/>
                <w:sz w:val="28"/>
                <w:szCs w:val="28"/>
              </w:rPr>
            </w:pPr>
            <w:r w:rsidRPr="00125D6F">
              <w:rPr>
                <w:color w:val="auto"/>
                <w:sz w:val="28"/>
                <w:szCs w:val="28"/>
              </w:rPr>
              <w:t>M</w:t>
            </w:r>
          </w:p>
        </w:tc>
        <w:tc>
          <w:tcPr>
            <w:tcW w:w="737" w:type="dxa"/>
            <w:shd w:val="clear" w:color="auto" w:fill="auto"/>
            <w:vAlign w:val="center"/>
            <w:hideMark/>
          </w:tcPr>
          <w:p w14:paraId="7DEF5853" w14:textId="77777777" w:rsidR="000E65B3" w:rsidRPr="00125D6F" w:rsidRDefault="000E65B3" w:rsidP="008E2D7C">
            <w:pPr>
              <w:pStyle w:val="Alpha-LevelKopfzeileABs"/>
              <w:jc w:val="center"/>
              <w:rPr>
                <w:color w:val="auto"/>
                <w:sz w:val="28"/>
                <w:szCs w:val="28"/>
              </w:rPr>
            </w:pPr>
            <w:r w:rsidRPr="00125D6F">
              <w:rPr>
                <w:color w:val="auto"/>
                <w:sz w:val="28"/>
                <w:szCs w:val="28"/>
              </w:rPr>
              <w:t>D</w:t>
            </w:r>
          </w:p>
        </w:tc>
        <w:tc>
          <w:tcPr>
            <w:tcW w:w="737" w:type="dxa"/>
            <w:vAlign w:val="center"/>
            <w:hideMark/>
          </w:tcPr>
          <w:p w14:paraId="621C5AA4" w14:textId="77777777" w:rsidR="000E65B3" w:rsidRPr="00125D6F" w:rsidRDefault="000E65B3" w:rsidP="008E2D7C">
            <w:pPr>
              <w:pStyle w:val="Alpha-LevelKopfzeileABs"/>
              <w:jc w:val="center"/>
              <w:rPr>
                <w:color w:val="auto"/>
                <w:sz w:val="28"/>
                <w:szCs w:val="28"/>
              </w:rPr>
            </w:pPr>
            <w:r w:rsidRPr="00125D6F">
              <w:rPr>
                <w:color w:val="auto"/>
                <w:sz w:val="28"/>
                <w:szCs w:val="28"/>
              </w:rPr>
              <w:t>N</w:t>
            </w:r>
          </w:p>
        </w:tc>
      </w:tr>
      <w:tr w:rsidR="000E65B3" w:rsidRPr="00D44E82" w14:paraId="2CC8B2FC" w14:textId="77777777" w:rsidTr="008E2D7C">
        <w:trPr>
          <w:trHeight w:val="737"/>
        </w:trPr>
        <w:tc>
          <w:tcPr>
            <w:tcW w:w="737" w:type="dxa"/>
            <w:shd w:val="clear" w:color="auto" w:fill="404040" w:themeFill="text1" w:themeFillTint="BF"/>
            <w:vAlign w:val="center"/>
            <w:hideMark/>
          </w:tcPr>
          <w:p w14:paraId="25BCF955"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F</w:t>
            </w:r>
          </w:p>
        </w:tc>
        <w:tc>
          <w:tcPr>
            <w:tcW w:w="737" w:type="dxa"/>
            <w:vAlign w:val="center"/>
            <w:hideMark/>
          </w:tcPr>
          <w:p w14:paraId="5DB6086B" w14:textId="77777777" w:rsidR="000E65B3" w:rsidRPr="00125D6F" w:rsidRDefault="000E65B3" w:rsidP="008E2D7C">
            <w:pPr>
              <w:pStyle w:val="Alpha-LevelKopfzeileABs"/>
              <w:jc w:val="center"/>
              <w:rPr>
                <w:color w:val="auto"/>
                <w:sz w:val="28"/>
                <w:szCs w:val="28"/>
              </w:rPr>
            </w:pPr>
            <w:r w:rsidRPr="00125D6F">
              <w:rPr>
                <w:color w:val="auto"/>
                <w:sz w:val="28"/>
                <w:szCs w:val="28"/>
              </w:rPr>
              <w:t>K</w:t>
            </w:r>
          </w:p>
        </w:tc>
        <w:tc>
          <w:tcPr>
            <w:tcW w:w="737" w:type="dxa"/>
            <w:vAlign w:val="center"/>
            <w:hideMark/>
          </w:tcPr>
          <w:p w14:paraId="2B6DE935" w14:textId="77777777" w:rsidR="000E65B3" w:rsidRPr="00125D6F" w:rsidRDefault="000E65B3" w:rsidP="008E2D7C">
            <w:pPr>
              <w:pStyle w:val="Alpha-LevelKopfzeileABs"/>
              <w:jc w:val="center"/>
              <w:rPr>
                <w:color w:val="auto"/>
                <w:sz w:val="28"/>
                <w:szCs w:val="28"/>
              </w:rPr>
            </w:pPr>
            <w:r w:rsidRPr="00125D6F">
              <w:rPr>
                <w:color w:val="auto"/>
                <w:sz w:val="28"/>
                <w:szCs w:val="28"/>
              </w:rPr>
              <w:t>W</w:t>
            </w:r>
          </w:p>
        </w:tc>
        <w:tc>
          <w:tcPr>
            <w:tcW w:w="737" w:type="dxa"/>
            <w:vAlign w:val="center"/>
            <w:hideMark/>
          </w:tcPr>
          <w:p w14:paraId="32986528" w14:textId="77777777" w:rsidR="000E65B3" w:rsidRPr="00125D6F" w:rsidRDefault="000E65B3" w:rsidP="008E2D7C">
            <w:pPr>
              <w:pStyle w:val="Alpha-LevelKopfzeileABs"/>
              <w:jc w:val="center"/>
              <w:rPr>
                <w:color w:val="auto"/>
                <w:sz w:val="28"/>
                <w:szCs w:val="28"/>
              </w:rPr>
            </w:pPr>
            <w:r w:rsidRPr="00125D6F">
              <w:rPr>
                <w:color w:val="auto"/>
                <w:sz w:val="28"/>
                <w:szCs w:val="28"/>
              </w:rPr>
              <w:t>C</w:t>
            </w:r>
          </w:p>
        </w:tc>
        <w:tc>
          <w:tcPr>
            <w:tcW w:w="737" w:type="dxa"/>
            <w:vAlign w:val="center"/>
            <w:hideMark/>
          </w:tcPr>
          <w:p w14:paraId="1B6D6D46" w14:textId="77777777" w:rsidR="000E65B3" w:rsidRPr="00125D6F" w:rsidRDefault="000E65B3" w:rsidP="008E2D7C">
            <w:pPr>
              <w:pStyle w:val="Alpha-LevelKopfzeileABs"/>
              <w:jc w:val="center"/>
              <w:rPr>
                <w:color w:val="auto"/>
                <w:sz w:val="28"/>
                <w:szCs w:val="28"/>
              </w:rPr>
            </w:pPr>
            <w:r w:rsidRPr="00125D6F">
              <w:rPr>
                <w:color w:val="auto"/>
                <w:sz w:val="28"/>
                <w:szCs w:val="28"/>
              </w:rPr>
              <w:t>T</w:t>
            </w:r>
          </w:p>
        </w:tc>
        <w:tc>
          <w:tcPr>
            <w:tcW w:w="737" w:type="dxa"/>
            <w:vAlign w:val="center"/>
            <w:hideMark/>
          </w:tcPr>
          <w:p w14:paraId="5005E3AE" w14:textId="77777777" w:rsidR="000E65B3" w:rsidRPr="00125D6F" w:rsidRDefault="000E65B3" w:rsidP="008E2D7C">
            <w:pPr>
              <w:pStyle w:val="Alpha-LevelKopfzeileABs"/>
              <w:jc w:val="center"/>
              <w:rPr>
                <w:color w:val="auto"/>
                <w:sz w:val="28"/>
                <w:szCs w:val="28"/>
              </w:rPr>
            </w:pPr>
            <w:r w:rsidRPr="00125D6F">
              <w:rPr>
                <w:color w:val="auto"/>
                <w:sz w:val="28"/>
                <w:szCs w:val="28"/>
              </w:rPr>
              <w:t>E</w:t>
            </w:r>
          </w:p>
        </w:tc>
        <w:tc>
          <w:tcPr>
            <w:tcW w:w="737" w:type="dxa"/>
            <w:vAlign w:val="center"/>
            <w:hideMark/>
          </w:tcPr>
          <w:p w14:paraId="0CFC6E78" w14:textId="77777777" w:rsidR="000E65B3" w:rsidRPr="00125D6F" w:rsidRDefault="000E65B3" w:rsidP="008E2D7C">
            <w:pPr>
              <w:pStyle w:val="Alpha-LevelKopfzeileABs"/>
              <w:jc w:val="center"/>
              <w:rPr>
                <w:color w:val="auto"/>
                <w:sz w:val="28"/>
                <w:szCs w:val="28"/>
              </w:rPr>
            </w:pPr>
            <w:r w:rsidRPr="00125D6F">
              <w:rPr>
                <w:color w:val="auto"/>
                <w:sz w:val="28"/>
                <w:szCs w:val="28"/>
              </w:rPr>
              <w:t>R</w:t>
            </w:r>
          </w:p>
        </w:tc>
        <w:tc>
          <w:tcPr>
            <w:tcW w:w="737" w:type="dxa"/>
            <w:vAlign w:val="center"/>
            <w:hideMark/>
          </w:tcPr>
          <w:p w14:paraId="4B26A66B" w14:textId="77777777" w:rsidR="000E65B3" w:rsidRPr="00125D6F" w:rsidRDefault="000E65B3" w:rsidP="008E2D7C">
            <w:pPr>
              <w:pStyle w:val="Alpha-LevelKopfzeileABs"/>
              <w:jc w:val="center"/>
              <w:rPr>
                <w:color w:val="auto"/>
                <w:sz w:val="28"/>
                <w:szCs w:val="28"/>
              </w:rPr>
            </w:pPr>
            <w:r w:rsidRPr="00125D6F">
              <w:rPr>
                <w:color w:val="auto"/>
                <w:sz w:val="28"/>
                <w:szCs w:val="28"/>
              </w:rPr>
              <w:t>N</w:t>
            </w:r>
          </w:p>
        </w:tc>
        <w:tc>
          <w:tcPr>
            <w:tcW w:w="737" w:type="dxa"/>
            <w:shd w:val="clear" w:color="auto" w:fill="auto"/>
            <w:vAlign w:val="center"/>
            <w:hideMark/>
          </w:tcPr>
          <w:p w14:paraId="24CB32E3" w14:textId="77777777" w:rsidR="000E65B3" w:rsidRPr="00125D6F" w:rsidRDefault="000E65B3" w:rsidP="008E2D7C">
            <w:pPr>
              <w:pStyle w:val="Alpha-LevelKopfzeileABs"/>
              <w:jc w:val="center"/>
              <w:rPr>
                <w:color w:val="auto"/>
                <w:sz w:val="28"/>
                <w:szCs w:val="28"/>
              </w:rPr>
            </w:pPr>
            <w:r w:rsidRPr="00125D6F">
              <w:rPr>
                <w:color w:val="auto"/>
                <w:sz w:val="28"/>
                <w:szCs w:val="28"/>
              </w:rPr>
              <w:t>B</w:t>
            </w:r>
          </w:p>
        </w:tc>
        <w:tc>
          <w:tcPr>
            <w:tcW w:w="737" w:type="dxa"/>
            <w:shd w:val="clear" w:color="auto" w:fill="auto"/>
            <w:vAlign w:val="center"/>
            <w:hideMark/>
          </w:tcPr>
          <w:p w14:paraId="226BE40A" w14:textId="77777777" w:rsidR="000E65B3" w:rsidRPr="00125D6F" w:rsidRDefault="000E65B3" w:rsidP="008E2D7C">
            <w:pPr>
              <w:pStyle w:val="Alpha-LevelKopfzeileABs"/>
              <w:jc w:val="center"/>
              <w:rPr>
                <w:color w:val="auto"/>
                <w:sz w:val="28"/>
                <w:szCs w:val="28"/>
              </w:rPr>
            </w:pPr>
            <w:r w:rsidRPr="00125D6F">
              <w:rPr>
                <w:color w:val="auto"/>
                <w:sz w:val="28"/>
                <w:szCs w:val="28"/>
              </w:rPr>
              <w:t>P</w:t>
            </w:r>
          </w:p>
        </w:tc>
        <w:tc>
          <w:tcPr>
            <w:tcW w:w="737" w:type="dxa"/>
            <w:shd w:val="clear" w:color="auto" w:fill="auto"/>
            <w:vAlign w:val="center"/>
            <w:hideMark/>
          </w:tcPr>
          <w:p w14:paraId="2018289B" w14:textId="77777777" w:rsidR="000E65B3" w:rsidRPr="00125D6F" w:rsidRDefault="000E65B3" w:rsidP="008E2D7C">
            <w:pPr>
              <w:pStyle w:val="Alpha-LevelKopfzeileABs"/>
              <w:jc w:val="center"/>
              <w:rPr>
                <w:color w:val="auto"/>
                <w:sz w:val="28"/>
                <w:szCs w:val="28"/>
              </w:rPr>
            </w:pPr>
            <w:r w:rsidRPr="00125D6F">
              <w:rPr>
                <w:color w:val="auto"/>
                <w:sz w:val="28"/>
                <w:szCs w:val="28"/>
              </w:rPr>
              <w:t>G</w:t>
            </w:r>
          </w:p>
        </w:tc>
        <w:tc>
          <w:tcPr>
            <w:tcW w:w="737" w:type="dxa"/>
            <w:vAlign w:val="center"/>
            <w:hideMark/>
          </w:tcPr>
          <w:p w14:paraId="59DA7509" w14:textId="77777777" w:rsidR="000E65B3" w:rsidRPr="00125D6F" w:rsidRDefault="000E65B3" w:rsidP="008E2D7C">
            <w:pPr>
              <w:pStyle w:val="Alpha-LevelKopfzeileABs"/>
              <w:jc w:val="center"/>
              <w:rPr>
                <w:color w:val="auto"/>
                <w:sz w:val="28"/>
                <w:szCs w:val="28"/>
              </w:rPr>
            </w:pPr>
            <w:r w:rsidRPr="00125D6F">
              <w:rPr>
                <w:color w:val="auto"/>
                <w:sz w:val="28"/>
                <w:szCs w:val="28"/>
              </w:rPr>
              <w:t>T</w:t>
            </w:r>
          </w:p>
        </w:tc>
      </w:tr>
      <w:tr w:rsidR="000E65B3" w:rsidRPr="00D44E82" w14:paraId="1A2D36CC" w14:textId="77777777" w:rsidTr="008E2D7C">
        <w:trPr>
          <w:trHeight w:val="737"/>
        </w:trPr>
        <w:tc>
          <w:tcPr>
            <w:tcW w:w="737" w:type="dxa"/>
            <w:shd w:val="clear" w:color="auto" w:fill="404040" w:themeFill="text1" w:themeFillTint="BF"/>
            <w:vAlign w:val="center"/>
            <w:hideMark/>
          </w:tcPr>
          <w:p w14:paraId="2A8749C9"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O</w:t>
            </w:r>
          </w:p>
        </w:tc>
        <w:tc>
          <w:tcPr>
            <w:tcW w:w="737" w:type="dxa"/>
            <w:shd w:val="clear" w:color="auto" w:fill="FFFFFF" w:themeFill="background1"/>
            <w:vAlign w:val="center"/>
            <w:hideMark/>
          </w:tcPr>
          <w:p w14:paraId="23266E80" w14:textId="77777777" w:rsidR="000E65B3" w:rsidRPr="00125D6F" w:rsidRDefault="000E65B3" w:rsidP="008E2D7C">
            <w:pPr>
              <w:pStyle w:val="Alpha-LevelKopfzeileABs"/>
              <w:jc w:val="center"/>
              <w:rPr>
                <w:color w:val="auto"/>
                <w:sz w:val="28"/>
                <w:szCs w:val="28"/>
              </w:rPr>
            </w:pPr>
            <w:r w:rsidRPr="00125D6F">
              <w:rPr>
                <w:color w:val="auto"/>
                <w:sz w:val="28"/>
                <w:szCs w:val="28"/>
              </w:rPr>
              <w:t>N</w:t>
            </w:r>
          </w:p>
        </w:tc>
        <w:tc>
          <w:tcPr>
            <w:tcW w:w="737" w:type="dxa"/>
            <w:shd w:val="clear" w:color="auto" w:fill="404040" w:themeFill="text1" w:themeFillTint="BF"/>
            <w:vAlign w:val="center"/>
            <w:hideMark/>
          </w:tcPr>
          <w:p w14:paraId="1469ED1C"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I</w:t>
            </w:r>
          </w:p>
        </w:tc>
        <w:tc>
          <w:tcPr>
            <w:tcW w:w="737" w:type="dxa"/>
            <w:shd w:val="clear" w:color="auto" w:fill="404040" w:themeFill="text1" w:themeFillTint="BF"/>
            <w:vAlign w:val="center"/>
            <w:hideMark/>
          </w:tcPr>
          <w:p w14:paraId="3EB9FF06"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N</w:t>
            </w:r>
          </w:p>
        </w:tc>
        <w:tc>
          <w:tcPr>
            <w:tcW w:w="737" w:type="dxa"/>
            <w:shd w:val="clear" w:color="auto" w:fill="404040" w:themeFill="text1" w:themeFillTint="BF"/>
            <w:vAlign w:val="center"/>
            <w:hideMark/>
          </w:tcPr>
          <w:p w14:paraId="00795756"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T</w:t>
            </w:r>
          </w:p>
        </w:tc>
        <w:tc>
          <w:tcPr>
            <w:tcW w:w="737" w:type="dxa"/>
            <w:shd w:val="clear" w:color="auto" w:fill="404040" w:themeFill="text1" w:themeFillTint="BF"/>
            <w:vAlign w:val="center"/>
            <w:hideMark/>
          </w:tcPr>
          <w:p w14:paraId="4A181CAA"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1A1075DC"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R</w:t>
            </w:r>
          </w:p>
        </w:tc>
        <w:tc>
          <w:tcPr>
            <w:tcW w:w="737" w:type="dxa"/>
            <w:shd w:val="clear" w:color="auto" w:fill="404040" w:themeFill="text1" w:themeFillTint="BF"/>
            <w:vAlign w:val="center"/>
            <w:hideMark/>
          </w:tcPr>
          <w:p w14:paraId="04863E89"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N</w:t>
            </w:r>
          </w:p>
        </w:tc>
        <w:tc>
          <w:tcPr>
            <w:tcW w:w="737" w:type="dxa"/>
            <w:shd w:val="clear" w:color="auto" w:fill="404040" w:themeFill="text1" w:themeFillTint="BF"/>
            <w:vAlign w:val="center"/>
            <w:hideMark/>
          </w:tcPr>
          <w:p w14:paraId="2D19B76E"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4E9ED080"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T</w:t>
            </w:r>
          </w:p>
        </w:tc>
        <w:tc>
          <w:tcPr>
            <w:tcW w:w="737" w:type="dxa"/>
            <w:vAlign w:val="center"/>
            <w:hideMark/>
          </w:tcPr>
          <w:p w14:paraId="3DB19AAA" w14:textId="77777777" w:rsidR="000E65B3" w:rsidRPr="00125D6F" w:rsidRDefault="000E65B3" w:rsidP="008E2D7C">
            <w:pPr>
              <w:pStyle w:val="Alpha-LevelKopfzeileABs"/>
              <w:jc w:val="center"/>
              <w:rPr>
                <w:color w:val="auto"/>
                <w:sz w:val="28"/>
                <w:szCs w:val="28"/>
              </w:rPr>
            </w:pPr>
            <w:r w:rsidRPr="00125D6F">
              <w:rPr>
                <w:color w:val="auto"/>
                <w:sz w:val="28"/>
                <w:szCs w:val="28"/>
              </w:rPr>
              <w:t>S</w:t>
            </w:r>
          </w:p>
        </w:tc>
        <w:tc>
          <w:tcPr>
            <w:tcW w:w="737" w:type="dxa"/>
            <w:vAlign w:val="center"/>
            <w:hideMark/>
          </w:tcPr>
          <w:p w14:paraId="61872F44" w14:textId="77777777" w:rsidR="000E65B3" w:rsidRPr="00125D6F" w:rsidRDefault="000E65B3" w:rsidP="008E2D7C">
            <w:pPr>
              <w:pStyle w:val="Alpha-LevelKopfzeileABs"/>
              <w:jc w:val="center"/>
              <w:rPr>
                <w:color w:val="auto"/>
                <w:sz w:val="28"/>
                <w:szCs w:val="28"/>
              </w:rPr>
            </w:pPr>
            <w:r w:rsidRPr="00125D6F">
              <w:rPr>
                <w:color w:val="auto"/>
                <w:sz w:val="28"/>
                <w:szCs w:val="28"/>
              </w:rPr>
              <w:t>R</w:t>
            </w:r>
          </w:p>
        </w:tc>
      </w:tr>
      <w:tr w:rsidR="000E65B3" w:rsidRPr="00D44E82" w14:paraId="7FCE35FF" w14:textId="77777777" w:rsidTr="008E2D7C">
        <w:trPr>
          <w:trHeight w:val="737"/>
        </w:trPr>
        <w:tc>
          <w:tcPr>
            <w:tcW w:w="737" w:type="dxa"/>
            <w:shd w:val="clear" w:color="auto" w:fill="404040" w:themeFill="text1" w:themeFillTint="BF"/>
            <w:vAlign w:val="center"/>
            <w:hideMark/>
          </w:tcPr>
          <w:p w14:paraId="539BE396"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N</w:t>
            </w:r>
          </w:p>
        </w:tc>
        <w:tc>
          <w:tcPr>
            <w:tcW w:w="737" w:type="dxa"/>
            <w:vAlign w:val="center"/>
            <w:hideMark/>
          </w:tcPr>
          <w:p w14:paraId="1E76C32B" w14:textId="77777777" w:rsidR="000E65B3" w:rsidRPr="00125D6F" w:rsidRDefault="000E65B3" w:rsidP="008E2D7C">
            <w:pPr>
              <w:pStyle w:val="Alpha-LevelKopfzeileABs"/>
              <w:jc w:val="center"/>
              <w:rPr>
                <w:color w:val="auto"/>
                <w:sz w:val="28"/>
                <w:szCs w:val="28"/>
              </w:rPr>
            </w:pPr>
            <w:r w:rsidRPr="00125D6F">
              <w:rPr>
                <w:color w:val="auto"/>
                <w:sz w:val="28"/>
                <w:szCs w:val="28"/>
              </w:rPr>
              <w:t>T</w:t>
            </w:r>
          </w:p>
        </w:tc>
        <w:tc>
          <w:tcPr>
            <w:tcW w:w="737" w:type="dxa"/>
            <w:vAlign w:val="center"/>
            <w:hideMark/>
          </w:tcPr>
          <w:p w14:paraId="4D29FBA6" w14:textId="77777777" w:rsidR="000E65B3" w:rsidRPr="00125D6F" w:rsidRDefault="000E65B3" w:rsidP="008E2D7C">
            <w:pPr>
              <w:pStyle w:val="Alpha-LevelKopfzeileABs"/>
              <w:jc w:val="center"/>
              <w:rPr>
                <w:color w:val="auto"/>
                <w:sz w:val="28"/>
                <w:szCs w:val="28"/>
              </w:rPr>
            </w:pPr>
            <w:r w:rsidRPr="00125D6F">
              <w:rPr>
                <w:color w:val="auto"/>
                <w:sz w:val="28"/>
                <w:szCs w:val="28"/>
              </w:rPr>
              <w:t>R</w:t>
            </w:r>
          </w:p>
        </w:tc>
        <w:tc>
          <w:tcPr>
            <w:tcW w:w="737" w:type="dxa"/>
            <w:vAlign w:val="center"/>
            <w:hideMark/>
          </w:tcPr>
          <w:p w14:paraId="5EA7DD87" w14:textId="77777777" w:rsidR="000E65B3" w:rsidRPr="00125D6F" w:rsidRDefault="000E65B3" w:rsidP="008E2D7C">
            <w:pPr>
              <w:pStyle w:val="Alpha-LevelKopfzeileABs"/>
              <w:jc w:val="center"/>
              <w:rPr>
                <w:color w:val="auto"/>
                <w:sz w:val="28"/>
                <w:szCs w:val="28"/>
              </w:rPr>
            </w:pPr>
            <w:r w:rsidRPr="00125D6F">
              <w:rPr>
                <w:color w:val="auto"/>
                <w:sz w:val="28"/>
                <w:szCs w:val="28"/>
              </w:rPr>
              <w:t>C</w:t>
            </w:r>
          </w:p>
        </w:tc>
        <w:tc>
          <w:tcPr>
            <w:tcW w:w="737" w:type="dxa"/>
            <w:vAlign w:val="center"/>
            <w:hideMark/>
          </w:tcPr>
          <w:p w14:paraId="68EA7628" w14:textId="77777777" w:rsidR="000E65B3" w:rsidRPr="00125D6F" w:rsidRDefault="000E65B3" w:rsidP="008E2D7C">
            <w:pPr>
              <w:pStyle w:val="Alpha-LevelKopfzeileABs"/>
              <w:jc w:val="center"/>
              <w:rPr>
                <w:color w:val="auto"/>
                <w:sz w:val="28"/>
                <w:szCs w:val="28"/>
              </w:rPr>
            </w:pPr>
            <w:r w:rsidRPr="00125D6F">
              <w:rPr>
                <w:color w:val="auto"/>
                <w:sz w:val="28"/>
                <w:szCs w:val="28"/>
              </w:rPr>
              <w:t>F</w:t>
            </w:r>
          </w:p>
        </w:tc>
        <w:tc>
          <w:tcPr>
            <w:tcW w:w="737" w:type="dxa"/>
            <w:vAlign w:val="center"/>
            <w:hideMark/>
          </w:tcPr>
          <w:p w14:paraId="05C3CEE0" w14:textId="77777777" w:rsidR="000E65B3" w:rsidRPr="00125D6F" w:rsidRDefault="000E65B3" w:rsidP="008E2D7C">
            <w:pPr>
              <w:pStyle w:val="Alpha-LevelKopfzeileABs"/>
              <w:jc w:val="center"/>
              <w:rPr>
                <w:color w:val="auto"/>
                <w:sz w:val="28"/>
                <w:szCs w:val="28"/>
              </w:rPr>
            </w:pPr>
            <w:r w:rsidRPr="00125D6F">
              <w:rPr>
                <w:color w:val="auto"/>
                <w:sz w:val="28"/>
                <w:szCs w:val="28"/>
              </w:rPr>
              <w:t>I</w:t>
            </w:r>
          </w:p>
        </w:tc>
        <w:tc>
          <w:tcPr>
            <w:tcW w:w="737" w:type="dxa"/>
            <w:vAlign w:val="center"/>
            <w:hideMark/>
          </w:tcPr>
          <w:p w14:paraId="43E421E5" w14:textId="77777777" w:rsidR="000E65B3" w:rsidRPr="00125D6F" w:rsidRDefault="000E65B3" w:rsidP="008E2D7C">
            <w:pPr>
              <w:pStyle w:val="Alpha-LevelKopfzeileABs"/>
              <w:jc w:val="center"/>
              <w:rPr>
                <w:color w:val="auto"/>
                <w:sz w:val="28"/>
                <w:szCs w:val="28"/>
              </w:rPr>
            </w:pPr>
            <w:r w:rsidRPr="00125D6F">
              <w:rPr>
                <w:color w:val="auto"/>
                <w:sz w:val="28"/>
                <w:szCs w:val="28"/>
              </w:rPr>
              <w:t>I</w:t>
            </w:r>
          </w:p>
        </w:tc>
        <w:tc>
          <w:tcPr>
            <w:tcW w:w="737" w:type="dxa"/>
            <w:vAlign w:val="center"/>
            <w:hideMark/>
          </w:tcPr>
          <w:p w14:paraId="21F522B6" w14:textId="77777777" w:rsidR="000E65B3" w:rsidRPr="00125D6F" w:rsidRDefault="000E65B3" w:rsidP="008E2D7C">
            <w:pPr>
              <w:pStyle w:val="Alpha-LevelKopfzeileABs"/>
              <w:jc w:val="center"/>
              <w:rPr>
                <w:color w:val="auto"/>
                <w:sz w:val="28"/>
                <w:szCs w:val="28"/>
              </w:rPr>
            </w:pPr>
            <w:r w:rsidRPr="00125D6F">
              <w:rPr>
                <w:color w:val="auto"/>
                <w:sz w:val="28"/>
                <w:szCs w:val="28"/>
              </w:rPr>
              <w:t>E</w:t>
            </w:r>
          </w:p>
        </w:tc>
        <w:tc>
          <w:tcPr>
            <w:tcW w:w="737" w:type="dxa"/>
            <w:vAlign w:val="center"/>
            <w:hideMark/>
          </w:tcPr>
          <w:p w14:paraId="544175C2" w14:textId="77777777" w:rsidR="000E65B3" w:rsidRPr="00125D6F" w:rsidRDefault="000E65B3" w:rsidP="008E2D7C">
            <w:pPr>
              <w:pStyle w:val="Alpha-LevelKopfzeileABs"/>
              <w:jc w:val="center"/>
              <w:rPr>
                <w:color w:val="auto"/>
                <w:sz w:val="28"/>
                <w:szCs w:val="28"/>
              </w:rPr>
            </w:pPr>
            <w:r w:rsidRPr="00125D6F">
              <w:rPr>
                <w:color w:val="auto"/>
                <w:sz w:val="28"/>
                <w:szCs w:val="28"/>
              </w:rPr>
              <w:t>X</w:t>
            </w:r>
          </w:p>
        </w:tc>
        <w:tc>
          <w:tcPr>
            <w:tcW w:w="737" w:type="dxa"/>
            <w:vAlign w:val="center"/>
            <w:hideMark/>
          </w:tcPr>
          <w:p w14:paraId="6E4F84EA" w14:textId="77777777" w:rsidR="000E65B3" w:rsidRPr="00125D6F" w:rsidRDefault="000E65B3" w:rsidP="008E2D7C">
            <w:pPr>
              <w:pStyle w:val="Alpha-LevelKopfzeileABs"/>
              <w:jc w:val="center"/>
              <w:rPr>
                <w:color w:val="auto"/>
                <w:sz w:val="28"/>
                <w:szCs w:val="28"/>
              </w:rPr>
            </w:pPr>
            <w:r w:rsidRPr="00125D6F">
              <w:rPr>
                <w:color w:val="auto"/>
                <w:sz w:val="28"/>
                <w:szCs w:val="28"/>
              </w:rPr>
              <w:t>A</w:t>
            </w:r>
          </w:p>
        </w:tc>
        <w:tc>
          <w:tcPr>
            <w:tcW w:w="737" w:type="dxa"/>
            <w:vAlign w:val="center"/>
            <w:hideMark/>
          </w:tcPr>
          <w:p w14:paraId="7BAB055B" w14:textId="77777777" w:rsidR="000E65B3" w:rsidRPr="00125D6F" w:rsidRDefault="000E65B3" w:rsidP="008E2D7C">
            <w:pPr>
              <w:pStyle w:val="Alpha-LevelKopfzeileABs"/>
              <w:jc w:val="center"/>
              <w:rPr>
                <w:color w:val="auto"/>
                <w:sz w:val="28"/>
                <w:szCs w:val="28"/>
              </w:rPr>
            </w:pPr>
            <w:r w:rsidRPr="00125D6F">
              <w:rPr>
                <w:color w:val="auto"/>
                <w:sz w:val="28"/>
                <w:szCs w:val="28"/>
              </w:rPr>
              <w:t>S</w:t>
            </w:r>
          </w:p>
        </w:tc>
        <w:tc>
          <w:tcPr>
            <w:tcW w:w="737" w:type="dxa"/>
            <w:vAlign w:val="center"/>
            <w:hideMark/>
          </w:tcPr>
          <w:p w14:paraId="6AF97A1A" w14:textId="77777777" w:rsidR="000E65B3" w:rsidRPr="00125D6F" w:rsidRDefault="000E65B3" w:rsidP="008E2D7C">
            <w:pPr>
              <w:pStyle w:val="Alpha-LevelKopfzeileABs"/>
              <w:jc w:val="center"/>
              <w:rPr>
                <w:color w:val="auto"/>
                <w:sz w:val="28"/>
                <w:szCs w:val="28"/>
              </w:rPr>
            </w:pPr>
            <w:r w:rsidRPr="00125D6F">
              <w:rPr>
                <w:color w:val="auto"/>
                <w:sz w:val="28"/>
                <w:szCs w:val="28"/>
              </w:rPr>
              <w:t>V</w:t>
            </w:r>
          </w:p>
        </w:tc>
      </w:tr>
      <w:tr w:rsidR="000E65B3" w:rsidRPr="00D44E82" w14:paraId="7B2AB5BB" w14:textId="77777777" w:rsidTr="008E2D7C">
        <w:trPr>
          <w:trHeight w:val="737"/>
        </w:trPr>
        <w:tc>
          <w:tcPr>
            <w:tcW w:w="737" w:type="dxa"/>
            <w:vAlign w:val="center"/>
            <w:hideMark/>
          </w:tcPr>
          <w:p w14:paraId="24FA6FE6" w14:textId="77777777" w:rsidR="000E65B3" w:rsidRPr="00125D6F" w:rsidRDefault="000E65B3" w:rsidP="008E2D7C">
            <w:pPr>
              <w:pStyle w:val="Alpha-LevelKopfzeileABs"/>
              <w:jc w:val="center"/>
              <w:rPr>
                <w:color w:val="auto"/>
                <w:sz w:val="28"/>
                <w:szCs w:val="28"/>
              </w:rPr>
            </w:pPr>
            <w:r w:rsidRPr="00125D6F">
              <w:rPr>
                <w:color w:val="auto"/>
                <w:sz w:val="28"/>
                <w:szCs w:val="28"/>
              </w:rPr>
              <w:t>F</w:t>
            </w:r>
          </w:p>
        </w:tc>
        <w:tc>
          <w:tcPr>
            <w:tcW w:w="737" w:type="dxa"/>
            <w:vAlign w:val="center"/>
            <w:hideMark/>
          </w:tcPr>
          <w:p w14:paraId="36A39290" w14:textId="77777777" w:rsidR="000E65B3" w:rsidRPr="00125D6F" w:rsidRDefault="000E65B3" w:rsidP="008E2D7C">
            <w:pPr>
              <w:pStyle w:val="Alpha-LevelKopfzeileABs"/>
              <w:jc w:val="center"/>
              <w:rPr>
                <w:color w:val="auto"/>
                <w:sz w:val="28"/>
                <w:szCs w:val="28"/>
              </w:rPr>
            </w:pPr>
            <w:r w:rsidRPr="00125D6F">
              <w:rPr>
                <w:color w:val="auto"/>
                <w:sz w:val="28"/>
                <w:szCs w:val="28"/>
              </w:rPr>
              <w:t>R</w:t>
            </w:r>
          </w:p>
        </w:tc>
        <w:tc>
          <w:tcPr>
            <w:tcW w:w="737" w:type="dxa"/>
            <w:vAlign w:val="center"/>
            <w:hideMark/>
          </w:tcPr>
          <w:p w14:paraId="3C3A6725" w14:textId="77777777" w:rsidR="000E65B3" w:rsidRPr="00125D6F" w:rsidRDefault="000E65B3" w:rsidP="008E2D7C">
            <w:pPr>
              <w:pStyle w:val="Alpha-LevelKopfzeileABs"/>
              <w:jc w:val="center"/>
              <w:rPr>
                <w:color w:val="auto"/>
                <w:sz w:val="28"/>
                <w:szCs w:val="28"/>
              </w:rPr>
            </w:pPr>
            <w:r w:rsidRPr="00125D6F">
              <w:rPr>
                <w:color w:val="auto"/>
                <w:sz w:val="28"/>
                <w:szCs w:val="28"/>
              </w:rPr>
              <w:t>F</w:t>
            </w:r>
          </w:p>
        </w:tc>
        <w:tc>
          <w:tcPr>
            <w:tcW w:w="737" w:type="dxa"/>
            <w:vAlign w:val="center"/>
            <w:hideMark/>
          </w:tcPr>
          <w:p w14:paraId="2793BF33" w14:textId="77777777" w:rsidR="000E65B3" w:rsidRPr="00125D6F" w:rsidRDefault="000E65B3" w:rsidP="008E2D7C">
            <w:pPr>
              <w:pStyle w:val="Alpha-LevelKopfzeileABs"/>
              <w:jc w:val="center"/>
              <w:rPr>
                <w:color w:val="auto"/>
                <w:sz w:val="28"/>
                <w:szCs w:val="28"/>
              </w:rPr>
            </w:pPr>
            <w:r w:rsidRPr="00125D6F">
              <w:rPr>
                <w:color w:val="auto"/>
                <w:sz w:val="28"/>
                <w:szCs w:val="28"/>
              </w:rPr>
              <w:t>N</w:t>
            </w:r>
          </w:p>
        </w:tc>
        <w:tc>
          <w:tcPr>
            <w:tcW w:w="737" w:type="dxa"/>
            <w:shd w:val="clear" w:color="auto" w:fill="404040" w:themeFill="text1" w:themeFillTint="BF"/>
            <w:vAlign w:val="center"/>
            <w:hideMark/>
          </w:tcPr>
          <w:p w14:paraId="6A1AC950"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R</w:t>
            </w:r>
          </w:p>
        </w:tc>
        <w:tc>
          <w:tcPr>
            <w:tcW w:w="737" w:type="dxa"/>
            <w:shd w:val="clear" w:color="auto" w:fill="404040" w:themeFill="text1" w:themeFillTint="BF"/>
            <w:vAlign w:val="center"/>
            <w:hideMark/>
          </w:tcPr>
          <w:p w14:paraId="20A9EE56"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32291EC7"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C</w:t>
            </w:r>
          </w:p>
        </w:tc>
        <w:tc>
          <w:tcPr>
            <w:tcW w:w="737" w:type="dxa"/>
            <w:shd w:val="clear" w:color="auto" w:fill="404040" w:themeFill="text1" w:themeFillTint="BF"/>
            <w:vAlign w:val="center"/>
            <w:hideMark/>
          </w:tcPr>
          <w:p w14:paraId="6E8E8158"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H</w:t>
            </w:r>
          </w:p>
        </w:tc>
        <w:tc>
          <w:tcPr>
            <w:tcW w:w="737" w:type="dxa"/>
            <w:shd w:val="clear" w:color="auto" w:fill="404040" w:themeFill="text1" w:themeFillTint="BF"/>
            <w:vAlign w:val="center"/>
            <w:hideMark/>
          </w:tcPr>
          <w:p w14:paraId="6C0510FD"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N</w:t>
            </w:r>
          </w:p>
        </w:tc>
        <w:tc>
          <w:tcPr>
            <w:tcW w:w="737" w:type="dxa"/>
            <w:shd w:val="clear" w:color="auto" w:fill="404040" w:themeFill="text1" w:themeFillTint="BF"/>
            <w:vAlign w:val="center"/>
            <w:hideMark/>
          </w:tcPr>
          <w:p w14:paraId="1969BC37"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U</w:t>
            </w:r>
          </w:p>
        </w:tc>
        <w:tc>
          <w:tcPr>
            <w:tcW w:w="737" w:type="dxa"/>
            <w:shd w:val="clear" w:color="auto" w:fill="404040" w:themeFill="text1" w:themeFillTint="BF"/>
            <w:vAlign w:val="center"/>
            <w:hideMark/>
          </w:tcPr>
          <w:p w14:paraId="086638AA"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N</w:t>
            </w:r>
          </w:p>
        </w:tc>
        <w:tc>
          <w:tcPr>
            <w:tcW w:w="737" w:type="dxa"/>
            <w:shd w:val="clear" w:color="auto" w:fill="404040" w:themeFill="text1" w:themeFillTint="BF"/>
            <w:vAlign w:val="center"/>
            <w:hideMark/>
          </w:tcPr>
          <w:p w14:paraId="54988B74" w14:textId="77777777" w:rsidR="000E65B3" w:rsidRPr="00125D6F" w:rsidRDefault="000E65B3" w:rsidP="008E2D7C">
            <w:pPr>
              <w:pStyle w:val="Alpha-LevelKopfzeileABs"/>
              <w:jc w:val="center"/>
              <w:rPr>
                <w:color w:val="FFFFFF" w:themeColor="background1"/>
                <w:sz w:val="28"/>
                <w:szCs w:val="28"/>
              </w:rPr>
            </w:pPr>
            <w:r w:rsidRPr="00125D6F">
              <w:rPr>
                <w:color w:val="FFFFFF" w:themeColor="background1"/>
                <w:sz w:val="28"/>
                <w:szCs w:val="28"/>
              </w:rPr>
              <w:t>G</w:t>
            </w:r>
          </w:p>
        </w:tc>
      </w:tr>
    </w:tbl>
    <w:p w14:paraId="5F6A48C6" w14:textId="77777777" w:rsidR="000E65B3" w:rsidRDefault="000E65B3" w:rsidP="00502010">
      <w:pPr>
        <w:spacing w:after="240"/>
        <w:rPr>
          <w:sz w:val="24"/>
          <w:szCs w:val="22"/>
        </w:rPr>
        <w:sectPr w:rsidR="000E65B3" w:rsidSect="00D04818">
          <w:headerReference w:type="first" r:id="rId238"/>
          <w:pgSz w:w="11900" w:h="16840"/>
          <w:pgMar w:top="2835" w:right="851" w:bottom="1134" w:left="851" w:header="709" w:footer="454" w:gutter="0"/>
          <w:cols w:space="708"/>
          <w:titlePg/>
          <w:docGrid w:linePitch="360"/>
        </w:sectPr>
      </w:pPr>
    </w:p>
    <w:p w14:paraId="2A7EC831" w14:textId="77777777" w:rsidR="00973609" w:rsidRPr="0087723A" w:rsidRDefault="00973609" w:rsidP="00973609">
      <w:pPr>
        <w:rPr>
          <w:rFonts w:eastAsia="Calibri" w:cs="Times New Roman"/>
          <w:szCs w:val="28"/>
          <w:lang w:eastAsia="en-US"/>
        </w:rPr>
      </w:pPr>
      <w:r w:rsidRPr="0087723A">
        <w:rPr>
          <w:rFonts w:eastAsia="Calibri" w:cs="Times New Roman"/>
          <w:szCs w:val="28"/>
          <w:lang w:eastAsia="en-US"/>
        </w:rPr>
        <w:lastRenderedPageBreak/>
        <w:t>Im Rätsel sind 7 Wörter zum Thema „Verbraucherfallen“ versteckt.</w:t>
      </w:r>
      <w:r w:rsidRPr="00F445A4">
        <w:rPr>
          <w:rFonts w:eastAsia="Calibri" w:cs="Times New Roman"/>
          <w:noProof/>
          <w:szCs w:val="28"/>
          <w:lang w:eastAsia="en-US"/>
        </w:rPr>
        <w:t xml:space="preserve"> </w:t>
      </w:r>
    </w:p>
    <w:p w14:paraId="5CD2CDE0" w14:textId="31818C8F" w:rsidR="00973609" w:rsidRPr="0087723A" w:rsidRDefault="00973609" w:rsidP="00973609">
      <w:pPr>
        <w:rPr>
          <w:rFonts w:eastAsia="Calibri" w:cs="Times New Roman"/>
          <w:szCs w:val="28"/>
          <w:lang w:eastAsia="en-US"/>
        </w:rPr>
      </w:pPr>
      <w:r w:rsidRPr="0087723A">
        <w:rPr>
          <w:rFonts w:eastAsia="Calibri" w:cs="Times New Roman"/>
          <w:szCs w:val="28"/>
          <w:lang w:eastAsia="en-US"/>
        </w:rPr>
        <w:t>Sie sind waagerecht und senkrecht versteckt.</w:t>
      </w:r>
    </w:p>
    <w:p w14:paraId="1E30EE8E" w14:textId="0724F6B4" w:rsidR="00973609" w:rsidRPr="0087723A" w:rsidRDefault="00195D74" w:rsidP="00973609">
      <w:pPr>
        <w:rPr>
          <w:rFonts w:eastAsia="Calibri" w:cs="Times New Roman"/>
          <w:szCs w:val="28"/>
          <w:lang w:eastAsia="en-US"/>
        </w:rPr>
      </w:pPr>
      <w:r>
        <w:rPr>
          <w:rFonts w:eastAsia="Calibri" w:cs="Times New Roman"/>
          <w:noProof/>
          <w:szCs w:val="28"/>
          <w:lang w:eastAsia="en-US"/>
        </w:rPr>
        <w:drawing>
          <wp:anchor distT="0" distB="0" distL="114300" distR="114300" simplePos="0" relativeHeight="251547136" behindDoc="0" locked="0" layoutInCell="1" allowOverlap="1" wp14:anchorId="62CC590E" wp14:editId="71D9559A">
            <wp:simplePos x="0" y="0"/>
            <wp:positionH relativeFrom="margin">
              <wp:posOffset>-180340</wp:posOffset>
            </wp:positionH>
            <wp:positionV relativeFrom="paragraph">
              <wp:posOffset>-90170</wp:posOffset>
            </wp:positionV>
            <wp:extent cx="367200" cy="367200"/>
            <wp:effectExtent l="0" t="0" r="0" b="0"/>
            <wp:wrapNone/>
            <wp:docPr id="244" name="Grafik 244" descr="Lu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fik 242" descr="Lupe"/>
                    <pic:cNvPicPr/>
                  </pic:nvPicPr>
                  <pic:blipFill>
                    <a:blip r:embed="rId171">
                      <a:extLst>
                        <a:ext uri="{96DAC541-7B7A-43D3-8B79-37D633B846F1}">
                          <asvg:svgBlip xmlns:asvg="http://schemas.microsoft.com/office/drawing/2016/SVG/main" r:embed="rId172"/>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973609" w:rsidRPr="0087723A">
        <w:rPr>
          <w:rFonts w:eastAsia="Calibri" w:cs="Times New Roman"/>
          <w:szCs w:val="28"/>
          <w:lang w:eastAsia="en-US"/>
        </w:rPr>
        <w:t>Suchen Sie die Wörter!</w:t>
      </w:r>
      <w:r w:rsidR="00973609" w:rsidRPr="00E45D75">
        <w:rPr>
          <w:rFonts w:eastAsia="Calibri" w:cs="Times New Roman"/>
          <w:noProof/>
          <w:szCs w:val="28"/>
          <w:lang w:eastAsia="en-US"/>
        </w:rPr>
        <w:t xml:space="preserve"> </w:t>
      </w:r>
    </w:p>
    <w:p w14:paraId="563C91CE" w14:textId="77777777" w:rsidR="00973609" w:rsidRDefault="00973609" w:rsidP="00973609">
      <w:pPr>
        <w:spacing w:line="259" w:lineRule="auto"/>
        <w:ind w:left="0"/>
        <w:rPr>
          <w:rFonts w:eastAsia="Calibri" w:cs="Times New Roman"/>
          <w:szCs w:val="22"/>
          <w:lang w:eastAsia="en-US"/>
        </w:rPr>
      </w:pPr>
    </w:p>
    <w:tbl>
      <w:tblPr>
        <w:tblStyle w:val="Tabellenraster"/>
        <w:tblW w:w="4340" w:type="pct"/>
        <w:tblInd w:w="425" w:type="dxa"/>
        <w:tblLook w:val="04A0" w:firstRow="1" w:lastRow="0" w:firstColumn="1" w:lastColumn="0" w:noHBand="0" w:noVBand="1"/>
      </w:tblPr>
      <w:tblGrid>
        <w:gridCol w:w="736"/>
        <w:gridCol w:w="737"/>
        <w:gridCol w:w="737"/>
        <w:gridCol w:w="737"/>
        <w:gridCol w:w="737"/>
        <w:gridCol w:w="737"/>
        <w:gridCol w:w="737"/>
        <w:gridCol w:w="737"/>
        <w:gridCol w:w="737"/>
        <w:gridCol w:w="737"/>
        <w:gridCol w:w="737"/>
        <w:gridCol w:w="737"/>
      </w:tblGrid>
      <w:tr w:rsidR="00973609" w:rsidRPr="00DA03F2" w14:paraId="38B52D34" w14:textId="77777777" w:rsidTr="00D04818">
        <w:trPr>
          <w:trHeight w:val="737"/>
        </w:trPr>
        <w:tc>
          <w:tcPr>
            <w:tcW w:w="737" w:type="dxa"/>
            <w:shd w:val="clear" w:color="auto" w:fill="FFFFFF" w:themeFill="background1"/>
            <w:vAlign w:val="center"/>
            <w:hideMark/>
          </w:tcPr>
          <w:p w14:paraId="6CB26BF7" w14:textId="77777777" w:rsidR="00973609" w:rsidRPr="00125D6F" w:rsidRDefault="00973609" w:rsidP="00D04818">
            <w:pPr>
              <w:pStyle w:val="Alpha-LevelKopfzeileABs"/>
              <w:jc w:val="center"/>
              <w:rPr>
                <w:color w:val="auto"/>
                <w:sz w:val="28"/>
                <w:szCs w:val="28"/>
              </w:rPr>
            </w:pPr>
            <w:r w:rsidRPr="00125D6F">
              <w:rPr>
                <w:color w:val="auto"/>
                <w:sz w:val="28"/>
                <w:szCs w:val="28"/>
              </w:rPr>
              <w:t>Z</w:t>
            </w:r>
          </w:p>
        </w:tc>
        <w:tc>
          <w:tcPr>
            <w:tcW w:w="737" w:type="dxa"/>
            <w:shd w:val="clear" w:color="auto" w:fill="FFFFFF" w:themeFill="background1"/>
            <w:vAlign w:val="center"/>
            <w:hideMark/>
          </w:tcPr>
          <w:p w14:paraId="13E4E4A9" w14:textId="77777777" w:rsidR="00973609" w:rsidRPr="00125D6F" w:rsidRDefault="00973609" w:rsidP="00D04818">
            <w:pPr>
              <w:pStyle w:val="Alpha-LevelKopfzeileABs"/>
              <w:jc w:val="center"/>
              <w:rPr>
                <w:color w:val="auto"/>
                <w:sz w:val="28"/>
                <w:szCs w:val="28"/>
              </w:rPr>
            </w:pPr>
            <w:r w:rsidRPr="00125D6F">
              <w:rPr>
                <w:color w:val="auto"/>
                <w:sz w:val="28"/>
                <w:szCs w:val="28"/>
              </w:rPr>
              <w:t>Q</w:t>
            </w:r>
          </w:p>
        </w:tc>
        <w:tc>
          <w:tcPr>
            <w:tcW w:w="737" w:type="dxa"/>
            <w:shd w:val="clear" w:color="auto" w:fill="FFFFFF" w:themeFill="background1"/>
            <w:vAlign w:val="center"/>
            <w:hideMark/>
          </w:tcPr>
          <w:p w14:paraId="4F24D9AC" w14:textId="77777777" w:rsidR="00973609" w:rsidRPr="00125D6F" w:rsidRDefault="00973609"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53BF70C0" w14:textId="77777777" w:rsidR="00973609" w:rsidRPr="00125D6F" w:rsidRDefault="00973609"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72556AB6" w14:textId="77777777" w:rsidR="00973609" w:rsidRPr="00125D6F" w:rsidRDefault="00973609" w:rsidP="00D04818">
            <w:pPr>
              <w:pStyle w:val="Alpha-LevelKopfzeileABs"/>
              <w:jc w:val="center"/>
              <w:rPr>
                <w:color w:val="auto"/>
                <w:sz w:val="28"/>
                <w:szCs w:val="28"/>
              </w:rPr>
            </w:pPr>
            <w:r w:rsidRPr="00125D6F">
              <w:rPr>
                <w:color w:val="auto"/>
                <w:sz w:val="28"/>
                <w:szCs w:val="28"/>
              </w:rPr>
              <w:t>D</w:t>
            </w:r>
          </w:p>
        </w:tc>
        <w:tc>
          <w:tcPr>
            <w:tcW w:w="737" w:type="dxa"/>
            <w:shd w:val="clear" w:color="auto" w:fill="FFFFFF" w:themeFill="background1"/>
            <w:vAlign w:val="center"/>
            <w:hideMark/>
          </w:tcPr>
          <w:p w14:paraId="51EBB6B6" w14:textId="77777777" w:rsidR="00973609" w:rsidRPr="00125D6F" w:rsidRDefault="00973609" w:rsidP="00D04818">
            <w:pPr>
              <w:pStyle w:val="Alpha-LevelKopfzeileABs"/>
              <w:jc w:val="center"/>
              <w:rPr>
                <w:color w:val="auto"/>
                <w:sz w:val="28"/>
                <w:szCs w:val="28"/>
              </w:rPr>
            </w:pPr>
            <w:r w:rsidRPr="00125D6F">
              <w:rPr>
                <w:color w:val="auto"/>
                <w:sz w:val="28"/>
                <w:szCs w:val="28"/>
              </w:rPr>
              <w:t>S</w:t>
            </w:r>
          </w:p>
        </w:tc>
        <w:tc>
          <w:tcPr>
            <w:tcW w:w="737" w:type="dxa"/>
            <w:shd w:val="clear" w:color="auto" w:fill="FFFFFF" w:themeFill="background1"/>
            <w:vAlign w:val="center"/>
            <w:hideMark/>
          </w:tcPr>
          <w:p w14:paraId="5ACD41DA" w14:textId="77777777" w:rsidR="00973609" w:rsidRPr="00125D6F" w:rsidRDefault="00973609" w:rsidP="00D04818">
            <w:pPr>
              <w:pStyle w:val="Alpha-LevelKopfzeileABs"/>
              <w:jc w:val="center"/>
              <w:rPr>
                <w:color w:val="auto"/>
                <w:sz w:val="28"/>
                <w:szCs w:val="28"/>
              </w:rPr>
            </w:pPr>
            <w:r w:rsidRPr="00125D6F">
              <w:rPr>
                <w:color w:val="auto"/>
                <w:sz w:val="28"/>
                <w:szCs w:val="28"/>
              </w:rPr>
              <w:t>L</w:t>
            </w:r>
          </w:p>
        </w:tc>
        <w:tc>
          <w:tcPr>
            <w:tcW w:w="737" w:type="dxa"/>
            <w:shd w:val="clear" w:color="auto" w:fill="FFFFFF" w:themeFill="background1"/>
            <w:vAlign w:val="center"/>
            <w:hideMark/>
          </w:tcPr>
          <w:p w14:paraId="0F642AF4" w14:textId="77777777" w:rsidR="00973609" w:rsidRPr="00125D6F" w:rsidRDefault="00973609"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10D0958E" w14:textId="77777777" w:rsidR="00973609" w:rsidRPr="00125D6F" w:rsidRDefault="00973609" w:rsidP="00D04818">
            <w:pPr>
              <w:pStyle w:val="Alpha-LevelKopfzeileABs"/>
              <w:jc w:val="center"/>
              <w:rPr>
                <w:color w:val="auto"/>
                <w:sz w:val="28"/>
                <w:szCs w:val="28"/>
              </w:rPr>
            </w:pPr>
            <w:r w:rsidRPr="00125D6F">
              <w:rPr>
                <w:color w:val="auto"/>
                <w:sz w:val="28"/>
                <w:szCs w:val="28"/>
              </w:rPr>
              <w:t>H</w:t>
            </w:r>
          </w:p>
        </w:tc>
        <w:tc>
          <w:tcPr>
            <w:tcW w:w="737" w:type="dxa"/>
            <w:shd w:val="clear" w:color="auto" w:fill="FFFFFF" w:themeFill="background1"/>
            <w:vAlign w:val="center"/>
            <w:hideMark/>
          </w:tcPr>
          <w:p w14:paraId="2D0623EE" w14:textId="77777777" w:rsidR="00973609" w:rsidRPr="00125D6F" w:rsidRDefault="00973609"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5F9D35E7" w14:textId="77777777" w:rsidR="00973609" w:rsidRPr="00125D6F" w:rsidRDefault="00973609"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2D29D3F5" w14:textId="77777777" w:rsidR="00973609" w:rsidRPr="00125D6F" w:rsidRDefault="00973609" w:rsidP="00D04818">
            <w:pPr>
              <w:pStyle w:val="Alpha-LevelKopfzeileABs"/>
              <w:jc w:val="center"/>
              <w:rPr>
                <w:color w:val="auto"/>
                <w:sz w:val="28"/>
                <w:szCs w:val="28"/>
              </w:rPr>
            </w:pPr>
            <w:r w:rsidRPr="00125D6F">
              <w:rPr>
                <w:color w:val="auto"/>
                <w:sz w:val="28"/>
                <w:szCs w:val="28"/>
              </w:rPr>
              <w:t>Q</w:t>
            </w:r>
          </w:p>
        </w:tc>
      </w:tr>
      <w:tr w:rsidR="00973609" w:rsidRPr="00DA03F2" w14:paraId="70DE0977" w14:textId="77777777" w:rsidTr="00D04818">
        <w:trPr>
          <w:trHeight w:val="737"/>
        </w:trPr>
        <w:tc>
          <w:tcPr>
            <w:tcW w:w="737" w:type="dxa"/>
            <w:shd w:val="clear" w:color="auto" w:fill="FFFFFF" w:themeFill="background1"/>
            <w:vAlign w:val="center"/>
            <w:hideMark/>
          </w:tcPr>
          <w:p w14:paraId="1993FD82" w14:textId="77777777" w:rsidR="00973609" w:rsidRPr="00125D6F" w:rsidRDefault="00973609" w:rsidP="00D04818">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5D7120FE" w14:textId="77777777" w:rsidR="00973609" w:rsidRPr="00125D6F" w:rsidRDefault="00973609"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580B9606" w14:textId="77777777" w:rsidR="00973609" w:rsidRPr="00125D6F" w:rsidRDefault="00973609"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4F8757A5" w14:textId="77777777" w:rsidR="00973609" w:rsidRPr="00125D6F" w:rsidRDefault="00973609"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163A2B43" w14:textId="77777777" w:rsidR="00973609" w:rsidRPr="00125D6F" w:rsidRDefault="00973609" w:rsidP="00D04818">
            <w:pPr>
              <w:pStyle w:val="Alpha-LevelKopfzeileABs"/>
              <w:jc w:val="center"/>
              <w:rPr>
                <w:color w:val="auto"/>
                <w:sz w:val="28"/>
                <w:szCs w:val="28"/>
              </w:rPr>
            </w:pPr>
            <w:r w:rsidRPr="00125D6F">
              <w:rPr>
                <w:color w:val="auto"/>
                <w:sz w:val="28"/>
                <w:szCs w:val="28"/>
              </w:rPr>
              <w:t>U</w:t>
            </w:r>
          </w:p>
        </w:tc>
        <w:tc>
          <w:tcPr>
            <w:tcW w:w="737" w:type="dxa"/>
            <w:shd w:val="clear" w:color="auto" w:fill="FFFFFF" w:themeFill="background1"/>
            <w:vAlign w:val="center"/>
            <w:hideMark/>
          </w:tcPr>
          <w:p w14:paraId="509A6668" w14:textId="77777777" w:rsidR="00973609" w:rsidRPr="00125D6F" w:rsidRDefault="00973609" w:rsidP="00D04818">
            <w:pPr>
              <w:pStyle w:val="Alpha-LevelKopfzeileABs"/>
              <w:jc w:val="center"/>
              <w:rPr>
                <w:color w:val="auto"/>
                <w:sz w:val="28"/>
                <w:szCs w:val="28"/>
              </w:rPr>
            </w:pPr>
            <w:r w:rsidRPr="00125D6F">
              <w:rPr>
                <w:color w:val="auto"/>
                <w:sz w:val="28"/>
                <w:szCs w:val="28"/>
              </w:rPr>
              <w:t>G</w:t>
            </w:r>
          </w:p>
        </w:tc>
        <w:tc>
          <w:tcPr>
            <w:tcW w:w="737" w:type="dxa"/>
            <w:shd w:val="clear" w:color="auto" w:fill="FFFFFF" w:themeFill="background1"/>
            <w:vAlign w:val="center"/>
            <w:hideMark/>
          </w:tcPr>
          <w:p w14:paraId="4E577F0B" w14:textId="77777777" w:rsidR="00973609" w:rsidRPr="00125D6F" w:rsidRDefault="00973609"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0DB1ABFB" w14:textId="77777777" w:rsidR="00973609" w:rsidRPr="00125D6F" w:rsidRDefault="00973609" w:rsidP="00D04818">
            <w:pPr>
              <w:pStyle w:val="Alpha-LevelKopfzeileABs"/>
              <w:jc w:val="center"/>
              <w:rPr>
                <w:color w:val="auto"/>
                <w:sz w:val="28"/>
                <w:szCs w:val="28"/>
              </w:rPr>
            </w:pPr>
            <w:r w:rsidRPr="00125D6F">
              <w:rPr>
                <w:color w:val="auto"/>
                <w:sz w:val="28"/>
                <w:szCs w:val="28"/>
              </w:rPr>
              <w:t>Y</w:t>
            </w:r>
          </w:p>
        </w:tc>
        <w:tc>
          <w:tcPr>
            <w:tcW w:w="737" w:type="dxa"/>
            <w:shd w:val="clear" w:color="auto" w:fill="FFFFFF" w:themeFill="background1"/>
            <w:vAlign w:val="center"/>
            <w:hideMark/>
          </w:tcPr>
          <w:p w14:paraId="741F6DA2" w14:textId="77777777" w:rsidR="00973609" w:rsidRPr="00125D6F" w:rsidRDefault="00973609"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74BDDB8E" w14:textId="77777777" w:rsidR="00973609" w:rsidRPr="00125D6F" w:rsidRDefault="00973609" w:rsidP="00D04818">
            <w:pPr>
              <w:pStyle w:val="Alpha-LevelKopfzeileABs"/>
              <w:jc w:val="center"/>
              <w:rPr>
                <w:color w:val="auto"/>
                <w:sz w:val="28"/>
                <w:szCs w:val="28"/>
              </w:rPr>
            </w:pPr>
            <w:r w:rsidRPr="00125D6F">
              <w:rPr>
                <w:color w:val="auto"/>
                <w:sz w:val="28"/>
                <w:szCs w:val="28"/>
              </w:rPr>
              <w:t>Z</w:t>
            </w:r>
          </w:p>
        </w:tc>
        <w:tc>
          <w:tcPr>
            <w:tcW w:w="737" w:type="dxa"/>
            <w:shd w:val="clear" w:color="auto" w:fill="FFFFFF" w:themeFill="background1"/>
            <w:vAlign w:val="center"/>
            <w:hideMark/>
          </w:tcPr>
          <w:p w14:paraId="329CD298" w14:textId="77777777" w:rsidR="00973609" w:rsidRPr="00125D6F" w:rsidRDefault="00973609"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4547DC5F" w14:textId="77777777" w:rsidR="00973609" w:rsidRPr="00125D6F" w:rsidRDefault="00973609" w:rsidP="00D04818">
            <w:pPr>
              <w:pStyle w:val="Alpha-LevelKopfzeileABs"/>
              <w:jc w:val="center"/>
              <w:rPr>
                <w:color w:val="auto"/>
                <w:sz w:val="28"/>
                <w:szCs w:val="28"/>
              </w:rPr>
            </w:pPr>
            <w:r w:rsidRPr="00125D6F">
              <w:rPr>
                <w:color w:val="auto"/>
                <w:sz w:val="28"/>
                <w:szCs w:val="28"/>
              </w:rPr>
              <w:t>N</w:t>
            </w:r>
          </w:p>
        </w:tc>
      </w:tr>
      <w:tr w:rsidR="00973609" w:rsidRPr="00DA03F2" w14:paraId="7D9FB333" w14:textId="77777777" w:rsidTr="00D04818">
        <w:trPr>
          <w:trHeight w:val="737"/>
        </w:trPr>
        <w:tc>
          <w:tcPr>
            <w:tcW w:w="737" w:type="dxa"/>
            <w:shd w:val="clear" w:color="auto" w:fill="FFFFFF" w:themeFill="background1"/>
            <w:vAlign w:val="center"/>
            <w:hideMark/>
          </w:tcPr>
          <w:p w14:paraId="111E1C16" w14:textId="77777777" w:rsidR="00973609" w:rsidRPr="00125D6F" w:rsidRDefault="00973609" w:rsidP="00D04818">
            <w:pPr>
              <w:pStyle w:val="Alpha-LevelKopfzeileABs"/>
              <w:jc w:val="center"/>
              <w:rPr>
                <w:color w:val="auto"/>
                <w:sz w:val="28"/>
                <w:szCs w:val="28"/>
              </w:rPr>
            </w:pPr>
            <w:r w:rsidRPr="00125D6F">
              <w:rPr>
                <w:color w:val="auto"/>
                <w:sz w:val="28"/>
                <w:szCs w:val="28"/>
              </w:rPr>
              <w:t>W</w:t>
            </w:r>
          </w:p>
        </w:tc>
        <w:tc>
          <w:tcPr>
            <w:tcW w:w="737" w:type="dxa"/>
            <w:shd w:val="clear" w:color="auto" w:fill="FFFFFF" w:themeFill="background1"/>
            <w:vAlign w:val="center"/>
            <w:hideMark/>
          </w:tcPr>
          <w:p w14:paraId="4B28233A" w14:textId="77777777" w:rsidR="00973609" w:rsidRPr="00125D6F" w:rsidRDefault="00973609"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5DDC3A7D" w14:textId="77777777" w:rsidR="00973609" w:rsidRPr="00125D6F" w:rsidRDefault="00973609" w:rsidP="00D04818">
            <w:pPr>
              <w:pStyle w:val="Alpha-LevelKopfzeileABs"/>
              <w:jc w:val="center"/>
              <w:rPr>
                <w:color w:val="auto"/>
                <w:sz w:val="28"/>
                <w:szCs w:val="28"/>
              </w:rPr>
            </w:pPr>
            <w:r w:rsidRPr="00125D6F">
              <w:rPr>
                <w:color w:val="auto"/>
                <w:sz w:val="28"/>
                <w:szCs w:val="28"/>
              </w:rPr>
              <w:t>Ü</w:t>
            </w:r>
          </w:p>
        </w:tc>
        <w:tc>
          <w:tcPr>
            <w:tcW w:w="737" w:type="dxa"/>
            <w:shd w:val="clear" w:color="auto" w:fill="FFFFFF" w:themeFill="background1"/>
            <w:vAlign w:val="center"/>
            <w:hideMark/>
          </w:tcPr>
          <w:p w14:paraId="64BCC61E" w14:textId="77777777" w:rsidR="00973609" w:rsidRPr="00125D6F" w:rsidRDefault="00973609" w:rsidP="00D04818">
            <w:pPr>
              <w:pStyle w:val="Alpha-LevelKopfzeileABs"/>
              <w:jc w:val="center"/>
              <w:rPr>
                <w:color w:val="auto"/>
                <w:sz w:val="28"/>
                <w:szCs w:val="28"/>
              </w:rPr>
            </w:pPr>
            <w:r w:rsidRPr="00125D6F">
              <w:rPr>
                <w:color w:val="auto"/>
                <w:sz w:val="28"/>
                <w:szCs w:val="28"/>
              </w:rPr>
              <w:t>H</w:t>
            </w:r>
          </w:p>
        </w:tc>
        <w:tc>
          <w:tcPr>
            <w:tcW w:w="737" w:type="dxa"/>
            <w:shd w:val="clear" w:color="auto" w:fill="FFFFFF" w:themeFill="background1"/>
            <w:vAlign w:val="center"/>
            <w:hideMark/>
          </w:tcPr>
          <w:p w14:paraId="39095EA4" w14:textId="77777777" w:rsidR="00973609" w:rsidRPr="00125D6F" w:rsidRDefault="00973609" w:rsidP="00D04818">
            <w:pPr>
              <w:pStyle w:val="Alpha-LevelKopfzeileABs"/>
              <w:jc w:val="center"/>
              <w:rPr>
                <w:color w:val="auto"/>
                <w:sz w:val="28"/>
                <w:szCs w:val="28"/>
              </w:rPr>
            </w:pPr>
            <w:r w:rsidRPr="00125D6F">
              <w:rPr>
                <w:color w:val="auto"/>
                <w:sz w:val="28"/>
                <w:szCs w:val="28"/>
              </w:rPr>
              <w:t>M</w:t>
            </w:r>
          </w:p>
        </w:tc>
        <w:tc>
          <w:tcPr>
            <w:tcW w:w="737" w:type="dxa"/>
            <w:shd w:val="clear" w:color="auto" w:fill="FFFFFF" w:themeFill="background1"/>
            <w:vAlign w:val="center"/>
            <w:hideMark/>
          </w:tcPr>
          <w:p w14:paraId="37808914" w14:textId="77777777" w:rsidR="00973609" w:rsidRPr="00125D6F" w:rsidRDefault="00973609"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59179364" w14:textId="77777777" w:rsidR="00973609" w:rsidRPr="00125D6F" w:rsidRDefault="00973609" w:rsidP="00D04818">
            <w:pPr>
              <w:pStyle w:val="Alpha-LevelKopfzeileABs"/>
              <w:jc w:val="center"/>
              <w:rPr>
                <w:color w:val="auto"/>
                <w:sz w:val="28"/>
                <w:szCs w:val="28"/>
              </w:rPr>
            </w:pPr>
            <w:r w:rsidRPr="00125D6F">
              <w:rPr>
                <w:color w:val="auto"/>
                <w:sz w:val="28"/>
                <w:szCs w:val="28"/>
              </w:rPr>
              <w:t>K</w:t>
            </w:r>
          </w:p>
        </w:tc>
        <w:tc>
          <w:tcPr>
            <w:tcW w:w="737" w:type="dxa"/>
            <w:shd w:val="clear" w:color="auto" w:fill="FFFFFF" w:themeFill="background1"/>
            <w:vAlign w:val="center"/>
            <w:hideMark/>
          </w:tcPr>
          <w:p w14:paraId="787E35F9" w14:textId="77777777" w:rsidR="00973609" w:rsidRPr="00125D6F" w:rsidRDefault="00973609"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1CE978B6" w14:textId="77777777" w:rsidR="00973609" w:rsidRPr="00125D6F" w:rsidRDefault="00973609" w:rsidP="00D04818">
            <w:pPr>
              <w:pStyle w:val="Alpha-LevelKopfzeileABs"/>
              <w:jc w:val="center"/>
              <w:rPr>
                <w:color w:val="auto"/>
                <w:sz w:val="28"/>
                <w:szCs w:val="28"/>
              </w:rPr>
            </w:pPr>
            <w:r w:rsidRPr="00125D6F">
              <w:rPr>
                <w:color w:val="auto"/>
                <w:sz w:val="28"/>
                <w:szCs w:val="28"/>
              </w:rPr>
              <w:t>U</w:t>
            </w:r>
          </w:p>
        </w:tc>
        <w:tc>
          <w:tcPr>
            <w:tcW w:w="737" w:type="dxa"/>
            <w:shd w:val="clear" w:color="auto" w:fill="FFFFFF" w:themeFill="background1"/>
            <w:vAlign w:val="center"/>
            <w:hideMark/>
          </w:tcPr>
          <w:p w14:paraId="43C89D48" w14:textId="77777777" w:rsidR="00973609" w:rsidRPr="00125D6F" w:rsidRDefault="00973609" w:rsidP="00D04818">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0246B1B8" w14:textId="77777777" w:rsidR="00973609" w:rsidRPr="00125D6F" w:rsidRDefault="00973609" w:rsidP="00D04818">
            <w:pPr>
              <w:pStyle w:val="Alpha-LevelKopfzeileABs"/>
              <w:jc w:val="center"/>
              <w:rPr>
                <w:color w:val="auto"/>
                <w:sz w:val="28"/>
                <w:szCs w:val="28"/>
              </w:rPr>
            </w:pPr>
            <w:r w:rsidRPr="00125D6F">
              <w:rPr>
                <w:color w:val="auto"/>
                <w:sz w:val="28"/>
                <w:szCs w:val="28"/>
              </w:rPr>
              <w:t>I</w:t>
            </w:r>
          </w:p>
        </w:tc>
        <w:tc>
          <w:tcPr>
            <w:tcW w:w="737" w:type="dxa"/>
            <w:shd w:val="clear" w:color="auto" w:fill="FFFFFF" w:themeFill="background1"/>
            <w:vAlign w:val="center"/>
            <w:hideMark/>
          </w:tcPr>
          <w:p w14:paraId="6D1C9C29" w14:textId="77777777" w:rsidR="00973609" w:rsidRPr="00125D6F" w:rsidRDefault="00973609" w:rsidP="00D04818">
            <w:pPr>
              <w:pStyle w:val="Alpha-LevelKopfzeileABs"/>
              <w:jc w:val="center"/>
              <w:rPr>
                <w:color w:val="auto"/>
                <w:sz w:val="28"/>
                <w:szCs w:val="28"/>
              </w:rPr>
            </w:pPr>
            <w:r w:rsidRPr="00125D6F">
              <w:rPr>
                <w:color w:val="auto"/>
                <w:sz w:val="28"/>
                <w:szCs w:val="28"/>
              </w:rPr>
              <w:t>H</w:t>
            </w:r>
          </w:p>
        </w:tc>
      </w:tr>
      <w:tr w:rsidR="00973609" w:rsidRPr="00DA03F2" w14:paraId="17093DF4" w14:textId="77777777" w:rsidTr="00D04818">
        <w:trPr>
          <w:trHeight w:val="737"/>
        </w:trPr>
        <w:tc>
          <w:tcPr>
            <w:tcW w:w="737" w:type="dxa"/>
            <w:shd w:val="clear" w:color="auto" w:fill="FFFFFF" w:themeFill="background1"/>
            <w:vAlign w:val="center"/>
            <w:hideMark/>
          </w:tcPr>
          <w:p w14:paraId="72AAA86E" w14:textId="77777777" w:rsidR="00973609" w:rsidRPr="00125D6F" w:rsidRDefault="00973609"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180C7C60" w14:textId="77777777" w:rsidR="00973609" w:rsidRPr="00125D6F" w:rsidRDefault="00973609" w:rsidP="00D04818">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320C1E75" w14:textId="77777777" w:rsidR="00973609" w:rsidRPr="00125D6F" w:rsidRDefault="00973609"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15F92F18" w14:textId="77777777" w:rsidR="00973609" w:rsidRPr="00125D6F" w:rsidRDefault="00973609" w:rsidP="00D04818">
            <w:pPr>
              <w:pStyle w:val="Alpha-LevelKopfzeileABs"/>
              <w:jc w:val="center"/>
              <w:rPr>
                <w:color w:val="auto"/>
                <w:sz w:val="28"/>
                <w:szCs w:val="28"/>
              </w:rPr>
            </w:pPr>
            <w:r w:rsidRPr="00125D6F">
              <w:rPr>
                <w:color w:val="auto"/>
                <w:sz w:val="28"/>
                <w:szCs w:val="28"/>
              </w:rPr>
              <w:t>O</w:t>
            </w:r>
          </w:p>
        </w:tc>
        <w:tc>
          <w:tcPr>
            <w:tcW w:w="737" w:type="dxa"/>
            <w:shd w:val="clear" w:color="auto" w:fill="FFFFFF" w:themeFill="background1"/>
            <w:vAlign w:val="center"/>
            <w:hideMark/>
          </w:tcPr>
          <w:p w14:paraId="1390753A" w14:textId="77777777" w:rsidR="00973609" w:rsidRPr="00125D6F" w:rsidRDefault="00973609" w:rsidP="00D04818">
            <w:pPr>
              <w:pStyle w:val="Alpha-LevelKopfzeileABs"/>
              <w:jc w:val="center"/>
              <w:rPr>
                <w:color w:val="auto"/>
                <w:sz w:val="28"/>
                <w:szCs w:val="28"/>
              </w:rPr>
            </w:pPr>
            <w:r w:rsidRPr="00125D6F">
              <w:rPr>
                <w:color w:val="auto"/>
                <w:sz w:val="28"/>
                <w:szCs w:val="28"/>
              </w:rPr>
              <w:t>Y</w:t>
            </w:r>
          </w:p>
        </w:tc>
        <w:tc>
          <w:tcPr>
            <w:tcW w:w="737" w:type="dxa"/>
            <w:shd w:val="clear" w:color="auto" w:fill="FFFFFF" w:themeFill="background1"/>
            <w:vAlign w:val="center"/>
            <w:hideMark/>
          </w:tcPr>
          <w:p w14:paraId="27EDECD1" w14:textId="77777777" w:rsidR="00973609" w:rsidRPr="00125D6F" w:rsidRDefault="00973609" w:rsidP="00D04818">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6DA2D0FC" w14:textId="77777777" w:rsidR="00973609" w:rsidRPr="00125D6F" w:rsidRDefault="00973609"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1A384331" w14:textId="77777777" w:rsidR="00973609" w:rsidRPr="00125D6F" w:rsidRDefault="00973609"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7B767B26" w14:textId="77777777" w:rsidR="00973609" w:rsidRPr="00125D6F" w:rsidRDefault="00973609" w:rsidP="00D04818">
            <w:pPr>
              <w:pStyle w:val="Alpha-LevelKopfzeileABs"/>
              <w:jc w:val="center"/>
              <w:rPr>
                <w:color w:val="auto"/>
                <w:sz w:val="28"/>
                <w:szCs w:val="28"/>
              </w:rPr>
            </w:pPr>
            <w:r w:rsidRPr="00125D6F">
              <w:rPr>
                <w:color w:val="auto"/>
                <w:sz w:val="28"/>
                <w:szCs w:val="28"/>
              </w:rPr>
              <w:t>S</w:t>
            </w:r>
          </w:p>
        </w:tc>
        <w:tc>
          <w:tcPr>
            <w:tcW w:w="737" w:type="dxa"/>
            <w:shd w:val="clear" w:color="auto" w:fill="FFFFFF" w:themeFill="background1"/>
            <w:vAlign w:val="center"/>
            <w:hideMark/>
          </w:tcPr>
          <w:p w14:paraId="0B5F6488" w14:textId="77777777" w:rsidR="00973609" w:rsidRPr="00125D6F" w:rsidRDefault="00973609"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65A07578" w14:textId="77777777" w:rsidR="00973609" w:rsidRPr="00125D6F" w:rsidRDefault="00973609" w:rsidP="00D04818">
            <w:pPr>
              <w:pStyle w:val="Alpha-LevelKopfzeileABs"/>
              <w:jc w:val="center"/>
              <w:rPr>
                <w:color w:val="auto"/>
                <w:sz w:val="28"/>
                <w:szCs w:val="28"/>
              </w:rPr>
            </w:pPr>
            <w:r w:rsidRPr="00125D6F">
              <w:rPr>
                <w:color w:val="auto"/>
                <w:sz w:val="28"/>
                <w:szCs w:val="28"/>
              </w:rPr>
              <w:t>S</w:t>
            </w:r>
          </w:p>
        </w:tc>
        <w:tc>
          <w:tcPr>
            <w:tcW w:w="737" w:type="dxa"/>
            <w:shd w:val="clear" w:color="auto" w:fill="FFFFFF" w:themeFill="background1"/>
            <w:vAlign w:val="center"/>
            <w:hideMark/>
          </w:tcPr>
          <w:p w14:paraId="57C7620C" w14:textId="77777777" w:rsidR="00973609" w:rsidRPr="00125D6F" w:rsidRDefault="00973609" w:rsidP="00D04818">
            <w:pPr>
              <w:pStyle w:val="Alpha-LevelKopfzeileABs"/>
              <w:jc w:val="center"/>
              <w:rPr>
                <w:color w:val="auto"/>
                <w:sz w:val="28"/>
                <w:szCs w:val="28"/>
              </w:rPr>
            </w:pPr>
            <w:r w:rsidRPr="00125D6F">
              <w:rPr>
                <w:color w:val="auto"/>
                <w:sz w:val="28"/>
                <w:szCs w:val="28"/>
              </w:rPr>
              <w:t>P</w:t>
            </w:r>
          </w:p>
        </w:tc>
      </w:tr>
      <w:tr w:rsidR="00973609" w:rsidRPr="00DA03F2" w14:paraId="23462944" w14:textId="77777777" w:rsidTr="00D04818">
        <w:trPr>
          <w:trHeight w:val="737"/>
        </w:trPr>
        <w:tc>
          <w:tcPr>
            <w:tcW w:w="737" w:type="dxa"/>
            <w:shd w:val="clear" w:color="auto" w:fill="FFFFFF" w:themeFill="background1"/>
            <w:vAlign w:val="center"/>
            <w:hideMark/>
          </w:tcPr>
          <w:p w14:paraId="589A7A14" w14:textId="77777777" w:rsidR="00973609" w:rsidRPr="00125D6F" w:rsidRDefault="00973609"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394A3333" w14:textId="77777777" w:rsidR="00973609" w:rsidRPr="00125D6F" w:rsidRDefault="00973609" w:rsidP="00D04818">
            <w:pPr>
              <w:pStyle w:val="Alpha-LevelKopfzeileABs"/>
              <w:jc w:val="center"/>
              <w:rPr>
                <w:color w:val="auto"/>
                <w:sz w:val="28"/>
                <w:szCs w:val="28"/>
              </w:rPr>
            </w:pPr>
            <w:r w:rsidRPr="00125D6F">
              <w:rPr>
                <w:color w:val="auto"/>
                <w:sz w:val="28"/>
                <w:szCs w:val="28"/>
              </w:rPr>
              <w:t>D</w:t>
            </w:r>
          </w:p>
        </w:tc>
        <w:tc>
          <w:tcPr>
            <w:tcW w:w="737" w:type="dxa"/>
            <w:shd w:val="clear" w:color="auto" w:fill="FFFFFF" w:themeFill="background1"/>
            <w:vAlign w:val="center"/>
            <w:hideMark/>
          </w:tcPr>
          <w:p w14:paraId="6E9AEE83" w14:textId="77777777" w:rsidR="00973609" w:rsidRPr="00125D6F" w:rsidRDefault="00973609" w:rsidP="00D04818">
            <w:pPr>
              <w:pStyle w:val="Alpha-LevelKopfzeileABs"/>
              <w:jc w:val="center"/>
              <w:rPr>
                <w:color w:val="auto"/>
                <w:sz w:val="28"/>
                <w:szCs w:val="28"/>
              </w:rPr>
            </w:pPr>
            <w:r w:rsidRPr="00125D6F">
              <w:rPr>
                <w:color w:val="auto"/>
                <w:sz w:val="28"/>
                <w:szCs w:val="28"/>
              </w:rPr>
              <w:t>D</w:t>
            </w:r>
          </w:p>
        </w:tc>
        <w:tc>
          <w:tcPr>
            <w:tcW w:w="737" w:type="dxa"/>
            <w:shd w:val="clear" w:color="auto" w:fill="FFFFFF" w:themeFill="background1"/>
            <w:vAlign w:val="center"/>
            <w:hideMark/>
          </w:tcPr>
          <w:p w14:paraId="48BD0044" w14:textId="77777777" w:rsidR="00973609" w:rsidRPr="00125D6F" w:rsidRDefault="00973609" w:rsidP="00D04818">
            <w:pPr>
              <w:pStyle w:val="Alpha-LevelKopfzeileABs"/>
              <w:jc w:val="center"/>
              <w:rPr>
                <w:color w:val="auto"/>
                <w:sz w:val="28"/>
                <w:szCs w:val="28"/>
              </w:rPr>
            </w:pPr>
            <w:r w:rsidRPr="00125D6F">
              <w:rPr>
                <w:color w:val="auto"/>
                <w:sz w:val="28"/>
                <w:szCs w:val="28"/>
              </w:rPr>
              <w:t>G</w:t>
            </w:r>
          </w:p>
        </w:tc>
        <w:tc>
          <w:tcPr>
            <w:tcW w:w="737" w:type="dxa"/>
            <w:shd w:val="clear" w:color="auto" w:fill="FFFFFF" w:themeFill="background1"/>
            <w:vAlign w:val="center"/>
            <w:hideMark/>
          </w:tcPr>
          <w:p w14:paraId="15C0011B" w14:textId="77777777" w:rsidR="00973609" w:rsidRPr="00125D6F" w:rsidRDefault="00973609" w:rsidP="00D04818">
            <w:pPr>
              <w:pStyle w:val="Alpha-LevelKopfzeileABs"/>
              <w:jc w:val="center"/>
              <w:rPr>
                <w:color w:val="auto"/>
                <w:sz w:val="28"/>
                <w:szCs w:val="28"/>
              </w:rPr>
            </w:pPr>
            <w:r w:rsidRPr="00125D6F">
              <w:rPr>
                <w:color w:val="auto"/>
                <w:sz w:val="28"/>
                <w:szCs w:val="28"/>
              </w:rPr>
              <w:t>L</w:t>
            </w:r>
          </w:p>
        </w:tc>
        <w:tc>
          <w:tcPr>
            <w:tcW w:w="737" w:type="dxa"/>
            <w:shd w:val="clear" w:color="auto" w:fill="FFFFFF" w:themeFill="background1"/>
            <w:vAlign w:val="center"/>
            <w:hideMark/>
          </w:tcPr>
          <w:p w14:paraId="01F71878" w14:textId="77777777" w:rsidR="00973609" w:rsidRPr="00125D6F" w:rsidRDefault="00973609" w:rsidP="00D04818">
            <w:pPr>
              <w:pStyle w:val="Alpha-LevelKopfzeileABs"/>
              <w:jc w:val="center"/>
              <w:rPr>
                <w:color w:val="auto"/>
                <w:sz w:val="28"/>
                <w:szCs w:val="28"/>
              </w:rPr>
            </w:pPr>
            <w:r w:rsidRPr="00125D6F">
              <w:rPr>
                <w:color w:val="auto"/>
                <w:sz w:val="28"/>
                <w:szCs w:val="28"/>
              </w:rPr>
              <w:t>U</w:t>
            </w:r>
          </w:p>
        </w:tc>
        <w:tc>
          <w:tcPr>
            <w:tcW w:w="737" w:type="dxa"/>
            <w:shd w:val="clear" w:color="auto" w:fill="FFFFFF" w:themeFill="background1"/>
            <w:vAlign w:val="center"/>
            <w:hideMark/>
          </w:tcPr>
          <w:p w14:paraId="7F7254C9" w14:textId="77777777" w:rsidR="00973609" w:rsidRPr="00125D6F" w:rsidRDefault="00973609"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602B8EC4" w14:textId="77777777" w:rsidR="00973609" w:rsidRPr="00125D6F" w:rsidRDefault="00973609"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0210EDC4" w14:textId="77777777" w:rsidR="00973609" w:rsidRPr="00125D6F" w:rsidRDefault="00973609"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5E7E35A5" w14:textId="77777777" w:rsidR="00973609" w:rsidRPr="00125D6F" w:rsidRDefault="00973609" w:rsidP="00D04818">
            <w:pPr>
              <w:pStyle w:val="Alpha-LevelKopfzeileABs"/>
              <w:jc w:val="center"/>
              <w:rPr>
                <w:color w:val="auto"/>
                <w:sz w:val="28"/>
                <w:szCs w:val="28"/>
              </w:rPr>
            </w:pPr>
            <w:r w:rsidRPr="00125D6F">
              <w:rPr>
                <w:color w:val="auto"/>
                <w:sz w:val="28"/>
                <w:szCs w:val="28"/>
              </w:rPr>
              <w:t>K</w:t>
            </w:r>
          </w:p>
        </w:tc>
        <w:tc>
          <w:tcPr>
            <w:tcW w:w="737" w:type="dxa"/>
            <w:shd w:val="clear" w:color="auto" w:fill="FFFFFF" w:themeFill="background1"/>
            <w:vAlign w:val="center"/>
            <w:hideMark/>
          </w:tcPr>
          <w:p w14:paraId="2ADCD2B0" w14:textId="77777777" w:rsidR="00973609" w:rsidRPr="00125D6F" w:rsidRDefault="00973609"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748B68F3" w14:textId="77777777" w:rsidR="00973609" w:rsidRPr="00125D6F" w:rsidRDefault="00973609" w:rsidP="00D04818">
            <w:pPr>
              <w:pStyle w:val="Alpha-LevelKopfzeileABs"/>
              <w:jc w:val="center"/>
              <w:rPr>
                <w:color w:val="auto"/>
                <w:sz w:val="28"/>
                <w:szCs w:val="28"/>
              </w:rPr>
            </w:pPr>
            <w:r w:rsidRPr="00125D6F">
              <w:rPr>
                <w:color w:val="auto"/>
                <w:sz w:val="28"/>
                <w:szCs w:val="28"/>
              </w:rPr>
              <w:t>A</w:t>
            </w:r>
          </w:p>
        </w:tc>
      </w:tr>
      <w:tr w:rsidR="00973609" w:rsidRPr="00DA03F2" w14:paraId="6B60ED27" w14:textId="77777777" w:rsidTr="00D04818">
        <w:trPr>
          <w:trHeight w:val="737"/>
        </w:trPr>
        <w:tc>
          <w:tcPr>
            <w:tcW w:w="737" w:type="dxa"/>
            <w:shd w:val="clear" w:color="auto" w:fill="FFFFFF" w:themeFill="background1"/>
            <w:vAlign w:val="center"/>
            <w:hideMark/>
          </w:tcPr>
          <w:p w14:paraId="55A9DA43" w14:textId="77777777" w:rsidR="00973609" w:rsidRPr="00125D6F" w:rsidRDefault="00973609"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70271DE5" w14:textId="77777777" w:rsidR="00973609" w:rsidRPr="00125D6F" w:rsidRDefault="00973609" w:rsidP="00D04818">
            <w:pPr>
              <w:pStyle w:val="Alpha-LevelKopfzeileABs"/>
              <w:jc w:val="center"/>
              <w:rPr>
                <w:color w:val="auto"/>
                <w:sz w:val="28"/>
                <w:szCs w:val="28"/>
              </w:rPr>
            </w:pPr>
            <w:r w:rsidRPr="00125D6F">
              <w:rPr>
                <w:color w:val="auto"/>
                <w:sz w:val="28"/>
                <w:szCs w:val="28"/>
              </w:rPr>
              <w:t>L</w:t>
            </w:r>
          </w:p>
        </w:tc>
        <w:tc>
          <w:tcPr>
            <w:tcW w:w="737" w:type="dxa"/>
            <w:shd w:val="clear" w:color="auto" w:fill="FFFFFF" w:themeFill="background1"/>
            <w:vAlign w:val="center"/>
            <w:hideMark/>
          </w:tcPr>
          <w:p w14:paraId="27B2C710" w14:textId="77777777" w:rsidR="00973609" w:rsidRPr="00125D6F" w:rsidRDefault="00973609" w:rsidP="00D04818">
            <w:pPr>
              <w:pStyle w:val="Alpha-LevelKopfzeileABs"/>
              <w:jc w:val="center"/>
              <w:rPr>
                <w:color w:val="auto"/>
                <w:sz w:val="28"/>
                <w:szCs w:val="28"/>
              </w:rPr>
            </w:pPr>
            <w:r w:rsidRPr="00125D6F">
              <w:rPr>
                <w:color w:val="auto"/>
                <w:sz w:val="28"/>
                <w:szCs w:val="28"/>
              </w:rPr>
              <w:t>D</w:t>
            </w:r>
          </w:p>
        </w:tc>
        <w:tc>
          <w:tcPr>
            <w:tcW w:w="737" w:type="dxa"/>
            <w:shd w:val="clear" w:color="auto" w:fill="FFFFFF" w:themeFill="background1"/>
            <w:vAlign w:val="center"/>
            <w:hideMark/>
          </w:tcPr>
          <w:p w14:paraId="108B87CF" w14:textId="77777777" w:rsidR="00973609" w:rsidRPr="00125D6F" w:rsidRDefault="00973609" w:rsidP="00D04818">
            <w:pPr>
              <w:pStyle w:val="Alpha-LevelKopfzeileABs"/>
              <w:jc w:val="center"/>
              <w:rPr>
                <w:color w:val="auto"/>
                <w:sz w:val="28"/>
                <w:szCs w:val="28"/>
              </w:rPr>
            </w:pPr>
            <w:r w:rsidRPr="00125D6F">
              <w:rPr>
                <w:color w:val="auto"/>
                <w:sz w:val="28"/>
                <w:szCs w:val="28"/>
              </w:rPr>
              <w:t>M</w:t>
            </w:r>
          </w:p>
        </w:tc>
        <w:tc>
          <w:tcPr>
            <w:tcW w:w="737" w:type="dxa"/>
            <w:shd w:val="clear" w:color="auto" w:fill="FFFFFF" w:themeFill="background1"/>
            <w:vAlign w:val="center"/>
            <w:hideMark/>
          </w:tcPr>
          <w:p w14:paraId="53E5BF41" w14:textId="77777777" w:rsidR="00973609" w:rsidRPr="00125D6F" w:rsidRDefault="00973609"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2FE6FD27" w14:textId="77777777" w:rsidR="00973609" w:rsidRPr="00125D6F" w:rsidRDefault="00973609" w:rsidP="00D04818">
            <w:pPr>
              <w:pStyle w:val="Alpha-LevelKopfzeileABs"/>
              <w:jc w:val="center"/>
              <w:rPr>
                <w:color w:val="auto"/>
                <w:sz w:val="28"/>
                <w:szCs w:val="28"/>
              </w:rPr>
            </w:pPr>
            <w:r w:rsidRPr="00125D6F">
              <w:rPr>
                <w:color w:val="auto"/>
                <w:sz w:val="28"/>
                <w:szCs w:val="28"/>
              </w:rPr>
              <w:t>P</w:t>
            </w:r>
          </w:p>
        </w:tc>
        <w:tc>
          <w:tcPr>
            <w:tcW w:w="737" w:type="dxa"/>
            <w:shd w:val="clear" w:color="auto" w:fill="FFFFFF" w:themeFill="background1"/>
            <w:vAlign w:val="center"/>
            <w:hideMark/>
          </w:tcPr>
          <w:p w14:paraId="4B8A8128" w14:textId="77777777" w:rsidR="00973609" w:rsidRPr="00125D6F" w:rsidRDefault="00973609" w:rsidP="00D04818">
            <w:pPr>
              <w:pStyle w:val="Alpha-LevelKopfzeileABs"/>
              <w:jc w:val="center"/>
              <w:rPr>
                <w:color w:val="auto"/>
                <w:sz w:val="28"/>
                <w:szCs w:val="28"/>
              </w:rPr>
            </w:pPr>
            <w:r w:rsidRPr="00125D6F">
              <w:rPr>
                <w:color w:val="auto"/>
                <w:sz w:val="28"/>
                <w:szCs w:val="28"/>
              </w:rPr>
              <w:t>S</w:t>
            </w:r>
          </w:p>
        </w:tc>
        <w:tc>
          <w:tcPr>
            <w:tcW w:w="737" w:type="dxa"/>
            <w:shd w:val="clear" w:color="auto" w:fill="FFFFFF" w:themeFill="background1"/>
            <w:vAlign w:val="center"/>
            <w:hideMark/>
          </w:tcPr>
          <w:p w14:paraId="1B89BA05" w14:textId="77777777" w:rsidR="00973609" w:rsidRPr="00125D6F" w:rsidRDefault="00973609"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0DB2072B" w14:textId="77777777" w:rsidR="00973609" w:rsidRPr="00125D6F" w:rsidRDefault="00973609" w:rsidP="00D04818">
            <w:pPr>
              <w:pStyle w:val="Alpha-LevelKopfzeileABs"/>
              <w:jc w:val="center"/>
              <w:rPr>
                <w:color w:val="auto"/>
                <w:sz w:val="28"/>
                <w:szCs w:val="28"/>
              </w:rPr>
            </w:pPr>
            <w:r w:rsidRPr="00125D6F">
              <w:rPr>
                <w:color w:val="auto"/>
                <w:sz w:val="28"/>
                <w:szCs w:val="28"/>
              </w:rPr>
              <w:t>Ü</w:t>
            </w:r>
          </w:p>
        </w:tc>
        <w:tc>
          <w:tcPr>
            <w:tcW w:w="737" w:type="dxa"/>
            <w:shd w:val="clear" w:color="auto" w:fill="FFFFFF" w:themeFill="background1"/>
            <w:vAlign w:val="center"/>
            <w:hideMark/>
          </w:tcPr>
          <w:p w14:paraId="01C9BCB0" w14:textId="77777777" w:rsidR="00973609" w:rsidRPr="00125D6F" w:rsidRDefault="00973609"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33586B07" w14:textId="77777777" w:rsidR="00973609" w:rsidRPr="00125D6F" w:rsidRDefault="00973609"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620EC322" w14:textId="77777777" w:rsidR="00973609" w:rsidRPr="00125D6F" w:rsidRDefault="00973609" w:rsidP="00D04818">
            <w:pPr>
              <w:pStyle w:val="Alpha-LevelKopfzeileABs"/>
              <w:jc w:val="center"/>
              <w:rPr>
                <w:color w:val="auto"/>
                <w:sz w:val="28"/>
                <w:szCs w:val="28"/>
              </w:rPr>
            </w:pPr>
            <w:r w:rsidRPr="00125D6F">
              <w:rPr>
                <w:color w:val="auto"/>
                <w:sz w:val="28"/>
                <w:szCs w:val="28"/>
              </w:rPr>
              <w:t>W</w:t>
            </w:r>
          </w:p>
        </w:tc>
      </w:tr>
      <w:tr w:rsidR="00973609" w:rsidRPr="00DA03F2" w14:paraId="3E0DBE05" w14:textId="77777777" w:rsidTr="00D04818">
        <w:trPr>
          <w:trHeight w:val="737"/>
        </w:trPr>
        <w:tc>
          <w:tcPr>
            <w:tcW w:w="737" w:type="dxa"/>
            <w:shd w:val="clear" w:color="auto" w:fill="FFFFFF" w:themeFill="background1"/>
            <w:vAlign w:val="center"/>
            <w:hideMark/>
          </w:tcPr>
          <w:p w14:paraId="0076F067" w14:textId="77777777" w:rsidR="00973609" w:rsidRPr="00125D6F" w:rsidRDefault="00973609" w:rsidP="00D04818">
            <w:pPr>
              <w:pStyle w:val="Alpha-LevelKopfzeileABs"/>
              <w:jc w:val="center"/>
              <w:rPr>
                <w:color w:val="auto"/>
                <w:sz w:val="28"/>
                <w:szCs w:val="28"/>
              </w:rPr>
            </w:pPr>
            <w:r w:rsidRPr="00125D6F">
              <w:rPr>
                <w:color w:val="auto"/>
                <w:sz w:val="28"/>
                <w:szCs w:val="28"/>
              </w:rPr>
              <w:t>L</w:t>
            </w:r>
          </w:p>
        </w:tc>
        <w:tc>
          <w:tcPr>
            <w:tcW w:w="737" w:type="dxa"/>
            <w:shd w:val="clear" w:color="auto" w:fill="FFFFFF" w:themeFill="background1"/>
            <w:vAlign w:val="center"/>
            <w:hideMark/>
          </w:tcPr>
          <w:p w14:paraId="6DF13D03" w14:textId="77777777" w:rsidR="00973609" w:rsidRPr="00125D6F" w:rsidRDefault="00973609" w:rsidP="00D04818">
            <w:pPr>
              <w:pStyle w:val="Alpha-LevelKopfzeileABs"/>
              <w:jc w:val="center"/>
              <w:rPr>
                <w:color w:val="auto"/>
                <w:sz w:val="28"/>
                <w:szCs w:val="28"/>
              </w:rPr>
            </w:pPr>
            <w:r w:rsidRPr="00125D6F">
              <w:rPr>
                <w:color w:val="auto"/>
                <w:sz w:val="28"/>
                <w:szCs w:val="28"/>
              </w:rPr>
              <w:t>X</w:t>
            </w:r>
          </w:p>
        </w:tc>
        <w:tc>
          <w:tcPr>
            <w:tcW w:w="737" w:type="dxa"/>
            <w:shd w:val="clear" w:color="auto" w:fill="FFFFFF" w:themeFill="background1"/>
            <w:vAlign w:val="center"/>
            <w:hideMark/>
          </w:tcPr>
          <w:p w14:paraId="5ABE92A0" w14:textId="77777777" w:rsidR="00973609" w:rsidRPr="00125D6F" w:rsidRDefault="00973609"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5C0BF723" w14:textId="77777777" w:rsidR="00973609" w:rsidRPr="00125D6F" w:rsidRDefault="00973609"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5214F2F3" w14:textId="77777777" w:rsidR="00973609" w:rsidRPr="00125D6F" w:rsidRDefault="00973609" w:rsidP="00D04818">
            <w:pPr>
              <w:pStyle w:val="Alpha-LevelKopfzeileABs"/>
              <w:jc w:val="center"/>
              <w:rPr>
                <w:color w:val="auto"/>
                <w:sz w:val="28"/>
                <w:szCs w:val="28"/>
              </w:rPr>
            </w:pPr>
            <w:r w:rsidRPr="00125D6F">
              <w:rPr>
                <w:color w:val="auto"/>
                <w:sz w:val="28"/>
                <w:szCs w:val="28"/>
              </w:rPr>
              <w:t>K</w:t>
            </w:r>
          </w:p>
        </w:tc>
        <w:tc>
          <w:tcPr>
            <w:tcW w:w="737" w:type="dxa"/>
            <w:shd w:val="clear" w:color="auto" w:fill="FFFFFF" w:themeFill="background1"/>
            <w:vAlign w:val="center"/>
            <w:hideMark/>
          </w:tcPr>
          <w:p w14:paraId="08B92A13" w14:textId="77777777" w:rsidR="00973609" w:rsidRPr="00125D6F" w:rsidRDefault="00973609"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428FCD8E" w14:textId="77777777" w:rsidR="00973609" w:rsidRPr="00125D6F" w:rsidRDefault="00973609" w:rsidP="00D04818">
            <w:pPr>
              <w:pStyle w:val="Alpha-LevelKopfzeileABs"/>
              <w:jc w:val="center"/>
              <w:rPr>
                <w:color w:val="auto"/>
                <w:sz w:val="28"/>
                <w:szCs w:val="28"/>
              </w:rPr>
            </w:pPr>
            <w:r w:rsidRPr="00125D6F">
              <w:rPr>
                <w:color w:val="auto"/>
                <w:sz w:val="28"/>
                <w:szCs w:val="28"/>
              </w:rPr>
              <w:t>L</w:t>
            </w:r>
          </w:p>
        </w:tc>
        <w:tc>
          <w:tcPr>
            <w:tcW w:w="737" w:type="dxa"/>
            <w:shd w:val="clear" w:color="auto" w:fill="FFFFFF" w:themeFill="background1"/>
            <w:vAlign w:val="center"/>
            <w:hideMark/>
          </w:tcPr>
          <w:p w14:paraId="21CD9256" w14:textId="77777777" w:rsidR="00973609" w:rsidRPr="00125D6F" w:rsidRDefault="00973609"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6673A73C" w14:textId="77777777" w:rsidR="00973609" w:rsidRPr="00125D6F" w:rsidRDefault="00973609"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7DE39943" w14:textId="77777777" w:rsidR="00973609" w:rsidRPr="00125D6F" w:rsidRDefault="00973609" w:rsidP="00D04818">
            <w:pPr>
              <w:pStyle w:val="Alpha-LevelKopfzeileABs"/>
              <w:jc w:val="center"/>
              <w:rPr>
                <w:color w:val="auto"/>
                <w:sz w:val="28"/>
                <w:szCs w:val="28"/>
              </w:rPr>
            </w:pPr>
            <w:r w:rsidRPr="00125D6F">
              <w:rPr>
                <w:color w:val="auto"/>
                <w:sz w:val="28"/>
                <w:szCs w:val="28"/>
              </w:rPr>
              <w:t>I</w:t>
            </w:r>
          </w:p>
        </w:tc>
        <w:tc>
          <w:tcPr>
            <w:tcW w:w="737" w:type="dxa"/>
            <w:shd w:val="clear" w:color="auto" w:fill="FFFFFF" w:themeFill="background1"/>
            <w:vAlign w:val="center"/>
            <w:hideMark/>
          </w:tcPr>
          <w:p w14:paraId="1F7B91D5" w14:textId="77777777" w:rsidR="00973609" w:rsidRPr="00125D6F" w:rsidRDefault="00973609"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629660D5" w14:textId="77777777" w:rsidR="00973609" w:rsidRPr="00125D6F" w:rsidRDefault="00973609" w:rsidP="00D04818">
            <w:pPr>
              <w:pStyle w:val="Alpha-LevelKopfzeileABs"/>
              <w:jc w:val="center"/>
              <w:rPr>
                <w:color w:val="auto"/>
                <w:sz w:val="28"/>
                <w:szCs w:val="28"/>
              </w:rPr>
            </w:pPr>
            <w:r w:rsidRPr="00125D6F">
              <w:rPr>
                <w:color w:val="auto"/>
                <w:sz w:val="28"/>
                <w:szCs w:val="28"/>
              </w:rPr>
              <w:t>K</w:t>
            </w:r>
          </w:p>
        </w:tc>
      </w:tr>
      <w:tr w:rsidR="00973609" w:rsidRPr="00DA03F2" w14:paraId="154C88BD" w14:textId="77777777" w:rsidTr="00D04818">
        <w:trPr>
          <w:trHeight w:val="737"/>
        </w:trPr>
        <w:tc>
          <w:tcPr>
            <w:tcW w:w="737" w:type="dxa"/>
            <w:shd w:val="clear" w:color="auto" w:fill="FFFFFF" w:themeFill="background1"/>
            <w:vAlign w:val="center"/>
            <w:hideMark/>
          </w:tcPr>
          <w:p w14:paraId="303F9C36" w14:textId="77777777" w:rsidR="00973609" w:rsidRPr="00125D6F" w:rsidRDefault="00973609"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135887A8" w14:textId="77777777" w:rsidR="00973609" w:rsidRPr="00125D6F" w:rsidRDefault="00973609"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4658E8CF" w14:textId="77777777" w:rsidR="00973609" w:rsidRPr="00125D6F" w:rsidRDefault="00973609"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5BE8308E" w14:textId="77777777" w:rsidR="00973609" w:rsidRPr="00125D6F" w:rsidRDefault="00973609" w:rsidP="00D04818">
            <w:pPr>
              <w:pStyle w:val="Alpha-LevelKopfzeileABs"/>
              <w:jc w:val="center"/>
              <w:rPr>
                <w:color w:val="auto"/>
                <w:sz w:val="28"/>
                <w:szCs w:val="28"/>
              </w:rPr>
            </w:pPr>
            <w:r w:rsidRPr="00125D6F">
              <w:rPr>
                <w:color w:val="auto"/>
                <w:sz w:val="28"/>
                <w:szCs w:val="28"/>
              </w:rPr>
              <w:t>M</w:t>
            </w:r>
          </w:p>
        </w:tc>
        <w:tc>
          <w:tcPr>
            <w:tcW w:w="737" w:type="dxa"/>
            <w:shd w:val="clear" w:color="auto" w:fill="FFFFFF" w:themeFill="background1"/>
            <w:vAlign w:val="center"/>
            <w:hideMark/>
          </w:tcPr>
          <w:p w14:paraId="759B8BE1" w14:textId="77777777" w:rsidR="00973609" w:rsidRPr="00125D6F" w:rsidRDefault="00973609" w:rsidP="00D04818">
            <w:pPr>
              <w:pStyle w:val="Alpha-LevelKopfzeileABs"/>
              <w:jc w:val="center"/>
              <w:rPr>
                <w:color w:val="auto"/>
                <w:sz w:val="28"/>
                <w:szCs w:val="28"/>
              </w:rPr>
            </w:pPr>
            <w:r w:rsidRPr="00125D6F">
              <w:rPr>
                <w:color w:val="auto"/>
                <w:sz w:val="28"/>
                <w:szCs w:val="28"/>
              </w:rPr>
              <w:t>G</w:t>
            </w:r>
          </w:p>
        </w:tc>
        <w:tc>
          <w:tcPr>
            <w:tcW w:w="737" w:type="dxa"/>
            <w:shd w:val="clear" w:color="auto" w:fill="FFFFFF" w:themeFill="background1"/>
            <w:vAlign w:val="center"/>
            <w:hideMark/>
          </w:tcPr>
          <w:p w14:paraId="6B521DD6" w14:textId="77777777" w:rsidR="00973609" w:rsidRPr="00125D6F" w:rsidRDefault="00973609" w:rsidP="00D04818">
            <w:pPr>
              <w:pStyle w:val="Alpha-LevelKopfzeileABs"/>
              <w:jc w:val="center"/>
              <w:rPr>
                <w:color w:val="auto"/>
                <w:sz w:val="28"/>
                <w:szCs w:val="28"/>
              </w:rPr>
            </w:pPr>
            <w:r w:rsidRPr="00125D6F">
              <w:rPr>
                <w:color w:val="auto"/>
                <w:sz w:val="28"/>
                <w:szCs w:val="28"/>
              </w:rPr>
              <w:t>Z</w:t>
            </w:r>
          </w:p>
        </w:tc>
        <w:tc>
          <w:tcPr>
            <w:tcW w:w="737" w:type="dxa"/>
            <w:shd w:val="clear" w:color="auto" w:fill="FFFFFF" w:themeFill="background1"/>
            <w:vAlign w:val="center"/>
            <w:hideMark/>
          </w:tcPr>
          <w:p w14:paraId="484F988C" w14:textId="77777777" w:rsidR="00973609" w:rsidRPr="00125D6F" w:rsidRDefault="00973609" w:rsidP="00D04818">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309C0BCD" w14:textId="77777777" w:rsidR="00973609" w:rsidRPr="00125D6F" w:rsidRDefault="00973609" w:rsidP="00D04818">
            <w:pPr>
              <w:pStyle w:val="Alpha-LevelKopfzeileABs"/>
              <w:jc w:val="center"/>
              <w:rPr>
                <w:color w:val="auto"/>
                <w:sz w:val="28"/>
                <w:szCs w:val="28"/>
              </w:rPr>
            </w:pPr>
            <w:r w:rsidRPr="00125D6F">
              <w:rPr>
                <w:color w:val="auto"/>
                <w:sz w:val="28"/>
                <w:szCs w:val="28"/>
              </w:rPr>
              <w:t>W</w:t>
            </w:r>
          </w:p>
        </w:tc>
        <w:tc>
          <w:tcPr>
            <w:tcW w:w="737" w:type="dxa"/>
            <w:shd w:val="clear" w:color="auto" w:fill="FFFFFF" w:themeFill="background1"/>
            <w:vAlign w:val="center"/>
            <w:hideMark/>
          </w:tcPr>
          <w:p w14:paraId="6D7D8240" w14:textId="77777777" w:rsidR="00973609" w:rsidRPr="00125D6F" w:rsidRDefault="00973609" w:rsidP="00D04818">
            <w:pPr>
              <w:pStyle w:val="Alpha-LevelKopfzeileABs"/>
              <w:jc w:val="center"/>
              <w:rPr>
                <w:color w:val="auto"/>
                <w:sz w:val="28"/>
                <w:szCs w:val="28"/>
              </w:rPr>
            </w:pPr>
            <w:r w:rsidRPr="00125D6F">
              <w:rPr>
                <w:color w:val="auto"/>
                <w:sz w:val="28"/>
                <w:szCs w:val="28"/>
              </w:rPr>
              <w:t>O</w:t>
            </w:r>
          </w:p>
        </w:tc>
        <w:tc>
          <w:tcPr>
            <w:tcW w:w="737" w:type="dxa"/>
            <w:shd w:val="clear" w:color="auto" w:fill="FFFFFF" w:themeFill="background1"/>
            <w:vAlign w:val="center"/>
            <w:hideMark/>
          </w:tcPr>
          <w:p w14:paraId="02FAB5BC" w14:textId="77777777" w:rsidR="00973609" w:rsidRPr="00125D6F" w:rsidRDefault="00973609" w:rsidP="00D04818">
            <w:pPr>
              <w:pStyle w:val="Alpha-LevelKopfzeileABs"/>
              <w:jc w:val="center"/>
              <w:rPr>
                <w:color w:val="auto"/>
                <w:sz w:val="28"/>
                <w:szCs w:val="28"/>
              </w:rPr>
            </w:pPr>
            <w:r w:rsidRPr="00125D6F">
              <w:rPr>
                <w:color w:val="auto"/>
                <w:sz w:val="28"/>
                <w:szCs w:val="28"/>
              </w:rPr>
              <w:t>M</w:t>
            </w:r>
          </w:p>
        </w:tc>
        <w:tc>
          <w:tcPr>
            <w:tcW w:w="737" w:type="dxa"/>
            <w:shd w:val="clear" w:color="auto" w:fill="FFFFFF" w:themeFill="background1"/>
            <w:vAlign w:val="center"/>
            <w:hideMark/>
          </w:tcPr>
          <w:p w14:paraId="671A90BC" w14:textId="77777777" w:rsidR="00973609" w:rsidRPr="00125D6F" w:rsidRDefault="00973609" w:rsidP="00D04818">
            <w:pPr>
              <w:pStyle w:val="Alpha-LevelKopfzeileABs"/>
              <w:jc w:val="center"/>
              <w:rPr>
                <w:color w:val="auto"/>
                <w:sz w:val="28"/>
                <w:szCs w:val="28"/>
              </w:rPr>
            </w:pPr>
            <w:r w:rsidRPr="00125D6F">
              <w:rPr>
                <w:color w:val="auto"/>
                <w:sz w:val="28"/>
                <w:szCs w:val="28"/>
              </w:rPr>
              <w:t>D</w:t>
            </w:r>
          </w:p>
        </w:tc>
        <w:tc>
          <w:tcPr>
            <w:tcW w:w="737" w:type="dxa"/>
            <w:shd w:val="clear" w:color="auto" w:fill="FFFFFF" w:themeFill="background1"/>
            <w:vAlign w:val="center"/>
            <w:hideMark/>
          </w:tcPr>
          <w:p w14:paraId="012F7949" w14:textId="77777777" w:rsidR="00973609" w:rsidRPr="00125D6F" w:rsidRDefault="00973609" w:rsidP="00D04818">
            <w:pPr>
              <w:pStyle w:val="Alpha-LevelKopfzeileABs"/>
              <w:jc w:val="center"/>
              <w:rPr>
                <w:color w:val="auto"/>
                <w:sz w:val="28"/>
                <w:szCs w:val="28"/>
              </w:rPr>
            </w:pPr>
            <w:r w:rsidRPr="00125D6F">
              <w:rPr>
                <w:color w:val="auto"/>
                <w:sz w:val="28"/>
                <w:szCs w:val="28"/>
              </w:rPr>
              <w:t>N</w:t>
            </w:r>
          </w:p>
        </w:tc>
      </w:tr>
      <w:tr w:rsidR="00973609" w:rsidRPr="00DA03F2" w14:paraId="310EBACD" w14:textId="77777777" w:rsidTr="00D04818">
        <w:trPr>
          <w:trHeight w:val="737"/>
        </w:trPr>
        <w:tc>
          <w:tcPr>
            <w:tcW w:w="737" w:type="dxa"/>
            <w:shd w:val="clear" w:color="auto" w:fill="FFFFFF" w:themeFill="background1"/>
            <w:vAlign w:val="center"/>
            <w:hideMark/>
          </w:tcPr>
          <w:p w14:paraId="34267C60" w14:textId="77777777" w:rsidR="00973609" w:rsidRPr="00125D6F" w:rsidRDefault="00973609"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437E3951" w14:textId="77777777" w:rsidR="00973609" w:rsidRPr="00125D6F" w:rsidRDefault="00973609" w:rsidP="00D04818">
            <w:pPr>
              <w:pStyle w:val="Alpha-LevelKopfzeileABs"/>
              <w:jc w:val="center"/>
              <w:rPr>
                <w:color w:val="auto"/>
                <w:sz w:val="28"/>
                <w:szCs w:val="28"/>
              </w:rPr>
            </w:pPr>
            <w:r w:rsidRPr="00125D6F">
              <w:rPr>
                <w:color w:val="auto"/>
                <w:sz w:val="28"/>
                <w:szCs w:val="28"/>
              </w:rPr>
              <w:t>K</w:t>
            </w:r>
          </w:p>
        </w:tc>
        <w:tc>
          <w:tcPr>
            <w:tcW w:w="737" w:type="dxa"/>
            <w:shd w:val="clear" w:color="auto" w:fill="FFFFFF" w:themeFill="background1"/>
            <w:vAlign w:val="center"/>
            <w:hideMark/>
          </w:tcPr>
          <w:p w14:paraId="5C69B0BA" w14:textId="77777777" w:rsidR="00973609" w:rsidRPr="00125D6F" w:rsidRDefault="00973609" w:rsidP="00D04818">
            <w:pPr>
              <w:pStyle w:val="Alpha-LevelKopfzeileABs"/>
              <w:jc w:val="center"/>
              <w:rPr>
                <w:color w:val="auto"/>
                <w:sz w:val="28"/>
                <w:szCs w:val="28"/>
              </w:rPr>
            </w:pPr>
            <w:r w:rsidRPr="00125D6F">
              <w:rPr>
                <w:color w:val="auto"/>
                <w:sz w:val="28"/>
                <w:szCs w:val="28"/>
              </w:rPr>
              <w:t>W</w:t>
            </w:r>
          </w:p>
        </w:tc>
        <w:tc>
          <w:tcPr>
            <w:tcW w:w="737" w:type="dxa"/>
            <w:shd w:val="clear" w:color="auto" w:fill="FFFFFF" w:themeFill="background1"/>
            <w:vAlign w:val="center"/>
            <w:hideMark/>
          </w:tcPr>
          <w:p w14:paraId="5DADBF10" w14:textId="77777777" w:rsidR="00973609" w:rsidRPr="00125D6F" w:rsidRDefault="00973609"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6D87AD70" w14:textId="77777777" w:rsidR="00973609" w:rsidRPr="00125D6F" w:rsidRDefault="00973609"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09159FB8" w14:textId="77777777" w:rsidR="00973609" w:rsidRPr="00125D6F" w:rsidRDefault="00973609"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1D9D1D67" w14:textId="77777777" w:rsidR="00973609" w:rsidRPr="00125D6F" w:rsidRDefault="00973609"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2F7DBDCE" w14:textId="77777777" w:rsidR="00973609" w:rsidRPr="00125D6F" w:rsidRDefault="00973609"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05E742F5" w14:textId="77777777" w:rsidR="00973609" w:rsidRPr="00125D6F" w:rsidRDefault="00973609" w:rsidP="00D04818">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1400708C" w14:textId="77777777" w:rsidR="00973609" w:rsidRPr="00125D6F" w:rsidRDefault="00973609"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6FEA5F88" w14:textId="77777777" w:rsidR="00973609" w:rsidRPr="00125D6F" w:rsidRDefault="00973609" w:rsidP="00D04818">
            <w:pPr>
              <w:pStyle w:val="Alpha-LevelKopfzeileABs"/>
              <w:jc w:val="center"/>
              <w:rPr>
                <w:color w:val="auto"/>
                <w:sz w:val="28"/>
                <w:szCs w:val="28"/>
              </w:rPr>
            </w:pPr>
            <w:r w:rsidRPr="00125D6F">
              <w:rPr>
                <w:color w:val="auto"/>
                <w:sz w:val="28"/>
                <w:szCs w:val="28"/>
              </w:rPr>
              <w:t>G</w:t>
            </w:r>
          </w:p>
        </w:tc>
        <w:tc>
          <w:tcPr>
            <w:tcW w:w="737" w:type="dxa"/>
            <w:shd w:val="clear" w:color="auto" w:fill="FFFFFF" w:themeFill="background1"/>
            <w:vAlign w:val="center"/>
            <w:hideMark/>
          </w:tcPr>
          <w:p w14:paraId="0D5FD8D9" w14:textId="77777777" w:rsidR="00973609" w:rsidRPr="00125D6F" w:rsidRDefault="00973609" w:rsidP="00D04818">
            <w:pPr>
              <w:pStyle w:val="Alpha-LevelKopfzeileABs"/>
              <w:jc w:val="center"/>
              <w:rPr>
                <w:color w:val="auto"/>
                <w:sz w:val="28"/>
                <w:szCs w:val="28"/>
              </w:rPr>
            </w:pPr>
            <w:r w:rsidRPr="00125D6F">
              <w:rPr>
                <w:color w:val="auto"/>
                <w:sz w:val="28"/>
                <w:szCs w:val="28"/>
              </w:rPr>
              <w:t>T</w:t>
            </w:r>
          </w:p>
        </w:tc>
      </w:tr>
      <w:tr w:rsidR="00973609" w:rsidRPr="00DA03F2" w14:paraId="0473DE32" w14:textId="77777777" w:rsidTr="00D04818">
        <w:trPr>
          <w:trHeight w:val="737"/>
        </w:trPr>
        <w:tc>
          <w:tcPr>
            <w:tcW w:w="737" w:type="dxa"/>
            <w:shd w:val="clear" w:color="auto" w:fill="FFFFFF" w:themeFill="background1"/>
            <w:vAlign w:val="center"/>
            <w:hideMark/>
          </w:tcPr>
          <w:p w14:paraId="1D210645" w14:textId="77777777" w:rsidR="00973609" w:rsidRPr="00125D6F" w:rsidRDefault="00973609" w:rsidP="00D04818">
            <w:pPr>
              <w:pStyle w:val="Alpha-LevelKopfzeileABs"/>
              <w:jc w:val="center"/>
              <w:rPr>
                <w:color w:val="auto"/>
                <w:sz w:val="28"/>
                <w:szCs w:val="28"/>
              </w:rPr>
            </w:pPr>
            <w:r w:rsidRPr="00125D6F">
              <w:rPr>
                <w:color w:val="auto"/>
                <w:sz w:val="28"/>
                <w:szCs w:val="28"/>
              </w:rPr>
              <w:t>O</w:t>
            </w:r>
          </w:p>
        </w:tc>
        <w:tc>
          <w:tcPr>
            <w:tcW w:w="737" w:type="dxa"/>
            <w:shd w:val="clear" w:color="auto" w:fill="FFFFFF" w:themeFill="background1"/>
            <w:vAlign w:val="center"/>
            <w:hideMark/>
          </w:tcPr>
          <w:p w14:paraId="16FA3699" w14:textId="77777777" w:rsidR="00973609" w:rsidRPr="00125D6F" w:rsidRDefault="00973609"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180D4188" w14:textId="77777777" w:rsidR="00973609" w:rsidRPr="00125D6F" w:rsidRDefault="00973609" w:rsidP="00D04818">
            <w:pPr>
              <w:pStyle w:val="Alpha-LevelKopfzeileABs"/>
              <w:jc w:val="center"/>
              <w:rPr>
                <w:color w:val="auto"/>
                <w:sz w:val="28"/>
                <w:szCs w:val="28"/>
              </w:rPr>
            </w:pPr>
            <w:r w:rsidRPr="00125D6F">
              <w:rPr>
                <w:color w:val="auto"/>
                <w:sz w:val="28"/>
                <w:szCs w:val="28"/>
              </w:rPr>
              <w:t>I</w:t>
            </w:r>
          </w:p>
        </w:tc>
        <w:tc>
          <w:tcPr>
            <w:tcW w:w="737" w:type="dxa"/>
            <w:shd w:val="clear" w:color="auto" w:fill="FFFFFF" w:themeFill="background1"/>
            <w:vAlign w:val="center"/>
            <w:hideMark/>
          </w:tcPr>
          <w:p w14:paraId="4F97CFDA" w14:textId="77777777" w:rsidR="00973609" w:rsidRPr="00125D6F" w:rsidRDefault="00973609"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0E0DC90C" w14:textId="77777777" w:rsidR="00973609" w:rsidRPr="00125D6F" w:rsidRDefault="00973609"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41E68596" w14:textId="77777777" w:rsidR="00973609" w:rsidRPr="00125D6F" w:rsidRDefault="00973609"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439F961F" w14:textId="77777777" w:rsidR="00973609" w:rsidRPr="00125D6F" w:rsidRDefault="00973609"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5C4EF9CD" w14:textId="77777777" w:rsidR="00973609" w:rsidRPr="00125D6F" w:rsidRDefault="00973609"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5CD225CE" w14:textId="77777777" w:rsidR="00973609" w:rsidRPr="00125D6F" w:rsidRDefault="00973609"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0501451A" w14:textId="77777777" w:rsidR="00973609" w:rsidRPr="00125D6F" w:rsidRDefault="00973609"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1CC4B430" w14:textId="77777777" w:rsidR="00973609" w:rsidRPr="00125D6F" w:rsidRDefault="00973609" w:rsidP="00D04818">
            <w:pPr>
              <w:pStyle w:val="Alpha-LevelKopfzeileABs"/>
              <w:jc w:val="center"/>
              <w:rPr>
                <w:color w:val="auto"/>
                <w:sz w:val="28"/>
                <w:szCs w:val="28"/>
              </w:rPr>
            </w:pPr>
            <w:r w:rsidRPr="00125D6F">
              <w:rPr>
                <w:color w:val="auto"/>
                <w:sz w:val="28"/>
                <w:szCs w:val="28"/>
              </w:rPr>
              <w:t>S</w:t>
            </w:r>
          </w:p>
        </w:tc>
        <w:tc>
          <w:tcPr>
            <w:tcW w:w="737" w:type="dxa"/>
            <w:shd w:val="clear" w:color="auto" w:fill="FFFFFF" w:themeFill="background1"/>
            <w:vAlign w:val="center"/>
            <w:hideMark/>
          </w:tcPr>
          <w:p w14:paraId="414162B0" w14:textId="77777777" w:rsidR="00973609" w:rsidRPr="00125D6F" w:rsidRDefault="00973609" w:rsidP="00D04818">
            <w:pPr>
              <w:pStyle w:val="Alpha-LevelKopfzeileABs"/>
              <w:jc w:val="center"/>
              <w:rPr>
                <w:color w:val="auto"/>
                <w:sz w:val="28"/>
                <w:szCs w:val="28"/>
              </w:rPr>
            </w:pPr>
            <w:r w:rsidRPr="00125D6F">
              <w:rPr>
                <w:color w:val="auto"/>
                <w:sz w:val="28"/>
                <w:szCs w:val="28"/>
              </w:rPr>
              <w:t>R</w:t>
            </w:r>
          </w:p>
        </w:tc>
      </w:tr>
      <w:tr w:rsidR="00973609" w:rsidRPr="00DA03F2" w14:paraId="09279078" w14:textId="77777777" w:rsidTr="00D04818">
        <w:trPr>
          <w:trHeight w:val="737"/>
        </w:trPr>
        <w:tc>
          <w:tcPr>
            <w:tcW w:w="737" w:type="dxa"/>
            <w:shd w:val="clear" w:color="auto" w:fill="FFFFFF" w:themeFill="background1"/>
            <w:vAlign w:val="center"/>
            <w:hideMark/>
          </w:tcPr>
          <w:p w14:paraId="6C1FD8FC" w14:textId="77777777" w:rsidR="00973609" w:rsidRPr="00125D6F" w:rsidRDefault="00973609"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1CD43DED" w14:textId="77777777" w:rsidR="00973609" w:rsidRPr="00125D6F" w:rsidRDefault="00973609"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155862AD" w14:textId="77777777" w:rsidR="00973609" w:rsidRPr="00125D6F" w:rsidRDefault="00973609"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7ACE3573" w14:textId="77777777" w:rsidR="00973609" w:rsidRPr="00125D6F" w:rsidRDefault="00973609"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53E57C3B" w14:textId="77777777" w:rsidR="00973609" w:rsidRPr="00125D6F" w:rsidRDefault="00973609"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25DBBC3A" w14:textId="77777777" w:rsidR="00973609" w:rsidRPr="00125D6F" w:rsidRDefault="00973609" w:rsidP="00D04818">
            <w:pPr>
              <w:pStyle w:val="Alpha-LevelKopfzeileABs"/>
              <w:jc w:val="center"/>
              <w:rPr>
                <w:color w:val="auto"/>
                <w:sz w:val="28"/>
                <w:szCs w:val="28"/>
              </w:rPr>
            </w:pPr>
            <w:r w:rsidRPr="00125D6F">
              <w:rPr>
                <w:color w:val="auto"/>
                <w:sz w:val="28"/>
                <w:szCs w:val="28"/>
              </w:rPr>
              <w:t>I</w:t>
            </w:r>
          </w:p>
        </w:tc>
        <w:tc>
          <w:tcPr>
            <w:tcW w:w="737" w:type="dxa"/>
            <w:shd w:val="clear" w:color="auto" w:fill="FFFFFF" w:themeFill="background1"/>
            <w:vAlign w:val="center"/>
            <w:hideMark/>
          </w:tcPr>
          <w:p w14:paraId="79D0B9E9" w14:textId="77777777" w:rsidR="00973609" w:rsidRPr="00125D6F" w:rsidRDefault="00973609" w:rsidP="00D04818">
            <w:pPr>
              <w:pStyle w:val="Alpha-LevelKopfzeileABs"/>
              <w:jc w:val="center"/>
              <w:rPr>
                <w:color w:val="auto"/>
                <w:sz w:val="28"/>
                <w:szCs w:val="28"/>
              </w:rPr>
            </w:pPr>
            <w:r w:rsidRPr="00125D6F">
              <w:rPr>
                <w:color w:val="auto"/>
                <w:sz w:val="28"/>
                <w:szCs w:val="28"/>
              </w:rPr>
              <w:t>I</w:t>
            </w:r>
          </w:p>
        </w:tc>
        <w:tc>
          <w:tcPr>
            <w:tcW w:w="737" w:type="dxa"/>
            <w:shd w:val="clear" w:color="auto" w:fill="FFFFFF" w:themeFill="background1"/>
            <w:vAlign w:val="center"/>
            <w:hideMark/>
          </w:tcPr>
          <w:p w14:paraId="57790C5D" w14:textId="77777777" w:rsidR="00973609" w:rsidRPr="00125D6F" w:rsidRDefault="00973609"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59DC3B34" w14:textId="77777777" w:rsidR="00973609" w:rsidRPr="00125D6F" w:rsidRDefault="00973609" w:rsidP="00D04818">
            <w:pPr>
              <w:pStyle w:val="Alpha-LevelKopfzeileABs"/>
              <w:jc w:val="center"/>
              <w:rPr>
                <w:color w:val="auto"/>
                <w:sz w:val="28"/>
                <w:szCs w:val="28"/>
              </w:rPr>
            </w:pPr>
            <w:r w:rsidRPr="00125D6F">
              <w:rPr>
                <w:color w:val="auto"/>
                <w:sz w:val="28"/>
                <w:szCs w:val="28"/>
              </w:rPr>
              <w:t>X</w:t>
            </w:r>
          </w:p>
        </w:tc>
        <w:tc>
          <w:tcPr>
            <w:tcW w:w="737" w:type="dxa"/>
            <w:shd w:val="clear" w:color="auto" w:fill="FFFFFF" w:themeFill="background1"/>
            <w:vAlign w:val="center"/>
            <w:hideMark/>
          </w:tcPr>
          <w:p w14:paraId="70D8178C" w14:textId="77777777" w:rsidR="00973609" w:rsidRPr="00125D6F" w:rsidRDefault="00973609" w:rsidP="00D04818">
            <w:pPr>
              <w:pStyle w:val="Alpha-LevelKopfzeileABs"/>
              <w:jc w:val="center"/>
              <w:rPr>
                <w:color w:val="auto"/>
                <w:sz w:val="28"/>
                <w:szCs w:val="28"/>
              </w:rPr>
            </w:pPr>
            <w:r w:rsidRPr="00125D6F">
              <w:rPr>
                <w:color w:val="auto"/>
                <w:sz w:val="28"/>
                <w:szCs w:val="28"/>
              </w:rPr>
              <w:t>A</w:t>
            </w:r>
          </w:p>
        </w:tc>
        <w:tc>
          <w:tcPr>
            <w:tcW w:w="737" w:type="dxa"/>
            <w:shd w:val="clear" w:color="auto" w:fill="FFFFFF" w:themeFill="background1"/>
            <w:vAlign w:val="center"/>
            <w:hideMark/>
          </w:tcPr>
          <w:p w14:paraId="2D0C5803" w14:textId="77777777" w:rsidR="00973609" w:rsidRPr="00125D6F" w:rsidRDefault="00973609" w:rsidP="00D04818">
            <w:pPr>
              <w:pStyle w:val="Alpha-LevelKopfzeileABs"/>
              <w:jc w:val="center"/>
              <w:rPr>
                <w:color w:val="auto"/>
                <w:sz w:val="28"/>
                <w:szCs w:val="28"/>
              </w:rPr>
            </w:pPr>
            <w:r w:rsidRPr="00125D6F">
              <w:rPr>
                <w:color w:val="auto"/>
                <w:sz w:val="28"/>
                <w:szCs w:val="28"/>
              </w:rPr>
              <w:t>S</w:t>
            </w:r>
          </w:p>
        </w:tc>
        <w:tc>
          <w:tcPr>
            <w:tcW w:w="737" w:type="dxa"/>
            <w:shd w:val="clear" w:color="auto" w:fill="FFFFFF" w:themeFill="background1"/>
            <w:vAlign w:val="center"/>
            <w:hideMark/>
          </w:tcPr>
          <w:p w14:paraId="4D993232" w14:textId="77777777" w:rsidR="00973609" w:rsidRPr="00125D6F" w:rsidRDefault="00973609" w:rsidP="00D04818">
            <w:pPr>
              <w:pStyle w:val="Alpha-LevelKopfzeileABs"/>
              <w:jc w:val="center"/>
              <w:rPr>
                <w:color w:val="auto"/>
                <w:sz w:val="28"/>
                <w:szCs w:val="28"/>
              </w:rPr>
            </w:pPr>
            <w:r w:rsidRPr="00125D6F">
              <w:rPr>
                <w:color w:val="auto"/>
                <w:sz w:val="28"/>
                <w:szCs w:val="28"/>
              </w:rPr>
              <w:t>V</w:t>
            </w:r>
          </w:p>
        </w:tc>
      </w:tr>
      <w:tr w:rsidR="00973609" w:rsidRPr="00DA03F2" w14:paraId="5E6EFC27" w14:textId="77777777" w:rsidTr="00D04818">
        <w:trPr>
          <w:trHeight w:val="737"/>
        </w:trPr>
        <w:tc>
          <w:tcPr>
            <w:tcW w:w="737" w:type="dxa"/>
            <w:shd w:val="clear" w:color="auto" w:fill="FFFFFF" w:themeFill="background1"/>
            <w:vAlign w:val="center"/>
            <w:hideMark/>
          </w:tcPr>
          <w:p w14:paraId="4DDDF913" w14:textId="77777777" w:rsidR="00973609" w:rsidRPr="00125D6F" w:rsidRDefault="00973609"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57A9318E" w14:textId="77777777" w:rsidR="00973609" w:rsidRPr="00125D6F" w:rsidRDefault="00973609"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10DF04C2" w14:textId="77777777" w:rsidR="00973609" w:rsidRPr="00125D6F" w:rsidRDefault="00973609"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56C636BB" w14:textId="77777777" w:rsidR="00973609" w:rsidRPr="00125D6F" w:rsidRDefault="00973609"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0D2E7CE0" w14:textId="77777777" w:rsidR="00973609" w:rsidRPr="00125D6F" w:rsidRDefault="00973609" w:rsidP="00D04818">
            <w:pPr>
              <w:pStyle w:val="Alpha-LevelKopfzeileABs"/>
              <w:jc w:val="center"/>
              <w:rPr>
                <w:color w:val="auto"/>
                <w:sz w:val="28"/>
                <w:szCs w:val="28"/>
              </w:rPr>
            </w:pPr>
            <w:r w:rsidRPr="00125D6F">
              <w:rPr>
                <w:color w:val="auto"/>
                <w:sz w:val="28"/>
                <w:szCs w:val="28"/>
              </w:rPr>
              <w:t>R</w:t>
            </w:r>
          </w:p>
        </w:tc>
        <w:tc>
          <w:tcPr>
            <w:tcW w:w="737" w:type="dxa"/>
            <w:shd w:val="clear" w:color="auto" w:fill="FFFFFF" w:themeFill="background1"/>
            <w:vAlign w:val="center"/>
            <w:hideMark/>
          </w:tcPr>
          <w:p w14:paraId="4B796827" w14:textId="77777777" w:rsidR="00973609" w:rsidRPr="00125D6F" w:rsidRDefault="00973609" w:rsidP="00D04818">
            <w:pPr>
              <w:pStyle w:val="Alpha-LevelKopfzeileABs"/>
              <w:jc w:val="center"/>
              <w:rPr>
                <w:color w:val="auto"/>
                <w:sz w:val="28"/>
                <w:szCs w:val="28"/>
              </w:rPr>
            </w:pPr>
            <w:r w:rsidRPr="00125D6F">
              <w:rPr>
                <w:color w:val="auto"/>
                <w:sz w:val="28"/>
                <w:szCs w:val="28"/>
              </w:rPr>
              <w:t>E</w:t>
            </w:r>
          </w:p>
        </w:tc>
        <w:tc>
          <w:tcPr>
            <w:tcW w:w="737" w:type="dxa"/>
            <w:shd w:val="clear" w:color="auto" w:fill="FFFFFF" w:themeFill="background1"/>
            <w:vAlign w:val="center"/>
            <w:hideMark/>
          </w:tcPr>
          <w:p w14:paraId="0B9D84A6" w14:textId="77777777" w:rsidR="00973609" w:rsidRPr="00125D6F" w:rsidRDefault="00973609" w:rsidP="00D04818">
            <w:pPr>
              <w:pStyle w:val="Alpha-LevelKopfzeileABs"/>
              <w:jc w:val="center"/>
              <w:rPr>
                <w:color w:val="auto"/>
                <w:sz w:val="28"/>
                <w:szCs w:val="28"/>
              </w:rPr>
            </w:pPr>
            <w:r w:rsidRPr="00125D6F">
              <w:rPr>
                <w:color w:val="auto"/>
                <w:sz w:val="28"/>
                <w:szCs w:val="28"/>
              </w:rPr>
              <w:t>C</w:t>
            </w:r>
          </w:p>
        </w:tc>
        <w:tc>
          <w:tcPr>
            <w:tcW w:w="737" w:type="dxa"/>
            <w:shd w:val="clear" w:color="auto" w:fill="FFFFFF" w:themeFill="background1"/>
            <w:vAlign w:val="center"/>
            <w:hideMark/>
          </w:tcPr>
          <w:p w14:paraId="34F69E09" w14:textId="77777777" w:rsidR="00973609" w:rsidRPr="00125D6F" w:rsidRDefault="00973609" w:rsidP="00D04818">
            <w:pPr>
              <w:pStyle w:val="Alpha-LevelKopfzeileABs"/>
              <w:jc w:val="center"/>
              <w:rPr>
                <w:color w:val="auto"/>
                <w:sz w:val="28"/>
                <w:szCs w:val="28"/>
              </w:rPr>
            </w:pPr>
            <w:r w:rsidRPr="00125D6F">
              <w:rPr>
                <w:color w:val="auto"/>
                <w:sz w:val="28"/>
                <w:szCs w:val="28"/>
              </w:rPr>
              <w:t>H</w:t>
            </w:r>
          </w:p>
        </w:tc>
        <w:tc>
          <w:tcPr>
            <w:tcW w:w="737" w:type="dxa"/>
            <w:shd w:val="clear" w:color="auto" w:fill="FFFFFF" w:themeFill="background1"/>
            <w:vAlign w:val="center"/>
            <w:hideMark/>
          </w:tcPr>
          <w:p w14:paraId="74198EEA" w14:textId="77777777" w:rsidR="00973609" w:rsidRPr="00125D6F" w:rsidRDefault="00973609"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138CAA6F" w14:textId="77777777" w:rsidR="00973609" w:rsidRPr="00125D6F" w:rsidRDefault="00973609" w:rsidP="00D04818">
            <w:pPr>
              <w:pStyle w:val="Alpha-LevelKopfzeileABs"/>
              <w:jc w:val="center"/>
              <w:rPr>
                <w:color w:val="auto"/>
                <w:sz w:val="28"/>
                <w:szCs w:val="28"/>
              </w:rPr>
            </w:pPr>
            <w:r w:rsidRPr="00125D6F">
              <w:rPr>
                <w:color w:val="auto"/>
                <w:sz w:val="28"/>
                <w:szCs w:val="28"/>
              </w:rPr>
              <w:t>U</w:t>
            </w:r>
          </w:p>
        </w:tc>
        <w:tc>
          <w:tcPr>
            <w:tcW w:w="737" w:type="dxa"/>
            <w:shd w:val="clear" w:color="auto" w:fill="FFFFFF" w:themeFill="background1"/>
            <w:vAlign w:val="center"/>
            <w:hideMark/>
          </w:tcPr>
          <w:p w14:paraId="16732EE1" w14:textId="77777777" w:rsidR="00973609" w:rsidRPr="00125D6F" w:rsidRDefault="00973609" w:rsidP="00D04818">
            <w:pPr>
              <w:pStyle w:val="Alpha-LevelKopfzeileABs"/>
              <w:jc w:val="center"/>
              <w:rPr>
                <w:color w:val="auto"/>
                <w:sz w:val="28"/>
                <w:szCs w:val="28"/>
              </w:rPr>
            </w:pPr>
            <w:r w:rsidRPr="00125D6F">
              <w:rPr>
                <w:color w:val="auto"/>
                <w:sz w:val="28"/>
                <w:szCs w:val="28"/>
              </w:rPr>
              <w:t>N</w:t>
            </w:r>
          </w:p>
        </w:tc>
        <w:tc>
          <w:tcPr>
            <w:tcW w:w="737" w:type="dxa"/>
            <w:shd w:val="clear" w:color="auto" w:fill="FFFFFF" w:themeFill="background1"/>
            <w:vAlign w:val="center"/>
            <w:hideMark/>
          </w:tcPr>
          <w:p w14:paraId="5BDA3D50" w14:textId="77777777" w:rsidR="00973609" w:rsidRPr="00125D6F" w:rsidRDefault="00973609" w:rsidP="00D04818">
            <w:pPr>
              <w:pStyle w:val="Alpha-LevelKopfzeileABs"/>
              <w:jc w:val="center"/>
              <w:rPr>
                <w:color w:val="auto"/>
                <w:sz w:val="28"/>
                <w:szCs w:val="28"/>
              </w:rPr>
            </w:pPr>
            <w:r w:rsidRPr="00125D6F">
              <w:rPr>
                <w:color w:val="auto"/>
                <w:sz w:val="28"/>
                <w:szCs w:val="28"/>
              </w:rPr>
              <w:t>G</w:t>
            </w:r>
          </w:p>
        </w:tc>
      </w:tr>
    </w:tbl>
    <w:p w14:paraId="34022F83" w14:textId="77777777" w:rsidR="00973609" w:rsidRDefault="00973609" w:rsidP="00502010">
      <w:pPr>
        <w:spacing w:after="240"/>
        <w:rPr>
          <w:sz w:val="24"/>
          <w:szCs w:val="22"/>
        </w:rPr>
        <w:sectPr w:rsidR="00973609" w:rsidSect="00D04818">
          <w:headerReference w:type="first" r:id="rId239"/>
          <w:pgSz w:w="11900" w:h="16840"/>
          <w:pgMar w:top="2835" w:right="851" w:bottom="1134" w:left="851" w:header="709" w:footer="454" w:gutter="0"/>
          <w:cols w:space="708"/>
          <w:titlePg/>
          <w:docGrid w:linePitch="360"/>
        </w:sectPr>
      </w:pPr>
    </w:p>
    <w:tbl>
      <w:tblPr>
        <w:tblStyle w:val="Tabellenraster"/>
        <w:tblW w:w="4340" w:type="pct"/>
        <w:tblInd w:w="425" w:type="dxa"/>
        <w:tblLook w:val="04A0" w:firstRow="1" w:lastRow="0" w:firstColumn="1" w:lastColumn="0" w:noHBand="0" w:noVBand="1"/>
      </w:tblPr>
      <w:tblGrid>
        <w:gridCol w:w="736"/>
        <w:gridCol w:w="737"/>
        <w:gridCol w:w="737"/>
        <w:gridCol w:w="737"/>
        <w:gridCol w:w="737"/>
        <w:gridCol w:w="737"/>
        <w:gridCol w:w="737"/>
        <w:gridCol w:w="737"/>
        <w:gridCol w:w="737"/>
        <w:gridCol w:w="737"/>
        <w:gridCol w:w="737"/>
        <w:gridCol w:w="737"/>
      </w:tblGrid>
      <w:tr w:rsidR="00EF4758" w:rsidRPr="00D44E82" w14:paraId="35EBC5AA" w14:textId="77777777" w:rsidTr="00D04818">
        <w:trPr>
          <w:trHeight w:val="737"/>
        </w:trPr>
        <w:tc>
          <w:tcPr>
            <w:tcW w:w="737" w:type="dxa"/>
            <w:vAlign w:val="center"/>
            <w:hideMark/>
          </w:tcPr>
          <w:p w14:paraId="2FD30A8D" w14:textId="77777777" w:rsidR="00EF4758" w:rsidRPr="00125D6F" w:rsidRDefault="00EF4758" w:rsidP="00D04818">
            <w:pPr>
              <w:pStyle w:val="Alpha-LevelKopfzeileABs"/>
              <w:jc w:val="center"/>
              <w:rPr>
                <w:color w:val="auto"/>
                <w:sz w:val="28"/>
                <w:szCs w:val="28"/>
              </w:rPr>
            </w:pPr>
            <w:r w:rsidRPr="00125D6F">
              <w:rPr>
                <w:color w:val="auto"/>
                <w:sz w:val="28"/>
                <w:szCs w:val="28"/>
              </w:rPr>
              <w:lastRenderedPageBreak/>
              <w:t>Z</w:t>
            </w:r>
          </w:p>
        </w:tc>
        <w:tc>
          <w:tcPr>
            <w:tcW w:w="737" w:type="dxa"/>
            <w:vAlign w:val="center"/>
            <w:hideMark/>
          </w:tcPr>
          <w:p w14:paraId="4E489DE3" w14:textId="77777777" w:rsidR="00EF4758" w:rsidRPr="00125D6F" w:rsidRDefault="00EF4758" w:rsidP="00D04818">
            <w:pPr>
              <w:pStyle w:val="Alpha-LevelKopfzeileABs"/>
              <w:jc w:val="center"/>
              <w:rPr>
                <w:color w:val="auto"/>
                <w:sz w:val="28"/>
                <w:szCs w:val="28"/>
              </w:rPr>
            </w:pPr>
            <w:r w:rsidRPr="00125D6F">
              <w:rPr>
                <w:color w:val="auto"/>
                <w:sz w:val="28"/>
                <w:szCs w:val="28"/>
              </w:rPr>
              <w:t>Q</w:t>
            </w:r>
          </w:p>
        </w:tc>
        <w:tc>
          <w:tcPr>
            <w:tcW w:w="737" w:type="dxa"/>
            <w:vAlign w:val="center"/>
            <w:hideMark/>
          </w:tcPr>
          <w:p w14:paraId="52DDDF10" w14:textId="77777777" w:rsidR="00EF4758" w:rsidRPr="00125D6F" w:rsidRDefault="00EF4758" w:rsidP="00D04818">
            <w:pPr>
              <w:pStyle w:val="Alpha-LevelKopfzeileABs"/>
              <w:jc w:val="center"/>
              <w:rPr>
                <w:color w:val="auto"/>
                <w:sz w:val="28"/>
                <w:szCs w:val="28"/>
              </w:rPr>
            </w:pPr>
            <w:r w:rsidRPr="00125D6F">
              <w:rPr>
                <w:color w:val="auto"/>
                <w:sz w:val="28"/>
                <w:szCs w:val="28"/>
              </w:rPr>
              <w:t>A</w:t>
            </w:r>
          </w:p>
        </w:tc>
        <w:tc>
          <w:tcPr>
            <w:tcW w:w="737" w:type="dxa"/>
            <w:vAlign w:val="center"/>
            <w:hideMark/>
          </w:tcPr>
          <w:p w14:paraId="24C33B3C" w14:textId="77777777" w:rsidR="00EF4758" w:rsidRPr="00125D6F" w:rsidRDefault="00EF4758" w:rsidP="00D04818">
            <w:pPr>
              <w:pStyle w:val="Alpha-LevelKopfzeileABs"/>
              <w:jc w:val="center"/>
              <w:rPr>
                <w:color w:val="auto"/>
                <w:sz w:val="28"/>
                <w:szCs w:val="28"/>
              </w:rPr>
            </w:pPr>
            <w:r w:rsidRPr="00125D6F">
              <w:rPr>
                <w:color w:val="auto"/>
                <w:sz w:val="28"/>
                <w:szCs w:val="28"/>
              </w:rPr>
              <w:t>R</w:t>
            </w:r>
          </w:p>
        </w:tc>
        <w:tc>
          <w:tcPr>
            <w:tcW w:w="737" w:type="dxa"/>
            <w:vAlign w:val="center"/>
            <w:hideMark/>
          </w:tcPr>
          <w:p w14:paraId="70C43F24" w14:textId="77777777" w:rsidR="00EF4758" w:rsidRPr="00125D6F" w:rsidRDefault="00EF4758" w:rsidP="00D04818">
            <w:pPr>
              <w:pStyle w:val="Alpha-LevelKopfzeileABs"/>
              <w:jc w:val="center"/>
              <w:rPr>
                <w:color w:val="auto"/>
                <w:sz w:val="28"/>
                <w:szCs w:val="28"/>
              </w:rPr>
            </w:pPr>
            <w:r w:rsidRPr="00125D6F">
              <w:rPr>
                <w:color w:val="auto"/>
                <w:sz w:val="28"/>
                <w:szCs w:val="28"/>
              </w:rPr>
              <w:t>D</w:t>
            </w:r>
          </w:p>
        </w:tc>
        <w:tc>
          <w:tcPr>
            <w:tcW w:w="737" w:type="dxa"/>
            <w:vAlign w:val="center"/>
            <w:hideMark/>
          </w:tcPr>
          <w:p w14:paraId="33B739D2" w14:textId="77777777" w:rsidR="00EF4758" w:rsidRPr="00125D6F" w:rsidRDefault="00EF4758" w:rsidP="00D04818">
            <w:pPr>
              <w:pStyle w:val="Alpha-LevelKopfzeileABs"/>
              <w:jc w:val="center"/>
              <w:rPr>
                <w:color w:val="auto"/>
                <w:sz w:val="28"/>
                <w:szCs w:val="28"/>
              </w:rPr>
            </w:pPr>
            <w:r w:rsidRPr="00125D6F">
              <w:rPr>
                <w:color w:val="auto"/>
                <w:sz w:val="28"/>
                <w:szCs w:val="28"/>
              </w:rPr>
              <w:t>S</w:t>
            </w:r>
          </w:p>
        </w:tc>
        <w:tc>
          <w:tcPr>
            <w:tcW w:w="737" w:type="dxa"/>
            <w:vAlign w:val="center"/>
            <w:hideMark/>
          </w:tcPr>
          <w:p w14:paraId="1731FCF1" w14:textId="77777777" w:rsidR="00EF4758" w:rsidRPr="00125D6F" w:rsidRDefault="00EF4758" w:rsidP="00D04818">
            <w:pPr>
              <w:pStyle w:val="Alpha-LevelKopfzeileABs"/>
              <w:jc w:val="center"/>
              <w:rPr>
                <w:color w:val="auto"/>
                <w:sz w:val="28"/>
                <w:szCs w:val="28"/>
              </w:rPr>
            </w:pPr>
            <w:r w:rsidRPr="00125D6F">
              <w:rPr>
                <w:color w:val="auto"/>
                <w:sz w:val="28"/>
                <w:szCs w:val="28"/>
              </w:rPr>
              <w:t>L</w:t>
            </w:r>
          </w:p>
        </w:tc>
        <w:tc>
          <w:tcPr>
            <w:tcW w:w="737" w:type="dxa"/>
            <w:shd w:val="clear" w:color="auto" w:fill="auto"/>
            <w:vAlign w:val="center"/>
            <w:hideMark/>
          </w:tcPr>
          <w:p w14:paraId="73C1603F" w14:textId="77777777" w:rsidR="00EF4758" w:rsidRPr="00125D6F" w:rsidRDefault="00EF4758" w:rsidP="00D04818">
            <w:pPr>
              <w:pStyle w:val="Alpha-LevelKopfzeileABs"/>
              <w:jc w:val="center"/>
              <w:rPr>
                <w:color w:val="auto"/>
                <w:sz w:val="28"/>
                <w:szCs w:val="28"/>
              </w:rPr>
            </w:pPr>
            <w:r w:rsidRPr="00125D6F">
              <w:rPr>
                <w:color w:val="auto"/>
                <w:sz w:val="28"/>
                <w:szCs w:val="28"/>
              </w:rPr>
              <w:t>A</w:t>
            </w:r>
          </w:p>
        </w:tc>
        <w:tc>
          <w:tcPr>
            <w:tcW w:w="737" w:type="dxa"/>
            <w:shd w:val="clear" w:color="auto" w:fill="404040" w:themeFill="text1" w:themeFillTint="BF"/>
            <w:vAlign w:val="center"/>
            <w:hideMark/>
          </w:tcPr>
          <w:p w14:paraId="5C9641A7"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H</w:t>
            </w:r>
          </w:p>
        </w:tc>
        <w:tc>
          <w:tcPr>
            <w:tcW w:w="737" w:type="dxa"/>
            <w:shd w:val="clear" w:color="auto" w:fill="auto"/>
            <w:vAlign w:val="center"/>
            <w:hideMark/>
          </w:tcPr>
          <w:p w14:paraId="0B618BBF" w14:textId="77777777" w:rsidR="00EF4758" w:rsidRPr="00125D6F" w:rsidRDefault="00EF4758" w:rsidP="00D04818">
            <w:pPr>
              <w:pStyle w:val="Alpha-LevelKopfzeileABs"/>
              <w:jc w:val="center"/>
              <w:rPr>
                <w:color w:val="auto"/>
                <w:sz w:val="28"/>
                <w:szCs w:val="28"/>
              </w:rPr>
            </w:pPr>
            <w:r w:rsidRPr="00125D6F">
              <w:rPr>
                <w:color w:val="auto"/>
                <w:sz w:val="28"/>
                <w:szCs w:val="28"/>
              </w:rPr>
              <w:t>C</w:t>
            </w:r>
          </w:p>
        </w:tc>
        <w:tc>
          <w:tcPr>
            <w:tcW w:w="737" w:type="dxa"/>
            <w:shd w:val="clear" w:color="auto" w:fill="404040" w:themeFill="text1" w:themeFillTint="BF"/>
            <w:vAlign w:val="center"/>
            <w:hideMark/>
          </w:tcPr>
          <w:p w14:paraId="383ADD54"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F</w:t>
            </w:r>
          </w:p>
        </w:tc>
        <w:tc>
          <w:tcPr>
            <w:tcW w:w="737" w:type="dxa"/>
            <w:vAlign w:val="center"/>
            <w:hideMark/>
          </w:tcPr>
          <w:p w14:paraId="4549A92C" w14:textId="77777777" w:rsidR="00EF4758" w:rsidRPr="00125D6F" w:rsidRDefault="00EF4758" w:rsidP="00D04818">
            <w:pPr>
              <w:pStyle w:val="Alpha-LevelKopfzeileABs"/>
              <w:jc w:val="center"/>
              <w:rPr>
                <w:color w:val="auto"/>
                <w:sz w:val="28"/>
                <w:szCs w:val="28"/>
              </w:rPr>
            </w:pPr>
            <w:r w:rsidRPr="00125D6F">
              <w:rPr>
                <w:color w:val="auto"/>
                <w:sz w:val="28"/>
                <w:szCs w:val="28"/>
              </w:rPr>
              <w:t>Q</w:t>
            </w:r>
          </w:p>
        </w:tc>
      </w:tr>
      <w:tr w:rsidR="00EF4758" w:rsidRPr="00D44E82" w14:paraId="15E5B603" w14:textId="77777777" w:rsidTr="002A147A">
        <w:trPr>
          <w:trHeight w:val="737"/>
        </w:trPr>
        <w:tc>
          <w:tcPr>
            <w:tcW w:w="737" w:type="dxa"/>
            <w:shd w:val="clear" w:color="auto" w:fill="404040" w:themeFill="text1" w:themeFillTint="BF"/>
            <w:vAlign w:val="center"/>
            <w:hideMark/>
          </w:tcPr>
          <w:p w14:paraId="310AEBF1"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B</w:t>
            </w:r>
          </w:p>
        </w:tc>
        <w:tc>
          <w:tcPr>
            <w:tcW w:w="737" w:type="dxa"/>
            <w:shd w:val="clear" w:color="auto" w:fill="404040" w:themeFill="text1" w:themeFillTint="BF"/>
            <w:vAlign w:val="center"/>
            <w:hideMark/>
          </w:tcPr>
          <w:p w14:paraId="0B0A4695"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2442874A"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T</w:t>
            </w:r>
          </w:p>
        </w:tc>
        <w:tc>
          <w:tcPr>
            <w:tcW w:w="737" w:type="dxa"/>
            <w:shd w:val="clear" w:color="auto" w:fill="404040"/>
            <w:vAlign w:val="center"/>
            <w:hideMark/>
          </w:tcPr>
          <w:p w14:paraId="274CEE76"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R</w:t>
            </w:r>
          </w:p>
        </w:tc>
        <w:tc>
          <w:tcPr>
            <w:tcW w:w="737" w:type="dxa"/>
            <w:shd w:val="clear" w:color="auto" w:fill="404040" w:themeFill="text1" w:themeFillTint="BF"/>
            <w:vAlign w:val="center"/>
            <w:hideMark/>
          </w:tcPr>
          <w:p w14:paraId="4D64F0C5"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U</w:t>
            </w:r>
          </w:p>
        </w:tc>
        <w:tc>
          <w:tcPr>
            <w:tcW w:w="737" w:type="dxa"/>
            <w:shd w:val="clear" w:color="auto" w:fill="404040" w:themeFill="text1" w:themeFillTint="BF"/>
            <w:vAlign w:val="center"/>
            <w:hideMark/>
          </w:tcPr>
          <w:p w14:paraId="34758F7B"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G</w:t>
            </w:r>
          </w:p>
        </w:tc>
        <w:tc>
          <w:tcPr>
            <w:tcW w:w="737" w:type="dxa"/>
            <w:vAlign w:val="center"/>
            <w:hideMark/>
          </w:tcPr>
          <w:p w14:paraId="1D0E3A54" w14:textId="77777777" w:rsidR="00EF4758" w:rsidRPr="00125D6F" w:rsidRDefault="00EF4758" w:rsidP="00D04818">
            <w:pPr>
              <w:pStyle w:val="Alpha-LevelKopfzeileABs"/>
              <w:jc w:val="center"/>
              <w:rPr>
                <w:color w:val="auto"/>
                <w:sz w:val="28"/>
                <w:szCs w:val="28"/>
              </w:rPr>
            </w:pPr>
            <w:r w:rsidRPr="00125D6F">
              <w:rPr>
                <w:color w:val="auto"/>
                <w:sz w:val="28"/>
                <w:szCs w:val="28"/>
              </w:rPr>
              <w:t>A</w:t>
            </w:r>
          </w:p>
        </w:tc>
        <w:tc>
          <w:tcPr>
            <w:tcW w:w="737" w:type="dxa"/>
            <w:shd w:val="clear" w:color="auto" w:fill="auto"/>
            <w:vAlign w:val="center"/>
            <w:hideMark/>
          </w:tcPr>
          <w:p w14:paraId="45E0576C" w14:textId="77777777" w:rsidR="00EF4758" w:rsidRPr="00125D6F" w:rsidRDefault="00EF4758" w:rsidP="00D04818">
            <w:pPr>
              <w:pStyle w:val="Alpha-LevelKopfzeileABs"/>
              <w:jc w:val="center"/>
              <w:rPr>
                <w:color w:val="auto"/>
                <w:sz w:val="28"/>
                <w:szCs w:val="28"/>
              </w:rPr>
            </w:pPr>
            <w:r w:rsidRPr="00125D6F">
              <w:rPr>
                <w:color w:val="auto"/>
                <w:sz w:val="28"/>
                <w:szCs w:val="28"/>
              </w:rPr>
              <w:t>Y</w:t>
            </w:r>
          </w:p>
        </w:tc>
        <w:tc>
          <w:tcPr>
            <w:tcW w:w="737" w:type="dxa"/>
            <w:shd w:val="clear" w:color="auto" w:fill="404040" w:themeFill="text1" w:themeFillTint="BF"/>
            <w:vAlign w:val="center"/>
            <w:hideMark/>
          </w:tcPr>
          <w:p w14:paraId="4A8698D5"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A</w:t>
            </w:r>
          </w:p>
        </w:tc>
        <w:tc>
          <w:tcPr>
            <w:tcW w:w="737" w:type="dxa"/>
            <w:shd w:val="clear" w:color="auto" w:fill="auto"/>
            <w:vAlign w:val="center"/>
            <w:hideMark/>
          </w:tcPr>
          <w:p w14:paraId="28A211FA" w14:textId="77777777" w:rsidR="00EF4758" w:rsidRPr="00125D6F" w:rsidRDefault="00EF4758" w:rsidP="00D04818">
            <w:pPr>
              <w:pStyle w:val="Alpha-LevelKopfzeileABs"/>
              <w:jc w:val="center"/>
              <w:rPr>
                <w:color w:val="auto"/>
                <w:sz w:val="28"/>
                <w:szCs w:val="28"/>
              </w:rPr>
            </w:pPr>
            <w:r w:rsidRPr="00125D6F">
              <w:rPr>
                <w:color w:val="auto"/>
                <w:sz w:val="28"/>
                <w:szCs w:val="28"/>
              </w:rPr>
              <w:t>Z</w:t>
            </w:r>
          </w:p>
        </w:tc>
        <w:tc>
          <w:tcPr>
            <w:tcW w:w="737" w:type="dxa"/>
            <w:shd w:val="clear" w:color="auto" w:fill="404040" w:themeFill="text1" w:themeFillTint="BF"/>
            <w:vAlign w:val="center"/>
            <w:hideMark/>
          </w:tcPr>
          <w:p w14:paraId="6C985B31"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R</w:t>
            </w:r>
          </w:p>
        </w:tc>
        <w:tc>
          <w:tcPr>
            <w:tcW w:w="737" w:type="dxa"/>
            <w:vAlign w:val="center"/>
            <w:hideMark/>
          </w:tcPr>
          <w:p w14:paraId="2BEF498F" w14:textId="77777777" w:rsidR="00EF4758" w:rsidRPr="00125D6F" w:rsidRDefault="00EF4758" w:rsidP="00D04818">
            <w:pPr>
              <w:pStyle w:val="Alpha-LevelKopfzeileABs"/>
              <w:jc w:val="center"/>
              <w:rPr>
                <w:color w:val="auto"/>
                <w:sz w:val="28"/>
                <w:szCs w:val="28"/>
              </w:rPr>
            </w:pPr>
            <w:r w:rsidRPr="00125D6F">
              <w:rPr>
                <w:color w:val="auto"/>
                <w:sz w:val="28"/>
                <w:szCs w:val="28"/>
              </w:rPr>
              <w:t>N</w:t>
            </w:r>
          </w:p>
        </w:tc>
      </w:tr>
      <w:tr w:rsidR="00EF4758" w:rsidRPr="00D44E82" w14:paraId="341686B1" w14:textId="77777777" w:rsidTr="00D04818">
        <w:trPr>
          <w:trHeight w:val="737"/>
        </w:trPr>
        <w:tc>
          <w:tcPr>
            <w:tcW w:w="737" w:type="dxa"/>
            <w:vAlign w:val="center"/>
            <w:hideMark/>
          </w:tcPr>
          <w:p w14:paraId="28845A5F" w14:textId="77777777" w:rsidR="00EF4758" w:rsidRPr="00125D6F" w:rsidRDefault="00EF4758" w:rsidP="00D04818">
            <w:pPr>
              <w:pStyle w:val="Alpha-LevelKopfzeileABs"/>
              <w:jc w:val="center"/>
              <w:rPr>
                <w:color w:val="auto"/>
                <w:sz w:val="28"/>
                <w:szCs w:val="28"/>
              </w:rPr>
            </w:pPr>
            <w:r w:rsidRPr="00125D6F">
              <w:rPr>
                <w:color w:val="auto"/>
                <w:sz w:val="28"/>
                <w:szCs w:val="28"/>
              </w:rPr>
              <w:t>W</w:t>
            </w:r>
          </w:p>
        </w:tc>
        <w:tc>
          <w:tcPr>
            <w:tcW w:w="737" w:type="dxa"/>
            <w:vAlign w:val="center"/>
            <w:hideMark/>
          </w:tcPr>
          <w:p w14:paraId="788BBAB6" w14:textId="77777777" w:rsidR="00EF4758" w:rsidRPr="00125D6F" w:rsidRDefault="00EF4758" w:rsidP="00D04818">
            <w:pPr>
              <w:pStyle w:val="Alpha-LevelKopfzeileABs"/>
              <w:jc w:val="center"/>
              <w:rPr>
                <w:color w:val="auto"/>
                <w:sz w:val="28"/>
                <w:szCs w:val="28"/>
              </w:rPr>
            </w:pPr>
            <w:r w:rsidRPr="00125D6F">
              <w:rPr>
                <w:color w:val="auto"/>
                <w:sz w:val="28"/>
                <w:szCs w:val="28"/>
              </w:rPr>
              <w:t>T</w:t>
            </w:r>
          </w:p>
        </w:tc>
        <w:tc>
          <w:tcPr>
            <w:tcW w:w="737" w:type="dxa"/>
            <w:shd w:val="clear" w:color="auto" w:fill="FFFFFF" w:themeFill="background1"/>
            <w:vAlign w:val="center"/>
            <w:hideMark/>
          </w:tcPr>
          <w:p w14:paraId="2386CDE8" w14:textId="77777777" w:rsidR="00EF4758" w:rsidRPr="00125D6F" w:rsidRDefault="00EF4758" w:rsidP="00D04818">
            <w:pPr>
              <w:pStyle w:val="Alpha-LevelKopfzeileABs"/>
              <w:jc w:val="center"/>
              <w:rPr>
                <w:color w:val="auto"/>
                <w:sz w:val="28"/>
                <w:szCs w:val="28"/>
              </w:rPr>
            </w:pPr>
            <w:r w:rsidRPr="00125D6F">
              <w:rPr>
                <w:color w:val="auto"/>
                <w:sz w:val="28"/>
                <w:szCs w:val="28"/>
              </w:rPr>
              <w:t>Ü</w:t>
            </w:r>
          </w:p>
        </w:tc>
        <w:tc>
          <w:tcPr>
            <w:tcW w:w="737" w:type="dxa"/>
            <w:shd w:val="clear" w:color="auto" w:fill="auto"/>
            <w:vAlign w:val="center"/>
            <w:hideMark/>
          </w:tcPr>
          <w:p w14:paraId="05960571" w14:textId="77777777" w:rsidR="00EF4758" w:rsidRPr="00125D6F" w:rsidRDefault="00EF4758" w:rsidP="00D04818">
            <w:pPr>
              <w:pStyle w:val="Alpha-LevelKopfzeileABs"/>
              <w:jc w:val="center"/>
              <w:rPr>
                <w:color w:val="auto"/>
                <w:sz w:val="28"/>
                <w:szCs w:val="28"/>
              </w:rPr>
            </w:pPr>
            <w:r w:rsidRPr="00125D6F">
              <w:rPr>
                <w:color w:val="auto"/>
                <w:sz w:val="28"/>
                <w:szCs w:val="28"/>
              </w:rPr>
              <w:t>H</w:t>
            </w:r>
          </w:p>
        </w:tc>
        <w:tc>
          <w:tcPr>
            <w:tcW w:w="737" w:type="dxa"/>
            <w:shd w:val="clear" w:color="auto" w:fill="auto"/>
            <w:vAlign w:val="center"/>
            <w:hideMark/>
          </w:tcPr>
          <w:p w14:paraId="675B7074" w14:textId="77777777" w:rsidR="00EF4758" w:rsidRPr="00125D6F" w:rsidRDefault="00EF4758" w:rsidP="00D04818">
            <w:pPr>
              <w:pStyle w:val="Alpha-LevelKopfzeileABs"/>
              <w:jc w:val="center"/>
              <w:rPr>
                <w:color w:val="auto"/>
                <w:sz w:val="28"/>
                <w:szCs w:val="28"/>
              </w:rPr>
            </w:pPr>
            <w:r w:rsidRPr="00125D6F">
              <w:rPr>
                <w:color w:val="auto"/>
                <w:sz w:val="28"/>
                <w:szCs w:val="28"/>
              </w:rPr>
              <w:t>M</w:t>
            </w:r>
          </w:p>
        </w:tc>
        <w:tc>
          <w:tcPr>
            <w:tcW w:w="737" w:type="dxa"/>
            <w:shd w:val="clear" w:color="auto" w:fill="auto"/>
            <w:vAlign w:val="center"/>
            <w:hideMark/>
          </w:tcPr>
          <w:p w14:paraId="39F5F905" w14:textId="77777777" w:rsidR="00EF4758" w:rsidRPr="00125D6F" w:rsidRDefault="00EF4758" w:rsidP="00D04818">
            <w:pPr>
              <w:pStyle w:val="Alpha-LevelKopfzeileABs"/>
              <w:jc w:val="center"/>
              <w:rPr>
                <w:color w:val="auto"/>
                <w:sz w:val="28"/>
                <w:szCs w:val="28"/>
              </w:rPr>
            </w:pPr>
            <w:r w:rsidRPr="00125D6F">
              <w:rPr>
                <w:color w:val="auto"/>
                <w:sz w:val="28"/>
                <w:szCs w:val="28"/>
              </w:rPr>
              <w:t>N</w:t>
            </w:r>
          </w:p>
        </w:tc>
        <w:tc>
          <w:tcPr>
            <w:tcW w:w="737" w:type="dxa"/>
            <w:shd w:val="clear" w:color="auto" w:fill="auto"/>
            <w:vAlign w:val="center"/>
            <w:hideMark/>
          </w:tcPr>
          <w:p w14:paraId="2C5EF75B" w14:textId="77777777" w:rsidR="00EF4758" w:rsidRPr="00125D6F" w:rsidRDefault="00EF4758" w:rsidP="00D04818">
            <w:pPr>
              <w:pStyle w:val="Alpha-LevelKopfzeileABs"/>
              <w:jc w:val="center"/>
              <w:rPr>
                <w:color w:val="auto"/>
                <w:sz w:val="28"/>
                <w:szCs w:val="28"/>
              </w:rPr>
            </w:pPr>
            <w:r w:rsidRPr="00125D6F">
              <w:rPr>
                <w:color w:val="auto"/>
                <w:sz w:val="28"/>
                <w:szCs w:val="28"/>
              </w:rPr>
              <w:t>K</w:t>
            </w:r>
          </w:p>
        </w:tc>
        <w:tc>
          <w:tcPr>
            <w:tcW w:w="737" w:type="dxa"/>
            <w:shd w:val="clear" w:color="auto" w:fill="auto"/>
            <w:vAlign w:val="center"/>
            <w:hideMark/>
          </w:tcPr>
          <w:p w14:paraId="52441CEC" w14:textId="77777777" w:rsidR="00EF4758" w:rsidRPr="00125D6F" w:rsidRDefault="00EF4758" w:rsidP="00D04818">
            <w:pPr>
              <w:pStyle w:val="Alpha-LevelKopfzeileABs"/>
              <w:jc w:val="center"/>
              <w:rPr>
                <w:color w:val="auto"/>
                <w:sz w:val="28"/>
                <w:szCs w:val="28"/>
              </w:rPr>
            </w:pPr>
            <w:r w:rsidRPr="00125D6F">
              <w:rPr>
                <w:color w:val="auto"/>
                <w:sz w:val="28"/>
                <w:szCs w:val="28"/>
              </w:rPr>
              <w:t>A</w:t>
            </w:r>
          </w:p>
        </w:tc>
        <w:tc>
          <w:tcPr>
            <w:tcW w:w="737" w:type="dxa"/>
            <w:shd w:val="clear" w:color="auto" w:fill="404040" w:themeFill="text1" w:themeFillTint="BF"/>
            <w:vAlign w:val="center"/>
            <w:hideMark/>
          </w:tcPr>
          <w:p w14:paraId="1A1672C9"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U</w:t>
            </w:r>
          </w:p>
        </w:tc>
        <w:tc>
          <w:tcPr>
            <w:tcW w:w="737" w:type="dxa"/>
            <w:shd w:val="clear" w:color="auto" w:fill="auto"/>
            <w:vAlign w:val="center"/>
            <w:hideMark/>
          </w:tcPr>
          <w:p w14:paraId="6A3E55D2" w14:textId="77777777" w:rsidR="00EF4758" w:rsidRPr="00125D6F" w:rsidRDefault="00EF4758" w:rsidP="00D04818">
            <w:pPr>
              <w:pStyle w:val="Alpha-LevelKopfzeileABs"/>
              <w:jc w:val="center"/>
              <w:rPr>
                <w:color w:val="auto"/>
                <w:sz w:val="28"/>
                <w:szCs w:val="28"/>
              </w:rPr>
            </w:pPr>
            <w:r w:rsidRPr="00125D6F">
              <w:rPr>
                <w:color w:val="auto"/>
                <w:sz w:val="28"/>
                <w:szCs w:val="28"/>
              </w:rPr>
              <w:t>B</w:t>
            </w:r>
          </w:p>
        </w:tc>
        <w:tc>
          <w:tcPr>
            <w:tcW w:w="737" w:type="dxa"/>
            <w:shd w:val="clear" w:color="auto" w:fill="404040" w:themeFill="text1" w:themeFillTint="BF"/>
            <w:vAlign w:val="center"/>
            <w:hideMark/>
          </w:tcPr>
          <w:p w14:paraId="746F3A18"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I</w:t>
            </w:r>
          </w:p>
        </w:tc>
        <w:tc>
          <w:tcPr>
            <w:tcW w:w="737" w:type="dxa"/>
            <w:vAlign w:val="center"/>
            <w:hideMark/>
          </w:tcPr>
          <w:p w14:paraId="6A149EA1" w14:textId="77777777" w:rsidR="00EF4758" w:rsidRPr="00125D6F" w:rsidRDefault="00EF4758" w:rsidP="00D04818">
            <w:pPr>
              <w:pStyle w:val="Alpha-LevelKopfzeileABs"/>
              <w:jc w:val="center"/>
              <w:rPr>
                <w:color w:val="auto"/>
                <w:sz w:val="28"/>
                <w:szCs w:val="28"/>
              </w:rPr>
            </w:pPr>
            <w:r w:rsidRPr="00125D6F">
              <w:rPr>
                <w:color w:val="auto"/>
                <w:sz w:val="28"/>
                <w:szCs w:val="28"/>
              </w:rPr>
              <w:t>H</w:t>
            </w:r>
          </w:p>
        </w:tc>
      </w:tr>
      <w:tr w:rsidR="00EF4758" w:rsidRPr="00D44E82" w14:paraId="07C5FB48" w14:textId="77777777" w:rsidTr="00D04818">
        <w:trPr>
          <w:trHeight w:val="737"/>
        </w:trPr>
        <w:tc>
          <w:tcPr>
            <w:tcW w:w="737" w:type="dxa"/>
            <w:vAlign w:val="center"/>
            <w:hideMark/>
          </w:tcPr>
          <w:p w14:paraId="5F3A05F9" w14:textId="77777777" w:rsidR="00EF4758" w:rsidRPr="00125D6F" w:rsidRDefault="00EF4758" w:rsidP="00D04818">
            <w:pPr>
              <w:pStyle w:val="Alpha-LevelKopfzeileABs"/>
              <w:jc w:val="center"/>
              <w:rPr>
                <w:color w:val="auto"/>
                <w:sz w:val="28"/>
                <w:szCs w:val="28"/>
              </w:rPr>
            </w:pPr>
            <w:r w:rsidRPr="00125D6F">
              <w:rPr>
                <w:color w:val="auto"/>
                <w:sz w:val="28"/>
                <w:szCs w:val="28"/>
              </w:rPr>
              <w:t>C</w:t>
            </w:r>
          </w:p>
        </w:tc>
        <w:tc>
          <w:tcPr>
            <w:tcW w:w="737" w:type="dxa"/>
            <w:vAlign w:val="center"/>
            <w:hideMark/>
          </w:tcPr>
          <w:p w14:paraId="5003FAD9" w14:textId="77777777" w:rsidR="00EF4758" w:rsidRPr="00125D6F" w:rsidRDefault="00EF4758" w:rsidP="00D04818">
            <w:pPr>
              <w:pStyle w:val="Alpha-LevelKopfzeileABs"/>
              <w:jc w:val="center"/>
              <w:rPr>
                <w:color w:val="auto"/>
                <w:sz w:val="28"/>
                <w:szCs w:val="28"/>
              </w:rPr>
            </w:pPr>
            <w:r w:rsidRPr="00125D6F">
              <w:rPr>
                <w:color w:val="auto"/>
                <w:sz w:val="28"/>
                <w:szCs w:val="28"/>
              </w:rPr>
              <w:t>B</w:t>
            </w:r>
          </w:p>
        </w:tc>
        <w:tc>
          <w:tcPr>
            <w:tcW w:w="737" w:type="dxa"/>
            <w:vAlign w:val="center"/>
            <w:hideMark/>
          </w:tcPr>
          <w:p w14:paraId="43BB250F" w14:textId="77777777" w:rsidR="00EF4758" w:rsidRPr="00125D6F" w:rsidRDefault="00EF4758" w:rsidP="00D04818">
            <w:pPr>
              <w:pStyle w:val="Alpha-LevelKopfzeileABs"/>
              <w:jc w:val="center"/>
              <w:rPr>
                <w:color w:val="auto"/>
                <w:sz w:val="28"/>
                <w:szCs w:val="28"/>
              </w:rPr>
            </w:pPr>
            <w:r w:rsidRPr="00125D6F">
              <w:rPr>
                <w:color w:val="auto"/>
                <w:sz w:val="28"/>
                <w:szCs w:val="28"/>
              </w:rPr>
              <w:t>T</w:t>
            </w:r>
          </w:p>
        </w:tc>
        <w:tc>
          <w:tcPr>
            <w:tcW w:w="737" w:type="dxa"/>
            <w:shd w:val="clear" w:color="auto" w:fill="auto"/>
            <w:vAlign w:val="center"/>
            <w:hideMark/>
          </w:tcPr>
          <w:p w14:paraId="7D897C33" w14:textId="77777777" w:rsidR="00EF4758" w:rsidRPr="00125D6F" w:rsidRDefault="00EF4758" w:rsidP="00D04818">
            <w:pPr>
              <w:pStyle w:val="Alpha-LevelKopfzeileABs"/>
              <w:jc w:val="center"/>
              <w:rPr>
                <w:color w:val="auto"/>
                <w:sz w:val="28"/>
                <w:szCs w:val="28"/>
              </w:rPr>
            </w:pPr>
            <w:r w:rsidRPr="00125D6F">
              <w:rPr>
                <w:color w:val="auto"/>
                <w:sz w:val="28"/>
                <w:szCs w:val="28"/>
              </w:rPr>
              <w:t>O</w:t>
            </w:r>
          </w:p>
        </w:tc>
        <w:tc>
          <w:tcPr>
            <w:tcW w:w="737" w:type="dxa"/>
            <w:shd w:val="clear" w:color="auto" w:fill="auto"/>
            <w:vAlign w:val="center"/>
            <w:hideMark/>
          </w:tcPr>
          <w:p w14:paraId="1E6EA2DF" w14:textId="77777777" w:rsidR="00EF4758" w:rsidRPr="00125D6F" w:rsidRDefault="00EF4758" w:rsidP="00D04818">
            <w:pPr>
              <w:pStyle w:val="Alpha-LevelKopfzeileABs"/>
              <w:jc w:val="center"/>
              <w:rPr>
                <w:color w:val="auto"/>
                <w:sz w:val="28"/>
                <w:szCs w:val="28"/>
              </w:rPr>
            </w:pPr>
            <w:r w:rsidRPr="00125D6F">
              <w:rPr>
                <w:color w:val="auto"/>
                <w:sz w:val="28"/>
                <w:szCs w:val="28"/>
              </w:rPr>
              <w:t>Y</w:t>
            </w:r>
          </w:p>
        </w:tc>
        <w:tc>
          <w:tcPr>
            <w:tcW w:w="737" w:type="dxa"/>
            <w:shd w:val="clear" w:color="auto" w:fill="auto"/>
            <w:vAlign w:val="center"/>
            <w:hideMark/>
          </w:tcPr>
          <w:p w14:paraId="156AFFAF" w14:textId="77777777" w:rsidR="00EF4758" w:rsidRPr="00125D6F" w:rsidRDefault="00EF4758" w:rsidP="00D04818">
            <w:pPr>
              <w:pStyle w:val="Alpha-LevelKopfzeileABs"/>
              <w:jc w:val="center"/>
              <w:rPr>
                <w:color w:val="auto"/>
                <w:sz w:val="28"/>
                <w:szCs w:val="28"/>
              </w:rPr>
            </w:pPr>
            <w:r w:rsidRPr="00125D6F">
              <w:rPr>
                <w:color w:val="auto"/>
                <w:sz w:val="28"/>
                <w:szCs w:val="28"/>
              </w:rPr>
              <w:t>B</w:t>
            </w:r>
          </w:p>
        </w:tc>
        <w:tc>
          <w:tcPr>
            <w:tcW w:w="737" w:type="dxa"/>
            <w:shd w:val="clear" w:color="auto" w:fill="auto"/>
            <w:vAlign w:val="center"/>
            <w:hideMark/>
          </w:tcPr>
          <w:p w14:paraId="44DF98AB" w14:textId="77777777" w:rsidR="00EF4758" w:rsidRPr="00125D6F" w:rsidRDefault="00EF4758" w:rsidP="00D04818">
            <w:pPr>
              <w:pStyle w:val="Alpha-LevelKopfzeileABs"/>
              <w:jc w:val="center"/>
              <w:rPr>
                <w:color w:val="auto"/>
                <w:sz w:val="28"/>
                <w:szCs w:val="28"/>
              </w:rPr>
            </w:pPr>
            <w:r w:rsidRPr="00125D6F">
              <w:rPr>
                <w:color w:val="auto"/>
                <w:sz w:val="28"/>
                <w:szCs w:val="28"/>
              </w:rPr>
              <w:t>T</w:t>
            </w:r>
          </w:p>
        </w:tc>
        <w:tc>
          <w:tcPr>
            <w:tcW w:w="737" w:type="dxa"/>
            <w:shd w:val="clear" w:color="auto" w:fill="auto"/>
            <w:vAlign w:val="center"/>
            <w:hideMark/>
          </w:tcPr>
          <w:p w14:paraId="50F0A585" w14:textId="77777777" w:rsidR="00EF4758" w:rsidRPr="00125D6F" w:rsidRDefault="00EF4758" w:rsidP="00D04818">
            <w:pPr>
              <w:pStyle w:val="Alpha-LevelKopfzeileABs"/>
              <w:jc w:val="center"/>
              <w:rPr>
                <w:color w:val="auto"/>
                <w:sz w:val="28"/>
                <w:szCs w:val="28"/>
              </w:rPr>
            </w:pPr>
            <w:r w:rsidRPr="00125D6F">
              <w:rPr>
                <w:color w:val="auto"/>
                <w:sz w:val="28"/>
                <w:szCs w:val="28"/>
              </w:rPr>
              <w:t>F</w:t>
            </w:r>
          </w:p>
        </w:tc>
        <w:tc>
          <w:tcPr>
            <w:tcW w:w="737" w:type="dxa"/>
            <w:shd w:val="clear" w:color="auto" w:fill="404040" w:themeFill="text1" w:themeFillTint="BF"/>
            <w:vAlign w:val="center"/>
            <w:hideMark/>
          </w:tcPr>
          <w:p w14:paraId="3B0AD182"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S</w:t>
            </w:r>
          </w:p>
        </w:tc>
        <w:tc>
          <w:tcPr>
            <w:tcW w:w="737" w:type="dxa"/>
            <w:shd w:val="clear" w:color="auto" w:fill="FFFFFF" w:themeFill="background1"/>
            <w:vAlign w:val="center"/>
            <w:hideMark/>
          </w:tcPr>
          <w:p w14:paraId="29143B2D" w14:textId="77777777" w:rsidR="00EF4758" w:rsidRPr="00125D6F" w:rsidRDefault="00EF4758" w:rsidP="00D04818">
            <w:pPr>
              <w:pStyle w:val="Alpha-LevelKopfzeileABs"/>
              <w:jc w:val="center"/>
              <w:rPr>
                <w:color w:val="auto"/>
                <w:sz w:val="28"/>
                <w:szCs w:val="28"/>
              </w:rPr>
            </w:pPr>
            <w:r w:rsidRPr="00125D6F">
              <w:rPr>
                <w:color w:val="auto"/>
                <w:sz w:val="28"/>
                <w:szCs w:val="28"/>
              </w:rPr>
              <w:t>F</w:t>
            </w:r>
          </w:p>
        </w:tc>
        <w:tc>
          <w:tcPr>
            <w:tcW w:w="737" w:type="dxa"/>
            <w:shd w:val="clear" w:color="auto" w:fill="404040" w:themeFill="text1" w:themeFillTint="BF"/>
            <w:vAlign w:val="center"/>
            <w:hideMark/>
          </w:tcPr>
          <w:p w14:paraId="082EE3C0"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S</w:t>
            </w:r>
          </w:p>
        </w:tc>
        <w:tc>
          <w:tcPr>
            <w:tcW w:w="737" w:type="dxa"/>
            <w:vAlign w:val="center"/>
            <w:hideMark/>
          </w:tcPr>
          <w:p w14:paraId="09E3EB49" w14:textId="77777777" w:rsidR="00EF4758" w:rsidRPr="00125D6F" w:rsidRDefault="00EF4758" w:rsidP="00D04818">
            <w:pPr>
              <w:pStyle w:val="Alpha-LevelKopfzeileABs"/>
              <w:jc w:val="center"/>
              <w:rPr>
                <w:color w:val="auto"/>
                <w:sz w:val="28"/>
                <w:szCs w:val="28"/>
              </w:rPr>
            </w:pPr>
            <w:r w:rsidRPr="00125D6F">
              <w:rPr>
                <w:color w:val="auto"/>
                <w:sz w:val="28"/>
                <w:szCs w:val="28"/>
              </w:rPr>
              <w:t>P</w:t>
            </w:r>
          </w:p>
        </w:tc>
      </w:tr>
      <w:tr w:rsidR="00EF4758" w:rsidRPr="00D44E82" w14:paraId="17B0E259" w14:textId="77777777" w:rsidTr="00D04818">
        <w:trPr>
          <w:trHeight w:val="737"/>
        </w:trPr>
        <w:tc>
          <w:tcPr>
            <w:tcW w:w="737" w:type="dxa"/>
            <w:shd w:val="clear" w:color="auto" w:fill="404040" w:themeFill="text1" w:themeFillTint="BF"/>
            <w:vAlign w:val="center"/>
            <w:hideMark/>
          </w:tcPr>
          <w:p w14:paraId="5145AFA1"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T</w:t>
            </w:r>
          </w:p>
        </w:tc>
        <w:tc>
          <w:tcPr>
            <w:tcW w:w="737" w:type="dxa"/>
            <w:vAlign w:val="center"/>
            <w:hideMark/>
          </w:tcPr>
          <w:p w14:paraId="796F8F59" w14:textId="77777777" w:rsidR="00EF4758" w:rsidRPr="00125D6F" w:rsidRDefault="00EF4758" w:rsidP="00D04818">
            <w:pPr>
              <w:pStyle w:val="Alpha-LevelKopfzeileABs"/>
              <w:jc w:val="center"/>
              <w:rPr>
                <w:color w:val="auto"/>
                <w:sz w:val="28"/>
                <w:szCs w:val="28"/>
              </w:rPr>
            </w:pPr>
            <w:r w:rsidRPr="00125D6F">
              <w:rPr>
                <w:color w:val="auto"/>
                <w:sz w:val="28"/>
                <w:szCs w:val="28"/>
              </w:rPr>
              <w:t>D</w:t>
            </w:r>
          </w:p>
        </w:tc>
        <w:tc>
          <w:tcPr>
            <w:tcW w:w="737" w:type="dxa"/>
            <w:vAlign w:val="center"/>
            <w:hideMark/>
          </w:tcPr>
          <w:p w14:paraId="47DB3DB2" w14:textId="77777777" w:rsidR="00EF4758" w:rsidRPr="00125D6F" w:rsidRDefault="00EF4758" w:rsidP="00D04818">
            <w:pPr>
              <w:pStyle w:val="Alpha-LevelKopfzeileABs"/>
              <w:jc w:val="center"/>
              <w:rPr>
                <w:color w:val="auto"/>
                <w:sz w:val="28"/>
                <w:szCs w:val="28"/>
              </w:rPr>
            </w:pPr>
            <w:r w:rsidRPr="00125D6F">
              <w:rPr>
                <w:color w:val="auto"/>
                <w:sz w:val="28"/>
                <w:szCs w:val="28"/>
              </w:rPr>
              <w:t>D</w:t>
            </w:r>
          </w:p>
        </w:tc>
        <w:tc>
          <w:tcPr>
            <w:tcW w:w="737" w:type="dxa"/>
            <w:shd w:val="clear" w:color="auto" w:fill="auto"/>
            <w:vAlign w:val="center"/>
            <w:hideMark/>
          </w:tcPr>
          <w:p w14:paraId="40DAB2F3" w14:textId="77777777" w:rsidR="00EF4758" w:rsidRPr="00125D6F" w:rsidRDefault="00EF4758" w:rsidP="00D04818">
            <w:pPr>
              <w:pStyle w:val="Alpha-LevelKopfzeileABs"/>
              <w:jc w:val="center"/>
              <w:rPr>
                <w:color w:val="auto"/>
                <w:sz w:val="28"/>
                <w:szCs w:val="28"/>
              </w:rPr>
            </w:pPr>
            <w:r w:rsidRPr="00125D6F">
              <w:rPr>
                <w:color w:val="auto"/>
                <w:sz w:val="28"/>
                <w:szCs w:val="28"/>
              </w:rPr>
              <w:t>G</w:t>
            </w:r>
          </w:p>
        </w:tc>
        <w:tc>
          <w:tcPr>
            <w:tcW w:w="737" w:type="dxa"/>
            <w:shd w:val="clear" w:color="auto" w:fill="auto"/>
            <w:vAlign w:val="center"/>
            <w:hideMark/>
          </w:tcPr>
          <w:p w14:paraId="210FF397" w14:textId="77777777" w:rsidR="00EF4758" w:rsidRPr="00125D6F" w:rsidRDefault="00EF4758" w:rsidP="00D04818">
            <w:pPr>
              <w:pStyle w:val="Alpha-LevelKopfzeileABs"/>
              <w:jc w:val="center"/>
              <w:rPr>
                <w:color w:val="auto"/>
                <w:sz w:val="28"/>
                <w:szCs w:val="28"/>
              </w:rPr>
            </w:pPr>
            <w:r w:rsidRPr="00125D6F">
              <w:rPr>
                <w:color w:val="auto"/>
                <w:sz w:val="28"/>
                <w:szCs w:val="28"/>
              </w:rPr>
              <w:t>L</w:t>
            </w:r>
          </w:p>
        </w:tc>
        <w:tc>
          <w:tcPr>
            <w:tcW w:w="737" w:type="dxa"/>
            <w:shd w:val="clear" w:color="auto" w:fill="auto"/>
            <w:vAlign w:val="center"/>
            <w:hideMark/>
          </w:tcPr>
          <w:p w14:paraId="7C009D20" w14:textId="77777777" w:rsidR="00EF4758" w:rsidRPr="00125D6F" w:rsidRDefault="00EF4758" w:rsidP="00D04818">
            <w:pPr>
              <w:pStyle w:val="Alpha-LevelKopfzeileABs"/>
              <w:jc w:val="center"/>
              <w:rPr>
                <w:color w:val="auto"/>
                <w:sz w:val="28"/>
                <w:szCs w:val="28"/>
              </w:rPr>
            </w:pPr>
            <w:r w:rsidRPr="00125D6F">
              <w:rPr>
                <w:color w:val="auto"/>
                <w:sz w:val="28"/>
                <w:szCs w:val="28"/>
              </w:rPr>
              <w:t>U</w:t>
            </w:r>
          </w:p>
        </w:tc>
        <w:tc>
          <w:tcPr>
            <w:tcW w:w="737" w:type="dxa"/>
            <w:shd w:val="clear" w:color="auto" w:fill="auto"/>
            <w:vAlign w:val="center"/>
            <w:hideMark/>
          </w:tcPr>
          <w:p w14:paraId="3E98DA73" w14:textId="77777777" w:rsidR="00EF4758" w:rsidRPr="00125D6F" w:rsidRDefault="00EF4758" w:rsidP="00D04818">
            <w:pPr>
              <w:pStyle w:val="Alpha-LevelKopfzeileABs"/>
              <w:jc w:val="center"/>
              <w:rPr>
                <w:color w:val="auto"/>
                <w:sz w:val="28"/>
                <w:szCs w:val="28"/>
              </w:rPr>
            </w:pPr>
            <w:r w:rsidRPr="00125D6F">
              <w:rPr>
                <w:color w:val="auto"/>
                <w:sz w:val="28"/>
                <w:szCs w:val="28"/>
              </w:rPr>
              <w:t>A</w:t>
            </w:r>
          </w:p>
        </w:tc>
        <w:tc>
          <w:tcPr>
            <w:tcW w:w="737" w:type="dxa"/>
            <w:shd w:val="clear" w:color="auto" w:fill="auto"/>
            <w:vAlign w:val="center"/>
            <w:hideMark/>
          </w:tcPr>
          <w:p w14:paraId="09013124" w14:textId="77777777" w:rsidR="00EF4758" w:rsidRPr="00125D6F" w:rsidRDefault="00EF4758" w:rsidP="00D04818">
            <w:pPr>
              <w:pStyle w:val="Alpha-LevelKopfzeileABs"/>
              <w:jc w:val="center"/>
              <w:rPr>
                <w:color w:val="auto"/>
                <w:sz w:val="28"/>
                <w:szCs w:val="28"/>
              </w:rPr>
            </w:pPr>
            <w:r w:rsidRPr="00125D6F">
              <w:rPr>
                <w:color w:val="auto"/>
                <w:sz w:val="28"/>
                <w:szCs w:val="28"/>
              </w:rPr>
              <w:t>E</w:t>
            </w:r>
          </w:p>
        </w:tc>
        <w:tc>
          <w:tcPr>
            <w:tcW w:w="737" w:type="dxa"/>
            <w:shd w:val="clear" w:color="auto" w:fill="404040" w:themeFill="text1" w:themeFillTint="BF"/>
            <w:vAlign w:val="center"/>
            <w:hideMark/>
          </w:tcPr>
          <w:p w14:paraId="0DC6F0DF"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T</w:t>
            </w:r>
          </w:p>
        </w:tc>
        <w:tc>
          <w:tcPr>
            <w:tcW w:w="737" w:type="dxa"/>
            <w:vAlign w:val="center"/>
            <w:hideMark/>
          </w:tcPr>
          <w:p w14:paraId="241356BB" w14:textId="77777777" w:rsidR="00EF4758" w:rsidRPr="00125D6F" w:rsidRDefault="00EF4758" w:rsidP="00D04818">
            <w:pPr>
              <w:pStyle w:val="Alpha-LevelKopfzeileABs"/>
              <w:jc w:val="center"/>
              <w:rPr>
                <w:color w:val="auto"/>
                <w:sz w:val="28"/>
                <w:szCs w:val="28"/>
              </w:rPr>
            </w:pPr>
            <w:r w:rsidRPr="00125D6F">
              <w:rPr>
                <w:color w:val="auto"/>
                <w:sz w:val="28"/>
                <w:szCs w:val="28"/>
              </w:rPr>
              <w:t>K</w:t>
            </w:r>
          </w:p>
        </w:tc>
        <w:tc>
          <w:tcPr>
            <w:tcW w:w="737" w:type="dxa"/>
            <w:shd w:val="clear" w:color="auto" w:fill="404040" w:themeFill="text1" w:themeFillTint="BF"/>
            <w:vAlign w:val="center"/>
            <w:hideMark/>
          </w:tcPr>
          <w:p w14:paraId="14F314DC"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T</w:t>
            </w:r>
          </w:p>
        </w:tc>
        <w:tc>
          <w:tcPr>
            <w:tcW w:w="737" w:type="dxa"/>
            <w:vAlign w:val="center"/>
            <w:hideMark/>
          </w:tcPr>
          <w:p w14:paraId="4C73F5FE" w14:textId="77777777" w:rsidR="00EF4758" w:rsidRPr="00125D6F" w:rsidRDefault="00EF4758" w:rsidP="00D04818">
            <w:pPr>
              <w:pStyle w:val="Alpha-LevelKopfzeileABs"/>
              <w:jc w:val="center"/>
              <w:rPr>
                <w:color w:val="auto"/>
                <w:sz w:val="28"/>
                <w:szCs w:val="28"/>
              </w:rPr>
            </w:pPr>
            <w:r w:rsidRPr="00125D6F">
              <w:rPr>
                <w:color w:val="auto"/>
                <w:sz w:val="28"/>
                <w:szCs w:val="28"/>
              </w:rPr>
              <w:t>A</w:t>
            </w:r>
          </w:p>
        </w:tc>
      </w:tr>
      <w:tr w:rsidR="00EF4758" w:rsidRPr="00D44E82" w14:paraId="41A2C5AE" w14:textId="77777777" w:rsidTr="00D04818">
        <w:trPr>
          <w:trHeight w:val="737"/>
        </w:trPr>
        <w:tc>
          <w:tcPr>
            <w:tcW w:w="737" w:type="dxa"/>
            <w:shd w:val="clear" w:color="auto" w:fill="404040" w:themeFill="text1" w:themeFillTint="BF"/>
            <w:vAlign w:val="center"/>
            <w:hideMark/>
          </w:tcPr>
          <w:p w14:paraId="77E83856"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vAlign w:val="center"/>
            <w:hideMark/>
          </w:tcPr>
          <w:p w14:paraId="22C62A70" w14:textId="77777777" w:rsidR="00EF4758" w:rsidRPr="00125D6F" w:rsidRDefault="00EF4758" w:rsidP="00D04818">
            <w:pPr>
              <w:pStyle w:val="Alpha-LevelKopfzeileABs"/>
              <w:jc w:val="center"/>
              <w:rPr>
                <w:color w:val="auto"/>
                <w:sz w:val="28"/>
                <w:szCs w:val="28"/>
              </w:rPr>
            </w:pPr>
            <w:r w:rsidRPr="00125D6F">
              <w:rPr>
                <w:color w:val="auto"/>
                <w:sz w:val="28"/>
                <w:szCs w:val="28"/>
              </w:rPr>
              <w:t>L</w:t>
            </w:r>
          </w:p>
        </w:tc>
        <w:tc>
          <w:tcPr>
            <w:tcW w:w="737" w:type="dxa"/>
            <w:vAlign w:val="center"/>
            <w:hideMark/>
          </w:tcPr>
          <w:p w14:paraId="2756D372" w14:textId="77777777" w:rsidR="00EF4758" w:rsidRPr="00125D6F" w:rsidRDefault="00EF4758" w:rsidP="00D04818">
            <w:pPr>
              <w:pStyle w:val="Alpha-LevelKopfzeileABs"/>
              <w:jc w:val="center"/>
              <w:rPr>
                <w:color w:val="auto"/>
                <w:sz w:val="28"/>
                <w:szCs w:val="28"/>
              </w:rPr>
            </w:pPr>
            <w:r w:rsidRPr="00125D6F">
              <w:rPr>
                <w:color w:val="auto"/>
                <w:sz w:val="28"/>
                <w:szCs w:val="28"/>
              </w:rPr>
              <w:t>D</w:t>
            </w:r>
          </w:p>
        </w:tc>
        <w:tc>
          <w:tcPr>
            <w:tcW w:w="737" w:type="dxa"/>
            <w:shd w:val="clear" w:color="auto" w:fill="auto"/>
            <w:vAlign w:val="center"/>
            <w:hideMark/>
          </w:tcPr>
          <w:p w14:paraId="48FA7E33" w14:textId="77777777" w:rsidR="00EF4758" w:rsidRPr="00125D6F" w:rsidRDefault="00EF4758" w:rsidP="00D04818">
            <w:pPr>
              <w:pStyle w:val="Alpha-LevelKopfzeileABs"/>
              <w:jc w:val="center"/>
              <w:rPr>
                <w:color w:val="auto"/>
                <w:sz w:val="28"/>
                <w:szCs w:val="28"/>
              </w:rPr>
            </w:pPr>
            <w:r w:rsidRPr="00125D6F">
              <w:rPr>
                <w:color w:val="auto"/>
                <w:sz w:val="28"/>
                <w:szCs w:val="28"/>
              </w:rPr>
              <w:t>M</w:t>
            </w:r>
          </w:p>
        </w:tc>
        <w:tc>
          <w:tcPr>
            <w:tcW w:w="737" w:type="dxa"/>
            <w:shd w:val="clear" w:color="auto" w:fill="auto"/>
            <w:vAlign w:val="center"/>
            <w:hideMark/>
          </w:tcPr>
          <w:p w14:paraId="4CC856CC" w14:textId="77777777" w:rsidR="00EF4758" w:rsidRPr="00125D6F" w:rsidRDefault="00EF4758" w:rsidP="00D04818">
            <w:pPr>
              <w:pStyle w:val="Alpha-LevelKopfzeileABs"/>
              <w:jc w:val="center"/>
              <w:rPr>
                <w:color w:val="auto"/>
                <w:sz w:val="28"/>
                <w:szCs w:val="28"/>
              </w:rPr>
            </w:pPr>
            <w:r w:rsidRPr="00125D6F">
              <w:rPr>
                <w:color w:val="auto"/>
                <w:sz w:val="28"/>
                <w:szCs w:val="28"/>
              </w:rPr>
              <w:t>C</w:t>
            </w:r>
          </w:p>
        </w:tc>
        <w:tc>
          <w:tcPr>
            <w:tcW w:w="737" w:type="dxa"/>
            <w:shd w:val="clear" w:color="auto" w:fill="auto"/>
            <w:vAlign w:val="center"/>
            <w:hideMark/>
          </w:tcPr>
          <w:p w14:paraId="3CB6BC02" w14:textId="77777777" w:rsidR="00EF4758" w:rsidRPr="00125D6F" w:rsidRDefault="00EF4758" w:rsidP="00D04818">
            <w:pPr>
              <w:pStyle w:val="Alpha-LevelKopfzeileABs"/>
              <w:jc w:val="center"/>
              <w:rPr>
                <w:color w:val="auto"/>
                <w:sz w:val="28"/>
                <w:szCs w:val="28"/>
              </w:rPr>
            </w:pPr>
            <w:r w:rsidRPr="00125D6F">
              <w:rPr>
                <w:color w:val="auto"/>
                <w:sz w:val="28"/>
                <w:szCs w:val="28"/>
              </w:rPr>
              <w:t>P</w:t>
            </w:r>
          </w:p>
        </w:tc>
        <w:tc>
          <w:tcPr>
            <w:tcW w:w="737" w:type="dxa"/>
            <w:shd w:val="clear" w:color="auto" w:fill="auto"/>
            <w:vAlign w:val="center"/>
            <w:hideMark/>
          </w:tcPr>
          <w:p w14:paraId="495761C8" w14:textId="77777777" w:rsidR="00EF4758" w:rsidRPr="00125D6F" w:rsidRDefault="00EF4758" w:rsidP="00D04818">
            <w:pPr>
              <w:pStyle w:val="Alpha-LevelKopfzeileABs"/>
              <w:jc w:val="center"/>
              <w:rPr>
                <w:color w:val="auto"/>
                <w:sz w:val="28"/>
                <w:szCs w:val="28"/>
              </w:rPr>
            </w:pPr>
            <w:r w:rsidRPr="00125D6F">
              <w:rPr>
                <w:color w:val="auto"/>
                <w:sz w:val="28"/>
                <w:szCs w:val="28"/>
              </w:rPr>
              <w:t>S</w:t>
            </w:r>
          </w:p>
        </w:tc>
        <w:tc>
          <w:tcPr>
            <w:tcW w:w="737" w:type="dxa"/>
            <w:shd w:val="clear" w:color="auto" w:fill="auto"/>
            <w:vAlign w:val="center"/>
            <w:hideMark/>
          </w:tcPr>
          <w:p w14:paraId="384F1351" w14:textId="77777777" w:rsidR="00EF4758" w:rsidRPr="00125D6F" w:rsidRDefault="00EF4758" w:rsidP="00D04818">
            <w:pPr>
              <w:pStyle w:val="Alpha-LevelKopfzeileABs"/>
              <w:jc w:val="center"/>
              <w:rPr>
                <w:color w:val="auto"/>
                <w:sz w:val="28"/>
                <w:szCs w:val="28"/>
              </w:rPr>
            </w:pPr>
            <w:r w:rsidRPr="00125D6F">
              <w:rPr>
                <w:color w:val="auto"/>
                <w:sz w:val="28"/>
                <w:szCs w:val="28"/>
              </w:rPr>
              <w:t>T</w:t>
            </w:r>
          </w:p>
        </w:tc>
        <w:tc>
          <w:tcPr>
            <w:tcW w:w="737" w:type="dxa"/>
            <w:shd w:val="clear" w:color="auto" w:fill="404040" w:themeFill="text1" w:themeFillTint="BF"/>
            <w:vAlign w:val="center"/>
            <w:hideMark/>
          </w:tcPr>
          <w:p w14:paraId="4CA4E636"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Ü</w:t>
            </w:r>
          </w:p>
        </w:tc>
        <w:tc>
          <w:tcPr>
            <w:tcW w:w="737" w:type="dxa"/>
            <w:vAlign w:val="center"/>
            <w:hideMark/>
          </w:tcPr>
          <w:p w14:paraId="6D209303" w14:textId="77777777" w:rsidR="00EF4758" w:rsidRPr="00125D6F" w:rsidRDefault="00EF4758" w:rsidP="00D04818">
            <w:pPr>
              <w:pStyle w:val="Alpha-LevelKopfzeileABs"/>
              <w:jc w:val="center"/>
              <w:rPr>
                <w:color w:val="auto"/>
                <w:sz w:val="28"/>
                <w:szCs w:val="28"/>
              </w:rPr>
            </w:pPr>
            <w:r w:rsidRPr="00125D6F">
              <w:rPr>
                <w:color w:val="auto"/>
                <w:sz w:val="28"/>
                <w:szCs w:val="28"/>
              </w:rPr>
              <w:t>F</w:t>
            </w:r>
          </w:p>
        </w:tc>
        <w:tc>
          <w:tcPr>
            <w:tcW w:w="737" w:type="dxa"/>
            <w:shd w:val="clear" w:color="auto" w:fill="FFFFFF" w:themeFill="background1"/>
            <w:vAlign w:val="center"/>
            <w:hideMark/>
          </w:tcPr>
          <w:p w14:paraId="15B4BB6D" w14:textId="77777777" w:rsidR="00EF4758" w:rsidRPr="00125D6F" w:rsidRDefault="00EF4758" w:rsidP="00D04818">
            <w:pPr>
              <w:pStyle w:val="Alpha-LevelKopfzeileABs"/>
              <w:jc w:val="center"/>
              <w:rPr>
                <w:color w:val="auto"/>
                <w:sz w:val="28"/>
                <w:szCs w:val="28"/>
              </w:rPr>
            </w:pPr>
            <w:r w:rsidRPr="00125D6F">
              <w:rPr>
                <w:color w:val="auto"/>
                <w:sz w:val="28"/>
                <w:szCs w:val="28"/>
              </w:rPr>
              <w:t>F</w:t>
            </w:r>
          </w:p>
        </w:tc>
        <w:tc>
          <w:tcPr>
            <w:tcW w:w="737" w:type="dxa"/>
            <w:vAlign w:val="center"/>
            <w:hideMark/>
          </w:tcPr>
          <w:p w14:paraId="5186F646" w14:textId="77777777" w:rsidR="00EF4758" w:rsidRPr="00125D6F" w:rsidRDefault="00EF4758" w:rsidP="00D04818">
            <w:pPr>
              <w:pStyle w:val="Alpha-LevelKopfzeileABs"/>
              <w:jc w:val="center"/>
              <w:rPr>
                <w:color w:val="auto"/>
                <w:sz w:val="28"/>
                <w:szCs w:val="28"/>
              </w:rPr>
            </w:pPr>
            <w:r w:rsidRPr="00125D6F">
              <w:rPr>
                <w:color w:val="auto"/>
                <w:sz w:val="28"/>
                <w:szCs w:val="28"/>
              </w:rPr>
              <w:t>W</w:t>
            </w:r>
          </w:p>
        </w:tc>
      </w:tr>
      <w:tr w:rsidR="00EF4758" w:rsidRPr="00D44E82" w14:paraId="6C0488E1" w14:textId="77777777" w:rsidTr="00D04818">
        <w:trPr>
          <w:trHeight w:val="737"/>
        </w:trPr>
        <w:tc>
          <w:tcPr>
            <w:tcW w:w="737" w:type="dxa"/>
            <w:shd w:val="clear" w:color="auto" w:fill="404040" w:themeFill="text1" w:themeFillTint="BF"/>
            <w:vAlign w:val="center"/>
            <w:hideMark/>
          </w:tcPr>
          <w:p w14:paraId="1C866D6B"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L</w:t>
            </w:r>
          </w:p>
        </w:tc>
        <w:tc>
          <w:tcPr>
            <w:tcW w:w="737" w:type="dxa"/>
            <w:shd w:val="clear" w:color="auto" w:fill="FFFFFF" w:themeFill="background1"/>
            <w:vAlign w:val="center"/>
            <w:hideMark/>
          </w:tcPr>
          <w:p w14:paraId="6C20671A" w14:textId="77777777" w:rsidR="00EF4758" w:rsidRPr="00125D6F" w:rsidRDefault="00EF4758" w:rsidP="00D04818">
            <w:pPr>
              <w:pStyle w:val="Alpha-LevelKopfzeileABs"/>
              <w:jc w:val="center"/>
              <w:rPr>
                <w:color w:val="auto"/>
                <w:sz w:val="28"/>
                <w:szCs w:val="28"/>
              </w:rPr>
            </w:pPr>
            <w:r w:rsidRPr="00125D6F">
              <w:rPr>
                <w:color w:val="auto"/>
                <w:sz w:val="28"/>
                <w:szCs w:val="28"/>
              </w:rPr>
              <w:t>X</w:t>
            </w:r>
          </w:p>
        </w:tc>
        <w:tc>
          <w:tcPr>
            <w:tcW w:w="737" w:type="dxa"/>
            <w:shd w:val="clear" w:color="auto" w:fill="404040" w:themeFill="text1" w:themeFillTint="BF"/>
            <w:vAlign w:val="center"/>
            <w:hideMark/>
          </w:tcPr>
          <w:p w14:paraId="32204A5B"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1BD14CEB"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N</w:t>
            </w:r>
          </w:p>
        </w:tc>
        <w:tc>
          <w:tcPr>
            <w:tcW w:w="737" w:type="dxa"/>
            <w:shd w:val="clear" w:color="auto" w:fill="404040" w:themeFill="text1" w:themeFillTint="BF"/>
            <w:vAlign w:val="center"/>
            <w:hideMark/>
          </w:tcPr>
          <w:p w14:paraId="47808E44"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K</w:t>
            </w:r>
          </w:p>
        </w:tc>
        <w:tc>
          <w:tcPr>
            <w:tcW w:w="737" w:type="dxa"/>
            <w:shd w:val="clear" w:color="auto" w:fill="404040" w:themeFill="text1" w:themeFillTint="BF"/>
            <w:vAlign w:val="center"/>
            <w:hideMark/>
          </w:tcPr>
          <w:p w14:paraId="29DE97B4"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5B6E956D"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L</w:t>
            </w:r>
          </w:p>
        </w:tc>
        <w:tc>
          <w:tcPr>
            <w:tcW w:w="737" w:type="dxa"/>
            <w:shd w:val="clear" w:color="auto" w:fill="404040" w:themeFill="text1" w:themeFillTint="BF"/>
            <w:vAlign w:val="center"/>
            <w:hideMark/>
          </w:tcPr>
          <w:p w14:paraId="3C6769EA"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T</w:t>
            </w:r>
          </w:p>
        </w:tc>
        <w:tc>
          <w:tcPr>
            <w:tcW w:w="737" w:type="dxa"/>
            <w:shd w:val="clear" w:color="auto" w:fill="404040" w:themeFill="text1" w:themeFillTint="BF"/>
            <w:vAlign w:val="center"/>
            <w:hideMark/>
          </w:tcPr>
          <w:p w14:paraId="6656FE63"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R</w:t>
            </w:r>
          </w:p>
        </w:tc>
        <w:tc>
          <w:tcPr>
            <w:tcW w:w="737" w:type="dxa"/>
            <w:shd w:val="clear" w:color="auto" w:fill="404040" w:themeFill="text1" w:themeFillTint="BF"/>
            <w:vAlign w:val="center"/>
            <w:hideMark/>
          </w:tcPr>
          <w:p w14:paraId="326A07A3"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I</w:t>
            </w:r>
          </w:p>
        </w:tc>
        <w:tc>
          <w:tcPr>
            <w:tcW w:w="737" w:type="dxa"/>
            <w:shd w:val="clear" w:color="auto" w:fill="404040" w:themeFill="text1" w:themeFillTint="BF"/>
            <w:vAlign w:val="center"/>
            <w:hideMark/>
          </w:tcPr>
          <w:p w14:paraId="28B3D2BB"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C</w:t>
            </w:r>
          </w:p>
        </w:tc>
        <w:tc>
          <w:tcPr>
            <w:tcW w:w="737" w:type="dxa"/>
            <w:shd w:val="clear" w:color="auto" w:fill="404040" w:themeFill="text1" w:themeFillTint="BF"/>
            <w:vAlign w:val="center"/>
            <w:hideMark/>
          </w:tcPr>
          <w:p w14:paraId="15A81399"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K</w:t>
            </w:r>
          </w:p>
        </w:tc>
      </w:tr>
      <w:tr w:rsidR="00EF4758" w:rsidRPr="00D44E82" w14:paraId="7080D524" w14:textId="77777777" w:rsidTr="00D04818">
        <w:trPr>
          <w:trHeight w:val="737"/>
        </w:trPr>
        <w:tc>
          <w:tcPr>
            <w:tcW w:w="737" w:type="dxa"/>
            <w:shd w:val="clear" w:color="auto" w:fill="404040" w:themeFill="text1" w:themeFillTint="BF"/>
            <w:vAlign w:val="center"/>
            <w:hideMark/>
          </w:tcPr>
          <w:p w14:paraId="050417B4"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FFFFFF" w:themeFill="background1"/>
            <w:vAlign w:val="center"/>
            <w:hideMark/>
          </w:tcPr>
          <w:p w14:paraId="090E0087" w14:textId="77777777" w:rsidR="00EF4758" w:rsidRPr="00125D6F" w:rsidRDefault="00EF4758" w:rsidP="00D04818">
            <w:pPr>
              <w:pStyle w:val="Alpha-LevelKopfzeileABs"/>
              <w:jc w:val="center"/>
              <w:rPr>
                <w:color w:val="auto"/>
                <w:sz w:val="28"/>
                <w:szCs w:val="28"/>
              </w:rPr>
            </w:pPr>
            <w:r w:rsidRPr="00125D6F">
              <w:rPr>
                <w:color w:val="auto"/>
                <w:sz w:val="28"/>
                <w:szCs w:val="28"/>
              </w:rPr>
              <w:t>C</w:t>
            </w:r>
          </w:p>
        </w:tc>
        <w:tc>
          <w:tcPr>
            <w:tcW w:w="737" w:type="dxa"/>
            <w:vAlign w:val="center"/>
            <w:hideMark/>
          </w:tcPr>
          <w:p w14:paraId="7936EDFE" w14:textId="77777777" w:rsidR="00EF4758" w:rsidRPr="00125D6F" w:rsidRDefault="00EF4758" w:rsidP="00D04818">
            <w:pPr>
              <w:pStyle w:val="Alpha-LevelKopfzeileABs"/>
              <w:jc w:val="center"/>
              <w:rPr>
                <w:color w:val="auto"/>
                <w:sz w:val="28"/>
                <w:szCs w:val="28"/>
              </w:rPr>
            </w:pPr>
            <w:r w:rsidRPr="00125D6F">
              <w:rPr>
                <w:color w:val="auto"/>
                <w:sz w:val="28"/>
                <w:szCs w:val="28"/>
              </w:rPr>
              <w:t>A</w:t>
            </w:r>
          </w:p>
        </w:tc>
        <w:tc>
          <w:tcPr>
            <w:tcW w:w="737" w:type="dxa"/>
            <w:vAlign w:val="center"/>
            <w:hideMark/>
          </w:tcPr>
          <w:p w14:paraId="4B5516E5" w14:textId="77777777" w:rsidR="00EF4758" w:rsidRPr="00125D6F" w:rsidRDefault="00EF4758" w:rsidP="00D04818">
            <w:pPr>
              <w:pStyle w:val="Alpha-LevelKopfzeileABs"/>
              <w:jc w:val="center"/>
              <w:rPr>
                <w:color w:val="auto"/>
                <w:sz w:val="28"/>
                <w:szCs w:val="28"/>
              </w:rPr>
            </w:pPr>
            <w:r w:rsidRPr="00125D6F">
              <w:rPr>
                <w:color w:val="auto"/>
                <w:sz w:val="28"/>
                <w:szCs w:val="28"/>
              </w:rPr>
              <w:t>M</w:t>
            </w:r>
          </w:p>
        </w:tc>
        <w:tc>
          <w:tcPr>
            <w:tcW w:w="737" w:type="dxa"/>
            <w:vAlign w:val="center"/>
            <w:hideMark/>
          </w:tcPr>
          <w:p w14:paraId="1A5C1F24" w14:textId="77777777" w:rsidR="00EF4758" w:rsidRPr="00125D6F" w:rsidRDefault="00EF4758" w:rsidP="00D04818">
            <w:pPr>
              <w:pStyle w:val="Alpha-LevelKopfzeileABs"/>
              <w:jc w:val="center"/>
              <w:rPr>
                <w:color w:val="auto"/>
                <w:sz w:val="28"/>
                <w:szCs w:val="28"/>
              </w:rPr>
            </w:pPr>
            <w:r w:rsidRPr="00125D6F">
              <w:rPr>
                <w:color w:val="auto"/>
                <w:sz w:val="28"/>
                <w:szCs w:val="28"/>
              </w:rPr>
              <w:t>G</w:t>
            </w:r>
          </w:p>
        </w:tc>
        <w:tc>
          <w:tcPr>
            <w:tcW w:w="737" w:type="dxa"/>
            <w:vAlign w:val="center"/>
            <w:hideMark/>
          </w:tcPr>
          <w:p w14:paraId="5B237AA6" w14:textId="77777777" w:rsidR="00EF4758" w:rsidRPr="00125D6F" w:rsidRDefault="00EF4758" w:rsidP="00D04818">
            <w:pPr>
              <w:pStyle w:val="Alpha-LevelKopfzeileABs"/>
              <w:jc w:val="center"/>
              <w:rPr>
                <w:color w:val="auto"/>
                <w:sz w:val="28"/>
                <w:szCs w:val="28"/>
              </w:rPr>
            </w:pPr>
            <w:r w:rsidRPr="00125D6F">
              <w:rPr>
                <w:color w:val="auto"/>
                <w:sz w:val="28"/>
                <w:szCs w:val="28"/>
              </w:rPr>
              <w:t>Z</w:t>
            </w:r>
          </w:p>
        </w:tc>
        <w:tc>
          <w:tcPr>
            <w:tcW w:w="737" w:type="dxa"/>
            <w:vAlign w:val="center"/>
            <w:hideMark/>
          </w:tcPr>
          <w:p w14:paraId="7B251296" w14:textId="77777777" w:rsidR="00EF4758" w:rsidRPr="00125D6F" w:rsidRDefault="00EF4758" w:rsidP="00D04818">
            <w:pPr>
              <w:pStyle w:val="Alpha-LevelKopfzeileABs"/>
              <w:jc w:val="center"/>
              <w:rPr>
                <w:color w:val="auto"/>
                <w:sz w:val="28"/>
                <w:szCs w:val="28"/>
              </w:rPr>
            </w:pPr>
            <w:r w:rsidRPr="00125D6F">
              <w:rPr>
                <w:color w:val="auto"/>
                <w:sz w:val="28"/>
                <w:szCs w:val="28"/>
              </w:rPr>
              <w:t>B</w:t>
            </w:r>
          </w:p>
        </w:tc>
        <w:tc>
          <w:tcPr>
            <w:tcW w:w="737" w:type="dxa"/>
            <w:shd w:val="clear" w:color="auto" w:fill="FFFFFF" w:themeFill="background1"/>
            <w:vAlign w:val="center"/>
            <w:hideMark/>
          </w:tcPr>
          <w:p w14:paraId="5846EDFD" w14:textId="77777777" w:rsidR="00EF4758" w:rsidRPr="00125D6F" w:rsidRDefault="00EF4758" w:rsidP="00D04818">
            <w:pPr>
              <w:pStyle w:val="Alpha-LevelKopfzeileABs"/>
              <w:jc w:val="center"/>
              <w:rPr>
                <w:color w:val="auto"/>
                <w:sz w:val="28"/>
                <w:szCs w:val="28"/>
              </w:rPr>
            </w:pPr>
            <w:r w:rsidRPr="00125D6F">
              <w:rPr>
                <w:color w:val="auto"/>
                <w:sz w:val="28"/>
                <w:szCs w:val="28"/>
              </w:rPr>
              <w:t>W</w:t>
            </w:r>
          </w:p>
        </w:tc>
        <w:tc>
          <w:tcPr>
            <w:tcW w:w="737" w:type="dxa"/>
            <w:shd w:val="clear" w:color="auto" w:fill="auto"/>
            <w:vAlign w:val="center"/>
            <w:hideMark/>
          </w:tcPr>
          <w:p w14:paraId="3424F986" w14:textId="77777777" w:rsidR="00EF4758" w:rsidRPr="00125D6F" w:rsidRDefault="00EF4758" w:rsidP="00D04818">
            <w:pPr>
              <w:pStyle w:val="Alpha-LevelKopfzeileABs"/>
              <w:jc w:val="center"/>
              <w:rPr>
                <w:color w:val="auto"/>
                <w:sz w:val="28"/>
                <w:szCs w:val="28"/>
              </w:rPr>
            </w:pPr>
            <w:r w:rsidRPr="00125D6F">
              <w:rPr>
                <w:color w:val="auto"/>
                <w:sz w:val="28"/>
                <w:szCs w:val="28"/>
              </w:rPr>
              <w:t>O</w:t>
            </w:r>
          </w:p>
        </w:tc>
        <w:tc>
          <w:tcPr>
            <w:tcW w:w="737" w:type="dxa"/>
            <w:shd w:val="clear" w:color="auto" w:fill="auto"/>
            <w:vAlign w:val="center"/>
            <w:hideMark/>
          </w:tcPr>
          <w:p w14:paraId="098551C4" w14:textId="77777777" w:rsidR="00EF4758" w:rsidRPr="00125D6F" w:rsidRDefault="00EF4758" w:rsidP="00D04818">
            <w:pPr>
              <w:pStyle w:val="Alpha-LevelKopfzeileABs"/>
              <w:jc w:val="center"/>
              <w:rPr>
                <w:color w:val="auto"/>
                <w:sz w:val="28"/>
                <w:szCs w:val="28"/>
              </w:rPr>
            </w:pPr>
            <w:r w:rsidRPr="00125D6F">
              <w:rPr>
                <w:color w:val="auto"/>
                <w:sz w:val="28"/>
                <w:szCs w:val="28"/>
              </w:rPr>
              <w:t>M</w:t>
            </w:r>
          </w:p>
        </w:tc>
        <w:tc>
          <w:tcPr>
            <w:tcW w:w="737" w:type="dxa"/>
            <w:shd w:val="clear" w:color="auto" w:fill="auto"/>
            <w:vAlign w:val="center"/>
            <w:hideMark/>
          </w:tcPr>
          <w:p w14:paraId="5A9E75A3" w14:textId="77777777" w:rsidR="00EF4758" w:rsidRPr="00125D6F" w:rsidRDefault="00EF4758" w:rsidP="00D04818">
            <w:pPr>
              <w:pStyle w:val="Alpha-LevelKopfzeileABs"/>
              <w:jc w:val="center"/>
              <w:rPr>
                <w:color w:val="auto"/>
                <w:sz w:val="28"/>
                <w:szCs w:val="28"/>
              </w:rPr>
            </w:pPr>
            <w:r w:rsidRPr="00125D6F">
              <w:rPr>
                <w:color w:val="auto"/>
                <w:sz w:val="28"/>
                <w:szCs w:val="28"/>
              </w:rPr>
              <w:t>D</w:t>
            </w:r>
          </w:p>
        </w:tc>
        <w:tc>
          <w:tcPr>
            <w:tcW w:w="737" w:type="dxa"/>
            <w:vAlign w:val="center"/>
            <w:hideMark/>
          </w:tcPr>
          <w:p w14:paraId="0C13D937" w14:textId="77777777" w:rsidR="00EF4758" w:rsidRPr="00125D6F" w:rsidRDefault="00EF4758" w:rsidP="00D04818">
            <w:pPr>
              <w:pStyle w:val="Alpha-LevelKopfzeileABs"/>
              <w:jc w:val="center"/>
              <w:rPr>
                <w:color w:val="auto"/>
                <w:sz w:val="28"/>
                <w:szCs w:val="28"/>
              </w:rPr>
            </w:pPr>
            <w:r w:rsidRPr="00125D6F">
              <w:rPr>
                <w:color w:val="auto"/>
                <w:sz w:val="28"/>
                <w:szCs w:val="28"/>
              </w:rPr>
              <w:t>N</w:t>
            </w:r>
          </w:p>
        </w:tc>
      </w:tr>
      <w:tr w:rsidR="00EF4758" w:rsidRPr="00D44E82" w14:paraId="71F3FDD9" w14:textId="77777777" w:rsidTr="00D04818">
        <w:trPr>
          <w:trHeight w:val="737"/>
        </w:trPr>
        <w:tc>
          <w:tcPr>
            <w:tcW w:w="737" w:type="dxa"/>
            <w:shd w:val="clear" w:color="auto" w:fill="404040" w:themeFill="text1" w:themeFillTint="BF"/>
            <w:vAlign w:val="center"/>
            <w:hideMark/>
          </w:tcPr>
          <w:p w14:paraId="197DAED5"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F</w:t>
            </w:r>
          </w:p>
        </w:tc>
        <w:tc>
          <w:tcPr>
            <w:tcW w:w="737" w:type="dxa"/>
            <w:vAlign w:val="center"/>
            <w:hideMark/>
          </w:tcPr>
          <w:p w14:paraId="05A8D276" w14:textId="77777777" w:rsidR="00EF4758" w:rsidRPr="00125D6F" w:rsidRDefault="00EF4758" w:rsidP="00D04818">
            <w:pPr>
              <w:pStyle w:val="Alpha-LevelKopfzeileABs"/>
              <w:jc w:val="center"/>
              <w:rPr>
                <w:color w:val="auto"/>
                <w:sz w:val="28"/>
                <w:szCs w:val="28"/>
              </w:rPr>
            </w:pPr>
            <w:r w:rsidRPr="00125D6F">
              <w:rPr>
                <w:color w:val="auto"/>
                <w:sz w:val="28"/>
                <w:szCs w:val="28"/>
              </w:rPr>
              <w:t>K</w:t>
            </w:r>
          </w:p>
        </w:tc>
        <w:tc>
          <w:tcPr>
            <w:tcW w:w="737" w:type="dxa"/>
            <w:vAlign w:val="center"/>
            <w:hideMark/>
          </w:tcPr>
          <w:p w14:paraId="389EAB5F" w14:textId="77777777" w:rsidR="00EF4758" w:rsidRPr="00125D6F" w:rsidRDefault="00EF4758" w:rsidP="00D04818">
            <w:pPr>
              <w:pStyle w:val="Alpha-LevelKopfzeileABs"/>
              <w:jc w:val="center"/>
              <w:rPr>
                <w:color w:val="auto"/>
                <w:sz w:val="28"/>
                <w:szCs w:val="28"/>
              </w:rPr>
            </w:pPr>
            <w:r w:rsidRPr="00125D6F">
              <w:rPr>
                <w:color w:val="auto"/>
                <w:sz w:val="28"/>
                <w:szCs w:val="28"/>
              </w:rPr>
              <w:t>W</w:t>
            </w:r>
          </w:p>
        </w:tc>
        <w:tc>
          <w:tcPr>
            <w:tcW w:w="737" w:type="dxa"/>
            <w:vAlign w:val="center"/>
            <w:hideMark/>
          </w:tcPr>
          <w:p w14:paraId="3A211F53" w14:textId="77777777" w:rsidR="00EF4758" w:rsidRPr="00125D6F" w:rsidRDefault="00EF4758" w:rsidP="00D04818">
            <w:pPr>
              <w:pStyle w:val="Alpha-LevelKopfzeileABs"/>
              <w:jc w:val="center"/>
              <w:rPr>
                <w:color w:val="auto"/>
                <w:sz w:val="28"/>
                <w:szCs w:val="28"/>
              </w:rPr>
            </w:pPr>
            <w:r w:rsidRPr="00125D6F">
              <w:rPr>
                <w:color w:val="auto"/>
                <w:sz w:val="28"/>
                <w:szCs w:val="28"/>
              </w:rPr>
              <w:t>C</w:t>
            </w:r>
          </w:p>
        </w:tc>
        <w:tc>
          <w:tcPr>
            <w:tcW w:w="737" w:type="dxa"/>
            <w:vAlign w:val="center"/>
            <w:hideMark/>
          </w:tcPr>
          <w:p w14:paraId="23BB7564" w14:textId="77777777" w:rsidR="00EF4758" w:rsidRPr="00125D6F" w:rsidRDefault="00EF4758" w:rsidP="00D04818">
            <w:pPr>
              <w:pStyle w:val="Alpha-LevelKopfzeileABs"/>
              <w:jc w:val="center"/>
              <w:rPr>
                <w:color w:val="auto"/>
                <w:sz w:val="28"/>
                <w:szCs w:val="28"/>
              </w:rPr>
            </w:pPr>
            <w:r w:rsidRPr="00125D6F">
              <w:rPr>
                <w:color w:val="auto"/>
                <w:sz w:val="28"/>
                <w:szCs w:val="28"/>
              </w:rPr>
              <w:t>T</w:t>
            </w:r>
          </w:p>
        </w:tc>
        <w:tc>
          <w:tcPr>
            <w:tcW w:w="737" w:type="dxa"/>
            <w:vAlign w:val="center"/>
            <w:hideMark/>
          </w:tcPr>
          <w:p w14:paraId="699346AE" w14:textId="77777777" w:rsidR="00EF4758" w:rsidRPr="00125D6F" w:rsidRDefault="00EF4758" w:rsidP="00D04818">
            <w:pPr>
              <w:pStyle w:val="Alpha-LevelKopfzeileABs"/>
              <w:jc w:val="center"/>
              <w:rPr>
                <w:color w:val="auto"/>
                <w:sz w:val="28"/>
                <w:szCs w:val="28"/>
              </w:rPr>
            </w:pPr>
            <w:r w:rsidRPr="00125D6F">
              <w:rPr>
                <w:color w:val="auto"/>
                <w:sz w:val="28"/>
                <w:szCs w:val="28"/>
              </w:rPr>
              <w:t>E</w:t>
            </w:r>
          </w:p>
        </w:tc>
        <w:tc>
          <w:tcPr>
            <w:tcW w:w="737" w:type="dxa"/>
            <w:vAlign w:val="center"/>
            <w:hideMark/>
          </w:tcPr>
          <w:p w14:paraId="520B7ABE" w14:textId="77777777" w:rsidR="00EF4758" w:rsidRPr="00125D6F" w:rsidRDefault="00EF4758" w:rsidP="00D04818">
            <w:pPr>
              <w:pStyle w:val="Alpha-LevelKopfzeileABs"/>
              <w:jc w:val="center"/>
              <w:rPr>
                <w:color w:val="auto"/>
                <w:sz w:val="28"/>
                <w:szCs w:val="28"/>
              </w:rPr>
            </w:pPr>
            <w:r w:rsidRPr="00125D6F">
              <w:rPr>
                <w:color w:val="auto"/>
                <w:sz w:val="28"/>
                <w:szCs w:val="28"/>
              </w:rPr>
              <w:t>R</w:t>
            </w:r>
          </w:p>
        </w:tc>
        <w:tc>
          <w:tcPr>
            <w:tcW w:w="737" w:type="dxa"/>
            <w:vAlign w:val="center"/>
            <w:hideMark/>
          </w:tcPr>
          <w:p w14:paraId="1D70BCB1" w14:textId="77777777" w:rsidR="00EF4758" w:rsidRPr="00125D6F" w:rsidRDefault="00EF4758" w:rsidP="00D04818">
            <w:pPr>
              <w:pStyle w:val="Alpha-LevelKopfzeileABs"/>
              <w:jc w:val="center"/>
              <w:rPr>
                <w:color w:val="auto"/>
                <w:sz w:val="28"/>
                <w:szCs w:val="28"/>
              </w:rPr>
            </w:pPr>
            <w:r w:rsidRPr="00125D6F">
              <w:rPr>
                <w:color w:val="auto"/>
                <w:sz w:val="28"/>
                <w:szCs w:val="28"/>
              </w:rPr>
              <w:t>N</w:t>
            </w:r>
          </w:p>
        </w:tc>
        <w:tc>
          <w:tcPr>
            <w:tcW w:w="737" w:type="dxa"/>
            <w:shd w:val="clear" w:color="auto" w:fill="auto"/>
            <w:vAlign w:val="center"/>
            <w:hideMark/>
          </w:tcPr>
          <w:p w14:paraId="09039AD6" w14:textId="77777777" w:rsidR="00EF4758" w:rsidRPr="00125D6F" w:rsidRDefault="00EF4758" w:rsidP="00D04818">
            <w:pPr>
              <w:pStyle w:val="Alpha-LevelKopfzeileABs"/>
              <w:jc w:val="center"/>
              <w:rPr>
                <w:color w:val="auto"/>
                <w:sz w:val="28"/>
                <w:szCs w:val="28"/>
              </w:rPr>
            </w:pPr>
            <w:r w:rsidRPr="00125D6F">
              <w:rPr>
                <w:color w:val="auto"/>
                <w:sz w:val="28"/>
                <w:szCs w:val="28"/>
              </w:rPr>
              <w:t>B</w:t>
            </w:r>
          </w:p>
        </w:tc>
        <w:tc>
          <w:tcPr>
            <w:tcW w:w="737" w:type="dxa"/>
            <w:shd w:val="clear" w:color="auto" w:fill="auto"/>
            <w:vAlign w:val="center"/>
            <w:hideMark/>
          </w:tcPr>
          <w:p w14:paraId="6A57B09F" w14:textId="77777777" w:rsidR="00EF4758" w:rsidRPr="00125D6F" w:rsidRDefault="00EF4758" w:rsidP="00D04818">
            <w:pPr>
              <w:pStyle w:val="Alpha-LevelKopfzeileABs"/>
              <w:jc w:val="center"/>
              <w:rPr>
                <w:color w:val="auto"/>
                <w:sz w:val="28"/>
                <w:szCs w:val="28"/>
              </w:rPr>
            </w:pPr>
            <w:r w:rsidRPr="00125D6F">
              <w:rPr>
                <w:color w:val="auto"/>
                <w:sz w:val="28"/>
                <w:szCs w:val="28"/>
              </w:rPr>
              <w:t>P</w:t>
            </w:r>
          </w:p>
        </w:tc>
        <w:tc>
          <w:tcPr>
            <w:tcW w:w="737" w:type="dxa"/>
            <w:shd w:val="clear" w:color="auto" w:fill="auto"/>
            <w:vAlign w:val="center"/>
            <w:hideMark/>
          </w:tcPr>
          <w:p w14:paraId="411FBC66" w14:textId="77777777" w:rsidR="00EF4758" w:rsidRPr="00125D6F" w:rsidRDefault="00EF4758" w:rsidP="00D04818">
            <w:pPr>
              <w:pStyle w:val="Alpha-LevelKopfzeileABs"/>
              <w:jc w:val="center"/>
              <w:rPr>
                <w:color w:val="auto"/>
                <w:sz w:val="28"/>
                <w:szCs w:val="28"/>
              </w:rPr>
            </w:pPr>
            <w:r w:rsidRPr="00125D6F">
              <w:rPr>
                <w:color w:val="auto"/>
                <w:sz w:val="28"/>
                <w:szCs w:val="28"/>
              </w:rPr>
              <w:t>G</w:t>
            </w:r>
          </w:p>
        </w:tc>
        <w:tc>
          <w:tcPr>
            <w:tcW w:w="737" w:type="dxa"/>
            <w:vAlign w:val="center"/>
            <w:hideMark/>
          </w:tcPr>
          <w:p w14:paraId="798B5976" w14:textId="77777777" w:rsidR="00EF4758" w:rsidRPr="00125D6F" w:rsidRDefault="00EF4758" w:rsidP="00D04818">
            <w:pPr>
              <w:pStyle w:val="Alpha-LevelKopfzeileABs"/>
              <w:jc w:val="center"/>
              <w:rPr>
                <w:color w:val="auto"/>
                <w:sz w:val="28"/>
                <w:szCs w:val="28"/>
              </w:rPr>
            </w:pPr>
            <w:r w:rsidRPr="00125D6F">
              <w:rPr>
                <w:color w:val="auto"/>
                <w:sz w:val="28"/>
                <w:szCs w:val="28"/>
              </w:rPr>
              <w:t>T</w:t>
            </w:r>
          </w:p>
        </w:tc>
      </w:tr>
      <w:tr w:rsidR="00EF4758" w:rsidRPr="00D44E82" w14:paraId="4856262C" w14:textId="77777777" w:rsidTr="00D04818">
        <w:trPr>
          <w:trHeight w:val="737"/>
        </w:trPr>
        <w:tc>
          <w:tcPr>
            <w:tcW w:w="737" w:type="dxa"/>
            <w:shd w:val="clear" w:color="auto" w:fill="404040" w:themeFill="text1" w:themeFillTint="BF"/>
            <w:vAlign w:val="center"/>
            <w:hideMark/>
          </w:tcPr>
          <w:p w14:paraId="385E62F2"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O</w:t>
            </w:r>
          </w:p>
        </w:tc>
        <w:tc>
          <w:tcPr>
            <w:tcW w:w="737" w:type="dxa"/>
            <w:shd w:val="clear" w:color="auto" w:fill="FFFFFF" w:themeFill="background1"/>
            <w:vAlign w:val="center"/>
            <w:hideMark/>
          </w:tcPr>
          <w:p w14:paraId="1806B429" w14:textId="77777777" w:rsidR="00EF4758" w:rsidRPr="00125D6F" w:rsidRDefault="00EF4758" w:rsidP="00D04818">
            <w:pPr>
              <w:pStyle w:val="Alpha-LevelKopfzeileABs"/>
              <w:jc w:val="center"/>
              <w:rPr>
                <w:color w:val="auto"/>
                <w:sz w:val="28"/>
                <w:szCs w:val="28"/>
              </w:rPr>
            </w:pPr>
            <w:r w:rsidRPr="00125D6F">
              <w:rPr>
                <w:color w:val="auto"/>
                <w:sz w:val="28"/>
                <w:szCs w:val="28"/>
              </w:rPr>
              <w:t>N</w:t>
            </w:r>
          </w:p>
        </w:tc>
        <w:tc>
          <w:tcPr>
            <w:tcW w:w="737" w:type="dxa"/>
            <w:shd w:val="clear" w:color="auto" w:fill="404040" w:themeFill="text1" w:themeFillTint="BF"/>
            <w:vAlign w:val="center"/>
            <w:hideMark/>
          </w:tcPr>
          <w:p w14:paraId="543A3EFE"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I</w:t>
            </w:r>
          </w:p>
        </w:tc>
        <w:tc>
          <w:tcPr>
            <w:tcW w:w="737" w:type="dxa"/>
            <w:shd w:val="clear" w:color="auto" w:fill="404040" w:themeFill="text1" w:themeFillTint="BF"/>
            <w:vAlign w:val="center"/>
            <w:hideMark/>
          </w:tcPr>
          <w:p w14:paraId="598F75A8"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N</w:t>
            </w:r>
          </w:p>
        </w:tc>
        <w:tc>
          <w:tcPr>
            <w:tcW w:w="737" w:type="dxa"/>
            <w:shd w:val="clear" w:color="auto" w:fill="404040" w:themeFill="text1" w:themeFillTint="BF"/>
            <w:vAlign w:val="center"/>
            <w:hideMark/>
          </w:tcPr>
          <w:p w14:paraId="6FA190A2"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T</w:t>
            </w:r>
          </w:p>
        </w:tc>
        <w:tc>
          <w:tcPr>
            <w:tcW w:w="737" w:type="dxa"/>
            <w:shd w:val="clear" w:color="auto" w:fill="404040" w:themeFill="text1" w:themeFillTint="BF"/>
            <w:vAlign w:val="center"/>
            <w:hideMark/>
          </w:tcPr>
          <w:p w14:paraId="2436988E"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5D87433F"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R</w:t>
            </w:r>
          </w:p>
        </w:tc>
        <w:tc>
          <w:tcPr>
            <w:tcW w:w="737" w:type="dxa"/>
            <w:shd w:val="clear" w:color="auto" w:fill="404040" w:themeFill="text1" w:themeFillTint="BF"/>
            <w:vAlign w:val="center"/>
            <w:hideMark/>
          </w:tcPr>
          <w:p w14:paraId="292BA28D"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N</w:t>
            </w:r>
          </w:p>
        </w:tc>
        <w:tc>
          <w:tcPr>
            <w:tcW w:w="737" w:type="dxa"/>
            <w:shd w:val="clear" w:color="auto" w:fill="404040" w:themeFill="text1" w:themeFillTint="BF"/>
            <w:vAlign w:val="center"/>
            <w:hideMark/>
          </w:tcPr>
          <w:p w14:paraId="0A07CCD3"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684966B5"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T</w:t>
            </w:r>
          </w:p>
        </w:tc>
        <w:tc>
          <w:tcPr>
            <w:tcW w:w="737" w:type="dxa"/>
            <w:vAlign w:val="center"/>
            <w:hideMark/>
          </w:tcPr>
          <w:p w14:paraId="62F62676" w14:textId="77777777" w:rsidR="00EF4758" w:rsidRPr="00125D6F" w:rsidRDefault="00EF4758" w:rsidP="00D04818">
            <w:pPr>
              <w:pStyle w:val="Alpha-LevelKopfzeileABs"/>
              <w:jc w:val="center"/>
              <w:rPr>
                <w:color w:val="auto"/>
                <w:sz w:val="28"/>
                <w:szCs w:val="28"/>
              </w:rPr>
            </w:pPr>
            <w:r w:rsidRPr="00125D6F">
              <w:rPr>
                <w:color w:val="auto"/>
                <w:sz w:val="28"/>
                <w:szCs w:val="28"/>
              </w:rPr>
              <w:t>S</w:t>
            </w:r>
          </w:p>
        </w:tc>
        <w:tc>
          <w:tcPr>
            <w:tcW w:w="737" w:type="dxa"/>
            <w:vAlign w:val="center"/>
            <w:hideMark/>
          </w:tcPr>
          <w:p w14:paraId="182E6E9C" w14:textId="77777777" w:rsidR="00EF4758" w:rsidRPr="00125D6F" w:rsidRDefault="00EF4758" w:rsidP="00D04818">
            <w:pPr>
              <w:pStyle w:val="Alpha-LevelKopfzeileABs"/>
              <w:jc w:val="center"/>
              <w:rPr>
                <w:color w:val="auto"/>
                <w:sz w:val="28"/>
                <w:szCs w:val="28"/>
              </w:rPr>
            </w:pPr>
            <w:r w:rsidRPr="00125D6F">
              <w:rPr>
                <w:color w:val="auto"/>
                <w:sz w:val="28"/>
                <w:szCs w:val="28"/>
              </w:rPr>
              <w:t>R</w:t>
            </w:r>
          </w:p>
        </w:tc>
      </w:tr>
      <w:tr w:rsidR="00EF4758" w:rsidRPr="00D44E82" w14:paraId="62BE0392" w14:textId="77777777" w:rsidTr="00D04818">
        <w:trPr>
          <w:trHeight w:val="737"/>
        </w:trPr>
        <w:tc>
          <w:tcPr>
            <w:tcW w:w="737" w:type="dxa"/>
            <w:shd w:val="clear" w:color="auto" w:fill="404040" w:themeFill="text1" w:themeFillTint="BF"/>
            <w:vAlign w:val="center"/>
            <w:hideMark/>
          </w:tcPr>
          <w:p w14:paraId="2C03351C"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N</w:t>
            </w:r>
          </w:p>
        </w:tc>
        <w:tc>
          <w:tcPr>
            <w:tcW w:w="737" w:type="dxa"/>
            <w:vAlign w:val="center"/>
            <w:hideMark/>
          </w:tcPr>
          <w:p w14:paraId="121945D2" w14:textId="77777777" w:rsidR="00EF4758" w:rsidRPr="00125D6F" w:rsidRDefault="00EF4758" w:rsidP="00D04818">
            <w:pPr>
              <w:pStyle w:val="Alpha-LevelKopfzeileABs"/>
              <w:jc w:val="center"/>
              <w:rPr>
                <w:color w:val="auto"/>
                <w:sz w:val="28"/>
                <w:szCs w:val="28"/>
              </w:rPr>
            </w:pPr>
            <w:r w:rsidRPr="00125D6F">
              <w:rPr>
                <w:color w:val="auto"/>
                <w:sz w:val="28"/>
                <w:szCs w:val="28"/>
              </w:rPr>
              <w:t>T</w:t>
            </w:r>
          </w:p>
        </w:tc>
        <w:tc>
          <w:tcPr>
            <w:tcW w:w="737" w:type="dxa"/>
            <w:vAlign w:val="center"/>
            <w:hideMark/>
          </w:tcPr>
          <w:p w14:paraId="6E984A2D" w14:textId="77777777" w:rsidR="00EF4758" w:rsidRPr="00125D6F" w:rsidRDefault="00EF4758" w:rsidP="00D04818">
            <w:pPr>
              <w:pStyle w:val="Alpha-LevelKopfzeileABs"/>
              <w:jc w:val="center"/>
              <w:rPr>
                <w:color w:val="auto"/>
                <w:sz w:val="28"/>
                <w:szCs w:val="28"/>
              </w:rPr>
            </w:pPr>
            <w:r w:rsidRPr="00125D6F">
              <w:rPr>
                <w:color w:val="auto"/>
                <w:sz w:val="28"/>
                <w:szCs w:val="28"/>
              </w:rPr>
              <w:t>R</w:t>
            </w:r>
          </w:p>
        </w:tc>
        <w:tc>
          <w:tcPr>
            <w:tcW w:w="737" w:type="dxa"/>
            <w:vAlign w:val="center"/>
            <w:hideMark/>
          </w:tcPr>
          <w:p w14:paraId="636285B9" w14:textId="77777777" w:rsidR="00EF4758" w:rsidRPr="00125D6F" w:rsidRDefault="00EF4758" w:rsidP="00D04818">
            <w:pPr>
              <w:pStyle w:val="Alpha-LevelKopfzeileABs"/>
              <w:jc w:val="center"/>
              <w:rPr>
                <w:color w:val="auto"/>
                <w:sz w:val="28"/>
                <w:szCs w:val="28"/>
              </w:rPr>
            </w:pPr>
            <w:r w:rsidRPr="00125D6F">
              <w:rPr>
                <w:color w:val="auto"/>
                <w:sz w:val="28"/>
                <w:szCs w:val="28"/>
              </w:rPr>
              <w:t>C</w:t>
            </w:r>
          </w:p>
        </w:tc>
        <w:tc>
          <w:tcPr>
            <w:tcW w:w="737" w:type="dxa"/>
            <w:vAlign w:val="center"/>
            <w:hideMark/>
          </w:tcPr>
          <w:p w14:paraId="55B10144" w14:textId="77777777" w:rsidR="00EF4758" w:rsidRPr="00125D6F" w:rsidRDefault="00EF4758" w:rsidP="00D04818">
            <w:pPr>
              <w:pStyle w:val="Alpha-LevelKopfzeileABs"/>
              <w:jc w:val="center"/>
              <w:rPr>
                <w:color w:val="auto"/>
                <w:sz w:val="28"/>
                <w:szCs w:val="28"/>
              </w:rPr>
            </w:pPr>
            <w:r w:rsidRPr="00125D6F">
              <w:rPr>
                <w:color w:val="auto"/>
                <w:sz w:val="28"/>
                <w:szCs w:val="28"/>
              </w:rPr>
              <w:t>F</w:t>
            </w:r>
          </w:p>
        </w:tc>
        <w:tc>
          <w:tcPr>
            <w:tcW w:w="737" w:type="dxa"/>
            <w:vAlign w:val="center"/>
            <w:hideMark/>
          </w:tcPr>
          <w:p w14:paraId="028A7F99" w14:textId="77777777" w:rsidR="00EF4758" w:rsidRPr="00125D6F" w:rsidRDefault="00EF4758" w:rsidP="00D04818">
            <w:pPr>
              <w:pStyle w:val="Alpha-LevelKopfzeileABs"/>
              <w:jc w:val="center"/>
              <w:rPr>
                <w:color w:val="auto"/>
                <w:sz w:val="28"/>
                <w:szCs w:val="28"/>
              </w:rPr>
            </w:pPr>
            <w:r w:rsidRPr="00125D6F">
              <w:rPr>
                <w:color w:val="auto"/>
                <w:sz w:val="28"/>
                <w:szCs w:val="28"/>
              </w:rPr>
              <w:t>I</w:t>
            </w:r>
          </w:p>
        </w:tc>
        <w:tc>
          <w:tcPr>
            <w:tcW w:w="737" w:type="dxa"/>
            <w:vAlign w:val="center"/>
            <w:hideMark/>
          </w:tcPr>
          <w:p w14:paraId="164DC7A8" w14:textId="77777777" w:rsidR="00EF4758" w:rsidRPr="00125D6F" w:rsidRDefault="00EF4758" w:rsidP="00D04818">
            <w:pPr>
              <w:pStyle w:val="Alpha-LevelKopfzeileABs"/>
              <w:jc w:val="center"/>
              <w:rPr>
                <w:color w:val="auto"/>
                <w:sz w:val="28"/>
                <w:szCs w:val="28"/>
              </w:rPr>
            </w:pPr>
            <w:r w:rsidRPr="00125D6F">
              <w:rPr>
                <w:color w:val="auto"/>
                <w:sz w:val="28"/>
                <w:szCs w:val="28"/>
              </w:rPr>
              <w:t>I</w:t>
            </w:r>
          </w:p>
        </w:tc>
        <w:tc>
          <w:tcPr>
            <w:tcW w:w="737" w:type="dxa"/>
            <w:vAlign w:val="center"/>
            <w:hideMark/>
          </w:tcPr>
          <w:p w14:paraId="40F13EEB" w14:textId="77777777" w:rsidR="00EF4758" w:rsidRPr="00125D6F" w:rsidRDefault="00EF4758" w:rsidP="00D04818">
            <w:pPr>
              <w:pStyle w:val="Alpha-LevelKopfzeileABs"/>
              <w:jc w:val="center"/>
              <w:rPr>
                <w:color w:val="auto"/>
                <w:sz w:val="28"/>
                <w:szCs w:val="28"/>
              </w:rPr>
            </w:pPr>
            <w:r w:rsidRPr="00125D6F">
              <w:rPr>
                <w:color w:val="auto"/>
                <w:sz w:val="28"/>
                <w:szCs w:val="28"/>
              </w:rPr>
              <w:t>E</w:t>
            </w:r>
          </w:p>
        </w:tc>
        <w:tc>
          <w:tcPr>
            <w:tcW w:w="737" w:type="dxa"/>
            <w:vAlign w:val="center"/>
            <w:hideMark/>
          </w:tcPr>
          <w:p w14:paraId="02078169" w14:textId="77777777" w:rsidR="00EF4758" w:rsidRPr="00125D6F" w:rsidRDefault="00EF4758" w:rsidP="00D04818">
            <w:pPr>
              <w:pStyle w:val="Alpha-LevelKopfzeileABs"/>
              <w:jc w:val="center"/>
              <w:rPr>
                <w:color w:val="auto"/>
                <w:sz w:val="28"/>
                <w:szCs w:val="28"/>
              </w:rPr>
            </w:pPr>
            <w:r w:rsidRPr="00125D6F">
              <w:rPr>
                <w:color w:val="auto"/>
                <w:sz w:val="28"/>
                <w:szCs w:val="28"/>
              </w:rPr>
              <w:t>X</w:t>
            </w:r>
          </w:p>
        </w:tc>
        <w:tc>
          <w:tcPr>
            <w:tcW w:w="737" w:type="dxa"/>
            <w:vAlign w:val="center"/>
            <w:hideMark/>
          </w:tcPr>
          <w:p w14:paraId="74FC49EC" w14:textId="77777777" w:rsidR="00EF4758" w:rsidRPr="00125D6F" w:rsidRDefault="00EF4758" w:rsidP="00D04818">
            <w:pPr>
              <w:pStyle w:val="Alpha-LevelKopfzeileABs"/>
              <w:jc w:val="center"/>
              <w:rPr>
                <w:color w:val="auto"/>
                <w:sz w:val="28"/>
                <w:szCs w:val="28"/>
              </w:rPr>
            </w:pPr>
            <w:r w:rsidRPr="00125D6F">
              <w:rPr>
                <w:color w:val="auto"/>
                <w:sz w:val="28"/>
                <w:szCs w:val="28"/>
              </w:rPr>
              <w:t>A</w:t>
            </w:r>
          </w:p>
        </w:tc>
        <w:tc>
          <w:tcPr>
            <w:tcW w:w="737" w:type="dxa"/>
            <w:vAlign w:val="center"/>
            <w:hideMark/>
          </w:tcPr>
          <w:p w14:paraId="0DACC618" w14:textId="77777777" w:rsidR="00EF4758" w:rsidRPr="00125D6F" w:rsidRDefault="00EF4758" w:rsidP="00D04818">
            <w:pPr>
              <w:pStyle w:val="Alpha-LevelKopfzeileABs"/>
              <w:jc w:val="center"/>
              <w:rPr>
                <w:color w:val="auto"/>
                <w:sz w:val="28"/>
                <w:szCs w:val="28"/>
              </w:rPr>
            </w:pPr>
            <w:r w:rsidRPr="00125D6F">
              <w:rPr>
                <w:color w:val="auto"/>
                <w:sz w:val="28"/>
                <w:szCs w:val="28"/>
              </w:rPr>
              <w:t>S</w:t>
            </w:r>
          </w:p>
        </w:tc>
        <w:tc>
          <w:tcPr>
            <w:tcW w:w="737" w:type="dxa"/>
            <w:vAlign w:val="center"/>
            <w:hideMark/>
          </w:tcPr>
          <w:p w14:paraId="38384BBA" w14:textId="77777777" w:rsidR="00EF4758" w:rsidRPr="00125D6F" w:rsidRDefault="00EF4758" w:rsidP="00D04818">
            <w:pPr>
              <w:pStyle w:val="Alpha-LevelKopfzeileABs"/>
              <w:jc w:val="center"/>
              <w:rPr>
                <w:color w:val="auto"/>
                <w:sz w:val="28"/>
                <w:szCs w:val="28"/>
              </w:rPr>
            </w:pPr>
            <w:r w:rsidRPr="00125D6F">
              <w:rPr>
                <w:color w:val="auto"/>
                <w:sz w:val="28"/>
                <w:szCs w:val="28"/>
              </w:rPr>
              <w:t>V</w:t>
            </w:r>
          </w:p>
        </w:tc>
      </w:tr>
      <w:tr w:rsidR="00EF4758" w:rsidRPr="00D44E82" w14:paraId="1FABE0AD" w14:textId="77777777" w:rsidTr="00D04818">
        <w:trPr>
          <w:trHeight w:val="737"/>
        </w:trPr>
        <w:tc>
          <w:tcPr>
            <w:tcW w:w="737" w:type="dxa"/>
            <w:vAlign w:val="center"/>
            <w:hideMark/>
          </w:tcPr>
          <w:p w14:paraId="2E9BF28C" w14:textId="77777777" w:rsidR="00EF4758" w:rsidRPr="00125D6F" w:rsidRDefault="00EF4758" w:rsidP="00D04818">
            <w:pPr>
              <w:pStyle w:val="Alpha-LevelKopfzeileABs"/>
              <w:jc w:val="center"/>
              <w:rPr>
                <w:color w:val="auto"/>
                <w:sz w:val="28"/>
                <w:szCs w:val="28"/>
              </w:rPr>
            </w:pPr>
            <w:r w:rsidRPr="00125D6F">
              <w:rPr>
                <w:color w:val="auto"/>
                <w:sz w:val="28"/>
                <w:szCs w:val="28"/>
              </w:rPr>
              <w:t>F</w:t>
            </w:r>
          </w:p>
        </w:tc>
        <w:tc>
          <w:tcPr>
            <w:tcW w:w="737" w:type="dxa"/>
            <w:vAlign w:val="center"/>
            <w:hideMark/>
          </w:tcPr>
          <w:p w14:paraId="2FB4BE06" w14:textId="77777777" w:rsidR="00EF4758" w:rsidRPr="00125D6F" w:rsidRDefault="00EF4758" w:rsidP="00D04818">
            <w:pPr>
              <w:pStyle w:val="Alpha-LevelKopfzeileABs"/>
              <w:jc w:val="center"/>
              <w:rPr>
                <w:color w:val="auto"/>
                <w:sz w:val="28"/>
                <w:szCs w:val="28"/>
              </w:rPr>
            </w:pPr>
            <w:r w:rsidRPr="00125D6F">
              <w:rPr>
                <w:color w:val="auto"/>
                <w:sz w:val="28"/>
                <w:szCs w:val="28"/>
              </w:rPr>
              <w:t>R</w:t>
            </w:r>
          </w:p>
        </w:tc>
        <w:tc>
          <w:tcPr>
            <w:tcW w:w="737" w:type="dxa"/>
            <w:vAlign w:val="center"/>
            <w:hideMark/>
          </w:tcPr>
          <w:p w14:paraId="43EACBDD" w14:textId="77777777" w:rsidR="00EF4758" w:rsidRPr="00125D6F" w:rsidRDefault="00EF4758" w:rsidP="00D04818">
            <w:pPr>
              <w:pStyle w:val="Alpha-LevelKopfzeileABs"/>
              <w:jc w:val="center"/>
              <w:rPr>
                <w:color w:val="auto"/>
                <w:sz w:val="28"/>
                <w:szCs w:val="28"/>
              </w:rPr>
            </w:pPr>
            <w:r w:rsidRPr="00125D6F">
              <w:rPr>
                <w:color w:val="auto"/>
                <w:sz w:val="28"/>
                <w:szCs w:val="28"/>
              </w:rPr>
              <w:t>F</w:t>
            </w:r>
          </w:p>
        </w:tc>
        <w:tc>
          <w:tcPr>
            <w:tcW w:w="737" w:type="dxa"/>
            <w:vAlign w:val="center"/>
            <w:hideMark/>
          </w:tcPr>
          <w:p w14:paraId="219BB567" w14:textId="77777777" w:rsidR="00EF4758" w:rsidRPr="00125D6F" w:rsidRDefault="00EF4758" w:rsidP="00D04818">
            <w:pPr>
              <w:pStyle w:val="Alpha-LevelKopfzeileABs"/>
              <w:jc w:val="center"/>
              <w:rPr>
                <w:color w:val="auto"/>
                <w:sz w:val="28"/>
                <w:szCs w:val="28"/>
              </w:rPr>
            </w:pPr>
            <w:r w:rsidRPr="00125D6F">
              <w:rPr>
                <w:color w:val="auto"/>
                <w:sz w:val="28"/>
                <w:szCs w:val="28"/>
              </w:rPr>
              <w:t>N</w:t>
            </w:r>
          </w:p>
        </w:tc>
        <w:tc>
          <w:tcPr>
            <w:tcW w:w="737" w:type="dxa"/>
            <w:shd w:val="clear" w:color="auto" w:fill="404040" w:themeFill="text1" w:themeFillTint="BF"/>
            <w:vAlign w:val="center"/>
            <w:hideMark/>
          </w:tcPr>
          <w:p w14:paraId="6D8AFB45"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R</w:t>
            </w:r>
          </w:p>
        </w:tc>
        <w:tc>
          <w:tcPr>
            <w:tcW w:w="737" w:type="dxa"/>
            <w:shd w:val="clear" w:color="auto" w:fill="404040" w:themeFill="text1" w:themeFillTint="BF"/>
            <w:vAlign w:val="center"/>
            <w:hideMark/>
          </w:tcPr>
          <w:p w14:paraId="07D67184"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E</w:t>
            </w:r>
          </w:p>
        </w:tc>
        <w:tc>
          <w:tcPr>
            <w:tcW w:w="737" w:type="dxa"/>
            <w:shd w:val="clear" w:color="auto" w:fill="404040" w:themeFill="text1" w:themeFillTint="BF"/>
            <w:vAlign w:val="center"/>
            <w:hideMark/>
          </w:tcPr>
          <w:p w14:paraId="48CD9AB6"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C</w:t>
            </w:r>
          </w:p>
        </w:tc>
        <w:tc>
          <w:tcPr>
            <w:tcW w:w="737" w:type="dxa"/>
            <w:shd w:val="clear" w:color="auto" w:fill="404040" w:themeFill="text1" w:themeFillTint="BF"/>
            <w:vAlign w:val="center"/>
            <w:hideMark/>
          </w:tcPr>
          <w:p w14:paraId="12B51615"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H</w:t>
            </w:r>
          </w:p>
        </w:tc>
        <w:tc>
          <w:tcPr>
            <w:tcW w:w="737" w:type="dxa"/>
            <w:shd w:val="clear" w:color="auto" w:fill="404040" w:themeFill="text1" w:themeFillTint="BF"/>
            <w:vAlign w:val="center"/>
            <w:hideMark/>
          </w:tcPr>
          <w:p w14:paraId="481CCE90"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N</w:t>
            </w:r>
          </w:p>
        </w:tc>
        <w:tc>
          <w:tcPr>
            <w:tcW w:w="737" w:type="dxa"/>
            <w:shd w:val="clear" w:color="auto" w:fill="404040" w:themeFill="text1" w:themeFillTint="BF"/>
            <w:vAlign w:val="center"/>
            <w:hideMark/>
          </w:tcPr>
          <w:p w14:paraId="142D473A"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U</w:t>
            </w:r>
          </w:p>
        </w:tc>
        <w:tc>
          <w:tcPr>
            <w:tcW w:w="737" w:type="dxa"/>
            <w:shd w:val="clear" w:color="auto" w:fill="404040" w:themeFill="text1" w:themeFillTint="BF"/>
            <w:vAlign w:val="center"/>
            <w:hideMark/>
          </w:tcPr>
          <w:p w14:paraId="2812388A"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N</w:t>
            </w:r>
          </w:p>
        </w:tc>
        <w:tc>
          <w:tcPr>
            <w:tcW w:w="737" w:type="dxa"/>
            <w:shd w:val="clear" w:color="auto" w:fill="404040" w:themeFill="text1" w:themeFillTint="BF"/>
            <w:vAlign w:val="center"/>
            <w:hideMark/>
          </w:tcPr>
          <w:p w14:paraId="5E0FD003" w14:textId="77777777" w:rsidR="00EF4758" w:rsidRPr="00125D6F" w:rsidRDefault="00EF4758" w:rsidP="00D04818">
            <w:pPr>
              <w:pStyle w:val="Alpha-LevelKopfzeileABs"/>
              <w:jc w:val="center"/>
              <w:rPr>
                <w:color w:val="FFFFFF" w:themeColor="background1"/>
                <w:sz w:val="28"/>
                <w:szCs w:val="28"/>
              </w:rPr>
            </w:pPr>
            <w:r w:rsidRPr="00125D6F">
              <w:rPr>
                <w:color w:val="FFFFFF" w:themeColor="background1"/>
                <w:sz w:val="28"/>
                <w:szCs w:val="28"/>
              </w:rPr>
              <w:t>G</w:t>
            </w:r>
          </w:p>
        </w:tc>
      </w:tr>
    </w:tbl>
    <w:p w14:paraId="692BF544" w14:textId="77777777" w:rsidR="00EF4758" w:rsidRDefault="00EF4758" w:rsidP="00502010">
      <w:pPr>
        <w:spacing w:after="240"/>
        <w:rPr>
          <w:sz w:val="24"/>
          <w:szCs w:val="22"/>
        </w:rPr>
        <w:sectPr w:rsidR="00EF4758" w:rsidSect="00D04818">
          <w:headerReference w:type="first" r:id="rId240"/>
          <w:pgSz w:w="11900" w:h="16840"/>
          <w:pgMar w:top="2835" w:right="851" w:bottom="1134" w:left="851" w:header="709" w:footer="454" w:gutter="0"/>
          <w:cols w:space="708"/>
          <w:titlePg/>
          <w:docGrid w:linePitch="360"/>
        </w:sectPr>
      </w:pPr>
    </w:p>
    <w:p w14:paraId="0B3D1253" w14:textId="3B6ED0EA" w:rsidR="00632B55" w:rsidRPr="00632B55" w:rsidRDefault="00632B55" w:rsidP="00632B55">
      <w:pPr>
        <w:jc w:val="both"/>
        <w:rPr>
          <w:sz w:val="24"/>
          <w:szCs w:val="22"/>
        </w:rPr>
      </w:pPr>
      <w:r w:rsidRPr="00632B55">
        <w:rPr>
          <w:sz w:val="24"/>
          <w:szCs w:val="22"/>
        </w:rPr>
        <w:lastRenderedPageBreak/>
        <w:t>Lernziel: Die Lernenden werden für das Thema Geschäfte außerhalb geschlossener Geschäftsräume sensibilisiert und wissen, wie sie sich vor fragwürdigen Geschäften schützen können.</w:t>
      </w:r>
    </w:p>
    <w:p w14:paraId="40F4AA2F" w14:textId="301180AA" w:rsidR="00632B55" w:rsidRPr="00632B55" w:rsidRDefault="00632B55" w:rsidP="00632B55">
      <w:pPr>
        <w:jc w:val="both"/>
        <w:rPr>
          <w:sz w:val="24"/>
          <w:szCs w:val="22"/>
        </w:rPr>
      </w:pPr>
      <w:r w:rsidRPr="00632B55">
        <w:rPr>
          <w:sz w:val="24"/>
          <w:szCs w:val="22"/>
        </w:rPr>
        <w:t>Kernbotschaft 1: Niemals sollte ein Geschäft an der Haustür bzw. unüberlegt geschlossen werden.</w:t>
      </w:r>
    </w:p>
    <w:p w14:paraId="0531911D" w14:textId="4B438EA2" w:rsidR="00632B55" w:rsidRPr="00632B55" w:rsidRDefault="00632B55" w:rsidP="00632B55">
      <w:pPr>
        <w:jc w:val="both"/>
        <w:rPr>
          <w:sz w:val="24"/>
          <w:szCs w:val="22"/>
        </w:rPr>
      </w:pPr>
      <w:r w:rsidRPr="00632B55">
        <w:rPr>
          <w:sz w:val="24"/>
          <w:szCs w:val="22"/>
        </w:rPr>
        <w:t>Kernbotschaft 2: Ein Vertrag sollte nur dann unterschrieben werden, wenn er komplett verstanden wurde.</w:t>
      </w:r>
    </w:p>
    <w:p w14:paraId="5998B650" w14:textId="77777777" w:rsidR="00632B55" w:rsidRPr="00632B55" w:rsidRDefault="00632B55" w:rsidP="00632B55">
      <w:pPr>
        <w:jc w:val="both"/>
        <w:rPr>
          <w:b/>
          <w:bCs/>
          <w:sz w:val="24"/>
          <w:szCs w:val="22"/>
        </w:rPr>
      </w:pPr>
    </w:p>
    <w:p w14:paraId="5296FE6B" w14:textId="1CACF312" w:rsidR="00632B55" w:rsidRPr="00632B55" w:rsidRDefault="00B06C15" w:rsidP="00B06C15">
      <w:pPr>
        <w:jc w:val="both"/>
        <w:rPr>
          <w:bCs/>
          <w:sz w:val="24"/>
          <w:szCs w:val="22"/>
        </w:rPr>
      </w:pPr>
      <w:r>
        <w:rPr>
          <w:bCs/>
          <w:sz w:val="24"/>
          <w:szCs w:val="22"/>
        </w:rPr>
        <w:t xml:space="preserve">Vorgeschlagener </w:t>
      </w:r>
      <w:r w:rsidR="00632B55" w:rsidRPr="00632B55">
        <w:rPr>
          <w:bCs/>
          <w:sz w:val="24"/>
          <w:szCs w:val="22"/>
        </w:rPr>
        <w:t>Ablauf:</w:t>
      </w:r>
    </w:p>
    <w:p w14:paraId="05AB232B" w14:textId="17434591" w:rsidR="00632B55" w:rsidRPr="00632B55" w:rsidRDefault="00632B55" w:rsidP="00632B55">
      <w:pPr>
        <w:jc w:val="both"/>
        <w:rPr>
          <w:sz w:val="24"/>
          <w:szCs w:val="22"/>
        </w:rPr>
      </w:pPr>
      <w:r w:rsidRPr="00632B55">
        <w:rPr>
          <w:sz w:val="24"/>
          <w:szCs w:val="22"/>
        </w:rPr>
        <w:t>Teilen Sie d</w:t>
      </w:r>
      <w:r w:rsidR="007017BA">
        <w:rPr>
          <w:sz w:val="24"/>
          <w:szCs w:val="22"/>
        </w:rPr>
        <w:t xml:space="preserve">en </w:t>
      </w:r>
      <w:r w:rsidR="007017BA">
        <w:rPr>
          <w:rFonts w:eastAsia="Times New Roman"/>
          <w:bCs/>
          <w:sz w:val="24"/>
        </w:rPr>
        <w:t>Arbeitsbogen</w:t>
      </w:r>
      <w:r w:rsidRPr="00632B55">
        <w:rPr>
          <w:sz w:val="24"/>
          <w:szCs w:val="22"/>
        </w:rPr>
        <w:t xml:space="preserve"> „Haustürgeschäfte 1“ aus. Zunächst lesen die Lernenden den Text in Einzelarbeit. Klären Sie anschließend im Plenum eventuelle Unklarheiten.</w:t>
      </w:r>
    </w:p>
    <w:p w14:paraId="1170E95D" w14:textId="3E4DA060" w:rsidR="00632B55" w:rsidRPr="00632B55" w:rsidRDefault="00632B55" w:rsidP="00632B55">
      <w:pPr>
        <w:jc w:val="both"/>
        <w:rPr>
          <w:sz w:val="24"/>
          <w:szCs w:val="22"/>
        </w:rPr>
      </w:pPr>
      <w:r w:rsidRPr="00632B55">
        <w:rPr>
          <w:sz w:val="24"/>
          <w:szCs w:val="22"/>
        </w:rPr>
        <w:t xml:space="preserve">Teilen Sie im nächsten Schritt </w:t>
      </w:r>
      <w:r w:rsidR="007017BA">
        <w:rPr>
          <w:sz w:val="24"/>
          <w:szCs w:val="22"/>
        </w:rPr>
        <w:t xml:space="preserve">den </w:t>
      </w:r>
      <w:r w:rsidR="007017BA">
        <w:rPr>
          <w:rFonts w:eastAsia="Times New Roman"/>
          <w:bCs/>
          <w:sz w:val="24"/>
        </w:rPr>
        <w:t>Arbeitsbogen</w:t>
      </w:r>
      <w:r w:rsidRPr="00632B55">
        <w:rPr>
          <w:sz w:val="24"/>
          <w:szCs w:val="22"/>
        </w:rPr>
        <w:t xml:space="preserve"> „Haustürgeschäfte 2“ aus. Hierbei sollen die Lernenden in Einzelarbeit Regeln und Bilder einander zuordnen. </w:t>
      </w:r>
      <w:r w:rsidR="00087E02">
        <w:rPr>
          <w:sz w:val="24"/>
          <w:szCs w:val="22"/>
        </w:rPr>
        <w:t>D</w:t>
      </w:r>
      <w:r w:rsidR="007017BA">
        <w:rPr>
          <w:sz w:val="24"/>
          <w:szCs w:val="22"/>
        </w:rPr>
        <w:t>er</w:t>
      </w:r>
      <w:r w:rsidR="00087E02">
        <w:rPr>
          <w:sz w:val="24"/>
          <w:szCs w:val="22"/>
        </w:rPr>
        <w:t xml:space="preserve"> Lösungs</w:t>
      </w:r>
      <w:r w:rsidR="007017BA">
        <w:rPr>
          <w:sz w:val="24"/>
          <w:szCs w:val="22"/>
        </w:rPr>
        <w:t>bogen</w:t>
      </w:r>
      <w:r w:rsidR="00087E02">
        <w:rPr>
          <w:sz w:val="24"/>
          <w:szCs w:val="22"/>
        </w:rPr>
        <w:t xml:space="preserve"> dient der (Selbst-)Kontrolle. </w:t>
      </w:r>
      <w:r w:rsidRPr="00632B55">
        <w:rPr>
          <w:sz w:val="24"/>
          <w:szCs w:val="22"/>
        </w:rPr>
        <w:t>Eine vertiefte Besprechung der Regeln ist empfehlenswert.</w:t>
      </w:r>
    </w:p>
    <w:p w14:paraId="37F6779F" w14:textId="77777777" w:rsidR="00EF75A5" w:rsidRDefault="00EF75A5" w:rsidP="00632B55">
      <w:pPr>
        <w:jc w:val="both"/>
        <w:rPr>
          <w:sz w:val="24"/>
          <w:szCs w:val="22"/>
        </w:rPr>
      </w:pPr>
    </w:p>
    <w:p w14:paraId="33B545DD" w14:textId="1852F7CD" w:rsidR="00632B55" w:rsidRDefault="00993E4F" w:rsidP="00632B55">
      <w:pPr>
        <w:jc w:val="both"/>
        <w:rPr>
          <w:sz w:val="24"/>
          <w:szCs w:val="22"/>
        </w:rPr>
      </w:pPr>
      <w:r>
        <w:rPr>
          <w:sz w:val="24"/>
          <w:szCs w:val="22"/>
        </w:rPr>
        <w:t xml:space="preserve">Tipp: Um die neu erlernten Regeln anzuwenden, können Sie ein Rollenspiel mit den Lernenden durchführen. </w:t>
      </w:r>
      <w:r w:rsidR="00F912B4">
        <w:rPr>
          <w:sz w:val="24"/>
          <w:szCs w:val="22"/>
        </w:rPr>
        <w:t>Spielen Sie gemeinsam mit einem/ einer Freiwilligen aus der Lerngruppe ein Haustürgeschäft nach.</w:t>
      </w:r>
      <w:r w:rsidR="00F92F3A">
        <w:rPr>
          <w:sz w:val="24"/>
          <w:szCs w:val="22"/>
        </w:rPr>
        <w:t xml:space="preserve"> Seien Sie dabei der Verkäufer. Die restliche Lerngruppe beobachtet das Gespräch und beurteilt anschließend, ob die erlernten Regeln angewendet wurden. </w:t>
      </w:r>
      <w:r w:rsidR="00EF75A5">
        <w:rPr>
          <w:sz w:val="24"/>
          <w:szCs w:val="22"/>
        </w:rPr>
        <w:t>Wiederholen Sie das Rollenspiel bei Bedarf.</w:t>
      </w:r>
    </w:p>
    <w:p w14:paraId="010DA2DD" w14:textId="41F94140" w:rsidR="008E33E5" w:rsidRPr="00632B55" w:rsidRDefault="008E33E5" w:rsidP="00632B55">
      <w:pPr>
        <w:jc w:val="both"/>
        <w:rPr>
          <w:sz w:val="24"/>
          <w:szCs w:val="22"/>
        </w:rPr>
      </w:pPr>
      <w:r>
        <w:rPr>
          <w:noProof/>
        </w:rPr>
        <w:drawing>
          <wp:anchor distT="0" distB="0" distL="114300" distR="114300" simplePos="0" relativeHeight="251865600" behindDoc="0" locked="0" layoutInCell="1" allowOverlap="1" wp14:anchorId="3C01F31F" wp14:editId="39B5D6F4">
            <wp:simplePos x="0" y="0"/>
            <wp:positionH relativeFrom="margin">
              <wp:align>center</wp:align>
            </wp:positionH>
            <wp:positionV relativeFrom="paragraph">
              <wp:posOffset>6985</wp:posOffset>
            </wp:positionV>
            <wp:extent cx="4770000" cy="1256400"/>
            <wp:effectExtent l="0" t="0" r="0" b="1270"/>
            <wp:wrapNone/>
            <wp:docPr id="942" name="Grafik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Grafik 77"/>
                    <pic:cNvPicPr/>
                  </pic:nvPicPr>
                  <pic:blipFill>
                    <a:blip r:embed="rId241" cstate="print">
                      <a:extLst>
                        <a:ext uri="{28A0092B-C50C-407E-A947-70E740481C1C}">
                          <a14:useLocalDpi xmlns:a14="http://schemas.microsoft.com/office/drawing/2010/main" val="0"/>
                        </a:ext>
                        <a:ext uri="{96DAC541-7B7A-43D3-8B79-37D633B846F1}">
                          <asvg:svgBlip xmlns:asvg="http://schemas.microsoft.com/office/drawing/2016/SVG/main" r:embed="rId242"/>
                        </a:ext>
                      </a:extLst>
                    </a:blip>
                    <a:stretch>
                      <a:fillRect/>
                    </a:stretch>
                  </pic:blipFill>
                  <pic:spPr>
                    <a:xfrm>
                      <a:off x="0" y="0"/>
                      <a:ext cx="4770000" cy="1256400"/>
                    </a:xfrm>
                    <a:prstGeom prst="rect">
                      <a:avLst/>
                    </a:prstGeom>
                  </pic:spPr>
                </pic:pic>
              </a:graphicData>
            </a:graphic>
            <wp14:sizeRelH relativeFrom="margin">
              <wp14:pctWidth>0</wp14:pctWidth>
            </wp14:sizeRelH>
            <wp14:sizeRelV relativeFrom="margin">
              <wp14:pctHeight>0</wp14:pctHeight>
            </wp14:sizeRelV>
          </wp:anchor>
        </w:drawing>
      </w:r>
    </w:p>
    <w:p w14:paraId="0F7481D9" w14:textId="77777777" w:rsidR="00632B55" w:rsidRDefault="00632B55" w:rsidP="00502010">
      <w:pPr>
        <w:spacing w:after="240"/>
        <w:rPr>
          <w:sz w:val="24"/>
          <w:szCs w:val="22"/>
        </w:rPr>
        <w:sectPr w:rsidR="00632B55" w:rsidSect="00D04818">
          <w:headerReference w:type="first" r:id="rId243"/>
          <w:pgSz w:w="11900" w:h="16840"/>
          <w:pgMar w:top="2835" w:right="851" w:bottom="1134" w:left="851" w:header="709" w:footer="454" w:gutter="0"/>
          <w:cols w:space="708"/>
          <w:titlePg/>
          <w:docGrid w:linePitch="360"/>
        </w:sectPr>
      </w:pPr>
    </w:p>
    <w:p w14:paraId="5D76A218" w14:textId="52892CCD" w:rsidR="00C94A85" w:rsidRDefault="00C94A85" w:rsidP="00C930EE">
      <w:pPr>
        <w:rPr>
          <w:szCs w:val="28"/>
        </w:rPr>
      </w:pPr>
      <w:r>
        <w:rPr>
          <w:noProof/>
          <w:szCs w:val="28"/>
        </w:rPr>
        <w:lastRenderedPageBreak/>
        <w:drawing>
          <wp:anchor distT="0" distB="0" distL="114300" distR="114300" simplePos="0" relativeHeight="251810304" behindDoc="0" locked="0" layoutInCell="1" allowOverlap="1" wp14:anchorId="73889281" wp14:editId="10041899">
            <wp:simplePos x="0" y="0"/>
            <wp:positionH relativeFrom="column">
              <wp:posOffset>-180340</wp:posOffset>
            </wp:positionH>
            <wp:positionV relativeFrom="paragraph">
              <wp:posOffset>-90170</wp:posOffset>
            </wp:positionV>
            <wp:extent cx="367200" cy="367200"/>
            <wp:effectExtent l="0" t="0" r="0" b="0"/>
            <wp:wrapNone/>
            <wp:docPr id="1147" name="Grafik 1147"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 name="Grafik 1147" descr="Auge"/>
                    <pic:cNvPicPr/>
                  </pic:nvPicPr>
                  <pic:blipFill>
                    <a:blip r:embed="rId48">
                      <a:extLst>
                        <a:ext uri="{96DAC541-7B7A-43D3-8B79-37D633B846F1}">
                          <asvg:svgBlip xmlns:asvg="http://schemas.microsoft.com/office/drawing/2016/SVG/main" r:embed="rId49"/>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szCs w:val="28"/>
        </w:rPr>
        <w:t>Lesen Sie!</w:t>
      </w:r>
    </w:p>
    <w:p w14:paraId="5726908C" w14:textId="77777777" w:rsidR="00C94A85" w:rsidRDefault="00C94A85" w:rsidP="00C930EE">
      <w:pPr>
        <w:rPr>
          <w:szCs w:val="28"/>
        </w:rPr>
      </w:pPr>
    </w:p>
    <w:p w14:paraId="692C7F55" w14:textId="0A363AB3" w:rsidR="00C930EE" w:rsidRPr="000F45E3" w:rsidRDefault="00C930EE" w:rsidP="00C930EE">
      <w:pPr>
        <w:rPr>
          <w:szCs w:val="28"/>
        </w:rPr>
      </w:pPr>
      <w:r w:rsidRPr="000F45E3">
        <w:rPr>
          <w:szCs w:val="28"/>
        </w:rPr>
        <w:t>Es gibt immer noch viele Verkäufer, die an der Haustür klingeln und etwas verkaufen möchten.</w:t>
      </w:r>
    </w:p>
    <w:p w14:paraId="6B1DC64E" w14:textId="77777777" w:rsidR="00C930EE" w:rsidRPr="000F45E3" w:rsidRDefault="00C930EE" w:rsidP="00C930EE">
      <w:pPr>
        <w:rPr>
          <w:szCs w:val="28"/>
        </w:rPr>
      </w:pPr>
      <w:r w:rsidRPr="000F45E3">
        <w:rPr>
          <w:szCs w:val="28"/>
        </w:rPr>
        <w:t>Die Verkäufer möchten z</w:t>
      </w:r>
      <w:r>
        <w:rPr>
          <w:szCs w:val="28"/>
        </w:rPr>
        <w:t xml:space="preserve">um </w:t>
      </w:r>
      <w:r w:rsidRPr="000F45E3">
        <w:rPr>
          <w:szCs w:val="28"/>
        </w:rPr>
        <w:t>B</w:t>
      </w:r>
      <w:r>
        <w:rPr>
          <w:szCs w:val="28"/>
        </w:rPr>
        <w:t>eispiel</w:t>
      </w:r>
      <w:r w:rsidRPr="000F45E3">
        <w:rPr>
          <w:szCs w:val="28"/>
        </w:rPr>
        <w:t xml:space="preserve"> Zeitungsabos oder Handyverträge verkaufen.</w:t>
      </w:r>
      <w:r w:rsidRPr="000F45E3">
        <w:rPr>
          <w:szCs w:val="28"/>
        </w:rPr>
        <w:fldChar w:fldCharType="begin"/>
      </w:r>
      <w:r w:rsidRPr="000F45E3">
        <w:rPr>
          <w:szCs w:val="28"/>
        </w:rPr>
        <w:instrText xml:space="preserve"> INCLUDEPICTURE "C:\\var\\folders\\2n\\5k641y793ljbhmk_rtb7p55m0000gp\\T\\com.microsoft.Word\\WebArchiveCopyPasteTempFiles\\door-1013705__340.jpg" \* MERGEFORMAT </w:instrText>
      </w:r>
      <w:r w:rsidRPr="000F45E3">
        <w:rPr>
          <w:szCs w:val="28"/>
        </w:rPr>
        <w:fldChar w:fldCharType="end"/>
      </w:r>
    </w:p>
    <w:p w14:paraId="704D83C9" w14:textId="77777777" w:rsidR="00C930EE" w:rsidRPr="000F45E3" w:rsidRDefault="00C930EE" w:rsidP="00C930EE">
      <w:pPr>
        <w:rPr>
          <w:szCs w:val="28"/>
        </w:rPr>
      </w:pPr>
      <w:r w:rsidRPr="000F45E3">
        <w:rPr>
          <w:szCs w:val="28"/>
        </w:rPr>
        <w:t xml:space="preserve">Die Verkäufer haben meistens Schulungen gemacht, wie sie Verbrauchern am besten etwas verkaufen können. </w:t>
      </w:r>
    </w:p>
    <w:p w14:paraId="68C5B41F" w14:textId="77777777" w:rsidR="00C930EE" w:rsidRPr="000F45E3" w:rsidRDefault="00C930EE" w:rsidP="00C930EE">
      <w:pPr>
        <w:rPr>
          <w:szCs w:val="28"/>
        </w:rPr>
      </w:pPr>
      <w:r w:rsidRPr="000F45E3">
        <w:rPr>
          <w:szCs w:val="28"/>
        </w:rPr>
        <w:t xml:space="preserve">Verbraucher können deswegen schnell betrogen und ausgenutzt werden. </w:t>
      </w:r>
    </w:p>
    <w:p w14:paraId="039BFE14" w14:textId="77777777" w:rsidR="00C930EE" w:rsidRPr="000F45E3" w:rsidRDefault="00C930EE" w:rsidP="00C930EE">
      <w:pPr>
        <w:rPr>
          <w:szCs w:val="28"/>
        </w:rPr>
      </w:pPr>
      <w:r w:rsidRPr="000F45E3">
        <w:rPr>
          <w:szCs w:val="28"/>
        </w:rPr>
        <w:t xml:space="preserve">Besonders oft werden Menschen betrogen, die älter sind oder nicht sehr gut Deutsch sprechen können. </w:t>
      </w:r>
    </w:p>
    <w:p w14:paraId="126EFF90" w14:textId="77777777" w:rsidR="00C930EE" w:rsidRDefault="00C930EE" w:rsidP="00C930EE">
      <w:pPr>
        <w:rPr>
          <w:szCs w:val="28"/>
        </w:rPr>
      </w:pPr>
      <w:r w:rsidRPr="000F45E3">
        <w:rPr>
          <w:szCs w:val="28"/>
        </w:rPr>
        <w:t>Um sich davor zu schützen, gelten folgende Regeln:</w:t>
      </w:r>
    </w:p>
    <w:p w14:paraId="474EF6ED" w14:textId="77777777" w:rsidR="00C930EE" w:rsidRPr="000F45E3" w:rsidRDefault="00C930EE" w:rsidP="00C930EE">
      <w:pPr>
        <w:rPr>
          <w:szCs w:val="28"/>
        </w:rPr>
      </w:pPr>
    </w:p>
    <w:p w14:paraId="3B63C41B" w14:textId="77777777" w:rsidR="00C930EE" w:rsidRPr="00CF098C" w:rsidRDefault="00C930EE" w:rsidP="00C930EE">
      <w:r w:rsidRPr="00CF098C">
        <w:rPr>
          <w:noProof/>
        </w:rPr>
        <mc:AlternateContent>
          <mc:Choice Requires="wps">
            <w:drawing>
              <wp:anchor distT="45720" distB="45720" distL="114300" distR="114300" simplePos="0" relativeHeight="251549184" behindDoc="0" locked="0" layoutInCell="1" allowOverlap="1" wp14:anchorId="1056B664" wp14:editId="3EE135E9">
                <wp:simplePos x="0" y="0"/>
                <wp:positionH relativeFrom="column">
                  <wp:posOffset>764540</wp:posOffset>
                </wp:positionH>
                <wp:positionV relativeFrom="paragraph">
                  <wp:posOffset>7620</wp:posOffset>
                </wp:positionV>
                <wp:extent cx="3848100" cy="2914650"/>
                <wp:effectExtent l="0" t="0" r="19050" b="19050"/>
                <wp:wrapNone/>
                <wp:docPr id="480" name="Textfeld 480"/>
                <wp:cNvGraphicFramePr/>
                <a:graphic xmlns:a="http://schemas.openxmlformats.org/drawingml/2006/main">
                  <a:graphicData uri="http://schemas.microsoft.com/office/word/2010/wordprocessingShape">
                    <wps:wsp>
                      <wps:cNvSpPr txBox="1"/>
                      <wps:spPr>
                        <a:xfrm>
                          <a:off x="0" y="0"/>
                          <a:ext cx="3848100" cy="2914650"/>
                        </a:xfrm>
                        <a:prstGeom prst="rect">
                          <a:avLst/>
                        </a:prstGeom>
                        <a:solidFill>
                          <a:prstClr val="white"/>
                        </a:solidFill>
                        <a:ln w="6350">
                          <a:solidFill>
                            <a:srgbClr val="C00000"/>
                          </a:solidFill>
                          <a:extLst>
                            <a:ext uri="{C807C97D-BFC1-408E-A445-0C87EB9F89A2}">
                              <ask:lineSketchStyleProps xmlns:ask="http://schemas.microsoft.com/office/drawing/2018/sketchyshapes">
                                <ask:type>
                                  <ask:lineSketchNone/>
                                </ask:type>
                              </ask:lineSketchStyleProps>
                            </a:ext>
                          </a:extLst>
                        </a:ln>
                      </wps:spPr>
                      <wps:txbx>
                        <w:txbxContent>
                          <w:p w14:paraId="28ECBEC1" w14:textId="77777777" w:rsidR="00D04818" w:rsidRPr="003D1EC4" w:rsidRDefault="00D04818" w:rsidP="00C930EE">
                            <w:pPr>
                              <w:pStyle w:val="Listenabsatz"/>
                              <w:numPr>
                                <w:ilvl w:val="0"/>
                                <w:numId w:val="9"/>
                              </w:numPr>
                              <w:spacing w:line="360" w:lineRule="auto"/>
                              <w:ind w:left="230" w:hanging="230"/>
                              <w:rPr>
                                <w:rFonts w:cs="Arial"/>
                                <w:sz w:val="28"/>
                                <w:szCs w:val="28"/>
                              </w:rPr>
                            </w:pPr>
                            <w:r w:rsidRPr="00A53C41">
                              <w:rPr>
                                <w:rFonts w:cs="Arial"/>
                                <w:sz w:val="28"/>
                                <w:szCs w:val="28"/>
                              </w:rPr>
                              <w:t>Lassen Sie die Verkäufer nie in die Wohnung/ ins Haus kommen.</w:t>
                            </w:r>
                          </w:p>
                          <w:p w14:paraId="1D5EB793" w14:textId="77777777" w:rsidR="00D04818" w:rsidRPr="003D1EC4" w:rsidRDefault="00D04818"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nicht zu schnell einen Vertrag.</w:t>
                            </w:r>
                          </w:p>
                          <w:p w14:paraId="55B5447D" w14:textId="77777777" w:rsidR="00D04818" w:rsidRPr="003D1EC4" w:rsidRDefault="00D04818"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nur, wenn Sie auch alles verstanden haben.</w:t>
                            </w:r>
                          </w:p>
                          <w:p w14:paraId="26115132" w14:textId="77777777" w:rsidR="00D04818" w:rsidRPr="003D1EC4" w:rsidRDefault="00D04818" w:rsidP="00C930EE">
                            <w:pPr>
                              <w:pStyle w:val="Listenabsatz"/>
                              <w:numPr>
                                <w:ilvl w:val="0"/>
                                <w:numId w:val="9"/>
                              </w:numPr>
                              <w:spacing w:line="360" w:lineRule="auto"/>
                              <w:ind w:left="230" w:hanging="230"/>
                              <w:rPr>
                                <w:rFonts w:cs="Arial"/>
                                <w:sz w:val="28"/>
                                <w:szCs w:val="28"/>
                              </w:rPr>
                            </w:pPr>
                            <w:r w:rsidRPr="00A53C41">
                              <w:rPr>
                                <w:rFonts w:cs="Arial"/>
                                <w:sz w:val="28"/>
                                <w:szCs w:val="28"/>
                              </w:rPr>
                              <w:t>Zahlen Sie nie Geld im Voraus.</w:t>
                            </w:r>
                          </w:p>
                          <w:p w14:paraId="0164A038" w14:textId="77777777" w:rsidR="00D04818" w:rsidRPr="00A53C41" w:rsidRDefault="00D04818" w:rsidP="00C930EE">
                            <w:pPr>
                              <w:pStyle w:val="Listenabsatz"/>
                              <w:numPr>
                                <w:ilvl w:val="0"/>
                                <w:numId w:val="9"/>
                              </w:numPr>
                              <w:spacing w:line="360" w:lineRule="auto"/>
                              <w:ind w:left="230" w:hanging="230"/>
                              <w:rPr>
                                <w:rFonts w:cs="Arial"/>
                                <w:sz w:val="28"/>
                                <w:szCs w:val="28"/>
                              </w:rPr>
                            </w:pPr>
                            <w:r>
                              <w:rPr>
                                <w:rFonts w:cs="Arial"/>
                                <w:sz w:val="28"/>
                                <w:szCs w:val="28"/>
                              </w:rPr>
                              <w:t>Wenn Sie sich unsicher sind: Sprechen Sie mit einer vertrauten Person über die Sache.</w:t>
                            </w:r>
                          </w:p>
                          <w:p w14:paraId="0C63288A" w14:textId="77777777" w:rsidR="00D04818" w:rsidRDefault="00D04818" w:rsidP="00C930EE">
                            <w:pPr>
                              <w:spacing w:after="102"/>
                            </w:pPr>
                          </w:p>
                          <w:p w14:paraId="5316DF58" w14:textId="77777777" w:rsidR="00D04818" w:rsidRDefault="00D04818"/>
                          <w:p w14:paraId="2F831490" w14:textId="77777777" w:rsidR="00D04818" w:rsidRPr="003D1EC4" w:rsidRDefault="00D04818" w:rsidP="00C930EE">
                            <w:pPr>
                              <w:pStyle w:val="Listenabsatz"/>
                              <w:numPr>
                                <w:ilvl w:val="0"/>
                                <w:numId w:val="9"/>
                              </w:numPr>
                              <w:spacing w:line="360" w:lineRule="auto"/>
                              <w:ind w:left="230" w:hanging="230"/>
                              <w:rPr>
                                <w:rFonts w:cs="Arial"/>
                                <w:sz w:val="28"/>
                                <w:szCs w:val="28"/>
                              </w:rPr>
                            </w:pPr>
                            <w:r w:rsidRPr="00A53C41">
                              <w:rPr>
                                <w:rFonts w:cs="Arial"/>
                                <w:sz w:val="28"/>
                                <w:szCs w:val="28"/>
                              </w:rPr>
                              <w:t>Lassen Sie die Verkäufer nie in die Wohnung/ ins Haus kommen.</w:t>
                            </w:r>
                          </w:p>
                          <w:p w14:paraId="52B8B586" w14:textId="77777777" w:rsidR="00D04818" w:rsidRPr="003D1EC4" w:rsidRDefault="00D04818"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nicht zu schnell einen Vertrag.</w:t>
                            </w:r>
                          </w:p>
                          <w:p w14:paraId="1318AE06" w14:textId="77777777" w:rsidR="00D04818" w:rsidRPr="003D1EC4" w:rsidRDefault="00D04818"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nur, wenn Sie auch alles verstanden haben.</w:t>
                            </w:r>
                          </w:p>
                          <w:p w14:paraId="34D8D593" w14:textId="77777777" w:rsidR="00D04818" w:rsidRPr="003D1EC4" w:rsidRDefault="00D04818" w:rsidP="00C930EE">
                            <w:pPr>
                              <w:pStyle w:val="Listenabsatz"/>
                              <w:numPr>
                                <w:ilvl w:val="0"/>
                                <w:numId w:val="9"/>
                              </w:numPr>
                              <w:spacing w:line="360" w:lineRule="auto"/>
                              <w:ind w:left="230" w:hanging="230"/>
                              <w:rPr>
                                <w:rFonts w:cs="Arial"/>
                                <w:sz w:val="28"/>
                                <w:szCs w:val="28"/>
                              </w:rPr>
                            </w:pPr>
                            <w:r w:rsidRPr="00A53C41">
                              <w:rPr>
                                <w:rFonts w:cs="Arial"/>
                                <w:sz w:val="28"/>
                                <w:szCs w:val="28"/>
                              </w:rPr>
                              <w:t>Zahlen Sie nie Geld im Voraus.</w:t>
                            </w:r>
                          </w:p>
                          <w:p w14:paraId="7D86477C" w14:textId="77777777" w:rsidR="00D04818" w:rsidRPr="00A53C41" w:rsidRDefault="00D04818" w:rsidP="00C930EE">
                            <w:pPr>
                              <w:pStyle w:val="Listenabsatz"/>
                              <w:numPr>
                                <w:ilvl w:val="0"/>
                                <w:numId w:val="9"/>
                              </w:numPr>
                              <w:spacing w:line="360" w:lineRule="auto"/>
                              <w:ind w:left="230" w:hanging="230"/>
                              <w:rPr>
                                <w:rFonts w:cs="Arial"/>
                                <w:sz w:val="28"/>
                                <w:szCs w:val="28"/>
                              </w:rPr>
                            </w:pPr>
                            <w:r>
                              <w:rPr>
                                <w:rFonts w:cs="Arial"/>
                                <w:sz w:val="28"/>
                                <w:szCs w:val="28"/>
                              </w:rPr>
                              <w:t>Wenn Sie sich unsicher sind: Sprechen Sie mit einer vertrauten Person über die Sache.</w:t>
                            </w:r>
                          </w:p>
                          <w:p w14:paraId="23714D25" w14:textId="77777777" w:rsidR="00D04818" w:rsidRDefault="00D04818" w:rsidP="00C930EE">
                            <w:pPr>
                              <w:spacing w:after="102"/>
                            </w:pPr>
                          </w:p>
                          <w:p w14:paraId="4CA949E6" w14:textId="77777777" w:rsidR="00D04818" w:rsidRDefault="00D04818"/>
                          <w:p w14:paraId="5E9BAB69" w14:textId="1584E502" w:rsidR="00D04818" w:rsidRPr="003D1EC4" w:rsidRDefault="00D04818" w:rsidP="00C930EE">
                            <w:pPr>
                              <w:pStyle w:val="Listenabsatz"/>
                              <w:numPr>
                                <w:ilvl w:val="0"/>
                                <w:numId w:val="9"/>
                              </w:numPr>
                              <w:spacing w:line="360" w:lineRule="auto"/>
                              <w:ind w:left="230" w:hanging="230"/>
                              <w:rPr>
                                <w:rFonts w:cs="Arial"/>
                                <w:sz w:val="28"/>
                                <w:szCs w:val="28"/>
                              </w:rPr>
                            </w:pPr>
                            <w:r w:rsidRPr="00A53C41">
                              <w:rPr>
                                <w:rFonts w:cs="Arial"/>
                                <w:sz w:val="28"/>
                                <w:szCs w:val="28"/>
                              </w:rPr>
                              <w:t>Lassen Sie die Verkäufer nie in die Wohnung/ ins Haus kommen.</w:t>
                            </w:r>
                          </w:p>
                          <w:p w14:paraId="150BC9AB" w14:textId="77777777" w:rsidR="00D04818" w:rsidRPr="003D1EC4" w:rsidRDefault="00D04818"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nicht zu schnell einen Vertrag.</w:t>
                            </w:r>
                          </w:p>
                          <w:p w14:paraId="00445587" w14:textId="77777777" w:rsidR="00D04818" w:rsidRPr="003D1EC4" w:rsidRDefault="00D04818"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nur, wenn Sie auch alles verstanden haben.</w:t>
                            </w:r>
                          </w:p>
                          <w:p w14:paraId="5891DC8E" w14:textId="77777777" w:rsidR="00D04818" w:rsidRPr="003D1EC4" w:rsidRDefault="00D04818" w:rsidP="00C930EE">
                            <w:pPr>
                              <w:pStyle w:val="Listenabsatz"/>
                              <w:numPr>
                                <w:ilvl w:val="0"/>
                                <w:numId w:val="9"/>
                              </w:numPr>
                              <w:spacing w:line="360" w:lineRule="auto"/>
                              <w:ind w:left="230" w:hanging="230"/>
                              <w:rPr>
                                <w:rFonts w:cs="Arial"/>
                                <w:sz w:val="28"/>
                                <w:szCs w:val="28"/>
                              </w:rPr>
                            </w:pPr>
                            <w:r w:rsidRPr="00A53C41">
                              <w:rPr>
                                <w:rFonts w:cs="Arial"/>
                                <w:sz w:val="28"/>
                                <w:szCs w:val="28"/>
                              </w:rPr>
                              <w:t>Zahlen Sie nie Geld im Voraus.</w:t>
                            </w:r>
                          </w:p>
                          <w:p w14:paraId="6EC71C7C" w14:textId="77777777" w:rsidR="00D04818" w:rsidRPr="00A53C41" w:rsidRDefault="00D04818" w:rsidP="00C930EE">
                            <w:pPr>
                              <w:pStyle w:val="Listenabsatz"/>
                              <w:numPr>
                                <w:ilvl w:val="0"/>
                                <w:numId w:val="9"/>
                              </w:numPr>
                              <w:spacing w:line="360" w:lineRule="auto"/>
                              <w:ind w:left="230" w:hanging="230"/>
                              <w:rPr>
                                <w:rFonts w:cs="Arial"/>
                                <w:sz w:val="28"/>
                                <w:szCs w:val="28"/>
                              </w:rPr>
                            </w:pPr>
                            <w:r>
                              <w:rPr>
                                <w:rFonts w:cs="Arial"/>
                                <w:sz w:val="28"/>
                                <w:szCs w:val="28"/>
                              </w:rPr>
                              <w:t>Wenn Sie sich unsicher sind: Sprechen Sie mit einer vertrauten Person über die Sache.</w:t>
                            </w:r>
                          </w:p>
                          <w:p w14:paraId="679CB4A9" w14:textId="77777777" w:rsidR="00D04818" w:rsidRDefault="00D04818" w:rsidP="00C930EE">
                            <w:pPr>
                              <w:spacing w:after="102"/>
                            </w:pPr>
                          </w:p>
                          <w:p w14:paraId="01CB9BBA" w14:textId="77777777" w:rsidR="00D04818" w:rsidRDefault="00D04818"/>
                          <w:p w14:paraId="78429824" w14:textId="7B21EA5C" w:rsidR="00D04818" w:rsidRPr="003D1EC4" w:rsidRDefault="00D04818" w:rsidP="00C930EE">
                            <w:pPr>
                              <w:pStyle w:val="Listenabsatz"/>
                              <w:numPr>
                                <w:ilvl w:val="0"/>
                                <w:numId w:val="9"/>
                              </w:numPr>
                              <w:spacing w:line="360" w:lineRule="auto"/>
                              <w:ind w:left="230" w:hanging="230"/>
                              <w:rPr>
                                <w:rFonts w:cs="Arial"/>
                                <w:sz w:val="28"/>
                                <w:szCs w:val="28"/>
                              </w:rPr>
                            </w:pPr>
                            <w:r w:rsidRPr="00A53C41">
                              <w:rPr>
                                <w:rFonts w:cs="Arial"/>
                                <w:sz w:val="28"/>
                                <w:szCs w:val="28"/>
                              </w:rPr>
                              <w:t>Lassen Sie die Verkäufer nie in die Wohnung/ ins Haus kommen.</w:t>
                            </w:r>
                          </w:p>
                          <w:p w14:paraId="2DD389F3" w14:textId="77777777" w:rsidR="00D04818" w:rsidRPr="003D1EC4" w:rsidRDefault="00D04818"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nicht zu schnell einen Vertrag.</w:t>
                            </w:r>
                          </w:p>
                          <w:p w14:paraId="27600645" w14:textId="77777777" w:rsidR="00D04818" w:rsidRPr="003D1EC4" w:rsidRDefault="00D04818"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nur, wenn Sie auch alles verstanden haben.</w:t>
                            </w:r>
                          </w:p>
                          <w:p w14:paraId="29DD5A7D" w14:textId="77777777" w:rsidR="00D04818" w:rsidRPr="003D1EC4" w:rsidRDefault="00D04818" w:rsidP="00C930EE">
                            <w:pPr>
                              <w:pStyle w:val="Listenabsatz"/>
                              <w:numPr>
                                <w:ilvl w:val="0"/>
                                <w:numId w:val="9"/>
                              </w:numPr>
                              <w:spacing w:line="360" w:lineRule="auto"/>
                              <w:ind w:left="230" w:hanging="230"/>
                              <w:rPr>
                                <w:rFonts w:cs="Arial"/>
                                <w:sz w:val="28"/>
                                <w:szCs w:val="28"/>
                              </w:rPr>
                            </w:pPr>
                            <w:r w:rsidRPr="00A53C41">
                              <w:rPr>
                                <w:rFonts w:cs="Arial"/>
                                <w:sz w:val="28"/>
                                <w:szCs w:val="28"/>
                              </w:rPr>
                              <w:t>Zahlen Sie nie Geld im Voraus.</w:t>
                            </w:r>
                          </w:p>
                          <w:p w14:paraId="2BE52396" w14:textId="77777777" w:rsidR="00D04818" w:rsidRPr="00A53C41" w:rsidRDefault="00D04818" w:rsidP="00C930EE">
                            <w:pPr>
                              <w:pStyle w:val="Listenabsatz"/>
                              <w:numPr>
                                <w:ilvl w:val="0"/>
                                <w:numId w:val="9"/>
                              </w:numPr>
                              <w:spacing w:line="360" w:lineRule="auto"/>
                              <w:ind w:left="230" w:hanging="230"/>
                              <w:rPr>
                                <w:rFonts w:cs="Arial"/>
                                <w:sz w:val="28"/>
                                <w:szCs w:val="28"/>
                              </w:rPr>
                            </w:pPr>
                            <w:r>
                              <w:rPr>
                                <w:rFonts w:cs="Arial"/>
                                <w:sz w:val="28"/>
                                <w:szCs w:val="28"/>
                              </w:rPr>
                              <w:t>Wenn Sie sich unsicher sind: Sprechen Sie mit einer vertrauten Person über die Sache.</w:t>
                            </w:r>
                          </w:p>
                          <w:p w14:paraId="1092F17C" w14:textId="77777777" w:rsidR="00D04818" w:rsidRDefault="00D04818" w:rsidP="00C930EE">
                            <w:pPr>
                              <w:spacing w:after="10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56B664" id="Textfeld 480" o:spid="_x0000_s1142" type="#_x0000_t202" style="position:absolute;left:0;text-align:left;margin-left:60.2pt;margin-top:.6pt;width:303pt;height:229.5pt;z-index:251549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" strokecolor="#c00000" strokeweight=".5pt">
                <v:textbox>
                  <w:txbxContent>
                    <w:p w14:paraId="28ECBEC1" w14:textId="77777777" w:rsidR="00D04818" w:rsidRPr="003D1EC4" w:rsidRDefault="00D04818" w:rsidP="00C930EE">
                      <w:pPr>
                        <w:pStyle w:val="Listenabsatz"/>
                        <w:numPr>
                          <w:ilvl w:val="0"/>
                          <w:numId w:val="9"/>
                        </w:numPr>
                        <w:spacing w:line="360" w:lineRule="auto"/>
                        <w:ind w:left="230" w:hanging="230"/>
                        <w:rPr>
                          <w:rFonts w:cs="Arial"/>
                          <w:sz w:val="28"/>
                          <w:szCs w:val="28"/>
                        </w:rPr>
                      </w:pPr>
                      <w:r w:rsidRPr="00A53C41">
                        <w:rPr>
                          <w:rFonts w:cs="Arial"/>
                          <w:sz w:val="28"/>
                          <w:szCs w:val="28"/>
                        </w:rPr>
                        <w:t>Lassen Sie die Verkäufer nie in die Wohnung/ ins Haus kommen.</w:t>
                      </w:r>
                    </w:p>
                    <w:p w14:paraId="1D5EB793" w14:textId="77777777" w:rsidR="00D04818" w:rsidRPr="003D1EC4" w:rsidRDefault="00D04818"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nicht zu schnell einen Vertrag.</w:t>
                      </w:r>
                    </w:p>
                    <w:p w14:paraId="55B5447D" w14:textId="77777777" w:rsidR="00D04818" w:rsidRPr="003D1EC4" w:rsidRDefault="00D04818"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nur, wenn Sie auch alles verstanden haben.</w:t>
                      </w:r>
                    </w:p>
                    <w:p w14:paraId="26115132" w14:textId="77777777" w:rsidR="00D04818" w:rsidRPr="003D1EC4" w:rsidRDefault="00D04818" w:rsidP="00C930EE">
                      <w:pPr>
                        <w:pStyle w:val="Listenabsatz"/>
                        <w:numPr>
                          <w:ilvl w:val="0"/>
                          <w:numId w:val="9"/>
                        </w:numPr>
                        <w:spacing w:line="360" w:lineRule="auto"/>
                        <w:ind w:left="230" w:hanging="230"/>
                        <w:rPr>
                          <w:rFonts w:cs="Arial"/>
                          <w:sz w:val="28"/>
                          <w:szCs w:val="28"/>
                        </w:rPr>
                      </w:pPr>
                      <w:r w:rsidRPr="00A53C41">
                        <w:rPr>
                          <w:rFonts w:cs="Arial"/>
                          <w:sz w:val="28"/>
                          <w:szCs w:val="28"/>
                        </w:rPr>
                        <w:t>Zahlen Sie nie Geld im Voraus.</w:t>
                      </w:r>
                    </w:p>
                    <w:p w14:paraId="0164A038" w14:textId="77777777" w:rsidR="00D04818" w:rsidRPr="00A53C41" w:rsidRDefault="00D04818" w:rsidP="00C930EE">
                      <w:pPr>
                        <w:pStyle w:val="Listenabsatz"/>
                        <w:numPr>
                          <w:ilvl w:val="0"/>
                          <w:numId w:val="9"/>
                        </w:numPr>
                        <w:spacing w:line="360" w:lineRule="auto"/>
                        <w:ind w:left="230" w:hanging="230"/>
                        <w:rPr>
                          <w:rFonts w:cs="Arial"/>
                          <w:sz w:val="28"/>
                          <w:szCs w:val="28"/>
                        </w:rPr>
                      </w:pPr>
                      <w:r>
                        <w:rPr>
                          <w:rFonts w:cs="Arial"/>
                          <w:sz w:val="28"/>
                          <w:szCs w:val="28"/>
                        </w:rPr>
                        <w:t>Wenn Sie sich unsicher sind: Sprechen Sie mit einer vertrauten Person über die Sache.</w:t>
                      </w:r>
                    </w:p>
                    <w:p w14:paraId="0C63288A" w14:textId="77777777" w:rsidR="00D04818" w:rsidRDefault="00D04818" w:rsidP="00C930EE">
                      <w:pPr>
                        <w:spacing w:after="102"/>
                      </w:pPr>
                    </w:p>
                    <w:p w14:paraId="5316DF58" w14:textId="77777777" w:rsidR="00D04818" w:rsidRDefault="00D04818"/>
                    <w:p w14:paraId="2F831490" w14:textId="77777777" w:rsidR="00D04818" w:rsidRPr="003D1EC4" w:rsidRDefault="00D04818" w:rsidP="00C930EE">
                      <w:pPr>
                        <w:pStyle w:val="Listenabsatz"/>
                        <w:numPr>
                          <w:ilvl w:val="0"/>
                          <w:numId w:val="9"/>
                        </w:numPr>
                        <w:spacing w:line="360" w:lineRule="auto"/>
                        <w:ind w:left="230" w:hanging="230"/>
                        <w:rPr>
                          <w:rFonts w:cs="Arial"/>
                          <w:sz w:val="28"/>
                          <w:szCs w:val="28"/>
                        </w:rPr>
                      </w:pPr>
                      <w:r w:rsidRPr="00A53C41">
                        <w:rPr>
                          <w:rFonts w:cs="Arial"/>
                          <w:sz w:val="28"/>
                          <w:szCs w:val="28"/>
                        </w:rPr>
                        <w:t>Lassen Sie die Verkäufer nie in die Wohnung/ ins Haus kommen.</w:t>
                      </w:r>
                    </w:p>
                    <w:p w14:paraId="52B8B586" w14:textId="77777777" w:rsidR="00D04818" w:rsidRPr="003D1EC4" w:rsidRDefault="00D04818"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nicht zu schnell einen Vertrag.</w:t>
                      </w:r>
                    </w:p>
                    <w:p w14:paraId="1318AE06" w14:textId="77777777" w:rsidR="00D04818" w:rsidRPr="003D1EC4" w:rsidRDefault="00D04818"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nur, wenn Sie auch alles verstanden haben.</w:t>
                      </w:r>
                    </w:p>
                    <w:p w14:paraId="34D8D593" w14:textId="77777777" w:rsidR="00D04818" w:rsidRPr="003D1EC4" w:rsidRDefault="00D04818" w:rsidP="00C930EE">
                      <w:pPr>
                        <w:pStyle w:val="Listenabsatz"/>
                        <w:numPr>
                          <w:ilvl w:val="0"/>
                          <w:numId w:val="9"/>
                        </w:numPr>
                        <w:spacing w:line="360" w:lineRule="auto"/>
                        <w:ind w:left="230" w:hanging="230"/>
                        <w:rPr>
                          <w:rFonts w:cs="Arial"/>
                          <w:sz w:val="28"/>
                          <w:szCs w:val="28"/>
                        </w:rPr>
                      </w:pPr>
                      <w:r w:rsidRPr="00A53C41">
                        <w:rPr>
                          <w:rFonts w:cs="Arial"/>
                          <w:sz w:val="28"/>
                          <w:szCs w:val="28"/>
                        </w:rPr>
                        <w:t>Zahlen Sie nie Geld im Voraus.</w:t>
                      </w:r>
                    </w:p>
                    <w:p w14:paraId="7D86477C" w14:textId="77777777" w:rsidR="00D04818" w:rsidRPr="00A53C41" w:rsidRDefault="00D04818" w:rsidP="00C930EE">
                      <w:pPr>
                        <w:pStyle w:val="Listenabsatz"/>
                        <w:numPr>
                          <w:ilvl w:val="0"/>
                          <w:numId w:val="9"/>
                        </w:numPr>
                        <w:spacing w:line="360" w:lineRule="auto"/>
                        <w:ind w:left="230" w:hanging="230"/>
                        <w:rPr>
                          <w:rFonts w:cs="Arial"/>
                          <w:sz w:val="28"/>
                          <w:szCs w:val="28"/>
                        </w:rPr>
                      </w:pPr>
                      <w:r>
                        <w:rPr>
                          <w:rFonts w:cs="Arial"/>
                          <w:sz w:val="28"/>
                          <w:szCs w:val="28"/>
                        </w:rPr>
                        <w:t>Wenn Sie sich unsicher sind: Sprechen Sie mit einer vertrauten Person über die Sache.</w:t>
                      </w:r>
                    </w:p>
                    <w:p w14:paraId="23714D25" w14:textId="77777777" w:rsidR="00D04818" w:rsidRDefault="00D04818" w:rsidP="00C930EE">
                      <w:pPr>
                        <w:spacing w:after="102"/>
                      </w:pPr>
                    </w:p>
                    <w:p w14:paraId="4CA949E6" w14:textId="77777777" w:rsidR="00D04818" w:rsidRDefault="00D04818"/>
                    <w:p w14:paraId="5E9BAB69" w14:textId="1584E502" w:rsidR="00D04818" w:rsidRPr="003D1EC4" w:rsidRDefault="00D04818" w:rsidP="00C930EE">
                      <w:pPr>
                        <w:pStyle w:val="Listenabsatz"/>
                        <w:numPr>
                          <w:ilvl w:val="0"/>
                          <w:numId w:val="9"/>
                        </w:numPr>
                        <w:spacing w:line="360" w:lineRule="auto"/>
                        <w:ind w:left="230" w:hanging="230"/>
                        <w:rPr>
                          <w:rFonts w:cs="Arial"/>
                          <w:sz w:val="28"/>
                          <w:szCs w:val="28"/>
                        </w:rPr>
                      </w:pPr>
                      <w:r w:rsidRPr="00A53C41">
                        <w:rPr>
                          <w:rFonts w:cs="Arial"/>
                          <w:sz w:val="28"/>
                          <w:szCs w:val="28"/>
                        </w:rPr>
                        <w:t>Lassen Sie die Verkäufer nie in die Wohnung/ ins Haus kommen.</w:t>
                      </w:r>
                    </w:p>
                    <w:p w14:paraId="150BC9AB" w14:textId="77777777" w:rsidR="00D04818" w:rsidRPr="003D1EC4" w:rsidRDefault="00D04818"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nicht zu schnell einen Vertrag.</w:t>
                      </w:r>
                    </w:p>
                    <w:p w14:paraId="00445587" w14:textId="77777777" w:rsidR="00D04818" w:rsidRPr="003D1EC4" w:rsidRDefault="00D04818"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nur, wenn Sie auch alles verstanden haben.</w:t>
                      </w:r>
                    </w:p>
                    <w:p w14:paraId="5891DC8E" w14:textId="77777777" w:rsidR="00D04818" w:rsidRPr="003D1EC4" w:rsidRDefault="00D04818" w:rsidP="00C930EE">
                      <w:pPr>
                        <w:pStyle w:val="Listenabsatz"/>
                        <w:numPr>
                          <w:ilvl w:val="0"/>
                          <w:numId w:val="9"/>
                        </w:numPr>
                        <w:spacing w:line="360" w:lineRule="auto"/>
                        <w:ind w:left="230" w:hanging="230"/>
                        <w:rPr>
                          <w:rFonts w:cs="Arial"/>
                          <w:sz w:val="28"/>
                          <w:szCs w:val="28"/>
                        </w:rPr>
                      </w:pPr>
                      <w:r w:rsidRPr="00A53C41">
                        <w:rPr>
                          <w:rFonts w:cs="Arial"/>
                          <w:sz w:val="28"/>
                          <w:szCs w:val="28"/>
                        </w:rPr>
                        <w:t>Zahlen Sie nie Geld im Voraus.</w:t>
                      </w:r>
                    </w:p>
                    <w:p w14:paraId="6EC71C7C" w14:textId="77777777" w:rsidR="00D04818" w:rsidRPr="00A53C41" w:rsidRDefault="00D04818" w:rsidP="00C930EE">
                      <w:pPr>
                        <w:pStyle w:val="Listenabsatz"/>
                        <w:numPr>
                          <w:ilvl w:val="0"/>
                          <w:numId w:val="9"/>
                        </w:numPr>
                        <w:spacing w:line="360" w:lineRule="auto"/>
                        <w:ind w:left="230" w:hanging="230"/>
                        <w:rPr>
                          <w:rFonts w:cs="Arial"/>
                          <w:sz w:val="28"/>
                          <w:szCs w:val="28"/>
                        </w:rPr>
                      </w:pPr>
                      <w:r>
                        <w:rPr>
                          <w:rFonts w:cs="Arial"/>
                          <w:sz w:val="28"/>
                          <w:szCs w:val="28"/>
                        </w:rPr>
                        <w:t>Wenn Sie sich unsicher sind: Sprechen Sie mit einer vertrauten Person über die Sache.</w:t>
                      </w:r>
                    </w:p>
                    <w:p w14:paraId="679CB4A9" w14:textId="77777777" w:rsidR="00D04818" w:rsidRDefault="00D04818" w:rsidP="00C930EE">
                      <w:pPr>
                        <w:spacing w:after="102"/>
                      </w:pPr>
                    </w:p>
                    <w:p w14:paraId="01CB9BBA" w14:textId="77777777" w:rsidR="00D04818" w:rsidRDefault="00D04818"/>
                    <w:p w14:paraId="78429824" w14:textId="7B21EA5C" w:rsidR="00D04818" w:rsidRPr="003D1EC4" w:rsidRDefault="00D04818" w:rsidP="00C930EE">
                      <w:pPr>
                        <w:pStyle w:val="Listenabsatz"/>
                        <w:numPr>
                          <w:ilvl w:val="0"/>
                          <w:numId w:val="9"/>
                        </w:numPr>
                        <w:spacing w:line="360" w:lineRule="auto"/>
                        <w:ind w:left="230" w:hanging="230"/>
                        <w:rPr>
                          <w:rFonts w:cs="Arial"/>
                          <w:sz w:val="28"/>
                          <w:szCs w:val="28"/>
                        </w:rPr>
                      </w:pPr>
                      <w:r w:rsidRPr="00A53C41">
                        <w:rPr>
                          <w:rFonts w:cs="Arial"/>
                          <w:sz w:val="28"/>
                          <w:szCs w:val="28"/>
                        </w:rPr>
                        <w:t>Lassen Sie die Verkäufer nie in die Wohnung/ ins Haus kommen.</w:t>
                      </w:r>
                    </w:p>
                    <w:p w14:paraId="2DD389F3" w14:textId="77777777" w:rsidR="00D04818" w:rsidRPr="003D1EC4" w:rsidRDefault="00D04818"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nicht zu schnell einen Vertrag.</w:t>
                      </w:r>
                    </w:p>
                    <w:p w14:paraId="27600645" w14:textId="77777777" w:rsidR="00D04818" w:rsidRPr="003D1EC4" w:rsidRDefault="00D04818" w:rsidP="00C930EE">
                      <w:pPr>
                        <w:pStyle w:val="Listenabsatz"/>
                        <w:numPr>
                          <w:ilvl w:val="0"/>
                          <w:numId w:val="9"/>
                        </w:numPr>
                        <w:spacing w:line="360" w:lineRule="auto"/>
                        <w:ind w:left="230" w:hanging="230"/>
                        <w:rPr>
                          <w:rFonts w:cs="Arial"/>
                          <w:sz w:val="28"/>
                          <w:szCs w:val="28"/>
                        </w:rPr>
                      </w:pPr>
                      <w:r w:rsidRPr="00A53C41">
                        <w:rPr>
                          <w:rFonts w:cs="Arial"/>
                          <w:sz w:val="28"/>
                          <w:szCs w:val="28"/>
                        </w:rPr>
                        <w:t>Unterschreiben Sie nur, wenn Sie auch alles verstanden haben.</w:t>
                      </w:r>
                    </w:p>
                    <w:p w14:paraId="29DD5A7D" w14:textId="77777777" w:rsidR="00D04818" w:rsidRPr="003D1EC4" w:rsidRDefault="00D04818" w:rsidP="00C930EE">
                      <w:pPr>
                        <w:pStyle w:val="Listenabsatz"/>
                        <w:numPr>
                          <w:ilvl w:val="0"/>
                          <w:numId w:val="9"/>
                        </w:numPr>
                        <w:spacing w:line="360" w:lineRule="auto"/>
                        <w:ind w:left="230" w:hanging="230"/>
                        <w:rPr>
                          <w:rFonts w:cs="Arial"/>
                          <w:sz w:val="28"/>
                          <w:szCs w:val="28"/>
                        </w:rPr>
                      </w:pPr>
                      <w:r w:rsidRPr="00A53C41">
                        <w:rPr>
                          <w:rFonts w:cs="Arial"/>
                          <w:sz w:val="28"/>
                          <w:szCs w:val="28"/>
                        </w:rPr>
                        <w:t>Zahlen Sie nie Geld im Voraus.</w:t>
                      </w:r>
                    </w:p>
                    <w:p w14:paraId="2BE52396" w14:textId="77777777" w:rsidR="00D04818" w:rsidRPr="00A53C41" w:rsidRDefault="00D04818" w:rsidP="00C930EE">
                      <w:pPr>
                        <w:pStyle w:val="Listenabsatz"/>
                        <w:numPr>
                          <w:ilvl w:val="0"/>
                          <w:numId w:val="9"/>
                        </w:numPr>
                        <w:spacing w:line="360" w:lineRule="auto"/>
                        <w:ind w:left="230" w:hanging="230"/>
                        <w:rPr>
                          <w:rFonts w:cs="Arial"/>
                          <w:sz w:val="28"/>
                          <w:szCs w:val="28"/>
                        </w:rPr>
                      </w:pPr>
                      <w:r>
                        <w:rPr>
                          <w:rFonts w:cs="Arial"/>
                          <w:sz w:val="28"/>
                          <w:szCs w:val="28"/>
                        </w:rPr>
                        <w:t>Wenn Sie sich unsicher sind: Sprechen Sie mit einer vertrauten Person über die Sache.</w:t>
                      </w:r>
                    </w:p>
                    <w:p w14:paraId="1092F17C" w14:textId="77777777" w:rsidR="00D04818" w:rsidRDefault="00D04818" w:rsidP="00C930EE">
                      <w:pPr>
                        <w:spacing w:after="102"/>
                      </w:pPr>
                    </w:p>
                  </w:txbxContent>
                </v:textbox>
              </v:shape>
            </w:pict>
          </mc:Fallback>
        </mc:AlternateContent>
      </w:r>
    </w:p>
    <w:p w14:paraId="7D6709C2" w14:textId="77777777" w:rsidR="00C930EE" w:rsidRPr="00CF098C" w:rsidRDefault="00C930EE" w:rsidP="00C930EE"/>
    <w:p w14:paraId="74EE6264" w14:textId="77777777" w:rsidR="00C930EE" w:rsidRPr="00CF098C" w:rsidRDefault="00C930EE" w:rsidP="00C930EE"/>
    <w:p w14:paraId="78418D89" w14:textId="77777777" w:rsidR="00C930EE" w:rsidRPr="00CF098C" w:rsidRDefault="00C930EE" w:rsidP="00C930EE"/>
    <w:p w14:paraId="05DFC0AD" w14:textId="77777777" w:rsidR="00C930EE" w:rsidRPr="00CF098C" w:rsidRDefault="00C930EE" w:rsidP="00C930EE">
      <w:r>
        <w:rPr>
          <w:noProof/>
          <w:szCs w:val="28"/>
        </w:rPr>
        <w:drawing>
          <wp:anchor distT="0" distB="0" distL="114300" distR="114300" simplePos="0" relativeHeight="251550208" behindDoc="0" locked="0" layoutInCell="1" allowOverlap="1" wp14:anchorId="31E9720B" wp14:editId="1D5CEB00">
            <wp:simplePos x="0" y="0"/>
            <wp:positionH relativeFrom="column">
              <wp:posOffset>5184140</wp:posOffset>
            </wp:positionH>
            <wp:positionV relativeFrom="paragraph">
              <wp:posOffset>12065</wp:posOffset>
            </wp:positionV>
            <wp:extent cx="914400" cy="914400"/>
            <wp:effectExtent l="0" t="0" r="0" b="0"/>
            <wp:wrapNone/>
            <wp:docPr id="481" name="Grafik 481" descr="Ausrufezei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Grafik 226" descr="Ausrufezeichen"/>
                    <pic:cNvPicPr/>
                  </pic:nvPicPr>
                  <pic:blipFill>
                    <a:blip r:embed="rId244">
                      <a:extLst>
                        <a:ext uri="{96DAC541-7B7A-43D3-8B79-37D633B846F1}">
                          <asvg:svgBlip xmlns:asvg="http://schemas.microsoft.com/office/drawing/2016/SVG/main" r:embed="rId245"/>
                        </a:ext>
                      </a:extLst>
                    </a:blip>
                    <a:stretch>
                      <a:fillRect/>
                    </a:stretch>
                  </pic:blipFill>
                  <pic:spPr>
                    <a:xfrm>
                      <a:off x="0" y="0"/>
                      <a:ext cx="914400" cy="914400"/>
                    </a:xfrm>
                    <a:prstGeom prst="rect">
                      <a:avLst/>
                    </a:prstGeom>
                  </pic:spPr>
                </pic:pic>
              </a:graphicData>
            </a:graphic>
          </wp:anchor>
        </w:drawing>
      </w:r>
    </w:p>
    <w:p w14:paraId="73EF62B8" w14:textId="77777777" w:rsidR="00C930EE" w:rsidRPr="00CF098C" w:rsidRDefault="00C930EE" w:rsidP="00C930EE"/>
    <w:p w14:paraId="41AB1DB0" w14:textId="77777777" w:rsidR="00C930EE" w:rsidRPr="00CF098C" w:rsidRDefault="00C930EE" w:rsidP="00C930EE"/>
    <w:p w14:paraId="5C9EB1B1" w14:textId="77777777" w:rsidR="00C930EE" w:rsidRPr="00CF098C" w:rsidRDefault="00C930EE" w:rsidP="00C930EE"/>
    <w:p w14:paraId="4F13BB73" w14:textId="77777777" w:rsidR="00C930EE" w:rsidRDefault="00C930EE" w:rsidP="00C930EE">
      <w:pPr>
        <w:rPr>
          <w:szCs w:val="28"/>
        </w:rPr>
      </w:pPr>
    </w:p>
    <w:p w14:paraId="430B170D" w14:textId="77777777" w:rsidR="00C930EE" w:rsidRDefault="00C930EE" w:rsidP="00C930EE">
      <w:pPr>
        <w:rPr>
          <w:szCs w:val="28"/>
        </w:rPr>
      </w:pPr>
    </w:p>
    <w:p w14:paraId="1B801342" w14:textId="77777777" w:rsidR="00C930EE" w:rsidRDefault="00C930EE" w:rsidP="00C930EE">
      <w:pPr>
        <w:rPr>
          <w:szCs w:val="28"/>
        </w:rPr>
      </w:pPr>
    </w:p>
    <w:p w14:paraId="262C6621" w14:textId="77777777" w:rsidR="00C930EE" w:rsidRPr="000F45E3" w:rsidRDefault="00C930EE" w:rsidP="00C930EE">
      <w:pPr>
        <w:rPr>
          <w:szCs w:val="28"/>
        </w:rPr>
      </w:pPr>
      <w:r w:rsidRPr="000F45E3">
        <w:rPr>
          <w:szCs w:val="28"/>
        </w:rPr>
        <w:t>Wenn doch ein Vertrag unterschrieben wurde, kann dieser in der Regel innerhalb von 14 Tagen widerrufen werden.</w:t>
      </w:r>
    </w:p>
    <w:p w14:paraId="5103CE01" w14:textId="77777777" w:rsidR="006C428D" w:rsidRDefault="006C428D" w:rsidP="00502010">
      <w:pPr>
        <w:spacing w:after="240"/>
        <w:rPr>
          <w:sz w:val="24"/>
          <w:szCs w:val="22"/>
        </w:rPr>
        <w:sectPr w:rsidR="006C428D" w:rsidSect="00D04818">
          <w:headerReference w:type="first" r:id="rId246"/>
          <w:pgSz w:w="11900" w:h="16840"/>
          <w:pgMar w:top="2835" w:right="851" w:bottom="1134" w:left="851" w:header="709" w:footer="454" w:gutter="0"/>
          <w:cols w:space="708"/>
          <w:titlePg/>
          <w:docGrid w:linePitch="360"/>
        </w:sectPr>
      </w:pPr>
    </w:p>
    <w:p w14:paraId="541AF807" w14:textId="2C35E5E2" w:rsidR="00945535" w:rsidRPr="00E45D75" w:rsidRDefault="00C94A85" w:rsidP="00945535">
      <w:pPr>
        <w:rPr>
          <w:b/>
          <w:bCs/>
          <w:szCs w:val="28"/>
        </w:rPr>
      </w:pPr>
      <w:r>
        <w:rPr>
          <w:noProof/>
          <w:szCs w:val="28"/>
        </w:rPr>
        <w:lastRenderedPageBreak/>
        <w:drawing>
          <wp:anchor distT="0" distB="0" distL="114300" distR="114300" simplePos="0" relativeHeight="251811328" behindDoc="0" locked="0" layoutInCell="1" allowOverlap="1" wp14:anchorId="2AC0D071" wp14:editId="4C10B304">
            <wp:simplePos x="0" y="0"/>
            <wp:positionH relativeFrom="column">
              <wp:posOffset>-180340</wp:posOffset>
            </wp:positionH>
            <wp:positionV relativeFrom="paragraph">
              <wp:posOffset>-90170</wp:posOffset>
            </wp:positionV>
            <wp:extent cx="367200" cy="367200"/>
            <wp:effectExtent l="0" t="0" r="0" b="0"/>
            <wp:wrapNone/>
            <wp:docPr id="1148" name="Grafik 1148"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 name="Grafik 1148" descr="Kopf mit Zahnrädern"/>
                    <pic:cNvPicPr/>
                  </pic:nvPicPr>
                  <pic:blipFill>
                    <a:blip r:embed="rId84">
                      <a:extLst>
                        <a:ext uri="{96DAC541-7B7A-43D3-8B79-37D633B846F1}">
                          <asvg:svgBlip xmlns:asvg="http://schemas.microsoft.com/office/drawing/2016/SVG/main" r:embed="rId85"/>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945535" w:rsidRPr="00E45D75">
        <w:rPr>
          <w:szCs w:val="28"/>
        </w:rPr>
        <w:t>Verbinden Sie die Regel mit dem passenden Bild</w:t>
      </w:r>
      <w:r w:rsidR="00945535">
        <w:rPr>
          <w:szCs w:val="28"/>
        </w:rPr>
        <w:t>!</w:t>
      </w:r>
      <w:r w:rsidR="00945535" w:rsidRPr="00E45D75">
        <w:rPr>
          <w:szCs w:val="28"/>
        </w:rPr>
        <w:t xml:space="preserve"> </w:t>
      </w:r>
    </w:p>
    <w:p w14:paraId="29A9F7CA" w14:textId="77777777" w:rsidR="00945535" w:rsidRDefault="00945535" w:rsidP="00945535">
      <w:pPr>
        <w:rPr>
          <w:b/>
          <w:bCs/>
          <w:szCs w:val="28"/>
        </w:rPr>
      </w:pPr>
    </w:p>
    <w:p w14:paraId="7893D2A7" w14:textId="77777777" w:rsidR="00945535" w:rsidRPr="000F45E3" w:rsidRDefault="00945535" w:rsidP="00945535">
      <w:pPr>
        <w:rPr>
          <w:b/>
          <w:bCs/>
          <w:szCs w:val="28"/>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25"/>
        <w:gridCol w:w="4531"/>
      </w:tblGrid>
      <w:tr w:rsidR="00945535" w:rsidRPr="000F45E3" w14:paraId="6F6F421A" w14:textId="77777777" w:rsidTr="00D04818">
        <w:tc>
          <w:tcPr>
            <w:tcW w:w="4531" w:type="dxa"/>
            <w:vAlign w:val="center"/>
          </w:tcPr>
          <w:p w14:paraId="5A053B71" w14:textId="77777777" w:rsidR="00945535" w:rsidRPr="000F45E3" w:rsidRDefault="00945535" w:rsidP="00D04818">
            <w:pPr>
              <w:rPr>
                <w:b/>
                <w:bCs/>
                <w:szCs w:val="28"/>
              </w:rPr>
            </w:pPr>
            <w:r w:rsidRPr="000F45E3">
              <w:rPr>
                <w:b/>
                <w:bCs/>
                <w:noProof/>
                <w:szCs w:val="28"/>
              </w:rPr>
              <mc:AlternateContent>
                <mc:Choice Requires="wps">
                  <w:drawing>
                    <wp:anchor distT="45720" distB="45720" distL="114300" distR="114300" simplePos="0" relativeHeight="251551232" behindDoc="0" locked="0" layoutInCell="1" allowOverlap="1" wp14:anchorId="62AE1B73" wp14:editId="37B07DE4">
                      <wp:simplePos x="0" y="0"/>
                      <wp:positionH relativeFrom="column">
                        <wp:posOffset>-70485</wp:posOffset>
                      </wp:positionH>
                      <wp:positionV relativeFrom="paragraph">
                        <wp:posOffset>-830580</wp:posOffset>
                      </wp:positionV>
                      <wp:extent cx="3244215" cy="864235"/>
                      <wp:effectExtent l="0" t="0" r="0" b="0"/>
                      <wp:wrapSquare wrapText="bothSides"/>
                      <wp:docPr id="49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4215" cy="8642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2CB47FF" w14:textId="3E34205D" w:rsidR="00D04818" w:rsidRDefault="00D04818" w:rsidP="00945535">
                                  <w:r w:rsidRPr="000F45E3">
                                    <w:rPr>
                                      <w:bCs/>
                                      <w:szCs w:val="28"/>
                                    </w:rPr>
                                    <w:t>Lassen Sie die Verkäufer nie in Ihre Wohnung kommen</w:t>
                                  </w:r>
                                  <w:r>
                                    <w:rPr>
                                      <w:bCs/>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AE1B73" id="_x0000_s1143" type="#_x0000_t202" style="position:absolute;left:0;text-align:left;margin-left:-5.55pt;margin-top:-65.4pt;width:255.45pt;height:68.05pt;z-index:251551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" filled="f" stroked="f">
                      <v:textbox>
                        <w:txbxContent>
                          <w:p w14:paraId="42CB47FF" w14:textId="3E34205D" w:rsidR="00D04818" w:rsidRDefault="00D04818" w:rsidP="00945535">
                            <w:r w:rsidRPr="000F45E3">
                              <w:rPr>
                                <w:bCs/>
                                <w:szCs w:val="28"/>
                              </w:rPr>
                              <w:t>Lassen Sie die Verkäufer nie in Ihre Wohnung kommen</w:t>
                            </w:r>
                            <w:r>
                              <w:rPr>
                                <w:bCs/>
                                <w:szCs w:val="28"/>
                              </w:rPr>
                              <w:t>!</w:t>
                            </w:r>
                          </w:p>
                        </w:txbxContent>
                      </v:textbox>
                      <w10:wrap type="square"/>
                    </v:shape>
                  </w:pict>
                </mc:Fallback>
              </mc:AlternateContent>
            </w:r>
          </w:p>
        </w:tc>
        <w:tc>
          <w:tcPr>
            <w:tcW w:w="4531" w:type="dxa"/>
          </w:tcPr>
          <w:p w14:paraId="15C631C0" w14:textId="77777777" w:rsidR="00945535" w:rsidRPr="000F45E3" w:rsidRDefault="00945535" w:rsidP="00D04818">
            <w:pPr>
              <w:rPr>
                <w:b/>
                <w:bCs/>
                <w:szCs w:val="28"/>
              </w:rPr>
            </w:pPr>
            <w:r>
              <w:rPr>
                <w:noProof/>
                <w:szCs w:val="28"/>
              </w:rPr>
              <w:drawing>
                <wp:anchor distT="0" distB="0" distL="114300" distR="114300" simplePos="0" relativeHeight="251560448" behindDoc="0" locked="0" layoutInCell="1" allowOverlap="1" wp14:anchorId="1667CC59" wp14:editId="08DA5AB7">
                  <wp:simplePos x="0" y="0"/>
                  <wp:positionH relativeFrom="column">
                    <wp:posOffset>734060</wp:posOffset>
                  </wp:positionH>
                  <wp:positionV relativeFrom="paragraph">
                    <wp:posOffset>-415290</wp:posOffset>
                  </wp:positionV>
                  <wp:extent cx="1343025" cy="1343025"/>
                  <wp:effectExtent l="0" t="0" r="9525" b="9525"/>
                  <wp:wrapNone/>
                  <wp:docPr id="507" name="Grafik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Grafik 231"/>
                          <pic:cNvPicPr/>
                        </pic:nvPicPr>
                        <pic:blipFill>
                          <a:blip r:embed="rId247"/>
                          <a:stretch>
                            <a:fillRect/>
                          </a:stretch>
                        </pic:blipFill>
                        <pic:spPr>
                          <a:xfrm>
                            <a:off x="0" y="0"/>
                            <a:ext cx="1343025" cy="1343025"/>
                          </a:xfrm>
                          <a:prstGeom prst="rect">
                            <a:avLst/>
                          </a:prstGeom>
                        </pic:spPr>
                      </pic:pic>
                    </a:graphicData>
                  </a:graphic>
                  <wp14:sizeRelH relativeFrom="margin">
                    <wp14:pctWidth>0</wp14:pctWidth>
                  </wp14:sizeRelH>
                  <wp14:sizeRelV relativeFrom="margin">
                    <wp14:pctHeight>0</wp14:pctHeight>
                  </wp14:sizeRelV>
                </wp:anchor>
              </w:drawing>
            </w:r>
            <w:r w:rsidRPr="000F45E3">
              <w:rPr>
                <w:szCs w:val="28"/>
              </w:rPr>
              <w:fldChar w:fldCharType="begin"/>
            </w:r>
            <w:r w:rsidRPr="000F45E3">
              <w:rPr>
                <w:szCs w:val="28"/>
              </w:rPr>
              <w:instrText xml:space="preserve"> INCLUDEPICTURE "C:\\var\\folders\\2n\\5k641y793ljbhmk_rtb7p55m0000gp\\T\\com.microsoft.Word\\WebArchiveCopyPasteTempFiles\\signature-2743370__340.jpg" \* MERGEFORMAT </w:instrText>
            </w:r>
            <w:r w:rsidRPr="000F45E3">
              <w:rPr>
                <w:szCs w:val="28"/>
              </w:rPr>
              <w:fldChar w:fldCharType="end"/>
            </w:r>
          </w:p>
        </w:tc>
      </w:tr>
      <w:tr w:rsidR="00945535" w:rsidRPr="000F45E3" w14:paraId="56A28F73" w14:textId="77777777" w:rsidTr="00D04818">
        <w:tc>
          <w:tcPr>
            <w:tcW w:w="4531" w:type="dxa"/>
            <w:vAlign w:val="center"/>
          </w:tcPr>
          <w:p w14:paraId="1A47D7DC" w14:textId="77777777" w:rsidR="00945535" w:rsidRPr="000F45E3" w:rsidRDefault="00945535" w:rsidP="00D04818">
            <w:pPr>
              <w:rPr>
                <w:bCs/>
                <w:szCs w:val="28"/>
              </w:rPr>
            </w:pPr>
          </w:p>
        </w:tc>
        <w:tc>
          <w:tcPr>
            <w:tcW w:w="4531" w:type="dxa"/>
          </w:tcPr>
          <w:p w14:paraId="5130C280" w14:textId="77777777" w:rsidR="00945535" w:rsidRPr="000F45E3" w:rsidRDefault="00945535" w:rsidP="00D04818">
            <w:pPr>
              <w:rPr>
                <w:b/>
                <w:bCs/>
                <w:szCs w:val="28"/>
              </w:rPr>
            </w:pPr>
            <w:r w:rsidRPr="000F45E3">
              <w:rPr>
                <w:szCs w:val="28"/>
              </w:rPr>
              <w:fldChar w:fldCharType="begin"/>
            </w:r>
            <w:r w:rsidRPr="000F45E3">
              <w:rPr>
                <w:szCs w:val="28"/>
              </w:rPr>
              <w:instrText xml:space="preserve"> INCLUDEPICTURE "C:\\var\\folders\\2n\\5k641y793ljbhmk_rtb7p55m0000gp\\T\\com.microsoft.Word\\WebArchiveCopyPasteTempFiles\\door-3289366__340.jpg" \* MERGEFORMAT </w:instrText>
            </w:r>
            <w:r w:rsidRPr="000F45E3">
              <w:rPr>
                <w:szCs w:val="28"/>
              </w:rPr>
              <w:fldChar w:fldCharType="end"/>
            </w:r>
          </w:p>
        </w:tc>
      </w:tr>
      <w:tr w:rsidR="00945535" w:rsidRPr="000F45E3" w14:paraId="63C4F24C" w14:textId="77777777" w:rsidTr="00D04818">
        <w:tc>
          <w:tcPr>
            <w:tcW w:w="4531" w:type="dxa"/>
            <w:vAlign w:val="center"/>
          </w:tcPr>
          <w:p w14:paraId="35661EA5" w14:textId="77777777" w:rsidR="00945535" w:rsidRPr="000F45E3" w:rsidRDefault="00945535" w:rsidP="00D04818">
            <w:pPr>
              <w:rPr>
                <w:bCs/>
                <w:szCs w:val="28"/>
              </w:rPr>
            </w:pPr>
            <w:r w:rsidRPr="000F45E3">
              <w:rPr>
                <w:bCs/>
                <w:noProof/>
                <w:szCs w:val="28"/>
              </w:rPr>
              <mc:AlternateContent>
                <mc:Choice Requires="wps">
                  <w:drawing>
                    <wp:anchor distT="0" distB="0" distL="114300" distR="114300" simplePos="0" relativeHeight="251552256" behindDoc="0" locked="0" layoutInCell="1" allowOverlap="1" wp14:anchorId="40626D3B" wp14:editId="3BD6CB83">
                      <wp:simplePos x="0" y="0"/>
                      <wp:positionH relativeFrom="column">
                        <wp:posOffset>-70485</wp:posOffset>
                      </wp:positionH>
                      <wp:positionV relativeFrom="paragraph">
                        <wp:posOffset>166370</wp:posOffset>
                      </wp:positionV>
                      <wp:extent cx="3244215" cy="701040"/>
                      <wp:effectExtent l="0" t="0" r="0" b="0"/>
                      <wp:wrapNone/>
                      <wp:docPr id="503" name="Textfeld 503"/>
                      <wp:cNvGraphicFramePr/>
                      <a:graphic xmlns:a="http://schemas.openxmlformats.org/drawingml/2006/main">
                        <a:graphicData uri="http://schemas.microsoft.com/office/word/2010/wordprocessingShape">
                          <wps:wsp>
                            <wps:cNvSpPr txBox="1"/>
                            <wps:spPr>
                              <a:xfrm>
                                <a:off x="0" y="0"/>
                                <a:ext cx="3244215" cy="70104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16D4DD6" w14:textId="52B1C554" w:rsidR="00D04818" w:rsidRPr="000F45E3" w:rsidRDefault="00D04818" w:rsidP="00945535">
                                  <w:pPr>
                                    <w:rPr>
                                      <w:szCs w:val="28"/>
                                    </w:rPr>
                                  </w:pPr>
                                  <w:r w:rsidRPr="000F45E3">
                                    <w:rPr>
                                      <w:bCs/>
                                      <w:szCs w:val="28"/>
                                    </w:rPr>
                                    <w:t>Zahlen Sie nie Geld im Voraus</w:t>
                                  </w:r>
                                  <w:r>
                                    <w:rPr>
                                      <w:bCs/>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626D3B" id="Textfeld 503" o:spid="_x0000_s1144" type="#_x0000_t202" style="position:absolute;left:0;text-align:left;margin-left:-5.55pt;margin-top:13.1pt;width:255.45pt;height:55.2pt;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" filled="f" stroked="f">
                      <v:textbox>
                        <w:txbxContent>
                          <w:p w14:paraId="116D4DD6" w14:textId="52B1C554" w:rsidR="00D04818" w:rsidRPr="000F45E3" w:rsidRDefault="00D04818" w:rsidP="00945535">
                            <w:pPr>
                              <w:rPr>
                                <w:szCs w:val="28"/>
                              </w:rPr>
                            </w:pPr>
                            <w:r w:rsidRPr="000F45E3">
                              <w:rPr>
                                <w:bCs/>
                                <w:szCs w:val="28"/>
                              </w:rPr>
                              <w:t>Zahlen Sie nie Geld im Voraus</w:t>
                            </w:r>
                            <w:r>
                              <w:rPr>
                                <w:bCs/>
                                <w:szCs w:val="28"/>
                              </w:rPr>
                              <w:t>!</w:t>
                            </w:r>
                          </w:p>
                        </w:txbxContent>
                      </v:textbox>
                    </v:shape>
                  </w:pict>
                </mc:Fallback>
              </mc:AlternateContent>
            </w:r>
          </w:p>
        </w:tc>
        <w:tc>
          <w:tcPr>
            <w:tcW w:w="4531" w:type="dxa"/>
          </w:tcPr>
          <w:p w14:paraId="29B2810D" w14:textId="77777777" w:rsidR="00945535" w:rsidRPr="000F45E3" w:rsidRDefault="00945535" w:rsidP="00D04818">
            <w:pPr>
              <w:rPr>
                <w:szCs w:val="28"/>
              </w:rPr>
            </w:pPr>
            <w:r w:rsidRPr="000F45E3">
              <w:rPr>
                <w:szCs w:val="28"/>
              </w:rPr>
              <w:fldChar w:fldCharType="begin"/>
            </w:r>
            <w:r w:rsidRPr="000F45E3">
              <w:rPr>
                <w:szCs w:val="28"/>
              </w:rPr>
              <w:instrText xml:space="preserve"> INCLUDEPICTURE "C:\\var\\folders\\2n\\5k641y793ljbhmk_rtb7p55m0000gp\\T\\com.microsoft.Word\\WebArchiveCopyPasteTempFiles\\ear-2973126__340.png" \* MERGEFORMAT </w:instrText>
            </w:r>
            <w:r w:rsidRPr="000F45E3">
              <w:rPr>
                <w:szCs w:val="28"/>
              </w:rPr>
              <w:fldChar w:fldCharType="end"/>
            </w:r>
          </w:p>
          <w:p w14:paraId="400D92C9" w14:textId="77777777" w:rsidR="00945535" w:rsidRPr="000F45E3" w:rsidRDefault="00945535" w:rsidP="00D04818">
            <w:pPr>
              <w:rPr>
                <w:b/>
                <w:bCs/>
                <w:szCs w:val="28"/>
              </w:rPr>
            </w:pPr>
          </w:p>
        </w:tc>
      </w:tr>
      <w:tr w:rsidR="00945535" w:rsidRPr="000F45E3" w14:paraId="05B4ED17" w14:textId="77777777" w:rsidTr="00D04818">
        <w:tc>
          <w:tcPr>
            <w:tcW w:w="4531" w:type="dxa"/>
            <w:vAlign w:val="center"/>
          </w:tcPr>
          <w:p w14:paraId="1590402D" w14:textId="77777777" w:rsidR="00945535" w:rsidRPr="000F45E3" w:rsidRDefault="00945535" w:rsidP="00D04818">
            <w:pPr>
              <w:rPr>
                <w:bCs/>
                <w:szCs w:val="28"/>
              </w:rPr>
            </w:pPr>
          </w:p>
        </w:tc>
        <w:tc>
          <w:tcPr>
            <w:tcW w:w="4531" w:type="dxa"/>
          </w:tcPr>
          <w:p w14:paraId="59FACDC5" w14:textId="77777777" w:rsidR="00945535" w:rsidRPr="000F45E3" w:rsidRDefault="00945535" w:rsidP="00D04818">
            <w:pPr>
              <w:rPr>
                <w:szCs w:val="28"/>
              </w:rPr>
            </w:pPr>
            <w:r>
              <w:rPr>
                <w:noProof/>
              </w:rPr>
              <w:drawing>
                <wp:anchor distT="0" distB="0" distL="114300" distR="114300" simplePos="0" relativeHeight="251556352" behindDoc="0" locked="0" layoutInCell="1" allowOverlap="1" wp14:anchorId="34303A6A" wp14:editId="3A4A40CC">
                  <wp:simplePos x="0" y="0"/>
                  <wp:positionH relativeFrom="column">
                    <wp:posOffset>620424</wp:posOffset>
                  </wp:positionH>
                  <wp:positionV relativeFrom="paragraph">
                    <wp:posOffset>-949960</wp:posOffset>
                  </wp:positionV>
                  <wp:extent cx="1533525" cy="1974887"/>
                  <wp:effectExtent l="0" t="0" r="0" b="6350"/>
                  <wp:wrapNone/>
                  <wp:docPr id="508" name="Grafik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232">
                            <a:extLst>
                              <a:ext uri="{28A0092B-C50C-407E-A947-70E740481C1C}">
                                <a14:useLocalDpi xmlns:a14="http://schemas.microsoft.com/office/drawing/2010/main" val="0"/>
                              </a:ext>
                              <a:ext uri="{96DAC541-7B7A-43D3-8B79-37D633B846F1}">
                                <asvg:svgBlip xmlns:asvg="http://schemas.microsoft.com/office/drawing/2016/SVG/main" r:embed="rId233"/>
                              </a:ext>
                            </a:extLst>
                          </a:blip>
                          <a:stretch>
                            <a:fillRect/>
                          </a:stretch>
                        </pic:blipFill>
                        <pic:spPr>
                          <a:xfrm>
                            <a:off x="0" y="0"/>
                            <a:ext cx="1533525" cy="1974887"/>
                          </a:xfrm>
                          <a:prstGeom prst="rect">
                            <a:avLst/>
                          </a:prstGeom>
                        </pic:spPr>
                      </pic:pic>
                    </a:graphicData>
                  </a:graphic>
                  <wp14:sizeRelH relativeFrom="margin">
                    <wp14:pctWidth>0</wp14:pctWidth>
                  </wp14:sizeRelH>
                  <wp14:sizeRelV relativeFrom="margin">
                    <wp14:pctHeight>0</wp14:pctHeight>
                  </wp14:sizeRelV>
                </wp:anchor>
              </w:drawing>
            </w:r>
            <w:r w:rsidRPr="000F45E3">
              <w:rPr>
                <w:szCs w:val="28"/>
              </w:rPr>
              <w:fldChar w:fldCharType="begin"/>
            </w:r>
            <w:r w:rsidRPr="000F45E3">
              <w:rPr>
                <w:szCs w:val="28"/>
              </w:rPr>
              <w:instrText xml:space="preserve"> INCLUDEPICTURE "C:\\var\\folders\\2n\\5k641y793ljbhmk_rtb7p55m0000gp\\T\\com.microsoft.Word\\WebArchiveCopyPasteTempFiles\\euro-427531__340.jpg" \* MERGEFORMAT </w:instrText>
            </w:r>
            <w:r w:rsidRPr="000F45E3">
              <w:rPr>
                <w:szCs w:val="28"/>
              </w:rPr>
              <w:fldChar w:fldCharType="end"/>
            </w:r>
          </w:p>
        </w:tc>
      </w:tr>
    </w:tbl>
    <w:p w14:paraId="08F83BC3" w14:textId="77777777" w:rsidR="00945535" w:rsidRDefault="00945535" w:rsidP="00945535">
      <w:pPr>
        <w:rPr>
          <w:szCs w:val="28"/>
        </w:rPr>
      </w:pPr>
    </w:p>
    <w:p w14:paraId="3619685B" w14:textId="77777777" w:rsidR="00945535" w:rsidRDefault="00945535" w:rsidP="00945535">
      <w:pPr>
        <w:rPr>
          <w:szCs w:val="28"/>
        </w:rPr>
      </w:pPr>
    </w:p>
    <w:p w14:paraId="07C52D99" w14:textId="77777777" w:rsidR="00945535" w:rsidRDefault="00945535" w:rsidP="00945535">
      <w:pPr>
        <w:rPr>
          <w:szCs w:val="28"/>
        </w:rPr>
      </w:pPr>
    </w:p>
    <w:p w14:paraId="32730573" w14:textId="77777777" w:rsidR="00945535" w:rsidRDefault="00945535" w:rsidP="00945535">
      <w:pPr>
        <w:rPr>
          <w:szCs w:val="28"/>
        </w:rPr>
      </w:pPr>
      <w:r w:rsidRPr="000F45E3">
        <w:rPr>
          <w:bCs/>
          <w:noProof/>
          <w:szCs w:val="28"/>
          <w:lang w:eastAsia="en-US"/>
        </w:rPr>
        <mc:AlternateContent>
          <mc:Choice Requires="wps">
            <w:drawing>
              <wp:anchor distT="45720" distB="45720" distL="114300" distR="114300" simplePos="0" relativeHeight="251553280" behindDoc="0" locked="0" layoutInCell="1" allowOverlap="1" wp14:anchorId="1189D05F" wp14:editId="4DA4B4A4">
                <wp:simplePos x="0" y="0"/>
                <wp:positionH relativeFrom="margin">
                  <wp:align>left</wp:align>
                </wp:positionH>
                <wp:positionV relativeFrom="paragraph">
                  <wp:posOffset>246405</wp:posOffset>
                </wp:positionV>
                <wp:extent cx="3244215" cy="776605"/>
                <wp:effectExtent l="0" t="0" r="0" b="0"/>
                <wp:wrapSquare wrapText="bothSides"/>
                <wp:docPr id="50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4241" cy="77660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5B99F90" w14:textId="2BA93E70" w:rsidR="00D04818" w:rsidRPr="000F45E3" w:rsidRDefault="00D04818" w:rsidP="00945535">
                            <w:pPr>
                              <w:rPr>
                                <w:szCs w:val="28"/>
                              </w:rPr>
                            </w:pPr>
                            <w:r w:rsidRPr="000F45E3">
                              <w:rPr>
                                <w:bCs/>
                                <w:szCs w:val="28"/>
                              </w:rPr>
                              <w:t>Unterschreiben Sie nicht zu schnell einen Vertrag</w:t>
                            </w:r>
                            <w:r>
                              <w:rPr>
                                <w:bCs/>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89D05F" id="_x0000_s1145" type="#_x0000_t202" style="position:absolute;left:0;text-align:left;margin-left:0;margin-top:19.4pt;width:255.45pt;height:61.15pt;z-index:2515532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" filled="f" stroked="f">
                <v:textbox>
                  <w:txbxContent>
                    <w:p w14:paraId="75B99F90" w14:textId="2BA93E70" w:rsidR="00D04818" w:rsidRPr="000F45E3" w:rsidRDefault="00D04818" w:rsidP="00945535">
                      <w:pPr>
                        <w:rPr>
                          <w:szCs w:val="28"/>
                        </w:rPr>
                      </w:pPr>
                      <w:r w:rsidRPr="000F45E3">
                        <w:rPr>
                          <w:bCs/>
                          <w:szCs w:val="28"/>
                        </w:rPr>
                        <w:t>Unterschreiben Sie nicht zu schnell einen Vertrag</w:t>
                      </w:r>
                      <w:r>
                        <w:rPr>
                          <w:bCs/>
                          <w:szCs w:val="28"/>
                        </w:rPr>
                        <w:t>!</w:t>
                      </w:r>
                    </w:p>
                  </w:txbxContent>
                </v:textbox>
                <w10:wrap type="square" anchorx="margin"/>
              </v:shape>
            </w:pict>
          </mc:Fallback>
        </mc:AlternateContent>
      </w:r>
    </w:p>
    <w:p w14:paraId="01A4CF78" w14:textId="77777777" w:rsidR="00945535" w:rsidRDefault="00945535" w:rsidP="00945535">
      <w:pPr>
        <w:rPr>
          <w:szCs w:val="28"/>
        </w:rPr>
      </w:pPr>
      <w:r>
        <w:rPr>
          <w:noProof/>
          <w:szCs w:val="28"/>
        </w:rPr>
        <w:drawing>
          <wp:anchor distT="0" distB="0" distL="114300" distR="114300" simplePos="0" relativeHeight="251558400" behindDoc="0" locked="0" layoutInCell="1" allowOverlap="1" wp14:anchorId="289E4E8C" wp14:editId="42B2CBF3">
            <wp:simplePos x="0" y="0"/>
            <wp:positionH relativeFrom="column">
              <wp:posOffset>3774440</wp:posOffset>
            </wp:positionH>
            <wp:positionV relativeFrom="paragraph">
              <wp:posOffset>41275</wp:posOffset>
            </wp:positionV>
            <wp:extent cx="1047750" cy="1047750"/>
            <wp:effectExtent l="0" t="0" r="0" b="0"/>
            <wp:wrapNone/>
            <wp:docPr id="509" name="Grafik 509" descr="O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Grafik 229" descr="Ohr"/>
                    <pic:cNvPicPr/>
                  </pic:nvPicPr>
                  <pic:blipFill>
                    <a:blip r:embed="rId248">
                      <a:extLst>
                        <a:ext uri="{96DAC541-7B7A-43D3-8B79-37D633B846F1}">
                          <asvg:svgBlip xmlns:asvg="http://schemas.microsoft.com/office/drawing/2016/SVG/main" r:embed="rId249"/>
                        </a:ext>
                      </a:extLst>
                    </a:blip>
                    <a:stretch>
                      <a:fillRect/>
                    </a:stretch>
                  </pic:blipFill>
                  <pic:spPr>
                    <a:xfrm>
                      <a:off x="0" y="0"/>
                      <a:ext cx="1047750" cy="1047750"/>
                    </a:xfrm>
                    <a:prstGeom prst="rect">
                      <a:avLst/>
                    </a:prstGeom>
                  </pic:spPr>
                </pic:pic>
              </a:graphicData>
            </a:graphic>
            <wp14:sizeRelH relativeFrom="margin">
              <wp14:pctWidth>0</wp14:pctWidth>
            </wp14:sizeRelH>
            <wp14:sizeRelV relativeFrom="margin">
              <wp14:pctHeight>0</wp14:pctHeight>
            </wp14:sizeRelV>
          </wp:anchor>
        </w:drawing>
      </w:r>
      <w:r>
        <w:rPr>
          <w:noProof/>
          <w:szCs w:val="28"/>
        </w:rPr>
        <w:drawing>
          <wp:anchor distT="0" distB="0" distL="114300" distR="114300" simplePos="0" relativeHeight="251559424" behindDoc="0" locked="0" layoutInCell="1" allowOverlap="1" wp14:anchorId="6FE7FC6C" wp14:editId="6046F0FB">
            <wp:simplePos x="0" y="0"/>
            <wp:positionH relativeFrom="column">
              <wp:posOffset>4955540</wp:posOffset>
            </wp:positionH>
            <wp:positionV relativeFrom="paragraph">
              <wp:posOffset>127000</wp:posOffset>
            </wp:positionV>
            <wp:extent cx="914400" cy="914400"/>
            <wp:effectExtent l="0" t="0" r="0" b="0"/>
            <wp:wrapNone/>
            <wp:docPr id="514" name="Grafik 514" descr="Fragezei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Grafik 230" descr="Fragezeichen"/>
                    <pic:cNvPicPr/>
                  </pic:nvPicPr>
                  <pic:blipFill>
                    <a:blip r:embed="rId250">
                      <a:extLst>
                        <a:ext uri="{96DAC541-7B7A-43D3-8B79-37D633B846F1}">
                          <asvg:svgBlip xmlns:asvg="http://schemas.microsoft.com/office/drawing/2016/SVG/main" r:embed="rId251"/>
                        </a:ext>
                      </a:extLst>
                    </a:blip>
                    <a:stretch>
                      <a:fillRect/>
                    </a:stretch>
                  </pic:blipFill>
                  <pic:spPr>
                    <a:xfrm>
                      <a:off x="0" y="0"/>
                      <a:ext cx="914400" cy="914400"/>
                    </a:xfrm>
                    <a:prstGeom prst="rect">
                      <a:avLst/>
                    </a:prstGeom>
                  </pic:spPr>
                </pic:pic>
              </a:graphicData>
            </a:graphic>
          </wp:anchor>
        </w:drawing>
      </w:r>
    </w:p>
    <w:p w14:paraId="2AB7D509" w14:textId="77777777" w:rsidR="00945535" w:rsidRDefault="00945535" w:rsidP="00945535">
      <w:pPr>
        <w:rPr>
          <w:szCs w:val="28"/>
        </w:rPr>
      </w:pPr>
    </w:p>
    <w:p w14:paraId="697474B6" w14:textId="77777777" w:rsidR="00945535" w:rsidRDefault="00945535" w:rsidP="00945535">
      <w:pPr>
        <w:rPr>
          <w:szCs w:val="28"/>
        </w:rPr>
      </w:pPr>
    </w:p>
    <w:p w14:paraId="33AE6989" w14:textId="77777777" w:rsidR="00945535" w:rsidRDefault="00945535" w:rsidP="00945535">
      <w:pPr>
        <w:rPr>
          <w:szCs w:val="28"/>
        </w:rPr>
      </w:pPr>
    </w:p>
    <w:p w14:paraId="45136EDB" w14:textId="77777777" w:rsidR="00945535" w:rsidRDefault="00945535" w:rsidP="00945535">
      <w:pPr>
        <w:rPr>
          <w:szCs w:val="28"/>
        </w:rPr>
      </w:pPr>
      <w:r>
        <w:rPr>
          <w:noProof/>
          <w:szCs w:val="28"/>
        </w:rPr>
        <w:drawing>
          <wp:anchor distT="0" distB="0" distL="114300" distR="114300" simplePos="0" relativeHeight="251557376" behindDoc="0" locked="0" layoutInCell="1" allowOverlap="1" wp14:anchorId="7016471B" wp14:editId="1C97C6DF">
            <wp:simplePos x="0" y="0"/>
            <wp:positionH relativeFrom="column">
              <wp:posOffset>3850640</wp:posOffset>
            </wp:positionH>
            <wp:positionV relativeFrom="paragraph">
              <wp:posOffset>195580</wp:posOffset>
            </wp:positionV>
            <wp:extent cx="1981200" cy="1981200"/>
            <wp:effectExtent l="0" t="0" r="0" b="0"/>
            <wp:wrapNone/>
            <wp:docPr id="515" name="Grafik 515" descr="Ein Bild, das Strich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Grafik 228" descr="Ein Bild, das Strichzeichnung enthält.&#10;&#10;Automatisch generierte Beschreibung"/>
                    <pic:cNvPicPr/>
                  </pic:nvPicPr>
                  <pic:blipFill>
                    <a:blip r:embed="rId252"/>
                    <a:stretch>
                      <a:fillRect/>
                    </a:stretch>
                  </pic:blipFill>
                  <pic:spPr>
                    <a:xfrm>
                      <a:off x="0" y="0"/>
                      <a:ext cx="1981200" cy="1981200"/>
                    </a:xfrm>
                    <a:prstGeom prst="rect">
                      <a:avLst/>
                    </a:prstGeom>
                  </pic:spPr>
                </pic:pic>
              </a:graphicData>
            </a:graphic>
            <wp14:sizeRelH relativeFrom="margin">
              <wp14:pctWidth>0</wp14:pctWidth>
            </wp14:sizeRelH>
            <wp14:sizeRelV relativeFrom="margin">
              <wp14:pctHeight>0</wp14:pctHeight>
            </wp14:sizeRelV>
          </wp:anchor>
        </w:drawing>
      </w:r>
    </w:p>
    <w:p w14:paraId="1590A958" w14:textId="77777777" w:rsidR="00945535" w:rsidRDefault="00945535" w:rsidP="00945535">
      <w:pPr>
        <w:rPr>
          <w:szCs w:val="28"/>
        </w:rPr>
      </w:pPr>
    </w:p>
    <w:p w14:paraId="69BD4A04" w14:textId="77777777" w:rsidR="00945535" w:rsidRDefault="00945535" w:rsidP="00945535">
      <w:pPr>
        <w:rPr>
          <w:szCs w:val="28"/>
        </w:rPr>
      </w:pPr>
      <w:r w:rsidRPr="000F45E3">
        <w:rPr>
          <w:bCs/>
          <w:noProof/>
          <w:szCs w:val="28"/>
          <w:lang w:eastAsia="en-US"/>
        </w:rPr>
        <mc:AlternateContent>
          <mc:Choice Requires="wps">
            <w:drawing>
              <wp:anchor distT="45720" distB="45720" distL="114300" distR="114300" simplePos="0" relativeHeight="251554304" behindDoc="0" locked="0" layoutInCell="1" allowOverlap="1" wp14:anchorId="608B7254" wp14:editId="05B50BE4">
                <wp:simplePos x="0" y="0"/>
                <wp:positionH relativeFrom="margin">
                  <wp:align>left</wp:align>
                </wp:positionH>
                <wp:positionV relativeFrom="paragraph">
                  <wp:posOffset>113030</wp:posOffset>
                </wp:positionV>
                <wp:extent cx="3068320" cy="981075"/>
                <wp:effectExtent l="0" t="0" r="0" b="9525"/>
                <wp:wrapSquare wrapText="bothSides"/>
                <wp:docPr id="50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8320" cy="9810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F149F61" w14:textId="0F1B2877" w:rsidR="00D04818" w:rsidRPr="000F45E3" w:rsidRDefault="00D04818" w:rsidP="00945535">
                            <w:pPr>
                              <w:rPr>
                                <w:szCs w:val="28"/>
                              </w:rPr>
                            </w:pPr>
                            <w:r w:rsidRPr="000F45E3">
                              <w:rPr>
                                <w:bCs/>
                                <w:szCs w:val="28"/>
                              </w:rPr>
                              <w:t>Unterschreiben Sie nur, wenn Sie auch alles verstanden haben</w:t>
                            </w:r>
                            <w:r>
                              <w:rPr>
                                <w:bCs/>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8B7254" id="_x0000_s1146" type="#_x0000_t202" style="position:absolute;left:0;text-align:left;margin-left:0;margin-top:8.9pt;width:241.6pt;height:77.25pt;z-index:2515543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" filled="f" stroked="f">
                <v:textbox>
                  <w:txbxContent>
                    <w:p w14:paraId="2F149F61" w14:textId="0F1B2877" w:rsidR="00D04818" w:rsidRPr="000F45E3" w:rsidRDefault="00D04818" w:rsidP="00945535">
                      <w:pPr>
                        <w:rPr>
                          <w:szCs w:val="28"/>
                        </w:rPr>
                      </w:pPr>
                      <w:r w:rsidRPr="000F45E3">
                        <w:rPr>
                          <w:bCs/>
                          <w:szCs w:val="28"/>
                        </w:rPr>
                        <w:t>Unterschreiben Sie nur, wenn Sie auch alles verstanden haben</w:t>
                      </w:r>
                      <w:r>
                        <w:rPr>
                          <w:bCs/>
                          <w:szCs w:val="28"/>
                        </w:rPr>
                        <w:t>!</w:t>
                      </w:r>
                    </w:p>
                  </w:txbxContent>
                </v:textbox>
                <w10:wrap type="square" anchorx="margin"/>
              </v:shape>
            </w:pict>
          </mc:Fallback>
        </mc:AlternateContent>
      </w:r>
    </w:p>
    <w:p w14:paraId="1DCD6C5F" w14:textId="77777777" w:rsidR="00945535" w:rsidRDefault="00945535" w:rsidP="00945535">
      <w:pPr>
        <w:rPr>
          <w:szCs w:val="28"/>
        </w:rPr>
      </w:pPr>
    </w:p>
    <w:p w14:paraId="6CC34815" w14:textId="77777777" w:rsidR="00945535" w:rsidRDefault="00945535" w:rsidP="00945535">
      <w:pPr>
        <w:rPr>
          <w:szCs w:val="28"/>
        </w:rPr>
      </w:pPr>
    </w:p>
    <w:p w14:paraId="2E37B60C" w14:textId="77777777" w:rsidR="00945535" w:rsidRDefault="00945535" w:rsidP="00502010">
      <w:pPr>
        <w:spacing w:after="240"/>
        <w:rPr>
          <w:sz w:val="24"/>
          <w:szCs w:val="22"/>
        </w:rPr>
        <w:sectPr w:rsidR="00945535" w:rsidSect="00D04818">
          <w:headerReference w:type="first" r:id="rId253"/>
          <w:pgSz w:w="11900" w:h="16840"/>
          <w:pgMar w:top="2835" w:right="851" w:bottom="1134" w:left="851" w:header="709" w:footer="454" w:gutter="0"/>
          <w:cols w:space="708"/>
          <w:titlePg/>
          <w:docGrid w:linePitch="360"/>
        </w:sect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25"/>
        <w:gridCol w:w="4531"/>
      </w:tblGrid>
      <w:tr w:rsidR="001768BF" w:rsidRPr="000F45E3" w14:paraId="3B096542" w14:textId="77777777" w:rsidTr="001768BF">
        <w:tc>
          <w:tcPr>
            <w:tcW w:w="5325" w:type="dxa"/>
            <w:vAlign w:val="center"/>
          </w:tcPr>
          <w:p w14:paraId="1621CEAD" w14:textId="497101F6" w:rsidR="001768BF" w:rsidRPr="000F45E3" w:rsidRDefault="001768BF" w:rsidP="00D04818">
            <w:pPr>
              <w:rPr>
                <w:b/>
                <w:bCs/>
                <w:szCs w:val="28"/>
              </w:rPr>
            </w:pPr>
            <w:r>
              <w:rPr>
                <w:bCs/>
                <w:noProof/>
                <w:sz w:val="32"/>
                <w:szCs w:val="32"/>
              </w:rPr>
              <w:lastRenderedPageBreak/>
              <mc:AlternateContent>
                <mc:Choice Requires="wps">
                  <w:drawing>
                    <wp:anchor distT="0" distB="0" distL="114300" distR="114300" simplePos="0" relativeHeight="251568640" behindDoc="0" locked="0" layoutInCell="1" allowOverlap="1" wp14:anchorId="62B72268" wp14:editId="0D95EA1F">
                      <wp:simplePos x="0" y="0"/>
                      <wp:positionH relativeFrom="margin">
                        <wp:posOffset>2745740</wp:posOffset>
                      </wp:positionH>
                      <wp:positionV relativeFrom="paragraph">
                        <wp:posOffset>2358390</wp:posOffset>
                      </wp:positionV>
                      <wp:extent cx="1495425" cy="3228975"/>
                      <wp:effectExtent l="0" t="0" r="85725" b="47625"/>
                      <wp:wrapNone/>
                      <wp:docPr id="520" name="Gerade Verbindung mit Pfeil 520"/>
                      <wp:cNvGraphicFramePr/>
                      <a:graphic xmlns:a="http://schemas.openxmlformats.org/drawingml/2006/main">
                        <a:graphicData uri="http://schemas.microsoft.com/office/word/2010/wordprocessingShape">
                          <wps:wsp>
                            <wps:cNvCnPr/>
                            <wps:spPr>
                              <a:xfrm>
                                <a:off x="0" y="0"/>
                                <a:ext cx="1495425" cy="3228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80E420" id="Gerade Verbindung mit Pfeil 520" o:spid="_x0000_s1026" type="#_x0000_t32" style="position:absolute;margin-left:216.2pt;margin-top:185.7pt;width:117.75pt;height:254.25pt;z-index:25157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" strokecolor="black [3040]">
                      <v:stroke endarrow="block"/>
                      <w10:wrap anchorx="margin"/>
                    </v:shape>
                  </w:pict>
                </mc:Fallback>
              </mc:AlternateContent>
            </w:r>
            <w:r w:rsidRPr="000F45E3">
              <w:rPr>
                <w:b/>
                <w:bCs/>
                <w:noProof/>
                <w:szCs w:val="28"/>
              </w:rPr>
              <mc:AlternateContent>
                <mc:Choice Requires="wps">
                  <w:drawing>
                    <wp:anchor distT="45720" distB="45720" distL="114300" distR="114300" simplePos="0" relativeHeight="251563520" behindDoc="0" locked="0" layoutInCell="1" allowOverlap="1" wp14:anchorId="439CAA7D" wp14:editId="4B4354E5">
                      <wp:simplePos x="0" y="0"/>
                      <wp:positionH relativeFrom="column">
                        <wp:posOffset>-70485</wp:posOffset>
                      </wp:positionH>
                      <wp:positionV relativeFrom="paragraph">
                        <wp:posOffset>-830580</wp:posOffset>
                      </wp:positionV>
                      <wp:extent cx="3244215" cy="864235"/>
                      <wp:effectExtent l="0" t="0" r="0" b="0"/>
                      <wp:wrapSquare wrapText="bothSides"/>
                      <wp:docPr id="9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4215" cy="8642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0799C3F" w14:textId="77777777" w:rsidR="00D04818" w:rsidRPr="000F45E3" w:rsidRDefault="00D04818" w:rsidP="001768BF">
                                  <w:pPr>
                                    <w:rPr>
                                      <w:bCs/>
                                      <w:szCs w:val="28"/>
                                    </w:rPr>
                                  </w:pPr>
                                  <w:r w:rsidRPr="000F45E3">
                                    <w:rPr>
                                      <w:bCs/>
                                      <w:szCs w:val="28"/>
                                    </w:rPr>
                                    <w:t>Lassen Sie die Verkäufer nie in Ihre Wohnung kommen</w:t>
                                  </w:r>
                                  <w:r>
                                    <w:rPr>
                                      <w:bCs/>
                                      <w:szCs w:val="28"/>
                                    </w:rPr>
                                    <w:t>!</w:t>
                                  </w:r>
                                </w:p>
                                <w:p w14:paraId="346C06E9" w14:textId="77777777" w:rsidR="00D04818" w:rsidRDefault="00D04818" w:rsidP="001768BF"/>
                                <w:p w14:paraId="2F51F34F" w14:textId="77777777" w:rsidR="00D04818" w:rsidRDefault="00D04818"/>
                                <w:p w14:paraId="75EFEF4B" w14:textId="77777777" w:rsidR="00D04818" w:rsidRPr="000F45E3" w:rsidRDefault="00D04818" w:rsidP="001768BF">
                                  <w:pPr>
                                    <w:rPr>
                                      <w:bCs/>
                                      <w:szCs w:val="28"/>
                                    </w:rPr>
                                  </w:pPr>
                                  <w:r w:rsidRPr="000F45E3">
                                    <w:rPr>
                                      <w:bCs/>
                                      <w:szCs w:val="28"/>
                                    </w:rPr>
                                    <w:t>Lassen Sie die Verkäufer nie in Ihre Wohnung kommen</w:t>
                                  </w:r>
                                  <w:r>
                                    <w:rPr>
                                      <w:bCs/>
                                      <w:szCs w:val="28"/>
                                    </w:rPr>
                                    <w:t>!</w:t>
                                  </w:r>
                                </w:p>
                                <w:p w14:paraId="10BC0909" w14:textId="77777777" w:rsidR="00D04818" w:rsidRDefault="00D04818" w:rsidP="001768BF"/>
                                <w:p w14:paraId="18B34A41" w14:textId="77777777" w:rsidR="00D04818" w:rsidRDefault="00D04818"/>
                                <w:p w14:paraId="77EA697E" w14:textId="31346AFE" w:rsidR="00D04818" w:rsidRPr="000F45E3" w:rsidRDefault="00D04818" w:rsidP="001768BF">
                                  <w:pPr>
                                    <w:rPr>
                                      <w:bCs/>
                                      <w:szCs w:val="28"/>
                                    </w:rPr>
                                  </w:pPr>
                                  <w:r w:rsidRPr="000F45E3">
                                    <w:rPr>
                                      <w:bCs/>
                                      <w:szCs w:val="28"/>
                                    </w:rPr>
                                    <w:t>Lassen Sie die Verkäufer nie in Ihre Wohnung kommen</w:t>
                                  </w:r>
                                  <w:r>
                                    <w:rPr>
                                      <w:bCs/>
                                      <w:szCs w:val="28"/>
                                    </w:rPr>
                                    <w:t>!</w:t>
                                  </w:r>
                                </w:p>
                                <w:p w14:paraId="76DE0DDE" w14:textId="77777777" w:rsidR="00D04818" w:rsidRDefault="00D04818" w:rsidP="001768BF"/>
                                <w:p w14:paraId="3FC6EAAB" w14:textId="77777777" w:rsidR="00D04818" w:rsidRDefault="00D04818"/>
                                <w:p w14:paraId="309B9BDE" w14:textId="4D25870D" w:rsidR="00D04818" w:rsidRPr="000F45E3" w:rsidRDefault="00D04818" w:rsidP="001768BF">
                                  <w:pPr>
                                    <w:rPr>
                                      <w:bCs/>
                                      <w:szCs w:val="28"/>
                                    </w:rPr>
                                  </w:pPr>
                                  <w:r w:rsidRPr="000F45E3">
                                    <w:rPr>
                                      <w:bCs/>
                                      <w:szCs w:val="28"/>
                                    </w:rPr>
                                    <w:t>Lassen Sie die Verkäufer nie in Ihre Wohnung kommen</w:t>
                                  </w:r>
                                  <w:r>
                                    <w:rPr>
                                      <w:bCs/>
                                      <w:szCs w:val="28"/>
                                    </w:rPr>
                                    <w:t>!</w:t>
                                  </w:r>
                                </w:p>
                                <w:p w14:paraId="5CB765FE" w14:textId="77777777" w:rsidR="00D04818" w:rsidRDefault="00D04818" w:rsidP="001768B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9CAA7D" id="_x0000_s1147" type="#_x0000_t202" style="position:absolute;left:0;text-align:left;margin-left:-5.55pt;margin-top:-65.4pt;width:255.45pt;height:68.05pt;z-index:251563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" filled="f" stroked="f">
                      <v:textbox>
                        <w:txbxContent>
                          <w:p w14:paraId="60799C3F" w14:textId="77777777" w:rsidR="00D04818" w:rsidRPr="000F45E3" w:rsidRDefault="00D04818" w:rsidP="001768BF">
                            <w:pPr>
                              <w:rPr>
                                <w:bCs/>
                                <w:szCs w:val="28"/>
                              </w:rPr>
                            </w:pPr>
                            <w:r w:rsidRPr="000F45E3">
                              <w:rPr>
                                <w:bCs/>
                                <w:szCs w:val="28"/>
                              </w:rPr>
                              <w:t>Lassen Sie die Verkäufer nie in Ihre Wohnung kommen</w:t>
                            </w:r>
                            <w:r>
                              <w:rPr>
                                <w:bCs/>
                                <w:szCs w:val="28"/>
                              </w:rPr>
                              <w:t>!</w:t>
                            </w:r>
                          </w:p>
                          <w:p w14:paraId="346C06E9" w14:textId="77777777" w:rsidR="00D04818" w:rsidRDefault="00D04818" w:rsidP="001768BF"/>
                          <w:p w14:paraId="2F51F34F" w14:textId="77777777" w:rsidR="00D04818" w:rsidRDefault="00D04818"/>
                          <w:p w14:paraId="75EFEF4B" w14:textId="77777777" w:rsidR="00D04818" w:rsidRPr="000F45E3" w:rsidRDefault="00D04818" w:rsidP="001768BF">
                            <w:pPr>
                              <w:rPr>
                                <w:bCs/>
                                <w:szCs w:val="28"/>
                              </w:rPr>
                            </w:pPr>
                            <w:r w:rsidRPr="000F45E3">
                              <w:rPr>
                                <w:bCs/>
                                <w:szCs w:val="28"/>
                              </w:rPr>
                              <w:t>Lassen Sie die Verkäufer nie in Ihre Wohnung kommen</w:t>
                            </w:r>
                            <w:r>
                              <w:rPr>
                                <w:bCs/>
                                <w:szCs w:val="28"/>
                              </w:rPr>
                              <w:t>!</w:t>
                            </w:r>
                          </w:p>
                          <w:p w14:paraId="10BC0909" w14:textId="77777777" w:rsidR="00D04818" w:rsidRDefault="00D04818" w:rsidP="001768BF"/>
                          <w:p w14:paraId="18B34A41" w14:textId="77777777" w:rsidR="00D04818" w:rsidRDefault="00D04818"/>
                          <w:p w14:paraId="77EA697E" w14:textId="31346AFE" w:rsidR="00D04818" w:rsidRPr="000F45E3" w:rsidRDefault="00D04818" w:rsidP="001768BF">
                            <w:pPr>
                              <w:rPr>
                                <w:bCs/>
                                <w:szCs w:val="28"/>
                              </w:rPr>
                            </w:pPr>
                            <w:r w:rsidRPr="000F45E3">
                              <w:rPr>
                                <w:bCs/>
                                <w:szCs w:val="28"/>
                              </w:rPr>
                              <w:t>Lassen Sie die Verkäufer nie in Ihre Wohnung kommen</w:t>
                            </w:r>
                            <w:r>
                              <w:rPr>
                                <w:bCs/>
                                <w:szCs w:val="28"/>
                              </w:rPr>
                              <w:t>!</w:t>
                            </w:r>
                          </w:p>
                          <w:p w14:paraId="76DE0DDE" w14:textId="77777777" w:rsidR="00D04818" w:rsidRDefault="00D04818" w:rsidP="001768BF"/>
                          <w:p w14:paraId="3FC6EAAB" w14:textId="77777777" w:rsidR="00D04818" w:rsidRDefault="00D04818"/>
                          <w:p w14:paraId="309B9BDE" w14:textId="4D25870D" w:rsidR="00D04818" w:rsidRPr="000F45E3" w:rsidRDefault="00D04818" w:rsidP="001768BF">
                            <w:pPr>
                              <w:rPr>
                                <w:bCs/>
                                <w:szCs w:val="28"/>
                              </w:rPr>
                            </w:pPr>
                            <w:r w:rsidRPr="000F45E3">
                              <w:rPr>
                                <w:bCs/>
                                <w:szCs w:val="28"/>
                              </w:rPr>
                              <w:t>Lassen Sie die Verkäufer nie in Ihre Wohnung kommen</w:t>
                            </w:r>
                            <w:r>
                              <w:rPr>
                                <w:bCs/>
                                <w:szCs w:val="28"/>
                              </w:rPr>
                              <w:t>!</w:t>
                            </w:r>
                          </w:p>
                          <w:p w14:paraId="5CB765FE" w14:textId="77777777" w:rsidR="00D04818" w:rsidRDefault="00D04818" w:rsidP="001768BF"/>
                        </w:txbxContent>
                      </v:textbox>
                      <w10:wrap type="square"/>
                    </v:shape>
                  </w:pict>
                </mc:Fallback>
              </mc:AlternateContent>
            </w:r>
          </w:p>
        </w:tc>
        <w:tc>
          <w:tcPr>
            <w:tcW w:w="4531" w:type="dxa"/>
          </w:tcPr>
          <w:p w14:paraId="2A02732E" w14:textId="77777777" w:rsidR="001768BF" w:rsidRPr="000F45E3" w:rsidRDefault="001768BF" w:rsidP="00D04818">
            <w:pPr>
              <w:rPr>
                <w:b/>
                <w:bCs/>
                <w:szCs w:val="28"/>
              </w:rPr>
            </w:pPr>
            <w:r>
              <w:rPr>
                <w:noProof/>
                <w:szCs w:val="28"/>
              </w:rPr>
              <w:drawing>
                <wp:anchor distT="0" distB="0" distL="114300" distR="114300" simplePos="0" relativeHeight="251570688" behindDoc="1" locked="0" layoutInCell="1" allowOverlap="1" wp14:anchorId="3DCEC5CA" wp14:editId="711CA06B">
                  <wp:simplePos x="0" y="0"/>
                  <wp:positionH relativeFrom="column">
                    <wp:posOffset>638810</wp:posOffset>
                  </wp:positionH>
                  <wp:positionV relativeFrom="paragraph">
                    <wp:posOffset>-443865</wp:posOffset>
                  </wp:positionV>
                  <wp:extent cx="1343025" cy="1343025"/>
                  <wp:effectExtent l="0" t="0" r="9525" b="9525"/>
                  <wp:wrapNone/>
                  <wp:docPr id="529" name="Grafik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Grafik 231"/>
                          <pic:cNvPicPr/>
                        </pic:nvPicPr>
                        <pic:blipFill>
                          <a:blip r:embed="rId247"/>
                          <a:stretch>
                            <a:fillRect/>
                          </a:stretch>
                        </pic:blipFill>
                        <pic:spPr>
                          <a:xfrm>
                            <a:off x="0" y="0"/>
                            <a:ext cx="1343025" cy="1343025"/>
                          </a:xfrm>
                          <a:prstGeom prst="rect">
                            <a:avLst/>
                          </a:prstGeom>
                        </pic:spPr>
                      </pic:pic>
                    </a:graphicData>
                  </a:graphic>
                  <wp14:sizeRelH relativeFrom="margin">
                    <wp14:pctWidth>0</wp14:pctWidth>
                  </wp14:sizeRelH>
                  <wp14:sizeRelV relativeFrom="margin">
                    <wp14:pctHeight>0</wp14:pctHeight>
                  </wp14:sizeRelV>
                </wp:anchor>
              </w:drawing>
            </w:r>
            <w:r w:rsidRPr="000F45E3">
              <w:rPr>
                <w:szCs w:val="28"/>
              </w:rPr>
              <w:fldChar w:fldCharType="begin"/>
            </w:r>
            <w:r w:rsidRPr="000F45E3">
              <w:rPr>
                <w:szCs w:val="28"/>
              </w:rPr>
              <w:instrText xml:space="preserve"> INCLUDEPICTURE "C:\\var\\folders\\2n\\5k641y793ljbhmk_rtb7p55m0000gp\\T\\com.microsoft.Word\\WebArchiveCopyPasteTempFiles\\signature-2743370__340.jpg" \* MERGEFORMAT </w:instrText>
            </w:r>
            <w:r w:rsidRPr="000F45E3">
              <w:rPr>
                <w:szCs w:val="28"/>
              </w:rPr>
              <w:fldChar w:fldCharType="end"/>
            </w:r>
          </w:p>
        </w:tc>
      </w:tr>
      <w:tr w:rsidR="001768BF" w:rsidRPr="000F45E3" w14:paraId="0F6EF81D" w14:textId="77777777" w:rsidTr="001768BF">
        <w:tc>
          <w:tcPr>
            <w:tcW w:w="5325" w:type="dxa"/>
            <w:vAlign w:val="center"/>
          </w:tcPr>
          <w:p w14:paraId="727E5BA2" w14:textId="77777777" w:rsidR="001768BF" w:rsidRPr="000F45E3" w:rsidRDefault="001768BF" w:rsidP="00D04818">
            <w:pPr>
              <w:rPr>
                <w:bCs/>
                <w:szCs w:val="28"/>
              </w:rPr>
            </w:pPr>
            <w:r>
              <w:rPr>
                <w:bCs/>
                <w:noProof/>
                <w:sz w:val="32"/>
                <w:szCs w:val="32"/>
              </w:rPr>
              <mc:AlternateContent>
                <mc:Choice Requires="wps">
                  <w:drawing>
                    <wp:anchor distT="0" distB="0" distL="114300" distR="114300" simplePos="0" relativeHeight="251569664" behindDoc="0" locked="0" layoutInCell="1" allowOverlap="1" wp14:anchorId="09E9CEF8" wp14:editId="724310CB">
                      <wp:simplePos x="0" y="0"/>
                      <wp:positionH relativeFrom="margin">
                        <wp:posOffset>2419985</wp:posOffset>
                      </wp:positionH>
                      <wp:positionV relativeFrom="paragraph">
                        <wp:posOffset>-460375</wp:posOffset>
                      </wp:positionV>
                      <wp:extent cx="1628775" cy="2762250"/>
                      <wp:effectExtent l="0" t="38100" r="47625" b="19050"/>
                      <wp:wrapNone/>
                      <wp:docPr id="523" name="Gerade Verbindung mit Pfeil 523"/>
                      <wp:cNvGraphicFramePr/>
                      <a:graphic xmlns:a="http://schemas.openxmlformats.org/drawingml/2006/main">
                        <a:graphicData uri="http://schemas.microsoft.com/office/word/2010/wordprocessingShape">
                          <wps:wsp>
                            <wps:cNvCnPr/>
                            <wps:spPr>
                              <a:xfrm flipV="1">
                                <a:off x="0" y="0"/>
                                <a:ext cx="1628775" cy="27622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4FB524" id="Gerade Verbindung mit Pfeil 523" o:spid="_x0000_s1026" type="#_x0000_t32" style="position:absolute;margin-left:190.55pt;margin-top:-36.25pt;width:128.25pt;height:217.5pt;flip:y;z-index:25157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" strokecolor="black [3040]">
                      <v:stroke endarrow="block"/>
                      <w10:wrap anchorx="margin"/>
                    </v:shape>
                  </w:pict>
                </mc:Fallback>
              </mc:AlternateContent>
            </w:r>
            <w:r>
              <w:rPr>
                <w:b/>
                <w:bCs/>
                <w:noProof/>
                <w:sz w:val="32"/>
                <w:szCs w:val="32"/>
              </w:rPr>
              <mc:AlternateContent>
                <mc:Choice Requires="wps">
                  <w:drawing>
                    <wp:anchor distT="0" distB="0" distL="114300" distR="114300" simplePos="0" relativeHeight="251561472" behindDoc="1" locked="0" layoutInCell="1" allowOverlap="1" wp14:anchorId="7B7FF0A8" wp14:editId="11E8398E">
                      <wp:simplePos x="0" y="0"/>
                      <wp:positionH relativeFrom="column">
                        <wp:posOffset>2477135</wp:posOffset>
                      </wp:positionH>
                      <wp:positionV relativeFrom="paragraph">
                        <wp:posOffset>-805180</wp:posOffset>
                      </wp:positionV>
                      <wp:extent cx="1285875" cy="1733550"/>
                      <wp:effectExtent l="0" t="0" r="66675" b="57150"/>
                      <wp:wrapNone/>
                      <wp:docPr id="524" name="Gerade Verbindung mit Pfeil 524"/>
                      <wp:cNvGraphicFramePr/>
                      <a:graphic xmlns:a="http://schemas.openxmlformats.org/drawingml/2006/main">
                        <a:graphicData uri="http://schemas.microsoft.com/office/word/2010/wordprocessingShape">
                          <wps:wsp>
                            <wps:cNvCnPr/>
                            <wps:spPr>
                              <a:xfrm>
                                <a:off x="0" y="0"/>
                                <a:ext cx="1285875" cy="17335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E80F02" id="Gerade Verbindung mit Pfeil 524" o:spid="_x0000_s1026" type="#_x0000_t32" style="position:absolute;margin-left:195.05pt;margin-top:-63.4pt;width:101.25pt;height:136.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" strokecolor="black [3040]">
                      <v:stroke endarrow="block"/>
                    </v:shape>
                  </w:pict>
                </mc:Fallback>
              </mc:AlternateContent>
            </w:r>
          </w:p>
        </w:tc>
        <w:tc>
          <w:tcPr>
            <w:tcW w:w="4531" w:type="dxa"/>
          </w:tcPr>
          <w:p w14:paraId="748E3AB4" w14:textId="77777777" w:rsidR="001768BF" w:rsidRPr="000F45E3" w:rsidRDefault="001768BF" w:rsidP="00D04818">
            <w:pPr>
              <w:rPr>
                <w:b/>
                <w:bCs/>
                <w:szCs w:val="28"/>
              </w:rPr>
            </w:pPr>
            <w:r w:rsidRPr="000F45E3">
              <w:rPr>
                <w:szCs w:val="28"/>
              </w:rPr>
              <w:fldChar w:fldCharType="begin"/>
            </w:r>
            <w:r w:rsidRPr="000F45E3">
              <w:rPr>
                <w:szCs w:val="28"/>
              </w:rPr>
              <w:instrText xml:space="preserve"> INCLUDEPICTURE "C:\\var\\folders\\2n\\5k641y793ljbhmk_rtb7p55m0000gp\\T\\com.microsoft.Word\\WebArchiveCopyPasteTempFiles\\door-3289366__340.jpg" \* MERGEFORMAT </w:instrText>
            </w:r>
            <w:r w:rsidRPr="000F45E3">
              <w:rPr>
                <w:szCs w:val="28"/>
              </w:rPr>
              <w:fldChar w:fldCharType="end"/>
            </w:r>
          </w:p>
        </w:tc>
      </w:tr>
      <w:tr w:rsidR="001768BF" w:rsidRPr="000F45E3" w14:paraId="2E98820F" w14:textId="77777777" w:rsidTr="001768BF">
        <w:tc>
          <w:tcPr>
            <w:tcW w:w="5325" w:type="dxa"/>
            <w:vAlign w:val="center"/>
          </w:tcPr>
          <w:p w14:paraId="2F313997" w14:textId="77777777" w:rsidR="001768BF" w:rsidRPr="000F45E3" w:rsidRDefault="001768BF" w:rsidP="00D04818">
            <w:pPr>
              <w:rPr>
                <w:bCs/>
                <w:szCs w:val="28"/>
              </w:rPr>
            </w:pPr>
            <w:r w:rsidRPr="000F45E3">
              <w:rPr>
                <w:bCs/>
                <w:noProof/>
                <w:szCs w:val="28"/>
              </w:rPr>
              <mc:AlternateContent>
                <mc:Choice Requires="wps">
                  <w:drawing>
                    <wp:anchor distT="0" distB="0" distL="114300" distR="114300" simplePos="0" relativeHeight="251564544" behindDoc="0" locked="0" layoutInCell="1" allowOverlap="1" wp14:anchorId="1B37BBB9" wp14:editId="14F4AF2A">
                      <wp:simplePos x="0" y="0"/>
                      <wp:positionH relativeFrom="column">
                        <wp:posOffset>-70485</wp:posOffset>
                      </wp:positionH>
                      <wp:positionV relativeFrom="paragraph">
                        <wp:posOffset>166370</wp:posOffset>
                      </wp:positionV>
                      <wp:extent cx="3244215" cy="701040"/>
                      <wp:effectExtent l="0" t="0" r="0" b="0"/>
                      <wp:wrapNone/>
                      <wp:docPr id="525" name="Textfeld 525"/>
                      <wp:cNvGraphicFramePr/>
                      <a:graphic xmlns:a="http://schemas.openxmlformats.org/drawingml/2006/main">
                        <a:graphicData uri="http://schemas.microsoft.com/office/word/2010/wordprocessingShape">
                          <wps:wsp>
                            <wps:cNvSpPr txBox="1"/>
                            <wps:spPr>
                              <a:xfrm>
                                <a:off x="0" y="0"/>
                                <a:ext cx="3244215" cy="70104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540D6AE" w14:textId="77777777" w:rsidR="00D04818" w:rsidRPr="000F45E3" w:rsidRDefault="00D04818" w:rsidP="001768BF">
                                  <w:pPr>
                                    <w:rPr>
                                      <w:szCs w:val="28"/>
                                    </w:rPr>
                                  </w:pPr>
                                  <w:r w:rsidRPr="000F45E3">
                                    <w:rPr>
                                      <w:bCs/>
                                      <w:szCs w:val="28"/>
                                    </w:rPr>
                                    <w:t>Zahlen Sie nie Geld im Voraus</w:t>
                                  </w:r>
                                  <w:r>
                                    <w:rPr>
                                      <w:bCs/>
                                      <w:szCs w:val="28"/>
                                    </w:rPr>
                                    <w:t>!</w:t>
                                  </w:r>
                                </w:p>
                                <w:p w14:paraId="6378BD68" w14:textId="77777777" w:rsidR="00D04818" w:rsidRDefault="00D04818"/>
                                <w:p w14:paraId="2A0723B6" w14:textId="77777777" w:rsidR="00D04818" w:rsidRPr="000F45E3" w:rsidRDefault="00D04818" w:rsidP="001768BF">
                                  <w:pPr>
                                    <w:rPr>
                                      <w:szCs w:val="28"/>
                                    </w:rPr>
                                  </w:pPr>
                                  <w:r w:rsidRPr="000F45E3">
                                    <w:rPr>
                                      <w:bCs/>
                                      <w:szCs w:val="28"/>
                                    </w:rPr>
                                    <w:t>Zahlen Sie nie Geld im Voraus</w:t>
                                  </w:r>
                                  <w:r>
                                    <w:rPr>
                                      <w:bCs/>
                                      <w:szCs w:val="28"/>
                                    </w:rPr>
                                    <w:t>!</w:t>
                                  </w:r>
                                </w:p>
                                <w:p w14:paraId="6EF1CA4A" w14:textId="77777777" w:rsidR="00D04818" w:rsidRDefault="00D04818"/>
                                <w:p w14:paraId="7305EEC5" w14:textId="4CEA7C88" w:rsidR="00D04818" w:rsidRPr="000F45E3" w:rsidRDefault="00D04818" w:rsidP="001768BF">
                                  <w:pPr>
                                    <w:rPr>
                                      <w:szCs w:val="28"/>
                                    </w:rPr>
                                  </w:pPr>
                                  <w:r w:rsidRPr="000F45E3">
                                    <w:rPr>
                                      <w:bCs/>
                                      <w:szCs w:val="28"/>
                                    </w:rPr>
                                    <w:t>Zahlen Sie nie Geld im Voraus</w:t>
                                  </w:r>
                                  <w:r>
                                    <w:rPr>
                                      <w:bCs/>
                                      <w:szCs w:val="28"/>
                                    </w:rPr>
                                    <w:t>!</w:t>
                                  </w:r>
                                </w:p>
                                <w:p w14:paraId="45A5F879" w14:textId="77777777" w:rsidR="00D04818" w:rsidRDefault="00D04818"/>
                                <w:p w14:paraId="1B706FF4" w14:textId="0B3A0C02" w:rsidR="00D04818" w:rsidRPr="000F45E3" w:rsidRDefault="00D04818" w:rsidP="001768BF">
                                  <w:pPr>
                                    <w:rPr>
                                      <w:szCs w:val="28"/>
                                    </w:rPr>
                                  </w:pPr>
                                  <w:r w:rsidRPr="000F45E3">
                                    <w:rPr>
                                      <w:bCs/>
                                      <w:szCs w:val="28"/>
                                    </w:rPr>
                                    <w:t>Zahlen Sie nie Geld im Voraus</w:t>
                                  </w:r>
                                  <w:r>
                                    <w:rPr>
                                      <w:bCs/>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37BBB9" id="Textfeld 525" o:spid="_x0000_s1148" type="#_x0000_t202" style="position:absolute;left:0;text-align:left;margin-left:-5.55pt;margin-top:13.1pt;width:255.45pt;height:55.2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" filled="f" stroked="f">
                      <v:textbox>
                        <w:txbxContent>
                          <w:p w14:paraId="4540D6AE" w14:textId="77777777" w:rsidR="00D04818" w:rsidRPr="000F45E3" w:rsidRDefault="00D04818" w:rsidP="001768BF">
                            <w:pPr>
                              <w:rPr>
                                <w:szCs w:val="28"/>
                              </w:rPr>
                            </w:pPr>
                            <w:r w:rsidRPr="000F45E3">
                              <w:rPr>
                                <w:bCs/>
                                <w:szCs w:val="28"/>
                              </w:rPr>
                              <w:t>Zahlen Sie nie Geld im Voraus</w:t>
                            </w:r>
                            <w:r>
                              <w:rPr>
                                <w:bCs/>
                                <w:szCs w:val="28"/>
                              </w:rPr>
                              <w:t>!</w:t>
                            </w:r>
                          </w:p>
                          <w:p w14:paraId="6378BD68" w14:textId="77777777" w:rsidR="00D04818" w:rsidRDefault="00D04818"/>
                          <w:p w14:paraId="2A0723B6" w14:textId="77777777" w:rsidR="00D04818" w:rsidRPr="000F45E3" w:rsidRDefault="00D04818" w:rsidP="001768BF">
                            <w:pPr>
                              <w:rPr>
                                <w:szCs w:val="28"/>
                              </w:rPr>
                            </w:pPr>
                            <w:r w:rsidRPr="000F45E3">
                              <w:rPr>
                                <w:bCs/>
                                <w:szCs w:val="28"/>
                              </w:rPr>
                              <w:t>Zahlen Sie nie Geld im Voraus</w:t>
                            </w:r>
                            <w:r>
                              <w:rPr>
                                <w:bCs/>
                                <w:szCs w:val="28"/>
                              </w:rPr>
                              <w:t>!</w:t>
                            </w:r>
                          </w:p>
                          <w:p w14:paraId="6EF1CA4A" w14:textId="77777777" w:rsidR="00D04818" w:rsidRDefault="00D04818"/>
                          <w:p w14:paraId="7305EEC5" w14:textId="4CEA7C88" w:rsidR="00D04818" w:rsidRPr="000F45E3" w:rsidRDefault="00D04818" w:rsidP="001768BF">
                            <w:pPr>
                              <w:rPr>
                                <w:szCs w:val="28"/>
                              </w:rPr>
                            </w:pPr>
                            <w:r w:rsidRPr="000F45E3">
                              <w:rPr>
                                <w:bCs/>
                                <w:szCs w:val="28"/>
                              </w:rPr>
                              <w:t>Zahlen Sie nie Geld im Voraus</w:t>
                            </w:r>
                            <w:r>
                              <w:rPr>
                                <w:bCs/>
                                <w:szCs w:val="28"/>
                              </w:rPr>
                              <w:t>!</w:t>
                            </w:r>
                          </w:p>
                          <w:p w14:paraId="45A5F879" w14:textId="77777777" w:rsidR="00D04818" w:rsidRDefault="00D04818"/>
                          <w:p w14:paraId="1B706FF4" w14:textId="0B3A0C02" w:rsidR="00D04818" w:rsidRPr="000F45E3" w:rsidRDefault="00D04818" w:rsidP="001768BF">
                            <w:pPr>
                              <w:rPr>
                                <w:szCs w:val="28"/>
                              </w:rPr>
                            </w:pPr>
                            <w:r w:rsidRPr="000F45E3">
                              <w:rPr>
                                <w:bCs/>
                                <w:szCs w:val="28"/>
                              </w:rPr>
                              <w:t>Zahlen Sie nie Geld im Voraus</w:t>
                            </w:r>
                            <w:r>
                              <w:rPr>
                                <w:bCs/>
                                <w:szCs w:val="28"/>
                              </w:rPr>
                              <w:t>!</w:t>
                            </w:r>
                          </w:p>
                        </w:txbxContent>
                      </v:textbox>
                    </v:shape>
                  </w:pict>
                </mc:Fallback>
              </mc:AlternateContent>
            </w:r>
          </w:p>
        </w:tc>
        <w:tc>
          <w:tcPr>
            <w:tcW w:w="4531" w:type="dxa"/>
          </w:tcPr>
          <w:p w14:paraId="0E7B3385" w14:textId="77777777" w:rsidR="001768BF" w:rsidRPr="000F45E3" w:rsidRDefault="001768BF" w:rsidP="00D04818">
            <w:pPr>
              <w:rPr>
                <w:szCs w:val="28"/>
              </w:rPr>
            </w:pPr>
            <w:r>
              <w:rPr>
                <w:noProof/>
              </w:rPr>
              <w:drawing>
                <wp:anchor distT="0" distB="0" distL="114300" distR="114300" simplePos="0" relativeHeight="251571712" behindDoc="0" locked="0" layoutInCell="1" allowOverlap="1" wp14:anchorId="03EE0063" wp14:editId="09F0A90A">
                  <wp:simplePos x="0" y="0"/>
                  <wp:positionH relativeFrom="column">
                    <wp:posOffset>552450</wp:posOffset>
                  </wp:positionH>
                  <wp:positionV relativeFrom="paragraph">
                    <wp:posOffset>-323850</wp:posOffset>
                  </wp:positionV>
                  <wp:extent cx="1533525" cy="1974887"/>
                  <wp:effectExtent l="0" t="0" r="0" b="6350"/>
                  <wp:wrapNone/>
                  <wp:docPr id="530" name="Grafik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232">
                            <a:extLst>
                              <a:ext uri="{28A0092B-C50C-407E-A947-70E740481C1C}">
                                <a14:useLocalDpi xmlns:a14="http://schemas.microsoft.com/office/drawing/2010/main" val="0"/>
                              </a:ext>
                              <a:ext uri="{96DAC541-7B7A-43D3-8B79-37D633B846F1}">
                                <asvg:svgBlip xmlns:asvg="http://schemas.microsoft.com/office/drawing/2016/SVG/main" r:embed="rId233"/>
                              </a:ext>
                            </a:extLst>
                          </a:blip>
                          <a:stretch>
                            <a:fillRect/>
                          </a:stretch>
                        </pic:blipFill>
                        <pic:spPr>
                          <a:xfrm>
                            <a:off x="0" y="0"/>
                            <a:ext cx="1533525" cy="1974887"/>
                          </a:xfrm>
                          <a:prstGeom prst="rect">
                            <a:avLst/>
                          </a:prstGeom>
                        </pic:spPr>
                      </pic:pic>
                    </a:graphicData>
                  </a:graphic>
                  <wp14:sizeRelH relativeFrom="margin">
                    <wp14:pctWidth>0</wp14:pctWidth>
                  </wp14:sizeRelH>
                  <wp14:sizeRelV relativeFrom="margin">
                    <wp14:pctHeight>0</wp14:pctHeight>
                  </wp14:sizeRelV>
                </wp:anchor>
              </w:drawing>
            </w:r>
            <w:r w:rsidRPr="000F45E3">
              <w:rPr>
                <w:szCs w:val="28"/>
              </w:rPr>
              <w:fldChar w:fldCharType="begin"/>
            </w:r>
            <w:r w:rsidRPr="000F45E3">
              <w:rPr>
                <w:szCs w:val="28"/>
              </w:rPr>
              <w:instrText xml:space="preserve"> INCLUDEPICTURE "C:\\var\\folders\\2n\\5k641y793ljbhmk_rtb7p55m0000gp\\T\\com.microsoft.Word\\WebArchiveCopyPasteTempFiles\\ear-2973126__340.png" \* MERGEFORMAT </w:instrText>
            </w:r>
            <w:r w:rsidRPr="000F45E3">
              <w:rPr>
                <w:szCs w:val="28"/>
              </w:rPr>
              <w:fldChar w:fldCharType="end"/>
            </w:r>
          </w:p>
          <w:p w14:paraId="27742ABE" w14:textId="77777777" w:rsidR="001768BF" w:rsidRPr="000F45E3" w:rsidRDefault="001768BF" w:rsidP="00D04818">
            <w:pPr>
              <w:rPr>
                <w:b/>
                <w:bCs/>
                <w:szCs w:val="28"/>
              </w:rPr>
            </w:pPr>
          </w:p>
        </w:tc>
      </w:tr>
      <w:tr w:rsidR="001768BF" w:rsidRPr="000F45E3" w14:paraId="45C92906" w14:textId="77777777" w:rsidTr="001768BF">
        <w:tc>
          <w:tcPr>
            <w:tcW w:w="5325" w:type="dxa"/>
            <w:vAlign w:val="center"/>
          </w:tcPr>
          <w:p w14:paraId="2BC2346B" w14:textId="77777777" w:rsidR="001768BF" w:rsidRPr="000F45E3" w:rsidRDefault="001768BF" w:rsidP="00D04818">
            <w:pPr>
              <w:rPr>
                <w:bCs/>
                <w:szCs w:val="28"/>
              </w:rPr>
            </w:pPr>
          </w:p>
        </w:tc>
        <w:tc>
          <w:tcPr>
            <w:tcW w:w="4531" w:type="dxa"/>
          </w:tcPr>
          <w:p w14:paraId="5461C4D6" w14:textId="77777777" w:rsidR="001768BF" w:rsidRPr="000F45E3" w:rsidRDefault="001768BF" w:rsidP="00D04818">
            <w:pPr>
              <w:rPr>
                <w:szCs w:val="28"/>
              </w:rPr>
            </w:pPr>
            <w:r w:rsidRPr="000F45E3">
              <w:rPr>
                <w:szCs w:val="28"/>
              </w:rPr>
              <w:fldChar w:fldCharType="begin"/>
            </w:r>
            <w:r w:rsidRPr="000F45E3">
              <w:rPr>
                <w:szCs w:val="28"/>
              </w:rPr>
              <w:instrText xml:space="preserve"> INCLUDEPICTURE "C:\\var\\folders\\2n\\5k641y793ljbhmk_rtb7p55m0000gp\\T\\com.microsoft.Word\\WebArchiveCopyPasteTempFiles\\euro-427531__340.jpg" \* MERGEFORMAT </w:instrText>
            </w:r>
            <w:r w:rsidRPr="000F45E3">
              <w:rPr>
                <w:szCs w:val="28"/>
              </w:rPr>
              <w:fldChar w:fldCharType="end"/>
            </w:r>
          </w:p>
        </w:tc>
      </w:tr>
    </w:tbl>
    <w:p w14:paraId="51379881" w14:textId="77777777" w:rsidR="001768BF" w:rsidRDefault="001768BF" w:rsidP="001768BF">
      <w:pPr>
        <w:rPr>
          <w:szCs w:val="28"/>
        </w:rPr>
      </w:pPr>
    </w:p>
    <w:p w14:paraId="5CE27816" w14:textId="77777777" w:rsidR="001768BF" w:rsidRDefault="001768BF" w:rsidP="001768BF">
      <w:pPr>
        <w:rPr>
          <w:szCs w:val="28"/>
        </w:rPr>
      </w:pPr>
    </w:p>
    <w:p w14:paraId="7725BB0E" w14:textId="77777777" w:rsidR="001768BF" w:rsidRDefault="001768BF" w:rsidP="001768BF">
      <w:pPr>
        <w:rPr>
          <w:szCs w:val="28"/>
        </w:rPr>
      </w:pPr>
    </w:p>
    <w:p w14:paraId="7D860AD5" w14:textId="77777777" w:rsidR="001768BF" w:rsidRDefault="001768BF" w:rsidP="001768BF">
      <w:pPr>
        <w:rPr>
          <w:szCs w:val="28"/>
        </w:rPr>
      </w:pPr>
      <w:r w:rsidRPr="000F45E3">
        <w:rPr>
          <w:bCs/>
          <w:noProof/>
          <w:szCs w:val="28"/>
          <w:lang w:eastAsia="en-US"/>
        </w:rPr>
        <mc:AlternateContent>
          <mc:Choice Requires="wps">
            <w:drawing>
              <wp:anchor distT="45720" distB="45720" distL="114300" distR="114300" simplePos="0" relativeHeight="251566592" behindDoc="0" locked="0" layoutInCell="1" allowOverlap="1" wp14:anchorId="53786692" wp14:editId="7091A2BF">
                <wp:simplePos x="0" y="0"/>
                <wp:positionH relativeFrom="margin">
                  <wp:align>left</wp:align>
                </wp:positionH>
                <wp:positionV relativeFrom="paragraph">
                  <wp:posOffset>246405</wp:posOffset>
                </wp:positionV>
                <wp:extent cx="3244215" cy="776605"/>
                <wp:effectExtent l="0" t="0" r="0" b="0"/>
                <wp:wrapSquare wrapText="bothSides"/>
                <wp:docPr id="5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4241" cy="77660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D031F75" w14:textId="77777777" w:rsidR="00D04818" w:rsidRPr="000F45E3" w:rsidRDefault="00D04818" w:rsidP="001768BF">
                            <w:pPr>
                              <w:rPr>
                                <w:szCs w:val="28"/>
                              </w:rPr>
                            </w:pPr>
                            <w:r w:rsidRPr="000F45E3">
                              <w:rPr>
                                <w:bCs/>
                                <w:szCs w:val="28"/>
                              </w:rPr>
                              <w:t>Unterschreiben Sie nicht zu schnell einen Vertrag</w:t>
                            </w:r>
                            <w:r>
                              <w:rPr>
                                <w:bCs/>
                                <w:szCs w:val="28"/>
                              </w:rPr>
                              <w:t>!</w:t>
                            </w:r>
                          </w:p>
                          <w:p w14:paraId="1BDA9084" w14:textId="77777777" w:rsidR="00D04818" w:rsidRDefault="00D04818"/>
                          <w:p w14:paraId="2AE6D698" w14:textId="77777777" w:rsidR="00D04818" w:rsidRPr="000F45E3" w:rsidRDefault="00D04818" w:rsidP="001768BF">
                            <w:pPr>
                              <w:rPr>
                                <w:szCs w:val="28"/>
                              </w:rPr>
                            </w:pPr>
                            <w:r w:rsidRPr="000F45E3">
                              <w:rPr>
                                <w:bCs/>
                                <w:szCs w:val="28"/>
                              </w:rPr>
                              <w:t>Unterschreiben Sie nicht zu schnell einen Vertrag</w:t>
                            </w:r>
                            <w:r>
                              <w:rPr>
                                <w:bCs/>
                                <w:szCs w:val="28"/>
                              </w:rPr>
                              <w:t>!</w:t>
                            </w:r>
                          </w:p>
                          <w:p w14:paraId="74C3595C" w14:textId="77777777" w:rsidR="00D04818" w:rsidRDefault="00D04818"/>
                          <w:p w14:paraId="78FA83FA" w14:textId="05481DF4" w:rsidR="00D04818" w:rsidRPr="000F45E3" w:rsidRDefault="00D04818" w:rsidP="001768BF">
                            <w:pPr>
                              <w:rPr>
                                <w:szCs w:val="28"/>
                              </w:rPr>
                            </w:pPr>
                            <w:r w:rsidRPr="000F45E3">
                              <w:rPr>
                                <w:bCs/>
                                <w:szCs w:val="28"/>
                              </w:rPr>
                              <w:t>Unterschreiben Sie nicht zu schnell einen Vertrag</w:t>
                            </w:r>
                            <w:r>
                              <w:rPr>
                                <w:bCs/>
                                <w:szCs w:val="28"/>
                              </w:rPr>
                              <w:t>!</w:t>
                            </w:r>
                          </w:p>
                          <w:p w14:paraId="3DA6107F" w14:textId="77777777" w:rsidR="00D04818" w:rsidRDefault="00D04818"/>
                          <w:p w14:paraId="2E6DF2DA" w14:textId="26D3A996" w:rsidR="00D04818" w:rsidRPr="000F45E3" w:rsidRDefault="00D04818" w:rsidP="001768BF">
                            <w:pPr>
                              <w:rPr>
                                <w:szCs w:val="28"/>
                              </w:rPr>
                            </w:pPr>
                            <w:r w:rsidRPr="000F45E3">
                              <w:rPr>
                                <w:bCs/>
                                <w:szCs w:val="28"/>
                              </w:rPr>
                              <w:t>Unterschreiben Sie nicht zu schnell einen Vertrag</w:t>
                            </w:r>
                            <w:r>
                              <w:rPr>
                                <w:bCs/>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786692" id="_x0000_s1149" type="#_x0000_t202" style="position:absolute;left:0;text-align:left;margin-left:0;margin-top:19.4pt;width:255.45pt;height:61.15pt;z-index:25156659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" filled="f" stroked="f">
                <v:textbox>
                  <w:txbxContent>
                    <w:p w14:paraId="1D031F75" w14:textId="77777777" w:rsidR="00D04818" w:rsidRPr="000F45E3" w:rsidRDefault="00D04818" w:rsidP="001768BF">
                      <w:pPr>
                        <w:rPr>
                          <w:szCs w:val="28"/>
                        </w:rPr>
                      </w:pPr>
                      <w:r w:rsidRPr="000F45E3">
                        <w:rPr>
                          <w:bCs/>
                          <w:szCs w:val="28"/>
                        </w:rPr>
                        <w:t>Unterschreiben Sie nicht zu schnell einen Vertrag</w:t>
                      </w:r>
                      <w:r>
                        <w:rPr>
                          <w:bCs/>
                          <w:szCs w:val="28"/>
                        </w:rPr>
                        <w:t>!</w:t>
                      </w:r>
                    </w:p>
                    <w:p w14:paraId="1BDA9084" w14:textId="77777777" w:rsidR="00D04818" w:rsidRDefault="00D04818"/>
                    <w:p w14:paraId="2AE6D698" w14:textId="77777777" w:rsidR="00D04818" w:rsidRPr="000F45E3" w:rsidRDefault="00D04818" w:rsidP="001768BF">
                      <w:pPr>
                        <w:rPr>
                          <w:szCs w:val="28"/>
                        </w:rPr>
                      </w:pPr>
                      <w:r w:rsidRPr="000F45E3">
                        <w:rPr>
                          <w:bCs/>
                          <w:szCs w:val="28"/>
                        </w:rPr>
                        <w:t>Unterschreiben Sie nicht zu schnell einen Vertrag</w:t>
                      </w:r>
                      <w:r>
                        <w:rPr>
                          <w:bCs/>
                          <w:szCs w:val="28"/>
                        </w:rPr>
                        <w:t>!</w:t>
                      </w:r>
                    </w:p>
                    <w:p w14:paraId="74C3595C" w14:textId="77777777" w:rsidR="00D04818" w:rsidRDefault="00D04818"/>
                    <w:p w14:paraId="78FA83FA" w14:textId="05481DF4" w:rsidR="00D04818" w:rsidRPr="000F45E3" w:rsidRDefault="00D04818" w:rsidP="001768BF">
                      <w:pPr>
                        <w:rPr>
                          <w:szCs w:val="28"/>
                        </w:rPr>
                      </w:pPr>
                      <w:r w:rsidRPr="000F45E3">
                        <w:rPr>
                          <w:bCs/>
                          <w:szCs w:val="28"/>
                        </w:rPr>
                        <w:t>Unterschreiben Sie nicht zu schnell einen Vertrag</w:t>
                      </w:r>
                      <w:r>
                        <w:rPr>
                          <w:bCs/>
                          <w:szCs w:val="28"/>
                        </w:rPr>
                        <w:t>!</w:t>
                      </w:r>
                    </w:p>
                    <w:p w14:paraId="3DA6107F" w14:textId="77777777" w:rsidR="00D04818" w:rsidRDefault="00D04818"/>
                    <w:p w14:paraId="2E6DF2DA" w14:textId="26D3A996" w:rsidR="00D04818" w:rsidRPr="000F45E3" w:rsidRDefault="00D04818" w:rsidP="001768BF">
                      <w:pPr>
                        <w:rPr>
                          <w:szCs w:val="28"/>
                        </w:rPr>
                      </w:pPr>
                      <w:r w:rsidRPr="000F45E3">
                        <w:rPr>
                          <w:bCs/>
                          <w:szCs w:val="28"/>
                        </w:rPr>
                        <w:t>Unterschreiben Sie nicht zu schnell einen Vertrag</w:t>
                      </w:r>
                      <w:r>
                        <w:rPr>
                          <w:bCs/>
                          <w:szCs w:val="28"/>
                        </w:rPr>
                        <w:t>!</w:t>
                      </w:r>
                    </w:p>
                  </w:txbxContent>
                </v:textbox>
                <w10:wrap type="square" anchorx="margin"/>
              </v:shape>
            </w:pict>
          </mc:Fallback>
        </mc:AlternateContent>
      </w:r>
    </w:p>
    <w:p w14:paraId="1A5A8C3C" w14:textId="77777777" w:rsidR="001768BF" w:rsidRDefault="001768BF" w:rsidP="001768BF">
      <w:pPr>
        <w:rPr>
          <w:szCs w:val="28"/>
        </w:rPr>
      </w:pPr>
      <w:r>
        <w:rPr>
          <w:noProof/>
          <w:szCs w:val="28"/>
        </w:rPr>
        <w:drawing>
          <wp:anchor distT="0" distB="0" distL="114300" distR="114300" simplePos="0" relativeHeight="251573760" behindDoc="0" locked="0" layoutInCell="1" allowOverlap="1" wp14:anchorId="26D09F4E" wp14:editId="1E1D697B">
            <wp:simplePos x="0" y="0"/>
            <wp:positionH relativeFrom="column">
              <wp:posOffset>5090160</wp:posOffset>
            </wp:positionH>
            <wp:positionV relativeFrom="paragraph">
              <wp:posOffset>73025</wp:posOffset>
            </wp:positionV>
            <wp:extent cx="914400" cy="914400"/>
            <wp:effectExtent l="0" t="0" r="0" b="0"/>
            <wp:wrapNone/>
            <wp:docPr id="531" name="Grafik 531" descr="Fragezei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Grafik 230" descr="Fragezeichen"/>
                    <pic:cNvPicPr/>
                  </pic:nvPicPr>
                  <pic:blipFill>
                    <a:blip r:embed="rId250">
                      <a:extLst>
                        <a:ext uri="{96DAC541-7B7A-43D3-8B79-37D633B846F1}">
                          <asvg:svgBlip xmlns:asvg="http://schemas.microsoft.com/office/drawing/2016/SVG/main" r:embed="rId251"/>
                        </a:ext>
                      </a:extLst>
                    </a:blip>
                    <a:stretch>
                      <a:fillRect/>
                    </a:stretch>
                  </pic:blipFill>
                  <pic:spPr>
                    <a:xfrm>
                      <a:off x="0" y="0"/>
                      <a:ext cx="914400" cy="914400"/>
                    </a:xfrm>
                    <a:prstGeom prst="rect">
                      <a:avLst/>
                    </a:prstGeom>
                  </pic:spPr>
                </pic:pic>
              </a:graphicData>
            </a:graphic>
          </wp:anchor>
        </w:drawing>
      </w:r>
      <w:r>
        <w:rPr>
          <w:noProof/>
          <w:szCs w:val="28"/>
        </w:rPr>
        <w:drawing>
          <wp:anchor distT="0" distB="0" distL="114300" distR="114300" simplePos="0" relativeHeight="251572736" behindDoc="0" locked="0" layoutInCell="1" allowOverlap="1" wp14:anchorId="375ECC62" wp14:editId="69646355">
            <wp:simplePos x="0" y="0"/>
            <wp:positionH relativeFrom="column">
              <wp:posOffset>3924300</wp:posOffset>
            </wp:positionH>
            <wp:positionV relativeFrom="paragraph">
              <wp:posOffset>6985</wp:posOffset>
            </wp:positionV>
            <wp:extent cx="1047750" cy="1047750"/>
            <wp:effectExtent l="0" t="0" r="0" b="0"/>
            <wp:wrapNone/>
            <wp:docPr id="532" name="Grafik 532" descr="O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Grafik 229" descr="Ohr"/>
                    <pic:cNvPicPr/>
                  </pic:nvPicPr>
                  <pic:blipFill>
                    <a:blip r:embed="rId248">
                      <a:extLst>
                        <a:ext uri="{96DAC541-7B7A-43D3-8B79-37D633B846F1}">
                          <asvg:svgBlip xmlns:asvg="http://schemas.microsoft.com/office/drawing/2016/SVG/main" r:embed="rId249"/>
                        </a:ext>
                      </a:extLst>
                    </a:blip>
                    <a:stretch>
                      <a:fillRect/>
                    </a:stretch>
                  </pic:blipFill>
                  <pic:spPr>
                    <a:xfrm>
                      <a:off x="0" y="0"/>
                      <a:ext cx="1047750" cy="1047750"/>
                    </a:xfrm>
                    <a:prstGeom prst="rect">
                      <a:avLst/>
                    </a:prstGeom>
                  </pic:spPr>
                </pic:pic>
              </a:graphicData>
            </a:graphic>
            <wp14:sizeRelH relativeFrom="margin">
              <wp14:pctWidth>0</wp14:pctWidth>
            </wp14:sizeRelH>
            <wp14:sizeRelV relativeFrom="margin">
              <wp14:pctHeight>0</wp14:pctHeight>
            </wp14:sizeRelV>
          </wp:anchor>
        </w:drawing>
      </w:r>
    </w:p>
    <w:p w14:paraId="1EC2A135" w14:textId="77777777" w:rsidR="001768BF" w:rsidRDefault="001768BF" w:rsidP="001768BF">
      <w:pPr>
        <w:rPr>
          <w:szCs w:val="28"/>
        </w:rPr>
      </w:pPr>
    </w:p>
    <w:p w14:paraId="2BAF25B4" w14:textId="77777777" w:rsidR="001768BF" w:rsidRDefault="001768BF" w:rsidP="001768BF">
      <w:pPr>
        <w:rPr>
          <w:szCs w:val="28"/>
        </w:rPr>
      </w:pPr>
    </w:p>
    <w:p w14:paraId="79462DBF" w14:textId="77777777" w:rsidR="001768BF" w:rsidRDefault="001768BF" w:rsidP="001768BF">
      <w:pPr>
        <w:rPr>
          <w:szCs w:val="28"/>
        </w:rPr>
      </w:pPr>
      <w:r>
        <w:rPr>
          <w:b/>
          <w:bCs/>
          <w:noProof/>
          <w:sz w:val="32"/>
          <w:szCs w:val="32"/>
        </w:rPr>
        <mc:AlternateContent>
          <mc:Choice Requires="wps">
            <w:drawing>
              <wp:anchor distT="0" distB="0" distL="114300" distR="114300" simplePos="0" relativeHeight="251562496" behindDoc="1" locked="0" layoutInCell="1" allowOverlap="1" wp14:anchorId="333CC035" wp14:editId="4B4390F1">
                <wp:simplePos x="0" y="0"/>
                <wp:positionH relativeFrom="column">
                  <wp:posOffset>2955290</wp:posOffset>
                </wp:positionH>
                <wp:positionV relativeFrom="paragraph">
                  <wp:posOffset>43179</wp:posOffset>
                </wp:positionV>
                <wp:extent cx="1133475" cy="923925"/>
                <wp:effectExtent l="0" t="38100" r="47625" b="28575"/>
                <wp:wrapNone/>
                <wp:docPr id="527" name="Gerade Verbindung mit Pfeil 527"/>
                <wp:cNvGraphicFramePr/>
                <a:graphic xmlns:a="http://schemas.openxmlformats.org/drawingml/2006/main">
                  <a:graphicData uri="http://schemas.microsoft.com/office/word/2010/wordprocessingShape">
                    <wps:wsp>
                      <wps:cNvCnPr/>
                      <wps:spPr>
                        <a:xfrm flipV="1">
                          <a:off x="0" y="0"/>
                          <a:ext cx="1133475" cy="9239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3546F5" id="Gerade Verbindung mit Pfeil 527" o:spid="_x0000_s1026" type="#_x0000_t32" style="position:absolute;margin-left:232.7pt;margin-top:3.4pt;width:89.25pt;height:72.75pt;flip:y;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" strokecolor="black [3040]">
                <v:stroke endarrow="block"/>
              </v:shape>
            </w:pict>
          </mc:Fallback>
        </mc:AlternateContent>
      </w:r>
    </w:p>
    <w:p w14:paraId="145603E8" w14:textId="77777777" w:rsidR="001768BF" w:rsidRDefault="001768BF" w:rsidP="001768BF">
      <w:pPr>
        <w:rPr>
          <w:szCs w:val="28"/>
        </w:rPr>
      </w:pPr>
      <w:r>
        <w:rPr>
          <w:noProof/>
          <w:szCs w:val="28"/>
        </w:rPr>
        <w:drawing>
          <wp:anchor distT="0" distB="0" distL="114300" distR="114300" simplePos="0" relativeHeight="251575808" behindDoc="1" locked="0" layoutInCell="1" allowOverlap="1" wp14:anchorId="5C4FA819" wp14:editId="7A1C37F4">
            <wp:simplePos x="0" y="0"/>
            <wp:positionH relativeFrom="column">
              <wp:posOffset>3907790</wp:posOffset>
            </wp:positionH>
            <wp:positionV relativeFrom="paragraph">
              <wp:posOffset>12700</wp:posOffset>
            </wp:positionV>
            <wp:extent cx="1981200" cy="1981200"/>
            <wp:effectExtent l="0" t="0" r="0" b="0"/>
            <wp:wrapNone/>
            <wp:docPr id="533" name="Grafik 533" descr="Ein Bild, das Strich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Grafik 228" descr="Ein Bild, das Strichzeichnung enthält.&#10;&#10;Automatisch generierte Beschreibung"/>
                    <pic:cNvPicPr/>
                  </pic:nvPicPr>
                  <pic:blipFill>
                    <a:blip r:embed="rId252"/>
                    <a:stretch>
                      <a:fillRect/>
                    </a:stretch>
                  </pic:blipFill>
                  <pic:spPr>
                    <a:xfrm>
                      <a:off x="0" y="0"/>
                      <a:ext cx="1981200" cy="1981200"/>
                    </a:xfrm>
                    <a:prstGeom prst="rect">
                      <a:avLst/>
                    </a:prstGeom>
                  </pic:spPr>
                </pic:pic>
              </a:graphicData>
            </a:graphic>
            <wp14:sizeRelH relativeFrom="margin">
              <wp14:pctWidth>0</wp14:pctWidth>
            </wp14:sizeRelH>
            <wp14:sizeRelV relativeFrom="margin">
              <wp14:pctHeight>0</wp14:pctHeight>
            </wp14:sizeRelV>
          </wp:anchor>
        </w:drawing>
      </w:r>
    </w:p>
    <w:p w14:paraId="42E09726" w14:textId="77777777" w:rsidR="001768BF" w:rsidRDefault="001768BF" w:rsidP="001768BF">
      <w:pPr>
        <w:rPr>
          <w:szCs w:val="28"/>
        </w:rPr>
      </w:pPr>
    </w:p>
    <w:p w14:paraId="3D136BAA" w14:textId="77777777" w:rsidR="001768BF" w:rsidRDefault="001768BF" w:rsidP="001768BF">
      <w:pPr>
        <w:rPr>
          <w:szCs w:val="28"/>
        </w:rPr>
      </w:pPr>
      <w:r w:rsidRPr="000F45E3">
        <w:rPr>
          <w:bCs/>
          <w:noProof/>
          <w:szCs w:val="28"/>
          <w:lang w:eastAsia="en-US"/>
        </w:rPr>
        <mc:AlternateContent>
          <mc:Choice Requires="wps">
            <w:drawing>
              <wp:anchor distT="45720" distB="45720" distL="114300" distR="114300" simplePos="0" relativeHeight="251567616" behindDoc="0" locked="0" layoutInCell="1" allowOverlap="1" wp14:anchorId="07DBD51A" wp14:editId="279B73A5">
                <wp:simplePos x="0" y="0"/>
                <wp:positionH relativeFrom="margin">
                  <wp:posOffset>-2540</wp:posOffset>
                </wp:positionH>
                <wp:positionV relativeFrom="paragraph">
                  <wp:posOffset>120015</wp:posOffset>
                </wp:positionV>
                <wp:extent cx="3421380" cy="1003935"/>
                <wp:effectExtent l="0" t="0" r="0" b="0"/>
                <wp:wrapSquare wrapText="bothSides"/>
                <wp:docPr id="52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1380" cy="10039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6066706" w14:textId="77777777" w:rsidR="00D04818" w:rsidRPr="000F45E3" w:rsidRDefault="00D04818" w:rsidP="001768BF">
                            <w:pPr>
                              <w:rPr>
                                <w:szCs w:val="28"/>
                              </w:rPr>
                            </w:pPr>
                            <w:r w:rsidRPr="000F45E3">
                              <w:rPr>
                                <w:bCs/>
                                <w:szCs w:val="28"/>
                              </w:rPr>
                              <w:t>Unterschreiben Sie nur, wenn Sie auch alles verstanden haben</w:t>
                            </w:r>
                            <w:r>
                              <w:rPr>
                                <w:bCs/>
                                <w:szCs w:val="28"/>
                              </w:rPr>
                              <w:t>!</w:t>
                            </w:r>
                          </w:p>
                          <w:p w14:paraId="2EAB15AA" w14:textId="77777777" w:rsidR="00D04818" w:rsidRDefault="00D04818"/>
                          <w:p w14:paraId="746AF558" w14:textId="77777777" w:rsidR="00D04818" w:rsidRPr="000F45E3" w:rsidRDefault="00D04818" w:rsidP="001768BF">
                            <w:pPr>
                              <w:rPr>
                                <w:szCs w:val="28"/>
                              </w:rPr>
                            </w:pPr>
                            <w:r w:rsidRPr="000F45E3">
                              <w:rPr>
                                <w:bCs/>
                                <w:szCs w:val="28"/>
                              </w:rPr>
                              <w:t>Unterschreiben Sie nur, wenn Sie auch alles verstanden haben</w:t>
                            </w:r>
                            <w:r>
                              <w:rPr>
                                <w:bCs/>
                                <w:szCs w:val="28"/>
                              </w:rPr>
                              <w:t>!</w:t>
                            </w:r>
                          </w:p>
                          <w:p w14:paraId="465321F6" w14:textId="77777777" w:rsidR="00D04818" w:rsidRDefault="00D04818"/>
                          <w:p w14:paraId="706B435D" w14:textId="7E4AB0E8" w:rsidR="00D04818" w:rsidRPr="000F45E3" w:rsidRDefault="00D04818" w:rsidP="001768BF">
                            <w:pPr>
                              <w:rPr>
                                <w:szCs w:val="28"/>
                              </w:rPr>
                            </w:pPr>
                            <w:r w:rsidRPr="00E9005E">
                              <w:rPr>
                                <w:sz w:val="44"/>
                                <w:szCs w:val="44"/>
                              </w:rPr>
                              <w:t xml:space="preserve">Betrug am </w:t>
                            </w:r>
                            <w:proofErr w:type="spellStart"/>
                            <w:r w:rsidRPr="00E9005E">
                              <w:rPr>
                                <w:sz w:val="44"/>
                                <w:szCs w:val="44"/>
                              </w:rPr>
                              <w:t>Telefon</w:t>
                            </w:r>
                            <w:r w:rsidRPr="000F45E3">
                              <w:rPr>
                                <w:bCs/>
                                <w:szCs w:val="28"/>
                              </w:rPr>
                              <w:t>Unterschreiben</w:t>
                            </w:r>
                            <w:proofErr w:type="spellEnd"/>
                            <w:r w:rsidRPr="000F45E3">
                              <w:rPr>
                                <w:bCs/>
                                <w:szCs w:val="28"/>
                              </w:rPr>
                              <w:t xml:space="preserve"> Sie nur, wenn Sie auch alles verstanden haben</w:t>
                            </w:r>
                            <w:r>
                              <w:rPr>
                                <w:bCs/>
                                <w:szCs w:val="28"/>
                              </w:rPr>
                              <w:t>!</w:t>
                            </w:r>
                          </w:p>
                          <w:p w14:paraId="5E044377" w14:textId="77777777" w:rsidR="00D04818" w:rsidRDefault="00D04818"/>
                          <w:p w14:paraId="6AF93670" w14:textId="649D0FA9" w:rsidR="00D04818" w:rsidRPr="000F45E3" w:rsidRDefault="00D04818" w:rsidP="001768BF">
                            <w:pPr>
                              <w:rPr>
                                <w:szCs w:val="28"/>
                              </w:rPr>
                            </w:pPr>
                            <w:r w:rsidRPr="000F45E3">
                              <w:rPr>
                                <w:bCs/>
                                <w:szCs w:val="28"/>
                              </w:rPr>
                              <w:t>Unterschreiben Sie nur, wenn Sie auch alles verstanden haben</w:t>
                            </w:r>
                            <w:r>
                              <w:rPr>
                                <w:bCs/>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DBD51A" id="_x0000_s1150" type="#_x0000_t202" style="position:absolute;left:0;text-align:left;margin-left:-.2pt;margin-top:9.45pt;width:269.4pt;height:79.05pt;z-index:251567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" filled="f" stroked="f">
                <v:textbox>
                  <w:txbxContent>
                    <w:p w14:paraId="36066706" w14:textId="77777777" w:rsidR="00D04818" w:rsidRPr="000F45E3" w:rsidRDefault="00D04818" w:rsidP="001768BF">
                      <w:pPr>
                        <w:rPr>
                          <w:szCs w:val="28"/>
                        </w:rPr>
                      </w:pPr>
                      <w:r w:rsidRPr="000F45E3">
                        <w:rPr>
                          <w:bCs/>
                          <w:szCs w:val="28"/>
                        </w:rPr>
                        <w:t>Unterschreiben Sie nur, wenn Sie auch alles verstanden haben</w:t>
                      </w:r>
                      <w:r>
                        <w:rPr>
                          <w:bCs/>
                          <w:szCs w:val="28"/>
                        </w:rPr>
                        <w:t>!</w:t>
                      </w:r>
                    </w:p>
                    <w:p w14:paraId="2EAB15AA" w14:textId="77777777" w:rsidR="00D04818" w:rsidRDefault="00D04818"/>
                    <w:p w14:paraId="746AF558" w14:textId="77777777" w:rsidR="00D04818" w:rsidRPr="000F45E3" w:rsidRDefault="00D04818" w:rsidP="001768BF">
                      <w:pPr>
                        <w:rPr>
                          <w:szCs w:val="28"/>
                        </w:rPr>
                      </w:pPr>
                      <w:r w:rsidRPr="000F45E3">
                        <w:rPr>
                          <w:bCs/>
                          <w:szCs w:val="28"/>
                        </w:rPr>
                        <w:t>Unterschreiben Sie nur, wenn Sie auch alles verstanden haben</w:t>
                      </w:r>
                      <w:r>
                        <w:rPr>
                          <w:bCs/>
                          <w:szCs w:val="28"/>
                        </w:rPr>
                        <w:t>!</w:t>
                      </w:r>
                    </w:p>
                    <w:p w14:paraId="465321F6" w14:textId="77777777" w:rsidR="00D04818" w:rsidRDefault="00D04818"/>
                    <w:p w14:paraId="706B435D" w14:textId="7E4AB0E8" w:rsidR="00D04818" w:rsidRPr="000F45E3" w:rsidRDefault="00D04818" w:rsidP="001768BF">
                      <w:pPr>
                        <w:rPr>
                          <w:szCs w:val="28"/>
                        </w:rPr>
                      </w:pPr>
                      <w:r w:rsidRPr="00E9005E">
                        <w:rPr>
                          <w:sz w:val="44"/>
                          <w:szCs w:val="44"/>
                        </w:rPr>
                        <w:t xml:space="preserve">Betrug am </w:t>
                      </w:r>
                      <w:proofErr w:type="spellStart"/>
                      <w:r w:rsidRPr="00E9005E">
                        <w:rPr>
                          <w:sz w:val="44"/>
                          <w:szCs w:val="44"/>
                        </w:rPr>
                        <w:t>Telefon</w:t>
                      </w:r>
                      <w:r w:rsidRPr="000F45E3">
                        <w:rPr>
                          <w:bCs/>
                          <w:szCs w:val="28"/>
                        </w:rPr>
                        <w:t>Unterschreiben</w:t>
                      </w:r>
                      <w:proofErr w:type="spellEnd"/>
                      <w:r w:rsidRPr="000F45E3">
                        <w:rPr>
                          <w:bCs/>
                          <w:szCs w:val="28"/>
                        </w:rPr>
                        <w:t xml:space="preserve"> Sie nur, wenn Sie auch alles verstanden haben</w:t>
                      </w:r>
                      <w:r>
                        <w:rPr>
                          <w:bCs/>
                          <w:szCs w:val="28"/>
                        </w:rPr>
                        <w:t>!</w:t>
                      </w:r>
                    </w:p>
                    <w:p w14:paraId="5E044377" w14:textId="77777777" w:rsidR="00D04818" w:rsidRDefault="00D04818"/>
                    <w:p w14:paraId="6AF93670" w14:textId="649D0FA9" w:rsidR="00D04818" w:rsidRPr="000F45E3" w:rsidRDefault="00D04818" w:rsidP="001768BF">
                      <w:pPr>
                        <w:rPr>
                          <w:szCs w:val="28"/>
                        </w:rPr>
                      </w:pPr>
                      <w:r w:rsidRPr="000F45E3">
                        <w:rPr>
                          <w:bCs/>
                          <w:szCs w:val="28"/>
                        </w:rPr>
                        <w:t>Unterschreiben Sie nur, wenn Sie auch alles verstanden haben</w:t>
                      </w:r>
                      <w:r>
                        <w:rPr>
                          <w:bCs/>
                          <w:szCs w:val="28"/>
                        </w:rPr>
                        <w:t>!</w:t>
                      </w:r>
                    </w:p>
                  </w:txbxContent>
                </v:textbox>
                <w10:wrap type="square" anchorx="margin"/>
              </v:shape>
            </w:pict>
          </mc:Fallback>
        </mc:AlternateContent>
      </w:r>
    </w:p>
    <w:p w14:paraId="2D1630F3" w14:textId="77777777" w:rsidR="001768BF" w:rsidRDefault="001768BF" w:rsidP="001768BF">
      <w:pPr>
        <w:rPr>
          <w:szCs w:val="28"/>
        </w:rPr>
      </w:pPr>
    </w:p>
    <w:p w14:paraId="34A53CD7" w14:textId="77777777" w:rsidR="001768BF" w:rsidRDefault="001768BF" w:rsidP="001768BF">
      <w:pPr>
        <w:rPr>
          <w:szCs w:val="28"/>
        </w:rPr>
        <w:sectPr w:rsidR="001768BF" w:rsidSect="00D04818">
          <w:headerReference w:type="first" r:id="rId254"/>
          <w:pgSz w:w="11900" w:h="16840"/>
          <w:pgMar w:top="2835" w:right="851" w:bottom="1134" w:left="851" w:header="709" w:footer="454" w:gutter="0"/>
          <w:cols w:space="708"/>
          <w:titlePg/>
          <w:docGrid w:linePitch="360"/>
        </w:sectPr>
      </w:pPr>
    </w:p>
    <w:p w14:paraId="4760AC19" w14:textId="188683A1" w:rsidR="001768BF" w:rsidRDefault="00E8714E" w:rsidP="001768BF">
      <w:pPr>
        <w:rPr>
          <w:szCs w:val="28"/>
        </w:rPr>
      </w:pPr>
      <w:r>
        <w:rPr>
          <w:noProof/>
        </w:rPr>
        <w:lastRenderedPageBreak/>
        <w:drawing>
          <wp:anchor distT="0" distB="0" distL="114300" distR="114300" simplePos="0" relativeHeight="251576832" behindDoc="0" locked="0" layoutInCell="1" allowOverlap="1" wp14:anchorId="6B59683D" wp14:editId="11B038EA">
            <wp:simplePos x="0" y="0"/>
            <wp:positionH relativeFrom="margin">
              <wp:align>center</wp:align>
            </wp:positionH>
            <wp:positionV relativeFrom="margin">
              <wp:posOffset>1080135</wp:posOffset>
            </wp:positionV>
            <wp:extent cx="1350000" cy="1350000"/>
            <wp:effectExtent l="0" t="0" r="3175" b="3175"/>
            <wp:wrapNone/>
            <wp:docPr id="538" name="Grafik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448CD0BF" w14:textId="77777777" w:rsidR="000423C0" w:rsidRDefault="000423C0" w:rsidP="00502010">
      <w:pPr>
        <w:spacing w:after="240"/>
        <w:rPr>
          <w:sz w:val="24"/>
          <w:szCs w:val="22"/>
        </w:rPr>
      </w:pPr>
    </w:p>
    <w:p w14:paraId="19DFA060" w14:textId="77777777" w:rsidR="000423C0" w:rsidRDefault="000423C0" w:rsidP="00502010">
      <w:pPr>
        <w:spacing w:after="240"/>
        <w:rPr>
          <w:sz w:val="24"/>
          <w:szCs w:val="22"/>
        </w:rPr>
      </w:pPr>
    </w:p>
    <w:p w14:paraId="4223954A" w14:textId="4CD88E0E" w:rsidR="000423C0" w:rsidRDefault="000423C0" w:rsidP="00502010">
      <w:pPr>
        <w:spacing w:after="240"/>
        <w:rPr>
          <w:sz w:val="24"/>
          <w:szCs w:val="22"/>
        </w:rPr>
      </w:pPr>
    </w:p>
    <w:p w14:paraId="60B8FD5E" w14:textId="438FC96B" w:rsidR="000423C0" w:rsidRDefault="000423C0" w:rsidP="00502010">
      <w:pPr>
        <w:spacing w:after="240"/>
        <w:rPr>
          <w:sz w:val="24"/>
          <w:szCs w:val="22"/>
        </w:rPr>
      </w:pPr>
      <w:r w:rsidRPr="0010746B">
        <w:rPr>
          <w:noProof/>
          <w:color w:val="0D0D0D" w:themeColor="text1" w:themeTint="F2"/>
        </w:rPr>
        <mc:AlternateContent>
          <mc:Choice Requires="wps">
            <w:drawing>
              <wp:anchor distT="45720" distB="45720" distL="114300" distR="114300" simplePos="0" relativeHeight="251577856" behindDoc="0" locked="0" layoutInCell="1" allowOverlap="1" wp14:anchorId="00884F20" wp14:editId="308436C9">
                <wp:simplePos x="0" y="0"/>
                <wp:positionH relativeFrom="margin">
                  <wp:align>center</wp:align>
                </wp:positionH>
                <wp:positionV relativeFrom="margin">
                  <wp:posOffset>2880360</wp:posOffset>
                </wp:positionV>
                <wp:extent cx="3297600" cy="1404620"/>
                <wp:effectExtent l="0" t="0" r="0" b="0"/>
                <wp:wrapSquare wrapText="bothSides"/>
                <wp:docPr id="53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76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7672FF1" w14:textId="13FE1EFF" w:rsidR="00D04818" w:rsidRPr="00E9005E" w:rsidRDefault="00D04818" w:rsidP="00127550">
                            <w:pPr>
                              <w:pStyle w:val="Kapitel"/>
                            </w:pPr>
                            <w:bookmarkStart w:id="75" w:name="Betrug_Telefon"/>
                            <w:bookmarkStart w:id="76" w:name="_Toc76394831"/>
                            <w:r w:rsidRPr="00E9005E">
                              <w:t>Betrug am Telefon</w:t>
                            </w:r>
                            <w:bookmarkEnd w:id="75"/>
                            <w:bookmarkEnd w:id="76"/>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884F20" id="_x0000_s1151" type="#_x0000_t202" style="position:absolute;left:0;text-align:left;margin-left:0;margin-top:226.8pt;width:259.65pt;height:110.6pt;z-index:251577856;visibility:visible;mso-wrap-style:square;mso-width-percent:0;mso-height-percent:200;mso-wrap-distance-left:9pt;mso-wrap-distance-top:3.6pt;mso-wrap-distance-right:9pt;mso-wrap-distance-bottom:3.6pt;mso-position-horizontal:center;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" filled="f" stroked="f">
                <v:textbox style="mso-fit-shape-to-text:t">
                  <w:txbxContent>
                    <w:p w14:paraId="67672FF1" w14:textId="13FE1EFF" w:rsidR="00D04818" w:rsidRPr="00E9005E" w:rsidRDefault="00D04818" w:rsidP="00127550">
                      <w:pPr>
                        <w:pStyle w:val="Kapitel"/>
                      </w:pPr>
                      <w:bookmarkStart w:id="77" w:name="Betrug_Telefon"/>
                      <w:bookmarkStart w:id="78" w:name="_Toc76394831"/>
                      <w:r w:rsidRPr="00E9005E">
                        <w:t>Betrug am Telefon</w:t>
                      </w:r>
                      <w:bookmarkEnd w:id="77"/>
                      <w:bookmarkEnd w:id="78"/>
                    </w:p>
                  </w:txbxContent>
                </v:textbox>
                <w10:wrap type="square" anchorx="margin" anchory="margin"/>
              </v:shape>
            </w:pict>
          </mc:Fallback>
        </mc:AlternateContent>
      </w:r>
    </w:p>
    <w:p w14:paraId="3A4C55C8" w14:textId="3AC01119" w:rsidR="000423C0" w:rsidRDefault="000423C0" w:rsidP="00502010">
      <w:pPr>
        <w:spacing w:after="240"/>
        <w:rPr>
          <w:sz w:val="24"/>
          <w:szCs w:val="22"/>
        </w:rPr>
      </w:pPr>
    </w:p>
    <w:p w14:paraId="5F78CD18" w14:textId="77777777" w:rsidR="000423C0" w:rsidRDefault="000423C0" w:rsidP="00502010">
      <w:pPr>
        <w:spacing w:after="240"/>
        <w:rPr>
          <w:sz w:val="24"/>
          <w:szCs w:val="22"/>
        </w:rPr>
      </w:pPr>
    </w:p>
    <w:p w14:paraId="5F0F954D" w14:textId="77777777" w:rsidR="000423C0" w:rsidRDefault="000423C0" w:rsidP="00502010">
      <w:pPr>
        <w:spacing w:after="240"/>
        <w:rPr>
          <w:sz w:val="24"/>
          <w:szCs w:val="22"/>
        </w:rPr>
        <w:sectPr w:rsidR="000423C0" w:rsidSect="00D04818">
          <w:headerReference w:type="first" r:id="rId255"/>
          <w:pgSz w:w="11900" w:h="16840"/>
          <w:pgMar w:top="2835" w:right="851" w:bottom="1134" w:left="851" w:header="709" w:footer="454" w:gutter="0"/>
          <w:cols w:space="708"/>
          <w:titlePg/>
          <w:docGrid w:linePitch="360"/>
        </w:sectPr>
      </w:pPr>
    </w:p>
    <w:p w14:paraId="43A0C342" w14:textId="77777777" w:rsidR="006153F9" w:rsidRPr="006153F9" w:rsidRDefault="006153F9" w:rsidP="006153F9">
      <w:pPr>
        <w:jc w:val="both"/>
        <w:rPr>
          <w:sz w:val="24"/>
          <w:szCs w:val="22"/>
        </w:rPr>
      </w:pPr>
      <w:r w:rsidRPr="006153F9">
        <w:rPr>
          <w:sz w:val="24"/>
          <w:szCs w:val="22"/>
        </w:rPr>
        <w:lastRenderedPageBreak/>
        <w:t>Lernziel: Die Lernenden kennen verbreitete Telefonbetrugsmaschen und können sich davor schützen.</w:t>
      </w:r>
    </w:p>
    <w:p w14:paraId="65466D46" w14:textId="67C9D669" w:rsidR="006153F9" w:rsidRPr="006153F9" w:rsidRDefault="00C323C0" w:rsidP="00366898">
      <w:pPr>
        <w:jc w:val="both"/>
        <w:rPr>
          <w:sz w:val="24"/>
          <w:szCs w:val="22"/>
        </w:rPr>
      </w:pPr>
      <w:r>
        <w:rPr>
          <w:sz w:val="24"/>
          <w:szCs w:val="22"/>
        </w:rPr>
        <w:t xml:space="preserve">Die </w:t>
      </w:r>
      <w:r w:rsidR="006153F9" w:rsidRPr="006153F9">
        <w:rPr>
          <w:sz w:val="24"/>
          <w:szCs w:val="22"/>
        </w:rPr>
        <w:t xml:space="preserve">Lernenden </w:t>
      </w:r>
      <w:r>
        <w:rPr>
          <w:sz w:val="24"/>
          <w:szCs w:val="22"/>
        </w:rPr>
        <w:t xml:space="preserve">lernen </w:t>
      </w:r>
      <w:r w:rsidR="006153F9" w:rsidRPr="006153F9">
        <w:rPr>
          <w:sz w:val="24"/>
          <w:szCs w:val="22"/>
        </w:rPr>
        <w:t>folgende Kernbotschaft: Personenbezogene Informationen wie Name, Adresse und Kontodaten sind besonders sensibel und dürfen daher auf keinen Fall leichtfertig preisgegeben werden.</w:t>
      </w:r>
    </w:p>
    <w:p w14:paraId="59DAFE5B" w14:textId="77777777" w:rsidR="006153F9" w:rsidRPr="006153F9" w:rsidRDefault="006153F9" w:rsidP="006153F9">
      <w:pPr>
        <w:jc w:val="both"/>
        <w:rPr>
          <w:sz w:val="24"/>
          <w:szCs w:val="22"/>
        </w:rPr>
      </w:pPr>
    </w:p>
    <w:p w14:paraId="415CC06D" w14:textId="5CC22B68" w:rsidR="006153F9" w:rsidRPr="006153F9" w:rsidRDefault="006153F9" w:rsidP="00B06C15">
      <w:pPr>
        <w:jc w:val="both"/>
        <w:rPr>
          <w:sz w:val="24"/>
          <w:szCs w:val="22"/>
        </w:rPr>
      </w:pPr>
      <w:r>
        <w:rPr>
          <w:sz w:val="24"/>
          <w:szCs w:val="22"/>
        </w:rPr>
        <w:t xml:space="preserve">Vorgeschlagener </w:t>
      </w:r>
      <w:r w:rsidRPr="006153F9">
        <w:rPr>
          <w:sz w:val="24"/>
          <w:szCs w:val="22"/>
        </w:rPr>
        <w:t>Ablauf:</w:t>
      </w:r>
    </w:p>
    <w:p w14:paraId="1E4EE77F" w14:textId="7AFE3CA0" w:rsidR="006153F9" w:rsidRPr="006153F9" w:rsidRDefault="006153F9" w:rsidP="006153F9">
      <w:pPr>
        <w:jc w:val="both"/>
        <w:rPr>
          <w:sz w:val="24"/>
          <w:szCs w:val="22"/>
        </w:rPr>
      </w:pPr>
      <w:r w:rsidRPr="006153F9">
        <w:rPr>
          <w:sz w:val="24"/>
          <w:szCs w:val="22"/>
        </w:rPr>
        <w:t xml:space="preserve">Verteilen Sie </w:t>
      </w:r>
      <w:r w:rsidR="007017BA">
        <w:rPr>
          <w:sz w:val="24"/>
          <w:szCs w:val="22"/>
        </w:rPr>
        <w:t xml:space="preserve">den </w:t>
      </w:r>
      <w:r w:rsidR="007017BA">
        <w:rPr>
          <w:rFonts w:eastAsia="Times New Roman"/>
          <w:bCs/>
          <w:sz w:val="24"/>
        </w:rPr>
        <w:t>Arbeitsbogen</w:t>
      </w:r>
      <w:r w:rsidRPr="006153F9">
        <w:rPr>
          <w:sz w:val="24"/>
          <w:szCs w:val="22"/>
        </w:rPr>
        <w:t xml:space="preserve"> „Telefonbetrug“. Die Lernenden sollen zunächst die Beispiele lesen und in Partnerarbeit überlegen, wie sie sich in den jeweiligen Situationen verhalten würden.</w:t>
      </w:r>
    </w:p>
    <w:p w14:paraId="4D0E089C" w14:textId="349081BF" w:rsidR="00AE4439" w:rsidRDefault="006153F9" w:rsidP="00E51B55">
      <w:pPr>
        <w:jc w:val="both"/>
        <w:rPr>
          <w:sz w:val="24"/>
          <w:szCs w:val="22"/>
        </w:rPr>
      </w:pPr>
      <w:r w:rsidRPr="006153F9">
        <w:rPr>
          <w:sz w:val="24"/>
          <w:szCs w:val="22"/>
        </w:rPr>
        <w:t>Anschließend können die Ergebnisse im Plenum verglichen werden. Es empfiehlt sich dabei eine Besprechung allgemeiner Verhaltensregeln zum Schutz vor Telefonbetrug sowie die Thematisierung der oben aufgeführten Kernbotschaften</w:t>
      </w:r>
      <w:r w:rsidR="00E51B55">
        <w:rPr>
          <w:sz w:val="24"/>
          <w:szCs w:val="22"/>
        </w:rPr>
        <w:t>.</w:t>
      </w:r>
    </w:p>
    <w:p w14:paraId="26CE5208" w14:textId="03055F83" w:rsidR="00E51B55" w:rsidRPr="00E51B55" w:rsidRDefault="00E51B55" w:rsidP="00E51B55">
      <w:pPr>
        <w:jc w:val="both"/>
        <w:rPr>
          <w:sz w:val="24"/>
          <w:szCs w:val="22"/>
        </w:rPr>
      </w:pPr>
      <w:r>
        <w:rPr>
          <w:sz w:val="24"/>
          <w:szCs w:val="22"/>
        </w:rPr>
        <w:t>Bei den Hintergrundinformationen für Lehrende dieser Lerneinheit finden Sie</w:t>
      </w:r>
      <w:r w:rsidR="000A7A5B">
        <w:rPr>
          <w:sz w:val="24"/>
          <w:szCs w:val="22"/>
        </w:rPr>
        <w:t xml:space="preserve"> verschiedene </w:t>
      </w:r>
      <w:r w:rsidR="00494781">
        <w:rPr>
          <w:sz w:val="24"/>
          <w:szCs w:val="22"/>
        </w:rPr>
        <w:t>typische Vorgehen von Telefonbetrügern aufgelistet. Diese können Sie nutzen, wenn Sie mit den Lernenden Verhaltens</w:t>
      </w:r>
      <w:r w:rsidR="00BA64AC">
        <w:rPr>
          <w:sz w:val="24"/>
          <w:szCs w:val="22"/>
        </w:rPr>
        <w:t>empfehlungen</w:t>
      </w:r>
      <w:r w:rsidR="00494781">
        <w:rPr>
          <w:sz w:val="24"/>
          <w:szCs w:val="22"/>
        </w:rPr>
        <w:t xml:space="preserve"> erörtern </w:t>
      </w:r>
      <w:r w:rsidR="00BE12E7">
        <w:rPr>
          <w:sz w:val="24"/>
          <w:szCs w:val="22"/>
        </w:rPr>
        <w:t>möchten.</w:t>
      </w:r>
    </w:p>
    <w:p w14:paraId="2E6D38FE" w14:textId="522173FC" w:rsidR="00AE4439" w:rsidRPr="00333507" w:rsidRDefault="00CE481A" w:rsidP="00AE4439">
      <w:pPr>
        <w:ind w:left="0"/>
      </w:pPr>
      <w:r>
        <w:rPr>
          <w:noProof/>
        </w:rPr>
        <w:drawing>
          <wp:anchor distT="0" distB="0" distL="114300" distR="114300" simplePos="0" relativeHeight="251867648" behindDoc="0" locked="0" layoutInCell="1" allowOverlap="1" wp14:anchorId="686B7AB6" wp14:editId="62190027">
            <wp:simplePos x="0" y="0"/>
            <wp:positionH relativeFrom="margin">
              <wp:posOffset>257810</wp:posOffset>
            </wp:positionH>
            <wp:positionV relativeFrom="paragraph">
              <wp:posOffset>276540</wp:posOffset>
            </wp:positionV>
            <wp:extent cx="2704362" cy="1600200"/>
            <wp:effectExtent l="0" t="0" r="1270" b="0"/>
            <wp:wrapNone/>
            <wp:docPr id="951" name="Grafik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pic:cNvPicPr/>
                  </pic:nvPicPr>
                  <pic:blipFill>
                    <a:blip r:embed="rId256" cstate="print">
                      <a:extLst>
                        <a:ext uri="{28A0092B-C50C-407E-A947-70E740481C1C}">
                          <a14:useLocalDpi xmlns:a14="http://schemas.microsoft.com/office/drawing/2010/main" val="0"/>
                        </a:ext>
                        <a:ext uri="{96DAC541-7B7A-43D3-8B79-37D633B846F1}">
                          <asvg:svgBlip xmlns:asvg="http://schemas.microsoft.com/office/drawing/2016/SVG/main" r:embed="rId257"/>
                        </a:ext>
                      </a:extLst>
                    </a:blip>
                    <a:stretch>
                      <a:fillRect/>
                    </a:stretch>
                  </pic:blipFill>
                  <pic:spPr>
                    <a:xfrm>
                      <a:off x="0" y="0"/>
                      <a:ext cx="2704362" cy="1600200"/>
                    </a:xfrm>
                    <a:prstGeom prst="rect">
                      <a:avLst/>
                    </a:prstGeom>
                  </pic:spPr>
                </pic:pic>
              </a:graphicData>
            </a:graphic>
            <wp14:sizeRelH relativeFrom="margin">
              <wp14:pctWidth>0</wp14:pctWidth>
            </wp14:sizeRelH>
            <wp14:sizeRelV relativeFrom="margin">
              <wp14:pctHeight>0</wp14:pctHeight>
            </wp14:sizeRelV>
          </wp:anchor>
        </w:drawing>
      </w:r>
    </w:p>
    <w:p w14:paraId="1F40627D" w14:textId="77777777" w:rsidR="00AE4439" w:rsidRDefault="00AE4439" w:rsidP="00502010">
      <w:pPr>
        <w:spacing w:after="240"/>
        <w:rPr>
          <w:sz w:val="24"/>
          <w:szCs w:val="22"/>
        </w:rPr>
        <w:sectPr w:rsidR="00AE4439" w:rsidSect="00D04818">
          <w:headerReference w:type="first" r:id="rId258"/>
          <w:pgSz w:w="11900" w:h="16840"/>
          <w:pgMar w:top="2835" w:right="851" w:bottom="1134" w:left="851" w:header="709" w:footer="454" w:gutter="0"/>
          <w:cols w:space="708"/>
          <w:titlePg/>
          <w:docGrid w:linePitch="360"/>
        </w:sectPr>
      </w:pPr>
    </w:p>
    <w:p w14:paraId="34127368" w14:textId="06CCE530" w:rsidR="00C94A85" w:rsidRDefault="00C94A85" w:rsidP="00484FB9">
      <w:pPr>
        <w:rPr>
          <w:szCs w:val="28"/>
        </w:rPr>
      </w:pPr>
      <w:r>
        <w:rPr>
          <w:noProof/>
          <w:szCs w:val="28"/>
        </w:rPr>
        <w:lastRenderedPageBreak/>
        <w:drawing>
          <wp:anchor distT="0" distB="0" distL="114300" distR="114300" simplePos="0" relativeHeight="251584000" behindDoc="0" locked="0" layoutInCell="1" allowOverlap="1" wp14:anchorId="48C89F51" wp14:editId="55A5A5DB">
            <wp:simplePos x="0" y="0"/>
            <wp:positionH relativeFrom="margin">
              <wp:posOffset>-180340</wp:posOffset>
            </wp:positionH>
            <wp:positionV relativeFrom="paragraph">
              <wp:posOffset>-71755</wp:posOffset>
            </wp:positionV>
            <wp:extent cx="320400" cy="320400"/>
            <wp:effectExtent l="0" t="0" r="3810" b="0"/>
            <wp:wrapNone/>
            <wp:docPr id="595" name="Grafik 595"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Grafik 253" descr="Auge"/>
                    <pic:cNvPicPr/>
                  </pic:nvPicPr>
                  <pic:blipFill>
                    <a:blip r:embed="rId48">
                      <a:extLst>
                        <a:ext uri="{96DAC541-7B7A-43D3-8B79-37D633B846F1}">
                          <asvg:svgBlip xmlns:asvg="http://schemas.microsoft.com/office/drawing/2016/SVG/main" r:embed="rId49"/>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484FB9" w:rsidRPr="00A313CC">
        <w:rPr>
          <w:szCs w:val="28"/>
        </w:rPr>
        <w:t>Lesen Sie die Beispiele</w:t>
      </w:r>
      <w:r>
        <w:rPr>
          <w:szCs w:val="28"/>
        </w:rPr>
        <w:t>!</w:t>
      </w:r>
    </w:p>
    <w:p w14:paraId="03BA33AA" w14:textId="28A618B1" w:rsidR="00484FB9" w:rsidRPr="00A313CC" w:rsidRDefault="00C94A85" w:rsidP="00484FB9">
      <w:pPr>
        <w:rPr>
          <w:szCs w:val="28"/>
        </w:rPr>
      </w:pPr>
      <w:r>
        <w:rPr>
          <w:noProof/>
          <w:szCs w:val="28"/>
        </w:rPr>
        <w:drawing>
          <wp:anchor distT="0" distB="0" distL="114300" distR="114300" simplePos="0" relativeHeight="251812352" behindDoc="0" locked="0" layoutInCell="1" allowOverlap="1" wp14:anchorId="070DFE98" wp14:editId="4ED8A131">
            <wp:simplePos x="0" y="0"/>
            <wp:positionH relativeFrom="column">
              <wp:posOffset>-180340</wp:posOffset>
            </wp:positionH>
            <wp:positionV relativeFrom="paragraph">
              <wp:posOffset>-90170</wp:posOffset>
            </wp:positionV>
            <wp:extent cx="320400" cy="320400"/>
            <wp:effectExtent l="0" t="0" r="0" b="3810"/>
            <wp:wrapNone/>
            <wp:docPr id="1149" name="Grafik 1149"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 name="Grafik 1149" descr="Kopf mit Zahnrädern"/>
                    <pic:cNvPicPr/>
                  </pic:nvPicPr>
                  <pic:blipFill>
                    <a:blip r:embed="rId84">
                      <a:extLst>
                        <a:ext uri="{96DAC541-7B7A-43D3-8B79-37D633B846F1}">
                          <asvg:svgBlip xmlns:asvg="http://schemas.microsoft.com/office/drawing/2016/SVG/main" r:embed="rId8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Pr>
          <w:szCs w:val="28"/>
        </w:rPr>
        <w:t>Ü</w:t>
      </w:r>
      <w:r w:rsidR="00484FB9" w:rsidRPr="00A313CC">
        <w:rPr>
          <w:szCs w:val="28"/>
        </w:rPr>
        <w:t>berlegen Sie mit einem Partner,</w:t>
      </w:r>
      <w:r w:rsidR="00484FB9" w:rsidRPr="00476867">
        <w:rPr>
          <w:b/>
          <w:bCs/>
          <w:noProof/>
          <w:szCs w:val="28"/>
        </w:rPr>
        <w:t xml:space="preserve"> </w:t>
      </w:r>
      <w:r w:rsidR="00484FB9" w:rsidRPr="00A313CC">
        <w:rPr>
          <w:szCs w:val="28"/>
        </w:rPr>
        <w:t>was Sie in den Situationen tun würden!</w:t>
      </w:r>
    </w:p>
    <w:p w14:paraId="195CB0F0" w14:textId="77777777" w:rsidR="00484FB9" w:rsidRPr="00A313CC" w:rsidRDefault="00484FB9" w:rsidP="00484FB9">
      <w:pPr>
        <w:rPr>
          <w:szCs w:val="28"/>
        </w:rPr>
      </w:pPr>
      <w:r w:rsidRPr="00A313CC">
        <w:rPr>
          <w:noProof/>
          <w:szCs w:val="28"/>
        </w:rPr>
        <mc:AlternateContent>
          <mc:Choice Requires="wps">
            <w:drawing>
              <wp:anchor distT="0" distB="0" distL="114300" distR="114300" simplePos="0" relativeHeight="251578880" behindDoc="0" locked="0" layoutInCell="1" allowOverlap="1" wp14:anchorId="0C30A76C" wp14:editId="67ACBE73">
                <wp:simplePos x="0" y="0"/>
                <wp:positionH relativeFrom="margin">
                  <wp:posOffset>269875</wp:posOffset>
                </wp:positionH>
                <wp:positionV relativeFrom="paragraph">
                  <wp:posOffset>72390</wp:posOffset>
                </wp:positionV>
                <wp:extent cx="5126400" cy="1562400"/>
                <wp:effectExtent l="19050" t="19050" r="36195" b="38100"/>
                <wp:wrapNone/>
                <wp:docPr id="585" name="Textfeld 585"/>
                <wp:cNvGraphicFramePr/>
                <a:graphic xmlns:a="http://schemas.openxmlformats.org/drawingml/2006/main">
                  <a:graphicData uri="http://schemas.microsoft.com/office/word/2010/wordprocessingShape">
                    <wps:wsp>
                      <wps:cNvSpPr txBox="1"/>
                      <wps:spPr>
                        <a:xfrm>
                          <a:off x="0" y="0"/>
                          <a:ext cx="5126400" cy="1562400"/>
                        </a:xfrm>
                        <a:custGeom>
                          <a:avLst/>
                          <a:gdLst>
                            <a:gd name="connsiteX0" fmla="*/ 0 w 5126400"/>
                            <a:gd name="connsiteY0" fmla="*/ 0 h 1562400"/>
                            <a:gd name="connsiteX1" fmla="*/ 538272 w 5126400"/>
                            <a:gd name="connsiteY1" fmla="*/ 0 h 1562400"/>
                            <a:gd name="connsiteX2" fmla="*/ 1179072 w 5126400"/>
                            <a:gd name="connsiteY2" fmla="*/ 0 h 1562400"/>
                            <a:gd name="connsiteX3" fmla="*/ 1666080 w 5126400"/>
                            <a:gd name="connsiteY3" fmla="*/ 0 h 1562400"/>
                            <a:gd name="connsiteX4" fmla="*/ 2153088 w 5126400"/>
                            <a:gd name="connsiteY4" fmla="*/ 0 h 1562400"/>
                            <a:gd name="connsiteX5" fmla="*/ 2691360 w 5126400"/>
                            <a:gd name="connsiteY5" fmla="*/ 0 h 1562400"/>
                            <a:gd name="connsiteX6" fmla="*/ 3229632 w 5126400"/>
                            <a:gd name="connsiteY6" fmla="*/ 0 h 1562400"/>
                            <a:gd name="connsiteX7" fmla="*/ 3921696 w 5126400"/>
                            <a:gd name="connsiteY7" fmla="*/ 0 h 1562400"/>
                            <a:gd name="connsiteX8" fmla="*/ 4408704 w 5126400"/>
                            <a:gd name="connsiteY8" fmla="*/ 0 h 1562400"/>
                            <a:gd name="connsiteX9" fmla="*/ 5126400 w 5126400"/>
                            <a:gd name="connsiteY9" fmla="*/ 0 h 1562400"/>
                            <a:gd name="connsiteX10" fmla="*/ 5126400 w 5126400"/>
                            <a:gd name="connsiteY10" fmla="*/ 505176 h 1562400"/>
                            <a:gd name="connsiteX11" fmla="*/ 5126400 w 5126400"/>
                            <a:gd name="connsiteY11" fmla="*/ 1025976 h 1562400"/>
                            <a:gd name="connsiteX12" fmla="*/ 5126400 w 5126400"/>
                            <a:gd name="connsiteY12" fmla="*/ 1562400 h 1562400"/>
                            <a:gd name="connsiteX13" fmla="*/ 4485600 w 5126400"/>
                            <a:gd name="connsiteY13" fmla="*/ 1562400 h 1562400"/>
                            <a:gd name="connsiteX14" fmla="*/ 3896064 w 5126400"/>
                            <a:gd name="connsiteY14" fmla="*/ 1562400 h 1562400"/>
                            <a:gd name="connsiteX15" fmla="*/ 3306528 w 5126400"/>
                            <a:gd name="connsiteY15" fmla="*/ 1562400 h 1562400"/>
                            <a:gd name="connsiteX16" fmla="*/ 2716992 w 5126400"/>
                            <a:gd name="connsiteY16" fmla="*/ 1562400 h 1562400"/>
                            <a:gd name="connsiteX17" fmla="*/ 2024928 w 5126400"/>
                            <a:gd name="connsiteY17" fmla="*/ 1562400 h 1562400"/>
                            <a:gd name="connsiteX18" fmla="*/ 1435392 w 5126400"/>
                            <a:gd name="connsiteY18" fmla="*/ 1562400 h 1562400"/>
                            <a:gd name="connsiteX19" fmla="*/ 692064 w 5126400"/>
                            <a:gd name="connsiteY19" fmla="*/ 1562400 h 1562400"/>
                            <a:gd name="connsiteX20" fmla="*/ 0 w 5126400"/>
                            <a:gd name="connsiteY20" fmla="*/ 1562400 h 1562400"/>
                            <a:gd name="connsiteX21" fmla="*/ 0 w 5126400"/>
                            <a:gd name="connsiteY21" fmla="*/ 1025976 h 1562400"/>
                            <a:gd name="connsiteX22" fmla="*/ 0 w 5126400"/>
                            <a:gd name="connsiteY22" fmla="*/ 473928 h 1562400"/>
                            <a:gd name="connsiteX23" fmla="*/ 0 w 5126400"/>
                            <a:gd name="connsiteY23" fmla="*/ 0 h 1562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5126400" h="1562400" fill="none" extrusionOk="0">
                              <a:moveTo>
                                <a:pt x="0" y="0"/>
                              </a:moveTo>
                              <a:cubicBezTo>
                                <a:pt x="227267" y="-15032"/>
                                <a:pt x="344510" y="7113"/>
                                <a:pt x="538272" y="0"/>
                              </a:cubicBezTo>
                              <a:cubicBezTo>
                                <a:pt x="732034" y="-7113"/>
                                <a:pt x="980126" y="11064"/>
                                <a:pt x="1179072" y="0"/>
                              </a:cubicBezTo>
                              <a:cubicBezTo>
                                <a:pt x="1378018" y="-11064"/>
                                <a:pt x="1501251" y="1113"/>
                                <a:pt x="1666080" y="0"/>
                              </a:cubicBezTo>
                              <a:cubicBezTo>
                                <a:pt x="1830909" y="-1113"/>
                                <a:pt x="2002677" y="22844"/>
                                <a:pt x="2153088" y="0"/>
                              </a:cubicBezTo>
                              <a:cubicBezTo>
                                <a:pt x="2303499" y="-22844"/>
                                <a:pt x="2535788" y="-11335"/>
                                <a:pt x="2691360" y="0"/>
                              </a:cubicBezTo>
                              <a:cubicBezTo>
                                <a:pt x="2846932" y="11335"/>
                                <a:pt x="3025032" y="22123"/>
                                <a:pt x="3229632" y="0"/>
                              </a:cubicBezTo>
                              <a:cubicBezTo>
                                <a:pt x="3434232" y="-22123"/>
                                <a:pt x="3617969" y="17350"/>
                                <a:pt x="3921696" y="0"/>
                              </a:cubicBezTo>
                              <a:cubicBezTo>
                                <a:pt x="4225423" y="-17350"/>
                                <a:pt x="4191725" y="-12243"/>
                                <a:pt x="4408704" y="0"/>
                              </a:cubicBezTo>
                              <a:cubicBezTo>
                                <a:pt x="4625683" y="12243"/>
                                <a:pt x="4819280" y="-15965"/>
                                <a:pt x="5126400" y="0"/>
                              </a:cubicBezTo>
                              <a:cubicBezTo>
                                <a:pt x="5104905" y="188363"/>
                                <a:pt x="5134775" y="262743"/>
                                <a:pt x="5126400" y="505176"/>
                              </a:cubicBezTo>
                              <a:cubicBezTo>
                                <a:pt x="5118025" y="747609"/>
                                <a:pt x="5125420" y="916207"/>
                                <a:pt x="5126400" y="1025976"/>
                              </a:cubicBezTo>
                              <a:cubicBezTo>
                                <a:pt x="5127380" y="1135745"/>
                                <a:pt x="5125326" y="1420973"/>
                                <a:pt x="5126400" y="1562400"/>
                              </a:cubicBezTo>
                              <a:cubicBezTo>
                                <a:pt x="4980914" y="1536149"/>
                                <a:pt x="4651712" y="1589184"/>
                                <a:pt x="4485600" y="1562400"/>
                              </a:cubicBezTo>
                              <a:cubicBezTo>
                                <a:pt x="4319488" y="1535616"/>
                                <a:pt x="4049456" y="1553906"/>
                                <a:pt x="3896064" y="1562400"/>
                              </a:cubicBezTo>
                              <a:cubicBezTo>
                                <a:pt x="3742672" y="1570894"/>
                                <a:pt x="3571326" y="1536552"/>
                                <a:pt x="3306528" y="1562400"/>
                              </a:cubicBezTo>
                              <a:cubicBezTo>
                                <a:pt x="3041730" y="1588248"/>
                                <a:pt x="3010192" y="1581333"/>
                                <a:pt x="2716992" y="1562400"/>
                              </a:cubicBezTo>
                              <a:cubicBezTo>
                                <a:pt x="2423792" y="1543467"/>
                                <a:pt x="2370901" y="1534779"/>
                                <a:pt x="2024928" y="1562400"/>
                              </a:cubicBezTo>
                              <a:cubicBezTo>
                                <a:pt x="1678955" y="1590021"/>
                                <a:pt x="1572876" y="1576363"/>
                                <a:pt x="1435392" y="1562400"/>
                              </a:cubicBezTo>
                              <a:cubicBezTo>
                                <a:pt x="1297908" y="1548437"/>
                                <a:pt x="1008428" y="1563112"/>
                                <a:pt x="692064" y="1562400"/>
                              </a:cubicBezTo>
                              <a:cubicBezTo>
                                <a:pt x="375700" y="1561688"/>
                                <a:pt x="146053" y="1554703"/>
                                <a:pt x="0" y="1562400"/>
                              </a:cubicBezTo>
                              <a:cubicBezTo>
                                <a:pt x="-12020" y="1338313"/>
                                <a:pt x="-21300" y="1254566"/>
                                <a:pt x="0" y="1025976"/>
                              </a:cubicBezTo>
                              <a:cubicBezTo>
                                <a:pt x="21300" y="797386"/>
                                <a:pt x="-5131" y="604842"/>
                                <a:pt x="0" y="473928"/>
                              </a:cubicBezTo>
                              <a:cubicBezTo>
                                <a:pt x="5131" y="343014"/>
                                <a:pt x="23022" y="202254"/>
                                <a:pt x="0" y="0"/>
                              </a:cubicBezTo>
                              <a:close/>
                            </a:path>
                            <a:path w="5126400" h="1562400" stroke="0" extrusionOk="0">
                              <a:moveTo>
                                <a:pt x="0" y="0"/>
                              </a:moveTo>
                              <a:cubicBezTo>
                                <a:pt x="279980" y="-5509"/>
                                <a:pt x="376739" y="23886"/>
                                <a:pt x="640800" y="0"/>
                              </a:cubicBezTo>
                              <a:cubicBezTo>
                                <a:pt x="904861" y="-23886"/>
                                <a:pt x="960474" y="-6189"/>
                                <a:pt x="1230336" y="0"/>
                              </a:cubicBezTo>
                              <a:cubicBezTo>
                                <a:pt x="1500198" y="6189"/>
                                <a:pt x="1690734" y="-27147"/>
                                <a:pt x="1819872" y="0"/>
                              </a:cubicBezTo>
                              <a:cubicBezTo>
                                <a:pt x="1949010" y="27147"/>
                                <a:pt x="2099659" y="5071"/>
                                <a:pt x="2358144" y="0"/>
                              </a:cubicBezTo>
                              <a:cubicBezTo>
                                <a:pt x="2616629" y="-5071"/>
                                <a:pt x="2893802" y="-827"/>
                                <a:pt x="3050208" y="0"/>
                              </a:cubicBezTo>
                              <a:cubicBezTo>
                                <a:pt x="3206614" y="827"/>
                                <a:pt x="3386120" y="-14724"/>
                                <a:pt x="3639744" y="0"/>
                              </a:cubicBezTo>
                              <a:cubicBezTo>
                                <a:pt x="3893368" y="14724"/>
                                <a:pt x="4019525" y="-17849"/>
                                <a:pt x="4126752" y="0"/>
                              </a:cubicBezTo>
                              <a:cubicBezTo>
                                <a:pt x="4233979" y="17849"/>
                                <a:pt x="4687432" y="19265"/>
                                <a:pt x="5126400" y="0"/>
                              </a:cubicBezTo>
                              <a:cubicBezTo>
                                <a:pt x="5138652" y="173645"/>
                                <a:pt x="5140434" y="397802"/>
                                <a:pt x="5126400" y="520800"/>
                              </a:cubicBezTo>
                              <a:cubicBezTo>
                                <a:pt x="5112366" y="643798"/>
                                <a:pt x="5130758" y="906675"/>
                                <a:pt x="5126400" y="1025976"/>
                              </a:cubicBezTo>
                              <a:cubicBezTo>
                                <a:pt x="5122042" y="1145277"/>
                                <a:pt x="5130342" y="1427402"/>
                                <a:pt x="5126400" y="1562400"/>
                              </a:cubicBezTo>
                              <a:cubicBezTo>
                                <a:pt x="4908418" y="1583016"/>
                                <a:pt x="4636418" y="1592440"/>
                                <a:pt x="4383072" y="1562400"/>
                              </a:cubicBezTo>
                              <a:cubicBezTo>
                                <a:pt x="4129726" y="1532360"/>
                                <a:pt x="4097323" y="1543118"/>
                                <a:pt x="3844800" y="1562400"/>
                              </a:cubicBezTo>
                              <a:cubicBezTo>
                                <a:pt x="3592277" y="1581682"/>
                                <a:pt x="3457821" y="1574797"/>
                                <a:pt x="3204000" y="1562400"/>
                              </a:cubicBezTo>
                              <a:cubicBezTo>
                                <a:pt x="2950179" y="1550003"/>
                                <a:pt x="2817059" y="1548172"/>
                                <a:pt x="2716992" y="1562400"/>
                              </a:cubicBezTo>
                              <a:cubicBezTo>
                                <a:pt x="2616925" y="1576628"/>
                                <a:pt x="2190028" y="1562224"/>
                                <a:pt x="2024928" y="1562400"/>
                              </a:cubicBezTo>
                              <a:cubicBezTo>
                                <a:pt x="1859828" y="1562576"/>
                                <a:pt x="1623441" y="1557604"/>
                                <a:pt x="1486656" y="1562400"/>
                              </a:cubicBezTo>
                              <a:cubicBezTo>
                                <a:pt x="1349871" y="1567196"/>
                                <a:pt x="1196371" y="1560505"/>
                                <a:pt x="948384" y="1562400"/>
                              </a:cubicBezTo>
                              <a:cubicBezTo>
                                <a:pt x="700397" y="1564295"/>
                                <a:pt x="435727" y="1575853"/>
                                <a:pt x="0" y="1562400"/>
                              </a:cubicBezTo>
                              <a:cubicBezTo>
                                <a:pt x="8127" y="1434876"/>
                                <a:pt x="-13171" y="1236766"/>
                                <a:pt x="0" y="1057224"/>
                              </a:cubicBezTo>
                              <a:cubicBezTo>
                                <a:pt x="13171" y="877682"/>
                                <a:pt x="25570" y="657630"/>
                                <a:pt x="0" y="520800"/>
                              </a:cubicBezTo>
                              <a:cubicBezTo>
                                <a:pt x="-25570" y="383970"/>
                                <a:pt x="8270" y="188322"/>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sd="3156905091">
                                <a:prstGeom prst="rect">
                                  <a:avLst/>
                                </a:prstGeom>
                                <ask:type>
                                  <ask:lineSketchFreehand/>
                                </ask:type>
                              </ask:lineSketchStyleProps>
                            </a:ext>
                          </a:extLst>
                        </a:ln>
                      </wps:spPr>
                      <wps:txbx>
                        <w:txbxContent>
                          <w:p w14:paraId="53C32578" w14:textId="77777777" w:rsidR="00D04818" w:rsidRPr="00A313CC" w:rsidRDefault="00D04818" w:rsidP="00FA69A5">
                            <w:pPr>
                              <w:pStyle w:val="Textfelder"/>
                              <w:jc w:val="left"/>
                            </w:pPr>
                            <w:r w:rsidRPr="00A313CC">
                              <w:t>Die Nummer 110 ruft an. Das ist die Polizeirufnummer. Sie warnt vor einer Bande, die in der Umgebung viele Häuser überfällt. Sie sollen Ihre Wertsachen einpacken. Die Wertsachen sollen Sie vor die Tür legen oder einem Polizisten mitgeben, der gleich kommt.</w:t>
                            </w:r>
                          </w:p>
                          <w:p w14:paraId="00815F03" w14:textId="77777777" w:rsidR="00D04818" w:rsidRDefault="00D04818"/>
                          <w:p w14:paraId="7E26B793" w14:textId="77777777" w:rsidR="00D04818" w:rsidRPr="00A313CC" w:rsidRDefault="00D04818" w:rsidP="00484FB9">
                            <w:pPr>
                              <w:pStyle w:val="Textfelder"/>
                            </w:pPr>
                            <w:r w:rsidRPr="00A313CC">
                              <w:t>Die Nummer 110 ruft an. Das ist die Polizeirufnummer. Sie warnt vor einer Bande, die in der Umgebung viele Häuser überfällt. Sie sollen Ihre Wertsachen einpacken. Die Wertsachen sollen Sie vor die Tür legen oder einem Polizisten mitgeben, der gleich kommt.</w:t>
                            </w:r>
                          </w:p>
                          <w:p w14:paraId="2E5D792B" w14:textId="77777777" w:rsidR="00D04818" w:rsidRDefault="00D04818"/>
                          <w:p w14:paraId="344FDC67" w14:textId="52FE21E3" w:rsidR="00D04818" w:rsidRPr="00A313CC" w:rsidRDefault="00D04818" w:rsidP="00484FB9">
                            <w:pPr>
                              <w:pStyle w:val="Textfelder"/>
                            </w:pPr>
                            <w:r w:rsidRPr="00A313CC">
                              <w:t>Die Nummer 110 ruft an. Das ist die Polizeirufnummer. Sie warnt vor einer Bande, die in der Umgebung viele Häuser überfällt. Sie sollen Ihre Wertsachen einpacken. Die Wertsachen sollen Sie vor die Tür legen oder einem Polizisten mitgeben, der gleich kommt.</w:t>
                            </w:r>
                          </w:p>
                          <w:p w14:paraId="76C7399A" w14:textId="77777777" w:rsidR="00D04818" w:rsidRDefault="00D04818"/>
                          <w:p w14:paraId="4516B94B" w14:textId="53F9AF26" w:rsidR="00D04818" w:rsidRPr="00A313CC" w:rsidRDefault="00D04818" w:rsidP="00484FB9">
                            <w:pPr>
                              <w:pStyle w:val="Textfelder"/>
                            </w:pPr>
                            <w:r w:rsidRPr="00A313CC">
                              <w:t>Die Nummer 110 ruft an. Das ist die Polizeirufnummer. Sie warnt vor einer Bande, die in der Umgebung viele Häuser überfällt. Sie sollen Ihre Wertsachen einpacken. Die Wertsachen sollen Sie vor die Tür legen oder einem Polizisten mitgeben, der gleich kommt.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30A76C" id="Textfeld 585" o:spid="_x0000_s1152" type="#_x0000_t202" style="position:absolute;left:0;text-align:left;margin-left:21.25pt;margin-top:5.7pt;width:403.65pt;height:123pt;z-index:25157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" fillcolor="white [3201]" strokeweight=".5pt">
                <v:textbox>
                  <w:txbxContent>
                    <w:p w14:paraId="53C32578" w14:textId="77777777" w:rsidR="00D04818" w:rsidRPr="00A313CC" w:rsidRDefault="00D04818" w:rsidP="00FA69A5">
                      <w:pPr>
                        <w:pStyle w:val="Textfelder"/>
                        <w:jc w:val="left"/>
                      </w:pPr>
                      <w:r w:rsidRPr="00A313CC">
                        <w:t>Die Nummer 110 ruft an. Das ist die Polizeirufnummer. Sie warnt vor einer Bande, die in der Umgebung viele Häuser überfällt. Sie sollen Ihre Wertsachen einpacken. Die Wertsachen sollen Sie vor die Tür legen oder einem Polizisten mitgeben, der gleich kommt.</w:t>
                      </w:r>
                    </w:p>
                    <w:p w14:paraId="00815F03" w14:textId="77777777" w:rsidR="00D04818" w:rsidRDefault="00D04818"/>
                    <w:p w14:paraId="7E26B793" w14:textId="77777777" w:rsidR="00D04818" w:rsidRPr="00A313CC" w:rsidRDefault="00D04818" w:rsidP="00484FB9">
                      <w:pPr>
                        <w:pStyle w:val="Textfelder"/>
                      </w:pPr>
                      <w:r w:rsidRPr="00A313CC">
                        <w:t>Die Nummer 110 ruft an. Das ist die Polizeirufnummer. Sie warnt vor einer Bande, die in der Umgebung viele Häuser überfällt. Sie sollen Ihre Wertsachen einpacken. Die Wertsachen sollen Sie vor die Tür legen oder einem Polizisten mitgeben, der gleich kommt.</w:t>
                      </w:r>
                    </w:p>
                    <w:p w14:paraId="2E5D792B" w14:textId="77777777" w:rsidR="00D04818" w:rsidRDefault="00D04818"/>
                    <w:p w14:paraId="344FDC67" w14:textId="52FE21E3" w:rsidR="00D04818" w:rsidRPr="00A313CC" w:rsidRDefault="00D04818" w:rsidP="00484FB9">
                      <w:pPr>
                        <w:pStyle w:val="Textfelder"/>
                      </w:pPr>
                      <w:r w:rsidRPr="00A313CC">
                        <w:t>Die Nummer 110 ruft an. Das ist die Polizeirufnummer. Sie warnt vor einer Bande, die in der Umgebung viele Häuser überfällt. Sie sollen Ihre Wertsachen einpacken. Die Wertsachen sollen Sie vor die Tür legen oder einem Polizisten mitgeben, der gleich kommt.</w:t>
                      </w:r>
                    </w:p>
                    <w:p w14:paraId="76C7399A" w14:textId="77777777" w:rsidR="00D04818" w:rsidRDefault="00D04818"/>
                    <w:p w14:paraId="4516B94B" w14:textId="53F9AF26" w:rsidR="00D04818" w:rsidRPr="00A313CC" w:rsidRDefault="00D04818" w:rsidP="00484FB9">
                      <w:pPr>
                        <w:pStyle w:val="Textfelder"/>
                      </w:pPr>
                      <w:r w:rsidRPr="00A313CC">
                        <w:t>Die Nummer 110 ruft an. Das ist die Polizeirufnummer. Sie warnt vor einer Bande, die in der Umgebung viele Häuser überfällt. Sie sollen Ihre Wertsachen einpacken. Die Wertsachen sollen Sie vor die Tür legen oder einem Polizisten mitgeben, der gleich kommt.</w:t>
                      </w:r>
                    </w:p>
                  </w:txbxContent>
                </v:textbox>
                <w10:wrap anchorx="margin"/>
              </v:shape>
            </w:pict>
          </mc:Fallback>
        </mc:AlternateContent>
      </w:r>
    </w:p>
    <w:p w14:paraId="13FCB929" w14:textId="77777777" w:rsidR="00484FB9" w:rsidRPr="00A313CC" w:rsidRDefault="00484FB9" w:rsidP="00484FB9">
      <w:pPr>
        <w:rPr>
          <w:szCs w:val="28"/>
        </w:rPr>
      </w:pPr>
    </w:p>
    <w:p w14:paraId="615828CB" w14:textId="77777777" w:rsidR="00484FB9" w:rsidRPr="00A313CC" w:rsidRDefault="00484FB9" w:rsidP="00484FB9">
      <w:pPr>
        <w:rPr>
          <w:szCs w:val="28"/>
        </w:rPr>
      </w:pPr>
    </w:p>
    <w:p w14:paraId="0E21D7DB" w14:textId="77777777" w:rsidR="00484FB9" w:rsidRPr="00A313CC" w:rsidRDefault="00484FB9" w:rsidP="00484FB9">
      <w:pPr>
        <w:rPr>
          <w:szCs w:val="28"/>
        </w:rPr>
      </w:pPr>
    </w:p>
    <w:p w14:paraId="43629372" w14:textId="77777777" w:rsidR="00484FB9" w:rsidRPr="00A313CC" w:rsidRDefault="00484FB9" w:rsidP="00484FB9">
      <w:pPr>
        <w:rPr>
          <w:szCs w:val="28"/>
        </w:rPr>
      </w:pPr>
    </w:p>
    <w:p w14:paraId="37BF60AB" w14:textId="77777777" w:rsidR="00484FB9" w:rsidRPr="00A313CC" w:rsidRDefault="00484FB9" w:rsidP="00484FB9">
      <w:pPr>
        <w:rPr>
          <w:szCs w:val="28"/>
        </w:rPr>
      </w:pPr>
    </w:p>
    <w:p w14:paraId="43EC5B4F" w14:textId="152ED012" w:rsidR="00484FB9" w:rsidRPr="00A313CC" w:rsidRDefault="00F141F5" w:rsidP="00484FB9">
      <w:pPr>
        <w:rPr>
          <w:szCs w:val="28"/>
        </w:rPr>
      </w:pPr>
      <w:r w:rsidRPr="00A313CC">
        <w:rPr>
          <w:noProof/>
          <w:szCs w:val="28"/>
        </w:rPr>
        <mc:AlternateContent>
          <mc:Choice Requires="wps">
            <w:drawing>
              <wp:anchor distT="0" distB="0" distL="114300" distR="114300" simplePos="0" relativeHeight="251579904" behindDoc="0" locked="0" layoutInCell="1" allowOverlap="1" wp14:anchorId="55B5E505" wp14:editId="69131FF6">
                <wp:simplePos x="0" y="0"/>
                <wp:positionH relativeFrom="margin">
                  <wp:posOffset>900430</wp:posOffset>
                </wp:positionH>
                <wp:positionV relativeFrom="paragraph">
                  <wp:posOffset>71120</wp:posOffset>
                </wp:positionV>
                <wp:extent cx="5079365" cy="968375"/>
                <wp:effectExtent l="19050" t="19050" r="45085" b="41275"/>
                <wp:wrapNone/>
                <wp:docPr id="586" name="Textfeld 586"/>
                <wp:cNvGraphicFramePr/>
                <a:graphic xmlns:a="http://schemas.openxmlformats.org/drawingml/2006/main">
                  <a:graphicData uri="http://schemas.microsoft.com/office/word/2010/wordprocessingShape">
                    <wps:wsp>
                      <wps:cNvSpPr txBox="1"/>
                      <wps:spPr>
                        <a:xfrm>
                          <a:off x="0" y="0"/>
                          <a:ext cx="5079365" cy="968375"/>
                        </a:xfrm>
                        <a:custGeom>
                          <a:avLst/>
                          <a:gdLst>
                            <a:gd name="connsiteX0" fmla="*/ 0 w 5079365"/>
                            <a:gd name="connsiteY0" fmla="*/ 0 h 968375"/>
                            <a:gd name="connsiteX1" fmla="*/ 685714 w 5079365"/>
                            <a:gd name="connsiteY1" fmla="*/ 0 h 968375"/>
                            <a:gd name="connsiteX2" fmla="*/ 1422222 w 5079365"/>
                            <a:gd name="connsiteY2" fmla="*/ 0 h 968375"/>
                            <a:gd name="connsiteX3" fmla="*/ 1955556 w 5079365"/>
                            <a:gd name="connsiteY3" fmla="*/ 0 h 968375"/>
                            <a:gd name="connsiteX4" fmla="*/ 2438095 w 5079365"/>
                            <a:gd name="connsiteY4" fmla="*/ 0 h 968375"/>
                            <a:gd name="connsiteX5" fmla="*/ 3073016 w 5079365"/>
                            <a:gd name="connsiteY5" fmla="*/ 0 h 968375"/>
                            <a:gd name="connsiteX6" fmla="*/ 3758730 w 5079365"/>
                            <a:gd name="connsiteY6" fmla="*/ 0 h 968375"/>
                            <a:gd name="connsiteX7" fmla="*/ 4393651 w 5079365"/>
                            <a:gd name="connsiteY7" fmla="*/ 0 h 968375"/>
                            <a:gd name="connsiteX8" fmla="*/ 5079365 w 5079365"/>
                            <a:gd name="connsiteY8" fmla="*/ 0 h 968375"/>
                            <a:gd name="connsiteX9" fmla="*/ 5079365 w 5079365"/>
                            <a:gd name="connsiteY9" fmla="*/ 474504 h 968375"/>
                            <a:gd name="connsiteX10" fmla="*/ 5079365 w 5079365"/>
                            <a:gd name="connsiteY10" fmla="*/ 968375 h 968375"/>
                            <a:gd name="connsiteX11" fmla="*/ 4596825 w 5079365"/>
                            <a:gd name="connsiteY11" fmla="*/ 968375 h 968375"/>
                            <a:gd name="connsiteX12" fmla="*/ 4012698 w 5079365"/>
                            <a:gd name="connsiteY12" fmla="*/ 968375 h 968375"/>
                            <a:gd name="connsiteX13" fmla="*/ 3276190 w 5079365"/>
                            <a:gd name="connsiteY13" fmla="*/ 968375 h 968375"/>
                            <a:gd name="connsiteX14" fmla="*/ 2641270 w 5079365"/>
                            <a:gd name="connsiteY14" fmla="*/ 968375 h 968375"/>
                            <a:gd name="connsiteX15" fmla="*/ 1904762 w 5079365"/>
                            <a:gd name="connsiteY15" fmla="*/ 968375 h 968375"/>
                            <a:gd name="connsiteX16" fmla="*/ 1269841 w 5079365"/>
                            <a:gd name="connsiteY16" fmla="*/ 968375 h 968375"/>
                            <a:gd name="connsiteX17" fmla="*/ 685714 w 5079365"/>
                            <a:gd name="connsiteY17" fmla="*/ 968375 h 968375"/>
                            <a:gd name="connsiteX18" fmla="*/ 0 w 5079365"/>
                            <a:gd name="connsiteY18" fmla="*/ 968375 h 968375"/>
                            <a:gd name="connsiteX19" fmla="*/ 0 w 5079365"/>
                            <a:gd name="connsiteY19" fmla="*/ 464820 h 968375"/>
                            <a:gd name="connsiteX20" fmla="*/ 0 w 5079365"/>
                            <a:gd name="connsiteY20" fmla="*/ 0 h 9683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5079365" h="968375" fill="none" extrusionOk="0">
                              <a:moveTo>
                                <a:pt x="0" y="0"/>
                              </a:moveTo>
                              <a:cubicBezTo>
                                <a:pt x="189274" y="18677"/>
                                <a:pt x="529117" y="5882"/>
                                <a:pt x="685714" y="0"/>
                              </a:cubicBezTo>
                              <a:cubicBezTo>
                                <a:pt x="842311" y="-5882"/>
                                <a:pt x="1235880" y="24646"/>
                                <a:pt x="1422222" y="0"/>
                              </a:cubicBezTo>
                              <a:cubicBezTo>
                                <a:pt x="1608564" y="-24646"/>
                                <a:pt x="1768648" y="-410"/>
                                <a:pt x="1955556" y="0"/>
                              </a:cubicBezTo>
                              <a:cubicBezTo>
                                <a:pt x="2142464" y="410"/>
                                <a:pt x="2245743" y="-6996"/>
                                <a:pt x="2438095" y="0"/>
                              </a:cubicBezTo>
                              <a:cubicBezTo>
                                <a:pt x="2630447" y="6996"/>
                                <a:pt x="2813662" y="11253"/>
                                <a:pt x="3073016" y="0"/>
                              </a:cubicBezTo>
                              <a:cubicBezTo>
                                <a:pt x="3332370" y="-11253"/>
                                <a:pt x="3474572" y="-30674"/>
                                <a:pt x="3758730" y="0"/>
                              </a:cubicBezTo>
                              <a:cubicBezTo>
                                <a:pt x="4042888" y="30674"/>
                                <a:pt x="4156859" y="27387"/>
                                <a:pt x="4393651" y="0"/>
                              </a:cubicBezTo>
                              <a:cubicBezTo>
                                <a:pt x="4630443" y="-27387"/>
                                <a:pt x="4829311" y="-19572"/>
                                <a:pt x="5079365" y="0"/>
                              </a:cubicBezTo>
                              <a:cubicBezTo>
                                <a:pt x="5083905" y="141161"/>
                                <a:pt x="5074274" y="249869"/>
                                <a:pt x="5079365" y="474504"/>
                              </a:cubicBezTo>
                              <a:cubicBezTo>
                                <a:pt x="5084456" y="699139"/>
                                <a:pt x="5067417" y="855334"/>
                                <a:pt x="5079365" y="968375"/>
                              </a:cubicBezTo>
                              <a:cubicBezTo>
                                <a:pt x="4893405" y="987903"/>
                                <a:pt x="4799988" y="958023"/>
                                <a:pt x="4596825" y="968375"/>
                              </a:cubicBezTo>
                              <a:cubicBezTo>
                                <a:pt x="4393662" y="978727"/>
                                <a:pt x="4178604" y="964286"/>
                                <a:pt x="4012698" y="968375"/>
                              </a:cubicBezTo>
                              <a:cubicBezTo>
                                <a:pt x="3846792" y="972464"/>
                                <a:pt x="3575386" y="943859"/>
                                <a:pt x="3276190" y="968375"/>
                              </a:cubicBezTo>
                              <a:cubicBezTo>
                                <a:pt x="2976994" y="992891"/>
                                <a:pt x="2878481" y="994014"/>
                                <a:pt x="2641270" y="968375"/>
                              </a:cubicBezTo>
                              <a:cubicBezTo>
                                <a:pt x="2404059" y="942736"/>
                                <a:pt x="2168253" y="992220"/>
                                <a:pt x="1904762" y="968375"/>
                              </a:cubicBezTo>
                              <a:cubicBezTo>
                                <a:pt x="1641271" y="944530"/>
                                <a:pt x="1429947" y="986406"/>
                                <a:pt x="1269841" y="968375"/>
                              </a:cubicBezTo>
                              <a:cubicBezTo>
                                <a:pt x="1109735" y="950344"/>
                                <a:pt x="873451" y="956324"/>
                                <a:pt x="685714" y="968375"/>
                              </a:cubicBezTo>
                              <a:cubicBezTo>
                                <a:pt x="497977" y="980426"/>
                                <a:pt x="266163" y="981107"/>
                                <a:pt x="0" y="968375"/>
                              </a:cubicBezTo>
                              <a:cubicBezTo>
                                <a:pt x="-8620" y="828216"/>
                                <a:pt x="-23176" y="580183"/>
                                <a:pt x="0" y="464820"/>
                              </a:cubicBezTo>
                              <a:cubicBezTo>
                                <a:pt x="23176" y="349457"/>
                                <a:pt x="9496" y="105037"/>
                                <a:pt x="0" y="0"/>
                              </a:cubicBezTo>
                              <a:close/>
                            </a:path>
                            <a:path w="5079365" h="968375" stroke="0" extrusionOk="0">
                              <a:moveTo>
                                <a:pt x="0" y="0"/>
                              </a:moveTo>
                              <a:cubicBezTo>
                                <a:pt x="193788" y="-5749"/>
                                <a:pt x="393619" y="13741"/>
                                <a:pt x="634921" y="0"/>
                              </a:cubicBezTo>
                              <a:cubicBezTo>
                                <a:pt x="876223" y="-13741"/>
                                <a:pt x="1019611" y="-26441"/>
                                <a:pt x="1219048" y="0"/>
                              </a:cubicBezTo>
                              <a:cubicBezTo>
                                <a:pt x="1418485" y="26441"/>
                                <a:pt x="1625853" y="-4776"/>
                                <a:pt x="1853968" y="0"/>
                              </a:cubicBezTo>
                              <a:cubicBezTo>
                                <a:pt x="2082083" y="4776"/>
                                <a:pt x="2196103" y="-18794"/>
                                <a:pt x="2488889" y="0"/>
                              </a:cubicBezTo>
                              <a:cubicBezTo>
                                <a:pt x="2781675" y="18794"/>
                                <a:pt x="2780823" y="-13107"/>
                                <a:pt x="3022222" y="0"/>
                              </a:cubicBezTo>
                              <a:cubicBezTo>
                                <a:pt x="3263621" y="13107"/>
                                <a:pt x="3554829" y="17299"/>
                                <a:pt x="3707936" y="0"/>
                              </a:cubicBezTo>
                              <a:cubicBezTo>
                                <a:pt x="3861043" y="-17299"/>
                                <a:pt x="4156937" y="-28227"/>
                                <a:pt x="4393651" y="0"/>
                              </a:cubicBezTo>
                              <a:cubicBezTo>
                                <a:pt x="4630365" y="28227"/>
                                <a:pt x="4790504" y="-4352"/>
                                <a:pt x="5079365" y="0"/>
                              </a:cubicBezTo>
                              <a:cubicBezTo>
                                <a:pt x="5077895" y="126576"/>
                                <a:pt x="5076312" y="271090"/>
                                <a:pt x="5079365" y="464820"/>
                              </a:cubicBezTo>
                              <a:cubicBezTo>
                                <a:pt x="5082418" y="658550"/>
                                <a:pt x="5090551" y="780065"/>
                                <a:pt x="5079365" y="968375"/>
                              </a:cubicBezTo>
                              <a:cubicBezTo>
                                <a:pt x="4814262" y="998237"/>
                                <a:pt x="4545595" y="937955"/>
                                <a:pt x="4342857" y="968375"/>
                              </a:cubicBezTo>
                              <a:cubicBezTo>
                                <a:pt x="4140119" y="998795"/>
                                <a:pt x="4034000" y="986619"/>
                                <a:pt x="3860317" y="968375"/>
                              </a:cubicBezTo>
                              <a:cubicBezTo>
                                <a:pt x="3686634" y="950131"/>
                                <a:pt x="3374561" y="952317"/>
                                <a:pt x="3174603" y="968375"/>
                              </a:cubicBezTo>
                              <a:cubicBezTo>
                                <a:pt x="2974645" y="984433"/>
                                <a:pt x="2931608" y="951704"/>
                                <a:pt x="2692063" y="968375"/>
                              </a:cubicBezTo>
                              <a:cubicBezTo>
                                <a:pt x="2452518" y="985046"/>
                                <a:pt x="2320278" y="975142"/>
                                <a:pt x="2006349" y="968375"/>
                              </a:cubicBezTo>
                              <a:cubicBezTo>
                                <a:pt x="1692420" y="961608"/>
                                <a:pt x="1647540" y="959363"/>
                                <a:pt x="1371429" y="968375"/>
                              </a:cubicBezTo>
                              <a:cubicBezTo>
                                <a:pt x="1095318" y="977387"/>
                                <a:pt x="1020549" y="944649"/>
                                <a:pt x="888889" y="968375"/>
                              </a:cubicBezTo>
                              <a:cubicBezTo>
                                <a:pt x="757229" y="992101"/>
                                <a:pt x="319371" y="930319"/>
                                <a:pt x="0" y="968375"/>
                              </a:cubicBezTo>
                              <a:cubicBezTo>
                                <a:pt x="8932" y="804848"/>
                                <a:pt x="6876" y="715842"/>
                                <a:pt x="0" y="474504"/>
                              </a:cubicBezTo>
                              <a:cubicBezTo>
                                <a:pt x="-6876" y="233166"/>
                                <a:pt x="-16865" y="105593"/>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sd="3434099223">
                                <a:prstGeom prst="rect">
                                  <a:avLst/>
                                </a:prstGeom>
                                <ask:type>
                                  <ask:lineSketchFreehand/>
                                </ask:type>
                              </ask:lineSketchStyleProps>
                            </a:ext>
                          </a:extLst>
                        </a:ln>
                      </wps:spPr>
                      <wps:txbx>
                        <w:txbxContent>
                          <w:p w14:paraId="6E994F49" w14:textId="77777777" w:rsidR="00D04818" w:rsidRPr="00A313CC" w:rsidRDefault="00D04818" w:rsidP="00FA69A5">
                            <w:pPr>
                              <w:pStyle w:val="Textfelder"/>
                              <w:jc w:val="left"/>
                            </w:pPr>
                            <w:r w:rsidRPr="00A313CC">
                              <w:t>Der Anrufer behauptet, dass Sie viel Geld gewonnen hätten. Sie müssten ihm nur Ihre Kontodaten mitteilen, dann würde er das Geld auf Ihr Konto überweisen.</w:t>
                            </w:r>
                          </w:p>
                          <w:p w14:paraId="0A839A6F" w14:textId="77777777" w:rsidR="00D04818" w:rsidRDefault="00D04818"/>
                          <w:p w14:paraId="75C851FD" w14:textId="77777777" w:rsidR="00D04818" w:rsidRPr="00A313CC" w:rsidRDefault="00D04818" w:rsidP="00484FB9">
                            <w:pPr>
                              <w:pStyle w:val="Textfelder"/>
                            </w:pPr>
                            <w:r w:rsidRPr="00A313CC">
                              <w:t>Der Anrufer behauptet, dass Sie viel Geld gewonnen hätten. Sie müssten ihm nur Ihre Kontodaten mitteilen, dann würde er das Geld auf Ihr Konto überweisen.</w:t>
                            </w:r>
                          </w:p>
                          <w:p w14:paraId="20FE438F" w14:textId="77777777" w:rsidR="00D04818" w:rsidRDefault="00D04818"/>
                          <w:p w14:paraId="7E74133E" w14:textId="5572871C" w:rsidR="00D04818" w:rsidRPr="00A313CC" w:rsidRDefault="00D04818" w:rsidP="00484FB9">
                            <w:pPr>
                              <w:pStyle w:val="Textfelder"/>
                            </w:pPr>
                            <w:r w:rsidRPr="00A313CC">
                              <w:t>Der Anrufer behauptet, dass Sie viel Geld gewonnen hätten. Sie müssten ihm nur Ihre Kontodaten mitteilen, dann würde er das Geld auf Ihr Konto überweisen.</w:t>
                            </w:r>
                          </w:p>
                          <w:p w14:paraId="4613267D" w14:textId="77777777" w:rsidR="00D04818" w:rsidRDefault="00D04818"/>
                          <w:p w14:paraId="11A6F0A4" w14:textId="67B851B7" w:rsidR="00D04818" w:rsidRPr="00A313CC" w:rsidRDefault="00D04818" w:rsidP="00484FB9">
                            <w:pPr>
                              <w:pStyle w:val="Textfelder"/>
                            </w:pPr>
                            <w:r w:rsidRPr="00A313CC">
                              <w:t>Der Anrufer behauptet, dass Sie viel Geld gewonnen hätten. Sie müssten ihm nur Ihre Kontodaten mitteilen, dann würde er das Geld auf Ihr Konto überweisen.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B5E505" id="Textfeld 586" o:spid="_x0000_s1153" type="#_x0000_t202" style="position:absolute;left:0;text-align:left;margin-left:70.9pt;margin-top:5.6pt;width:399.95pt;height:76.25pt;z-index:251579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" fillcolor="white [3201]" strokeweight=".5pt">
                <v:textbox>
                  <w:txbxContent>
                    <w:p w14:paraId="6E994F49" w14:textId="77777777" w:rsidR="00D04818" w:rsidRPr="00A313CC" w:rsidRDefault="00D04818" w:rsidP="00FA69A5">
                      <w:pPr>
                        <w:pStyle w:val="Textfelder"/>
                        <w:jc w:val="left"/>
                      </w:pPr>
                      <w:r w:rsidRPr="00A313CC">
                        <w:t>Der Anrufer behauptet, dass Sie viel Geld gewonnen hätten. Sie müssten ihm nur Ihre Kontodaten mitteilen, dann würde er das Geld auf Ihr Konto überweisen.</w:t>
                      </w:r>
                    </w:p>
                    <w:p w14:paraId="0A839A6F" w14:textId="77777777" w:rsidR="00D04818" w:rsidRDefault="00D04818"/>
                    <w:p w14:paraId="75C851FD" w14:textId="77777777" w:rsidR="00D04818" w:rsidRPr="00A313CC" w:rsidRDefault="00D04818" w:rsidP="00484FB9">
                      <w:pPr>
                        <w:pStyle w:val="Textfelder"/>
                      </w:pPr>
                      <w:r w:rsidRPr="00A313CC">
                        <w:t>Der Anrufer behauptet, dass Sie viel Geld gewonnen hätten. Sie müssten ihm nur Ihre Kontodaten mitteilen, dann würde er das Geld auf Ihr Konto überweisen.</w:t>
                      </w:r>
                    </w:p>
                    <w:p w14:paraId="20FE438F" w14:textId="77777777" w:rsidR="00D04818" w:rsidRDefault="00D04818"/>
                    <w:p w14:paraId="7E74133E" w14:textId="5572871C" w:rsidR="00D04818" w:rsidRPr="00A313CC" w:rsidRDefault="00D04818" w:rsidP="00484FB9">
                      <w:pPr>
                        <w:pStyle w:val="Textfelder"/>
                      </w:pPr>
                      <w:r w:rsidRPr="00A313CC">
                        <w:t>Der Anrufer behauptet, dass Sie viel Geld gewonnen hätten. Sie müssten ihm nur Ihre Kontodaten mitteilen, dann würde er das Geld auf Ihr Konto überweisen.</w:t>
                      </w:r>
                    </w:p>
                    <w:p w14:paraId="4613267D" w14:textId="77777777" w:rsidR="00D04818" w:rsidRDefault="00D04818"/>
                    <w:p w14:paraId="11A6F0A4" w14:textId="67B851B7" w:rsidR="00D04818" w:rsidRPr="00A313CC" w:rsidRDefault="00D04818" w:rsidP="00484FB9">
                      <w:pPr>
                        <w:pStyle w:val="Textfelder"/>
                      </w:pPr>
                      <w:r w:rsidRPr="00A313CC">
                        <w:t>Der Anrufer behauptet, dass Sie viel Geld gewonnen hätten. Sie müssten ihm nur Ihre Kontodaten mitteilen, dann würde er das Geld auf Ihr Konto überweisen.</w:t>
                      </w:r>
                    </w:p>
                  </w:txbxContent>
                </v:textbox>
                <w10:wrap anchorx="margin"/>
              </v:shape>
            </w:pict>
          </mc:Fallback>
        </mc:AlternateContent>
      </w:r>
    </w:p>
    <w:p w14:paraId="5D77C1B6" w14:textId="5FA69855" w:rsidR="00484FB9" w:rsidRPr="00A313CC" w:rsidRDefault="00484FB9" w:rsidP="00484FB9">
      <w:pPr>
        <w:rPr>
          <w:szCs w:val="28"/>
        </w:rPr>
      </w:pPr>
    </w:p>
    <w:p w14:paraId="564F3F0E" w14:textId="4D213191" w:rsidR="00484FB9" w:rsidRPr="00A313CC" w:rsidRDefault="00484FB9" w:rsidP="00484FB9">
      <w:pPr>
        <w:rPr>
          <w:szCs w:val="28"/>
        </w:rPr>
      </w:pPr>
    </w:p>
    <w:p w14:paraId="3932D10E" w14:textId="55438019" w:rsidR="00484FB9" w:rsidRPr="00A313CC" w:rsidRDefault="00484FB9" w:rsidP="00484FB9">
      <w:pPr>
        <w:rPr>
          <w:szCs w:val="28"/>
        </w:rPr>
      </w:pPr>
    </w:p>
    <w:p w14:paraId="6D8ADF2C" w14:textId="4B8E3285" w:rsidR="00484FB9" w:rsidRPr="00A313CC" w:rsidRDefault="00F141F5" w:rsidP="00484FB9">
      <w:pPr>
        <w:rPr>
          <w:szCs w:val="28"/>
        </w:rPr>
      </w:pPr>
      <w:r w:rsidRPr="00A313CC">
        <w:rPr>
          <w:noProof/>
          <w:szCs w:val="28"/>
        </w:rPr>
        <mc:AlternateContent>
          <mc:Choice Requires="wps">
            <w:drawing>
              <wp:anchor distT="0" distB="0" distL="114300" distR="114300" simplePos="0" relativeHeight="251580928" behindDoc="0" locked="0" layoutInCell="1" allowOverlap="1" wp14:anchorId="65E7B29B" wp14:editId="1DBE0692">
                <wp:simplePos x="0" y="0"/>
                <wp:positionH relativeFrom="margin">
                  <wp:posOffset>269875</wp:posOffset>
                </wp:positionH>
                <wp:positionV relativeFrom="paragraph">
                  <wp:posOffset>128905</wp:posOffset>
                </wp:positionV>
                <wp:extent cx="5237480" cy="979170"/>
                <wp:effectExtent l="19050" t="19050" r="39370" b="30480"/>
                <wp:wrapNone/>
                <wp:docPr id="587" name="Textfeld 587"/>
                <wp:cNvGraphicFramePr/>
                <a:graphic xmlns:a="http://schemas.openxmlformats.org/drawingml/2006/main">
                  <a:graphicData uri="http://schemas.microsoft.com/office/word/2010/wordprocessingShape">
                    <wps:wsp>
                      <wps:cNvSpPr txBox="1"/>
                      <wps:spPr>
                        <a:xfrm>
                          <a:off x="0" y="0"/>
                          <a:ext cx="5237480" cy="979170"/>
                        </a:xfrm>
                        <a:custGeom>
                          <a:avLst/>
                          <a:gdLst>
                            <a:gd name="connsiteX0" fmla="*/ 0 w 5237480"/>
                            <a:gd name="connsiteY0" fmla="*/ 0 h 979170"/>
                            <a:gd name="connsiteX1" fmla="*/ 549935 w 5237480"/>
                            <a:gd name="connsiteY1" fmla="*/ 0 h 979170"/>
                            <a:gd name="connsiteX2" fmla="*/ 1309370 w 5237480"/>
                            <a:gd name="connsiteY2" fmla="*/ 0 h 979170"/>
                            <a:gd name="connsiteX3" fmla="*/ 1859305 w 5237480"/>
                            <a:gd name="connsiteY3" fmla="*/ 0 h 979170"/>
                            <a:gd name="connsiteX4" fmla="*/ 2566365 w 5237480"/>
                            <a:gd name="connsiteY4" fmla="*/ 0 h 979170"/>
                            <a:gd name="connsiteX5" fmla="*/ 3221050 w 5237480"/>
                            <a:gd name="connsiteY5" fmla="*/ 0 h 979170"/>
                            <a:gd name="connsiteX6" fmla="*/ 3875735 w 5237480"/>
                            <a:gd name="connsiteY6" fmla="*/ 0 h 979170"/>
                            <a:gd name="connsiteX7" fmla="*/ 4530420 w 5237480"/>
                            <a:gd name="connsiteY7" fmla="*/ 0 h 979170"/>
                            <a:gd name="connsiteX8" fmla="*/ 5237480 w 5237480"/>
                            <a:gd name="connsiteY8" fmla="*/ 0 h 979170"/>
                            <a:gd name="connsiteX9" fmla="*/ 5237480 w 5237480"/>
                            <a:gd name="connsiteY9" fmla="*/ 479793 h 979170"/>
                            <a:gd name="connsiteX10" fmla="*/ 5237480 w 5237480"/>
                            <a:gd name="connsiteY10" fmla="*/ 979170 h 979170"/>
                            <a:gd name="connsiteX11" fmla="*/ 4739919 w 5237480"/>
                            <a:gd name="connsiteY11" fmla="*/ 979170 h 979170"/>
                            <a:gd name="connsiteX12" fmla="*/ 4085234 w 5237480"/>
                            <a:gd name="connsiteY12" fmla="*/ 979170 h 979170"/>
                            <a:gd name="connsiteX13" fmla="*/ 3482924 w 5237480"/>
                            <a:gd name="connsiteY13" fmla="*/ 979170 h 979170"/>
                            <a:gd name="connsiteX14" fmla="*/ 2723490 w 5237480"/>
                            <a:gd name="connsiteY14" fmla="*/ 979170 h 979170"/>
                            <a:gd name="connsiteX15" fmla="*/ 2225929 w 5237480"/>
                            <a:gd name="connsiteY15" fmla="*/ 979170 h 979170"/>
                            <a:gd name="connsiteX16" fmla="*/ 1728368 w 5237480"/>
                            <a:gd name="connsiteY16" fmla="*/ 979170 h 979170"/>
                            <a:gd name="connsiteX17" fmla="*/ 1073683 w 5237480"/>
                            <a:gd name="connsiteY17" fmla="*/ 979170 h 979170"/>
                            <a:gd name="connsiteX18" fmla="*/ 576123 w 5237480"/>
                            <a:gd name="connsiteY18" fmla="*/ 979170 h 979170"/>
                            <a:gd name="connsiteX19" fmla="*/ 0 w 5237480"/>
                            <a:gd name="connsiteY19" fmla="*/ 979170 h 979170"/>
                            <a:gd name="connsiteX20" fmla="*/ 0 w 5237480"/>
                            <a:gd name="connsiteY20" fmla="*/ 518960 h 979170"/>
                            <a:gd name="connsiteX21" fmla="*/ 0 w 5237480"/>
                            <a:gd name="connsiteY21" fmla="*/ 0 h 9791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5237480" h="979170" fill="none" extrusionOk="0">
                              <a:moveTo>
                                <a:pt x="0" y="0"/>
                              </a:moveTo>
                              <a:cubicBezTo>
                                <a:pt x="122216" y="-11344"/>
                                <a:pt x="391465" y="20938"/>
                                <a:pt x="549935" y="0"/>
                              </a:cubicBezTo>
                              <a:cubicBezTo>
                                <a:pt x="708406" y="-20938"/>
                                <a:pt x="1033387" y="-29320"/>
                                <a:pt x="1309370" y="0"/>
                              </a:cubicBezTo>
                              <a:cubicBezTo>
                                <a:pt x="1585353" y="29320"/>
                                <a:pt x="1610683" y="-14081"/>
                                <a:pt x="1859305" y="0"/>
                              </a:cubicBezTo>
                              <a:cubicBezTo>
                                <a:pt x="2107928" y="14081"/>
                                <a:pt x="2233142" y="-28904"/>
                                <a:pt x="2566365" y="0"/>
                              </a:cubicBezTo>
                              <a:cubicBezTo>
                                <a:pt x="2899588" y="28904"/>
                                <a:pt x="3055695" y="-21427"/>
                                <a:pt x="3221050" y="0"/>
                              </a:cubicBezTo>
                              <a:cubicBezTo>
                                <a:pt x="3386405" y="21427"/>
                                <a:pt x="3688178" y="6693"/>
                                <a:pt x="3875735" y="0"/>
                              </a:cubicBezTo>
                              <a:cubicBezTo>
                                <a:pt x="4063293" y="-6693"/>
                                <a:pt x="4224805" y="23999"/>
                                <a:pt x="4530420" y="0"/>
                              </a:cubicBezTo>
                              <a:cubicBezTo>
                                <a:pt x="4836036" y="-23999"/>
                                <a:pt x="5067879" y="-4027"/>
                                <a:pt x="5237480" y="0"/>
                              </a:cubicBezTo>
                              <a:cubicBezTo>
                                <a:pt x="5232776" y="232923"/>
                                <a:pt x="5241817" y="267568"/>
                                <a:pt x="5237480" y="479793"/>
                              </a:cubicBezTo>
                              <a:cubicBezTo>
                                <a:pt x="5233143" y="692018"/>
                                <a:pt x="5260920" y="852797"/>
                                <a:pt x="5237480" y="979170"/>
                              </a:cubicBezTo>
                              <a:cubicBezTo>
                                <a:pt x="5136409" y="1002529"/>
                                <a:pt x="4988589" y="988793"/>
                                <a:pt x="4739919" y="979170"/>
                              </a:cubicBezTo>
                              <a:cubicBezTo>
                                <a:pt x="4491249" y="969547"/>
                                <a:pt x="4286814" y="979661"/>
                                <a:pt x="4085234" y="979170"/>
                              </a:cubicBezTo>
                              <a:cubicBezTo>
                                <a:pt x="3883655" y="978679"/>
                                <a:pt x="3675183" y="965378"/>
                                <a:pt x="3482924" y="979170"/>
                              </a:cubicBezTo>
                              <a:cubicBezTo>
                                <a:pt x="3290665" y="992963"/>
                                <a:pt x="3022548" y="974993"/>
                                <a:pt x="2723490" y="979170"/>
                              </a:cubicBezTo>
                              <a:cubicBezTo>
                                <a:pt x="2424432" y="983347"/>
                                <a:pt x="2425483" y="971713"/>
                                <a:pt x="2225929" y="979170"/>
                              </a:cubicBezTo>
                              <a:cubicBezTo>
                                <a:pt x="2026375" y="986627"/>
                                <a:pt x="1867912" y="996585"/>
                                <a:pt x="1728368" y="979170"/>
                              </a:cubicBezTo>
                              <a:cubicBezTo>
                                <a:pt x="1588824" y="961755"/>
                                <a:pt x="1206645" y="999986"/>
                                <a:pt x="1073683" y="979170"/>
                              </a:cubicBezTo>
                              <a:cubicBezTo>
                                <a:pt x="940722" y="958354"/>
                                <a:pt x="712302" y="1001089"/>
                                <a:pt x="576123" y="979170"/>
                              </a:cubicBezTo>
                              <a:cubicBezTo>
                                <a:pt x="439944" y="957251"/>
                                <a:pt x="184740" y="970429"/>
                                <a:pt x="0" y="979170"/>
                              </a:cubicBezTo>
                              <a:cubicBezTo>
                                <a:pt x="-22919" y="753017"/>
                                <a:pt x="-12890" y="649487"/>
                                <a:pt x="0" y="518960"/>
                              </a:cubicBezTo>
                              <a:cubicBezTo>
                                <a:pt x="12890" y="388433"/>
                                <a:pt x="894" y="188819"/>
                                <a:pt x="0" y="0"/>
                              </a:cubicBezTo>
                              <a:close/>
                            </a:path>
                            <a:path w="5237480" h="979170" stroke="0" extrusionOk="0">
                              <a:moveTo>
                                <a:pt x="0" y="0"/>
                              </a:moveTo>
                              <a:cubicBezTo>
                                <a:pt x="145053" y="19340"/>
                                <a:pt x="407050" y="12552"/>
                                <a:pt x="602310" y="0"/>
                              </a:cubicBezTo>
                              <a:cubicBezTo>
                                <a:pt x="797570" y="-12552"/>
                                <a:pt x="932154" y="-5972"/>
                                <a:pt x="1099871" y="0"/>
                              </a:cubicBezTo>
                              <a:cubicBezTo>
                                <a:pt x="1267588" y="5972"/>
                                <a:pt x="1618236" y="-31062"/>
                                <a:pt x="1754556" y="0"/>
                              </a:cubicBezTo>
                              <a:cubicBezTo>
                                <a:pt x="1890876" y="31062"/>
                                <a:pt x="2080524" y="-23327"/>
                                <a:pt x="2252116" y="0"/>
                              </a:cubicBezTo>
                              <a:cubicBezTo>
                                <a:pt x="2423708" y="23327"/>
                                <a:pt x="2650891" y="-24965"/>
                                <a:pt x="2854427" y="0"/>
                              </a:cubicBezTo>
                              <a:cubicBezTo>
                                <a:pt x="3057963" y="24965"/>
                                <a:pt x="3298737" y="-24458"/>
                                <a:pt x="3456737" y="0"/>
                              </a:cubicBezTo>
                              <a:cubicBezTo>
                                <a:pt x="3614737" y="24458"/>
                                <a:pt x="3986753" y="29346"/>
                                <a:pt x="4216171" y="0"/>
                              </a:cubicBezTo>
                              <a:cubicBezTo>
                                <a:pt x="4445589" y="-29346"/>
                                <a:pt x="4899481" y="-4569"/>
                                <a:pt x="5237480" y="0"/>
                              </a:cubicBezTo>
                              <a:cubicBezTo>
                                <a:pt x="5222135" y="185449"/>
                                <a:pt x="5255743" y="255632"/>
                                <a:pt x="5237480" y="489585"/>
                              </a:cubicBezTo>
                              <a:cubicBezTo>
                                <a:pt x="5219217" y="723539"/>
                                <a:pt x="5247966" y="760493"/>
                                <a:pt x="5237480" y="979170"/>
                              </a:cubicBezTo>
                              <a:cubicBezTo>
                                <a:pt x="5007869" y="973941"/>
                                <a:pt x="4901749" y="982794"/>
                                <a:pt x="4739919" y="979170"/>
                              </a:cubicBezTo>
                              <a:cubicBezTo>
                                <a:pt x="4578089" y="975546"/>
                                <a:pt x="4160088" y="1016830"/>
                                <a:pt x="3980485" y="979170"/>
                              </a:cubicBezTo>
                              <a:cubicBezTo>
                                <a:pt x="3800882" y="941510"/>
                                <a:pt x="3522615" y="962660"/>
                                <a:pt x="3325800" y="979170"/>
                              </a:cubicBezTo>
                              <a:cubicBezTo>
                                <a:pt x="3128986" y="995680"/>
                                <a:pt x="2845339" y="960440"/>
                                <a:pt x="2618740" y="979170"/>
                              </a:cubicBezTo>
                              <a:cubicBezTo>
                                <a:pt x="2392141" y="997900"/>
                                <a:pt x="2216498" y="976572"/>
                                <a:pt x="2068805" y="979170"/>
                              </a:cubicBezTo>
                              <a:cubicBezTo>
                                <a:pt x="1921113" y="981768"/>
                                <a:pt x="1490629" y="986162"/>
                                <a:pt x="1309370" y="979170"/>
                              </a:cubicBezTo>
                              <a:cubicBezTo>
                                <a:pt x="1128112" y="972178"/>
                                <a:pt x="766980" y="951039"/>
                                <a:pt x="602310" y="979170"/>
                              </a:cubicBezTo>
                              <a:cubicBezTo>
                                <a:pt x="437640" y="1007301"/>
                                <a:pt x="177082" y="985906"/>
                                <a:pt x="0" y="979170"/>
                              </a:cubicBezTo>
                              <a:cubicBezTo>
                                <a:pt x="1401" y="832877"/>
                                <a:pt x="-19667" y="742905"/>
                                <a:pt x="0" y="509168"/>
                              </a:cubicBezTo>
                              <a:cubicBezTo>
                                <a:pt x="19667" y="275431"/>
                                <a:pt x="-12799" y="210343"/>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sd="685557849">
                                <a:prstGeom prst="rect">
                                  <a:avLst/>
                                </a:prstGeom>
                                <ask:type>
                                  <ask:lineSketchFreehand/>
                                </ask:type>
                              </ask:lineSketchStyleProps>
                            </a:ext>
                          </a:extLst>
                        </a:ln>
                      </wps:spPr>
                      <wps:txbx>
                        <w:txbxContent>
                          <w:p w14:paraId="40260AFD" w14:textId="417C044C" w:rsidR="00D04818" w:rsidRPr="00A313CC" w:rsidRDefault="00D04818" w:rsidP="00FA69A5">
                            <w:pPr>
                              <w:pStyle w:val="Textfelder"/>
                              <w:jc w:val="left"/>
                            </w:pPr>
                            <w:r w:rsidRPr="00A313CC">
                              <w:t>Der Anrufer behauptet, er würde eine Umfrage durchführen. Sie könnten am Ende etwas gewinnen. Der Gewinn, z</w:t>
                            </w:r>
                            <w:r>
                              <w:t>um Beispiel</w:t>
                            </w:r>
                            <w:r w:rsidRPr="00A313CC">
                              <w:t xml:space="preserve"> ein Zeitungsabo, ist aber nicht kostenlos.</w:t>
                            </w:r>
                          </w:p>
                          <w:p w14:paraId="0E806155" w14:textId="77777777" w:rsidR="00D04818" w:rsidRDefault="00D04818"/>
                          <w:p w14:paraId="6E22B00D" w14:textId="77777777" w:rsidR="00D04818" w:rsidRPr="00A313CC" w:rsidRDefault="00D04818" w:rsidP="00484FB9">
                            <w:pPr>
                              <w:pStyle w:val="Textfelder"/>
                            </w:pPr>
                            <w:r w:rsidRPr="00A313CC">
                              <w:t>Der Anrufer behauptet, er würde eine Umfrage durchführen. Sie könnten am Ende etwas gewinnen. Der Gewinn, z.B. ein Zeitungsabo, ist aber nicht kostenlos.</w:t>
                            </w:r>
                          </w:p>
                          <w:p w14:paraId="43C8C913" w14:textId="77777777" w:rsidR="00D04818" w:rsidRDefault="00D04818"/>
                          <w:p w14:paraId="19788B09" w14:textId="08D6BC8A" w:rsidR="00D04818" w:rsidRPr="00A313CC" w:rsidRDefault="00D04818" w:rsidP="00484FB9">
                            <w:pPr>
                              <w:pStyle w:val="Textfelder"/>
                            </w:pPr>
                            <w:r w:rsidRPr="00A313CC">
                              <w:t>Der Anrufer behauptet, er würde eine Umfrage durchführen. Sie könnten am Ende etwas gewinnen. Der Gewinn, z.B. ein Zeitungsabo, ist aber nicht kostenlos.</w:t>
                            </w:r>
                          </w:p>
                          <w:p w14:paraId="407AA4D9" w14:textId="77777777" w:rsidR="00D04818" w:rsidRDefault="00D04818"/>
                          <w:p w14:paraId="2D5A4F42" w14:textId="3C12E4BC" w:rsidR="00D04818" w:rsidRPr="00A313CC" w:rsidRDefault="00D04818" w:rsidP="00484FB9">
                            <w:pPr>
                              <w:pStyle w:val="Textfelder"/>
                            </w:pPr>
                            <w:r w:rsidRPr="00A313CC">
                              <w:t>Der Anrufer behauptet, er würde eine Umfrage durchführen. Sie könnten am Ende etwas gewinnen. Der Gewinn, z.B. ein Zeitungsabo, ist aber nicht kostenlos.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E7B29B" id="Textfeld 587" o:spid="_x0000_s1154" type="#_x0000_t202" style="position:absolute;left:0;text-align:left;margin-left:21.25pt;margin-top:10.15pt;width:412.4pt;height:77.1pt;z-index:25158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" fillcolor="white [3201]" strokeweight=".5pt">
                <v:textbox>
                  <w:txbxContent>
                    <w:p w14:paraId="40260AFD" w14:textId="417C044C" w:rsidR="00D04818" w:rsidRPr="00A313CC" w:rsidRDefault="00D04818" w:rsidP="00FA69A5">
                      <w:pPr>
                        <w:pStyle w:val="Textfelder"/>
                        <w:jc w:val="left"/>
                      </w:pPr>
                      <w:r w:rsidRPr="00A313CC">
                        <w:t>Der Anrufer behauptet, er würde eine Umfrage durchführen. Sie könnten am Ende etwas gewinnen. Der Gewinn, z</w:t>
                      </w:r>
                      <w:r>
                        <w:t>um Beispiel</w:t>
                      </w:r>
                      <w:r w:rsidRPr="00A313CC">
                        <w:t xml:space="preserve"> ein Zeitungsabo, ist aber nicht kostenlos.</w:t>
                      </w:r>
                    </w:p>
                    <w:p w14:paraId="0E806155" w14:textId="77777777" w:rsidR="00D04818" w:rsidRDefault="00D04818"/>
                    <w:p w14:paraId="6E22B00D" w14:textId="77777777" w:rsidR="00D04818" w:rsidRPr="00A313CC" w:rsidRDefault="00D04818" w:rsidP="00484FB9">
                      <w:pPr>
                        <w:pStyle w:val="Textfelder"/>
                      </w:pPr>
                      <w:r w:rsidRPr="00A313CC">
                        <w:t>Der Anrufer behauptet, er würde eine Umfrage durchführen. Sie könnten am Ende etwas gewinnen. Der Gewinn, z.B. ein Zeitungsabo, ist aber nicht kostenlos.</w:t>
                      </w:r>
                    </w:p>
                    <w:p w14:paraId="43C8C913" w14:textId="77777777" w:rsidR="00D04818" w:rsidRDefault="00D04818"/>
                    <w:p w14:paraId="19788B09" w14:textId="08D6BC8A" w:rsidR="00D04818" w:rsidRPr="00A313CC" w:rsidRDefault="00D04818" w:rsidP="00484FB9">
                      <w:pPr>
                        <w:pStyle w:val="Textfelder"/>
                      </w:pPr>
                      <w:r w:rsidRPr="00A313CC">
                        <w:t>Der Anrufer behauptet, er würde eine Umfrage durchführen. Sie könnten am Ende etwas gewinnen. Der Gewinn, z.B. ein Zeitungsabo, ist aber nicht kostenlos.</w:t>
                      </w:r>
                    </w:p>
                    <w:p w14:paraId="407AA4D9" w14:textId="77777777" w:rsidR="00D04818" w:rsidRDefault="00D04818"/>
                    <w:p w14:paraId="2D5A4F42" w14:textId="3C12E4BC" w:rsidR="00D04818" w:rsidRPr="00A313CC" w:rsidRDefault="00D04818" w:rsidP="00484FB9">
                      <w:pPr>
                        <w:pStyle w:val="Textfelder"/>
                      </w:pPr>
                      <w:r w:rsidRPr="00A313CC">
                        <w:t>Der Anrufer behauptet, er würde eine Umfrage durchführen. Sie könnten am Ende etwas gewinnen. Der Gewinn, z.B. ein Zeitungsabo, ist aber nicht kostenlos.</w:t>
                      </w:r>
                    </w:p>
                  </w:txbxContent>
                </v:textbox>
                <w10:wrap anchorx="margin"/>
              </v:shape>
            </w:pict>
          </mc:Fallback>
        </mc:AlternateContent>
      </w:r>
    </w:p>
    <w:p w14:paraId="03A09A11" w14:textId="7B1E1164" w:rsidR="00484FB9" w:rsidRPr="00A313CC" w:rsidRDefault="00484FB9" w:rsidP="00484FB9">
      <w:pPr>
        <w:rPr>
          <w:szCs w:val="28"/>
        </w:rPr>
      </w:pPr>
    </w:p>
    <w:p w14:paraId="4343340D" w14:textId="5A681DF4" w:rsidR="00484FB9" w:rsidRPr="00A313CC" w:rsidRDefault="00484FB9" w:rsidP="00484FB9">
      <w:pPr>
        <w:rPr>
          <w:szCs w:val="28"/>
        </w:rPr>
      </w:pPr>
    </w:p>
    <w:p w14:paraId="0430A135" w14:textId="78F1EF97" w:rsidR="00484FB9" w:rsidRPr="00A313CC" w:rsidRDefault="00484FB9" w:rsidP="00484FB9">
      <w:pPr>
        <w:rPr>
          <w:szCs w:val="28"/>
        </w:rPr>
      </w:pPr>
    </w:p>
    <w:p w14:paraId="58A5107F" w14:textId="63322589" w:rsidR="00484FB9" w:rsidRPr="00A313CC" w:rsidRDefault="00F141F5" w:rsidP="00484FB9">
      <w:pPr>
        <w:rPr>
          <w:szCs w:val="28"/>
        </w:rPr>
      </w:pPr>
      <w:r w:rsidRPr="00A313CC">
        <w:rPr>
          <w:noProof/>
          <w:szCs w:val="28"/>
        </w:rPr>
        <mc:AlternateContent>
          <mc:Choice Requires="wps">
            <w:drawing>
              <wp:anchor distT="0" distB="0" distL="114300" distR="114300" simplePos="0" relativeHeight="251581952" behindDoc="0" locked="0" layoutInCell="1" allowOverlap="1" wp14:anchorId="331596FC" wp14:editId="1E0EDF97">
                <wp:simplePos x="0" y="0"/>
                <wp:positionH relativeFrom="margin">
                  <wp:posOffset>900430</wp:posOffset>
                </wp:positionH>
                <wp:positionV relativeFrom="paragraph">
                  <wp:posOffset>180975</wp:posOffset>
                </wp:positionV>
                <wp:extent cx="5172710" cy="647700"/>
                <wp:effectExtent l="19050" t="38100" r="27940" b="38100"/>
                <wp:wrapNone/>
                <wp:docPr id="588" name="Textfeld 588"/>
                <wp:cNvGraphicFramePr/>
                <a:graphic xmlns:a="http://schemas.openxmlformats.org/drawingml/2006/main">
                  <a:graphicData uri="http://schemas.microsoft.com/office/word/2010/wordprocessingShape">
                    <wps:wsp>
                      <wps:cNvSpPr txBox="1"/>
                      <wps:spPr>
                        <a:xfrm>
                          <a:off x="0" y="0"/>
                          <a:ext cx="5172710" cy="647700"/>
                        </a:xfrm>
                        <a:custGeom>
                          <a:avLst/>
                          <a:gdLst>
                            <a:gd name="connsiteX0" fmla="*/ 0 w 5172710"/>
                            <a:gd name="connsiteY0" fmla="*/ 0 h 647700"/>
                            <a:gd name="connsiteX1" fmla="*/ 646589 w 5172710"/>
                            <a:gd name="connsiteY1" fmla="*/ 0 h 647700"/>
                            <a:gd name="connsiteX2" fmla="*/ 1241450 w 5172710"/>
                            <a:gd name="connsiteY2" fmla="*/ 0 h 647700"/>
                            <a:gd name="connsiteX3" fmla="*/ 1732858 w 5172710"/>
                            <a:gd name="connsiteY3" fmla="*/ 0 h 647700"/>
                            <a:gd name="connsiteX4" fmla="*/ 2482901 w 5172710"/>
                            <a:gd name="connsiteY4" fmla="*/ 0 h 647700"/>
                            <a:gd name="connsiteX5" fmla="*/ 3077762 w 5172710"/>
                            <a:gd name="connsiteY5" fmla="*/ 0 h 647700"/>
                            <a:gd name="connsiteX6" fmla="*/ 3620897 w 5172710"/>
                            <a:gd name="connsiteY6" fmla="*/ 0 h 647700"/>
                            <a:gd name="connsiteX7" fmla="*/ 4267486 w 5172710"/>
                            <a:gd name="connsiteY7" fmla="*/ 0 h 647700"/>
                            <a:gd name="connsiteX8" fmla="*/ 5172710 w 5172710"/>
                            <a:gd name="connsiteY8" fmla="*/ 0 h 647700"/>
                            <a:gd name="connsiteX9" fmla="*/ 5172710 w 5172710"/>
                            <a:gd name="connsiteY9" fmla="*/ 647700 h 647700"/>
                            <a:gd name="connsiteX10" fmla="*/ 4629575 w 5172710"/>
                            <a:gd name="connsiteY10" fmla="*/ 647700 h 647700"/>
                            <a:gd name="connsiteX11" fmla="*/ 3879533 w 5172710"/>
                            <a:gd name="connsiteY11" fmla="*/ 647700 h 647700"/>
                            <a:gd name="connsiteX12" fmla="*/ 3284671 w 5172710"/>
                            <a:gd name="connsiteY12" fmla="*/ 647700 h 647700"/>
                            <a:gd name="connsiteX13" fmla="*/ 2586355 w 5172710"/>
                            <a:gd name="connsiteY13" fmla="*/ 647700 h 647700"/>
                            <a:gd name="connsiteX14" fmla="*/ 1939766 w 5172710"/>
                            <a:gd name="connsiteY14" fmla="*/ 647700 h 647700"/>
                            <a:gd name="connsiteX15" fmla="*/ 1189723 w 5172710"/>
                            <a:gd name="connsiteY15" fmla="*/ 647700 h 647700"/>
                            <a:gd name="connsiteX16" fmla="*/ 0 w 5172710"/>
                            <a:gd name="connsiteY16" fmla="*/ 647700 h 647700"/>
                            <a:gd name="connsiteX17" fmla="*/ 0 w 5172710"/>
                            <a:gd name="connsiteY17" fmla="*/ 0 h 6477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5172710" h="647700" fill="none" extrusionOk="0">
                              <a:moveTo>
                                <a:pt x="0" y="0"/>
                              </a:moveTo>
                              <a:cubicBezTo>
                                <a:pt x="241982" y="19891"/>
                                <a:pt x="402704" y="30377"/>
                                <a:pt x="646589" y="0"/>
                              </a:cubicBezTo>
                              <a:cubicBezTo>
                                <a:pt x="890474" y="-30377"/>
                                <a:pt x="1080330" y="-7459"/>
                                <a:pt x="1241450" y="0"/>
                              </a:cubicBezTo>
                              <a:cubicBezTo>
                                <a:pt x="1402570" y="7459"/>
                                <a:pt x="1555861" y="-19318"/>
                                <a:pt x="1732858" y="0"/>
                              </a:cubicBezTo>
                              <a:cubicBezTo>
                                <a:pt x="1909855" y="19318"/>
                                <a:pt x="2231932" y="-14786"/>
                                <a:pt x="2482901" y="0"/>
                              </a:cubicBezTo>
                              <a:cubicBezTo>
                                <a:pt x="2733870" y="14786"/>
                                <a:pt x="2793938" y="-644"/>
                                <a:pt x="3077762" y="0"/>
                              </a:cubicBezTo>
                              <a:cubicBezTo>
                                <a:pt x="3361586" y="644"/>
                                <a:pt x="3445724" y="4504"/>
                                <a:pt x="3620897" y="0"/>
                              </a:cubicBezTo>
                              <a:cubicBezTo>
                                <a:pt x="3796070" y="-4504"/>
                                <a:pt x="3947487" y="3768"/>
                                <a:pt x="4267486" y="0"/>
                              </a:cubicBezTo>
                              <a:cubicBezTo>
                                <a:pt x="4587485" y="-3768"/>
                                <a:pt x="4832333" y="-43935"/>
                                <a:pt x="5172710" y="0"/>
                              </a:cubicBezTo>
                              <a:cubicBezTo>
                                <a:pt x="5143600" y="234076"/>
                                <a:pt x="5200661" y="440271"/>
                                <a:pt x="5172710" y="647700"/>
                              </a:cubicBezTo>
                              <a:cubicBezTo>
                                <a:pt x="4938348" y="625317"/>
                                <a:pt x="4893333" y="673978"/>
                                <a:pt x="4629575" y="647700"/>
                              </a:cubicBezTo>
                              <a:cubicBezTo>
                                <a:pt x="4365817" y="621422"/>
                                <a:pt x="4046192" y="654302"/>
                                <a:pt x="3879533" y="647700"/>
                              </a:cubicBezTo>
                              <a:cubicBezTo>
                                <a:pt x="3712874" y="641098"/>
                                <a:pt x="3537663" y="646356"/>
                                <a:pt x="3284671" y="647700"/>
                              </a:cubicBezTo>
                              <a:cubicBezTo>
                                <a:pt x="3031679" y="649044"/>
                                <a:pt x="2824958" y="675057"/>
                                <a:pt x="2586355" y="647700"/>
                              </a:cubicBezTo>
                              <a:cubicBezTo>
                                <a:pt x="2347752" y="620343"/>
                                <a:pt x="2178366" y="645756"/>
                                <a:pt x="1939766" y="647700"/>
                              </a:cubicBezTo>
                              <a:cubicBezTo>
                                <a:pt x="1701166" y="649644"/>
                                <a:pt x="1344598" y="636775"/>
                                <a:pt x="1189723" y="647700"/>
                              </a:cubicBezTo>
                              <a:cubicBezTo>
                                <a:pt x="1034848" y="658625"/>
                                <a:pt x="572359" y="688070"/>
                                <a:pt x="0" y="647700"/>
                              </a:cubicBezTo>
                              <a:cubicBezTo>
                                <a:pt x="-12294" y="443793"/>
                                <a:pt x="4677" y="305461"/>
                                <a:pt x="0" y="0"/>
                              </a:cubicBezTo>
                              <a:close/>
                            </a:path>
                            <a:path w="5172710" h="647700" stroke="0" extrusionOk="0">
                              <a:moveTo>
                                <a:pt x="0" y="0"/>
                              </a:moveTo>
                              <a:cubicBezTo>
                                <a:pt x="199109" y="17640"/>
                                <a:pt x="305835" y="17347"/>
                                <a:pt x="594862" y="0"/>
                              </a:cubicBezTo>
                              <a:cubicBezTo>
                                <a:pt x="883889" y="-17347"/>
                                <a:pt x="1021332" y="-13360"/>
                                <a:pt x="1137996" y="0"/>
                              </a:cubicBezTo>
                              <a:cubicBezTo>
                                <a:pt x="1254660" y="13360"/>
                                <a:pt x="1692680" y="-20192"/>
                                <a:pt x="1888039" y="0"/>
                              </a:cubicBezTo>
                              <a:cubicBezTo>
                                <a:pt x="2083398" y="20192"/>
                                <a:pt x="2292000" y="32987"/>
                                <a:pt x="2638082" y="0"/>
                              </a:cubicBezTo>
                              <a:cubicBezTo>
                                <a:pt x="2984164" y="-32987"/>
                                <a:pt x="3172094" y="19386"/>
                                <a:pt x="3388125" y="0"/>
                              </a:cubicBezTo>
                              <a:cubicBezTo>
                                <a:pt x="3604156" y="-19386"/>
                                <a:pt x="3754128" y="720"/>
                                <a:pt x="4086441" y="0"/>
                              </a:cubicBezTo>
                              <a:cubicBezTo>
                                <a:pt x="4418754" y="-720"/>
                                <a:pt x="4870195" y="4076"/>
                                <a:pt x="5172710" y="0"/>
                              </a:cubicBezTo>
                              <a:cubicBezTo>
                                <a:pt x="5192502" y="166012"/>
                                <a:pt x="5198684" y="362481"/>
                                <a:pt x="5172710" y="647700"/>
                              </a:cubicBezTo>
                              <a:cubicBezTo>
                                <a:pt x="4976139" y="643415"/>
                                <a:pt x="4673689" y="644296"/>
                                <a:pt x="4422667" y="647700"/>
                              </a:cubicBezTo>
                              <a:cubicBezTo>
                                <a:pt x="4171645" y="651104"/>
                                <a:pt x="4110994" y="653194"/>
                                <a:pt x="3879533" y="647700"/>
                              </a:cubicBezTo>
                              <a:cubicBezTo>
                                <a:pt x="3648072" y="642206"/>
                                <a:pt x="3537496" y="630340"/>
                                <a:pt x="3336398" y="647700"/>
                              </a:cubicBezTo>
                              <a:cubicBezTo>
                                <a:pt x="3135301" y="665060"/>
                                <a:pt x="2996663" y="653329"/>
                                <a:pt x="2844991" y="647700"/>
                              </a:cubicBezTo>
                              <a:cubicBezTo>
                                <a:pt x="2693319" y="642071"/>
                                <a:pt x="2389258" y="675714"/>
                                <a:pt x="2094948" y="647700"/>
                              </a:cubicBezTo>
                              <a:cubicBezTo>
                                <a:pt x="1800638" y="619686"/>
                                <a:pt x="1651366" y="672329"/>
                                <a:pt x="1448359" y="647700"/>
                              </a:cubicBezTo>
                              <a:cubicBezTo>
                                <a:pt x="1245352" y="623071"/>
                                <a:pt x="978933" y="647622"/>
                                <a:pt x="801770" y="647700"/>
                              </a:cubicBezTo>
                              <a:cubicBezTo>
                                <a:pt x="624607" y="647778"/>
                                <a:pt x="328811" y="673944"/>
                                <a:pt x="0" y="647700"/>
                              </a:cubicBezTo>
                              <a:cubicBezTo>
                                <a:pt x="-13536" y="357801"/>
                                <a:pt x="3762" y="163378"/>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sd="2514577642">
                                <a:prstGeom prst="rect">
                                  <a:avLst/>
                                </a:prstGeom>
                                <ask:type>
                                  <ask:lineSketchFreehand/>
                                </ask:type>
                              </ask:lineSketchStyleProps>
                            </a:ext>
                          </a:extLst>
                        </a:ln>
                      </wps:spPr>
                      <wps:txbx>
                        <w:txbxContent>
                          <w:p w14:paraId="3FF6833E" w14:textId="1D6616FA" w:rsidR="00D04818" w:rsidRPr="00A313CC" w:rsidRDefault="00D04818" w:rsidP="00FA69A5">
                            <w:pPr>
                              <w:pStyle w:val="Textfelder"/>
                              <w:jc w:val="left"/>
                            </w:pPr>
                            <w:r w:rsidRPr="00A313CC">
                              <w:t xml:space="preserve">Jemand ruft Sie an und legt kurze Zeit später wieder auf. Wenn Sie zurückrufen, kostet der Anruf </w:t>
                            </w:r>
                            <w:r>
                              <w:t>etwa</w:t>
                            </w:r>
                            <w:r w:rsidRPr="00A313CC">
                              <w:t xml:space="preserve"> 40€ oder mehr.</w:t>
                            </w:r>
                          </w:p>
                          <w:p w14:paraId="6F15C2C7" w14:textId="77777777" w:rsidR="00D04818" w:rsidRDefault="00D04818"/>
                          <w:p w14:paraId="30DE43A8" w14:textId="77777777" w:rsidR="00D04818" w:rsidRPr="00A313CC" w:rsidRDefault="00D04818" w:rsidP="00484FB9">
                            <w:pPr>
                              <w:pStyle w:val="Textfelder"/>
                            </w:pPr>
                            <w:r w:rsidRPr="00A313CC">
                              <w:t>Jemand ruft Sie an und legt kurze Zeit später wieder auf. Wenn Sie zurückrufen, kostet der Anruf ca. 40€ oder mehr.</w:t>
                            </w:r>
                          </w:p>
                          <w:p w14:paraId="59D64525" w14:textId="77777777" w:rsidR="00D04818" w:rsidRDefault="00D04818"/>
                          <w:p w14:paraId="2393A9B9" w14:textId="0C27705D" w:rsidR="00D04818" w:rsidRPr="00A313CC" w:rsidRDefault="00D04818" w:rsidP="00484FB9">
                            <w:pPr>
                              <w:pStyle w:val="Textfelder"/>
                            </w:pPr>
                            <w:r w:rsidRPr="00A313CC">
                              <w:t>Jemand ruft Sie an und legt kurze Zeit später wieder auf. Wenn Sie zurückrufen, kostet der Anruf ca. 40€ oder mehr.</w:t>
                            </w:r>
                          </w:p>
                          <w:p w14:paraId="72E2DECB" w14:textId="77777777" w:rsidR="00D04818" w:rsidRDefault="00D04818"/>
                          <w:p w14:paraId="07AD0229" w14:textId="048A019E" w:rsidR="00D04818" w:rsidRPr="00A313CC" w:rsidRDefault="00D04818" w:rsidP="00484FB9">
                            <w:pPr>
                              <w:pStyle w:val="Textfelder"/>
                            </w:pPr>
                            <w:r w:rsidRPr="00A313CC">
                              <w:t>Jemand ruft Sie an und legt kurze Zeit später wieder auf. Wenn Sie zurückrufen, kostet der Anruf ca. 40€ oder mehr.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1596FC" id="Textfeld 588" o:spid="_x0000_s1155" type="#_x0000_t202" style="position:absolute;left:0;text-align:left;margin-left:70.9pt;margin-top:14.25pt;width:407.3pt;height:51pt;z-index:25158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" fillcolor="white [3201]" strokeweight=".5pt">
                <v:textbox>
                  <w:txbxContent>
                    <w:p w14:paraId="3FF6833E" w14:textId="1D6616FA" w:rsidR="00D04818" w:rsidRPr="00A313CC" w:rsidRDefault="00D04818" w:rsidP="00FA69A5">
                      <w:pPr>
                        <w:pStyle w:val="Textfelder"/>
                        <w:jc w:val="left"/>
                      </w:pPr>
                      <w:r w:rsidRPr="00A313CC">
                        <w:t xml:space="preserve">Jemand ruft Sie an und legt kurze Zeit später wieder auf. Wenn Sie zurückrufen, kostet der Anruf </w:t>
                      </w:r>
                      <w:r>
                        <w:t>etwa</w:t>
                      </w:r>
                      <w:r w:rsidRPr="00A313CC">
                        <w:t xml:space="preserve"> 40€ oder mehr.</w:t>
                      </w:r>
                    </w:p>
                    <w:p w14:paraId="6F15C2C7" w14:textId="77777777" w:rsidR="00D04818" w:rsidRDefault="00D04818"/>
                    <w:p w14:paraId="30DE43A8" w14:textId="77777777" w:rsidR="00D04818" w:rsidRPr="00A313CC" w:rsidRDefault="00D04818" w:rsidP="00484FB9">
                      <w:pPr>
                        <w:pStyle w:val="Textfelder"/>
                      </w:pPr>
                      <w:r w:rsidRPr="00A313CC">
                        <w:t>Jemand ruft Sie an und legt kurze Zeit später wieder auf. Wenn Sie zurückrufen, kostet der Anruf ca. 40€ oder mehr.</w:t>
                      </w:r>
                    </w:p>
                    <w:p w14:paraId="59D64525" w14:textId="77777777" w:rsidR="00D04818" w:rsidRDefault="00D04818"/>
                    <w:p w14:paraId="2393A9B9" w14:textId="0C27705D" w:rsidR="00D04818" w:rsidRPr="00A313CC" w:rsidRDefault="00D04818" w:rsidP="00484FB9">
                      <w:pPr>
                        <w:pStyle w:val="Textfelder"/>
                      </w:pPr>
                      <w:r w:rsidRPr="00A313CC">
                        <w:t>Jemand ruft Sie an und legt kurze Zeit später wieder auf. Wenn Sie zurückrufen, kostet der Anruf ca. 40€ oder mehr.</w:t>
                      </w:r>
                    </w:p>
                    <w:p w14:paraId="72E2DECB" w14:textId="77777777" w:rsidR="00D04818" w:rsidRDefault="00D04818"/>
                    <w:p w14:paraId="07AD0229" w14:textId="048A019E" w:rsidR="00D04818" w:rsidRPr="00A313CC" w:rsidRDefault="00D04818" w:rsidP="00484FB9">
                      <w:pPr>
                        <w:pStyle w:val="Textfelder"/>
                      </w:pPr>
                      <w:r w:rsidRPr="00A313CC">
                        <w:t>Jemand ruft Sie an und legt kurze Zeit später wieder auf. Wenn Sie zurückrufen, kostet der Anruf ca. 40€ oder mehr.</w:t>
                      </w:r>
                    </w:p>
                  </w:txbxContent>
                </v:textbox>
                <w10:wrap anchorx="margin"/>
              </v:shape>
            </w:pict>
          </mc:Fallback>
        </mc:AlternateContent>
      </w:r>
    </w:p>
    <w:p w14:paraId="4F76B25A" w14:textId="2E03CF3D" w:rsidR="00484FB9" w:rsidRDefault="00484FB9" w:rsidP="00484FB9">
      <w:pPr>
        <w:ind w:left="0"/>
        <w:rPr>
          <w:szCs w:val="28"/>
        </w:rPr>
      </w:pPr>
    </w:p>
    <w:p w14:paraId="17A4F4D9" w14:textId="096E5BCD" w:rsidR="00484FB9" w:rsidRPr="00D516AF" w:rsidRDefault="00484FB9" w:rsidP="00484FB9">
      <w:pPr>
        <w:rPr>
          <w:szCs w:val="28"/>
        </w:rPr>
      </w:pPr>
    </w:p>
    <w:p w14:paraId="2E51ED9E" w14:textId="69C8FB0D" w:rsidR="00484FB9" w:rsidRPr="00D516AF" w:rsidRDefault="00F141F5" w:rsidP="00484FB9">
      <w:pPr>
        <w:rPr>
          <w:szCs w:val="28"/>
        </w:rPr>
      </w:pPr>
      <w:r w:rsidRPr="00A313CC">
        <w:rPr>
          <w:noProof/>
          <w:szCs w:val="28"/>
        </w:rPr>
        <mc:AlternateContent>
          <mc:Choice Requires="wps">
            <w:drawing>
              <wp:anchor distT="0" distB="0" distL="114300" distR="114300" simplePos="0" relativeHeight="251582976" behindDoc="0" locked="0" layoutInCell="1" allowOverlap="1" wp14:anchorId="73586F56" wp14:editId="3BA46172">
                <wp:simplePos x="0" y="0"/>
                <wp:positionH relativeFrom="margin">
                  <wp:posOffset>269240</wp:posOffset>
                </wp:positionH>
                <wp:positionV relativeFrom="paragraph">
                  <wp:posOffset>183515</wp:posOffset>
                </wp:positionV>
                <wp:extent cx="5399405" cy="1234440"/>
                <wp:effectExtent l="19050" t="38100" r="29845" b="41910"/>
                <wp:wrapNone/>
                <wp:docPr id="589" name="Textfeld 589"/>
                <wp:cNvGraphicFramePr/>
                <a:graphic xmlns:a="http://schemas.openxmlformats.org/drawingml/2006/main">
                  <a:graphicData uri="http://schemas.microsoft.com/office/word/2010/wordprocessingShape">
                    <wps:wsp>
                      <wps:cNvSpPr txBox="1"/>
                      <wps:spPr>
                        <a:xfrm>
                          <a:off x="0" y="0"/>
                          <a:ext cx="5399405" cy="1234440"/>
                        </a:xfrm>
                        <a:custGeom>
                          <a:avLst/>
                          <a:gdLst>
                            <a:gd name="connsiteX0" fmla="*/ 0 w 5399405"/>
                            <a:gd name="connsiteY0" fmla="*/ 0 h 1234440"/>
                            <a:gd name="connsiteX1" fmla="*/ 620932 w 5399405"/>
                            <a:gd name="connsiteY1" fmla="*/ 0 h 1234440"/>
                            <a:gd name="connsiteX2" fmla="*/ 1349851 w 5399405"/>
                            <a:gd name="connsiteY2" fmla="*/ 0 h 1234440"/>
                            <a:gd name="connsiteX3" fmla="*/ 1862795 w 5399405"/>
                            <a:gd name="connsiteY3" fmla="*/ 0 h 1234440"/>
                            <a:gd name="connsiteX4" fmla="*/ 2645708 w 5399405"/>
                            <a:gd name="connsiteY4" fmla="*/ 0 h 1234440"/>
                            <a:gd name="connsiteX5" fmla="*/ 3320634 w 5399405"/>
                            <a:gd name="connsiteY5" fmla="*/ 0 h 1234440"/>
                            <a:gd name="connsiteX6" fmla="*/ 3833578 w 5399405"/>
                            <a:gd name="connsiteY6" fmla="*/ 0 h 1234440"/>
                            <a:gd name="connsiteX7" fmla="*/ 4508503 w 5399405"/>
                            <a:gd name="connsiteY7" fmla="*/ 0 h 1234440"/>
                            <a:gd name="connsiteX8" fmla="*/ 5399405 w 5399405"/>
                            <a:gd name="connsiteY8" fmla="*/ 0 h 1234440"/>
                            <a:gd name="connsiteX9" fmla="*/ 5399405 w 5399405"/>
                            <a:gd name="connsiteY9" fmla="*/ 641909 h 1234440"/>
                            <a:gd name="connsiteX10" fmla="*/ 5399405 w 5399405"/>
                            <a:gd name="connsiteY10" fmla="*/ 1234440 h 1234440"/>
                            <a:gd name="connsiteX11" fmla="*/ 4616491 w 5399405"/>
                            <a:gd name="connsiteY11" fmla="*/ 1234440 h 1234440"/>
                            <a:gd name="connsiteX12" fmla="*/ 4049554 w 5399405"/>
                            <a:gd name="connsiteY12" fmla="*/ 1234440 h 1234440"/>
                            <a:gd name="connsiteX13" fmla="*/ 3374628 w 5399405"/>
                            <a:gd name="connsiteY13" fmla="*/ 1234440 h 1234440"/>
                            <a:gd name="connsiteX14" fmla="*/ 2645708 w 5399405"/>
                            <a:gd name="connsiteY14" fmla="*/ 1234440 h 1234440"/>
                            <a:gd name="connsiteX15" fmla="*/ 1916789 w 5399405"/>
                            <a:gd name="connsiteY15" fmla="*/ 1234440 h 1234440"/>
                            <a:gd name="connsiteX16" fmla="*/ 1187869 w 5399405"/>
                            <a:gd name="connsiteY16" fmla="*/ 1234440 h 1234440"/>
                            <a:gd name="connsiteX17" fmla="*/ 0 w 5399405"/>
                            <a:gd name="connsiteY17" fmla="*/ 1234440 h 1234440"/>
                            <a:gd name="connsiteX18" fmla="*/ 0 w 5399405"/>
                            <a:gd name="connsiteY18" fmla="*/ 654253 h 1234440"/>
                            <a:gd name="connsiteX19" fmla="*/ 0 w 5399405"/>
                            <a:gd name="connsiteY19" fmla="*/ 0 h 12344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5399405" h="1234440" fill="none" extrusionOk="0">
                              <a:moveTo>
                                <a:pt x="0" y="0"/>
                              </a:moveTo>
                              <a:cubicBezTo>
                                <a:pt x="198963" y="14182"/>
                                <a:pt x="494330" y="-353"/>
                                <a:pt x="620932" y="0"/>
                              </a:cubicBezTo>
                              <a:cubicBezTo>
                                <a:pt x="747534" y="353"/>
                                <a:pt x="1012198" y="-17249"/>
                                <a:pt x="1349851" y="0"/>
                              </a:cubicBezTo>
                              <a:cubicBezTo>
                                <a:pt x="1687504" y="17249"/>
                                <a:pt x="1689524" y="-1684"/>
                                <a:pt x="1862795" y="0"/>
                              </a:cubicBezTo>
                              <a:cubicBezTo>
                                <a:pt x="2036066" y="1684"/>
                                <a:pt x="2279291" y="-4921"/>
                                <a:pt x="2645708" y="0"/>
                              </a:cubicBezTo>
                              <a:cubicBezTo>
                                <a:pt x="3012125" y="4921"/>
                                <a:pt x="3158490" y="-5967"/>
                                <a:pt x="3320634" y="0"/>
                              </a:cubicBezTo>
                              <a:cubicBezTo>
                                <a:pt x="3482778" y="5967"/>
                                <a:pt x="3612243" y="-20070"/>
                                <a:pt x="3833578" y="0"/>
                              </a:cubicBezTo>
                              <a:cubicBezTo>
                                <a:pt x="4054913" y="20070"/>
                                <a:pt x="4351714" y="2961"/>
                                <a:pt x="4508503" y="0"/>
                              </a:cubicBezTo>
                              <a:cubicBezTo>
                                <a:pt x="4665292" y="-2961"/>
                                <a:pt x="5085204" y="-41830"/>
                                <a:pt x="5399405" y="0"/>
                              </a:cubicBezTo>
                              <a:cubicBezTo>
                                <a:pt x="5425842" y="188563"/>
                                <a:pt x="5376946" y="325968"/>
                                <a:pt x="5399405" y="641909"/>
                              </a:cubicBezTo>
                              <a:cubicBezTo>
                                <a:pt x="5421864" y="957850"/>
                                <a:pt x="5396478" y="981929"/>
                                <a:pt x="5399405" y="1234440"/>
                              </a:cubicBezTo>
                              <a:cubicBezTo>
                                <a:pt x="5028392" y="1203736"/>
                                <a:pt x="4828945" y="1265855"/>
                                <a:pt x="4616491" y="1234440"/>
                              </a:cubicBezTo>
                              <a:cubicBezTo>
                                <a:pt x="4404037" y="1203025"/>
                                <a:pt x="4222672" y="1238040"/>
                                <a:pt x="4049554" y="1234440"/>
                              </a:cubicBezTo>
                              <a:cubicBezTo>
                                <a:pt x="3876436" y="1230840"/>
                                <a:pt x="3590680" y="1222727"/>
                                <a:pt x="3374628" y="1234440"/>
                              </a:cubicBezTo>
                              <a:cubicBezTo>
                                <a:pt x="3158576" y="1246153"/>
                                <a:pt x="2806810" y="1242636"/>
                                <a:pt x="2645708" y="1234440"/>
                              </a:cubicBezTo>
                              <a:cubicBezTo>
                                <a:pt x="2484606" y="1226244"/>
                                <a:pt x="2109225" y="1249263"/>
                                <a:pt x="1916789" y="1234440"/>
                              </a:cubicBezTo>
                              <a:cubicBezTo>
                                <a:pt x="1724353" y="1219617"/>
                                <a:pt x="1531048" y="1228166"/>
                                <a:pt x="1187869" y="1234440"/>
                              </a:cubicBezTo>
                              <a:cubicBezTo>
                                <a:pt x="844690" y="1240714"/>
                                <a:pt x="487153" y="1182156"/>
                                <a:pt x="0" y="1234440"/>
                              </a:cubicBezTo>
                              <a:cubicBezTo>
                                <a:pt x="4325" y="1065161"/>
                                <a:pt x="-14098" y="900502"/>
                                <a:pt x="0" y="654253"/>
                              </a:cubicBezTo>
                              <a:cubicBezTo>
                                <a:pt x="14098" y="408004"/>
                                <a:pt x="-11424" y="235484"/>
                                <a:pt x="0" y="0"/>
                              </a:cubicBezTo>
                              <a:close/>
                            </a:path>
                            <a:path w="5399405" h="1234440" stroke="0" extrusionOk="0">
                              <a:moveTo>
                                <a:pt x="0" y="0"/>
                              </a:moveTo>
                              <a:cubicBezTo>
                                <a:pt x="196859" y="-27554"/>
                                <a:pt x="496344" y="8135"/>
                                <a:pt x="782914" y="0"/>
                              </a:cubicBezTo>
                              <a:cubicBezTo>
                                <a:pt x="1069484" y="-8135"/>
                                <a:pt x="1172922" y="7521"/>
                                <a:pt x="1295857" y="0"/>
                              </a:cubicBezTo>
                              <a:cubicBezTo>
                                <a:pt x="1418792" y="-7521"/>
                                <a:pt x="1699011" y="-31062"/>
                                <a:pt x="1970783" y="0"/>
                              </a:cubicBezTo>
                              <a:cubicBezTo>
                                <a:pt x="2242555" y="31062"/>
                                <a:pt x="2401116" y="-8163"/>
                                <a:pt x="2645708" y="0"/>
                              </a:cubicBezTo>
                              <a:cubicBezTo>
                                <a:pt x="2890300" y="8163"/>
                                <a:pt x="3173281" y="-5278"/>
                                <a:pt x="3428622" y="0"/>
                              </a:cubicBezTo>
                              <a:cubicBezTo>
                                <a:pt x="3683963" y="5278"/>
                                <a:pt x="3810542" y="-28064"/>
                                <a:pt x="3995560" y="0"/>
                              </a:cubicBezTo>
                              <a:cubicBezTo>
                                <a:pt x="4180578" y="28064"/>
                                <a:pt x="4339996" y="-23049"/>
                                <a:pt x="4670485" y="0"/>
                              </a:cubicBezTo>
                              <a:cubicBezTo>
                                <a:pt x="5000974" y="23049"/>
                                <a:pt x="5183292" y="-25034"/>
                                <a:pt x="5399405" y="0"/>
                              </a:cubicBezTo>
                              <a:cubicBezTo>
                                <a:pt x="5373866" y="250991"/>
                                <a:pt x="5382483" y="378268"/>
                                <a:pt x="5399405" y="604876"/>
                              </a:cubicBezTo>
                              <a:cubicBezTo>
                                <a:pt x="5416327" y="831484"/>
                                <a:pt x="5415856" y="1044965"/>
                                <a:pt x="5399405" y="1234440"/>
                              </a:cubicBezTo>
                              <a:cubicBezTo>
                                <a:pt x="5078978" y="1226612"/>
                                <a:pt x="4981226" y="1202648"/>
                                <a:pt x="4670485" y="1234440"/>
                              </a:cubicBezTo>
                              <a:cubicBezTo>
                                <a:pt x="4359744" y="1266232"/>
                                <a:pt x="4288821" y="1224314"/>
                                <a:pt x="4049554" y="1234440"/>
                              </a:cubicBezTo>
                              <a:cubicBezTo>
                                <a:pt x="3810287" y="1244566"/>
                                <a:pt x="3644230" y="1202476"/>
                                <a:pt x="3266640" y="1234440"/>
                              </a:cubicBezTo>
                              <a:cubicBezTo>
                                <a:pt x="2889050" y="1266404"/>
                                <a:pt x="2815974" y="1224135"/>
                                <a:pt x="2483726" y="1234440"/>
                              </a:cubicBezTo>
                              <a:cubicBezTo>
                                <a:pt x="2151478" y="1244745"/>
                                <a:pt x="2178603" y="1220344"/>
                                <a:pt x="1916789" y="1234440"/>
                              </a:cubicBezTo>
                              <a:cubicBezTo>
                                <a:pt x="1654975" y="1248536"/>
                                <a:pt x="1584642" y="1223311"/>
                                <a:pt x="1349851" y="1234440"/>
                              </a:cubicBezTo>
                              <a:cubicBezTo>
                                <a:pt x="1115060" y="1245569"/>
                                <a:pt x="948563" y="1232095"/>
                                <a:pt x="728920" y="1234440"/>
                              </a:cubicBezTo>
                              <a:cubicBezTo>
                                <a:pt x="509277" y="1236785"/>
                                <a:pt x="170580" y="1232762"/>
                                <a:pt x="0" y="1234440"/>
                              </a:cubicBezTo>
                              <a:cubicBezTo>
                                <a:pt x="-5002" y="1104091"/>
                                <a:pt x="24072" y="785835"/>
                                <a:pt x="0" y="629564"/>
                              </a:cubicBezTo>
                              <a:cubicBezTo>
                                <a:pt x="-24072" y="473293"/>
                                <a:pt x="15339" y="266762"/>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sd="308336102">
                                <a:prstGeom prst="rect">
                                  <a:avLst/>
                                </a:prstGeom>
                                <ask:type>
                                  <ask:lineSketchFreehand/>
                                </ask:type>
                              </ask:lineSketchStyleProps>
                            </a:ext>
                          </a:extLst>
                        </a:ln>
                      </wps:spPr>
                      <wps:txbx>
                        <w:txbxContent>
                          <w:p w14:paraId="10D5AD51" w14:textId="77777777" w:rsidR="00D04818" w:rsidRPr="00A313CC" w:rsidRDefault="00D04818" w:rsidP="00FA69A5">
                            <w:pPr>
                              <w:pStyle w:val="Textfelder"/>
                              <w:jc w:val="left"/>
                            </w:pPr>
                            <w:r w:rsidRPr="00A313CC">
                              <w:t>Der Anrufer gibt sich als guter Bekannter oder naher Verwandter aus. Er braucht dringend Geld. Sie sollen zur Bank gehen und viel Geld abheben. Das Geld geben Sie einem Bekannten, der in der Nähe wartet.</w:t>
                            </w:r>
                          </w:p>
                          <w:p w14:paraId="7066A782" w14:textId="77777777" w:rsidR="00D04818" w:rsidRDefault="00D04818"/>
                          <w:p w14:paraId="2D351113" w14:textId="77777777" w:rsidR="00D04818" w:rsidRPr="00A313CC" w:rsidRDefault="00D04818" w:rsidP="00484FB9">
                            <w:pPr>
                              <w:pStyle w:val="Textfelder"/>
                            </w:pPr>
                            <w:r w:rsidRPr="00A313CC">
                              <w:t>Der Anrufer gibt sich als guter Bekannter oder naher Verwandter aus. Er braucht dringend Geld. Sie sollen zur Bank gehen und viel Geld abheben. Das Geld geben Sie einem Bekannten, der in der Nähe wartet.</w:t>
                            </w:r>
                          </w:p>
                          <w:p w14:paraId="67DCE0A3" w14:textId="77777777" w:rsidR="00D04818" w:rsidRDefault="00D04818"/>
                          <w:p w14:paraId="074E1707" w14:textId="1FA2CC25" w:rsidR="00D04818" w:rsidRPr="00A313CC" w:rsidRDefault="00D04818" w:rsidP="00484FB9">
                            <w:pPr>
                              <w:pStyle w:val="Textfelder"/>
                            </w:pPr>
                            <w:r w:rsidRPr="00E9005E">
                              <w:rPr>
                                <w:sz w:val="44"/>
                                <w:szCs w:val="44"/>
                              </w:rPr>
                              <w:t xml:space="preserve">Betrugsmaschen im </w:t>
                            </w:r>
                            <w:proofErr w:type="spellStart"/>
                            <w:r w:rsidRPr="00E9005E">
                              <w:rPr>
                                <w:sz w:val="44"/>
                                <w:szCs w:val="44"/>
                              </w:rPr>
                              <w:t>Internet</w:t>
                            </w:r>
                            <w:r w:rsidRPr="00A313CC">
                              <w:t>Der</w:t>
                            </w:r>
                            <w:proofErr w:type="spellEnd"/>
                            <w:r w:rsidRPr="00A313CC">
                              <w:t xml:space="preserve"> Anrufer gibt sich als guter Bekannter oder naher Verwandter aus. Er braucht dringend Geld. Sie sollen zur Bank gehen und viel Geld abheben. Das Geld geben Sie einem Bekannten, der in der Nähe wartet.</w:t>
                            </w:r>
                          </w:p>
                          <w:p w14:paraId="59D61446" w14:textId="77777777" w:rsidR="00D04818" w:rsidRDefault="00D04818"/>
                          <w:p w14:paraId="7A65AE6D" w14:textId="04D4AC22" w:rsidR="00D04818" w:rsidRPr="00A313CC" w:rsidRDefault="00D04818" w:rsidP="00484FB9">
                            <w:pPr>
                              <w:pStyle w:val="Textfelder"/>
                            </w:pPr>
                            <w:r w:rsidRPr="00A313CC">
                              <w:t>Der Anrufer gibt sich als guter Bekannter oder naher Verwandter aus. Er braucht dringend Geld. Sie sollen zur Bank gehen und viel Geld abheben. Das Geld geben Sie einem Bekannten, der in der Nähe wartet.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586F56" id="Textfeld 589" o:spid="_x0000_s1156" type="#_x0000_t202" style="position:absolute;left:0;text-align:left;margin-left:21.2pt;margin-top:14.45pt;width:425.15pt;height:97.2pt;z-index:251582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" fillcolor="white [3201]" strokeweight=".5pt">
                <v:textbox>
                  <w:txbxContent>
                    <w:p w14:paraId="10D5AD51" w14:textId="77777777" w:rsidR="00D04818" w:rsidRPr="00A313CC" w:rsidRDefault="00D04818" w:rsidP="00FA69A5">
                      <w:pPr>
                        <w:pStyle w:val="Textfelder"/>
                        <w:jc w:val="left"/>
                      </w:pPr>
                      <w:r w:rsidRPr="00A313CC">
                        <w:t>Der Anrufer gibt sich als guter Bekannter oder naher Verwandter aus. Er braucht dringend Geld. Sie sollen zur Bank gehen und viel Geld abheben. Das Geld geben Sie einem Bekannten, der in der Nähe wartet.</w:t>
                      </w:r>
                    </w:p>
                    <w:p w14:paraId="7066A782" w14:textId="77777777" w:rsidR="00D04818" w:rsidRDefault="00D04818"/>
                    <w:p w14:paraId="2D351113" w14:textId="77777777" w:rsidR="00D04818" w:rsidRPr="00A313CC" w:rsidRDefault="00D04818" w:rsidP="00484FB9">
                      <w:pPr>
                        <w:pStyle w:val="Textfelder"/>
                      </w:pPr>
                      <w:r w:rsidRPr="00A313CC">
                        <w:t>Der Anrufer gibt sich als guter Bekannter oder naher Verwandter aus. Er braucht dringend Geld. Sie sollen zur Bank gehen und viel Geld abheben. Das Geld geben Sie einem Bekannten, der in der Nähe wartet.</w:t>
                      </w:r>
                    </w:p>
                    <w:p w14:paraId="67DCE0A3" w14:textId="77777777" w:rsidR="00D04818" w:rsidRDefault="00D04818"/>
                    <w:p w14:paraId="074E1707" w14:textId="1FA2CC25" w:rsidR="00D04818" w:rsidRPr="00A313CC" w:rsidRDefault="00D04818" w:rsidP="00484FB9">
                      <w:pPr>
                        <w:pStyle w:val="Textfelder"/>
                      </w:pPr>
                      <w:r w:rsidRPr="00E9005E">
                        <w:rPr>
                          <w:sz w:val="44"/>
                          <w:szCs w:val="44"/>
                        </w:rPr>
                        <w:t xml:space="preserve">Betrugsmaschen im </w:t>
                      </w:r>
                      <w:proofErr w:type="spellStart"/>
                      <w:r w:rsidRPr="00E9005E">
                        <w:rPr>
                          <w:sz w:val="44"/>
                          <w:szCs w:val="44"/>
                        </w:rPr>
                        <w:t>Internet</w:t>
                      </w:r>
                      <w:r w:rsidRPr="00A313CC">
                        <w:t>Der</w:t>
                      </w:r>
                      <w:proofErr w:type="spellEnd"/>
                      <w:r w:rsidRPr="00A313CC">
                        <w:t xml:space="preserve"> Anrufer gibt sich als guter Bekannter oder naher Verwandter aus. Er braucht dringend Geld. Sie sollen zur Bank gehen und viel Geld abheben. Das Geld geben Sie einem Bekannten, der in der Nähe wartet.</w:t>
                      </w:r>
                    </w:p>
                    <w:p w14:paraId="59D61446" w14:textId="77777777" w:rsidR="00D04818" w:rsidRDefault="00D04818"/>
                    <w:p w14:paraId="7A65AE6D" w14:textId="04D4AC22" w:rsidR="00D04818" w:rsidRPr="00A313CC" w:rsidRDefault="00D04818" w:rsidP="00484FB9">
                      <w:pPr>
                        <w:pStyle w:val="Textfelder"/>
                      </w:pPr>
                      <w:r w:rsidRPr="00A313CC">
                        <w:t>Der Anrufer gibt sich als guter Bekannter oder naher Verwandter aus. Er braucht dringend Geld. Sie sollen zur Bank gehen und viel Geld abheben. Das Geld geben Sie einem Bekannten, der in der Nähe wartet.</w:t>
                      </w:r>
                    </w:p>
                  </w:txbxContent>
                </v:textbox>
                <w10:wrap anchorx="margin"/>
              </v:shape>
            </w:pict>
          </mc:Fallback>
        </mc:AlternateContent>
      </w:r>
    </w:p>
    <w:p w14:paraId="18159680" w14:textId="7D20AE3B" w:rsidR="00484FB9" w:rsidRPr="00D516AF" w:rsidRDefault="00484FB9" w:rsidP="00484FB9">
      <w:pPr>
        <w:rPr>
          <w:szCs w:val="28"/>
        </w:rPr>
      </w:pPr>
    </w:p>
    <w:p w14:paraId="0F3B66A6" w14:textId="62676E16" w:rsidR="00484FB9" w:rsidRPr="00D516AF" w:rsidRDefault="00484FB9" w:rsidP="00484FB9">
      <w:pPr>
        <w:rPr>
          <w:szCs w:val="28"/>
        </w:rPr>
      </w:pPr>
    </w:p>
    <w:p w14:paraId="74DD9FFB" w14:textId="4BB6B0A5" w:rsidR="00484FB9" w:rsidRPr="00D516AF" w:rsidRDefault="00484FB9" w:rsidP="00484FB9">
      <w:pPr>
        <w:rPr>
          <w:szCs w:val="28"/>
        </w:rPr>
      </w:pPr>
    </w:p>
    <w:p w14:paraId="754F4A6E" w14:textId="31AF1BCD" w:rsidR="00484FB9" w:rsidRPr="00D516AF" w:rsidRDefault="00484FB9" w:rsidP="00484FB9">
      <w:pPr>
        <w:rPr>
          <w:szCs w:val="28"/>
        </w:rPr>
      </w:pPr>
    </w:p>
    <w:p w14:paraId="19E0311B" w14:textId="12B7E7BF" w:rsidR="00484FB9" w:rsidRDefault="00484FB9" w:rsidP="00484FB9">
      <w:pPr>
        <w:tabs>
          <w:tab w:val="left" w:pos="8902"/>
        </w:tabs>
        <w:rPr>
          <w:szCs w:val="28"/>
        </w:rPr>
        <w:sectPr w:rsidR="00484FB9" w:rsidSect="00A35960">
          <w:headerReference w:type="first" r:id="rId259"/>
          <w:pgSz w:w="11900" w:h="16840"/>
          <w:pgMar w:top="2835" w:right="851" w:bottom="1134" w:left="851" w:header="709" w:footer="454" w:gutter="0"/>
          <w:cols w:space="708"/>
          <w:titlePg/>
          <w:docGrid w:linePitch="360"/>
        </w:sectPr>
      </w:pPr>
    </w:p>
    <w:p w14:paraId="164AB542" w14:textId="2BCC40E8" w:rsidR="00A46478" w:rsidRDefault="00A46478" w:rsidP="00A46478">
      <w:pPr>
        <w:jc w:val="both"/>
        <w:rPr>
          <w:sz w:val="24"/>
          <w:szCs w:val="20"/>
        </w:rPr>
      </w:pPr>
      <w:r w:rsidRPr="00A46478">
        <w:rPr>
          <w:sz w:val="24"/>
          <w:szCs w:val="20"/>
        </w:rPr>
        <w:lastRenderedPageBreak/>
        <w:t xml:space="preserve">Lernziel: Mithilfe der Übungen „Silbenrätsel“ und „Was fehlt?“ wiederholen die Lernenden wesentliche Begriffe zum Thema Verbraucherfallen. </w:t>
      </w:r>
    </w:p>
    <w:p w14:paraId="55E2E071" w14:textId="0EC43386" w:rsidR="00DB1707" w:rsidRPr="00DB1707" w:rsidRDefault="00DB1707" w:rsidP="00DB1707">
      <w:pPr>
        <w:jc w:val="both"/>
        <w:rPr>
          <w:sz w:val="24"/>
          <w:szCs w:val="16"/>
        </w:rPr>
      </w:pPr>
      <w:r>
        <w:rPr>
          <w:sz w:val="24"/>
          <w:szCs w:val="16"/>
        </w:rPr>
        <w:t xml:space="preserve">Die Lernenden lernen folgende </w:t>
      </w:r>
      <w:r w:rsidRPr="00341A7C">
        <w:rPr>
          <w:sz w:val="24"/>
          <w:szCs w:val="16"/>
        </w:rPr>
        <w:t xml:space="preserve">Kernbotschaft: Viele Fachbegriffe des Themenfelds Verträge </w:t>
      </w:r>
      <w:r>
        <w:rPr>
          <w:sz w:val="24"/>
          <w:szCs w:val="16"/>
        </w:rPr>
        <w:t>finden in verschiedenen Aspekten des Alltags eine Verwendung</w:t>
      </w:r>
      <w:r w:rsidRPr="00341A7C">
        <w:rPr>
          <w:sz w:val="24"/>
          <w:szCs w:val="16"/>
        </w:rPr>
        <w:t>.</w:t>
      </w:r>
    </w:p>
    <w:p w14:paraId="4B185861" w14:textId="77777777" w:rsidR="00A46478" w:rsidRPr="00A46478" w:rsidRDefault="00A46478" w:rsidP="00A46478">
      <w:pPr>
        <w:jc w:val="both"/>
        <w:rPr>
          <w:sz w:val="24"/>
          <w:szCs w:val="16"/>
        </w:rPr>
      </w:pPr>
    </w:p>
    <w:p w14:paraId="00034BF2" w14:textId="6CB14740" w:rsidR="00A46478" w:rsidRPr="00A46478" w:rsidRDefault="00A46478" w:rsidP="003738D5">
      <w:pPr>
        <w:jc w:val="both"/>
        <w:rPr>
          <w:sz w:val="24"/>
          <w:szCs w:val="20"/>
        </w:rPr>
      </w:pPr>
      <w:r>
        <w:rPr>
          <w:sz w:val="24"/>
          <w:szCs w:val="20"/>
        </w:rPr>
        <w:t xml:space="preserve">Vorgeschlagener </w:t>
      </w:r>
      <w:r w:rsidRPr="00A46478">
        <w:rPr>
          <w:sz w:val="24"/>
          <w:szCs w:val="20"/>
        </w:rPr>
        <w:t>Ablauf:</w:t>
      </w:r>
    </w:p>
    <w:p w14:paraId="19853A10" w14:textId="75FBDD1F" w:rsidR="00A46478" w:rsidRDefault="00A46478" w:rsidP="00A46478">
      <w:pPr>
        <w:jc w:val="both"/>
        <w:rPr>
          <w:sz w:val="24"/>
          <w:szCs w:val="20"/>
        </w:rPr>
      </w:pPr>
      <w:r w:rsidRPr="00A46478">
        <w:rPr>
          <w:sz w:val="24"/>
          <w:szCs w:val="20"/>
        </w:rPr>
        <w:t>Fragen Sie die Lernenden vorab, welche Begriffe ihnen zum Themenfeld Verträge in Erinnerung geblieben sind. Verteilen Sie anschließend die Arbeits</w:t>
      </w:r>
      <w:r w:rsidR="00BA64AC">
        <w:rPr>
          <w:sz w:val="24"/>
          <w:szCs w:val="20"/>
        </w:rPr>
        <w:t>bögen</w:t>
      </w:r>
      <w:r w:rsidRPr="00A46478">
        <w:rPr>
          <w:sz w:val="24"/>
          <w:szCs w:val="20"/>
        </w:rPr>
        <w:t xml:space="preserve"> „Verbraucherfallen</w:t>
      </w:r>
      <w:r w:rsidR="00573AE1">
        <w:rPr>
          <w:sz w:val="24"/>
          <w:szCs w:val="20"/>
        </w:rPr>
        <w:t xml:space="preserve"> - Silbenrätsel</w:t>
      </w:r>
      <w:r w:rsidRPr="00A46478">
        <w:rPr>
          <w:sz w:val="24"/>
          <w:szCs w:val="20"/>
        </w:rPr>
        <w:t xml:space="preserve">“ und </w:t>
      </w:r>
      <w:r w:rsidR="00573AE1">
        <w:rPr>
          <w:sz w:val="24"/>
          <w:szCs w:val="20"/>
        </w:rPr>
        <w:t>„</w:t>
      </w:r>
      <w:r w:rsidRPr="00A46478">
        <w:rPr>
          <w:sz w:val="24"/>
          <w:szCs w:val="20"/>
        </w:rPr>
        <w:t>Verbraucherfallen</w:t>
      </w:r>
      <w:r w:rsidR="00573AE1">
        <w:rPr>
          <w:sz w:val="24"/>
          <w:szCs w:val="20"/>
        </w:rPr>
        <w:t xml:space="preserve"> – Was fehlt?</w:t>
      </w:r>
      <w:r w:rsidRPr="00A46478">
        <w:rPr>
          <w:sz w:val="24"/>
          <w:szCs w:val="20"/>
        </w:rPr>
        <w:t>“. Die Lernenden können die Arbeits</w:t>
      </w:r>
      <w:r w:rsidR="00BA64AC">
        <w:rPr>
          <w:sz w:val="24"/>
          <w:szCs w:val="20"/>
        </w:rPr>
        <w:t>bögen</w:t>
      </w:r>
      <w:r w:rsidRPr="00A46478">
        <w:rPr>
          <w:sz w:val="24"/>
          <w:szCs w:val="20"/>
        </w:rPr>
        <w:t xml:space="preserve"> in beliebiger Reihenfolge allein oder zu zweit bearbeiten. Die Lösungsb</w:t>
      </w:r>
      <w:r w:rsidR="00BA64AC">
        <w:rPr>
          <w:sz w:val="24"/>
          <w:szCs w:val="20"/>
        </w:rPr>
        <w:t>ögen</w:t>
      </w:r>
      <w:r w:rsidRPr="00A46478">
        <w:rPr>
          <w:sz w:val="24"/>
          <w:szCs w:val="20"/>
        </w:rPr>
        <w:t xml:space="preserve"> dienen der (Selbst</w:t>
      </w:r>
      <w:r w:rsidRPr="00A46478">
        <w:rPr>
          <w:sz w:val="24"/>
          <w:szCs w:val="20"/>
        </w:rPr>
        <w:noBreakHyphen/>
        <w:t>)Kontrolle. Kommen Sie nach der Bearbeitung im Plenum zusammen und diskutieren Sie, was die gelesenen Begriffe bedeuten bzw. in welcher Verbindung sie zum Themenfeld Verträge stehen.</w:t>
      </w:r>
    </w:p>
    <w:p w14:paraId="218DD2B0" w14:textId="1C90EF3B" w:rsidR="00CE481A" w:rsidRPr="00A46478" w:rsidRDefault="00CE481A" w:rsidP="00A46478">
      <w:pPr>
        <w:jc w:val="both"/>
        <w:rPr>
          <w:sz w:val="24"/>
          <w:szCs w:val="20"/>
        </w:rPr>
      </w:pPr>
      <w:r>
        <w:rPr>
          <w:noProof/>
        </w:rPr>
        <w:drawing>
          <wp:anchor distT="0" distB="0" distL="114300" distR="114300" simplePos="0" relativeHeight="251868672" behindDoc="0" locked="0" layoutInCell="1" allowOverlap="1" wp14:anchorId="7F366D44" wp14:editId="2C3B3818">
            <wp:simplePos x="0" y="0"/>
            <wp:positionH relativeFrom="margin">
              <wp:posOffset>618490</wp:posOffset>
            </wp:positionH>
            <wp:positionV relativeFrom="paragraph">
              <wp:posOffset>1245235</wp:posOffset>
            </wp:positionV>
            <wp:extent cx="5238000" cy="1742400"/>
            <wp:effectExtent l="19050" t="19050" r="20320" b="48895"/>
            <wp:wrapNone/>
            <wp:docPr id="647" name="Grafik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82" cstate="print">
                      <a:extLst>
                        <a:ext uri="{28A0092B-C50C-407E-A947-70E740481C1C}">
                          <a14:useLocalDpi xmlns:a14="http://schemas.microsoft.com/office/drawing/2010/main" val="0"/>
                        </a:ext>
                        <a:ext uri="{96DAC541-7B7A-43D3-8B79-37D633B846F1}">
                          <asvg:svgBlip xmlns:asvg="http://schemas.microsoft.com/office/drawing/2016/SVG/main" r:embed="rId83"/>
                        </a:ext>
                      </a:extLst>
                    </a:blip>
                    <a:stretch>
                      <a:fillRect/>
                    </a:stretch>
                  </pic:blipFill>
                  <pic:spPr>
                    <a:xfrm rot="21540000">
                      <a:off x="0" y="0"/>
                      <a:ext cx="5238000" cy="1742400"/>
                    </a:xfrm>
                    <a:prstGeom prst="rect">
                      <a:avLst/>
                    </a:prstGeom>
                  </pic:spPr>
                </pic:pic>
              </a:graphicData>
            </a:graphic>
            <wp14:sizeRelH relativeFrom="margin">
              <wp14:pctWidth>0</wp14:pctWidth>
            </wp14:sizeRelH>
            <wp14:sizeRelV relativeFrom="margin">
              <wp14:pctHeight>0</wp14:pctHeight>
            </wp14:sizeRelV>
          </wp:anchor>
        </w:drawing>
      </w:r>
    </w:p>
    <w:p w14:paraId="1FB6F56E" w14:textId="2D4990A9" w:rsidR="00A46478" w:rsidRDefault="00A46478" w:rsidP="00502010">
      <w:pPr>
        <w:spacing w:after="240"/>
        <w:rPr>
          <w:sz w:val="24"/>
          <w:szCs w:val="22"/>
        </w:rPr>
        <w:sectPr w:rsidR="00A46478" w:rsidSect="00D04818">
          <w:headerReference w:type="first" r:id="rId260"/>
          <w:pgSz w:w="11900" w:h="16840"/>
          <w:pgMar w:top="2835" w:right="851" w:bottom="1134" w:left="851" w:header="709" w:footer="454" w:gutter="0"/>
          <w:cols w:space="708"/>
          <w:titlePg/>
          <w:docGrid w:linePitch="360"/>
        </w:sectPr>
      </w:pPr>
    </w:p>
    <w:p w14:paraId="779CD6F3" w14:textId="7FE7B4FF" w:rsidR="006547A9" w:rsidRPr="006F57B1" w:rsidRDefault="006547A9" w:rsidP="006547A9">
      <w:pPr>
        <w:rPr>
          <w:szCs w:val="28"/>
        </w:rPr>
      </w:pPr>
      <w:r w:rsidRPr="006F57B1">
        <w:rPr>
          <w:szCs w:val="28"/>
        </w:rPr>
        <w:lastRenderedPageBreak/>
        <w:t>Bringen Sie die Silben in die richtige Reihenfolge!</w:t>
      </w:r>
      <w:r w:rsidR="00C94A85">
        <w:rPr>
          <w:noProof/>
          <w:szCs w:val="28"/>
        </w:rPr>
        <w:drawing>
          <wp:anchor distT="0" distB="0" distL="114300" distR="114300" simplePos="0" relativeHeight="251813376" behindDoc="0" locked="0" layoutInCell="1" allowOverlap="1" wp14:anchorId="1CB22B5E" wp14:editId="76E3B6D9">
            <wp:simplePos x="0" y="0"/>
            <wp:positionH relativeFrom="column">
              <wp:posOffset>-180340</wp:posOffset>
            </wp:positionH>
            <wp:positionV relativeFrom="paragraph">
              <wp:posOffset>-90170</wp:posOffset>
            </wp:positionV>
            <wp:extent cx="320400" cy="320400"/>
            <wp:effectExtent l="0" t="0" r="0" b="3810"/>
            <wp:wrapNone/>
            <wp:docPr id="1150" name="Grafik 1150"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 name="Grafik 1150" descr="Kopf mit Zahnrädern"/>
                    <pic:cNvPicPr/>
                  </pic:nvPicPr>
                  <pic:blipFill>
                    <a:blip r:embed="rId84">
                      <a:extLst>
                        <a:ext uri="{96DAC541-7B7A-43D3-8B79-37D633B846F1}">
                          <asvg:svgBlip xmlns:asvg="http://schemas.microsoft.com/office/drawing/2016/SVG/main" r:embed="rId8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p>
    <w:p w14:paraId="56EF2E2C" w14:textId="77178D59" w:rsidR="006547A9" w:rsidRPr="006F57B1" w:rsidRDefault="00C94A85" w:rsidP="006547A9">
      <w:pPr>
        <w:rPr>
          <w:szCs w:val="28"/>
        </w:rPr>
      </w:pPr>
      <w:r>
        <w:rPr>
          <w:noProof/>
          <w:szCs w:val="28"/>
        </w:rPr>
        <w:drawing>
          <wp:anchor distT="0" distB="0" distL="114300" distR="114300" simplePos="0" relativeHeight="251585024" behindDoc="0" locked="0" layoutInCell="1" allowOverlap="1" wp14:anchorId="33869B24" wp14:editId="18EAA3A3">
            <wp:simplePos x="0" y="0"/>
            <wp:positionH relativeFrom="margin">
              <wp:posOffset>-180340</wp:posOffset>
            </wp:positionH>
            <wp:positionV relativeFrom="paragraph">
              <wp:posOffset>-90170</wp:posOffset>
            </wp:positionV>
            <wp:extent cx="320400" cy="320400"/>
            <wp:effectExtent l="0" t="0" r="3810" b="3810"/>
            <wp:wrapNone/>
            <wp:docPr id="646" name="Grafik 646"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fik 239" descr="Bleistift"/>
                    <pic:cNvPicPr/>
                  </pic:nvPicPr>
                  <pic:blipFill>
                    <a:blip r:embed="rId63">
                      <a:extLst>
                        <a:ext uri="{96DAC541-7B7A-43D3-8B79-37D633B846F1}">
                          <asvg:svgBlip xmlns:asvg="http://schemas.microsoft.com/office/drawing/2016/SVG/main" r:embed="rId64"/>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6547A9" w:rsidRPr="006F57B1">
        <w:rPr>
          <w:szCs w:val="28"/>
        </w:rPr>
        <w:t>Schreiben Sie das Wort auf!</w:t>
      </w:r>
    </w:p>
    <w:p w14:paraId="30CB3E9A" w14:textId="77777777" w:rsidR="006547A9" w:rsidRPr="006F57B1" w:rsidRDefault="006547A9" w:rsidP="006547A9">
      <w:pPr>
        <w:rPr>
          <w:szCs w:val="28"/>
        </w:rPr>
      </w:pPr>
    </w:p>
    <w:p w14:paraId="6AC8574D" w14:textId="368AF130" w:rsidR="006547A9" w:rsidRPr="006F57B1" w:rsidRDefault="006547A9" w:rsidP="00576A05">
      <w:pPr>
        <w:spacing w:after="240" w:line="600" w:lineRule="auto"/>
        <w:rPr>
          <w:szCs w:val="28"/>
        </w:rPr>
      </w:pPr>
      <w:r w:rsidRPr="006F57B1">
        <w:rPr>
          <w:szCs w:val="28"/>
        </w:rPr>
        <w:t>trug Be</w:t>
      </w:r>
      <w:r w:rsidR="00C94A85">
        <w:rPr>
          <w:szCs w:val="28"/>
        </w:rPr>
        <w:tab/>
      </w:r>
      <w:r w:rsidR="00C94A85">
        <w:rPr>
          <w:szCs w:val="28"/>
        </w:rPr>
        <w:tab/>
      </w:r>
      <w:r w:rsidR="00C94A85">
        <w:rPr>
          <w:szCs w:val="28"/>
        </w:rPr>
        <w:tab/>
      </w:r>
      <w:r w:rsidRPr="006F57B1">
        <w:rPr>
          <w:szCs w:val="28"/>
        </w:rPr>
        <w:t>____________</w:t>
      </w:r>
      <w:r w:rsidR="00C94A85">
        <w:rPr>
          <w:szCs w:val="28"/>
        </w:rPr>
        <w:t>________</w:t>
      </w:r>
    </w:p>
    <w:p w14:paraId="5AB02212" w14:textId="02299797" w:rsidR="006547A9" w:rsidRPr="006F57B1" w:rsidRDefault="006547A9" w:rsidP="00576A05">
      <w:pPr>
        <w:spacing w:after="240" w:line="600" w:lineRule="auto"/>
        <w:rPr>
          <w:szCs w:val="28"/>
        </w:rPr>
      </w:pPr>
      <w:proofErr w:type="spellStart"/>
      <w:r w:rsidRPr="006F57B1">
        <w:rPr>
          <w:szCs w:val="28"/>
        </w:rPr>
        <w:t>trick</w:t>
      </w:r>
      <w:proofErr w:type="spellEnd"/>
      <w:r w:rsidRPr="006F57B1">
        <w:rPr>
          <w:szCs w:val="28"/>
        </w:rPr>
        <w:t xml:space="preserve"> </w:t>
      </w:r>
      <w:proofErr w:type="spellStart"/>
      <w:r w:rsidRPr="006F57B1">
        <w:rPr>
          <w:szCs w:val="28"/>
        </w:rPr>
        <w:t>kel</w:t>
      </w:r>
      <w:proofErr w:type="spellEnd"/>
      <w:r w:rsidRPr="006F57B1">
        <w:rPr>
          <w:szCs w:val="28"/>
        </w:rPr>
        <w:t xml:space="preserve"> En</w:t>
      </w:r>
      <w:r w:rsidR="00C94A85">
        <w:rPr>
          <w:szCs w:val="28"/>
        </w:rPr>
        <w:tab/>
      </w:r>
      <w:r w:rsidR="00C94A85">
        <w:rPr>
          <w:szCs w:val="28"/>
        </w:rPr>
        <w:tab/>
      </w:r>
      <w:r w:rsidRPr="006F57B1">
        <w:rPr>
          <w:szCs w:val="28"/>
        </w:rPr>
        <w:t>____________________</w:t>
      </w:r>
    </w:p>
    <w:p w14:paraId="53B64182" w14:textId="0CC83575" w:rsidR="006547A9" w:rsidRPr="00C94A85" w:rsidRDefault="006547A9" w:rsidP="00576A05">
      <w:pPr>
        <w:spacing w:after="240" w:line="600" w:lineRule="auto"/>
        <w:rPr>
          <w:szCs w:val="28"/>
        </w:rPr>
      </w:pPr>
      <w:proofErr w:type="spellStart"/>
      <w:r w:rsidRPr="006F57B1">
        <w:rPr>
          <w:szCs w:val="28"/>
        </w:rPr>
        <w:t>tür</w:t>
      </w:r>
      <w:proofErr w:type="spellEnd"/>
      <w:r w:rsidRPr="006F57B1">
        <w:rPr>
          <w:szCs w:val="28"/>
        </w:rPr>
        <w:t xml:space="preserve"> Haus</w:t>
      </w:r>
      <w:r w:rsidR="00C94A85">
        <w:rPr>
          <w:szCs w:val="28"/>
        </w:rPr>
        <w:tab/>
      </w:r>
      <w:r w:rsidR="00C94A85">
        <w:rPr>
          <w:szCs w:val="28"/>
        </w:rPr>
        <w:tab/>
      </w:r>
      <w:r w:rsidRPr="006F57B1">
        <w:rPr>
          <w:szCs w:val="28"/>
          <w:lang w:val="en-US"/>
        </w:rPr>
        <w:t>______________</w:t>
      </w:r>
      <w:r w:rsidR="00C94A85">
        <w:rPr>
          <w:szCs w:val="28"/>
          <w:lang w:val="en-US"/>
        </w:rPr>
        <w:t>______</w:t>
      </w:r>
    </w:p>
    <w:p w14:paraId="43E34F88" w14:textId="02F85FDD" w:rsidR="006547A9" w:rsidRPr="006F57B1" w:rsidRDefault="006547A9" w:rsidP="00576A05">
      <w:pPr>
        <w:spacing w:after="240" w:line="600" w:lineRule="auto"/>
        <w:rPr>
          <w:szCs w:val="28"/>
          <w:lang w:val="en-US"/>
        </w:rPr>
      </w:pPr>
      <w:r w:rsidRPr="006F57B1">
        <w:rPr>
          <w:szCs w:val="28"/>
          <w:lang w:val="en-US"/>
        </w:rPr>
        <w:t>line on</w:t>
      </w:r>
      <w:r w:rsidR="00C94A85">
        <w:rPr>
          <w:szCs w:val="28"/>
          <w:lang w:val="en-US"/>
        </w:rPr>
        <w:tab/>
      </w:r>
      <w:r w:rsidR="00C94A85">
        <w:rPr>
          <w:szCs w:val="28"/>
          <w:lang w:val="en-US"/>
        </w:rPr>
        <w:tab/>
      </w:r>
      <w:r w:rsidR="00C94A85">
        <w:rPr>
          <w:szCs w:val="28"/>
          <w:lang w:val="en-US"/>
        </w:rPr>
        <w:tab/>
      </w:r>
      <w:r w:rsidRPr="006F57B1">
        <w:rPr>
          <w:szCs w:val="28"/>
          <w:lang w:val="en-US"/>
        </w:rPr>
        <w:t>____________</w:t>
      </w:r>
      <w:r w:rsidR="00C94A85">
        <w:rPr>
          <w:szCs w:val="28"/>
          <w:lang w:val="en-US"/>
        </w:rPr>
        <w:t>________</w:t>
      </w:r>
    </w:p>
    <w:p w14:paraId="0AEE69C9" w14:textId="6C83E708" w:rsidR="006547A9" w:rsidRPr="006F57B1" w:rsidRDefault="006547A9" w:rsidP="00576A05">
      <w:pPr>
        <w:spacing w:after="240" w:line="600" w:lineRule="auto"/>
        <w:rPr>
          <w:szCs w:val="28"/>
          <w:lang w:val="en-US"/>
        </w:rPr>
      </w:pPr>
      <w:proofErr w:type="spellStart"/>
      <w:r w:rsidRPr="006F57B1">
        <w:rPr>
          <w:szCs w:val="28"/>
          <w:lang w:val="en-US"/>
        </w:rPr>
        <w:t>fon</w:t>
      </w:r>
      <w:proofErr w:type="spellEnd"/>
      <w:r w:rsidRPr="006F57B1">
        <w:rPr>
          <w:szCs w:val="28"/>
          <w:lang w:val="en-US"/>
        </w:rPr>
        <w:t xml:space="preserve"> le </w:t>
      </w:r>
      <w:proofErr w:type="spellStart"/>
      <w:r w:rsidRPr="006F57B1">
        <w:rPr>
          <w:szCs w:val="28"/>
          <w:lang w:val="en-US"/>
        </w:rPr>
        <w:t>Te</w:t>
      </w:r>
      <w:proofErr w:type="spellEnd"/>
      <w:r w:rsidR="00C94A85">
        <w:rPr>
          <w:szCs w:val="28"/>
          <w:lang w:val="en-US"/>
        </w:rPr>
        <w:tab/>
      </w:r>
      <w:r w:rsidR="00C94A85">
        <w:rPr>
          <w:szCs w:val="28"/>
          <w:lang w:val="en-US"/>
        </w:rPr>
        <w:tab/>
      </w:r>
      <w:r w:rsidRPr="006F57B1">
        <w:rPr>
          <w:szCs w:val="28"/>
          <w:lang w:val="en-US"/>
        </w:rPr>
        <w:t>______________</w:t>
      </w:r>
      <w:r w:rsidR="00C94A85">
        <w:rPr>
          <w:szCs w:val="28"/>
          <w:lang w:val="en-US"/>
        </w:rPr>
        <w:t>______</w:t>
      </w:r>
    </w:p>
    <w:p w14:paraId="52D02E4F" w14:textId="107FB924" w:rsidR="006547A9" w:rsidRPr="006F57B1" w:rsidRDefault="006547A9" w:rsidP="00576A05">
      <w:pPr>
        <w:spacing w:after="240" w:line="600" w:lineRule="auto"/>
        <w:rPr>
          <w:szCs w:val="28"/>
        </w:rPr>
      </w:pPr>
      <w:r w:rsidRPr="006F57B1">
        <w:rPr>
          <w:szCs w:val="28"/>
        </w:rPr>
        <w:t xml:space="preserve">le </w:t>
      </w:r>
      <w:proofErr w:type="spellStart"/>
      <w:r w:rsidRPr="006F57B1">
        <w:rPr>
          <w:szCs w:val="28"/>
        </w:rPr>
        <w:t>Bril</w:t>
      </w:r>
      <w:proofErr w:type="spellEnd"/>
      <w:r w:rsidR="00C94A85">
        <w:rPr>
          <w:szCs w:val="28"/>
        </w:rPr>
        <w:tab/>
      </w:r>
      <w:r w:rsidR="00C94A85">
        <w:rPr>
          <w:szCs w:val="28"/>
        </w:rPr>
        <w:tab/>
      </w:r>
      <w:r w:rsidR="00C94A85">
        <w:rPr>
          <w:szCs w:val="28"/>
        </w:rPr>
        <w:tab/>
      </w:r>
      <w:r w:rsidRPr="006F57B1">
        <w:rPr>
          <w:szCs w:val="28"/>
        </w:rPr>
        <w:t>____________</w:t>
      </w:r>
      <w:r w:rsidR="00C94A85">
        <w:rPr>
          <w:szCs w:val="28"/>
        </w:rPr>
        <w:t>________</w:t>
      </w:r>
    </w:p>
    <w:p w14:paraId="29F4EDA9" w14:textId="65D58680" w:rsidR="006547A9" w:rsidRPr="006F57B1" w:rsidRDefault="006547A9" w:rsidP="00576A05">
      <w:pPr>
        <w:spacing w:after="240" w:line="600" w:lineRule="auto"/>
        <w:rPr>
          <w:szCs w:val="28"/>
        </w:rPr>
      </w:pPr>
      <w:proofErr w:type="spellStart"/>
      <w:r w:rsidRPr="006F57B1">
        <w:rPr>
          <w:szCs w:val="28"/>
        </w:rPr>
        <w:t>bung</w:t>
      </w:r>
      <w:proofErr w:type="spellEnd"/>
      <w:r w:rsidRPr="006F57B1">
        <w:rPr>
          <w:szCs w:val="28"/>
        </w:rPr>
        <w:t xml:space="preserve"> Wer</w:t>
      </w:r>
      <w:r w:rsidR="00C94A85">
        <w:rPr>
          <w:szCs w:val="28"/>
        </w:rPr>
        <w:tab/>
      </w:r>
      <w:r w:rsidR="00C94A85">
        <w:rPr>
          <w:szCs w:val="28"/>
        </w:rPr>
        <w:tab/>
      </w:r>
      <w:r w:rsidRPr="006F57B1">
        <w:rPr>
          <w:szCs w:val="28"/>
        </w:rPr>
        <w:t>______________</w:t>
      </w:r>
      <w:r w:rsidR="00C94A85">
        <w:rPr>
          <w:szCs w:val="28"/>
        </w:rPr>
        <w:t>______</w:t>
      </w:r>
    </w:p>
    <w:p w14:paraId="0576FD04" w14:textId="373942AF" w:rsidR="006547A9" w:rsidRDefault="006547A9" w:rsidP="00576A05">
      <w:pPr>
        <w:spacing w:after="240" w:line="600" w:lineRule="auto"/>
        <w:rPr>
          <w:szCs w:val="28"/>
        </w:rPr>
        <w:sectPr w:rsidR="006547A9" w:rsidSect="00D04818">
          <w:headerReference w:type="first" r:id="rId261"/>
          <w:pgSz w:w="11900" w:h="16840"/>
          <w:pgMar w:top="2835" w:right="851" w:bottom="1134" w:left="851" w:header="709" w:footer="454" w:gutter="0"/>
          <w:cols w:space="708"/>
          <w:titlePg/>
          <w:docGrid w:linePitch="360"/>
        </w:sectPr>
      </w:pPr>
      <w:proofErr w:type="spellStart"/>
      <w:r w:rsidRPr="006F57B1">
        <w:rPr>
          <w:szCs w:val="28"/>
        </w:rPr>
        <w:t>ckung</w:t>
      </w:r>
      <w:proofErr w:type="spellEnd"/>
      <w:r w:rsidRPr="006F57B1">
        <w:rPr>
          <w:szCs w:val="28"/>
        </w:rPr>
        <w:t xml:space="preserve"> </w:t>
      </w:r>
      <w:proofErr w:type="spellStart"/>
      <w:r w:rsidRPr="006F57B1">
        <w:rPr>
          <w:szCs w:val="28"/>
        </w:rPr>
        <w:t>pa</w:t>
      </w:r>
      <w:proofErr w:type="spellEnd"/>
      <w:r w:rsidRPr="006F57B1">
        <w:rPr>
          <w:szCs w:val="28"/>
        </w:rPr>
        <w:t xml:space="preserve"> Ver</w:t>
      </w:r>
      <w:r w:rsidR="00C94A85">
        <w:rPr>
          <w:szCs w:val="28"/>
        </w:rPr>
        <w:tab/>
      </w:r>
      <w:r w:rsidR="00C94A85">
        <w:rPr>
          <w:szCs w:val="28"/>
        </w:rPr>
        <w:tab/>
      </w:r>
      <w:r w:rsidRPr="006F57B1">
        <w:rPr>
          <w:szCs w:val="28"/>
        </w:rPr>
        <w:t>____________________</w:t>
      </w:r>
    </w:p>
    <w:p w14:paraId="4E50648D" w14:textId="1EAB2B3B" w:rsidR="00FB1EAF" w:rsidRPr="006F57B1" w:rsidRDefault="00576A05" w:rsidP="00FB1EAF">
      <w:pPr>
        <w:spacing w:after="240"/>
        <w:rPr>
          <w:szCs w:val="28"/>
        </w:rPr>
      </w:pPr>
      <w:r>
        <w:rPr>
          <w:szCs w:val="28"/>
        </w:rPr>
        <w:lastRenderedPageBreak/>
        <w:t>trug Be</w:t>
      </w:r>
      <w:r>
        <w:rPr>
          <w:szCs w:val="28"/>
        </w:rPr>
        <w:tab/>
      </w:r>
      <w:r>
        <w:rPr>
          <w:szCs w:val="28"/>
        </w:rPr>
        <w:tab/>
      </w:r>
      <w:r>
        <w:rPr>
          <w:szCs w:val="28"/>
        </w:rPr>
        <w:tab/>
      </w:r>
      <w:r w:rsidR="00FB1EAF" w:rsidRPr="00B822A8">
        <w:rPr>
          <w:b/>
          <w:bCs/>
          <w:szCs w:val="28"/>
          <w:u w:val="single"/>
        </w:rPr>
        <w:t>Betrug</w:t>
      </w:r>
      <w:r w:rsidR="00FB1EAF" w:rsidRPr="00576A05">
        <w:rPr>
          <w:szCs w:val="28"/>
          <w:u w:val="single"/>
        </w:rPr>
        <w:t xml:space="preserve"> </w:t>
      </w:r>
    </w:p>
    <w:p w14:paraId="7D2E4B29" w14:textId="2D4DEA89" w:rsidR="00FB1EAF" w:rsidRPr="006F57B1" w:rsidRDefault="00576A05" w:rsidP="00FB1EAF">
      <w:pPr>
        <w:spacing w:after="240"/>
        <w:rPr>
          <w:szCs w:val="28"/>
        </w:rPr>
      </w:pPr>
      <w:proofErr w:type="spellStart"/>
      <w:r>
        <w:rPr>
          <w:szCs w:val="28"/>
        </w:rPr>
        <w:t>trick</w:t>
      </w:r>
      <w:proofErr w:type="spellEnd"/>
      <w:r>
        <w:rPr>
          <w:szCs w:val="28"/>
        </w:rPr>
        <w:t xml:space="preserve"> </w:t>
      </w:r>
      <w:proofErr w:type="spellStart"/>
      <w:r>
        <w:rPr>
          <w:szCs w:val="28"/>
        </w:rPr>
        <w:t>kel</w:t>
      </w:r>
      <w:proofErr w:type="spellEnd"/>
      <w:r>
        <w:rPr>
          <w:szCs w:val="28"/>
        </w:rPr>
        <w:t xml:space="preserve"> En</w:t>
      </w:r>
      <w:r>
        <w:rPr>
          <w:szCs w:val="28"/>
        </w:rPr>
        <w:tab/>
      </w:r>
      <w:r>
        <w:rPr>
          <w:szCs w:val="28"/>
        </w:rPr>
        <w:tab/>
      </w:r>
      <w:r w:rsidR="00FB1EAF" w:rsidRPr="00B822A8">
        <w:rPr>
          <w:b/>
          <w:bCs/>
          <w:szCs w:val="28"/>
          <w:u w:val="single"/>
        </w:rPr>
        <w:t>Enkeltrick</w:t>
      </w:r>
      <w:r w:rsidR="00FB1EAF" w:rsidRPr="006F57B1">
        <w:rPr>
          <w:szCs w:val="28"/>
        </w:rPr>
        <w:t xml:space="preserve"> </w:t>
      </w:r>
    </w:p>
    <w:p w14:paraId="74067135" w14:textId="1642C925" w:rsidR="00FB1EAF" w:rsidRPr="006F57B1" w:rsidRDefault="00576A05" w:rsidP="00FB1EAF">
      <w:pPr>
        <w:spacing w:after="240"/>
        <w:rPr>
          <w:szCs w:val="28"/>
        </w:rPr>
      </w:pPr>
      <w:proofErr w:type="spellStart"/>
      <w:r>
        <w:rPr>
          <w:szCs w:val="28"/>
        </w:rPr>
        <w:t>tür</w:t>
      </w:r>
      <w:proofErr w:type="spellEnd"/>
      <w:r>
        <w:rPr>
          <w:szCs w:val="28"/>
        </w:rPr>
        <w:t xml:space="preserve"> Haus</w:t>
      </w:r>
      <w:r>
        <w:rPr>
          <w:szCs w:val="28"/>
        </w:rPr>
        <w:tab/>
      </w:r>
      <w:r>
        <w:rPr>
          <w:szCs w:val="28"/>
        </w:rPr>
        <w:tab/>
      </w:r>
      <w:r w:rsidR="00FB1EAF" w:rsidRPr="00B822A8">
        <w:rPr>
          <w:b/>
          <w:bCs/>
          <w:u w:val="single"/>
        </w:rPr>
        <w:t>Haustür</w:t>
      </w:r>
    </w:p>
    <w:p w14:paraId="3631EE46" w14:textId="07084755" w:rsidR="00FB1EAF" w:rsidRPr="006F57B1" w:rsidRDefault="00576A05" w:rsidP="00FB1EAF">
      <w:pPr>
        <w:spacing w:after="240"/>
        <w:rPr>
          <w:szCs w:val="28"/>
        </w:rPr>
      </w:pPr>
      <w:proofErr w:type="spellStart"/>
      <w:r>
        <w:rPr>
          <w:szCs w:val="28"/>
        </w:rPr>
        <w:t>line</w:t>
      </w:r>
      <w:proofErr w:type="spellEnd"/>
      <w:r>
        <w:rPr>
          <w:szCs w:val="28"/>
        </w:rPr>
        <w:t xml:space="preserve"> on</w:t>
      </w:r>
      <w:r>
        <w:rPr>
          <w:szCs w:val="28"/>
        </w:rPr>
        <w:tab/>
      </w:r>
      <w:r>
        <w:rPr>
          <w:szCs w:val="28"/>
        </w:rPr>
        <w:tab/>
      </w:r>
      <w:r>
        <w:rPr>
          <w:szCs w:val="28"/>
        </w:rPr>
        <w:tab/>
      </w:r>
      <w:r w:rsidR="00FB1EAF" w:rsidRPr="00B822A8">
        <w:rPr>
          <w:b/>
          <w:bCs/>
          <w:szCs w:val="28"/>
          <w:u w:val="single"/>
        </w:rPr>
        <w:t xml:space="preserve">online </w:t>
      </w:r>
    </w:p>
    <w:p w14:paraId="348EBC30" w14:textId="6542216D" w:rsidR="00FB1EAF" w:rsidRPr="006F57B1" w:rsidRDefault="00576A05" w:rsidP="00FB1EAF">
      <w:pPr>
        <w:spacing w:after="240"/>
        <w:rPr>
          <w:szCs w:val="28"/>
        </w:rPr>
      </w:pPr>
      <w:proofErr w:type="spellStart"/>
      <w:r>
        <w:rPr>
          <w:szCs w:val="28"/>
        </w:rPr>
        <w:t>fon</w:t>
      </w:r>
      <w:proofErr w:type="spellEnd"/>
      <w:r>
        <w:rPr>
          <w:szCs w:val="28"/>
        </w:rPr>
        <w:t xml:space="preserve"> le Te</w:t>
      </w:r>
      <w:r>
        <w:rPr>
          <w:szCs w:val="28"/>
        </w:rPr>
        <w:tab/>
      </w:r>
      <w:r>
        <w:rPr>
          <w:szCs w:val="28"/>
        </w:rPr>
        <w:tab/>
      </w:r>
      <w:r w:rsidR="00FB1EAF" w:rsidRPr="00B822A8">
        <w:rPr>
          <w:b/>
          <w:bCs/>
          <w:szCs w:val="28"/>
          <w:u w:val="single"/>
        </w:rPr>
        <w:t>Telefon</w:t>
      </w:r>
    </w:p>
    <w:p w14:paraId="62D63F39" w14:textId="30069D95" w:rsidR="00FB1EAF" w:rsidRPr="006F57B1" w:rsidRDefault="00576A05" w:rsidP="00FB1EAF">
      <w:pPr>
        <w:spacing w:after="240"/>
        <w:rPr>
          <w:szCs w:val="28"/>
        </w:rPr>
      </w:pPr>
      <w:r>
        <w:rPr>
          <w:szCs w:val="28"/>
        </w:rPr>
        <w:t xml:space="preserve">le </w:t>
      </w:r>
      <w:proofErr w:type="spellStart"/>
      <w:r>
        <w:rPr>
          <w:szCs w:val="28"/>
        </w:rPr>
        <w:t>Bril</w:t>
      </w:r>
      <w:proofErr w:type="spellEnd"/>
      <w:r>
        <w:rPr>
          <w:szCs w:val="28"/>
        </w:rPr>
        <w:tab/>
      </w:r>
      <w:r>
        <w:rPr>
          <w:szCs w:val="28"/>
        </w:rPr>
        <w:tab/>
      </w:r>
      <w:r>
        <w:rPr>
          <w:szCs w:val="28"/>
        </w:rPr>
        <w:tab/>
      </w:r>
      <w:r w:rsidR="00FB1EAF" w:rsidRPr="00B822A8">
        <w:rPr>
          <w:b/>
          <w:bCs/>
          <w:szCs w:val="28"/>
          <w:u w:val="single"/>
        </w:rPr>
        <w:t>Brille</w:t>
      </w:r>
    </w:p>
    <w:p w14:paraId="504459FA" w14:textId="3DF3FE5E" w:rsidR="00FB1EAF" w:rsidRPr="006F57B1" w:rsidRDefault="00576A05" w:rsidP="00FB1EAF">
      <w:pPr>
        <w:spacing w:after="240"/>
        <w:rPr>
          <w:szCs w:val="28"/>
        </w:rPr>
      </w:pPr>
      <w:proofErr w:type="spellStart"/>
      <w:r>
        <w:rPr>
          <w:szCs w:val="28"/>
        </w:rPr>
        <w:t>bung</w:t>
      </w:r>
      <w:proofErr w:type="spellEnd"/>
      <w:r>
        <w:rPr>
          <w:szCs w:val="28"/>
        </w:rPr>
        <w:t xml:space="preserve"> Wer</w:t>
      </w:r>
      <w:r>
        <w:rPr>
          <w:szCs w:val="28"/>
        </w:rPr>
        <w:tab/>
      </w:r>
      <w:r>
        <w:rPr>
          <w:szCs w:val="28"/>
        </w:rPr>
        <w:tab/>
      </w:r>
      <w:r w:rsidR="00FB1EAF" w:rsidRPr="00B822A8">
        <w:rPr>
          <w:b/>
          <w:bCs/>
          <w:szCs w:val="28"/>
          <w:u w:val="single"/>
        </w:rPr>
        <w:t>Werbung</w:t>
      </w:r>
    </w:p>
    <w:p w14:paraId="693CB7B7" w14:textId="4F1A4294" w:rsidR="00FB1EAF" w:rsidRPr="00B822A8" w:rsidRDefault="00576A05" w:rsidP="00FB1EAF">
      <w:pPr>
        <w:spacing w:after="240"/>
        <w:rPr>
          <w:b/>
          <w:bCs/>
          <w:szCs w:val="28"/>
          <w:u w:val="single"/>
        </w:rPr>
      </w:pPr>
      <w:proofErr w:type="spellStart"/>
      <w:r>
        <w:rPr>
          <w:szCs w:val="28"/>
        </w:rPr>
        <w:t>ckung</w:t>
      </w:r>
      <w:proofErr w:type="spellEnd"/>
      <w:r>
        <w:rPr>
          <w:szCs w:val="28"/>
        </w:rPr>
        <w:t xml:space="preserve"> </w:t>
      </w:r>
      <w:proofErr w:type="spellStart"/>
      <w:r>
        <w:rPr>
          <w:szCs w:val="28"/>
        </w:rPr>
        <w:t>pa</w:t>
      </w:r>
      <w:proofErr w:type="spellEnd"/>
      <w:r>
        <w:rPr>
          <w:szCs w:val="28"/>
        </w:rPr>
        <w:t xml:space="preserve"> Ver</w:t>
      </w:r>
      <w:r>
        <w:rPr>
          <w:szCs w:val="28"/>
        </w:rPr>
        <w:tab/>
      </w:r>
      <w:r>
        <w:rPr>
          <w:szCs w:val="28"/>
        </w:rPr>
        <w:tab/>
      </w:r>
      <w:r w:rsidR="00FB1EAF" w:rsidRPr="00B822A8">
        <w:rPr>
          <w:b/>
          <w:bCs/>
          <w:szCs w:val="28"/>
          <w:u w:val="single"/>
        </w:rPr>
        <w:t>Verpackung</w:t>
      </w:r>
    </w:p>
    <w:p w14:paraId="10894CAD" w14:textId="77777777" w:rsidR="00FB1EAF" w:rsidRDefault="00FB1EAF" w:rsidP="006547A9">
      <w:pPr>
        <w:rPr>
          <w:sz w:val="24"/>
          <w:szCs w:val="22"/>
        </w:rPr>
        <w:sectPr w:rsidR="00FB1EAF" w:rsidSect="00D04818">
          <w:headerReference w:type="first" r:id="rId262"/>
          <w:pgSz w:w="11900" w:h="16840"/>
          <w:pgMar w:top="2835" w:right="851" w:bottom="1134" w:left="851" w:header="709" w:footer="454" w:gutter="0"/>
          <w:cols w:space="708"/>
          <w:titlePg/>
          <w:docGrid w:linePitch="360"/>
        </w:sectPr>
      </w:pPr>
    </w:p>
    <w:p w14:paraId="4AD1EFAC" w14:textId="77777777" w:rsidR="00FF3752" w:rsidRPr="006F57B1" w:rsidRDefault="00FF3752" w:rsidP="00FF3752">
      <w:pPr>
        <w:rPr>
          <w:szCs w:val="28"/>
        </w:rPr>
      </w:pPr>
      <w:r>
        <w:rPr>
          <w:szCs w:val="28"/>
        </w:rPr>
        <w:lastRenderedPageBreak/>
        <w:t>Schreiben</w:t>
      </w:r>
      <w:r w:rsidRPr="006F57B1">
        <w:rPr>
          <w:szCs w:val="28"/>
        </w:rPr>
        <w:t xml:space="preserve"> Sie die fehlenden Anlaute!</w:t>
      </w:r>
      <w:r w:rsidRPr="00476867">
        <w:rPr>
          <w:noProof/>
          <w:szCs w:val="28"/>
        </w:rPr>
        <w:t xml:space="preserve"> </w:t>
      </w:r>
      <w:r>
        <w:rPr>
          <w:noProof/>
          <w:szCs w:val="28"/>
        </w:rPr>
        <w:drawing>
          <wp:anchor distT="0" distB="0" distL="114300" distR="114300" simplePos="0" relativeHeight="251588096" behindDoc="0" locked="0" layoutInCell="1" allowOverlap="1" wp14:anchorId="6D49FA33" wp14:editId="7C9460FA">
            <wp:simplePos x="0" y="0"/>
            <wp:positionH relativeFrom="margin">
              <wp:posOffset>-180340</wp:posOffset>
            </wp:positionH>
            <wp:positionV relativeFrom="paragraph">
              <wp:posOffset>-90170</wp:posOffset>
            </wp:positionV>
            <wp:extent cx="367200" cy="367200"/>
            <wp:effectExtent l="0" t="0" r="0" b="0"/>
            <wp:wrapNone/>
            <wp:docPr id="663" name="Grafik 663"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fik 239" descr="Bleistift"/>
                    <pic:cNvPicPr/>
                  </pic:nvPicPr>
                  <pic:blipFill>
                    <a:blip r:embed="rId63">
                      <a:extLst>
                        <a:ext uri="{96DAC541-7B7A-43D3-8B79-37D633B846F1}">
                          <asvg:svgBlip xmlns:asvg="http://schemas.microsoft.com/office/drawing/2016/SVG/main" r:embed="rId64"/>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72E47BF0" w14:textId="77777777" w:rsidR="00FF3752" w:rsidRPr="006F57B1" w:rsidRDefault="00FF3752" w:rsidP="00FF3752">
      <w:pPr>
        <w:rPr>
          <w:szCs w:val="28"/>
        </w:rPr>
      </w:pPr>
    </w:p>
    <w:p w14:paraId="427399F4" w14:textId="7635D4A6" w:rsidR="00FF3752" w:rsidRPr="006F57B1" w:rsidRDefault="00FF3752" w:rsidP="00FF3752">
      <w:pPr>
        <w:spacing w:after="240"/>
        <w:rPr>
          <w:szCs w:val="28"/>
        </w:rPr>
      </w:pPr>
      <w:r>
        <w:rPr>
          <w:szCs w:val="28"/>
        </w:rPr>
        <w:t>_</w:t>
      </w:r>
      <w:r w:rsidR="00F85271">
        <w:rPr>
          <w:szCs w:val="28"/>
        </w:rPr>
        <w:t>_</w:t>
      </w:r>
      <w:r>
        <w:rPr>
          <w:szCs w:val="28"/>
        </w:rPr>
        <w:t>_</w:t>
      </w:r>
      <w:proofErr w:type="spellStart"/>
      <w:r w:rsidRPr="006F57B1">
        <w:rPr>
          <w:szCs w:val="28"/>
        </w:rPr>
        <w:t>etrug</w:t>
      </w:r>
      <w:proofErr w:type="spellEnd"/>
      <w:r w:rsidRPr="006F57B1">
        <w:rPr>
          <w:szCs w:val="28"/>
        </w:rPr>
        <w:t xml:space="preserve"> </w:t>
      </w:r>
    </w:p>
    <w:p w14:paraId="67E5F18A" w14:textId="0A2BE39D" w:rsidR="00FF3752" w:rsidRPr="006F57B1" w:rsidRDefault="00FF3752" w:rsidP="00FF3752">
      <w:pPr>
        <w:spacing w:after="240"/>
        <w:rPr>
          <w:szCs w:val="28"/>
        </w:rPr>
      </w:pPr>
      <w:r w:rsidRPr="006F57B1">
        <w:rPr>
          <w:szCs w:val="28"/>
        </w:rPr>
        <w:t>_</w:t>
      </w:r>
      <w:r w:rsidR="00F85271">
        <w:rPr>
          <w:szCs w:val="28"/>
        </w:rPr>
        <w:t>_</w:t>
      </w:r>
      <w:r w:rsidRPr="006F57B1">
        <w:rPr>
          <w:szCs w:val="28"/>
        </w:rPr>
        <w:t>_</w:t>
      </w:r>
      <w:proofErr w:type="spellStart"/>
      <w:r w:rsidRPr="006F57B1">
        <w:rPr>
          <w:szCs w:val="28"/>
        </w:rPr>
        <w:t>nkeltrick</w:t>
      </w:r>
      <w:proofErr w:type="spellEnd"/>
      <w:r w:rsidRPr="006F57B1">
        <w:rPr>
          <w:szCs w:val="28"/>
        </w:rPr>
        <w:t xml:space="preserve"> </w:t>
      </w:r>
    </w:p>
    <w:p w14:paraId="7B703B68" w14:textId="50C7A286" w:rsidR="00FF3752" w:rsidRPr="006F57B1" w:rsidRDefault="00FF3752" w:rsidP="00FF3752">
      <w:pPr>
        <w:spacing w:after="240"/>
        <w:rPr>
          <w:szCs w:val="28"/>
        </w:rPr>
      </w:pPr>
      <w:r w:rsidRPr="006F57B1">
        <w:rPr>
          <w:szCs w:val="28"/>
        </w:rPr>
        <w:t>_</w:t>
      </w:r>
      <w:r w:rsidR="00F85271">
        <w:rPr>
          <w:szCs w:val="28"/>
        </w:rPr>
        <w:t>_</w:t>
      </w:r>
      <w:r w:rsidRPr="006F57B1">
        <w:rPr>
          <w:szCs w:val="28"/>
        </w:rPr>
        <w:t>_</w:t>
      </w:r>
      <w:proofErr w:type="spellStart"/>
      <w:r w:rsidRPr="006F57B1">
        <w:rPr>
          <w:szCs w:val="28"/>
        </w:rPr>
        <w:t>austür</w:t>
      </w:r>
      <w:proofErr w:type="spellEnd"/>
      <w:r w:rsidRPr="006F57B1">
        <w:rPr>
          <w:szCs w:val="28"/>
        </w:rPr>
        <w:t xml:space="preserve"> </w:t>
      </w:r>
    </w:p>
    <w:p w14:paraId="1BA403CA" w14:textId="15B2DA21" w:rsidR="00FF3752" w:rsidRPr="006F57B1" w:rsidRDefault="00FF3752" w:rsidP="00FF3752">
      <w:pPr>
        <w:spacing w:after="240"/>
        <w:rPr>
          <w:szCs w:val="28"/>
        </w:rPr>
      </w:pPr>
      <w:r w:rsidRPr="006F57B1">
        <w:rPr>
          <w:szCs w:val="28"/>
        </w:rPr>
        <w:t>_</w:t>
      </w:r>
      <w:r w:rsidR="00F85271">
        <w:rPr>
          <w:szCs w:val="28"/>
        </w:rPr>
        <w:t>_</w:t>
      </w:r>
      <w:r w:rsidRPr="006F57B1">
        <w:rPr>
          <w:szCs w:val="28"/>
        </w:rPr>
        <w:t>_</w:t>
      </w:r>
      <w:proofErr w:type="spellStart"/>
      <w:r w:rsidRPr="006F57B1">
        <w:rPr>
          <w:szCs w:val="28"/>
        </w:rPr>
        <w:t>nline</w:t>
      </w:r>
      <w:proofErr w:type="spellEnd"/>
      <w:r w:rsidRPr="006F57B1">
        <w:rPr>
          <w:szCs w:val="28"/>
        </w:rPr>
        <w:t xml:space="preserve"> </w:t>
      </w:r>
    </w:p>
    <w:p w14:paraId="7E320B5C" w14:textId="2A2F152D" w:rsidR="00FF3752" w:rsidRPr="006F57B1" w:rsidRDefault="00FF3752" w:rsidP="00FF3752">
      <w:pPr>
        <w:spacing w:after="240"/>
        <w:rPr>
          <w:szCs w:val="28"/>
        </w:rPr>
      </w:pPr>
      <w:r w:rsidRPr="006F57B1">
        <w:rPr>
          <w:szCs w:val="28"/>
        </w:rPr>
        <w:t>_</w:t>
      </w:r>
      <w:r w:rsidR="00F85271">
        <w:rPr>
          <w:szCs w:val="28"/>
        </w:rPr>
        <w:t>_</w:t>
      </w:r>
      <w:r w:rsidRPr="006F57B1">
        <w:rPr>
          <w:szCs w:val="28"/>
        </w:rPr>
        <w:t>_</w:t>
      </w:r>
      <w:proofErr w:type="spellStart"/>
      <w:r w:rsidRPr="006F57B1">
        <w:rPr>
          <w:szCs w:val="28"/>
        </w:rPr>
        <w:t>elefon</w:t>
      </w:r>
      <w:proofErr w:type="spellEnd"/>
    </w:p>
    <w:p w14:paraId="60EAC45A" w14:textId="6B4C31FE" w:rsidR="00FF3752" w:rsidRPr="006F57B1" w:rsidRDefault="00FF3752" w:rsidP="00FF3752">
      <w:pPr>
        <w:spacing w:after="240"/>
        <w:rPr>
          <w:szCs w:val="28"/>
        </w:rPr>
      </w:pPr>
      <w:r w:rsidRPr="006F57B1">
        <w:rPr>
          <w:szCs w:val="28"/>
        </w:rPr>
        <w:t>_</w:t>
      </w:r>
      <w:r w:rsidR="00F85271">
        <w:rPr>
          <w:szCs w:val="28"/>
        </w:rPr>
        <w:t>_</w:t>
      </w:r>
      <w:r w:rsidRPr="006F57B1">
        <w:rPr>
          <w:szCs w:val="28"/>
        </w:rPr>
        <w:t>_rille</w:t>
      </w:r>
    </w:p>
    <w:p w14:paraId="297B9B52" w14:textId="6526C486" w:rsidR="00FF3752" w:rsidRPr="006F57B1" w:rsidRDefault="00FF3752" w:rsidP="00FF3752">
      <w:pPr>
        <w:spacing w:after="240"/>
        <w:rPr>
          <w:szCs w:val="28"/>
        </w:rPr>
      </w:pPr>
      <w:r w:rsidRPr="006F57B1">
        <w:rPr>
          <w:szCs w:val="28"/>
        </w:rPr>
        <w:t>__</w:t>
      </w:r>
      <w:r w:rsidR="00F85271">
        <w:rPr>
          <w:szCs w:val="28"/>
        </w:rPr>
        <w:t>_</w:t>
      </w:r>
      <w:proofErr w:type="spellStart"/>
      <w:r w:rsidRPr="006F57B1">
        <w:rPr>
          <w:szCs w:val="28"/>
        </w:rPr>
        <w:t>erbung</w:t>
      </w:r>
      <w:proofErr w:type="spellEnd"/>
    </w:p>
    <w:p w14:paraId="06025E7A" w14:textId="5FE50894" w:rsidR="00FF3752" w:rsidRDefault="00FF3752" w:rsidP="00FF3752">
      <w:pPr>
        <w:spacing w:after="240"/>
        <w:rPr>
          <w:szCs w:val="28"/>
        </w:rPr>
      </w:pPr>
      <w:r w:rsidRPr="006F57B1">
        <w:rPr>
          <w:szCs w:val="28"/>
        </w:rPr>
        <w:t>_</w:t>
      </w:r>
      <w:r w:rsidR="00F85271">
        <w:rPr>
          <w:szCs w:val="28"/>
        </w:rPr>
        <w:t>_</w:t>
      </w:r>
      <w:r w:rsidRPr="006F57B1">
        <w:rPr>
          <w:szCs w:val="28"/>
        </w:rPr>
        <w:t>_</w:t>
      </w:r>
      <w:proofErr w:type="spellStart"/>
      <w:r w:rsidRPr="006F57B1">
        <w:rPr>
          <w:szCs w:val="28"/>
        </w:rPr>
        <w:t>erpackung</w:t>
      </w:r>
      <w:proofErr w:type="spellEnd"/>
    </w:p>
    <w:p w14:paraId="23EF1EF3" w14:textId="1A37B125" w:rsidR="00FF3752" w:rsidRDefault="00FF3752" w:rsidP="00FF3752">
      <w:pPr>
        <w:rPr>
          <w:szCs w:val="28"/>
        </w:rPr>
      </w:pPr>
    </w:p>
    <w:p w14:paraId="278325B3" w14:textId="708709AD" w:rsidR="00FF3752" w:rsidRPr="006F57B1" w:rsidRDefault="00CE481A" w:rsidP="00FF3752">
      <w:pPr>
        <w:rPr>
          <w:szCs w:val="28"/>
        </w:rPr>
      </w:pPr>
      <w:r>
        <w:rPr>
          <w:noProof/>
        </w:rPr>
        <w:drawing>
          <wp:anchor distT="0" distB="0" distL="114300" distR="114300" simplePos="0" relativeHeight="251586048" behindDoc="1" locked="0" layoutInCell="1" allowOverlap="1" wp14:anchorId="70C8025F" wp14:editId="635962EF">
            <wp:simplePos x="0" y="0"/>
            <wp:positionH relativeFrom="margin">
              <wp:align>center</wp:align>
            </wp:positionH>
            <wp:positionV relativeFrom="paragraph">
              <wp:posOffset>11001</wp:posOffset>
            </wp:positionV>
            <wp:extent cx="3738304" cy="3062962"/>
            <wp:effectExtent l="0" t="0" r="0" b="4445"/>
            <wp:wrapNone/>
            <wp:docPr id="664" name="Grafik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pic:cNvPicPr/>
                  </pic:nvPicPr>
                  <pic:blipFill>
                    <a:blip r:embed="rId263" cstate="print">
                      <a:extLst>
                        <a:ext uri="{28A0092B-C50C-407E-A947-70E740481C1C}">
                          <a14:useLocalDpi xmlns:a14="http://schemas.microsoft.com/office/drawing/2010/main" val="0"/>
                        </a:ext>
                        <a:ext uri="{96DAC541-7B7A-43D3-8B79-37D633B846F1}">
                          <asvg:svgBlip xmlns:asvg="http://schemas.microsoft.com/office/drawing/2016/SVG/main" r:embed="rId264"/>
                        </a:ext>
                      </a:extLst>
                    </a:blip>
                    <a:stretch>
                      <a:fillRect/>
                    </a:stretch>
                  </pic:blipFill>
                  <pic:spPr>
                    <a:xfrm>
                      <a:off x="0" y="0"/>
                      <a:ext cx="3738304" cy="3062962"/>
                    </a:xfrm>
                    <a:prstGeom prst="rect">
                      <a:avLst/>
                    </a:prstGeom>
                  </pic:spPr>
                </pic:pic>
              </a:graphicData>
            </a:graphic>
            <wp14:sizeRelH relativeFrom="page">
              <wp14:pctWidth>0</wp14:pctWidth>
            </wp14:sizeRelH>
            <wp14:sizeRelV relativeFrom="page">
              <wp14:pctHeight>0</wp14:pctHeight>
            </wp14:sizeRelV>
          </wp:anchor>
        </w:drawing>
      </w:r>
    </w:p>
    <w:p w14:paraId="24506771" w14:textId="77777777" w:rsidR="00FF3752" w:rsidRDefault="00FF3752" w:rsidP="006547A9">
      <w:pPr>
        <w:rPr>
          <w:sz w:val="24"/>
          <w:szCs w:val="22"/>
        </w:rPr>
        <w:sectPr w:rsidR="00FF3752" w:rsidSect="00D04818">
          <w:headerReference w:type="first" r:id="rId265"/>
          <w:pgSz w:w="11900" w:h="16840"/>
          <w:pgMar w:top="2835" w:right="851" w:bottom="1134" w:left="851" w:header="709" w:footer="454" w:gutter="0"/>
          <w:cols w:space="708"/>
          <w:titlePg/>
          <w:docGrid w:linePitch="360"/>
        </w:sectPr>
      </w:pPr>
    </w:p>
    <w:p w14:paraId="0E7B6317" w14:textId="7359E360" w:rsidR="00892269" w:rsidRPr="006F57B1" w:rsidRDefault="00DE4E3D" w:rsidP="00892269">
      <w:pPr>
        <w:spacing w:after="240"/>
        <w:rPr>
          <w:szCs w:val="28"/>
        </w:rPr>
      </w:pPr>
      <w:r>
        <w:rPr>
          <w:b/>
          <w:bCs/>
          <w:szCs w:val="28"/>
          <w:u w:val="single"/>
        </w:rPr>
        <w:lastRenderedPageBreak/>
        <w:t xml:space="preserve"> </w:t>
      </w:r>
      <w:r w:rsidR="00892269" w:rsidRPr="00476867">
        <w:rPr>
          <w:b/>
          <w:bCs/>
          <w:szCs w:val="28"/>
          <w:u w:val="single"/>
        </w:rPr>
        <w:t>B</w:t>
      </w:r>
      <w:r>
        <w:rPr>
          <w:b/>
          <w:bCs/>
          <w:szCs w:val="28"/>
          <w:u w:val="single"/>
        </w:rPr>
        <w:t xml:space="preserve"> </w:t>
      </w:r>
      <w:proofErr w:type="spellStart"/>
      <w:r w:rsidR="00892269" w:rsidRPr="006F57B1">
        <w:rPr>
          <w:szCs w:val="28"/>
        </w:rPr>
        <w:t>etrug</w:t>
      </w:r>
      <w:proofErr w:type="spellEnd"/>
      <w:r w:rsidR="00892269" w:rsidRPr="006F57B1">
        <w:rPr>
          <w:szCs w:val="28"/>
        </w:rPr>
        <w:t xml:space="preserve"> </w:t>
      </w:r>
    </w:p>
    <w:p w14:paraId="2E952586" w14:textId="636D2031" w:rsidR="00892269" w:rsidRPr="006F57B1" w:rsidRDefault="00DE4E3D" w:rsidP="00892269">
      <w:pPr>
        <w:spacing w:after="240"/>
        <w:rPr>
          <w:szCs w:val="28"/>
        </w:rPr>
      </w:pPr>
      <w:r>
        <w:rPr>
          <w:b/>
          <w:bCs/>
          <w:szCs w:val="28"/>
          <w:u w:val="single"/>
        </w:rPr>
        <w:t xml:space="preserve"> </w:t>
      </w:r>
      <w:r w:rsidR="00892269" w:rsidRPr="00476867">
        <w:rPr>
          <w:b/>
          <w:bCs/>
          <w:szCs w:val="28"/>
          <w:u w:val="single"/>
        </w:rPr>
        <w:t>E</w:t>
      </w:r>
      <w:r>
        <w:rPr>
          <w:b/>
          <w:bCs/>
          <w:szCs w:val="28"/>
          <w:u w:val="single"/>
        </w:rPr>
        <w:t xml:space="preserve"> </w:t>
      </w:r>
      <w:proofErr w:type="spellStart"/>
      <w:r w:rsidR="00892269" w:rsidRPr="006F57B1">
        <w:rPr>
          <w:szCs w:val="28"/>
        </w:rPr>
        <w:t>nkeltrick</w:t>
      </w:r>
      <w:proofErr w:type="spellEnd"/>
      <w:r w:rsidR="00892269" w:rsidRPr="006F57B1">
        <w:rPr>
          <w:szCs w:val="28"/>
        </w:rPr>
        <w:t xml:space="preserve"> </w:t>
      </w:r>
    </w:p>
    <w:p w14:paraId="2ACD5A0D" w14:textId="3B257FFD" w:rsidR="00892269" w:rsidRPr="006F57B1" w:rsidRDefault="00DE4E3D" w:rsidP="00892269">
      <w:pPr>
        <w:spacing w:after="240"/>
        <w:rPr>
          <w:szCs w:val="28"/>
        </w:rPr>
      </w:pPr>
      <w:r>
        <w:rPr>
          <w:b/>
          <w:bCs/>
          <w:szCs w:val="28"/>
          <w:u w:val="single"/>
        </w:rPr>
        <w:t xml:space="preserve"> </w:t>
      </w:r>
      <w:r w:rsidR="00892269" w:rsidRPr="00476867">
        <w:rPr>
          <w:b/>
          <w:bCs/>
          <w:szCs w:val="28"/>
          <w:u w:val="single"/>
        </w:rPr>
        <w:t>F</w:t>
      </w:r>
      <w:r>
        <w:rPr>
          <w:b/>
          <w:bCs/>
          <w:szCs w:val="28"/>
          <w:u w:val="single"/>
        </w:rPr>
        <w:t xml:space="preserve"> </w:t>
      </w:r>
      <w:proofErr w:type="spellStart"/>
      <w:r w:rsidR="00892269" w:rsidRPr="006F57B1">
        <w:rPr>
          <w:szCs w:val="28"/>
        </w:rPr>
        <w:t>rist</w:t>
      </w:r>
      <w:proofErr w:type="spellEnd"/>
    </w:p>
    <w:p w14:paraId="23046C6E" w14:textId="4B1AE8B0" w:rsidR="00892269" w:rsidRPr="006F57B1" w:rsidRDefault="00DE4E3D" w:rsidP="00892269">
      <w:pPr>
        <w:spacing w:after="240"/>
        <w:rPr>
          <w:szCs w:val="28"/>
        </w:rPr>
      </w:pPr>
      <w:r>
        <w:rPr>
          <w:b/>
          <w:bCs/>
          <w:szCs w:val="28"/>
          <w:u w:val="single"/>
        </w:rPr>
        <w:t xml:space="preserve"> </w:t>
      </w:r>
      <w:r w:rsidR="00892269" w:rsidRPr="00476867">
        <w:rPr>
          <w:b/>
          <w:bCs/>
          <w:szCs w:val="28"/>
          <w:u w:val="single"/>
        </w:rPr>
        <w:t>H</w:t>
      </w:r>
      <w:r>
        <w:rPr>
          <w:b/>
          <w:bCs/>
          <w:szCs w:val="28"/>
          <w:u w:val="single"/>
        </w:rPr>
        <w:t xml:space="preserve"> </w:t>
      </w:r>
      <w:proofErr w:type="spellStart"/>
      <w:r w:rsidR="00892269" w:rsidRPr="006F57B1">
        <w:rPr>
          <w:szCs w:val="28"/>
        </w:rPr>
        <w:t>austür</w:t>
      </w:r>
      <w:proofErr w:type="spellEnd"/>
      <w:r w:rsidR="00892269" w:rsidRPr="006F57B1">
        <w:rPr>
          <w:szCs w:val="28"/>
        </w:rPr>
        <w:t xml:space="preserve"> </w:t>
      </w:r>
    </w:p>
    <w:p w14:paraId="7BC08B47" w14:textId="5D75B4AC" w:rsidR="00892269" w:rsidRPr="006F57B1" w:rsidRDefault="00DE4E3D" w:rsidP="00892269">
      <w:pPr>
        <w:spacing w:after="240"/>
        <w:rPr>
          <w:szCs w:val="28"/>
        </w:rPr>
      </w:pPr>
      <w:r>
        <w:rPr>
          <w:b/>
          <w:bCs/>
          <w:szCs w:val="28"/>
          <w:u w:val="single"/>
        </w:rPr>
        <w:t xml:space="preserve"> </w:t>
      </w:r>
      <w:r w:rsidR="00892269" w:rsidRPr="00476867">
        <w:rPr>
          <w:b/>
          <w:bCs/>
          <w:szCs w:val="28"/>
          <w:u w:val="single"/>
        </w:rPr>
        <w:t>o</w:t>
      </w:r>
      <w:r>
        <w:rPr>
          <w:b/>
          <w:bCs/>
          <w:szCs w:val="28"/>
          <w:u w:val="single"/>
        </w:rPr>
        <w:t xml:space="preserve"> </w:t>
      </w:r>
      <w:proofErr w:type="spellStart"/>
      <w:r w:rsidR="00892269" w:rsidRPr="006F57B1">
        <w:rPr>
          <w:szCs w:val="28"/>
        </w:rPr>
        <w:t>nline</w:t>
      </w:r>
      <w:proofErr w:type="spellEnd"/>
      <w:r w:rsidR="00892269" w:rsidRPr="006F57B1">
        <w:rPr>
          <w:szCs w:val="28"/>
        </w:rPr>
        <w:t xml:space="preserve"> </w:t>
      </w:r>
    </w:p>
    <w:p w14:paraId="24AC2266" w14:textId="4E926033" w:rsidR="00892269" w:rsidRPr="006F57B1" w:rsidRDefault="00DE4E3D" w:rsidP="00892269">
      <w:pPr>
        <w:spacing w:after="240"/>
        <w:rPr>
          <w:szCs w:val="28"/>
        </w:rPr>
      </w:pPr>
      <w:r>
        <w:rPr>
          <w:b/>
          <w:bCs/>
          <w:szCs w:val="28"/>
          <w:u w:val="single"/>
        </w:rPr>
        <w:t xml:space="preserve"> </w:t>
      </w:r>
      <w:r w:rsidR="00892269" w:rsidRPr="00476867">
        <w:rPr>
          <w:b/>
          <w:bCs/>
          <w:szCs w:val="28"/>
          <w:u w:val="single"/>
        </w:rPr>
        <w:t>T</w:t>
      </w:r>
      <w:r>
        <w:rPr>
          <w:b/>
          <w:bCs/>
          <w:szCs w:val="28"/>
          <w:u w:val="single"/>
        </w:rPr>
        <w:t xml:space="preserve"> </w:t>
      </w:r>
      <w:proofErr w:type="spellStart"/>
      <w:r w:rsidR="00892269" w:rsidRPr="006F57B1">
        <w:rPr>
          <w:szCs w:val="28"/>
        </w:rPr>
        <w:t>elefon</w:t>
      </w:r>
      <w:proofErr w:type="spellEnd"/>
    </w:p>
    <w:p w14:paraId="7AB0636A" w14:textId="7D4DE178" w:rsidR="00892269" w:rsidRPr="006F57B1" w:rsidRDefault="00DE4E3D" w:rsidP="00892269">
      <w:pPr>
        <w:spacing w:after="240"/>
        <w:rPr>
          <w:szCs w:val="28"/>
        </w:rPr>
      </w:pPr>
      <w:r>
        <w:rPr>
          <w:b/>
          <w:bCs/>
          <w:szCs w:val="28"/>
          <w:u w:val="single"/>
        </w:rPr>
        <w:t xml:space="preserve"> </w:t>
      </w:r>
      <w:r w:rsidR="00892269" w:rsidRPr="00476867">
        <w:rPr>
          <w:b/>
          <w:bCs/>
          <w:szCs w:val="28"/>
          <w:u w:val="single"/>
        </w:rPr>
        <w:t>B</w:t>
      </w:r>
      <w:r>
        <w:rPr>
          <w:b/>
          <w:bCs/>
          <w:szCs w:val="28"/>
          <w:u w:val="single"/>
        </w:rPr>
        <w:t xml:space="preserve"> </w:t>
      </w:r>
      <w:r w:rsidR="00892269" w:rsidRPr="006F57B1">
        <w:rPr>
          <w:szCs w:val="28"/>
        </w:rPr>
        <w:t>rille</w:t>
      </w:r>
    </w:p>
    <w:p w14:paraId="5BE2DAD5" w14:textId="285172AA" w:rsidR="00892269" w:rsidRPr="00685734" w:rsidRDefault="00DE4E3D" w:rsidP="00892269">
      <w:pPr>
        <w:spacing w:after="240"/>
        <w:rPr>
          <w:bCs/>
          <w:szCs w:val="28"/>
        </w:rPr>
      </w:pPr>
      <w:r>
        <w:rPr>
          <w:b/>
          <w:bCs/>
          <w:szCs w:val="28"/>
          <w:u w:val="single"/>
        </w:rPr>
        <w:t xml:space="preserve"> </w:t>
      </w:r>
      <w:r w:rsidR="00892269" w:rsidRPr="00476867">
        <w:rPr>
          <w:b/>
          <w:bCs/>
          <w:szCs w:val="28"/>
          <w:u w:val="single"/>
        </w:rPr>
        <w:t>W</w:t>
      </w:r>
      <w:r>
        <w:rPr>
          <w:b/>
          <w:bCs/>
          <w:szCs w:val="28"/>
          <w:u w:val="single"/>
        </w:rPr>
        <w:t xml:space="preserve"> </w:t>
      </w:r>
      <w:proofErr w:type="spellStart"/>
      <w:r w:rsidR="00892269" w:rsidRPr="006F57B1">
        <w:rPr>
          <w:szCs w:val="28"/>
        </w:rPr>
        <w:t>erbung</w:t>
      </w:r>
      <w:proofErr w:type="spellEnd"/>
    </w:p>
    <w:p w14:paraId="04DA3176" w14:textId="77777777" w:rsidR="00892269" w:rsidRDefault="00892269" w:rsidP="006547A9">
      <w:pPr>
        <w:rPr>
          <w:sz w:val="24"/>
          <w:szCs w:val="22"/>
        </w:rPr>
        <w:sectPr w:rsidR="00892269" w:rsidSect="00D04818">
          <w:headerReference w:type="first" r:id="rId266"/>
          <w:pgSz w:w="11900" w:h="16840"/>
          <w:pgMar w:top="2835" w:right="851" w:bottom="1134" w:left="851" w:header="709" w:footer="454" w:gutter="0"/>
          <w:cols w:space="708"/>
          <w:titlePg/>
          <w:docGrid w:linePitch="360"/>
        </w:sectPr>
      </w:pPr>
    </w:p>
    <w:p w14:paraId="00C29A3A" w14:textId="3F50ABD3" w:rsidR="006D487B" w:rsidRDefault="006D487B" w:rsidP="006547A9">
      <w:pPr>
        <w:rPr>
          <w:sz w:val="24"/>
          <w:szCs w:val="22"/>
        </w:rPr>
      </w:pPr>
    </w:p>
    <w:p w14:paraId="49FCA1DE" w14:textId="783BD03E" w:rsidR="006D487B" w:rsidRDefault="006D487B" w:rsidP="006547A9">
      <w:pPr>
        <w:rPr>
          <w:sz w:val="24"/>
          <w:szCs w:val="22"/>
        </w:rPr>
      </w:pPr>
    </w:p>
    <w:p w14:paraId="0D101623" w14:textId="0F37D44F" w:rsidR="006D487B" w:rsidRDefault="006D487B" w:rsidP="006547A9">
      <w:pPr>
        <w:rPr>
          <w:sz w:val="24"/>
          <w:szCs w:val="22"/>
        </w:rPr>
      </w:pPr>
    </w:p>
    <w:p w14:paraId="26A9565F" w14:textId="14DC8B48" w:rsidR="006D487B" w:rsidRDefault="006D487B" w:rsidP="006547A9">
      <w:pPr>
        <w:rPr>
          <w:sz w:val="24"/>
          <w:szCs w:val="22"/>
        </w:rPr>
      </w:pPr>
      <w:r>
        <w:rPr>
          <w:noProof/>
        </w:rPr>
        <w:drawing>
          <wp:anchor distT="0" distB="0" distL="114300" distR="114300" simplePos="0" relativeHeight="251589120" behindDoc="0" locked="0" layoutInCell="1" allowOverlap="1" wp14:anchorId="3390B6C3" wp14:editId="77355E6F">
            <wp:simplePos x="0" y="0"/>
            <wp:positionH relativeFrom="margin">
              <wp:align>center</wp:align>
            </wp:positionH>
            <wp:positionV relativeFrom="margin">
              <wp:posOffset>1080135</wp:posOffset>
            </wp:positionV>
            <wp:extent cx="1350000" cy="1350000"/>
            <wp:effectExtent l="0" t="0" r="3175" b="3175"/>
            <wp:wrapNone/>
            <wp:docPr id="682" name="Grafik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7F43B96C" w14:textId="4AB53F53" w:rsidR="006D487B" w:rsidRDefault="006D487B" w:rsidP="006547A9">
      <w:pPr>
        <w:rPr>
          <w:sz w:val="24"/>
          <w:szCs w:val="22"/>
        </w:rPr>
      </w:pPr>
    </w:p>
    <w:p w14:paraId="1A54CCDD" w14:textId="77777777" w:rsidR="006D487B" w:rsidRDefault="006D487B" w:rsidP="006547A9">
      <w:pPr>
        <w:rPr>
          <w:sz w:val="24"/>
          <w:szCs w:val="22"/>
        </w:rPr>
      </w:pPr>
    </w:p>
    <w:p w14:paraId="427B29B8" w14:textId="77777777" w:rsidR="006D487B" w:rsidRDefault="006D487B" w:rsidP="006547A9">
      <w:pPr>
        <w:rPr>
          <w:sz w:val="24"/>
          <w:szCs w:val="22"/>
        </w:rPr>
      </w:pPr>
    </w:p>
    <w:p w14:paraId="30AB2EAD" w14:textId="77777777" w:rsidR="006D487B" w:rsidRDefault="006D487B" w:rsidP="006547A9">
      <w:pPr>
        <w:rPr>
          <w:sz w:val="24"/>
          <w:szCs w:val="22"/>
        </w:rPr>
      </w:pPr>
    </w:p>
    <w:p w14:paraId="2337BB06" w14:textId="013238B1" w:rsidR="006D487B" w:rsidRDefault="006D487B" w:rsidP="006547A9">
      <w:pPr>
        <w:rPr>
          <w:sz w:val="24"/>
          <w:szCs w:val="22"/>
        </w:rPr>
      </w:pPr>
    </w:p>
    <w:p w14:paraId="49716F18" w14:textId="3C5A1CCA" w:rsidR="006D487B" w:rsidRDefault="006D487B" w:rsidP="006547A9">
      <w:pPr>
        <w:rPr>
          <w:sz w:val="24"/>
          <w:szCs w:val="22"/>
        </w:rPr>
      </w:pPr>
    </w:p>
    <w:p w14:paraId="19DFDE13" w14:textId="7EB58C14" w:rsidR="006D487B" w:rsidRDefault="00E9005E" w:rsidP="006547A9">
      <w:pPr>
        <w:rPr>
          <w:sz w:val="24"/>
          <w:szCs w:val="22"/>
        </w:rPr>
      </w:pPr>
      <w:r w:rsidRPr="0010746B">
        <w:rPr>
          <w:noProof/>
          <w:color w:val="0D0D0D" w:themeColor="text1" w:themeTint="F2"/>
        </w:rPr>
        <mc:AlternateContent>
          <mc:Choice Requires="wps">
            <w:drawing>
              <wp:anchor distT="45720" distB="45720" distL="114300" distR="114300" simplePos="0" relativeHeight="251590144" behindDoc="0" locked="0" layoutInCell="1" allowOverlap="1" wp14:anchorId="579B1771" wp14:editId="5574D2F1">
                <wp:simplePos x="0" y="0"/>
                <wp:positionH relativeFrom="margin">
                  <wp:align>center</wp:align>
                </wp:positionH>
                <wp:positionV relativeFrom="margin">
                  <wp:posOffset>2880360</wp:posOffset>
                </wp:positionV>
                <wp:extent cx="4647600" cy="1404620"/>
                <wp:effectExtent l="0" t="0" r="0" b="0"/>
                <wp:wrapSquare wrapText="bothSides"/>
                <wp:docPr id="69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76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13EDFE9" w14:textId="00308B0E" w:rsidR="00D04818" w:rsidRPr="00E9005E" w:rsidRDefault="00D04818" w:rsidP="00127550">
                            <w:pPr>
                              <w:pStyle w:val="Kapitel"/>
                            </w:pPr>
                            <w:bookmarkStart w:id="79" w:name="Betrugsmaschen_Internet"/>
                            <w:bookmarkStart w:id="80" w:name="_Toc76394832"/>
                            <w:r w:rsidRPr="00E9005E">
                              <w:t>Betrugsmaschen im Internet</w:t>
                            </w:r>
                            <w:bookmarkEnd w:id="79"/>
                            <w:bookmarkEnd w:id="80"/>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9B1771" id="_x0000_s1157" type="#_x0000_t202" style="position:absolute;left:0;text-align:left;margin-left:0;margin-top:226.8pt;width:365.95pt;height:110.6pt;z-index:251590144;visibility:visible;mso-wrap-style:square;mso-width-percent:0;mso-height-percent:200;mso-wrap-distance-left:9pt;mso-wrap-distance-top:3.6pt;mso-wrap-distance-right:9pt;mso-wrap-distance-bottom:3.6pt;mso-position-horizontal:center;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" filled="f" stroked="f">
                <v:textbox style="mso-fit-shape-to-text:t">
                  <w:txbxContent>
                    <w:p w14:paraId="013EDFE9" w14:textId="00308B0E" w:rsidR="00D04818" w:rsidRPr="00E9005E" w:rsidRDefault="00D04818" w:rsidP="00127550">
                      <w:pPr>
                        <w:pStyle w:val="Kapitel"/>
                      </w:pPr>
                      <w:bookmarkStart w:id="81" w:name="Betrugsmaschen_Internet"/>
                      <w:bookmarkStart w:id="82" w:name="_Toc76394832"/>
                      <w:r w:rsidRPr="00E9005E">
                        <w:t>Betrugsmaschen im Internet</w:t>
                      </w:r>
                      <w:bookmarkEnd w:id="81"/>
                      <w:bookmarkEnd w:id="82"/>
                    </w:p>
                  </w:txbxContent>
                </v:textbox>
                <w10:wrap type="square" anchorx="margin" anchory="margin"/>
              </v:shape>
            </w:pict>
          </mc:Fallback>
        </mc:AlternateContent>
      </w:r>
    </w:p>
    <w:p w14:paraId="79203A4D" w14:textId="5F940DFC" w:rsidR="006D487B" w:rsidRDefault="006D487B" w:rsidP="006547A9">
      <w:pPr>
        <w:rPr>
          <w:sz w:val="24"/>
          <w:szCs w:val="22"/>
        </w:rPr>
      </w:pPr>
    </w:p>
    <w:p w14:paraId="66AF8AD6" w14:textId="77777777" w:rsidR="006D487B" w:rsidRDefault="006D487B" w:rsidP="006547A9">
      <w:pPr>
        <w:rPr>
          <w:sz w:val="24"/>
          <w:szCs w:val="22"/>
        </w:rPr>
        <w:sectPr w:rsidR="006D487B" w:rsidSect="00D04818">
          <w:headerReference w:type="first" r:id="rId267"/>
          <w:pgSz w:w="11900" w:h="16840"/>
          <w:pgMar w:top="2835" w:right="851" w:bottom="1134" w:left="851" w:header="709" w:footer="454" w:gutter="0"/>
          <w:cols w:space="708"/>
          <w:titlePg/>
          <w:docGrid w:linePitch="360"/>
        </w:sectPr>
      </w:pPr>
    </w:p>
    <w:p w14:paraId="737C4528" w14:textId="77777777" w:rsidR="00A032F1" w:rsidRPr="00A032F1" w:rsidRDefault="00A032F1" w:rsidP="00A032F1">
      <w:pPr>
        <w:jc w:val="both"/>
        <w:rPr>
          <w:sz w:val="24"/>
          <w:szCs w:val="22"/>
        </w:rPr>
      </w:pPr>
      <w:r w:rsidRPr="00A032F1">
        <w:rPr>
          <w:sz w:val="24"/>
          <w:szCs w:val="22"/>
        </w:rPr>
        <w:lastRenderedPageBreak/>
        <w:t>Lernziel: Die Lernenden beurteilen einen Onlineshop ihrer Wahl anhand festgelegter Kriterien.</w:t>
      </w:r>
    </w:p>
    <w:p w14:paraId="01760519" w14:textId="541DDFD9" w:rsidR="00A032F1" w:rsidRPr="00A032F1" w:rsidRDefault="00025249" w:rsidP="00A032F1">
      <w:pPr>
        <w:jc w:val="both"/>
        <w:rPr>
          <w:sz w:val="24"/>
          <w:szCs w:val="22"/>
        </w:rPr>
      </w:pPr>
      <w:r>
        <w:rPr>
          <w:sz w:val="24"/>
          <w:szCs w:val="22"/>
        </w:rPr>
        <w:t xml:space="preserve">Die Lernenden lernen folgende </w:t>
      </w:r>
      <w:r w:rsidR="00A032F1" w:rsidRPr="00A032F1">
        <w:rPr>
          <w:sz w:val="24"/>
          <w:szCs w:val="22"/>
        </w:rPr>
        <w:t>Kernbotschaft: Seriöse Onlineshops sind anhand verschiedener Merkmale erkennbar. Das können Gütesiegel, eine sichere Verschlüsselung oder die bekannte Identität des Anbieters sein.</w:t>
      </w:r>
    </w:p>
    <w:p w14:paraId="635CD6E1" w14:textId="77777777" w:rsidR="00A032F1" w:rsidRPr="00A032F1" w:rsidRDefault="00A032F1" w:rsidP="00A032F1">
      <w:pPr>
        <w:jc w:val="both"/>
        <w:rPr>
          <w:bCs/>
          <w:sz w:val="24"/>
          <w:szCs w:val="22"/>
        </w:rPr>
      </w:pPr>
    </w:p>
    <w:p w14:paraId="67344E90" w14:textId="57661127" w:rsidR="00576A05" w:rsidRDefault="00A032F1" w:rsidP="003243A0">
      <w:pPr>
        <w:jc w:val="both"/>
        <w:rPr>
          <w:bCs/>
          <w:sz w:val="24"/>
          <w:szCs w:val="22"/>
        </w:rPr>
      </w:pPr>
      <w:r w:rsidRPr="00A032F1">
        <w:rPr>
          <w:bCs/>
          <w:sz w:val="24"/>
          <w:szCs w:val="22"/>
        </w:rPr>
        <w:t>Vorgeschlagener Ablauf:</w:t>
      </w:r>
    </w:p>
    <w:p w14:paraId="0218DAB8" w14:textId="06C82149" w:rsidR="005B6ED5" w:rsidRDefault="003243A0" w:rsidP="00A032F1">
      <w:pPr>
        <w:jc w:val="both"/>
        <w:rPr>
          <w:sz w:val="24"/>
          <w:szCs w:val="22"/>
        </w:rPr>
      </w:pPr>
      <w:r>
        <w:rPr>
          <w:bCs/>
          <w:sz w:val="24"/>
          <w:szCs w:val="22"/>
        </w:rPr>
        <w:t>Alle Lernenden s</w:t>
      </w:r>
      <w:r w:rsidR="007F4086">
        <w:rPr>
          <w:bCs/>
          <w:sz w:val="24"/>
          <w:szCs w:val="22"/>
        </w:rPr>
        <w:t>uchen</w:t>
      </w:r>
      <w:r>
        <w:rPr>
          <w:bCs/>
          <w:sz w:val="24"/>
          <w:szCs w:val="22"/>
        </w:rPr>
        <w:t xml:space="preserve"> sich einen Onlineshop aus, den sie auf seine </w:t>
      </w:r>
      <w:r w:rsidR="005B6ED5">
        <w:rPr>
          <w:bCs/>
          <w:sz w:val="24"/>
          <w:szCs w:val="22"/>
        </w:rPr>
        <w:t>Seriosität</w:t>
      </w:r>
      <w:r>
        <w:rPr>
          <w:bCs/>
          <w:sz w:val="24"/>
          <w:szCs w:val="22"/>
        </w:rPr>
        <w:t xml:space="preserve"> hin überprüfen möchten.</w:t>
      </w:r>
      <w:r w:rsidR="005B6ED5">
        <w:rPr>
          <w:bCs/>
          <w:sz w:val="24"/>
          <w:szCs w:val="22"/>
        </w:rPr>
        <w:t xml:space="preserve"> </w:t>
      </w:r>
      <w:r w:rsidR="00A032F1" w:rsidRPr="00A032F1">
        <w:rPr>
          <w:bCs/>
          <w:sz w:val="24"/>
          <w:szCs w:val="22"/>
        </w:rPr>
        <w:t xml:space="preserve">Verteilen Sie </w:t>
      </w:r>
      <w:r w:rsidR="00BA64AC">
        <w:rPr>
          <w:bCs/>
          <w:sz w:val="24"/>
          <w:szCs w:val="22"/>
        </w:rPr>
        <w:t xml:space="preserve">den </w:t>
      </w:r>
      <w:r w:rsidR="00BA64AC">
        <w:rPr>
          <w:rFonts w:eastAsia="Times New Roman"/>
          <w:bCs/>
          <w:sz w:val="24"/>
        </w:rPr>
        <w:t>Arbeitsbogen</w:t>
      </w:r>
      <w:r w:rsidR="00A032F1" w:rsidRPr="00A032F1">
        <w:rPr>
          <w:bCs/>
          <w:sz w:val="24"/>
          <w:szCs w:val="22"/>
        </w:rPr>
        <w:t xml:space="preserve"> „Bewertung eines Onlineshops“. </w:t>
      </w:r>
      <w:r w:rsidR="00A032F1" w:rsidRPr="00A032F1">
        <w:rPr>
          <w:sz w:val="24"/>
          <w:szCs w:val="22"/>
        </w:rPr>
        <w:t>Lassen Sie die Lernenden an PCs oder ihren Smartphones einen Onlineshop ihrer Wahl auf die genannten Kriterien hin überprüfen.</w:t>
      </w:r>
    </w:p>
    <w:p w14:paraId="1F59E12D" w14:textId="76017B49" w:rsidR="00A032F1" w:rsidRPr="00A032F1" w:rsidRDefault="00A032F1" w:rsidP="00A032F1">
      <w:pPr>
        <w:jc w:val="both"/>
        <w:rPr>
          <w:sz w:val="24"/>
          <w:szCs w:val="22"/>
        </w:rPr>
      </w:pPr>
      <w:r w:rsidRPr="00A032F1">
        <w:rPr>
          <w:sz w:val="24"/>
          <w:szCs w:val="22"/>
        </w:rPr>
        <w:t>Sie können alternativ auch alle denselben Shop auswählen und diesen gemeinsam überprüfen.</w:t>
      </w:r>
      <w:r w:rsidR="005E7CEE">
        <w:rPr>
          <w:sz w:val="24"/>
          <w:szCs w:val="22"/>
        </w:rPr>
        <w:t xml:space="preserve"> Bei der Erörterung der Ergebnisse im Plenum können Sie die Checkliste zu</w:t>
      </w:r>
      <w:r w:rsidR="002C1808">
        <w:rPr>
          <w:sz w:val="24"/>
          <w:szCs w:val="22"/>
        </w:rPr>
        <w:t>r</w:t>
      </w:r>
      <w:r w:rsidR="005E7CEE">
        <w:rPr>
          <w:sz w:val="24"/>
          <w:szCs w:val="22"/>
        </w:rPr>
        <w:t>ate ziehen, die Sie bei den Hintergrundinformationen für Lehrende finden</w:t>
      </w:r>
      <w:r w:rsidR="00D30BBC">
        <w:rPr>
          <w:sz w:val="24"/>
          <w:szCs w:val="22"/>
        </w:rPr>
        <w:t>.</w:t>
      </w:r>
    </w:p>
    <w:p w14:paraId="6F29BFE9" w14:textId="77777777" w:rsidR="00FD47B9" w:rsidRDefault="00FD47B9" w:rsidP="006547A9">
      <w:pPr>
        <w:rPr>
          <w:sz w:val="24"/>
          <w:szCs w:val="22"/>
        </w:rPr>
        <w:sectPr w:rsidR="00FD47B9" w:rsidSect="00D04818">
          <w:headerReference w:type="first" r:id="rId268"/>
          <w:pgSz w:w="11900" w:h="16840"/>
          <w:pgMar w:top="2835" w:right="851" w:bottom="1134" w:left="851" w:header="709" w:footer="454" w:gutter="0"/>
          <w:cols w:space="708"/>
          <w:titlePg/>
          <w:docGrid w:linePitch="360"/>
        </w:sectPr>
      </w:pPr>
    </w:p>
    <w:p w14:paraId="21481FBF" w14:textId="466482FF" w:rsidR="00834C27" w:rsidRDefault="00834C27" w:rsidP="000F0AC8">
      <w:pPr>
        <w:rPr>
          <w:bCs/>
          <w:szCs w:val="32"/>
        </w:rPr>
      </w:pPr>
      <w:r>
        <w:rPr>
          <w:bCs/>
          <w:szCs w:val="32"/>
        </w:rPr>
        <w:lastRenderedPageBreak/>
        <w:t xml:space="preserve">Ist der Onlineshop </w:t>
      </w:r>
      <w:r w:rsidR="00BA64AC">
        <w:rPr>
          <w:bCs/>
          <w:szCs w:val="32"/>
        </w:rPr>
        <w:t>vertrauenswürdig</w:t>
      </w:r>
      <w:r>
        <w:rPr>
          <w:bCs/>
          <w:szCs w:val="32"/>
        </w:rPr>
        <w:t>?</w:t>
      </w:r>
    </w:p>
    <w:p w14:paraId="5BC44219" w14:textId="2BEE8853" w:rsidR="000F0AC8" w:rsidRPr="000F0AC8" w:rsidRDefault="00834C27" w:rsidP="000F0AC8">
      <w:pPr>
        <w:rPr>
          <w:bCs/>
          <w:szCs w:val="32"/>
        </w:rPr>
      </w:pPr>
      <w:r>
        <w:rPr>
          <w:bCs/>
          <w:noProof/>
          <w:szCs w:val="32"/>
        </w:rPr>
        <w:drawing>
          <wp:anchor distT="0" distB="0" distL="114300" distR="114300" simplePos="0" relativeHeight="251814400" behindDoc="0" locked="0" layoutInCell="1" allowOverlap="1" wp14:anchorId="0C01A3AB" wp14:editId="7DCD42E3">
            <wp:simplePos x="0" y="0"/>
            <wp:positionH relativeFrom="margin">
              <wp:posOffset>-180340</wp:posOffset>
            </wp:positionH>
            <wp:positionV relativeFrom="paragraph">
              <wp:posOffset>-90170</wp:posOffset>
            </wp:positionV>
            <wp:extent cx="367200" cy="367200"/>
            <wp:effectExtent l="0" t="0" r="0" b="0"/>
            <wp:wrapNone/>
            <wp:docPr id="1151" name="Grafik 1151" descr="Schließ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 name="Grafik 1151" descr="Schließen"/>
                    <pic:cNvPicPr/>
                  </pic:nvPicPr>
                  <pic:blipFill>
                    <a:blip r:embed="rId127">
                      <a:extLst>
                        <a:ext uri="{96DAC541-7B7A-43D3-8B79-37D633B846F1}">
                          <asvg:svgBlip xmlns:asvg="http://schemas.microsoft.com/office/drawing/2016/SVG/main" r:embed="rId128"/>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Pr>
          <w:bCs/>
          <w:szCs w:val="32"/>
        </w:rPr>
        <w:t>Kreuzen Sie an!</w:t>
      </w:r>
    </w:p>
    <w:tbl>
      <w:tblPr>
        <w:tblStyle w:val="Tabellenraster4"/>
        <w:tblW w:w="4544" w:type="pct"/>
        <w:jc w:val="center"/>
        <w:tblLook w:val="04A0" w:firstRow="1" w:lastRow="0" w:firstColumn="1" w:lastColumn="0" w:noHBand="0" w:noVBand="1"/>
      </w:tblPr>
      <w:tblGrid>
        <w:gridCol w:w="7331"/>
        <w:gridCol w:w="965"/>
        <w:gridCol w:w="963"/>
      </w:tblGrid>
      <w:tr w:rsidR="000F0AC8" w:rsidRPr="000F0AC8" w14:paraId="4A8BF949" w14:textId="77777777" w:rsidTr="00785FEE">
        <w:trPr>
          <w:trHeight w:val="403"/>
          <w:jc w:val="center"/>
        </w:trPr>
        <w:tc>
          <w:tcPr>
            <w:tcW w:w="3959" w:type="pct"/>
            <w:vAlign w:val="center"/>
          </w:tcPr>
          <w:p w14:paraId="19175CB3" w14:textId="4B944F1C" w:rsidR="000F0AC8" w:rsidRPr="000F0AC8" w:rsidRDefault="000F0AC8" w:rsidP="00783ED1">
            <w:pPr>
              <w:spacing w:line="240" w:lineRule="auto"/>
              <w:ind w:left="0" w:right="0"/>
              <w:rPr>
                <w:b/>
                <w:szCs w:val="28"/>
              </w:rPr>
            </w:pPr>
            <w:r w:rsidRPr="000F0AC8">
              <w:rPr>
                <w:b/>
                <w:szCs w:val="28"/>
              </w:rPr>
              <w:t>Merkmal</w:t>
            </w:r>
          </w:p>
        </w:tc>
        <w:tc>
          <w:tcPr>
            <w:tcW w:w="521" w:type="pct"/>
            <w:vAlign w:val="center"/>
          </w:tcPr>
          <w:p w14:paraId="304BF7E6" w14:textId="77777777" w:rsidR="000F0AC8" w:rsidRPr="000F0AC8" w:rsidRDefault="000F0AC8" w:rsidP="00783ED1">
            <w:pPr>
              <w:spacing w:line="240" w:lineRule="auto"/>
              <w:ind w:left="0" w:right="0"/>
              <w:rPr>
                <w:b/>
                <w:szCs w:val="28"/>
              </w:rPr>
            </w:pPr>
            <w:r w:rsidRPr="000F0AC8">
              <w:rPr>
                <w:b/>
                <w:szCs w:val="28"/>
              </w:rPr>
              <w:t>Ja</w:t>
            </w:r>
          </w:p>
        </w:tc>
        <w:tc>
          <w:tcPr>
            <w:tcW w:w="520" w:type="pct"/>
            <w:vAlign w:val="center"/>
          </w:tcPr>
          <w:p w14:paraId="6D720739" w14:textId="77777777" w:rsidR="000F0AC8" w:rsidRPr="000F0AC8" w:rsidRDefault="000F0AC8" w:rsidP="00783ED1">
            <w:pPr>
              <w:spacing w:line="240" w:lineRule="auto"/>
              <w:ind w:left="0" w:right="0"/>
              <w:rPr>
                <w:b/>
                <w:szCs w:val="28"/>
              </w:rPr>
            </w:pPr>
            <w:r w:rsidRPr="000F0AC8">
              <w:rPr>
                <w:b/>
                <w:szCs w:val="28"/>
              </w:rPr>
              <w:t>Nein</w:t>
            </w:r>
          </w:p>
        </w:tc>
      </w:tr>
      <w:tr w:rsidR="000F0AC8" w:rsidRPr="000F0AC8" w14:paraId="4C8A5AD2" w14:textId="77777777" w:rsidTr="00785FEE">
        <w:trPr>
          <w:trHeight w:val="1401"/>
          <w:jc w:val="center"/>
        </w:trPr>
        <w:tc>
          <w:tcPr>
            <w:tcW w:w="3959" w:type="pct"/>
          </w:tcPr>
          <w:p w14:paraId="76E74ECA" w14:textId="77777777" w:rsidR="000F0AC8" w:rsidRPr="000F0AC8" w:rsidRDefault="000F0AC8" w:rsidP="000F0AC8">
            <w:pPr>
              <w:ind w:left="0" w:right="0"/>
              <w:rPr>
                <w:szCs w:val="28"/>
              </w:rPr>
            </w:pPr>
            <w:r w:rsidRPr="000F0AC8">
              <w:rPr>
                <w:bCs/>
                <w:noProof/>
                <w:szCs w:val="32"/>
              </w:rPr>
              <w:drawing>
                <wp:anchor distT="0" distB="0" distL="114300" distR="114300" simplePos="0" relativeHeight="251591168" behindDoc="0" locked="0" layoutInCell="1" allowOverlap="1" wp14:anchorId="3A9C66E2" wp14:editId="468BE86A">
                  <wp:simplePos x="0" y="0"/>
                  <wp:positionH relativeFrom="column">
                    <wp:posOffset>3646170</wp:posOffset>
                  </wp:positionH>
                  <wp:positionV relativeFrom="paragraph">
                    <wp:posOffset>99695</wp:posOffset>
                  </wp:positionV>
                  <wp:extent cx="847725" cy="847725"/>
                  <wp:effectExtent l="0" t="0" r="0" b="0"/>
                  <wp:wrapNone/>
                  <wp:docPr id="800" name="Grafik 800" descr="Schl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fik 58" descr="Schloss"/>
                          <pic:cNvPicPr/>
                        </pic:nvPicPr>
                        <pic:blipFill>
                          <a:blip r:embed="rId269">
                            <a:extLst>
                              <a:ext uri="{96DAC541-7B7A-43D3-8B79-37D633B846F1}">
                                <asvg:svgBlip xmlns:asvg="http://schemas.microsoft.com/office/drawing/2016/SVG/main" r:embed="rId270"/>
                              </a:ext>
                            </a:extLst>
                          </a:blip>
                          <a:stretch>
                            <a:fillRect/>
                          </a:stretch>
                        </pic:blipFill>
                        <pic:spPr>
                          <a:xfrm>
                            <a:off x="0" y="0"/>
                            <a:ext cx="847725" cy="847725"/>
                          </a:xfrm>
                          <a:prstGeom prst="rect">
                            <a:avLst/>
                          </a:prstGeom>
                        </pic:spPr>
                      </pic:pic>
                    </a:graphicData>
                  </a:graphic>
                  <wp14:sizeRelH relativeFrom="margin">
                    <wp14:pctWidth>0</wp14:pctWidth>
                  </wp14:sizeRelH>
                  <wp14:sizeRelV relativeFrom="margin">
                    <wp14:pctHeight>0</wp14:pctHeight>
                  </wp14:sizeRelV>
                </wp:anchor>
              </w:drawing>
            </w:r>
            <w:r w:rsidRPr="000F0AC8">
              <w:rPr>
                <w:szCs w:val="28"/>
              </w:rPr>
              <w:t>Die Webseite ist verschlüsselt (Vorhängeschloss in Adressleiste).</w:t>
            </w:r>
          </w:p>
          <w:p w14:paraId="22C6A374" w14:textId="77777777" w:rsidR="000F0AC8" w:rsidRPr="000F0AC8" w:rsidRDefault="000F0AC8" w:rsidP="000F0AC8">
            <w:pPr>
              <w:spacing w:line="240" w:lineRule="auto"/>
              <w:ind w:left="0" w:right="0"/>
              <w:rPr>
                <w:szCs w:val="28"/>
              </w:rPr>
            </w:pPr>
          </w:p>
        </w:tc>
        <w:tc>
          <w:tcPr>
            <w:tcW w:w="521" w:type="pct"/>
          </w:tcPr>
          <w:p w14:paraId="39796D96" w14:textId="77777777" w:rsidR="000F0AC8" w:rsidRPr="000F0AC8" w:rsidRDefault="000F0AC8" w:rsidP="000F0AC8">
            <w:pPr>
              <w:spacing w:line="240" w:lineRule="auto"/>
              <w:ind w:left="0" w:right="0"/>
              <w:rPr>
                <w:szCs w:val="28"/>
              </w:rPr>
            </w:pPr>
          </w:p>
        </w:tc>
        <w:tc>
          <w:tcPr>
            <w:tcW w:w="520" w:type="pct"/>
          </w:tcPr>
          <w:p w14:paraId="026DE22C" w14:textId="77777777" w:rsidR="000F0AC8" w:rsidRPr="000F0AC8" w:rsidRDefault="000F0AC8" w:rsidP="000F0AC8">
            <w:pPr>
              <w:spacing w:line="240" w:lineRule="auto"/>
              <w:ind w:left="0" w:right="0"/>
              <w:rPr>
                <w:szCs w:val="28"/>
              </w:rPr>
            </w:pPr>
          </w:p>
        </w:tc>
      </w:tr>
      <w:tr w:rsidR="000F0AC8" w:rsidRPr="000F0AC8" w14:paraId="5722E3E3" w14:textId="77777777" w:rsidTr="00785FEE">
        <w:trPr>
          <w:trHeight w:val="794"/>
          <w:jc w:val="center"/>
        </w:trPr>
        <w:tc>
          <w:tcPr>
            <w:tcW w:w="3959" w:type="pct"/>
          </w:tcPr>
          <w:p w14:paraId="72CB03E7" w14:textId="0065A6C4" w:rsidR="000F0AC8" w:rsidRPr="000F0AC8" w:rsidRDefault="000F0AC8" w:rsidP="000F0AC8">
            <w:pPr>
              <w:ind w:left="0" w:right="0"/>
              <w:rPr>
                <w:szCs w:val="28"/>
              </w:rPr>
            </w:pPr>
            <w:r w:rsidRPr="000F0AC8">
              <w:rPr>
                <w:szCs w:val="28"/>
              </w:rPr>
              <w:t xml:space="preserve">Die Internetadresse sieht </w:t>
            </w:r>
            <w:r w:rsidR="00BA64AC">
              <w:rPr>
                <w:szCs w:val="28"/>
              </w:rPr>
              <w:t>seriös</w:t>
            </w:r>
            <w:r w:rsidRPr="000F0AC8">
              <w:rPr>
                <w:szCs w:val="28"/>
              </w:rPr>
              <w:t xml:space="preserve"> aus und hat keine ungewöhnlichen Zeichen (zum Beispiel viele Zahlen).</w:t>
            </w:r>
          </w:p>
        </w:tc>
        <w:tc>
          <w:tcPr>
            <w:tcW w:w="521" w:type="pct"/>
          </w:tcPr>
          <w:p w14:paraId="7161AF0C" w14:textId="77777777" w:rsidR="000F0AC8" w:rsidRPr="000F0AC8" w:rsidRDefault="000F0AC8" w:rsidP="000F0AC8">
            <w:pPr>
              <w:spacing w:line="240" w:lineRule="auto"/>
              <w:ind w:left="0" w:right="0"/>
              <w:rPr>
                <w:szCs w:val="28"/>
              </w:rPr>
            </w:pPr>
          </w:p>
        </w:tc>
        <w:tc>
          <w:tcPr>
            <w:tcW w:w="520" w:type="pct"/>
          </w:tcPr>
          <w:p w14:paraId="4B85628F" w14:textId="77777777" w:rsidR="000F0AC8" w:rsidRPr="000F0AC8" w:rsidRDefault="000F0AC8" w:rsidP="000F0AC8">
            <w:pPr>
              <w:spacing w:line="240" w:lineRule="auto"/>
              <w:ind w:left="0" w:right="0"/>
              <w:rPr>
                <w:szCs w:val="28"/>
              </w:rPr>
            </w:pPr>
          </w:p>
        </w:tc>
      </w:tr>
      <w:tr w:rsidR="000F0AC8" w:rsidRPr="000F0AC8" w14:paraId="413BF028" w14:textId="77777777" w:rsidTr="00785FEE">
        <w:trPr>
          <w:trHeight w:val="1424"/>
          <w:jc w:val="center"/>
        </w:trPr>
        <w:tc>
          <w:tcPr>
            <w:tcW w:w="3959" w:type="pct"/>
          </w:tcPr>
          <w:p w14:paraId="708D506E" w14:textId="77777777" w:rsidR="000F0AC8" w:rsidRPr="000F0AC8" w:rsidRDefault="000F0AC8" w:rsidP="000F0AC8">
            <w:pPr>
              <w:ind w:left="0" w:right="0"/>
              <w:rPr>
                <w:szCs w:val="28"/>
              </w:rPr>
            </w:pPr>
            <w:r w:rsidRPr="000F0AC8">
              <w:rPr>
                <w:bCs/>
                <w:noProof/>
                <w:szCs w:val="28"/>
              </w:rPr>
              <w:drawing>
                <wp:anchor distT="0" distB="0" distL="114300" distR="114300" simplePos="0" relativeHeight="251592192" behindDoc="0" locked="0" layoutInCell="1" allowOverlap="1" wp14:anchorId="00004524" wp14:editId="005FFE5B">
                  <wp:simplePos x="0" y="0"/>
                  <wp:positionH relativeFrom="column">
                    <wp:posOffset>638175</wp:posOffset>
                  </wp:positionH>
                  <wp:positionV relativeFrom="paragraph">
                    <wp:posOffset>224155</wp:posOffset>
                  </wp:positionV>
                  <wp:extent cx="647700" cy="647700"/>
                  <wp:effectExtent l="0" t="0" r="0" b="0"/>
                  <wp:wrapNone/>
                  <wp:docPr id="801" name="Grafik 801" descr="Fingerabdru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fik 59" descr="Fingerabdruck"/>
                          <pic:cNvPicPr/>
                        </pic:nvPicPr>
                        <pic:blipFill>
                          <a:blip r:embed="rId271">
                            <a:extLst>
                              <a:ext uri="{96DAC541-7B7A-43D3-8B79-37D633B846F1}">
                                <asvg:svgBlip xmlns:asvg="http://schemas.microsoft.com/office/drawing/2016/SVG/main" r:embed="rId272"/>
                              </a:ext>
                            </a:extLst>
                          </a:blip>
                          <a:stretch>
                            <a:fillRect/>
                          </a:stretch>
                        </pic:blipFill>
                        <pic:spPr>
                          <a:xfrm>
                            <a:off x="0" y="0"/>
                            <a:ext cx="647700" cy="647700"/>
                          </a:xfrm>
                          <a:prstGeom prst="rect">
                            <a:avLst/>
                          </a:prstGeom>
                        </pic:spPr>
                      </pic:pic>
                    </a:graphicData>
                  </a:graphic>
                  <wp14:sizeRelH relativeFrom="margin">
                    <wp14:pctWidth>0</wp14:pctWidth>
                  </wp14:sizeRelH>
                  <wp14:sizeRelV relativeFrom="margin">
                    <wp14:pctHeight>0</wp14:pctHeight>
                  </wp14:sizeRelV>
                </wp:anchor>
              </w:drawing>
            </w:r>
            <w:r w:rsidRPr="000F0AC8">
              <w:rPr>
                <w:szCs w:val="28"/>
              </w:rPr>
              <w:t>Ich kann die Identität und das Impressum des Händlers sehen.</w:t>
            </w:r>
          </w:p>
          <w:p w14:paraId="78538B69" w14:textId="77777777" w:rsidR="000F0AC8" w:rsidRPr="000F0AC8" w:rsidRDefault="000F0AC8" w:rsidP="000F0AC8">
            <w:pPr>
              <w:spacing w:line="240" w:lineRule="auto"/>
              <w:ind w:left="0" w:right="0"/>
              <w:rPr>
                <w:bCs/>
                <w:szCs w:val="28"/>
              </w:rPr>
            </w:pPr>
          </w:p>
        </w:tc>
        <w:tc>
          <w:tcPr>
            <w:tcW w:w="521" w:type="pct"/>
          </w:tcPr>
          <w:p w14:paraId="38183A4C" w14:textId="77777777" w:rsidR="000F0AC8" w:rsidRPr="000F0AC8" w:rsidRDefault="000F0AC8" w:rsidP="000F0AC8">
            <w:pPr>
              <w:spacing w:line="240" w:lineRule="auto"/>
              <w:ind w:left="0" w:right="0"/>
              <w:rPr>
                <w:rFonts w:asciiTheme="majorHAnsi" w:hAnsiTheme="majorHAnsi"/>
                <w:szCs w:val="28"/>
              </w:rPr>
            </w:pPr>
          </w:p>
        </w:tc>
        <w:tc>
          <w:tcPr>
            <w:tcW w:w="520" w:type="pct"/>
          </w:tcPr>
          <w:p w14:paraId="148158E4" w14:textId="77777777" w:rsidR="000F0AC8" w:rsidRPr="000F0AC8" w:rsidRDefault="000F0AC8" w:rsidP="000F0AC8">
            <w:pPr>
              <w:spacing w:line="240" w:lineRule="auto"/>
              <w:ind w:left="0" w:right="0"/>
              <w:rPr>
                <w:rFonts w:asciiTheme="majorHAnsi" w:hAnsiTheme="majorHAnsi"/>
                <w:szCs w:val="28"/>
              </w:rPr>
            </w:pPr>
          </w:p>
        </w:tc>
      </w:tr>
      <w:tr w:rsidR="000F0AC8" w:rsidRPr="000F0AC8" w14:paraId="3BF6CDF0" w14:textId="77777777" w:rsidTr="00785FEE">
        <w:trPr>
          <w:trHeight w:val="1668"/>
          <w:jc w:val="center"/>
        </w:trPr>
        <w:tc>
          <w:tcPr>
            <w:tcW w:w="3959" w:type="pct"/>
          </w:tcPr>
          <w:p w14:paraId="3378F364" w14:textId="77777777" w:rsidR="000F0AC8" w:rsidRPr="000F0AC8" w:rsidRDefault="000F0AC8" w:rsidP="000F0AC8">
            <w:pPr>
              <w:ind w:left="0" w:right="0"/>
              <w:rPr>
                <w:szCs w:val="28"/>
              </w:rPr>
            </w:pPr>
            <w:r w:rsidRPr="000F0AC8">
              <w:rPr>
                <w:bCs/>
                <w:noProof/>
                <w:szCs w:val="32"/>
              </w:rPr>
              <w:drawing>
                <wp:anchor distT="0" distB="0" distL="114300" distR="114300" simplePos="0" relativeHeight="251596288" behindDoc="0" locked="0" layoutInCell="1" allowOverlap="1" wp14:anchorId="4ED3799A" wp14:editId="7DADA659">
                  <wp:simplePos x="0" y="0"/>
                  <wp:positionH relativeFrom="column">
                    <wp:posOffset>13970</wp:posOffset>
                  </wp:positionH>
                  <wp:positionV relativeFrom="paragraph">
                    <wp:posOffset>461010</wp:posOffset>
                  </wp:positionV>
                  <wp:extent cx="581025" cy="581025"/>
                  <wp:effectExtent l="0" t="0" r="0" b="0"/>
                  <wp:wrapNone/>
                  <wp:docPr id="804" name="Grafik 804" descr="Schließ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Schließen"/>
                          <pic:cNvPicPr/>
                        </pic:nvPicPr>
                        <pic:blipFill>
                          <a:blip r:embed="rId127">
                            <a:extLst>
                              <a:ext uri="{96DAC541-7B7A-43D3-8B79-37D633B846F1}">
                                <asvg:svgBlip xmlns:asvg="http://schemas.microsoft.com/office/drawing/2016/SVG/main" r:embed="rId128"/>
                              </a:ext>
                            </a:extLst>
                          </a:blip>
                          <a:stretch>
                            <a:fillRect/>
                          </a:stretch>
                        </pic:blipFill>
                        <pic:spPr>
                          <a:xfrm>
                            <a:off x="0" y="0"/>
                            <a:ext cx="581025" cy="581025"/>
                          </a:xfrm>
                          <a:prstGeom prst="rect">
                            <a:avLst/>
                          </a:prstGeom>
                        </pic:spPr>
                      </pic:pic>
                    </a:graphicData>
                  </a:graphic>
                  <wp14:sizeRelH relativeFrom="margin">
                    <wp14:pctWidth>0</wp14:pctWidth>
                  </wp14:sizeRelH>
                  <wp14:sizeRelV relativeFrom="margin">
                    <wp14:pctHeight>0</wp14:pctHeight>
                  </wp14:sizeRelV>
                </wp:anchor>
              </w:drawing>
            </w:r>
            <w:r w:rsidRPr="000F0AC8">
              <w:rPr>
                <w:bCs/>
                <w:noProof/>
                <w:szCs w:val="32"/>
              </w:rPr>
              <w:drawing>
                <wp:anchor distT="0" distB="0" distL="114300" distR="114300" simplePos="0" relativeHeight="251595264" behindDoc="1" locked="0" layoutInCell="1" allowOverlap="1" wp14:anchorId="1A882AE1" wp14:editId="09D39481">
                  <wp:simplePos x="0" y="0"/>
                  <wp:positionH relativeFrom="column">
                    <wp:posOffset>617220</wp:posOffset>
                  </wp:positionH>
                  <wp:positionV relativeFrom="paragraph">
                    <wp:posOffset>402590</wp:posOffset>
                  </wp:positionV>
                  <wp:extent cx="647700" cy="647700"/>
                  <wp:effectExtent l="0" t="0" r="0" b="0"/>
                  <wp:wrapNone/>
                  <wp:docPr id="805" name="Grafik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pic:cNvPicPr/>
                        </pic:nvPicPr>
                        <pic:blipFill>
                          <a:blip r:embed="rId273"/>
                          <a:stretch>
                            <a:fillRect/>
                          </a:stretch>
                        </pic:blipFill>
                        <pic:spPr>
                          <a:xfrm>
                            <a:off x="0" y="0"/>
                            <a:ext cx="647700" cy="647700"/>
                          </a:xfrm>
                          <a:prstGeom prst="rect">
                            <a:avLst/>
                          </a:prstGeom>
                        </pic:spPr>
                      </pic:pic>
                    </a:graphicData>
                  </a:graphic>
                  <wp14:sizeRelH relativeFrom="margin">
                    <wp14:pctWidth>0</wp14:pctWidth>
                  </wp14:sizeRelH>
                  <wp14:sizeRelV relativeFrom="margin">
                    <wp14:pctHeight>0</wp14:pctHeight>
                  </wp14:sizeRelV>
                </wp:anchor>
              </w:drawing>
            </w:r>
            <w:r w:rsidRPr="000F0AC8">
              <w:rPr>
                <w:bCs/>
                <w:noProof/>
                <w:szCs w:val="32"/>
              </w:rPr>
              <w:drawing>
                <wp:anchor distT="0" distB="0" distL="114300" distR="114300" simplePos="0" relativeHeight="251594240" behindDoc="1" locked="0" layoutInCell="1" allowOverlap="1" wp14:anchorId="13FAC369" wp14:editId="14F4D795">
                  <wp:simplePos x="0" y="0"/>
                  <wp:positionH relativeFrom="column">
                    <wp:posOffset>858520</wp:posOffset>
                  </wp:positionH>
                  <wp:positionV relativeFrom="paragraph">
                    <wp:posOffset>5962015</wp:posOffset>
                  </wp:positionV>
                  <wp:extent cx="752475" cy="752475"/>
                  <wp:effectExtent l="0" t="0" r="9525" b="9525"/>
                  <wp:wrapNone/>
                  <wp:docPr id="810" name="Grafik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273"/>
                          <a:stretch>
                            <a:fillRect/>
                          </a:stretch>
                        </pic:blipFill>
                        <pic:spPr>
                          <a:xfrm>
                            <a:off x="0" y="0"/>
                            <a:ext cx="752475" cy="752475"/>
                          </a:xfrm>
                          <a:prstGeom prst="rect">
                            <a:avLst/>
                          </a:prstGeom>
                        </pic:spPr>
                      </pic:pic>
                    </a:graphicData>
                  </a:graphic>
                  <wp14:sizeRelH relativeFrom="margin">
                    <wp14:pctWidth>0</wp14:pctWidth>
                  </wp14:sizeRelH>
                  <wp14:sizeRelV relativeFrom="margin">
                    <wp14:pctHeight>0</wp14:pctHeight>
                  </wp14:sizeRelV>
                </wp:anchor>
              </w:drawing>
            </w:r>
            <w:r w:rsidRPr="000F0AC8">
              <w:rPr>
                <w:szCs w:val="28"/>
              </w:rPr>
              <w:t>Es gibt eine Datenschutzerklärung/Allgemeine Geschäftsbedingungen und eine Widerrufsbelehrung.</w:t>
            </w:r>
          </w:p>
          <w:p w14:paraId="421E1A65" w14:textId="77777777" w:rsidR="000F0AC8" w:rsidRPr="000F0AC8" w:rsidRDefault="000F0AC8" w:rsidP="000F0AC8">
            <w:pPr>
              <w:spacing w:line="240" w:lineRule="auto"/>
              <w:ind w:left="0" w:right="0"/>
              <w:rPr>
                <w:bCs/>
                <w:szCs w:val="28"/>
              </w:rPr>
            </w:pPr>
            <w:r w:rsidRPr="000F0AC8">
              <w:rPr>
                <w:bCs/>
                <w:noProof/>
                <w:szCs w:val="28"/>
              </w:rPr>
              <w:drawing>
                <wp:anchor distT="0" distB="0" distL="114300" distR="114300" simplePos="0" relativeHeight="251593216" behindDoc="0" locked="0" layoutInCell="1" allowOverlap="1" wp14:anchorId="7C1D8FCF" wp14:editId="0FFF23E2">
                  <wp:simplePos x="0" y="0"/>
                  <wp:positionH relativeFrom="column">
                    <wp:posOffset>1344295</wp:posOffset>
                  </wp:positionH>
                  <wp:positionV relativeFrom="paragraph">
                    <wp:posOffset>5629910</wp:posOffset>
                  </wp:positionV>
                  <wp:extent cx="1981200" cy="1981200"/>
                  <wp:effectExtent l="0" t="0" r="0" b="0"/>
                  <wp:wrapNone/>
                  <wp:docPr id="811" name="Grafik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273"/>
                          <a:stretch>
                            <a:fillRect/>
                          </a:stretch>
                        </pic:blipFill>
                        <pic:spPr>
                          <a:xfrm>
                            <a:off x="0" y="0"/>
                            <a:ext cx="1981200" cy="1981200"/>
                          </a:xfrm>
                          <a:prstGeom prst="rect">
                            <a:avLst/>
                          </a:prstGeom>
                        </pic:spPr>
                      </pic:pic>
                    </a:graphicData>
                  </a:graphic>
                </wp:anchor>
              </w:drawing>
            </w:r>
          </w:p>
        </w:tc>
        <w:tc>
          <w:tcPr>
            <w:tcW w:w="521" w:type="pct"/>
          </w:tcPr>
          <w:p w14:paraId="17E77115" w14:textId="77777777" w:rsidR="000F0AC8" w:rsidRPr="000F0AC8" w:rsidRDefault="000F0AC8" w:rsidP="000F0AC8">
            <w:pPr>
              <w:spacing w:line="240" w:lineRule="auto"/>
              <w:ind w:left="0" w:right="0"/>
              <w:rPr>
                <w:rFonts w:asciiTheme="majorHAnsi" w:hAnsiTheme="majorHAnsi"/>
                <w:szCs w:val="28"/>
              </w:rPr>
            </w:pPr>
          </w:p>
        </w:tc>
        <w:tc>
          <w:tcPr>
            <w:tcW w:w="520" w:type="pct"/>
          </w:tcPr>
          <w:p w14:paraId="24E9E4AF" w14:textId="77777777" w:rsidR="000F0AC8" w:rsidRPr="000F0AC8" w:rsidRDefault="000F0AC8" w:rsidP="000F0AC8">
            <w:pPr>
              <w:spacing w:line="240" w:lineRule="auto"/>
              <w:ind w:left="0" w:right="0"/>
              <w:rPr>
                <w:rFonts w:asciiTheme="majorHAnsi" w:hAnsiTheme="majorHAnsi"/>
                <w:szCs w:val="28"/>
              </w:rPr>
            </w:pPr>
          </w:p>
        </w:tc>
      </w:tr>
      <w:tr w:rsidR="000F0AC8" w:rsidRPr="000F0AC8" w14:paraId="30A4D8C8" w14:textId="77777777" w:rsidTr="00785FEE">
        <w:trPr>
          <w:trHeight w:val="624"/>
          <w:jc w:val="center"/>
        </w:trPr>
        <w:tc>
          <w:tcPr>
            <w:tcW w:w="3959" w:type="pct"/>
          </w:tcPr>
          <w:p w14:paraId="06474B27" w14:textId="77777777" w:rsidR="000F0AC8" w:rsidRPr="000F0AC8" w:rsidRDefault="000F0AC8" w:rsidP="000F0AC8">
            <w:pPr>
              <w:ind w:left="0" w:right="0"/>
              <w:rPr>
                <w:szCs w:val="28"/>
              </w:rPr>
            </w:pPr>
            <w:r w:rsidRPr="000F0AC8">
              <w:rPr>
                <w:szCs w:val="28"/>
              </w:rPr>
              <w:t>Es gibt Gütesiegel. Sie sind seriös.</w:t>
            </w:r>
          </w:p>
        </w:tc>
        <w:tc>
          <w:tcPr>
            <w:tcW w:w="521" w:type="pct"/>
          </w:tcPr>
          <w:p w14:paraId="781ADE46" w14:textId="77777777" w:rsidR="000F0AC8" w:rsidRPr="000F0AC8" w:rsidRDefault="000F0AC8" w:rsidP="000F0AC8">
            <w:pPr>
              <w:spacing w:line="240" w:lineRule="auto"/>
              <w:ind w:left="0" w:right="0"/>
              <w:rPr>
                <w:rFonts w:asciiTheme="majorHAnsi" w:hAnsiTheme="majorHAnsi"/>
                <w:szCs w:val="28"/>
              </w:rPr>
            </w:pPr>
          </w:p>
        </w:tc>
        <w:tc>
          <w:tcPr>
            <w:tcW w:w="520" w:type="pct"/>
          </w:tcPr>
          <w:p w14:paraId="39CE0BBB" w14:textId="77777777" w:rsidR="000F0AC8" w:rsidRPr="000F0AC8" w:rsidRDefault="000F0AC8" w:rsidP="000F0AC8">
            <w:pPr>
              <w:spacing w:line="240" w:lineRule="auto"/>
              <w:ind w:left="0" w:right="0"/>
              <w:rPr>
                <w:rFonts w:asciiTheme="majorHAnsi" w:hAnsiTheme="majorHAnsi"/>
                <w:szCs w:val="28"/>
              </w:rPr>
            </w:pPr>
          </w:p>
        </w:tc>
      </w:tr>
      <w:tr w:rsidR="000F0AC8" w:rsidRPr="000F0AC8" w14:paraId="660C8AD3" w14:textId="77777777" w:rsidTr="00785FEE">
        <w:trPr>
          <w:trHeight w:val="1134"/>
          <w:jc w:val="center"/>
        </w:trPr>
        <w:tc>
          <w:tcPr>
            <w:tcW w:w="3959" w:type="pct"/>
          </w:tcPr>
          <w:p w14:paraId="3F1D2DF3" w14:textId="5DAF455F" w:rsidR="000F0AC8" w:rsidRPr="000F0AC8" w:rsidRDefault="003738D5" w:rsidP="000F0AC8">
            <w:pPr>
              <w:ind w:left="0" w:right="0"/>
              <w:rPr>
                <w:szCs w:val="28"/>
              </w:rPr>
            </w:pPr>
            <w:r w:rsidRPr="00DD0169">
              <w:rPr>
                <w:b/>
                <w:noProof/>
              </w:rPr>
              <w:drawing>
                <wp:anchor distT="0" distB="0" distL="114300" distR="114300" simplePos="0" relativeHeight="251757056" behindDoc="1" locked="0" layoutInCell="1" allowOverlap="1" wp14:anchorId="67E83460" wp14:editId="4A1043C8">
                  <wp:simplePos x="0" y="0"/>
                  <wp:positionH relativeFrom="column">
                    <wp:posOffset>2967437</wp:posOffset>
                  </wp:positionH>
                  <wp:positionV relativeFrom="paragraph">
                    <wp:posOffset>611615</wp:posOffset>
                  </wp:positionV>
                  <wp:extent cx="753633" cy="752475"/>
                  <wp:effectExtent l="0" t="0" r="8890" b="0"/>
                  <wp:wrapNone/>
                  <wp:docPr id="487" name="Grafik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pic:cNvPicPr/>
                        </pic:nvPicPr>
                        <pic:blipFill>
                          <a:blip r:embed="rId274"/>
                          <a:stretch>
                            <a:fillRect/>
                          </a:stretch>
                        </pic:blipFill>
                        <pic:spPr>
                          <a:xfrm>
                            <a:off x="0" y="0"/>
                            <a:ext cx="753633" cy="752475"/>
                          </a:xfrm>
                          <a:prstGeom prst="rect">
                            <a:avLst/>
                          </a:prstGeom>
                        </pic:spPr>
                      </pic:pic>
                    </a:graphicData>
                  </a:graphic>
                  <wp14:sizeRelH relativeFrom="margin">
                    <wp14:pctWidth>0</wp14:pctWidth>
                  </wp14:sizeRelH>
                  <wp14:sizeRelV relativeFrom="margin">
                    <wp14:pctHeight>0</wp14:pctHeight>
                  </wp14:sizeRelV>
                </wp:anchor>
              </w:drawing>
            </w:r>
            <w:r w:rsidR="000F0AC8" w:rsidRPr="000F0AC8">
              <w:rPr>
                <w:bCs/>
                <w:noProof/>
                <w:szCs w:val="28"/>
              </w:rPr>
              <w:drawing>
                <wp:anchor distT="0" distB="0" distL="114300" distR="114300" simplePos="0" relativeHeight="251602432" behindDoc="1" locked="0" layoutInCell="1" allowOverlap="1" wp14:anchorId="79839A74" wp14:editId="6D052FB6">
                  <wp:simplePos x="0" y="0"/>
                  <wp:positionH relativeFrom="column">
                    <wp:posOffset>3917177</wp:posOffset>
                  </wp:positionH>
                  <wp:positionV relativeFrom="paragraph">
                    <wp:posOffset>7178979</wp:posOffset>
                  </wp:positionV>
                  <wp:extent cx="753633" cy="752475"/>
                  <wp:effectExtent l="0" t="0" r="8890" b="0"/>
                  <wp:wrapNone/>
                  <wp:docPr id="814" name="Grafik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pic:cNvPicPr/>
                        </pic:nvPicPr>
                        <pic:blipFill>
                          <a:blip r:embed="rId274"/>
                          <a:stretch>
                            <a:fillRect/>
                          </a:stretch>
                        </pic:blipFill>
                        <pic:spPr>
                          <a:xfrm>
                            <a:off x="0" y="0"/>
                            <a:ext cx="753633" cy="752475"/>
                          </a:xfrm>
                          <a:prstGeom prst="rect">
                            <a:avLst/>
                          </a:prstGeom>
                        </pic:spPr>
                      </pic:pic>
                    </a:graphicData>
                  </a:graphic>
                  <wp14:sizeRelH relativeFrom="margin">
                    <wp14:pctWidth>0</wp14:pctWidth>
                  </wp14:sizeRelH>
                  <wp14:sizeRelV relativeFrom="margin">
                    <wp14:pctHeight>0</wp14:pctHeight>
                  </wp14:sizeRelV>
                </wp:anchor>
              </w:drawing>
            </w:r>
            <w:r w:rsidR="000F0AC8" w:rsidRPr="000F0AC8">
              <w:rPr>
                <w:noProof/>
                <w:szCs w:val="28"/>
              </w:rPr>
              <w:drawing>
                <wp:anchor distT="0" distB="0" distL="114300" distR="114300" simplePos="0" relativeHeight="251601408" behindDoc="0" locked="0" layoutInCell="1" allowOverlap="1" wp14:anchorId="701CD579" wp14:editId="7B045412">
                  <wp:simplePos x="0" y="0"/>
                  <wp:positionH relativeFrom="column">
                    <wp:posOffset>2232025</wp:posOffset>
                  </wp:positionH>
                  <wp:positionV relativeFrom="paragraph">
                    <wp:posOffset>215900</wp:posOffset>
                  </wp:positionV>
                  <wp:extent cx="486000" cy="486000"/>
                  <wp:effectExtent l="0" t="0" r="9525" b="9525"/>
                  <wp:wrapNone/>
                  <wp:docPr id="815" name="Grafik 815" descr="S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Stern"/>
                          <pic:cNvPicPr/>
                        </pic:nvPicPr>
                        <pic:blipFill>
                          <a:blip r:embed="rId275">
                            <a:extLst>
                              <a:ext uri="{96DAC541-7B7A-43D3-8B79-37D633B846F1}">
                                <asvg:svgBlip xmlns:asvg="http://schemas.microsoft.com/office/drawing/2016/SVG/main" r:embed="rId276"/>
                              </a:ext>
                            </a:extLst>
                          </a:blip>
                          <a:stretch>
                            <a:fillRect/>
                          </a:stretch>
                        </pic:blipFill>
                        <pic:spPr>
                          <a:xfrm>
                            <a:off x="0" y="0"/>
                            <a:ext cx="486000" cy="486000"/>
                          </a:xfrm>
                          <a:prstGeom prst="rect">
                            <a:avLst/>
                          </a:prstGeom>
                        </pic:spPr>
                      </pic:pic>
                    </a:graphicData>
                  </a:graphic>
                  <wp14:sizeRelH relativeFrom="margin">
                    <wp14:pctWidth>0</wp14:pctWidth>
                  </wp14:sizeRelH>
                  <wp14:sizeRelV relativeFrom="margin">
                    <wp14:pctHeight>0</wp14:pctHeight>
                  </wp14:sizeRelV>
                </wp:anchor>
              </w:drawing>
            </w:r>
            <w:r w:rsidR="000F0AC8" w:rsidRPr="000F0AC8">
              <w:rPr>
                <w:noProof/>
                <w:szCs w:val="28"/>
              </w:rPr>
              <w:drawing>
                <wp:anchor distT="0" distB="0" distL="114300" distR="114300" simplePos="0" relativeHeight="251600384" behindDoc="0" locked="0" layoutInCell="1" allowOverlap="1" wp14:anchorId="4CCBCAD0" wp14:editId="701A3996">
                  <wp:simplePos x="0" y="0"/>
                  <wp:positionH relativeFrom="column">
                    <wp:posOffset>1692275</wp:posOffset>
                  </wp:positionH>
                  <wp:positionV relativeFrom="paragraph">
                    <wp:posOffset>215900</wp:posOffset>
                  </wp:positionV>
                  <wp:extent cx="486000" cy="486000"/>
                  <wp:effectExtent l="0" t="0" r="9525" b="9525"/>
                  <wp:wrapNone/>
                  <wp:docPr id="816" name="Grafik 816" descr="S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Stern"/>
                          <pic:cNvPicPr/>
                        </pic:nvPicPr>
                        <pic:blipFill>
                          <a:blip r:embed="rId275">
                            <a:extLst>
                              <a:ext uri="{96DAC541-7B7A-43D3-8B79-37D633B846F1}">
                                <asvg:svgBlip xmlns:asvg="http://schemas.microsoft.com/office/drawing/2016/SVG/main" r:embed="rId276"/>
                              </a:ext>
                            </a:extLst>
                          </a:blip>
                          <a:stretch>
                            <a:fillRect/>
                          </a:stretch>
                        </pic:blipFill>
                        <pic:spPr>
                          <a:xfrm>
                            <a:off x="0" y="0"/>
                            <a:ext cx="486000" cy="486000"/>
                          </a:xfrm>
                          <a:prstGeom prst="rect">
                            <a:avLst/>
                          </a:prstGeom>
                        </pic:spPr>
                      </pic:pic>
                    </a:graphicData>
                  </a:graphic>
                  <wp14:sizeRelH relativeFrom="margin">
                    <wp14:pctWidth>0</wp14:pctWidth>
                  </wp14:sizeRelH>
                  <wp14:sizeRelV relativeFrom="margin">
                    <wp14:pctHeight>0</wp14:pctHeight>
                  </wp14:sizeRelV>
                </wp:anchor>
              </w:drawing>
            </w:r>
            <w:r w:rsidR="000F0AC8" w:rsidRPr="000F0AC8">
              <w:rPr>
                <w:noProof/>
                <w:szCs w:val="28"/>
              </w:rPr>
              <w:drawing>
                <wp:anchor distT="0" distB="0" distL="114300" distR="114300" simplePos="0" relativeHeight="251599360" behindDoc="0" locked="0" layoutInCell="1" allowOverlap="1" wp14:anchorId="7BFB298E" wp14:editId="392023DB">
                  <wp:simplePos x="0" y="0"/>
                  <wp:positionH relativeFrom="column">
                    <wp:posOffset>1151890</wp:posOffset>
                  </wp:positionH>
                  <wp:positionV relativeFrom="paragraph">
                    <wp:posOffset>215900</wp:posOffset>
                  </wp:positionV>
                  <wp:extent cx="486000" cy="486000"/>
                  <wp:effectExtent l="0" t="0" r="9525" b="9525"/>
                  <wp:wrapNone/>
                  <wp:docPr id="817" name="Grafik 817" descr="S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Stern"/>
                          <pic:cNvPicPr/>
                        </pic:nvPicPr>
                        <pic:blipFill>
                          <a:blip r:embed="rId277">
                            <a:extLst>
                              <a:ext uri="{96DAC541-7B7A-43D3-8B79-37D633B846F1}">
                                <asvg:svgBlip xmlns:asvg="http://schemas.microsoft.com/office/drawing/2016/SVG/main" r:embed="rId278"/>
                              </a:ext>
                            </a:extLst>
                          </a:blip>
                          <a:stretch>
                            <a:fillRect/>
                          </a:stretch>
                        </pic:blipFill>
                        <pic:spPr>
                          <a:xfrm>
                            <a:off x="0" y="0"/>
                            <a:ext cx="486000" cy="486000"/>
                          </a:xfrm>
                          <a:prstGeom prst="rect">
                            <a:avLst/>
                          </a:prstGeom>
                        </pic:spPr>
                      </pic:pic>
                    </a:graphicData>
                  </a:graphic>
                  <wp14:sizeRelH relativeFrom="margin">
                    <wp14:pctWidth>0</wp14:pctWidth>
                  </wp14:sizeRelH>
                  <wp14:sizeRelV relativeFrom="margin">
                    <wp14:pctHeight>0</wp14:pctHeight>
                  </wp14:sizeRelV>
                </wp:anchor>
              </w:drawing>
            </w:r>
            <w:r w:rsidR="000F0AC8" w:rsidRPr="000F0AC8">
              <w:rPr>
                <w:noProof/>
                <w:szCs w:val="28"/>
              </w:rPr>
              <w:drawing>
                <wp:anchor distT="0" distB="0" distL="114300" distR="114300" simplePos="0" relativeHeight="251598336" behindDoc="0" locked="0" layoutInCell="1" allowOverlap="1" wp14:anchorId="6B645EC0" wp14:editId="210C65D9">
                  <wp:simplePos x="0" y="0"/>
                  <wp:positionH relativeFrom="column">
                    <wp:posOffset>611505</wp:posOffset>
                  </wp:positionH>
                  <wp:positionV relativeFrom="paragraph">
                    <wp:posOffset>215900</wp:posOffset>
                  </wp:positionV>
                  <wp:extent cx="486000" cy="486000"/>
                  <wp:effectExtent l="0" t="0" r="9525" b="9525"/>
                  <wp:wrapNone/>
                  <wp:docPr id="818" name="Grafik 818" descr="S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Stern"/>
                          <pic:cNvPicPr/>
                        </pic:nvPicPr>
                        <pic:blipFill>
                          <a:blip r:embed="rId277">
                            <a:extLst>
                              <a:ext uri="{96DAC541-7B7A-43D3-8B79-37D633B846F1}">
                                <asvg:svgBlip xmlns:asvg="http://schemas.microsoft.com/office/drawing/2016/SVG/main" r:embed="rId278"/>
                              </a:ext>
                            </a:extLst>
                          </a:blip>
                          <a:stretch>
                            <a:fillRect/>
                          </a:stretch>
                        </pic:blipFill>
                        <pic:spPr>
                          <a:xfrm>
                            <a:off x="0" y="0"/>
                            <a:ext cx="486000" cy="486000"/>
                          </a:xfrm>
                          <a:prstGeom prst="rect">
                            <a:avLst/>
                          </a:prstGeom>
                        </pic:spPr>
                      </pic:pic>
                    </a:graphicData>
                  </a:graphic>
                  <wp14:sizeRelH relativeFrom="margin">
                    <wp14:pctWidth>0</wp14:pctWidth>
                  </wp14:sizeRelH>
                  <wp14:sizeRelV relativeFrom="margin">
                    <wp14:pctHeight>0</wp14:pctHeight>
                  </wp14:sizeRelV>
                </wp:anchor>
              </w:drawing>
            </w:r>
            <w:r w:rsidR="000F0AC8" w:rsidRPr="000F0AC8">
              <w:rPr>
                <w:noProof/>
                <w:szCs w:val="28"/>
              </w:rPr>
              <w:drawing>
                <wp:anchor distT="0" distB="0" distL="114300" distR="114300" simplePos="0" relativeHeight="251597312" behindDoc="0" locked="0" layoutInCell="1" allowOverlap="1" wp14:anchorId="34C7FB54" wp14:editId="73ABEEC6">
                  <wp:simplePos x="0" y="0"/>
                  <wp:positionH relativeFrom="column">
                    <wp:posOffset>70485</wp:posOffset>
                  </wp:positionH>
                  <wp:positionV relativeFrom="paragraph">
                    <wp:posOffset>215900</wp:posOffset>
                  </wp:positionV>
                  <wp:extent cx="486000" cy="486000"/>
                  <wp:effectExtent l="0" t="0" r="9525" b="9525"/>
                  <wp:wrapNone/>
                  <wp:docPr id="819" name="Grafik 819" descr="S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Stern"/>
                          <pic:cNvPicPr/>
                        </pic:nvPicPr>
                        <pic:blipFill>
                          <a:blip r:embed="rId277">
                            <a:extLst>
                              <a:ext uri="{96DAC541-7B7A-43D3-8B79-37D633B846F1}">
                                <asvg:svgBlip xmlns:asvg="http://schemas.microsoft.com/office/drawing/2016/SVG/main" r:embed="rId278"/>
                              </a:ext>
                            </a:extLst>
                          </a:blip>
                          <a:stretch>
                            <a:fillRect/>
                          </a:stretch>
                        </pic:blipFill>
                        <pic:spPr>
                          <a:xfrm>
                            <a:off x="0" y="0"/>
                            <a:ext cx="486000" cy="486000"/>
                          </a:xfrm>
                          <a:prstGeom prst="rect">
                            <a:avLst/>
                          </a:prstGeom>
                        </pic:spPr>
                      </pic:pic>
                    </a:graphicData>
                  </a:graphic>
                  <wp14:sizeRelH relativeFrom="margin">
                    <wp14:pctWidth>0</wp14:pctWidth>
                  </wp14:sizeRelH>
                  <wp14:sizeRelV relativeFrom="margin">
                    <wp14:pctHeight>0</wp14:pctHeight>
                  </wp14:sizeRelV>
                </wp:anchor>
              </w:drawing>
            </w:r>
            <w:r w:rsidR="000F0AC8" w:rsidRPr="000F0AC8">
              <w:rPr>
                <w:szCs w:val="28"/>
              </w:rPr>
              <w:t>Es gibt Nutzerbewertungen.</w:t>
            </w:r>
          </w:p>
        </w:tc>
        <w:tc>
          <w:tcPr>
            <w:tcW w:w="521" w:type="pct"/>
          </w:tcPr>
          <w:p w14:paraId="5D788D15" w14:textId="77777777" w:rsidR="000F0AC8" w:rsidRPr="000F0AC8" w:rsidRDefault="000F0AC8" w:rsidP="000F0AC8">
            <w:pPr>
              <w:spacing w:line="240" w:lineRule="auto"/>
              <w:ind w:left="0" w:right="0"/>
              <w:rPr>
                <w:rFonts w:asciiTheme="majorHAnsi" w:hAnsiTheme="majorHAnsi"/>
                <w:szCs w:val="28"/>
              </w:rPr>
            </w:pPr>
          </w:p>
        </w:tc>
        <w:tc>
          <w:tcPr>
            <w:tcW w:w="520" w:type="pct"/>
          </w:tcPr>
          <w:p w14:paraId="74C9353E" w14:textId="77777777" w:rsidR="000F0AC8" w:rsidRPr="000F0AC8" w:rsidRDefault="000F0AC8" w:rsidP="000F0AC8">
            <w:pPr>
              <w:spacing w:line="240" w:lineRule="auto"/>
              <w:ind w:left="0" w:right="0"/>
              <w:rPr>
                <w:rFonts w:asciiTheme="majorHAnsi" w:hAnsiTheme="majorHAnsi"/>
                <w:szCs w:val="28"/>
              </w:rPr>
            </w:pPr>
          </w:p>
        </w:tc>
      </w:tr>
      <w:tr w:rsidR="000F0AC8" w:rsidRPr="000F0AC8" w14:paraId="61DA7C90" w14:textId="77777777" w:rsidTr="00785FEE">
        <w:trPr>
          <w:trHeight w:val="839"/>
          <w:jc w:val="center"/>
        </w:trPr>
        <w:tc>
          <w:tcPr>
            <w:tcW w:w="3959" w:type="pct"/>
          </w:tcPr>
          <w:p w14:paraId="0A36B1DF" w14:textId="4641999F" w:rsidR="000F0AC8" w:rsidRPr="000F0AC8" w:rsidRDefault="000F0AC8" w:rsidP="000F0AC8">
            <w:pPr>
              <w:ind w:left="0" w:right="0"/>
              <w:rPr>
                <w:szCs w:val="28"/>
              </w:rPr>
            </w:pPr>
            <w:r w:rsidRPr="000F0AC8">
              <w:rPr>
                <w:szCs w:val="28"/>
              </w:rPr>
              <w:t>Die Preisgestaltung ist angemessen.</w:t>
            </w:r>
            <w:r w:rsidR="003738D5" w:rsidRPr="00DD0169">
              <w:rPr>
                <w:b/>
                <w:noProof/>
              </w:rPr>
              <w:t xml:space="preserve"> </w:t>
            </w:r>
          </w:p>
          <w:p w14:paraId="6F527D18" w14:textId="77777777" w:rsidR="000F0AC8" w:rsidRPr="000F0AC8" w:rsidRDefault="000F0AC8" w:rsidP="000F0AC8">
            <w:pPr>
              <w:spacing w:line="240" w:lineRule="auto"/>
              <w:ind w:left="0" w:right="0"/>
              <w:rPr>
                <w:szCs w:val="28"/>
              </w:rPr>
            </w:pPr>
          </w:p>
        </w:tc>
        <w:tc>
          <w:tcPr>
            <w:tcW w:w="521" w:type="pct"/>
          </w:tcPr>
          <w:p w14:paraId="4A95EDB1" w14:textId="77777777" w:rsidR="000F0AC8" w:rsidRPr="000F0AC8" w:rsidRDefault="000F0AC8" w:rsidP="000F0AC8">
            <w:pPr>
              <w:spacing w:line="240" w:lineRule="auto"/>
              <w:ind w:left="0" w:right="0"/>
              <w:rPr>
                <w:rFonts w:asciiTheme="majorHAnsi" w:hAnsiTheme="majorHAnsi"/>
                <w:szCs w:val="28"/>
              </w:rPr>
            </w:pPr>
          </w:p>
        </w:tc>
        <w:tc>
          <w:tcPr>
            <w:tcW w:w="520" w:type="pct"/>
          </w:tcPr>
          <w:p w14:paraId="74CC6F65" w14:textId="77777777" w:rsidR="000F0AC8" w:rsidRPr="000F0AC8" w:rsidRDefault="000F0AC8" w:rsidP="000F0AC8">
            <w:pPr>
              <w:spacing w:line="240" w:lineRule="auto"/>
              <w:ind w:left="0" w:right="0"/>
              <w:rPr>
                <w:rFonts w:asciiTheme="majorHAnsi" w:hAnsiTheme="majorHAnsi"/>
                <w:szCs w:val="28"/>
              </w:rPr>
            </w:pPr>
          </w:p>
        </w:tc>
      </w:tr>
      <w:tr w:rsidR="000F0AC8" w:rsidRPr="000F0AC8" w14:paraId="5E28917E" w14:textId="77777777" w:rsidTr="00785FEE">
        <w:trPr>
          <w:trHeight w:val="979"/>
          <w:jc w:val="center"/>
        </w:trPr>
        <w:tc>
          <w:tcPr>
            <w:tcW w:w="3959" w:type="pct"/>
          </w:tcPr>
          <w:p w14:paraId="15E9785B" w14:textId="77777777" w:rsidR="000F0AC8" w:rsidRPr="000F0AC8" w:rsidRDefault="000F0AC8" w:rsidP="000F0AC8">
            <w:pPr>
              <w:ind w:left="0" w:right="0"/>
              <w:rPr>
                <w:szCs w:val="28"/>
              </w:rPr>
            </w:pPr>
            <w:r w:rsidRPr="000F0AC8">
              <w:rPr>
                <w:noProof/>
                <w:szCs w:val="28"/>
              </w:rPr>
              <w:drawing>
                <wp:anchor distT="0" distB="0" distL="114300" distR="114300" simplePos="0" relativeHeight="251603456" behindDoc="1" locked="0" layoutInCell="1" allowOverlap="1" wp14:anchorId="103D866C" wp14:editId="25F423EF">
                  <wp:simplePos x="0" y="0"/>
                  <wp:positionH relativeFrom="column">
                    <wp:posOffset>2984721</wp:posOffset>
                  </wp:positionH>
                  <wp:positionV relativeFrom="paragraph">
                    <wp:posOffset>-53671</wp:posOffset>
                  </wp:positionV>
                  <wp:extent cx="756000" cy="756000"/>
                  <wp:effectExtent l="0" t="0" r="2540" b="2540"/>
                  <wp:wrapNone/>
                  <wp:docPr id="820" name="Grafik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pic:cNvPicPr/>
                        </pic:nvPicPr>
                        <pic:blipFill>
                          <a:blip r:embed="rId279"/>
                          <a:stretch>
                            <a:fillRect/>
                          </a:stretch>
                        </pic:blipFill>
                        <pic:spPr>
                          <a:xfrm>
                            <a:off x="0" y="0"/>
                            <a:ext cx="756000" cy="756000"/>
                          </a:xfrm>
                          <a:prstGeom prst="rect">
                            <a:avLst/>
                          </a:prstGeom>
                        </pic:spPr>
                      </pic:pic>
                    </a:graphicData>
                  </a:graphic>
                  <wp14:sizeRelH relativeFrom="margin">
                    <wp14:pctWidth>0</wp14:pctWidth>
                  </wp14:sizeRelH>
                  <wp14:sizeRelV relativeFrom="margin">
                    <wp14:pctHeight>0</wp14:pctHeight>
                  </wp14:sizeRelV>
                </wp:anchor>
              </w:drawing>
            </w:r>
            <w:r w:rsidRPr="000F0AC8">
              <w:rPr>
                <w:szCs w:val="28"/>
              </w:rPr>
              <w:t xml:space="preserve">Den Gesamtpreis erkenne ich gut. </w:t>
            </w:r>
          </w:p>
        </w:tc>
        <w:tc>
          <w:tcPr>
            <w:tcW w:w="521" w:type="pct"/>
          </w:tcPr>
          <w:p w14:paraId="38BAFEF2" w14:textId="77777777" w:rsidR="000F0AC8" w:rsidRPr="000F0AC8" w:rsidRDefault="000F0AC8" w:rsidP="000F0AC8">
            <w:pPr>
              <w:spacing w:line="240" w:lineRule="auto"/>
              <w:ind w:left="0" w:right="0"/>
              <w:rPr>
                <w:rFonts w:asciiTheme="majorHAnsi" w:hAnsiTheme="majorHAnsi"/>
                <w:szCs w:val="28"/>
              </w:rPr>
            </w:pPr>
          </w:p>
        </w:tc>
        <w:tc>
          <w:tcPr>
            <w:tcW w:w="520" w:type="pct"/>
          </w:tcPr>
          <w:p w14:paraId="78D3531E" w14:textId="77777777" w:rsidR="000F0AC8" w:rsidRPr="000F0AC8" w:rsidRDefault="000F0AC8" w:rsidP="000F0AC8">
            <w:pPr>
              <w:spacing w:line="240" w:lineRule="auto"/>
              <w:ind w:left="0" w:right="0"/>
              <w:rPr>
                <w:rFonts w:asciiTheme="majorHAnsi" w:hAnsiTheme="majorHAnsi"/>
                <w:szCs w:val="28"/>
              </w:rPr>
            </w:pPr>
          </w:p>
        </w:tc>
      </w:tr>
      <w:tr w:rsidR="000F0AC8" w:rsidRPr="000F0AC8" w14:paraId="7BD10572" w14:textId="77777777" w:rsidTr="00785FEE">
        <w:trPr>
          <w:trHeight w:val="1077"/>
          <w:jc w:val="center"/>
        </w:trPr>
        <w:tc>
          <w:tcPr>
            <w:tcW w:w="3959" w:type="pct"/>
          </w:tcPr>
          <w:p w14:paraId="556288AE" w14:textId="0400E6CA" w:rsidR="000F0AC8" w:rsidRPr="000F0AC8" w:rsidRDefault="000F0AC8" w:rsidP="000F0AC8">
            <w:pPr>
              <w:ind w:left="0" w:right="0"/>
              <w:rPr>
                <w:szCs w:val="28"/>
              </w:rPr>
            </w:pPr>
            <w:r w:rsidRPr="000F0AC8">
              <w:rPr>
                <w:noProof/>
                <w:szCs w:val="28"/>
              </w:rPr>
              <w:drawing>
                <wp:anchor distT="0" distB="0" distL="114300" distR="114300" simplePos="0" relativeHeight="251604480" behindDoc="0" locked="0" layoutInCell="1" allowOverlap="1" wp14:anchorId="631B370C" wp14:editId="221340FF">
                  <wp:simplePos x="0" y="0"/>
                  <wp:positionH relativeFrom="column">
                    <wp:posOffset>3902710</wp:posOffset>
                  </wp:positionH>
                  <wp:positionV relativeFrom="paragraph">
                    <wp:posOffset>192405</wp:posOffset>
                  </wp:positionV>
                  <wp:extent cx="523875" cy="523875"/>
                  <wp:effectExtent l="0" t="0" r="9525" b="0"/>
                  <wp:wrapNone/>
                  <wp:docPr id="837" name="Grafik 837" descr="Umsch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descr="Umschlag"/>
                          <pic:cNvPicPr/>
                        </pic:nvPicPr>
                        <pic:blipFill>
                          <a:blip r:embed="rId280">
                            <a:extLst>
                              <a:ext uri="{96DAC541-7B7A-43D3-8B79-37D633B846F1}">
                                <asvg:svgBlip xmlns:asvg="http://schemas.microsoft.com/office/drawing/2016/SVG/main" r:embed="rId281"/>
                              </a:ext>
                            </a:extLst>
                          </a:blip>
                          <a:stretch>
                            <a:fillRect/>
                          </a:stretch>
                        </pic:blipFill>
                        <pic:spPr>
                          <a:xfrm>
                            <a:off x="0" y="0"/>
                            <a:ext cx="523875" cy="523875"/>
                          </a:xfrm>
                          <a:prstGeom prst="rect">
                            <a:avLst/>
                          </a:prstGeom>
                        </pic:spPr>
                      </pic:pic>
                    </a:graphicData>
                  </a:graphic>
                  <wp14:sizeRelH relativeFrom="margin">
                    <wp14:pctWidth>0</wp14:pctWidth>
                  </wp14:sizeRelH>
                  <wp14:sizeRelV relativeFrom="margin">
                    <wp14:pctHeight>0</wp14:pctHeight>
                  </wp14:sizeRelV>
                </wp:anchor>
              </w:drawing>
            </w:r>
            <w:r w:rsidRPr="000F0AC8">
              <w:rPr>
                <w:szCs w:val="28"/>
              </w:rPr>
              <w:t xml:space="preserve">Es gibt mehrere unterschiedliche Zahlungsmöglichkeiten (PayPal, </w:t>
            </w:r>
            <w:r w:rsidR="00EA0F01" w:rsidRPr="000F0AC8">
              <w:rPr>
                <w:szCs w:val="28"/>
              </w:rPr>
              <w:t>Rechnung</w:t>
            </w:r>
            <w:r w:rsidRPr="000F0AC8">
              <w:rPr>
                <w:szCs w:val="28"/>
              </w:rPr>
              <w:t>).</w:t>
            </w:r>
          </w:p>
        </w:tc>
        <w:tc>
          <w:tcPr>
            <w:tcW w:w="521" w:type="pct"/>
          </w:tcPr>
          <w:p w14:paraId="4022695B" w14:textId="77777777" w:rsidR="000F0AC8" w:rsidRPr="000F0AC8" w:rsidRDefault="000F0AC8" w:rsidP="000F0AC8">
            <w:pPr>
              <w:spacing w:line="240" w:lineRule="auto"/>
              <w:ind w:left="0" w:right="0"/>
              <w:rPr>
                <w:rFonts w:asciiTheme="majorHAnsi" w:hAnsiTheme="majorHAnsi"/>
                <w:szCs w:val="28"/>
              </w:rPr>
            </w:pPr>
          </w:p>
        </w:tc>
        <w:tc>
          <w:tcPr>
            <w:tcW w:w="520" w:type="pct"/>
          </w:tcPr>
          <w:p w14:paraId="0330A25A" w14:textId="77777777" w:rsidR="000F0AC8" w:rsidRPr="000F0AC8" w:rsidRDefault="000F0AC8" w:rsidP="000F0AC8">
            <w:pPr>
              <w:spacing w:line="240" w:lineRule="auto"/>
              <w:ind w:left="0" w:right="0"/>
              <w:rPr>
                <w:rFonts w:asciiTheme="majorHAnsi" w:hAnsiTheme="majorHAnsi"/>
                <w:szCs w:val="28"/>
              </w:rPr>
            </w:pPr>
          </w:p>
        </w:tc>
      </w:tr>
      <w:tr w:rsidR="000F0AC8" w:rsidRPr="000F0AC8" w14:paraId="69714CCE" w14:textId="77777777" w:rsidTr="00785FEE">
        <w:trPr>
          <w:trHeight w:val="964"/>
          <w:jc w:val="center"/>
        </w:trPr>
        <w:tc>
          <w:tcPr>
            <w:tcW w:w="3959" w:type="pct"/>
          </w:tcPr>
          <w:p w14:paraId="1CCAF3CF" w14:textId="77777777" w:rsidR="000F0AC8" w:rsidRPr="000F0AC8" w:rsidRDefault="000F0AC8" w:rsidP="000F0AC8">
            <w:pPr>
              <w:ind w:left="0" w:right="0"/>
              <w:rPr>
                <w:szCs w:val="28"/>
              </w:rPr>
            </w:pPr>
            <w:r w:rsidRPr="000F0AC8">
              <w:rPr>
                <w:noProof/>
                <w:szCs w:val="28"/>
              </w:rPr>
              <w:drawing>
                <wp:anchor distT="0" distB="0" distL="114300" distR="114300" simplePos="0" relativeHeight="251605504" behindDoc="0" locked="0" layoutInCell="1" allowOverlap="1" wp14:anchorId="10D5473B" wp14:editId="57B140D1">
                  <wp:simplePos x="0" y="0"/>
                  <wp:positionH relativeFrom="column">
                    <wp:posOffset>2820670</wp:posOffset>
                  </wp:positionH>
                  <wp:positionV relativeFrom="paragraph">
                    <wp:posOffset>7620</wp:posOffset>
                  </wp:positionV>
                  <wp:extent cx="609600" cy="609600"/>
                  <wp:effectExtent l="0" t="0" r="0" b="0"/>
                  <wp:wrapNone/>
                  <wp:docPr id="838" name="Grafik 838" descr="Monatskale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descr="Monatskalender"/>
                          <pic:cNvPicPr/>
                        </pic:nvPicPr>
                        <pic:blipFill>
                          <a:blip r:embed="rId282">
                            <a:extLst>
                              <a:ext uri="{96DAC541-7B7A-43D3-8B79-37D633B846F1}">
                                <asvg:svgBlip xmlns:asvg="http://schemas.microsoft.com/office/drawing/2016/SVG/main" r:embed="rId283"/>
                              </a:ext>
                            </a:extLst>
                          </a:blip>
                          <a:stretch>
                            <a:fillRect/>
                          </a:stretch>
                        </pic:blipFill>
                        <pic:spPr>
                          <a:xfrm>
                            <a:off x="0" y="0"/>
                            <a:ext cx="609600" cy="609600"/>
                          </a:xfrm>
                          <a:prstGeom prst="rect">
                            <a:avLst/>
                          </a:prstGeom>
                        </pic:spPr>
                      </pic:pic>
                    </a:graphicData>
                  </a:graphic>
                  <wp14:sizeRelH relativeFrom="margin">
                    <wp14:pctWidth>0</wp14:pctWidth>
                  </wp14:sizeRelH>
                  <wp14:sizeRelV relativeFrom="margin">
                    <wp14:pctHeight>0</wp14:pctHeight>
                  </wp14:sizeRelV>
                </wp:anchor>
              </w:drawing>
            </w:r>
            <w:r w:rsidRPr="000F0AC8">
              <w:rPr>
                <w:noProof/>
                <w:szCs w:val="28"/>
              </w:rPr>
              <w:drawing>
                <wp:anchor distT="0" distB="0" distL="114300" distR="114300" simplePos="0" relativeHeight="251606528" behindDoc="0" locked="0" layoutInCell="1" allowOverlap="1" wp14:anchorId="4D0ABE89" wp14:editId="46106505">
                  <wp:simplePos x="0" y="0"/>
                  <wp:positionH relativeFrom="column">
                    <wp:posOffset>2217420</wp:posOffset>
                  </wp:positionH>
                  <wp:positionV relativeFrom="paragraph">
                    <wp:posOffset>7620</wp:posOffset>
                  </wp:positionV>
                  <wp:extent cx="561975" cy="561975"/>
                  <wp:effectExtent l="0" t="0" r="9525" b="9525"/>
                  <wp:wrapNone/>
                  <wp:docPr id="839" name="Grafik 839" descr="U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descr="Uhr"/>
                          <pic:cNvPicPr/>
                        </pic:nvPicPr>
                        <pic:blipFill>
                          <a:blip r:embed="rId284">
                            <a:extLst>
                              <a:ext uri="{96DAC541-7B7A-43D3-8B79-37D633B846F1}">
                                <asvg:svgBlip xmlns:asvg="http://schemas.microsoft.com/office/drawing/2016/SVG/main" r:embed="rId285"/>
                              </a:ext>
                            </a:extLst>
                          </a:blip>
                          <a:stretch>
                            <a:fillRect/>
                          </a:stretch>
                        </pic:blipFill>
                        <pic:spPr>
                          <a:xfrm>
                            <a:off x="0" y="0"/>
                            <a:ext cx="561975" cy="561975"/>
                          </a:xfrm>
                          <a:prstGeom prst="rect">
                            <a:avLst/>
                          </a:prstGeom>
                        </pic:spPr>
                      </pic:pic>
                    </a:graphicData>
                  </a:graphic>
                  <wp14:sizeRelH relativeFrom="margin">
                    <wp14:pctWidth>0</wp14:pctWidth>
                  </wp14:sizeRelH>
                  <wp14:sizeRelV relativeFrom="margin">
                    <wp14:pctHeight>0</wp14:pctHeight>
                  </wp14:sizeRelV>
                </wp:anchor>
              </w:drawing>
            </w:r>
            <w:r w:rsidRPr="000F0AC8">
              <w:rPr>
                <w:szCs w:val="28"/>
              </w:rPr>
              <w:t xml:space="preserve">Die Lieferzeit ist erkennbar. </w:t>
            </w:r>
          </w:p>
        </w:tc>
        <w:tc>
          <w:tcPr>
            <w:tcW w:w="521" w:type="pct"/>
          </w:tcPr>
          <w:p w14:paraId="30F80D50" w14:textId="77777777" w:rsidR="000F0AC8" w:rsidRPr="000F0AC8" w:rsidRDefault="000F0AC8" w:rsidP="000F0AC8">
            <w:pPr>
              <w:spacing w:line="240" w:lineRule="auto"/>
              <w:ind w:left="0" w:right="0"/>
              <w:rPr>
                <w:rFonts w:asciiTheme="majorHAnsi" w:hAnsiTheme="majorHAnsi"/>
                <w:szCs w:val="28"/>
              </w:rPr>
            </w:pPr>
          </w:p>
        </w:tc>
        <w:tc>
          <w:tcPr>
            <w:tcW w:w="520" w:type="pct"/>
          </w:tcPr>
          <w:p w14:paraId="372389FC" w14:textId="77777777" w:rsidR="000F0AC8" w:rsidRPr="000F0AC8" w:rsidRDefault="000F0AC8" w:rsidP="000F0AC8">
            <w:pPr>
              <w:spacing w:line="240" w:lineRule="auto"/>
              <w:ind w:left="0" w:right="0"/>
              <w:rPr>
                <w:rFonts w:asciiTheme="majorHAnsi" w:hAnsiTheme="majorHAnsi"/>
                <w:szCs w:val="28"/>
              </w:rPr>
            </w:pPr>
          </w:p>
        </w:tc>
      </w:tr>
    </w:tbl>
    <w:p w14:paraId="6FBA379C" w14:textId="77777777" w:rsidR="00376780" w:rsidRDefault="00376780" w:rsidP="006547A9">
      <w:pPr>
        <w:rPr>
          <w:sz w:val="24"/>
          <w:szCs w:val="22"/>
        </w:rPr>
        <w:sectPr w:rsidR="00376780" w:rsidSect="00D04818">
          <w:headerReference w:type="first" r:id="rId286"/>
          <w:pgSz w:w="11900" w:h="16840"/>
          <w:pgMar w:top="2835" w:right="851" w:bottom="1134" w:left="851" w:header="709" w:footer="454" w:gutter="0"/>
          <w:cols w:space="708"/>
          <w:titlePg/>
          <w:docGrid w:linePitch="360"/>
        </w:sectPr>
      </w:pPr>
    </w:p>
    <w:p w14:paraId="2DBD342E" w14:textId="6F863F01" w:rsidR="001706C6" w:rsidRDefault="001706C6" w:rsidP="006547A9">
      <w:pPr>
        <w:rPr>
          <w:sz w:val="24"/>
          <w:szCs w:val="22"/>
        </w:rPr>
      </w:pPr>
      <w:r>
        <w:rPr>
          <w:noProof/>
        </w:rPr>
        <w:lastRenderedPageBreak/>
        <w:drawing>
          <wp:anchor distT="0" distB="0" distL="114300" distR="114300" simplePos="0" relativeHeight="251607552" behindDoc="0" locked="0" layoutInCell="1" allowOverlap="1" wp14:anchorId="76384AE7" wp14:editId="236C8EC1">
            <wp:simplePos x="0" y="0"/>
            <wp:positionH relativeFrom="margin">
              <wp:align>center</wp:align>
            </wp:positionH>
            <wp:positionV relativeFrom="margin">
              <wp:posOffset>1080135</wp:posOffset>
            </wp:positionV>
            <wp:extent cx="1350000" cy="1350000"/>
            <wp:effectExtent l="0" t="0" r="3175" b="3175"/>
            <wp:wrapNone/>
            <wp:docPr id="331" name="Grafik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2"/>
                    <a:stretch>
                      <a:fillRect/>
                    </a:stretch>
                  </pic:blipFill>
                  <pic:spPr>
                    <a:xfrm>
                      <a:off x="0" y="0"/>
                      <a:ext cx="1350000" cy="1350000"/>
                    </a:xfrm>
                    <a:prstGeom prst="rect">
                      <a:avLst/>
                    </a:prstGeom>
                  </pic:spPr>
                </pic:pic>
              </a:graphicData>
            </a:graphic>
            <wp14:sizeRelH relativeFrom="margin">
              <wp14:pctWidth>0</wp14:pctWidth>
            </wp14:sizeRelH>
            <wp14:sizeRelV relativeFrom="margin">
              <wp14:pctHeight>0</wp14:pctHeight>
            </wp14:sizeRelV>
          </wp:anchor>
        </w:drawing>
      </w:r>
    </w:p>
    <w:p w14:paraId="44C72925" w14:textId="42F521C1" w:rsidR="001706C6" w:rsidRDefault="001706C6" w:rsidP="006547A9">
      <w:pPr>
        <w:rPr>
          <w:sz w:val="24"/>
          <w:szCs w:val="22"/>
        </w:rPr>
      </w:pPr>
    </w:p>
    <w:p w14:paraId="4BADA63C" w14:textId="77777777" w:rsidR="001706C6" w:rsidRDefault="001706C6" w:rsidP="006547A9">
      <w:pPr>
        <w:rPr>
          <w:sz w:val="24"/>
          <w:szCs w:val="22"/>
        </w:rPr>
      </w:pPr>
    </w:p>
    <w:p w14:paraId="28B891D4" w14:textId="294D1AD1" w:rsidR="001706C6" w:rsidRDefault="001706C6" w:rsidP="006547A9">
      <w:pPr>
        <w:rPr>
          <w:sz w:val="24"/>
          <w:szCs w:val="22"/>
        </w:rPr>
      </w:pPr>
    </w:p>
    <w:p w14:paraId="02809CBF" w14:textId="6DD8E747" w:rsidR="001706C6" w:rsidRDefault="001706C6" w:rsidP="006547A9">
      <w:pPr>
        <w:rPr>
          <w:sz w:val="24"/>
          <w:szCs w:val="22"/>
        </w:rPr>
      </w:pPr>
    </w:p>
    <w:p w14:paraId="6991954F" w14:textId="1E1FF07A" w:rsidR="001706C6" w:rsidRDefault="001706C6" w:rsidP="006547A9">
      <w:pPr>
        <w:rPr>
          <w:sz w:val="24"/>
          <w:szCs w:val="22"/>
        </w:rPr>
      </w:pPr>
    </w:p>
    <w:p w14:paraId="2C92E73B" w14:textId="56E70D87" w:rsidR="001706C6" w:rsidRDefault="001706C6" w:rsidP="006547A9">
      <w:pPr>
        <w:rPr>
          <w:sz w:val="24"/>
          <w:szCs w:val="22"/>
        </w:rPr>
      </w:pPr>
    </w:p>
    <w:p w14:paraId="7280B062" w14:textId="02BD0BC1" w:rsidR="001706C6" w:rsidRDefault="001706C6" w:rsidP="006547A9">
      <w:pPr>
        <w:rPr>
          <w:sz w:val="24"/>
          <w:szCs w:val="22"/>
        </w:rPr>
      </w:pPr>
    </w:p>
    <w:p w14:paraId="44D8E581" w14:textId="06BE5BA8" w:rsidR="001706C6" w:rsidRDefault="001706C6" w:rsidP="006547A9">
      <w:pPr>
        <w:rPr>
          <w:sz w:val="24"/>
          <w:szCs w:val="22"/>
        </w:rPr>
      </w:pPr>
    </w:p>
    <w:p w14:paraId="44EFC63F" w14:textId="77777777" w:rsidR="001706C6" w:rsidRDefault="001706C6" w:rsidP="006547A9">
      <w:pPr>
        <w:rPr>
          <w:sz w:val="24"/>
          <w:szCs w:val="22"/>
        </w:rPr>
      </w:pPr>
    </w:p>
    <w:p w14:paraId="211E2433" w14:textId="7AE66A8C" w:rsidR="001706C6" w:rsidRDefault="001706C6" w:rsidP="006547A9">
      <w:pPr>
        <w:rPr>
          <w:sz w:val="24"/>
          <w:szCs w:val="22"/>
        </w:rPr>
      </w:pPr>
    </w:p>
    <w:p w14:paraId="1856DF25" w14:textId="74926455" w:rsidR="001706C6" w:rsidRDefault="00951DA4" w:rsidP="006547A9">
      <w:pPr>
        <w:rPr>
          <w:sz w:val="24"/>
          <w:szCs w:val="22"/>
        </w:rPr>
      </w:pPr>
      <w:r w:rsidRPr="0010746B">
        <w:rPr>
          <w:noProof/>
          <w:color w:val="0D0D0D" w:themeColor="text1" w:themeTint="F2"/>
        </w:rPr>
        <mc:AlternateContent>
          <mc:Choice Requires="wps">
            <w:drawing>
              <wp:anchor distT="45720" distB="45720" distL="114300" distR="114300" simplePos="0" relativeHeight="251608576" behindDoc="0" locked="0" layoutInCell="1" allowOverlap="1" wp14:anchorId="738F840C" wp14:editId="16AD51B1">
                <wp:simplePos x="0" y="0"/>
                <wp:positionH relativeFrom="margin">
                  <wp:align>center</wp:align>
                </wp:positionH>
                <wp:positionV relativeFrom="margin">
                  <wp:posOffset>3060700</wp:posOffset>
                </wp:positionV>
                <wp:extent cx="5594400" cy="1404620"/>
                <wp:effectExtent l="0" t="0" r="0" b="7620"/>
                <wp:wrapSquare wrapText="bothSides"/>
                <wp:docPr id="33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44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FA31AFF" w14:textId="5D34B878" w:rsidR="00D04818" w:rsidRPr="00B43CF6" w:rsidRDefault="00D04818" w:rsidP="00B16A74">
                            <w:pPr>
                              <w:pStyle w:val="Lerneinheit"/>
                            </w:pPr>
                            <w:bookmarkStart w:id="83" w:name="Zusatz"/>
                            <w:bookmarkStart w:id="84" w:name="_Toc76394833"/>
                            <w:r w:rsidRPr="00B43CF6">
                              <w:t>Zus</w:t>
                            </w:r>
                            <w:r w:rsidR="00CE393D">
                              <w:t>atz: Arbeitsbögen zur thematischen Annäherung für Lernende niedriger Alpha-Levels</w:t>
                            </w:r>
                            <w:bookmarkEnd w:id="83"/>
                            <w:bookmarkEnd w:id="84"/>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8F840C" id="_x0000_s1158" type="#_x0000_t202" style="position:absolute;left:0;text-align:left;margin-left:0;margin-top:241pt;width:440.5pt;height:110.6pt;z-index:251608576;visibility:visible;mso-wrap-style:square;mso-width-percent:0;mso-height-percent:200;mso-wrap-distance-left:9pt;mso-wrap-distance-top:3.6pt;mso-wrap-distance-right:9pt;mso-wrap-distance-bottom:3.6pt;mso-position-horizontal:center;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" filled="f" stroked="f">
                <v:textbox style="mso-fit-shape-to-text:t">
                  <w:txbxContent>
                    <w:p w14:paraId="0FA31AFF" w14:textId="5D34B878" w:rsidR="00D04818" w:rsidRPr="00B43CF6" w:rsidRDefault="00D04818" w:rsidP="00B16A74">
                      <w:pPr>
                        <w:pStyle w:val="Lerneinheit"/>
                      </w:pPr>
                      <w:bookmarkStart w:id="85" w:name="Zusatz"/>
                      <w:bookmarkStart w:id="86" w:name="_Toc76394833"/>
                      <w:r w:rsidRPr="00B43CF6">
                        <w:t>Zus</w:t>
                      </w:r>
                      <w:r w:rsidR="00CE393D">
                        <w:t>atz: Arbeitsbögen zur thematischen Annäherung für Lernende niedriger Alpha-Levels</w:t>
                      </w:r>
                      <w:bookmarkEnd w:id="85"/>
                      <w:bookmarkEnd w:id="86"/>
                    </w:p>
                  </w:txbxContent>
                </v:textbox>
                <w10:wrap type="square" anchorx="margin" anchory="margin"/>
              </v:shape>
            </w:pict>
          </mc:Fallback>
        </mc:AlternateContent>
      </w:r>
    </w:p>
    <w:p w14:paraId="02FB18EB" w14:textId="77777777" w:rsidR="002562FB" w:rsidRDefault="002562FB" w:rsidP="006547A9">
      <w:pPr>
        <w:rPr>
          <w:sz w:val="24"/>
          <w:szCs w:val="22"/>
        </w:rPr>
        <w:sectPr w:rsidR="002562FB" w:rsidSect="00D04818">
          <w:headerReference w:type="first" r:id="rId287"/>
          <w:pgSz w:w="11900" w:h="16840"/>
          <w:pgMar w:top="2835" w:right="851" w:bottom="1134" w:left="851" w:header="709" w:footer="454" w:gutter="0"/>
          <w:cols w:space="708"/>
          <w:titlePg/>
          <w:docGrid w:linePitch="360"/>
        </w:sectPr>
      </w:pPr>
    </w:p>
    <w:p w14:paraId="41B7664F" w14:textId="19215A08" w:rsidR="00C56001" w:rsidRDefault="00C56001" w:rsidP="00C56001">
      <w:pPr>
        <w:jc w:val="both"/>
        <w:rPr>
          <w:sz w:val="24"/>
          <w:szCs w:val="22"/>
        </w:rPr>
      </w:pPr>
      <w:r w:rsidRPr="00C56001">
        <w:rPr>
          <w:sz w:val="24"/>
          <w:szCs w:val="22"/>
        </w:rPr>
        <w:lastRenderedPageBreak/>
        <w:t xml:space="preserve">Lernziel: Die Lernenden können sich vertieft mit Begriffen des Themengebiets </w:t>
      </w:r>
      <w:r w:rsidR="008F3C2E">
        <w:rPr>
          <w:sz w:val="24"/>
          <w:szCs w:val="22"/>
        </w:rPr>
        <w:t>Verträge</w:t>
      </w:r>
      <w:r w:rsidRPr="00C56001">
        <w:rPr>
          <w:sz w:val="24"/>
          <w:szCs w:val="22"/>
        </w:rPr>
        <w:t xml:space="preserve"> auseinandersetzen und wissen um die Silbenstruktur dieser Begriffe.</w:t>
      </w:r>
    </w:p>
    <w:p w14:paraId="016C0814" w14:textId="77777777" w:rsidR="00025249" w:rsidRPr="00341A7C" w:rsidRDefault="00025249" w:rsidP="00025249">
      <w:pPr>
        <w:jc w:val="both"/>
        <w:rPr>
          <w:sz w:val="24"/>
          <w:szCs w:val="16"/>
        </w:rPr>
      </w:pPr>
      <w:r>
        <w:rPr>
          <w:sz w:val="24"/>
          <w:szCs w:val="16"/>
        </w:rPr>
        <w:t xml:space="preserve">Die Lernenden lernen folgende </w:t>
      </w:r>
      <w:r w:rsidRPr="00341A7C">
        <w:rPr>
          <w:sz w:val="24"/>
          <w:szCs w:val="16"/>
        </w:rPr>
        <w:t xml:space="preserve">Kernbotschaft: Viele Fachbegriffe des Themenfelds Verträge </w:t>
      </w:r>
      <w:r>
        <w:rPr>
          <w:sz w:val="24"/>
          <w:szCs w:val="16"/>
        </w:rPr>
        <w:t>finden in verschiedenen Aspekten des Alltags eine Verwendung</w:t>
      </w:r>
      <w:r w:rsidRPr="00341A7C">
        <w:rPr>
          <w:sz w:val="24"/>
          <w:szCs w:val="16"/>
        </w:rPr>
        <w:t>.</w:t>
      </w:r>
    </w:p>
    <w:p w14:paraId="33DCCAFA" w14:textId="77777777" w:rsidR="00C56001" w:rsidRPr="00C56001" w:rsidRDefault="00C56001" w:rsidP="00C56001">
      <w:pPr>
        <w:jc w:val="both"/>
        <w:rPr>
          <w:sz w:val="24"/>
          <w:szCs w:val="22"/>
        </w:rPr>
      </w:pPr>
    </w:p>
    <w:p w14:paraId="3863B056" w14:textId="77777777" w:rsidR="00C56001" w:rsidRPr="00C56001" w:rsidRDefault="00C56001" w:rsidP="008F53A9">
      <w:pPr>
        <w:jc w:val="both"/>
        <w:rPr>
          <w:sz w:val="24"/>
          <w:szCs w:val="22"/>
        </w:rPr>
      </w:pPr>
      <w:r w:rsidRPr="00C56001">
        <w:rPr>
          <w:sz w:val="24"/>
          <w:szCs w:val="22"/>
        </w:rPr>
        <w:t>Vorgeschlagener Ablauf:</w:t>
      </w:r>
    </w:p>
    <w:p w14:paraId="7592C5F4" w14:textId="75C4CAF2" w:rsidR="00C56001" w:rsidRPr="00C56001" w:rsidRDefault="00C56001" w:rsidP="008F3C2E">
      <w:pPr>
        <w:jc w:val="both"/>
        <w:rPr>
          <w:sz w:val="24"/>
          <w:szCs w:val="22"/>
        </w:rPr>
      </w:pPr>
      <w:r w:rsidRPr="00C56001">
        <w:rPr>
          <w:sz w:val="24"/>
          <w:szCs w:val="22"/>
        </w:rPr>
        <w:t>Verteilen Sie die Arbeitsb</w:t>
      </w:r>
      <w:r w:rsidR="00BA64AC">
        <w:rPr>
          <w:sz w:val="24"/>
          <w:szCs w:val="22"/>
        </w:rPr>
        <w:t>ögen</w:t>
      </w:r>
      <w:r w:rsidRPr="00C56001">
        <w:rPr>
          <w:sz w:val="24"/>
          <w:szCs w:val="22"/>
        </w:rPr>
        <w:t xml:space="preserve">. Lassen Sie die Teilnehmenden die Wörter laut vorlesen. Klatschen Sie das erste Wort </w:t>
      </w:r>
      <w:r w:rsidR="008F3C2E">
        <w:rPr>
          <w:sz w:val="24"/>
          <w:szCs w:val="22"/>
        </w:rPr>
        <w:t xml:space="preserve">bei Bedarf </w:t>
      </w:r>
      <w:r w:rsidRPr="00C56001">
        <w:rPr>
          <w:sz w:val="24"/>
          <w:szCs w:val="22"/>
        </w:rPr>
        <w:t>gemeinsam im Plenum. Anschließend arbeiten die</w:t>
      </w:r>
      <w:r w:rsidR="008F3C2E">
        <w:rPr>
          <w:sz w:val="24"/>
          <w:szCs w:val="22"/>
        </w:rPr>
        <w:t xml:space="preserve"> </w:t>
      </w:r>
      <w:r w:rsidRPr="00C56001">
        <w:rPr>
          <w:sz w:val="24"/>
          <w:szCs w:val="22"/>
        </w:rPr>
        <w:t>Teilnehmenden selbstständig weiter. Die Lösung</w:t>
      </w:r>
      <w:r w:rsidR="009D2B6B">
        <w:rPr>
          <w:sz w:val="24"/>
          <w:szCs w:val="22"/>
        </w:rPr>
        <w:t>sbögen</w:t>
      </w:r>
      <w:r w:rsidRPr="00C56001">
        <w:rPr>
          <w:sz w:val="24"/>
          <w:szCs w:val="22"/>
        </w:rPr>
        <w:t xml:space="preserve"> dienen der (Selbst</w:t>
      </w:r>
      <w:r w:rsidR="009D2B6B">
        <w:rPr>
          <w:sz w:val="24"/>
          <w:szCs w:val="22"/>
        </w:rPr>
        <w:noBreakHyphen/>
      </w:r>
      <w:r w:rsidRPr="00C56001">
        <w:rPr>
          <w:sz w:val="24"/>
          <w:szCs w:val="22"/>
        </w:rPr>
        <w:t>)Korrektur.</w:t>
      </w:r>
    </w:p>
    <w:p w14:paraId="1A6EC5AB" w14:textId="77777777" w:rsidR="00C56001" w:rsidRDefault="00C56001" w:rsidP="006547A9">
      <w:pPr>
        <w:rPr>
          <w:sz w:val="24"/>
          <w:szCs w:val="22"/>
        </w:rPr>
      </w:pPr>
    </w:p>
    <w:p w14:paraId="3348EFDA" w14:textId="26A1EE7D" w:rsidR="00E52A86" w:rsidRDefault="00E52A86" w:rsidP="006547A9">
      <w:pPr>
        <w:rPr>
          <w:sz w:val="24"/>
          <w:szCs w:val="22"/>
        </w:rPr>
        <w:sectPr w:rsidR="00E52A86" w:rsidSect="00D04818">
          <w:headerReference w:type="first" r:id="rId288"/>
          <w:pgSz w:w="11900" w:h="16840"/>
          <w:pgMar w:top="2835" w:right="851" w:bottom="1134" w:left="851" w:header="709" w:footer="454" w:gutter="0"/>
          <w:cols w:space="708"/>
          <w:titlePg/>
          <w:docGrid w:linePitch="360"/>
        </w:sectPr>
      </w:pPr>
      <w:r>
        <w:rPr>
          <w:noProof/>
        </w:rPr>
        <w:drawing>
          <wp:anchor distT="0" distB="0" distL="114300" distR="114300" simplePos="0" relativeHeight="251869696" behindDoc="0" locked="0" layoutInCell="1" allowOverlap="1" wp14:anchorId="2D47022F" wp14:editId="1223A309">
            <wp:simplePos x="0" y="0"/>
            <wp:positionH relativeFrom="margin">
              <wp:align>center</wp:align>
            </wp:positionH>
            <wp:positionV relativeFrom="paragraph">
              <wp:posOffset>715557</wp:posOffset>
            </wp:positionV>
            <wp:extent cx="5760720" cy="2780665"/>
            <wp:effectExtent l="0" t="0" r="0" b="635"/>
            <wp:wrapNone/>
            <wp:docPr id="952" name="Grafik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pic:cNvPicPr/>
                  </pic:nvPicPr>
                  <pic:blipFill>
                    <a:blip r:embed="rId289" cstate="print">
                      <a:extLst>
                        <a:ext uri="{28A0092B-C50C-407E-A947-70E740481C1C}">
                          <a14:useLocalDpi xmlns:a14="http://schemas.microsoft.com/office/drawing/2010/main" val="0"/>
                        </a:ext>
                        <a:ext uri="{96DAC541-7B7A-43D3-8B79-37D633B846F1}">
                          <asvg:svgBlip xmlns:asvg="http://schemas.microsoft.com/office/drawing/2016/SVG/main" r:embed="rId290"/>
                        </a:ext>
                      </a:extLst>
                    </a:blip>
                    <a:stretch>
                      <a:fillRect/>
                    </a:stretch>
                  </pic:blipFill>
                  <pic:spPr>
                    <a:xfrm>
                      <a:off x="0" y="0"/>
                      <a:ext cx="5760720" cy="2780665"/>
                    </a:xfrm>
                    <a:prstGeom prst="rect">
                      <a:avLst/>
                    </a:prstGeom>
                  </pic:spPr>
                </pic:pic>
              </a:graphicData>
            </a:graphic>
          </wp:anchor>
        </w:drawing>
      </w:r>
    </w:p>
    <w:p w14:paraId="4D3B095E" w14:textId="5015CC22" w:rsidR="00B96322" w:rsidRPr="00711AB7" w:rsidRDefault="002636A7" w:rsidP="00B96322">
      <w:pPr>
        <w:jc w:val="both"/>
        <w:rPr>
          <w:szCs w:val="28"/>
        </w:rPr>
      </w:pPr>
      <w:r>
        <w:rPr>
          <w:noProof/>
          <w:szCs w:val="28"/>
        </w:rPr>
        <w:lastRenderedPageBreak/>
        <w:drawing>
          <wp:anchor distT="0" distB="0" distL="114300" distR="114300" simplePos="0" relativeHeight="251815424" behindDoc="0" locked="0" layoutInCell="1" allowOverlap="1" wp14:anchorId="67BD696B" wp14:editId="7C32386E">
            <wp:simplePos x="0" y="0"/>
            <wp:positionH relativeFrom="column">
              <wp:posOffset>-180340</wp:posOffset>
            </wp:positionH>
            <wp:positionV relativeFrom="paragraph">
              <wp:posOffset>-90170</wp:posOffset>
            </wp:positionV>
            <wp:extent cx="367200" cy="367200"/>
            <wp:effectExtent l="0" t="0" r="0" b="0"/>
            <wp:wrapNone/>
            <wp:docPr id="1153" name="Grafik 1153"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 name="Grafik 1153" descr="Kopf mit Zahnrädern"/>
                    <pic:cNvPicPr/>
                  </pic:nvPicPr>
                  <pic:blipFill>
                    <a:blip r:embed="rId84">
                      <a:extLst>
                        <a:ext uri="{96DAC541-7B7A-43D3-8B79-37D633B846F1}">
                          <asvg:svgBlip xmlns:asvg="http://schemas.microsoft.com/office/drawing/2016/SVG/main" r:embed="rId85"/>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B96322" w:rsidRPr="00711AB7">
        <w:rPr>
          <w:szCs w:val="28"/>
        </w:rPr>
        <w:t>Zeichnen Sie Silbenbögen ein!</w:t>
      </w:r>
    </w:p>
    <w:p w14:paraId="6CE33356" w14:textId="77777777" w:rsidR="00B96322" w:rsidRPr="00711AB7" w:rsidRDefault="00B96322" w:rsidP="00B96322">
      <w:pPr>
        <w:jc w:val="both"/>
        <w:rPr>
          <w:szCs w:val="28"/>
        </w:rPr>
      </w:pPr>
    </w:p>
    <w:p w14:paraId="6335626D" w14:textId="77777777" w:rsidR="00B96322" w:rsidRPr="00711AB7" w:rsidRDefault="00B96322" w:rsidP="00B96322">
      <w:pPr>
        <w:ind w:left="0" w:firstLine="425"/>
        <w:jc w:val="both"/>
        <w:rPr>
          <w:szCs w:val="28"/>
        </w:rPr>
      </w:pPr>
      <w:r w:rsidRPr="00711AB7">
        <w:rPr>
          <w:szCs w:val="28"/>
        </w:rPr>
        <w:t>Brille</w:t>
      </w:r>
    </w:p>
    <w:p w14:paraId="120DD6ED" w14:textId="77777777" w:rsidR="00B96322" w:rsidRPr="00711AB7" w:rsidRDefault="00B96322" w:rsidP="00B96322">
      <w:pPr>
        <w:jc w:val="both"/>
        <w:rPr>
          <w:szCs w:val="28"/>
        </w:rPr>
      </w:pPr>
    </w:p>
    <w:p w14:paraId="37FB0815" w14:textId="77777777" w:rsidR="00B96322" w:rsidRPr="00711AB7" w:rsidRDefault="00B96322" w:rsidP="00B96322">
      <w:pPr>
        <w:ind w:left="0" w:firstLine="425"/>
        <w:jc w:val="both"/>
        <w:rPr>
          <w:szCs w:val="28"/>
        </w:rPr>
      </w:pPr>
      <w:r w:rsidRPr="00711AB7">
        <w:rPr>
          <w:szCs w:val="28"/>
        </w:rPr>
        <w:t>Betrug</w:t>
      </w:r>
    </w:p>
    <w:p w14:paraId="3471DA22" w14:textId="77777777" w:rsidR="00B96322" w:rsidRPr="00711AB7" w:rsidRDefault="00B96322" w:rsidP="00B96322">
      <w:pPr>
        <w:jc w:val="both"/>
        <w:rPr>
          <w:szCs w:val="28"/>
        </w:rPr>
      </w:pPr>
    </w:p>
    <w:p w14:paraId="0ECA0F4A" w14:textId="77777777" w:rsidR="00B96322" w:rsidRPr="00711AB7" w:rsidRDefault="00B96322" w:rsidP="00B96322">
      <w:pPr>
        <w:ind w:left="0" w:firstLine="425"/>
        <w:jc w:val="both"/>
        <w:rPr>
          <w:szCs w:val="28"/>
        </w:rPr>
      </w:pPr>
      <w:r w:rsidRPr="00711AB7">
        <w:rPr>
          <w:szCs w:val="28"/>
        </w:rPr>
        <w:t>online</w:t>
      </w:r>
    </w:p>
    <w:p w14:paraId="78B9418D" w14:textId="77777777" w:rsidR="00B96322" w:rsidRPr="00711AB7" w:rsidRDefault="00B96322" w:rsidP="00B96322">
      <w:pPr>
        <w:jc w:val="both"/>
        <w:rPr>
          <w:szCs w:val="28"/>
        </w:rPr>
      </w:pPr>
    </w:p>
    <w:p w14:paraId="7614BCD9" w14:textId="77777777" w:rsidR="00B96322" w:rsidRPr="00711AB7" w:rsidRDefault="00B96322" w:rsidP="00B96322">
      <w:pPr>
        <w:ind w:left="0" w:firstLine="425"/>
        <w:jc w:val="both"/>
        <w:rPr>
          <w:szCs w:val="28"/>
        </w:rPr>
      </w:pPr>
      <w:r w:rsidRPr="00711AB7">
        <w:rPr>
          <w:szCs w:val="28"/>
        </w:rPr>
        <w:t>Vertrag</w:t>
      </w:r>
    </w:p>
    <w:p w14:paraId="149DD023" w14:textId="77777777" w:rsidR="00B96322" w:rsidRPr="00711AB7" w:rsidRDefault="00B96322" w:rsidP="00B96322">
      <w:pPr>
        <w:jc w:val="both"/>
        <w:rPr>
          <w:szCs w:val="28"/>
        </w:rPr>
      </w:pPr>
    </w:p>
    <w:p w14:paraId="05469992" w14:textId="77777777" w:rsidR="00B96322" w:rsidRPr="00711AB7" w:rsidRDefault="00B96322" w:rsidP="00B96322">
      <w:pPr>
        <w:ind w:left="0" w:firstLine="425"/>
        <w:jc w:val="both"/>
        <w:rPr>
          <w:szCs w:val="28"/>
        </w:rPr>
      </w:pPr>
      <w:r w:rsidRPr="00711AB7">
        <w:rPr>
          <w:szCs w:val="28"/>
        </w:rPr>
        <w:t>Haustür</w:t>
      </w:r>
    </w:p>
    <w:p w14:paraId="007E3B21" w14:textId="77777777" w:rsidR="00B96322" w:rsidRPr="00711AB7" w:rsidRDefault="00B96322" w:rsidP="00B96322">
      <w:pPr>
        <w:jc w:val="both"/>
        <w:rPr>
          <w:szCs w:val="28"/>
        </w:rPr>
      </w:pPr>
    </w:p>
    <w:p w14:paraId="05AF003D" w14:textId="77777777" w:rsidR="00B96322" w:rsidRPr="00711AB7" w:rsidRDefault="00B96322" w:rsidP="00B96322">
      <w:pPr>
        <w:ind w:left="0" w:firstLine="425"/>
        <w:jc w:val="both"/>
        <w:rPr>
          <w:szCs w:val="28"/>
        </w:rPr>
      </w:pPr>
      <w:r w:rsidRPr="00711AB7">
        <w:rPr>
          <w:szCs w:val="28"/>
        </w:rPr>
        <w:t>Werbung</w:t>
      </w:r>
    </w:p>
    <w:p w14:paraId="25A8CDD3" w14:textId="77777777" w:rsidR="00B96322" w:rsidRPr="00711AB7" w:rsidRDefault="00B96322" w:rsidP="00B96322">
      <w:pPr>
        <w:jc w:val="both"/>
        <w:rPr>
          <w:szCs w:val="28"/>
        </w:rPr>
      </w:pPr>
    </w:p>
    <w:p w14:paraId="57ECD653" w14:textId="77777777" w:rsidR="00B96322" w:rsidRPr="00711AB7" w:rsidRDefault="00B96322" w:rsidP="00B96322">
      <w:pPr>
        <w:ind w:left="0" w:firstLine="425"/>
        <w:jc w:val="both"/>
        <w:rPr>
          <w:szCs w:val="28"/>
        </w:rPr>
      </w:pPr>
      <w:r w:rsidRPr="00711AB7">
        <w:rPr>
          <w:szCs w:val="28"/>
        </w:rPr>
        <w:t>Telefon</w:t>
      </w:r>
    </w:p>
    <w:p w14:paraId="33E71152" w14:textId="77777777" w:rsidR="00B96322" w:rsidRPr="00711AB7" w:rsidRDefault="00B96322" w:rsidP="00B96322">
      <w:pPr>
        <w:jc w:val="both"/>
        <w:rPr>
          <w:szCs w:val="28"/>
        </w:rPr>
      </w:pPr>
    </w:p>
    <w:p w14:paraId="42904CCF" w14:textId="77777777" w:rsidR="00B96322" w:rsidRPr="00711AB7" w:rsidRDefault="00B96322" w:rsidP="00B96322">
      <w:pPr>
        <w:ind w:left="0" w:firstLine="425"/>
        <w:jc w:val="both"/>
        <w:rPr>
          <w:szCs w:val="28"/>
        </w:rPr>
      </w:pPr>
      <w:r w:rsidRPr="00711AB7">
        <w:rPr>
          <w:szCs w:val="28"/>
        </w:rPr>
        <w:t>Enkeltrick</w:t>
      </w:r>
    </w:p>
    <w:p w14:paraId="34DF68C2" w14:textId="77777777" w:rsidR="00B96322" w:rsidRPr="00711AB7" w:rsidRDefault="00B96322" w:rsidP="00B96322">
      <w:pPr>
        <w:jc w:val="both"/>
        <w:rPr>
          <w:szCs w:val="28"/>
        </w:rPr>
      </w:pPr>
    </w:p>
    <w:p w14:paraId="79C29FDB" w14:textId="3E36FED9" w:rsidR="00B96322" w:rsidRPr="00711AB7" w:rsidRDefault="00B96322" w:rsidP="00B96322">
      <w:pPr>
        <w:ind w:left="0" w:firstLine="425"/>
        <w:jc w:val="both"/>
        <w:rPr>
          <w:szCs w:val="28"/>
        </w:rPr>
      </w:pPr>
      <w:r w:rsidRPr="00711AB7">
        <w:rPr>
          <w:szCs w:val="28"/>
        </w:rPr>
        <w:t>Verpackung</w:t>
      </w:r>
    </w:p>
    <w:p w14:paraId="6CE8E721" w14:textId="5EDBABCA" w:rsidR="00B96322" w:rsidRDefault="00E52A86" w:rsidP="006547A9">
      <w:pPr>
        <w:rPr>
          <w:sz w:val="24"/>
          <w:szCs w:val="22"/>
        </w:rPr>
      </w:pPr>
      <w:r>
        <w:rPr>
          <w:noProof/>
        </w:rPr>
        <w:drawing>
          <wp:anchor distT="0" distB="0" distL="114300" distR="114300" simplePos="0" relativeHeight="251870720" behindDoc="0" locked="0" layoutInCell="1" allowOverlap="1" wp14:anchorId="68329B07" wp14:editId="2DABBB97">
            <wp:simplePos x="0" y="0"/>
            <wp:positionH relativeFrom="margin">
              <wp:align>right</wp:align>
            </wp:positionH>
            <wp:positionV relativeFrom="paragraph">
              <wp:posOffset>353261</wp:posOffset>
            </wp:positionV>
            <wp:extent cx="4078649" cy="1968739"/>
            <wp:effectExtent l="0" t="0" r="0" b="0"/>
            <wp:wrapNone/>
            <wp:docPr id="997" name="Grafik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pic:cNvPicPr/>
                  </pic:nvPicPr>
                  <pic:blipFill>
                    <a:blip r:embed="rId289" cstate="print">
                      <a:extLst>
                        <a:ext uri="{28A0092B-C50C-407E-A947-70E740481C1C}">
                          <a14:useLocalDpi xmlns:a14="http://schemas.microsoft.com/office/drawing/2010/main" val="0"/>
                        </a:ext>
                        <a:ext uri="{96DAC541-7B7A-43D3-8B79-37D633B846F1}">
                          <asvg:svgBlip xmlns:asvg="http://schemas.microsoft.com/office/drawing/2016/SVG/main" r:embed="rId290"/>
                        </a:ext>
                      </a:extLst>
                    </a:blip>
                    <a:stretch>
                      <a:fillRect/>
                    </a:stretch>
                  </pic:blipFill>
                  <pic:spPr>
                    <a:xfrm>
                      <a:off x="0" y="0"/>
                      <a:ext cx="4078649" cy="1968739"/>
                    </a:xfrm>
                    <a:prstGeom prst="rect">
                      <a:avLst/>
                    </a:prstGeom>
                  </pic:spPr>
                </pic:pic>
              </a:graphicData>
            </a:graphic>
            <wp14:sizeRelH relativeFrom="margin">
              <wp14:pctWidth>0</wp14:pctWidth>
            </wp14:sizeRelH>
            <wp14:sizeRelV relativeFrom="margin">
              <wp14:pctHeight>0</wp14:pctHeight>
            </wp14:sizeRelV>
          </wp:anchor>
        </w:drawing>
      </w:r>
    </w:p>
    <w:p w14:paraId="0636D9FC" w14:textId="1B9AA20A" w:rsidR="00E52A86" w:rsidRDefault="00E52A86" w:rsidP="006547A9">
      <w:pPr>
        <w:rPr>
          <w:sz w:val="24"/>
          <w:szCs w:val="22"/>
        </w:rPr>
        <w:sectPr w:rsidR="00E52A86" w:rsidSect="00D04818">
          <w:headerReference w:type="first" r:id="rId291"/>
          <w:pgSz w:w="11900" w:h="16840"/>
          <w:pgMar w:top="2835" w:right="851" w:bottom="1134" w:left="851" w:header="709" w:footer="454" w:gutter="0"/>
          <w:cols w:space="708"/>
          <w:titlePg/>
          <w:docGrid w:linePitch="360"/>
        </w:sectPr>
      </w:pPr>
    </w:p>
    <w:bookmarkStart w:id="89" w:name="_Hlk63690024"/>
    <w:p w14:paraId="62AF50C5" w14:textId="77777777" w:rsidR="00C32CD4" w:rsidRPr="00142BF2" w:rsidRDefault="00C32CD4" w:rsidP="00C32CD4">
      <w:pPr>
        <w:ind w:right="0"/>
        <w:rPr>
          <w:rFonts w:eastAsia="Times New Roman"/>
          <w:bCs/>
          <w:szCs w:val="28"/>
          <w:lang w:val="en-US"/>
        </w:rPr>
      </w:pPr>
      <w:r>
        <w:rPr>
          <w:noProof/>
          <w:szCs w:val="28"/>
        </w:rPr>
        <w:lastRenderedPageBreak/>
        <mc:AlternateContent>
          <mc:Choice Requires="wps">
            <w:drawing>
              <wp:anchor distT="0" distB="0" distL="114300" distR="114300" simplePos="0" relativeHeight="251610624" behindDoc="0" locked="0" layoutInCell="1" allowOverlap="1" wp14:anchorId="4A03BD06" wp14:editId="42C6CC7E">
                <wp:simplePos x="0" y="0"/>
                <wp:positionH relativeFrom="column">
                  <wp:posOffset>591185</wp:posOffset>
                </wp:positionH>
                <wp:positionV relativeFrom="paragraph">
                  <wp:posOffset>181492</wp:posOffset>
                </wp:positionV>
                <wp:extent cx="89535" cy="173355"/>
                <wp:effectExtent l="0" t="3810" r="20955" b="20955"/>
                <wp:wrapNone/>
                <wp:docPr id="558" name="Eckige Klammer links 558"/>
                <wp:cNvGraphicFramePr/>
                <a:graphic xmlns:a="http://schemas.openxmlformats.org/drawingml/2006/main">
                  <a:graphicData uri="http://schemas.microsoft.com/office/word/2010/wordprocessingShape">
                    <wps:wsp>
                      <wps:cNvSpPr/>
                      <wps:spPr>
                        <a:xfrm rot="16200000">
                          <a:off x="0" y="0"/>
                          <a:ext cx="89535" cy="173355"/>
                        </a:xfrm>
                        <a:prstGeom prst="leftBracket">
                          <a:avLst>
                            <a:gd name="adj" fmla="val 160638"/>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4CAA3D"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Eckige Klammer links 558" o:spid="_x0000_s1026" type="#_x0000_t85" style="position:absolute;margin-left:46.55pt;margin-top:14.3pt;width:7.05pt;height:13.65pt;rotation:-90;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" adj="17921" filled="t" fillcolor="white [3212]" strokecolor="black [3040]"/>
            </w:pict>
          </mc:Fallback>
        </mc:AlternateContent>
      </w:r>
      <w:r>
        <w:rPr>
          <w:noProof/>
          <w:szCs w:val="28"/>
        </w:rPr>
        <mc:AlternateContent>
          <mc:Choice Requires="wps">
            <w:drawing>
              <wp:anchor distT="0" distB="0" distL="114300" distR="114300" simplePos="0" relativeHeight="251609600" behindDoc="0" locked="0" layoutInCell="1" allowOverlap="1" wp14:anchorId="5B413F48" wp14:editId="60825795">
                <wp:simplePos x="0" y="0"/>
                <wp:positionH relativeFrom="column">
                  <wp:posOffset>354965</wp:posOffset>
                </wp:positionH>
                <wp:positionV relativeFrom="paragraph">
                  <wp:posOffset>134620</wp:posOffset>
                </wp:positionV>
                <wp:extent cx="97155" cy="287655"/>
                <wp:effectExtent l="0" t="0" r="17145" b="17145"/>
                <wp:wrapNone/>
                <wp:docPr id="559" name="Eckige Klammer links 559"/>
                <wp:cNvGraphicFramePr/>
                <a:graphic xmlns:a="http://schemas.openxmlformats.org/drawingml/2006/main">
                  <a:graphicData uri="http://schemas.microsoft.com/office/word/2010/wordprocessingShape">
                    <wps:wsp>
                      <wps:cNvSpPr/>
                      <wps:spPr>
                        <a:xfrm rot="16200000">
                          <a:off x="0" y="0"/>
                          <a:ext cx="97155" cy="287655"/>
                        </a:xfrm>
                        <a:prstGeom prst="leftBracket">
                          <a:avLst>
                            <a:gd name="adj" fmla="val 148039"/>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D37CD8" id="Eckige Klammer links 559" o:spid="_x0000_s1026" type="#_x0000_t85" style="position:absolute;margin-left:27.95pt;margin-top:10.6pt;width:7.65pt;height:22.65pt;rotation:-90;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" adj="10800" filled="t" fillcolor="white [3212]" strokecolor="black [3040]"/>
            </w:pict>
          </mc:Fallback>
        </mc:AlternateContent>
      </w:r>
      <w:proofErr w:type="spellStart"/>
      <w:r w:rsidRPr="00142BF2">
        <w:rPr>
          <w:rFonts w:eastAsia="Times New Roman"/>
          <w:bCs/>
          <w:szCs w:val="28"/>
          <w:lang w:val="en-US"/>
        </w:rPr>
        <w:t>Bril</w:t>
      </w:r>
      <w:proofErr w:type="spellEnd"/>
      <w:r w:rsidRPr="00142BF2">
        <w:rPr>
          <w:rFonts w:eastAsia="Times New Roman"/>
          <w:bCs/>
          <w:szCs w:val="28"/>
          <w:lang w:val="en-US"/>
        </w:rPr>
        <w:t xml:space="preserve"> le</w:t>
      </w:r>
    </w:p>
    <w:p w14:paraId="7ABA82A9" w14:textId="77777777" w:rsidR="00C32CD4" w:rsidRPr="00142BF2" w:rsidRDefault="00C32CD4" w:rsidP="00C32CD4">
      <w:pPr>
        <w:tabs>
          <w:tab w:val="left" w:pos="1995"/>
        </w:tabs>
        <w:ind w:left="0" w:right="0"/>
        <w:rPr>
          <w:rFonts w:eastAsia="Times New Roman"/>
          <w:bCs/>
          <w:szCs w:val="28"/>
          <w:lang w:val="en-US"/>
        </w:rPr>
      </w:pPr>
    </w:p>
    <w:bookmarkEnd w:id="89"/>
    <w:p w14:paraId="60337937" w14:textId="77777777" w:rsidR="00C32CD4" w:rsidRPr="00142BF2" w:rsidRDefault="00C32CD4" w:rsidP="00C32CD4">
      <w:pPr>
        <w:ind w:left="0" w:right="0" w:firstLine="425"/>
        <w:rPr>
          <w:rFonts w:eastAsia="Times New Roman"/>
          <w:bCs/>
          <w:szCs w:val="28"/>
          <w:lang w:val="en-US"/>
        </w:rPr>
      </w:pPr>
      <w:r>
        <w:rPr>
          <w:noProof/>
          <w:szCs w:val="28"/>
        </w:rPr>
        <mc:AlternateContent>
          <mc:Choice Requires="wps">
            <w:drawing>
              <wp:anchor distT="0" distB="0" distL="114300" distR="114300" simplePos="0" relativeHeight="251612672" behindDoc="1" locked="0" layoutInCell="1" allowOverlap="1" wp14:anchorId="4967E2E9" wp14:editId="0366D7CF">
                <wp:simplePos x="0" y="0"/>
                <wp:positionH relativeFrom="column">
                  <wp:posOffset>631063</wp:posOffset>
                </wp:positionH>
                <wp:positionV relativeFrom="paragraph">
                  <wp:posOffset>78232</wp:posOffset>
                </wp:positionV>
                <wp:extent cx="93600" cy="329565"/>
                <wp:effectExtent l="0" t="3810" r="17145" b="17145"/>
                <wp:wrapNone/>
                <wp:docPr id="560" name="Eckige Klammer links 560"/>
                <wp:cNvGraphicFramePr/>
                <a:graphic xmlns:a="http://schemas.openxmlformats.org/drawingml/2006/main">
                  <a:graphicData uri="http://schemas.microsoft.com/office/word/2010/wordprocessingShape">
                    <wps:wsp>
                      <wps:cNvSpPr/>
                      <wps:spPr>
                        <a:xfrm rot="16200000">
                          <a:off x="0" y="0"/>
                          <a:ext cx="93600" cy="329565"/>
                        </a:xfrm>
                        <a:prstGeom prst="leftBracket">
                          <a:avLst>
                            <a:gd name="adj" fmla="val 172759"/>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084472" id="Eckige Klammer links 560" o:spid="_x0000_s1026" type="#_x0000_t85" style="position:absolute;margin-left:49.7pt;margin-top:6.15pt;width:7.35pt;height:25.95pt;rotation:-90;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" adj="10598" filled="t" fillcolor="white [3212]" strokecolor="black [3040]"/>
            </w:pict>
          </mc:Fallback>
        </mc:AlternateContent>
      </w:r>
      <w:r>
        <w:rPr>
          <w:noProof/>
          <w:szCs w:val="28"/>
        </w:rPr>
        <mc:AlternateContent>
          <mc:Choice Requires="wps">
            <w:drawing>
              <wp:anchor distT="0" distB="0" distL="114300" distR="114300" simplePos="0" relativeHeight="251611648" behindDoc="0" locked="0" layoutInCell="1" allowOverlap="1" wp14:anchorId="04441500" wp14:editId="1B71CA29">
                <wp:simplePos x="0" y="0"/>
                <wp:positionH relativeFrom="column">
                  <wp:posOffset>352425</wp:posOffset>
                </wp:positionH>
                <wp:positionV relativeFrom="paragraph">
                  <wp:posOffset>118111</wp:posOffset>
                </wp:positionV>
                <wp:extent cx="86360" cy="237809"/>
                <wp:effectExtent l="635" t="0" r="28575" b="28575"/>
                <wp:wrapNone/>
                <wp:docPr id="565" name="Eckige Klammer links 565"/>
                <wp:cNvGraphicFramePr/>
                <a:graphic xmlns:a="http://schemas.openxmlformats.org/drawingml/2006/main">
                  <a:graphicData uri="http://schemas.microsoft.com/office/word/2010/wordprocessingShape">
                    <wps:wsp>
                      <wps:cNvSpPr/>
                      <wps:spPr>
                        <a:xfrm rot="16200000">
                          <a:off x="0" y="0"/>
                          <a:ext cx="86360" cy="237809"/>
                        </a:xfrm>
                        <a:prstGeom prst="leftBracket">
                          <a:avLst>
                            <a:gd name="adj" fmla="val 16654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A42E5A" id="Eckige Klammer links 565" o:spid="_x0000_s1026" type="#_x0000_t85" style="position:absolute;margin-left:27.75pt;margin-top:9.3pt;width:6.8pt;height:18.75pt;rotation:-90;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" adj="13064" filled="t" fillcolor="white [3212]" strokecolor="black [3040]"/>
            </w:pict>
          </mc:Fallback>
        </mc:AlternateContent>
      </w:r>
      <w:r w:rsidRPr="00142BF2">
        <w:rPr>
          <w:rFonts w:eastAsia="Times New Roman"/>
          <w:bCs/>
          <w:szCs w:val="28"/>
          <w:lang w:val="en-US"/>
        </w:rPr>
        <w:t>Be trug</w:t>
      </w:r>
    </w:p>
    <w:p w14:paraId="31BE1B82" w14:textId="77777777" w:rsidR="00C32CD4" w:rsidRPr="00142BF2" w:rsidRDefault="00C32CD4" w:rsidP="00C32CD4">
      <w:pPr>
        <w:ind w:left="0" w:right="0"/>
        <w:rPr>
          <w:rFonts w:eastAsia="Times New Roman"/>
          <w:bCs/>
          <w:szCs w:val="28"/>
          <w:lang w:val="en-US"/>
        </w:rPr>
      </w:pPr>
    </w:p>
    <w:p w14:paraId="65320C9C" w14:textId="77777777" w:rsidR="00C32CD4" w:rsidRPr="00142BF2" w:rsidRDefault="00C32CD4" w:rsidP="00C32CD4">
      <w:pPr>
        <w:ind w:left="0" w:right="0" w:firstLine="425"/>
        <w:rPr>
          <w:rFonts w:eastAsia="Times New Roman"/>
          <w:bCs/>
          <w:szCs w:val="28"/>
          <w:lang w:val="en-US"/>
        </w:rPr>
      </w:pPr>
      <w:r>
        <w:rPr>
          <w:noProof/>
          <w:szCs w:val="28"/>
        </w:rPr>
        <mc:AlternateContent>
          <mc:Choice Requires="wps">
            <w:drawing>
              <wp:anchor distT="0" distB="0" distL="114300" distR="114300" simplePos="0" relativeHeight="251614720" behindDoc="0" locked="0" layoutInCell="1" allowOverlap="1" wp14:anchorId="187A670C" wp14:editId="776555F1">
                <wp:simplePos x="0" y="0"/>
                <wp:positionH relativeFrom="column">
                  <wp:posOffset>600394</wp:posOffset>
                </wp:positionH>
                <wp:positionV relativeFrom="paragraph">
                  <wp:posOffset>99059</wp:posOffset>
                </wp:positionV>
                <wp:extent cx="82800" cy="288000"/>
                <wp:effectExtent l="0" t="7303" r="24448" b="24447"/>
                <wp:wrapNone/>
                <wp:docPr id="566" name="Eckige Klammer links 566"/>
                <wp:cNvGraphicFramePr/>
                <a:graphic xmlns:a="http://schemas.openxmlformats.org/drawingml/2006/main">
                  <a:graphicData uri="http://schemas.microsoft.com/office/word/2010/wordprocessingShape">
                    <wps:wsp>
                      <wps:cNvSpPr/>
                      <wps:spPr>
                        <a:xfrm rot="16200000">
                          <a:off x="0" y="0"/>
                          <a:ext cx="82800" cy="288000"/>
                        </a:xfrm>
                        <a:prstGeom prst="leftBracket">
                          <a:avLst>
                            <a:gd name="adj" fmla="val 17945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39837F" id="Eckige Klammer links 566" o:spid="_x0000_s1026" type="#_x0000_t85" style="position:absolute;margin-left:47.3pt;margin-top:7.8pt;width:6.5pt;height:22.7pt;rotation:-90;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" adj="11144" filled="t" fillcolor="white [3212]" strokecolor="black [3040]"/>
            </w:pict>
          </mc:Fallback>
        </mc:AlternateContent>
      </w:r>
      <w:r>
        <w:rPr>
          <w:noProof/>
          <w:szCs w:val="28"/>
        </w:rPr>
        <mc:AlternateContent>
          <mc:Choice Requires="wps">
            <w:drawing>
              <wp:anchor distT="0" distB="0" distL="114300" distR="114300" simplePos="0" relativeHeight="251613696" behindDoc="0" locked="0" layoutInCell="1" allowOverlap="1" wp14:anchorId="085C43CB" wp14:editId="059EF098">
                <wp:simplePos x="0" y="0"/>
                <wp:positionH relativeFrom="column">
                  <wp:posOffset>332583</wp:posOffset>
                </wp:positionH>
                <wp:positionV relativeFrom="paragraph">
                  <wp:posOffset>120809</wp:posOffset>
                </wp:positionV>
                <wp:extent cx="86360" cy="239714"/>
                <wp:effectExtent l="0" t="318" r="27623" b="27622"/>
                <wp:wrapNone/>
                <wp:docPr id="572" name="Eckige Klammer links 572"/>
                <wp:cNvGraphicFramePr/>
                <a:graphic xmlns:a="http://schemas.openxmlformats.org/drawingml/2006/main">
                  <a:graphicData uri="http://schemas.microsoft.com/office/word/2010/wordprocessingShape">
                    <wps:wsp>
                      <wps:cNvSpPr/>
                      <wps:spPr>
                        <a:xfrm rot="16200000">
                          <a:off x="0" y="0"/>
                          <a:ext cx="86360" cy="239714"/>
                        </a:xfrm>
                        <a:prstGeom prst="leftBracket">
                          <a:avLst>
                            <a:gd name="adj" fmla="val 16654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0BF6C3" id="Eckige Klammer links 572" o:spid="_x0000_s1026" type="#_x0000_t85" style="position:absolute;margin-left:26.2pt;margin-top:9.5pt;width:6.8pt;height:18.9pt;rotation:-90;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" adj="12960" filled="t" fillcolor="white [3212]" strokecolor="black [3040]"/>
            </w:pict>
          </mc:Fallback>
        </mc:AlternateContent>
      </w:r>
      <w:proofErr w:type="gramStart"/>
      <w:r w:rsidRPr="00142BF2">
        <w:rPr>
          <w:rFonts w:eastAsia="Times New Roman"/>
          <w:bCs/>
          <w:szCs w:val="28"/>
          <w:lang w:val="en-US"/>
        </w:rPr>
        <w:t>on line</w:t>
      </w:r>
      <w:proofErr w:type="gramEnd"/>
    </w:p>
    <w:p w14:paraId="4C1ABA54" w14:textId="77777777" w:rsidR="00C32CD4" w:rsidRPr="00142BF2" w:rsidRDefault="00C32CD4" w:rsidP="00C32CD4">
      <w:pPr>
        <w:ind w:left="0" w:right="0"/>
        <w:rPr>
          <w:rFonts w:eastAsia="Times New Roman"/>
          <w:bCs/>
          <w:szCs w:val="28"/>
          <w:lang w:val="en-US"/>
        </w:rPr>
      </w:pPr>
    </w:p>
    <w:p w14:paraId="386AF372" w14:textId="77777777" w:rsidR="00C32CD4" w:rsidRPr="00142BF2" w:rsidRDefault="00C32CD4" w:rsidP="00C32CD4">
      <w:pPr>
        <w:ind w:left="0" w:right="0" w:firstLine="425"/>
        <w:rPr>
          <w:rFonts w:eastAsia="Times New Roman"/>
          <w:bCs/>
          <w:szCs w:val="28"/>
        </w:rPr>
      </w:pPr>
      <w:r>
        <w:rPr>
          <w:noProof/>
          <w:szCs w:val="28"/>
        </w:rPr>
        <mc:AlternateContent>
          <mc:Choice Requires="wps">
            <w:drawing>
              <wp:anchor distT="0" distB="0" distL="114300" distR="114300" simplePos="0" relativeHeight="251615744" behindDoc="1" locked="0" layoutInCell="1" allowOverlap="1" wp14:anchorId="0B977681" wp14:editId="3D80BC61">
                <wp:simplePos x="0" y="0"/>
                <wp:positionH relativeFrom="column">
                  <wp:posOffset>671513</wp:posOffset>
                </wp:positionH>
                <wp:positionV relativeFrom="paragraph">
                  <wp:posOffset>78422</wp:posOffset>
                </wp:positionV>
                <wp:extent cx="111125" cy="341630"/>
                <wp:effectExtent l="0" t="952" r="21272" b="21273"/>
                <wp:wrapNone/>
                <wp:docPr id="579" name="Eckige Klammer links 579"/>
                <wp:cNvGraphicFramePr/>
                <a:graphic xmlns:a="http://schemas.openxmlformats.org/drawingml/2006/main">
                  <a:graphicData uri="http://schemas.microsoft.com/office/word/2010/wordprocessingShape">
                    <wps:wsp>
                      <wps:cNvSpPr/>
                      <wps:spPr>
                        <a:xfrm rot="16200000">
                          <a:off x="0" y="0"/>
                          <a:ext cx="111125" cy="341630"/>
                        </a:xfrm>
                        <a:prstGeom prst="leftBracket">
                          <a:avLst>
                            <a:gd name="adj" fmla="val 15371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793471" id="Eckige Klammer links 579" o:spid="_x0000_s1026" type="#_x0000_t85" style="position:absolute;margin-left:52.9pt;margin-top:6.15pt;width:8.75pt;height:26.9pt;rotation:-90;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" adj="10800" filled="t" fillcolor="white [3212]" strokecolor="black [3040]"/>
            </w:pict>
          </mc:Fallback>
        </mc:AlternateContent>
      </w:r>
      <w:r>
        <w:rPr>
          <w:noProof/>
          <w:szCs w:val="28"/>
        </w:rPr>
        <mc:AlternateContent>
          <mc:Choice Requires="wps">
            <w:drawing>
              <wp:anchor distT="0" distB="0" distL="114300" distR="114300" simplePos="0" relativeHeight="251616768" behindDoc="0" locked="0" layoutInCell="1" allowOverlap="1" wp14:anchorId="2B9D78CC" wp14:editId="0EC7A1D1">
                <wp:simplePos x="0" y="0"/>
                <wp:positionH relativeFrom="column">
                  <wp:posOffset>356235</wp:posOffset>
                </wp:positionH>
                <wp:positionV relativeFrom="paragraph">
                  <wp:posOffset>104140</wp:posOffset>
                </wp:positionV>
                <wp:extent cx="111600" cy="288000"/>
                <wp:effectExtent l="6985" t="0" r="10160" b="10160"/>
                <wp:wrapNone/>
                <wp:docPr id="580" name="Eckige Klammer links 580"/>
                <wp:cNvGraphicFramePr/>
                <a:graphic xmlns:a="http://schemas.openxmlformats.org/drawingml/2006/main">
                  <a:graphicData uri="http://schemas.microsoft.com/office/word/2010/wordprocessingShape">
                    <wps:wsp>
                      <wps:cNvSpPr/>
                      <wps:spPr>
                        <a:xfrm rot="16200000">
                          <a:off x="0" y="0"/>
                          <a:ext cx="111600" cy="288000"/>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E9EB7A" id="Eckige Klammer links 580" o:spid="_x0000_s1026" type="#_x0000_t85" style="position:absolute;margin-left:28.05pt;margin-top:8.2pt;width:8.8pt;height:22.7pt;rotation:-90;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" adj="11334" filled="t" fillcolor="white [3212]" strokecolor="black [3040]"/>
            </w:pict>
          </mc:Fallback>
        </mc:AlternateContent>
      </w:r>
      <w:r w:rsidRPr="00142BF2">
        <w:rPr>
          <w:rFonts w:eastAsia="Times New Roman"/>
          <w:bCs/>
          <w:szCs w:val="28"/>
        </w:rPr>
        <w:t>Ver trag</w:t>
      </w:r>
    </w:p>
    <w:p w14:paraId="7A0A2877" w14:textId="77777777" w:rsidR="00C32CD4" w:rsidRPr="00142BF2" w:rsidRDefault="00C32CD4" w:rsidP="00C32CD4">
      <w:pPr>
        <w:ind w:left="0" w:right="0"/>
        <w:rPr>
          <w:rFonts w:eastAsia="Times New Roman"/>
          <w:bCs/>
          <w:szCs w:val="28"/>
        </w:rPr>
      </w:pPr>
    </w:p>
    <w:p w14:paraId="72BF4514" w14:textId="77777777" w:rsidR="00C32CD4" w:rsidRPr="00142BF2" w:rsidRDefault="00C32CD4" w:rsidP="00C32CD4">
      <w:pPr>
        <w:ind w:left="0" w:right="0" w:firstLine="425"/>
        <w:rPr>
          <w:rFonts w:eastAsia="Times New Roman"/>
          <w:bCs/>
          <w:szCs w:val="28"/>
        </w:rPr>
      </w:pPr>
      <w:r>
        <w:rPr>
          <w:noProof/>
          <w:szCs w:val="28"/>
        </w:rPr>
        <mc:AlternateContent>
          <mc:Choice Requires="wps">
            <w:drawing>
              <wp:anchor distT="0" distB="0" distL="114300" distR="114300" simplePos="0" relativeHeight="251618816" behindDoc="0" locked="0" layoutInCell="1" allowOverlap="1" wp14:anchorId="73621AF7" wp14:editId="1B979AD5">
                <wp:simplePos x="0" y="0"/>
                <wp:positionH relativeFrom="column">
                  <wp:posOffset>774224</wp:posOffset>
                </wp:positionH>
                <wp:positionV relativeFrom="paragraph">
                  <wp:posOffset>126840</wp:posOffset>
                </wp:positionV>
                <wp:extent cx="111600" cy="261937"/>
                <wp:effectExtent l="953" t="0" r="23177" b="23178"/>
                <wp:wrapNone/>
                <wp:docPr id="581" name="Eckige Klammer links 581"/>
                <wp:cNvGraphicFramePr/>
                <a:graphic xmlns:a="http://schemas.openxmlformats.org/drawingml/2006/main">
                  <a:graphicData uri="http://schemas.microsoft.com/office/word/2010/wordprocessingShape">
                    <wps:wsp>
                      <wps:cNvSpPr/>
                      <wps:spPr>
                        <a:xfrm rot="16200000">
                          <a:off x="0" y="0"/>
                          <a:ext cx="111600" cy="261937"/>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0C849E" id="Eckige Klammer links 581" o:spid="_x0000_s1026" type="#_x0000_t85" style="position:absolute;margin-left:60.95pt;margin-top:10pt;width:8.8pt;height:20.6pt;rotation:-90;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" adj="12462" filled="t" fillcolor="white [3212]" strokecolor="black [3040]"/>
            </w:pict>
          </mc:Fallback>
        </mc:AlternateContent>
      </w:r>
      <w:r>
        <w:rPr>
          <w:noProof/>
          <w:szCs w:val="28"/>
        </w:rPr>
        <mc:AlternateContent>
          <mc:Choice Requires="wps">
            <w:drawing>
              <wp:anchor distT="0" distB="0" distL="114300" distR="114300" simplePos="0" relativeHeight="251617792" behindDoc="0" locked="0" layoutInCell="1" allowOverlap="1" wp14:anchorId="5200BAD9" wp14:editId="221B90EF">
                <wp:simplePos x="0" y="0"/>
                <wp:positionH relativeFrom="column">
                  <wp:posOffset>421482</wp:posOffset>
                </wp:positionH>
                <wp:positionV relativeFrom="paragraph">
                  <wp:posOffset>44609</wp:posOffset>
                </wp:positionV>
                <wp:extent cx="126000" cy="431484"/>
                <wp:effectExtent l="0" t="318" r="26353" b="26352"/>
                <wp:wrapNone/>
                <wp:docPr id="582" name="Eckige Klammer links 582"/>
                <wp:cNvGraphicFramePr/>
                <a:graphic xmlns:a="http://schemas.openxmlformats.org/drawingml/2006/main">
                  <a:graphicData uri="http://schemas.microsoft.com/office/word/2010/wordprocessingShape">
                    <wps:wsp>
                      <wps:cNvSpPr/>
                      <wps:spPr>
                        <a:xfrm rot="16200000">
                          <a:off x="0" y="0"/>
                          <a:ext cx="126000" cy="431484"/>
                        </a:xfrm>
                        <a:prstGeom prst="leftBracket">
                          <a:avLst>
                            <a:gd name="adj" fmla="val 16734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B2181" id="Eckige Klammer links 582" o:spid="_x0000_s1026" type="#_x0000_t85" style="position:absolute;margin-left:33.2pt;margin-top:3.5pt;width:9.9pt;height:34pt;rotation:-90;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" adj="10555" filled="t" fillcolor="white [3212]" strokecolor="black [3040]"/>
            </w:pict>
          </mc:Fallback>
        </mc:AlternateContent>
      </w:r>
      <w:r w:rsidRPr="00142BF2">
        <w:rPr>
          <w:rFonts w:eastAsia="Times New Roman"/>
          <w:bCs/>
          <w:szCs w:val="28"/>
        </w:rPr>
        <w:t xml:space="preserve">Haus </w:t>
      </w:r>
      <w:proofErr w:type="spellStart"/>
      <w:r w:rsidRPr="00142BF2">
        <w:rPr>
          <w:rFonts w:eastAsia="Times New Roman"/>
          <w:bCs/>
          <w:szCs w:val="28"/>
        </w:rPr>
        <w:t>tür</w:t>
      </w:r>
      <w:proofErr w:type="spellEnd"/>
    </w:p>
    <w:p w14:paraId="2ECA072E" w14:textId="77777777" w:rsidR="00C32CD4" w:rsidRPr="00142BF2" w:rsidRDefault="00C32CD4" w:rsidP="00C32CD4">
      <w:pPr>
        <w:ind w:left="0" w:right="0"/>
        <w:rPr>
          <w:rFonts w:eastAsia="Times New Roman"/>
          <w:bCs/>
          <w:szCs w:val="28"/>
        </w:rPr>
      </w:pPr>
    </w:p>
    <w:p w14:paraId="17822D61" w14:textId="77777777" w:rsidR="00C32CD4" w:rsidRPr="00142BF2" w:rsidRDefault="00C32CD4" w:rsidP="00C32CD4">
      <w:pPr>
        <w:ind w:left="0" w:right="0" w:firstLine="425"/>
        <w:rPr>
          <w:rFonts w:eastAsia="Times New Roman"/>
          <w:bCs/>
          <w:szCs w:val="28"/>
        </w:rPr>
      </w:pPr>
      <w:r>
        <w:rPr>
          <w:noProof/>
          <w:szCs w:val="28"/>
        </w:rPr>
        <mc:AlternateContent>
          <mc:Choice Requires="wps">
            <w:drawing>
              <wp:anchor distT="0" distB="0" distL="114300" distR="114300" simplePos="0" relativeHeight="251620864" behindDoc="1" locked="0" layoutInCell="1" allowOverlap="1" wp14:anchorId="6B6246A9" wp14:editId="1693D31B">
                <wp:simplePos x="0" y="0"/>
                <wp:positionH relativeFrom="column">
                  <wp:posOffset>770255</wp:posOffset>
                </wp:positionH>
                <wp:positionV relativeFrom="paragraph">
                  <wp:posOffset>19050</wp:posOffset>
                </wp:positionV>
                <wp:extent cx="118745" cy="461010"/>
                <wp:effectExtent l="318" t="0" r="14922" b="14923"/>
                <wp:wrapNone/>
                <wp:docPr id="584" name="Eckige Klammer links 584"/>
                <wp:cNvGraphicFramePr/>
                <a:graphic xmlns:a="http://schemas.openxmlformats.org/drawingml/2006/main">
                  <a:graphicData uri="http://schemas.microsoft.com/office/word/2010/wordprocessingShape">
                    <wps:wsp>
                      <wps:cNvSpPr/>
                      <wps:spPr>
                        <a:xfrm rot="16200000">
                          <a:off x="0" y="0"/>
                          <a:ext cx="118745" cy="461010"/>
                        </a:xfrm>
                        <a:prstGeom prst="leftBracket">
                          <a:avLst>
                            <a:gd name="adj" fmla="val 194118"/>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1A976E" id="Eckige Klammer links 584" o:spid="_x0000_s1026" type="#_x0000_t85" style="position:absolute;margin-left:60.65pt;margin-top:1.5pt;width:9.35pt;height:36.3pt;rotation:-90;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" adj="10800" filled="t" fillcolor="white [3212]" strokecolor="black [3040]"/>
            </w:pict>
          </mc:Fallback>
        </mc:AlternateContent>
      </w:r>
      <w:r>
        <w:rPr>
          <w:noProof/>
          <w:szCs w:val="28"/>
        </w:rPr>
        <mc:AlternateContent>
          <mc:Choice Requires="wps">
            <w:drawing>
              <wp:anchor distT="0" distB="0" distL="114300" distR="114300" simplePos="0" relativeHeight="251619840" behindDoc="0" locked="0" layoutInCell="1" allowOverlap="1" wp14:anchorId="3B6D7F04" wp14:editId="401661B7">
                <wp:simplePos x="0" y="0"/>
                <wp:positionH relativeFrom="column">
                  <wp:posOffset>381001</wp:posOffset>
                </wp:positionH>
                <wp:positionV relativeFrom="paragraph">
                  <wp:posOffset>97153</wp:posOffset>
                </wp:positionV>
                <wp:extent cx="118745" cy="313057"/>
                <wp:effectExtent l="0" t="1905" r="12700" b="12700"/>
                <wp:wrapNone/>
                <wp:docPr id="608" name="Eckige Klammer links 608"/>
                <wp:cNvGraphicFramePr/>
                <a:graphic xmlns:a="http://schemas.openxmlformats.org/drawingml/2006/main">
                  <a:graphicData uri="http://schemas.microsoft.com/office/word/2010/wordprocessingShape">
                    <wps:wsp>
                      <wps:cNvSpPr/>
                      <wps:spPr>
                        <a:xfrm rot="16200000">
                          <a:off x="0" y="0"/>
                          <a:ext cx="118745" cy="313057"/>
                        </a:xfrm>
                        <a:prstGeom prst="leftBracket">
                          <a:avLst>
                            <a:gd name="adj" fmla="val 13439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9948F" id="Eckige Klammer links 608" o:spid="_x0000_s1026" type="#_x0000_t85" style="position:absolute;margin-left:30pt;margin-top:7.65pt;width:9.35pt;height:24.65pt;rotation:-90;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" adj="11011" filled="t" fillcolor="white [3212]" strokecolor="black [3040]"/>
            </w:pict>
          </mc:Fallback>
        </mc:AlternateContent>
      </w:r>
      <w:r w:rsidRPr="00142BF2">
        <w:rPr>
          <w:rFonts w:eastAsia="Times New Roman"/>
          <w:bCs/>
          <w:szCs w:val="28"/>
        </w:rPr>
        <w:t xml:space="preserve">Wer </w:t>
      </w:r>
      <w:proofErr w:type="spellStart"/>
      <w:r w:rsidRPr="00142BF2">
        <w:rPr>
          <w:rFonts w:eastAsia="Times New Roman"/>
          <w:bCs/>
          <w:szCs w:val="28"/>
        </w:rPr>
        <w:t>bung</w:t>
      </w:r>
      <w:proofErr w:type="spellEnd"/>
    </w:p>
    <w:p w14:paraId="7813A885" w14:textId="77777777" w:rsidR="00C32CD4" w:rsidRPr="00142BF2" w:rsidRDefault="00C32CD4" w:rsidP="00C32CD4">
      <w:pPr>
        <w:ind w:left="0" w:right="0"/>
        <w:rPr>
          <w:rFonts w:eastAsia="Times New Roman"/>
          <w:bCs/>
          <w:szCs w:val="28"/>
        </w:rPr>
      </w:pPr>
    </w:p>
    <w:p w14:paraId="2534DEB2" w14:textId="77777777" w:rsidR="00C32CD4" w:rsidRPr="00142BF2" w:rsidRDefault="00C32CD4" w:rsidP="00C32CD4">
      <w:pPr>
        <w:ind w:left="0" w:right="0" w:firstLine="425"/>
        <w:rPr>
          <w:rFonts w:eastAsia="Times New Roman"/>
          <w:bCs/>
          <w:szCs w:val="28"/>
        </w:rPr>
      </w:pPr>
      <w:r>
        <w:rPr>
          <w:noProof/>
          <w:szCs w:val="28"/>
        </w:rPr>
        <mc:AlternateContent>
          <mc:Choice Requires="wps">
            <w:drawing>
              <wp:anchor distT="0" distB="0" distL="114300" distR="114300" simplePos="0" relativeHeight="251622912" behindDoc="0" locked="0" layoutInCell="1" allowOverlap="1" wp14:anchorId="2DCE782C" wp14:editId="35AF7815">
                <wp:simplePos x="0" y="0"/>
                <wp:positionH relativeFrom="column">
                  <wp:posOffset>555784</wp:posOffset>
                </wp:positionH>
                <wp:positionV relativeFrom="paragraph">
                  <wp:posOffset>136048</wp:posOffset>
                </wp:positionV>
                <wp:extent cx="71755" cy="190817"/>
                <wp:effectExtent l="0" t="2222" r="21272" b="21273"/>
                <wp:wrapNone/>
                <wp:docPr id="618" name="Eckige Klammer links 618"/>
                <wp:cNvGraphicFramePr/>
                <a:graphic xmlns:a="http://schemas.openxmlformats.org/drawingml/2006/main">
                  <a:graphicData uri="http://schemas.microsoft.com/office/word/2010/wordprocessingShape">
                    <wps:wsp>
                      <wps:cNvSpPr/>
                      <wps:spPr>
                        <a:xfrm rot="16200000">
                          <a:off x="0" y="0"/>
                          <a:ext cx="71755" cy="190817"/>
                        </a:xfrm>
                        <a:prstGeom prst="leftBracket">
                          <a:avLst>
                            <a:gd name="adj" fmla="val 20044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74683A" id="Eckige Klammer links 618" o:spid="_x0000_s1026" type="#_x0000_t85" style="position:absolute;margin-left:43.75pt;margin-top:10.7pt;width:5.65pt;height:15pt;rotation:-90;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" adj="16281" filled="t" fillcolor="white [3212]" strokecolor="black [3040]"/>
            </w:pict>
          </mc:Fallback>
        </mc:AlternateContent>
      </w:r>
      <w:r>
        <w:rPr>
          <w:noProof/>
          <w:szCs w:val="28"/>
        </w:rPr>
        <mc:AlternateContent>
          <mc:Choice Requires="wps">
            <w:drawing>
              <wp:anchor distT="0" distB="0" distL="114300" distR="114300" simplePos="0" relativeHeight="251623936" behindDoc="0" locked="0" layoutInCell="1" allowOverlap="1" wp14:anchorId="3DE5614C" wp14:editId="279E85DD">
                <wp:simplePos x="0" y="0"/>
                <wp:positionH relativeFrom="column">
                  <wp:posOffset>792799</wp:posOffset>
                </wp:positionH>
                <wp:positionV relativeFrom="paragraph">
                  <wp:posOffset>94297</wp:posOffset>
                </wp:positionV>
                <wp:extent cx="79200" cy="288000"/>
                <wp:effectExtent l="0" t="9208" r="26353" b="26352"/>
                <wp:wrapNone/>
                <wp:docPr id="619" name="Eckige Klammer links 619"/>
                <wp:cNvGraphicFramePr/>
                <a:graphic xmlns:a="http://schemas.openxmlformats.org/drawingml/2006/main">
                  <a:graphicData uri="http://schemas.microsoft.com/office/word/2010/wordprocessingShape">
                    <wps:wsp>
                      <wps:cNvSpPr/>
                      <wps:spPr>
                        <a:xfrm rot="16200000">
                          <a:off x="0" y="0"/>
                          <a:ext cx="79200" cy="288000"/>
                        </a:xfrm>
                        <a:prstGeom prst="leftBracket">
                          <a:avLst>
                            <a:gd name="adj" fmla="val 18024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6356B3" id="Eckige Klammer links 619" o:spid="_x0000_s1026" type="#_x0000_t85" style="position:absolute;margin-left:62.45pt;margin-top:7.4pt;width:6.25pt;height:22.7pt;rotation:-90;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" adj="10706" filled="t" fillcolor="white [3212]" strokecolor="black [3040]"/>
            </w:pict>
          </mc:Fallback>
        </mc:AlternateContent>
      </w:r>
      <w:r>
        <w:rPr>
          <w:noProof/>
          <w:szCs w:val="28"/>
        </w:rPr>
        <mc:AlternateContent>
          <mc:Choice Requires="wps">
            <w:drawing>
              <wp:anchor distT="0" distB="0" distL="114300" distR="114300" simplePos="0" relativeHeight="251621888" behindDoc="0" locked="0" layoutInCell="1" allowOverlap="1" wp14:anchorId="59E1BFC8" wp14:editId="078226A9">
                <wp:simplePos x="0" y="0"/>
                <wp:positionH relativeFrom="column">
                  <wp:posOffset>352584</wp:posOffset>
                </wp:positionH>
                <wp:positionV relativeFrom="paragraph">
                  <wp:posOffset>125253</wp:posOffset>
                </wp:positionV>
                <wp:extent cx="71755" cy="208597"/>
                <wp:effectExtent l="7938" t="0" r="12382" b="12383"/>
                <wp:wrapNone/>
                <wp:docPr id="620" name="Eckige Klammer links 620"/>
                <wp:cNvGraphicFramePr/>
                <a:graphic xmlns:a="http://schemas.openxmlformats.org/drawingml/2006/main">
                  <a:graphicData uri="http://schemas.microsoft.com/office/word/2010/wordprocessingShape">
                    <wps:wsp>
                      <wps:cNvSpPr/>
                      <wps:spPr>
                        <a:xfrm rot="16200000">
                          <a:off x="0" y="0"/>
                          <a:ext cx="71755" cy="208597"/>
                        </a:xfrm>
                        <a:prstGeom prst="leftBracket">
                          <a:avLst>
                            <a:gd name="adj" fmla="val 20044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39730" id="Eckige Klammer links 620" o:spid="_x0000_s1026" type="#_x0000_t85" style="position:absolute;margin-left:27.75pt;margin-top:9.85pt;width:5.65pt;height:16.4pt;rotation:-90;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" adj="14893" filled="t" fillcolor="white [3212]" strokecolor="black [3040]"/>
            </w:pict>
          </mc:Fallback>
        </mc:AlternateContent>
      </w:r>
      <w:r w:rsidRPr="00142BF2">
        <w:rPr>
          <w:rFonts w:eastAsia="Times New Roman"/>
          <w:bCs/>
          <w:szCs w:val="28"/>
        </w:rPr>
        <w:t xml:space="preserve">Te le </w:t>
      </w:r>
      <w:proofErr w:type="spellStart"/>
      <w:r w:rsidRPr="00142BF2">
        <w:rPr>
          <w:rFonts w:eastAsia="Times New Roman"/>
          <w:bCs/>
          <w:szCs w:val="28"/>
        </w:rPr>
        <w:t>fon</w:t>
      </w:r>
      <w:proofErr w:type="spellEnd"/>
    </w:p>
    <w:p w14:paraId="78500730" w14:textId="11393A2B" w:rsidR="00C32CD4" w:rsidRPr="00142BF2" w:rsidRDefault="00C32CD4" w:rsidP="00C32CD4">
      <w:pPr>
        <w:ind w:left="0" w:right="0"/>
        <w:rPr>
          <w:rFonts w:eastAsia="Times New Roman"/>
          <w:bCs/>
          <w:szCs w:val="28"/>
          <w:lang w:val="en-US"/>
        </w:rPr>
      </w:pPr>
    </w:p>
    <w:p w14:paraId="3130A2F1" w14:textId="77777777" w:rsidR="00C32CD4" w:rsidRPr="00142BF2" w:rsidRDefault="00C32CD4" w:rsidP="00C32CD4">
      <w:pPr>
        <w:ind w:left="0" w:right="0" w:firstLine="425"/>
        <w:rPr>
          <w:rFonts w:eastAsia="Times New Roman"/>
          <w:bCs/>
          <w:szCs w:val="28"/>
        </w:rPr>
      </w:pPr>
      <w:r>
        <w:rPr>
          <w:noProof/>
          <w:szCs w:val="28"/>
        </w:rPr>
        <mc:AlternateContent>
          <mc:Choice Requires="wps">
            <w:drawing>
              <wp:anchor distT="0" distB="0" distL="114300" distR="114300" simplePos="0" relativeHeight="251624960" behindDoc="0" locked="0" layoutInCell="1" allowOverlap="1" wp14:anchorId="11362528" wp14:editId="2711DDCA">
                <wp:simplePos x="0" y="0"/>
                <wp:positionH relativeFrom="column">
                  <wp:posOffset>925197</wp:posOffset>
                </wp:positionH>
                <wp:positionV relativeFrom="paragraph">
                  <wp:posOffset>58419</wp:posOffset>
                </wp:positionV>
                <wp:extent cx="86400" cy="354333"/>
                <wp:effectExtent l="0" t="635" r="27305" b="27305"/>
                <wp:wrapNone/>
                <wp:docPr id="621" name="Eckige Klammer links 621"/>
                <wp:cNvGraphicFramePr/>
                <a:graphic xmlns:a="http://schemas.openxmlformats.org/drawingml/2006/main">
                  <a:graphicData uri="http://schemas.microsoft.com/office/word/2010/wordprocessingShape">
                    <wps:wsp>
                      <wps:cNvSpPr/>
                      <wps:spPr>
                        <a:xfrm rot="16200000">
                          <a:off x="0" y="0"/>
                          <a:ext cx="86400" cy="354333"/>
                        </a:xfrm>
                        <a:prstGeom prst="leftBracket">
                          <a:avLst>
                            <a:gd name="adj" fmla="val 212868"/>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924BDB" id="Eckige Klammer links 621" o:spid="_x0000_s1026" type="#_x0000_t85" style="position:absolute;margin-left:72.85pt;margin-top:4.6pt;width:6.8pt;height:27.9pt;rotation:-90;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" adj="11212" filled="t" fillcolor="white [3212]" strokecolor="black [3040]"/>
            </w:pict>
          </mc:Fallback>
        </mc:AlternateContent>
      </w:r>
      <w:r>
        <w:rPr>
          <w:noProof/>
          <w:szCs w:val="28"/>
        </w:rPr>
        <mc:AlternateContent>
          <mc:Choice Requires="wps">
            <w:drawing>
              <wp:anchor distT="0" distB="0" distL="114300" distR="114300" simplePos="0" relativeHeight="251627008" behindDoc="0" locked="0" layoutInCell="1" allowOverlap="1" wp14:anchorId="52706EDC" wp14:editId="7376514A">
                <wp:simplePos x="0" y="0"/>
                <wp:positionH relativeFrom="column">
                  <wp:posOffset>603568</wp:posOffset>
                </wp:positionH>
                <wp:positionV relativeFrom="paragraph">
                  <wp:posOffset>98742</wp:posOffset>
                </wp:positionV>
                <wp:extent cx="90000" cy="278130"/>
                <wp:effectExtent l="953" t="0" r="25717" b="25718"/>
                <wp:wrapNone/>
                <wp:docPr id="622" name="Eckige Klammer links 622"/>
                <wp:cNvGraphicFramePr/>
                <a:graphic xmlns:a="http://schemas.openxmlformats.org/drawingml/2006/main">
                  <a:graphicData uri="http://schemas.microsoft.com/office/word/2010/wordprocessingShape">
                    <wps:wsp>
                      <wps:cNvSpPr/>
                      <wps:spPr>
                        <a:xfrm rot="16200000">
                          <a:off x="0" y="0"/>
                          <a:ext cx="90000" cy="278130"/>
                        </a:xfrm>
                        <a:prstGeom prst="leftBracket">
                          <a:avLst>
                            <a:gd name="adj" fmla="val 158451"/>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A264CE" id="Eckige Klammer links 622" o:spid="_x0000_s1026" type="#_x0000_t85" style="position:absolute;margin-left:47.55pt;margin-top:7.75pt;width:7.1pt;height:21.9pt;rotation:-90;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" adj="11075" filled="t" fillcolor="white [3212]" strokecolor="black [3040]"/>
            </w:pict>
          </mc:Fallback>
        </mc:AlternateContent>
      </w:r>
      <w:r>
        <w:rPr>
          <w:noProof/>
          <w:szCs w:val="28"/>
        </w:rPr>
        <mc:AlternateContent>
          <mc:Choice Requires="wps">
            <w:drawing>
              <wp:anchor distT="0" distB="0" distL="114300" distR="114300" simplePos="0" relativeHeight="251625984" behindDoc="0" locked="0" layoutInCell="1" allowOverlap="1" wp14:anchorId="152ED711" wp14:editId="1D198BF4">
                <wp:simplePos x="0" y="0"/>
                <wp:positionH relativeFrom="column">
                  <wp:posOffset>346077</wp:posOffset>
                </wp:positionH>
                <wp:positionV relativeFrom="paragraph">
                  <wp:posOffset>113664</wp:posOffset>
                </wp:positionV>
                <wp:extent cx="86360" cy="240033"/>
                <wp:effectExtent l="0" t="635" r="27305" b="27305"/>
                <wp:wrapNone/>
                <wp:docPr id="623" name="Eckige Klammer links 623"/>
                <wp:cNvGraphicFramePr/>
                <a:graphic xmlns:a="http://schemas.openxmlformats.org/drawingml/2006/main">
                  <a:graphicData uri="http://schemas.microsoft.com/office/word/2010/wordprocessingShape">
                    <wps:wsp>
                      <wps:cNvSpPr/>
                      <wps:spPr>
                        <a:xfrm rot="16200000">
                          <a:off x="0" y="0"/>
                          <a:ext cx="86360" cy="240033"/>
                        </a:xfrm>
                        <a:prstGeom prst="leftBracket">
                          <a:avLst>
                            <a:gd name="adj" fmla="val 16654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C9473" id="Eckige Klammer links 623" o:spid="_x0000_s1026" type="#_x0000_t85" style="position:absolute;margin-left:27.25pt;margin-top:8.95pt;width:6.8pt;height:18.9pt;rotation:-90;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" adj="12943" filled="t" fillcolor="white [3212]" strokecolor="black [3040]"/>
            </w:pict>
          </mc:Fallback>
        </mc:AlternateContent>
      </w:r>
      <w:r w:rsidRPr="00142BF2">
        <w:rPr>
          <w:rFonts w:eastAsia="Times New Roman"/>
          <w:bCs/>
          <w:szCs w:val="28"/>
        </w:rPr>
        <w:t xml:space="preserve">En </w:t>
      </w:r>
      <w:proofErr w:type="spellStart"/>
      <w:r w:rsidRPr="00142BF2">
        <w:rPr>
          <w:rFonts w:eastAsia="Times New Roman"/>
          <w:bCs/>
          <w:szCs w:val="28"/>
        </w:rPr>
        <w:t>kel</w:t>
      </w:r>
      <w:proofErr w:type="spellEnd"/>
      <w:r w:rsidRPr="00142BF2">
        <w:rPr>
          <w:rFonts w:eastAsia="Times New Roman"/>
          <w:bCs/>
          <w:szCs w:val="28"/>
        </w:rPr>
        <w:t xml:space="preserve"> </w:t>
      </w:r>
      <w:proofErr w:type="spellStart"/>
      <w:r w:rsidRPr="00142BF2">
        <w:rPr>
          <w:rFonts w:eastAsia="Times New Roman"/>
          <w:bCs/>
          <w:szCs w:val="28"/>
        </w:rPr>
        <w:t>trick</w:t>
      </w:r>
      <w:proofErr w:type="spellEnd"/>
    </w:p>
    <w:p w14:paraId="31E7BD9C" w14:textId="77777777" w:rsidR="00C32CD4" w:rsidRDefault="00C32CD4" w:rsidP="00C32CD4">
      <w:pPr>
        <w:ind w:left="0" w:right="0"/>
        <w:rPr>
          <w:rFonts w:eastAsia="Times New Roman"/>
          <w:bCs/>
          <w:szCs w:val="28"/>
          <w:lang w:val="en-US"/>
        </w:rPr>
      </w:pPr>
    </w:p>
    <w:p w14:paraId="2261DD25" w14:textId="77777777" w:rsidR="00C32CD4" w:rsidRPr="00142BF2" w:rsidRDefault="00C32CD4" w:rsidP="00C32CD4">
      <w:pPr>
        <w:ind w:left="0" w:right="0" w:firstLine="425"/>
        <w:rPr>
          <w:rFonts w:eastAsia="Times New Roman"/>
          <w:bCs/>
          <w:szCs w:val="28"/>
        </w:rPr>
      </w:pPr>
      <w:r>
        <w:rPr>
          <w:noProof/>
          <w:szCs w:val="28"/>
        </w:rPr>
        <mc:AlternateContent>
          <mc:Choice Requires="wps">
            <w:drawing>
              <wp:anchor distT="0" distB="0" distL="114300" distR="114300" simplePos="0" relativeHeight="251628032" behindDoc="0" locked="0" layoutInCell="1" allowOverlap="1" wp14:anchorId="5423B7FA" wp14:editId="781AE415">
                <wp:simplePos x="0" y="0"/>
                <wp:positionH relativeFrom="column">
                  <wp:posOffset>1027114</wp:posOffset>
                </wp:positionH>
                <wp:positionV relativeFrom="paragraph">
                  <wp:posOffset>7937</wp:posOffset>
                </wp:positionV>
                <wp:extent cx="86400" cy="501018"/>
                <wp:effectExtent l="2222" t="0" r="11113" b="11112"/>
                <wp:wrapNone/>
                <wp:docPr id="649" name="Eckige Klammer links 649"/>
                <wp:cNvGraphicFramePr/>
                <a:graphic xmlns:a="http://schemas.openxmlformats.org/drawingml/2006/main">
                  <a:graphicData uri="http://schemas.microsoft.com/office/word/2010/wordprocessingShape">
                    <wps:wsp>
                      <wps:cNvSpPr/>
                      <wps:spPr>
                        <a:xfrm rot="16200000">
                          <a:off x="0" y="0"/>
                          <a:ext cx="86400" cy="501018"/>
                        </a:xfrm>
                        <a:prstGeom prst="leftBracket">
                          <a:avLst>
                            <a:gd name="adj" fmla="val 30676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7E631C" id="Eckige Klammer links 649" o:spid="_x0000_s1026" type="#_x0000_t85" style="position:absolute;margin-left:80.9pt;margin-top:.6pt;width:6.8pt;height:39.45pt;rotation:-90;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" adj="11427" filled="t" fillcolor="white [3212]" strokecolor="black [3040]"/>
            </w:pict>
          </mc:Fallback>
        </mc:AlternateContent>
      </w:r>
      <w:r>
        <w:rPr>
          <w:noProof/>
          <w:szCs w:val="28"/>
        </w:rPr>
        <mc:AlternateContent>
          <mc:Choice Requires="wps">
            <w:drawing>
              <wp:anchor distT="0" distB="0" distL="114300" distR="114300" simplePos="0" relativeHeight="251630080" behindDoc="0" locked="0" layoutInCell="1" allowOverlap="1" wp14:anchorId="69EBF5A7" wp14:editId="3AACEEAB">
                <wp:simplePos x="0" y="0"/>
                <wp:positionH relativeFrom="column">
                  <wp:posOffset>641826</wp:posOffset>
                </wp:positionH>
                <wp:positionV relativeFrom="paragraph">
                  <wp:posOffset>125572</wp:posOffset>
                </wp:positionV>
                <wp:extent cx="86360" cy="267652"/>
                <wp:effectExtent l="4762" t="0" r="13653" b="13652"/>
                <wp:wrapNone/>
                <wp:docPr id="652" name="Eckige Klammer links 652"/>
                <wp:cNvGraphicFramePr/>
                <a:graphic xmlns:a="http://schemas.openxmlformats.org/drawingml/2006/main">
                  <a:graphicData uri="http://schemas.microsoft.com/office/word/2010/wordprocessingShape">
                    <wps:wsp>
                      <wps:cNvSpPr/>
                      <wps:spPr>
                        <a:xfrm rot="16200000">
                          <a:off x="0" y="0"/>
                          <a:ext cx="86360" cy="267652"/>
                        </a:xfrm>
                        <a:prstGeom prst="leftBracket">
                          <a:avLst>
                            <a:gd name="adj" fmla="val 166544"/>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BB86F6" id="Eckige Klammer links 652" o:spid="_x0000_s1026" type="#_x0000_t85" style="position:absolute;margin-left:50.55pt;margin-top:9.9pt;width:6.8pt;height:21.05pt;rotation:-90;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" adj="11607" filled="t" fillcolor="white [3212]" strokecolor="black [3040]"/>
            </w:pict>
          </mc:Fallback>
        </mc:AlternateContent>
      </w:r>
      <w:r>
        <w:rPr>
          <w:noProof/>
          <w:szCs w:val="28"/>
        </w:rPr>
        <mc:AlternateContent>
          <mc:Choice Requires="wps">
            <w:drawing>
              <wp:anchor distT="0" distB="0" distL="114300" distR="114300" simplePos="0" relativeHeight="251629056" behindDoc="0" locked="0" layoutInCell="1" allowOverlap="1" wp14:anchorId="43BC6211" wp14:editId="174CE579">
                <wp:simplePos x="0" y="0"/>
                <wp:positionH relativeFrom="column">
                  <wp:posOffset>360997</wp:posOffset>
                </wp:positionH>
                <wp:positionV relativeFrom="paragraph">
                  <wp:posOffset>115253</wp:posOffset>
                </wp:positionV>
                <wp:extent cx="90000" cy="288000"/>
                <wp:effectExtent l="0" t="3810" r="20955" b="20955"/>
                <wp:wrapNone/>
                <wp:docPr id="661" name="Eckige Klammer links 661"/>
                <wp:cNvGraphicFramePr/>
                <a:graphic xmlns:a="http://schemas.openxmlformats.org/drawingml/2006/main">
                  <a:graphicData uri="http://schemas.microsoft.com/office/word/2010/wordprocessingShape">
                    <wps:wsp>
                      <wps:cNvSpPr/>
                      <wps:spPr>
                        <a:xfrm rot="16200000">
                          <a:off x="0" y="0"/>
                          <a:ext cx="90000" cy="288000"/>
                        </a:xfrm>
                        <a:prstGeom prst="leftBracket">
                          <a:avLst>
                            <a:gd name="adj" fmla="val 158633"/>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677DD" id="Eckige Klammer links 661" o:spid="_x0000_s1026" type="#_x0000_t85" style="position:absolute;margin-left:28.4pt;margin-top:9.1pt;width:7.1pt;height:22.7pt;rotation:-90;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" adj="10708" filled="t" fillcolor="white [3212]" strokecolor="black [3040]"/>
            </w:pict>
          </mc:Fallback>
        </mc:AlternateContent>
      </w:r>
      <w:r w:rsidRPr="00142BF2">
        <w:rPr>
          <w:rFonts w:eastAsia="Times New Roman"/>
          <w:bCs/>
          <w:szCs w:val="28"/>
        </w:rPr>
        <w:t xml:space="preserve">Ver </w:t>
      </w:r>
      <w:proofErr w:type="spellStart"/>
      <w:r w:rsidRPr="00142BF2">
        <w:rPr>
          <w:rFonts w:eastAsia="Times New Roman"/>
          <w:bCs/>
          <w:szCs w:val="28"/>
        </w:rPr>
        <w:t>pa</w:t>
      </w:r>
      <w:proofErr w:type="spellEnd"/>
      <w:r w:rsidRPr="00142BF2">
        <w:rPr>
          <w:rFonts w:eastAsia="Times New Roman"/>
          <w:bCs/>
          <w:szCs w:val="28"/>
        </w:rPr>
        <w:t xml:space="preserve"> </w:t>
      </w:r>
      <w:proofErr w:type="spellStart"/>
      <w:r w:rsidRPr="00142BF2">
        <w:rPr>
          <w:rFonts w:eastAsia="Times New Roman"/>
          <w:bCs/>
          <w:szCs w:val="28"/>
        </w:rPr>
        <w:t>ckung</w:t>
      </w:r>
      <w:proofErr w:type="spellEnd"/>
    </w:p>
    <w:p w14:paraId="1F6D9542" w14:textId="77777777" w:rsidR="00C32CD4" w:rsidRPr="00142BF2" w:rsidRDefault="00C32CD4" w:rsidP="00C32CD4">
      <w:pPr>
        <w:ind w:left="0" w:right="0"/>
        <w:rPr>
          <w:rFonts w:eastAsia="Times New Roman"/>
          <w:bCs/>
          <w:szCs w:val="28"/>
        </w:rPr>
      </w:pPr>
      <w:r>
        <w:rPr>
          <w:rFonts w:eastAsia="Times New Roman"/>
          <w:bCs/>
          <w:szCs w:val="28"/>
        </w:rPr>
        <w:tab/>
      </w:r>
    </w:p>
    <w:p w14:paraId="6A66DD83" w14:textId="77777777" w:rsidR="00C32CD4" w:rsidRDefault="00C32CD4" w:rsidP="006547A9">
      <w:pPr>
        <w:rPr>
          <w:sz w:val="24"/>
          <w:szCs w:val="22"/>
        </w:rPr>
        <w:sectPr w:rsidR="00C32CD4" w:rsidSect="00D04818">
          <w:headerReference w:type="first" r:id="rId292"/>
          <w:pgSz w:w="11900" w:h="16840"/>
          <w:pgMar w:top="2835" w:right="851" w:bottom="1134" w:left="851" w:header="709" w:footer="454" w:gutter="0"/>
          <w:cols w:space="708"/>
          <w:titlePg/>
          <w:docGrid w:linePitch="360"/>
        </w:sectPr>
      </w:pPr>
    </w:p>
    <w:p w14:paraId="53FC1BFD" w14:textId="722202B4" w:rsidR="00F54A23" w:rsidRPr="00B275C7" w:rsidRDefault="002636A7" w:rsidP="00F54A23">
      <w:pPr>
        <w:jc w:val="both"/>
        <w:rPr>
          <w:szCs w:val="28"/>
        </w:rPr>
      </w:pPr>
      <w:bookmarkStart w:id="90" w:name="_Hlk63333617"/>
      <w:r>
        <w:rPr>
          <w:noProof/>
          <w:szCs w:val="28"/>
        </w:rPr>
        <w:lastRenderedPageBreak/>
        <w:drawing>
          <wp:anchor distT="0" distB="0" distL="114300" distR="114300" simplePos="0" relativeHeight="251816448" behindDoc="0" locked="0" layoutInCell="1" allowOverlap="1" wp14:anchorId="16369A3F" wp14:editId="7C0C1424">
            <wp:simplePos x="0" y="0"/>
            <wp:positionH relativeFrom="column">
              <wp:posOffset>-180340</wp:posOffset>
            </wp:positionH>
            <wp:positionV relativeFrom="paragraph">
              <wp:posOffset>-90170</wp:posOffset>
            </wp:positionV>
            <wp:extent cx="367200" cy="367200"/>
            <wp:effectExtent l="0" t="0" r="0" b="0"/>
            <wp:wrapNone/>
            <wp:docPr id="1154" name="Grafik 1154"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 name="Grafik 1153" descr="Kopf mit Zahnrädern"/>
                    <pic:cNvPicPr/>
                  </pic:nvPicPr>
                  <pic:blipFill>
                    <a:blip r:embed="rId84">
                      <a:extLst>
                        <a:ext uri="{96DAC541-7B7A-43D3-8B79-37D633B846F1}">
                          <asvg:svgBlip xmlns:asvg="http://schemas.microsoft.com/office/drawing/2016/SVG/main" r:embed="rId85"/>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F54A23" w:rsidRPr="00B275C7">
        <w:rPr>
          <w:szCs w:val="28"/>
        </w:rPr>
        <w:t>Zeichnen Sie Silbenbögen ein!</w:t>
      </w:r>
    </w:p>
    <w:p w14:paraId="09CAA0D7" w14:textId="77777777" w:rsidR="00F54A23" w:rsidRPr="00B275C7" w:rsidRDefault="00F54A23" w:rsidP="00F54A23">
      <w:pPr>
        <w:ind w:left="0"/>
        <w:jc w:val="both"/>
        <w:rPr>
          <w:szCs w:val="28"/>
        </w:rPr>
      </w:pPr>
    </w:p>
    <w:p w14:paraId="3D89091C" w14:textId="77777777" w:rsidR="00F54A23" w:rsidRPr="00B275C7" w:rsidRDefault="00F54A23" w:rsidP="00F54A23">
      <w:pPr>
        <w:jc w:val="both"/>
        <w:rPr>
          <w:szCs w:val="28"/>
        </w:rPr>
      </w:pPr>
    </w:p>
    <w:p w14:paraId="4D2F4911" w14:textId="77777777" w:rsidR="00F54A23" w:rsidRPr="00B275C7" w:rsidRDefault="00F54A23" w:rsidP="00F54A23">
      <w:pPr>
        <w:ind w:left="0" w:firstLine="425"/>
        <w:jc w:val="both"/>
        <w:rPr>
          <w:szCs w:val="28"/>
        </w:rPr>
      </w:pPr>
      <w:r w:rsidRPr="00B275C7">
        <w:rPr>
          <w:szCs w:val="28"/>
        </w:rPr>
        <w:t>Miete</w:t>
      </w:r>
    </w:p>
    <w:p w14:paraId="2A12FF79" w14:textId="77777777" w:rsidR="00F54A23" w:rsidRPr="00B275C7" w:rsidRDefault="00F54A23" w:rsidP="00F54A23">
      <w:pPr>
        <w:jc w:val="both"/>
        <w:rPr>
          <w:szCs w:val="28"/>
        </w:rPr>
      </w:pPr>
    </w:p>
    <w:p w14:paraId="35DF86D2" w14:textId="77777777" w:rsidR="00F54A23" w:rsidRPr="00B275C7" w:rsidRDefault="00F54A23" w:rsidP="00F54A23">
      <w:pPr>
        <w:ind w:left="0" w:firstLine="425"/>
        <w:jc w:val="both"/>
        <w:rPr>
          <w:szCs w:val="28"/>
        </w:rPr>
      </w:pPr>
      <w:r w:rsidRPr="00B275C7">
        <w:rPr>
          <w:szCs w:val="28"/>
        </w:rPr>
        <w:t>schriftlich</w:t>
      </w:r>
    </w:p>
    <w:p w14:paraId="5B43F32A" w14:textId="77777777" w:rsidR="00F54A23" w:rsidRPr="00B275C7" w:rsidRDefault="00F54A23" w:rsidP="00F54A23">
      <w:pPr>
        <w:ind w:left="0"/>
        <w:jc w:val="both"/>
        <w:rPr>
          <w:szCs w:val="28"/>
        </w:rPr>
      </w:pPr>
    </w:p>
    <w:p w14:paraId="58D47A08" w14:textId="77777777" w:rsidR="00F54A23" w:rsidRPr="00B275C7" w:rsidRDefault="00F54A23" w:rsidP="00F54A23">
      <w:pPr>
        <w:ind w:left="0" w:firstLine="425"/>
        <w:jc w:val="both"/>
        <w:rPr>
          <w:szCs w:val="28"/>
        </w:rPr>
      </w:pPr>
      <w:r w:rsidRPr="00B275C7">
        <w:rPr>
          <w:szCs w:val="28"/>
        </w:rPr>
        <w:t>mündlich</w:t>
      </w:r>
    </w:p>
    <w:p w14:paraId="6A5A74B2" w14:textId="77777777" w:rsidR="00F54A23" w:rsidRPr="00B275C7" w:rsidRDefault="00F54A23" w:rsidP="00F54A23">
      <w:pPr>
        <w:jc w:val="both"/>
        <w:rPr>
          <w:szCs w:val="28"/>
        </w:rPr>
      </w:pPr>
    </w:p>
    <w:p w14:paraId="2B3BD12B" w14:textId="77777777" w:rsidR="00F54A23" w:rsidRPr="00B275C7" w:rsidRDefault="00F54A23" w:rsidP="00F54A23">
      <w:pPr>
        <w:ind w:left="0" w:firstLine="425"/>
        <w:jc w:val="both"/>
        <w:rPr>
          <w:szCs w:val="28"/>
        </w:rPr>
      </w:pPr>
      <w:r w:rsidRPr="00B275C7">
        <w:rPr>
          <w:szCs w:val="28"/>
        </w:rPr>
        <w:t>Angebot</w:t>
      </w:r>
    </w:p>
    <w:p w14:paraId="30D425CE" w14:textId="77777777" w:rsidR="00F54A23" w:rsidRPr="00B275C7" w:rsidRDefault="00F54A23" w:rsidP="00F54A23">
      <w:pPr>
        <w:jc w:val="both"/>
        <w:rPr>
          <w:szCs w:val="28"/>
        </w:rPr>
      </w:pPr>
    </w:p>
    <w:p w14:paraId="55BB18BD" w14:textId="77777777" w:rsidR="00F54A23" w:rsidRPr="00B275C7" w:rsidRDefault="00F54A23" w:rsidP="00F54A23">
      <w:pPr>
        <w:ind w:left="0" w:firstLine="425"/>
        <w:jc w:val="both"/>
        <w:rPr>
          <w:szCs w:val="28"/>
        </w:rPr>
      </w:pPr>
      <w:r w:rsidRPr="00B275C7">
        <w:rPr>
          <w:szCs w:val="28"/>
        </w:rPr>
        <w:t>Annahme</w:t>
      </w:r>
    </w:p>
    <w:p w14:paraId="05B100C0" w14:textId="77777777" w:rsidR="00F54A23" w:rsidRPr="00B275C7" w:rsidRDefault="00F54A23" w:rsidP="00F54A23">
      <w:pPr>
        <w:jc w:val="both"/>
        <w:rPr>
          <w:szCs w:val="28"/>
        </w:rPr>
      </w:pPr>
    </w:p>
    <w:p w14:paraId="7276836A" w14:textId="77777777" w:rsidR="00F54A23" w:rsidRPr="00B275C7" w:rsidRDefault="00F54A23" w:rsidP="00F54A23">
      <w:pPr>
        <w:ind w:left="0" w:firstLine="425"/>
        <w:jc w:val="both"/>
        <w:rPr>
          <w:szCs w:val="28"/>
        </w:rPr>
      </w:pPr>
      <w:r w:rsidRPr="00B275C7">
        <w:rPr>
          <w:szCs w:val="28"/>
        </w:rPr>
        <w:t>Kündigung</w:t>
      </w:r>
    </w:p>
    <w:p w14:paraId="479C6627" w14:textId="77777777" w:rsidR="00F54A23" w:rsidRPr="00B275C7" w:rsidRDefault="00F54A23" w:rsidP="00F54A23">
      <w:pPr>
        <w:jc w:val="both"/>
        <w:rPr>
          <w:szCs w:val="28"/>
        </w:rPr>
      </w:pPr>
    </w:p>
    <w:p w14:paraId="5607CEB1" w14:textId="77777777" w:rsidR="00F54A23" w:rsidRPr="00B275C7" w:rsidRDefault="00F54A23" w:rsidP="00F54A23">
      <w:pPr>
        <w:ind w:left="0" w:firstLine="425"/>
        <w:jc w:val="both"/>
        <w:rPr>
          <w:szCs w:val="28"/>
        </w:rPr>
      </w:pPr>
      <w:r w:rsidRPr="00B275C7">
        <w:rPr>
          <w:szCs w:val="28"/>
        </w:rPr>
        <w:t>Unterschrift</w:t>
      </w:r>
    </w:p>
    <w:p w14:paraId="0491450E" w14:textId="77777777" w:rsidR="00F54A23" w:rsidRPr="00B275C7" w:rsidRDefault="00F54A23" w:rsidP="00F54A23">
      <w:pPr>
        <w:jc w:val="both"/>
        <w:rPr>
          <w:szCs w:val="28"/>
        </w:rPr>
      </w:pPr>
    </w:p>
    <w:p w14:paraId="5412DB03" w14:textId="77777777" w:rsidR="00F54A23" w:rsidRPr="00B275C7" w:rsidRDefault="00F54A23" w:rsidP="00F54A23">
      <w:pPr>
        <w:ind w:left="0" w:firstLine="425"/>
        <w:jc w:val="both"/>
        <w:rPr>
          <w:szCs w:val="28"/>
        </w:rPr>
      </w:pPr>
      <w:r w:rsidRPr="00B275C7">
        <w:rPr>
          <w:szCs w:val="28"/>
        </w:rPr>
        <w:t>Mobilfunk</w:t>
      </w:r>
    </w:p>
    <w:p w14:paraId="7268F361" w14:textId="77777777" w:rsidR="00F54A23" w:rsidRPr="00B275C7" w:rsidRDefault="00F54A23" w:rsidP="00F54A23">
      <w:pPr>
        <w:jc w:val="both"/>
        <w:rPr>
          <w:szCs w:val="28"/>
        </w:rPr>
      </w:pPr>
    </w:p>
    <w:p w14:paraId="3F4DC2A7" w14:textId="6CB59699" w:rsidR="00F54A23" w:rsidRPr="00B275C7" w:rsidRDefault="00E52A86" w:rsidP="00F54A23">
      <w:pPr>
        <w:ind w:left="0" w:firstLine="425"/>
        <w:jc w:val="both"/>
        <w:rPr>
          <w:szCs w:val="28"/>
        </w:rPr>
      </w:pPr>
      <w:r>
        <w:rPr>
          <w:noProof/>
        </w:rPr>
        <w:drawing>
          <wp:anchor distT="0" distB="0" distL="114300" distR="114300" simplePos="0" relativeHeight="251871744" behindDoc="0" locked="0" layoutInCell="1" allowOverlap="1" wp14:anchorId="514EBC46" wp14:editId="766DAA54">
            <wp:simplePos x="0" y="0"/>
            <wp:positionH relativeFrom="margin">
              <wp:align>right</wp:align>
            </wp:positionH>
            <wp:positionV relativeFrom="paragraph">
              <wp:posOffset>361507</wp:posOffset>
            </wp:positionV>
            <wp:extent cx="4078649" cy="1968739"/>
            <wp:effectExtent l="0" t="0" r="0" b="0"/>
            <wp:wrapNone/>
            <wp:docPr id="998" name="Grafik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pic:cNvPicPr/>
                  </pic:nvPicPr>
                  <pic:blipFill>
                    <a:blip r:embed="rId289" cstate="print">
                      <a:extLst>
                        <a:ext uri="{28A0092B-C50C-407E-A947-70E740481C1C}">
                          <a14:useLocalDpi xmlns:a14="http://schemas.microsoft.com/office/drawing/2010/main" val="0"/>
                        </a:ext>
                        <a:ext uri="{96DAC541-7B7A-43D3-8B79-37D633B846F1}">
                          <asvg:svgBlip xmlns:asvg="http://schemas.microsoft.com/office/drawing/2016/SVG/main" r:embed="rId290"/>
                        </a:ext>
                      </a:extLst>
                    </a:blip>
                    <a:stretch>
                      <a:fillRect/>
                    </a:stretch>
                  </pic:blipFill>
                  <pic:spPr>
                    <a:xfrm>
                      <a:off x="0" y="0"/>
                      <a:ext cx="4078649" cy="1968739"/>
                    </a:xfrm>
                    <a:prstGeom prst="rect">
                      <a:avLst/>
                    </a:prstGeom>
                  </pic:spPr>
                </pic:pic>
              </a:graphicData>
            </a:graphic>
            <wp14:sizeRelH relativeFrom="margin">
              <wp14:pctWidth>0</wp14:pctWidth>
            </wp14:sizeRelH>
            <wp14:sizeRelV relativeFrom="margin">
              <wp14:pctHeight>0</wp14:pctHeight>
            </wp14:sizeRelV>
          </wp:anchor>
        </w:drawing>
      </w:r>
      <w:r w:rsidR="00F54A23" w:rsidRPr="00B275C7">
        <w:rPr>
          <w:szCs w:val="28"/>
        </w:rPr>
        <w:t>Versicherung</w:t>
      </w:r>
    </w:p>
    <w:bookmarkEnd w:id="90"/>
    <w:p w14:paraId="3C0A7656" w14:textId="55CE76EF" w:rsidR="00F54A23" w:rsidRDefault="00F54A23" w:rsidP="006547A9">
      <w:pPr>
        <w:rPr>
          <w:sz w:val="24"/>
          <w:szCs w:val="22"/>
        </w:rPr>
        <w:sectPr w:rsidR="00F54A23" w:rsidSect="00D04818">
          <w:headerReference w:type="first" r:id="rId293"/>
          <w:pgSz w:w="11900" w:h="16840"/>
          <w:pgMar w:top="2835" w:right="851" w:bottom="1134" w:left="851" w:header="709" w:footer="454" w:gutter="0"/>
          <w:cols w:space="708"/>
          <w:titlePg/>
          <w:docGrid w:linePitch="360"/>
        </w:sectPr>
      </w:pPr>
    </w:p>
    <w:bookmarkStart w:id="91" w:name="_Hlk63335492"/>
    <w:p w14:paraId="62C3C953" w14:textId="77777777" w:rsidR="00175948" w:rsidRPr="00142BF2" w:rsidRDefault="00175948" w:rsidP="00175948">
      <w:pPr>
        <w:rPr>
          <w:szCs w:val="28"/>
        </w:rPr>
      </w:pPr>
      <w:r>
        <w:rPr>
          <w:noProof/>
          <w:szCs w:val="28"/>
        </w:rPr>
        <w:lastRenderedPageBreak/>
        <mc:AlternateContent>
          <mc:Choice Requires="wps">
            <w:drawing>
              <wp:anchor distT="0" distB="0" distL="114300" distR="114300" simplePos="0" relativeHeight="251631104" behindDoc="0" locked="0" layoutInCell="1" allowOverlap="1" wp14:anchorId="75920F8C" wp14:editId="682C3F17">
                <wp:simplePos x="0" y="0"/>
                <wp:positionH relativeFrom="column">
                  <wp:posOffset>632621</wp:posOffset>
                </wp:positionH>
                <wp:positionV relativeFrom="paragraph">
                  <wp:posOffset>140811</wp:posOffset>
                </wp:positionV>
                <wp:extent cx="82550" cy="199710"/>
                <wp:effectExtent l="0" t="1270" r="11430" b="11430"/>
                <wp:wrapNone/>
                <wp:docPr id="693" name="Eckige Klammer links 693"/>
                <wp:cNvGraphicFramePr/>
                <a:graphic xmlns:a="http://schemas.openxmlformats.org/drawingml/2006/main">
                  <a:graphicData uri="http://schemas.microsoft.com/office/word/2010/wordprocessingShape">
                    <wps:wsp>
                      <wps:cNvSpPr/>
                      <wps:spPr>
                        <a:xfrm rot="16200000">
                          <a:off x="0" y="0"/>
                          <a:ext cx="82550" cy="199710"/>
                        </a:xfrm>
                        <a:prstGeom prst="leftBracket">
                          <a:avLst>
                            <a:gd name="adj" fmla="val 174231"/>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58A2A3" id="Eckige Klammer links 693" o:spid="_x0000_s1026" type="#_x0000_t85" style="position:absolute;margin-left:49.8pt;margin-top:11.1pt;width:6.5pt;height:15.75pt;rotation:-90;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" adj="15556" filled="t" fillcolor="white [3212]" strokecolor="black [3040]"/>
            </w:pict>
          </mc:Fallback>
        </mc:AlternateContent>
      </w:r>
      <w:r>
        <w:rPr>
          <w:noProof/>
          <w:szCs w:val="28"/>
        </w:rPr>
        <mc:AlternateContent>
          <mc:Choice Requires="wps">
            <w:drawing>
              <wp:anchor distT="0" distB="0" distL="114300" distR="114300" simplePos="0" relativeHeight="251632128" behindDoc="0" locked="0" layoutInCell="1" allowOverlap="1" wp14:anchorId="55E33F26" wp14:editId="047D48D3">
                <wp:simplePos x="0" y="0"/>
                <wp:positionH relativeFrom="column">
                  <wp:posOffset>385445</wp:posOffset>
                </wp:positionH>
                <wp:positionV relativeFrom="paragraph">
                  <wp:posOffset>93345</wp:posOffset>
                </wp:positionV>
                <wp:extent cx="90000" cy="288000"/>
                <wp:effectExtent l="0" t="3810" r="20955" b="20955"/>
                <wp:wrapNone/>
                <wp:docPr id="695" name="Eckige Klammer links 695"/>
                <wp:cNvGraphicFramePr/>
                <a:graphic xmlns:a="http://schemas.openxmlformats.org/drawingml/2006/main">
                  <a:graphicData uri="http://schemas.microsoft.com/office/word/2010/wordprocessingShape">
                    <wps:wsp>
                      <wps:cNvSpPr/>
                      <wps:spPr>
                        <a:xfrm rot="16200000">
                          <a:off x="0" y="0"/>
                          <a:ext cx="90000" cy="288000"/>
                        </a:xfrm>
                        <a:prstGeom prst="leftBracket">
                          <a:avLst>
                            <a:gd name="adj" fmla="val 167266"/>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1D1C6" id="Eckige Klammer links 695" o:spid="_x0000_s1026" type="#_x0000_t85" style="position:absolute;margin-left:30.35pt;margin-top:7.35pt;width:7.1pt;height:22.7pt;rotation:-90;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" adj="11290" filled="t" fillcolor="white [3212]" strokecolor="black [3040]"/>
            </w:pict>
          </mc:Fallback>
        </mc:AlternateContent>
      </w:r>
      <w:r w:rsidRPr="00B275C7">
        <w:rPr>
          <w:szCs w:val="28"/>
        </w:rPr>
        <w:t xml:space="preserve">Mie </w:t>
      </w:r>
      <w:proofErr w:type="spellStart"/>
      <w:r w:rsidRPr="00B275C7">
        <w:rPr>
          <w:szCs w:val="28"/>
        </w:rPr>
        <w:t>te</w:t>
      </w:r>
      <w:proofErr w:type="spellEnd"/>
    </w:p>
    <w:p w14:paraId="0C0F58E3" w14:textId="77777777" w:rsidR="00175948" w:rsidRPr="007902B7" w:rsidRDefault="00175948" w:rsidP="00175948">
      <w:pPr>
        <w:tabs>
          <w:tab w:val="left" w:pos="1995"/>
        </w:tabs>
        <w:ind w:left="0" w:right="0"/>
        <w:rPr>
          <w:rFonts w:eastAsia="Times New Roman"/>
          <w:bCs/>
          <w:szCs w:val="28"/>
          <w:lang w:val="en-US"/>
        </w:rPr>
      </w:pPr>
      <w:r>
        <w:rPr>
          <w:noProof/>
          <w:szCs w:val="28"/>
        </w:rPr>
        <mc:AlternateContent>
          <mc:Choice Requires="wps">
            <w:drawing>
              <wp:anchor distT="0" distB="0" distL="114300" distR="114300" simplePos="0" relativeHeight="251634176" behindDoc="0" locked="0" layoutInCell="1" allowOverlap="1" wp14:anchorId="66319019" wp14:editId="555F769B">
                <wp:simplePos x="0" y="0"/>
                <wp:positionH relativeFrom="column">
                  <wp:posOffset>480695</wp:posOffset>
                </wp:positionH>
                <wp:positionV relativeFrom="paragraph">
                  <wp:posOffset>305434</wp:posOffset>
                </wp:positionV>
                <wp:extent cx="75565" cy="488949"/>
                <wp:effectExtent l="3175" t="0" r="22860" b="22860"/>
                <wp:wrapNone/>
                <wp:docPr id="696" name="Eckige Klammer links 696"/>
                <wp:cNvGraphicFramePr/>
                <a:graphic xmlns:a="http://schemas.openxmlformats.org/drawingml/2006/main">
                  <a:graphicData uri="http://schemas.microsoft.com/office/word/2010/wordprocessingShape">
                    <wps:wsp>
                      <wps:cNvSpPr/>
                      <wps:spPr>
                        <a:xfrm rot="16200000">
                          <a:off x="0" y="0"/>
                          <a:ext cx="75565" cy="488949"/>
                        </a:xfrm>
                        <a:prstGeom prst="leftBracket">
                          <a:avLst>
                            <a:gd name="adj" fmla="val 319835"/>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861451" id="Eckige Klammer links 696" o:spid="_x0000_s1026" type="#_x0000_t85" style="position:absolute;margin-left:37.85pt;margin-top:24.05pt;width:5.95pt;height:38.5pt;rotation:-90;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" adj="10677" filled="t" fillcolor="white [3212]" strokecolor="black [3040]"/>
            </w:pict>
          </mc:Fallback>
        </mc:AlternateContent>
      </w:r>
    </w:p>
    <w:p w14:paraId="43D1A6E0" w14:textId="77777777" w:rsidR="00175948" w:rsidRPr="00142BF2" w:rsidRDefault="00175948" w:rsidP="00175948">
      <w:pPr>
        <w:ind w:left="0" w:firstLine="425"/>
        <w:rPr>
          <w:szCs w:val="28"/>
        </w:rPr>
      </w:pPr>
      <w:r>
        <w:rPr>
          <w:noProof/>
          <w:szCs w:val="28"/>
        </w:rPr>
        <mc:AlternateContent>
          <mc:Choice Requires="wps">
            <w:drawing>
              <wp:anchor distT="0" distB="0" distL="114300" distR="114300" simplePos="0" relativeHeight="251633152" behindDoc="0" locked="0" layoutInCell="1" allowOverlap="1" wp14:anchorId="2B1E361D" wp14:editId="4A55FBBD">
                <wp:simplePos x="0" y="0"/>
                <wp:positionH relativeFrom="column">
                  <wp:posOffset>866777</wp:posOffset>
                </wp:positionH>
                <wp:positionV relativeFrom="paragraph">
                  <wp:posOffset>97789</wp:posOffset>
                </wp:positionV>
                <wp:extent cx="79200" cy="288000"/>
                <wp:effectExtent l="0" t="9208" r="26353" b="26352"/>
                <wp:wrapNone/>
                <wp:docPr id="128" name="Eckige Klammer links 128"/>
                <wp:cNvGraphicFramePr/>
                <a:graphic xmlns:a="http://schemas.openxmlformats.org/drawingml/2006/main">
                  <a:graphicData uri="http://schemas.microsoft.com/office/word/2010/wordprocessingShape">
                    <wps:wsp>
                      <wps:cNvSpPr/>
                      <wps:spPr>
                        <a:xfrm rot="16200000">
                          <a:off x="0" y="0"/>
                          <a:ext cx="79200" cy="288000"/>
                        </a:xfrm>
                        <a:prstGeom prst="leftBracket">
                          <a:avLst>
                            <a:gd name="adj" fmla="val 199180"/>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A6C081" id="Eckige Klammer links 128" o:spid="_x0000_s1026" type="#_x0000_t85" style="position:absolute;margin-left:68.25pt;margin-top:7.7pt;width:6.25pt;height:22.7pt;rotation:-90;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" adj="11831" filled="t" fillcolor="white [3212]" strokecolor="black [3040]"/>
            </w:pict>
          </mc:Fallback>
        </mc:AlternateContent>
      </w:r>
      <w:proofErr w:type="spellStart"/>
      <w:r w:rsidRPr="00B275C7">
        <w:rPr>
          <w:szCs w:val="28"/>
        </w:rPr>
        <w:t>schrift</w:t>
      </w:r>
      <w:proofErr w:type="spellEnd"/>
      <w:r w:rsidRPr="00B275C7">
        <w:rPr>
          <w:szCs w:val="28"/>
        </w:rPr>
        <w:t xml:space="preserve"> </w:t>
      </w:r>
      <w:proofErr w:type="spellStart"/>
      <w:r w:rsidRPr="00B275C7">
        <w:rPr>
          <w:szCs w:val="28"/>
        </w:rPr>
        <w:t>lich</w:t>
      </w:r>
      <w:proofErr w:type="spellEnd"/>
    </w:p>
    <w:p w14:paraId="5CFBB1DF" w14:textId="77777777" w:rsidR="00175948" w:rsidRPr="007902B7" w:rsidRDefault="00175948" w:rsidP="00175948">
      <w:pPr>
        <w:tabs>
          <w:tab w:val="left" w:pos="1995"/>
        </w:tabs>
        <w:ind w:left="0" w:right="0"/>
        <w:rPr>
          <w:rFonts w:eastAsia="Times New Roman"/>
          <w:bCs/>
          <w:szCs w:val="28"/>
          <w:lang w:val="en-US"/>
        </w:rPr>
      </w:pPr>
    </w:p>
    <w:p w14:paraId="3EE39154" w14:textId="77777777" w:rsidR="00175948" w:rsidRPr="00142BF2" w:rsidRDefault="00175948" w:rsidP="00175948">
      <w:pPr>
        <w:ind w:left="0" w:firstLine="425"/>
        <w:rPr>
          <w:szCs w:val="28"/>
        </w:rPr>
      </w:pPr>
      <w:r>
        <w:rPr>
          <w:noProof/>
          <w:szCs w:val="28"/>
        </w:rPr>
        <mc:AlternateContent>
          <mc:Choice Requires="wps">
            <w:drawing>
              <wp:anchor distT="0" distB="0" distL="114300" distR="114300" simplePos="0" relativeHeight="251635200" behindDoc="0" locked="0" layoutInCell="1" allowOverlap="1" wp14:anchorId="6FDE4A3C" wp14:editId="5FA75CEC">
                <wp:simplePos x="0" y="0"/>
                <wp:positionH relativeFrom="column">
                  <wp:posOffset>846298</wp:posOffset>
                </wp:positionH>
                <wp:positionV relativeFrom="paragraph">
                  <wp:posOffset>91283</wp:posOffset>
                </wp:positionV>
                <wp:extent cx="79200" cy="295590"/>
                <wp:effectExtent l="6032" t="0" r="22543" b="22542"/>
                <wp:wrapNone/>
                <wp:docPr id="129" name="Eckige Klammer links 129"/>
                <wp:cNvGraphicFramePr/>
                <a:graphic xmlns:a="http://schemas.openxmlformats.org/drawingml/2006/main">
                  <a:graphicData uri="http://schemas.microsoft.com/office/word/2010/wordprocessingShape">
                    <wps:wsp>
                      <wps:cNvSpPr/>
                      <wps:spPr>
                        <a:xfrm rot="16200000">
                          <a:off x="0" y="0"/>
                          <a:ext cx="79200" cy="295590"/>
                        </a:xfrm>
                        <a:prstGeom prst="leftBracket">
                          <a:avLst>
                            <a:gd name="adj" fmla="val 19722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B3A356" id="Eckige Klammer links 129" o:spid="_x0000_s1026" type="#_x0000_t85" style="position:absolute;margin-left:66.65pt;margin-top:7.2pt;width:6.25pt;height:23.25pt;rotation:-90;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" adj="11414" filled="t" fillcolor="white [3212]" strokecolor="black [3040]"/>
            </w:pict>
          </mc:Fallback>
        </mc:AlternateContent>
      </w:r>
      <w:r>
        <w:rPr>
          <w:noProof/>
          <w:szCs w:val="28"/>
        </w:rPr>
        <mc:AlternateContent>
          <mc:Choice Requires="wps">
            <w:drawing>
              <wp:anchor distT="0" distB="0" distL="114300" distR="114300" simplePos="0" relativeHeight="251636224" behindDoc="0" locked="0" layoutInCell="1" allowOverlap="1" wp14:anchorId="5C4484A0" wp14:editId="32A4ACB7">
                <wp:simplePos x="0" y="0"/>
                <wp:positionH relativeFrom="column">
                  <wp:posOffset>457519</wp:posOffset>
                </wp:positionH>
                <wp:positionV relativeFrom="paragraph">
                  <wp:posOffset>18732</wp:posOffset>
                </wp:positionV>
                <wp:extent cx="86400" cy="462918"/>
                <wp:effectExtent l="2222" t="0" r="11113" b="11112"/>
                <wp:wrapNone/>
                <wp:docPr id="130" name="Eckige Klammer links 130"/>
                <wp:cNvGraphicFramePr/>
                <a:graphic xmlns:a="http://schemas.openxmlformats.org/drawingml/2006/main">
                  <a:graphicData uri="http://schemas.microsoft.com/office/word/2010/wordprocessingShape">
                    <wps:wsp>
                      <wps:cNvSpPr/>
                      <wps:spPr>
                        <a:xfrm rot="16200000">
                          <a:off x="0" y="0"/>
                          <a:ext cx="86400" cy="462918"/>
                        </a:xfrm>
                        <a:prstGeom prst="leftBracket">
                          <a:avLst>
                            <a:gd name="adj" fmla="val 27293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00785" id="Eckige Klammer links 130" o:spid="_x0000_s1026" type="#_x0000_t85" style="position:absolute;margin-left:36.05pt;margin-top:1.45pt;width:6.8pt;height:36.45pt;rotation:-90;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" adj="11003" filled="t" fillcolor="white [3212]" strokecolor="black [3040]"/>
            </w:pict>
          </mc:Fallback>
        </mc:AlternateContent>
      </w:r>
      <w:proofErr w:type="spellStart"/>
      <w:r w:rsidRPr="00B275C7">
        <w:rPr>
          <w:szCs w:val="28"/>
        </w:rPr>
        <w:t>münd</w:t>
      </w:r>
      <w:proofErr w:type="spellEnd"/>
      <w:r w:rsidRPr="00B275C7">
        <w:rPr>
          <w:szCs w:val="28"/>
        </w:rPr>
        <w:t xml:space="preserve"> </w:t>
      </w:r>
      <w:proofErr w:type="spellStart"/>
      <w:r w:rsidRPr="00B275C7">
        <w:rPr>
          <w:szCs w:val="28"/>
        </w:rPr>
        <w:t>lich</w:t>
      </w:r>
      <w:proofErr w:type="spellEnd"/>
    </w:p>
    <w:p w14:paraId="3B4B0AC6" w14:textId="77777777" w:rsidR="00175948" w:rsidRPr="007902B7" w:rsidRDefault="00175948" w:rsidP="00175948">
      <w:pPr>
        <w:tabs>
          <w:tab w:val="left" w:pos="1995"/>
        </w:tabs>
        <w:ind w:left="0" w:right="0"/>
        <w:rPr>
          <w:rFonts w:eastAsia="Times New Roman"/>
          <w:bCs/>
          <w:szCs w:val="28"/>
          <w:lang w:val="en-US"/>
        </w:rPr>
      </w:pPr>
    </w:p>
    <w:p w14:paraId="48E91DCE" w14:textId="27D9971D" w:rsidR="00175948" w:rsidRPr="00142BF2" w:rsidRDefault="00175948" w:rsidP="00175948">
      <w:pPr>
        <w:ind w:left="0" w:firstLine="425"/>
        <w:rPr>
          <w:szCs w:val="28"/>
        </w:rPr>
      </w:pPr>
      <w:r>
        <w:rPr>
          <w:noProof/>
          <w:szCs w:val="28"/>
        </w:rPr>
        <mc:AlternateContent>
          <mc:Choice Requires="wps">
            <w:drawing>
              <wp:anchor distT="0" distB="0" distL="114300" distR="114300" simplePos="0" relativeHeight="251639296" behindDoc="0" locked="0" layoutInCell="1" allowOverlap="1" wp14:anchorId="770C47E2" wp14:editId="7282C04B">
                <wp:simplePos x="0" y="0"/>
                <wp:positionH relativeFrom="column">
                  <wp:posOffset>595631</wp:posOffset>
                </wp:positionH>
                <wp:positionV relativeFrom="paragraph">
                  <wp:posOffset>111125</wp:posOffset>
                </wp:positionV>
                <wp:extent cx="71755" cy="255904"/>
                <wp:effectExtent l="3493" t="0" r="26987" b="26988"/>
                <wp:wrapNone/>
                <wp:docPr id="131" name="Eckige Klammer links 131"/>
                <wp:cNvGraphicFramePr/>
                <a:graphic xmlns:a="http://schemas.openxmlformats.org/drawingml/2006/main">
                  <a:graphicData uri="http://schemas.microsoft.com/office/word/2010/wordprocessingShape">
                    <wps:wsp>
                      <wps:cNvSpPr/>
                      <wps:spPr>
                        <a:xfrm rot="16200000">
                          <a:off x="0" y="0"/>
                          <a:ext cx="71755" cy="255904"/>
                        </a:xfrm>
                        <a:prstGeom prst="leftBracket">
                          <a:avLst>
                            <a:gd name="adj" fmla="val 20044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186C62" id="Eckige Klammer links 131" o:spid="_x0000_s1026" type="#_x0000_t85" style="position:absolute;margin-left:46.9pt;margin-top:8.75pt;width:5.65pt;height:20.15pt;rotation:-90;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" adj="12140" filled="t" fillcolor="white [3212]" strokecolor="black [3040]"/>
            </w:pict>
          </mc:Fallback>
        </mc:AlternateContent>
      </w:r>
      <w:r>
        <w:rPr>
          <w:noProof/>
          <w:szCs w:val="28"/>
        </w:rPr>
        <mc:AlternateContent>
          <mc:Choice Requires="wps">
            <w:drawing>
              <wp:anchor distT="0" distB="0" distL="114300" distR="114300" simplePos="0" relativeHeight="251637248" behindDoc="0" locked="0" layoutInCell="1" allowOverlap="1" wp14:anchorId="7264042E" wp14:editId="1D17F8F5">
                <wp:simplePos x="0" y="0"/>
                <wp:positionH relativeFrom="column">
                  <wp:posOffset>866140</wp:posOffset>
                </wp:positionH>
                <wp:positionV relativeFrom="paragraph">
                  <wp:posOffset>96837</wp:posOffset>
                </wp:positionV>
                <wp:extent cx="75600" cy="288000"/>
                <wp:effectExtent l="8255" t="0" r="27940" b="27940"/>
                <wp:wrapNone/>
                <wp:docPr id="132" name="Eckige Klammer links 132"/>
                <wp:cNvGraphicFramePr/>
                <a:graphic xmlns:a="http://schemas.openxmlformats.org/drawingml/2006/main">
                  <a:graphicData uri="http://schemas.microsoft.com/office/word/2010/wordprocessingShape">
                    <wps:wsp>
                      <wps:cNvSpPr/>
                      <wps:spPr>
                        <a:xfrm rot="16200000">
                          <a:off x="0" y="0"/>
                          <a:ext cx="75600" cy="288000"/>
                        </a:xfrm>
                        <a:prstGeom prst="leftBracket">
                          <a:avLst>
                            <a:gd name="adj" fmla="val 191026"/>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CF6468" id="Eckige Klammer links 132" o:spid="_x0000_s1026" type="#_x0000_t85" style="position:absolute;margin-left:68.2pt;margin-top:7.6pt;width:5.95pt;height:22.7pt;rotation:-90;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" adj="10831" filled="t" fillcolor="white [3212]" strokecolor="black [3040]"/>
            </w:pict>
          </mc:Fallback>
        </mc:AlternateContent>
      </w:r>
      <w:r>
        <w:rPr>
          <w:noProof/>
          <w:szCs w:val="28"/>
        </w:rPr>
        <mc:AlternateContent>
          <mc:Choice Requires="wps">
            <w:drawing>
              <wp:anchor distT="0" distB="0" distL="114300" distR="114300" simplePos="0" relativeHeight="251638272" behindDoc="0" locked="0" layoutInCell="1" allowOverlap="1" wp14:anchorId="080D82B9" wp14:editId="3BB67E49">
                <wp:simplePos x="0" y="0"/>
                <wp:positionH relativeFrom="column">
                  <wp:posOffset>329407</wp:posOffset>
                </wp:positionH>
                <wp:positionV relativeFrom="paragraph">
                  <wp:posOffset>101124</wp:posOffset>
                </wp:positionV>
                <wp:extent cx="78740" cy="271463"/>
                <wp:effectExtent l="0" t="953" r="15558" b="15557"/>
                <wp:wrapNone/>
                <wp:docPr id="133" name="Eckige Klammer links 133"/>
                <wp:cNvGraphicFramePr/>
                <a:graphic xmlns:a="http://schemas.openxmlformats.org/drawingml/2006/main">
                  <a:graphicData uri="http://schemas.microsoft.com/office/word/2010/wordprocessingShape">
                    <wps:wsp>
                      <wps:cNvSpPr/>
                      <wps:spPr>
                        <a:xfrm rot="16200000">
                          <a:off x="0" y="0"/>
                          <a:ext cx="78740" cy="271463"/>
                        </a:xfrm>
                        <a:prstGeom prst="leftBracket">
                          <a:avLst>
                            <a:gd name="adj" fmla="val 182661"/>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93F3FB" id="Eckige Klammer links 133" o:spid="_x0000_s1026" type="#_x0000_t85" style="position:absolute;margin-left:25.95pt;margin-top:7.95pt;width:6.2pt;height:21.4pt;rotation:-90;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" adj="11444" filled="t" fillcolor="white [3212]" strokecolor="black [3040]"/>
            </w:pict>
          </mc:Fallback>
        </mc:AlternateContent>
      </w:r>
      <w:r w:rsidRPr="00B275C7">
        <w:rPr>
          <w:szCs w:val="28"/>
        </w:rPr>
        <w:t xml:space="preserve">An </w:t>
      </w:r>
      <w:proofErr w:type="spellStart"/>
      <w:r w:rsidRPr="00B275C7">
        <w:rPr>
          <w:szCs w:val="28"/>
        </w:rPr>
        <w:t>ge</w:t>
      </w:r>
      <w:proofErr w:type="spellEnd"/>
      <w:r w:rsidRPr="00B275C7">
        <w:rPr>
          <w:szCs w:val="28"/>
        </w:rPr>
        <w:t xml:space="preserve"> bot</w:t>
      </w:r>
    </w:p>
    <w:p w14:paraId="32293371" w14:textId="6186F386" w:rsidR="00175948" w:rsidRPr="007902B7" w:rsidRDefault="00175948" w:rsidP="00175948">
      <w:pPr>
        <w:tabs>
          <w:tab w:val="left" w:pos="1995"/>
        </w:tabs>
        <w:ind w:left="0" w:right="0"/>
        <w:rPr>
          <w:rFonts w:eastAsia="Times New Roman"/>
          <w:bCs/>
          <w:szCs w:val="28"/>
          <w:lang w:val="en-US"/>
        </w:rPr>
      </w:pPr>
    </w:p>
    <w:p w14:paraId="71A73417" w14:textId="77777777" w:rsidR="00175948" w:rsidRPr="00142BF2" w:rsidRDefault="00175948" w:rsidP="00175948">
      <w:pPr>
        <w:ind w:left="0" w:firstLine="425"/>
        <w:rPr>
          <w:szCs w:val="28"/>
        </w:rPr>
      </w:pPr>
      <w:r>
        <w:rPr>
          <w:noProof/>
          <w:szCs w:val="28"/>
        </w:rPr>
        <mc:AlternateContent>
          <mc:Choice Requires="wps">
            <w:drawing>
              <wp:anchor distT="0" distB="0" distL="114300" distR="114300" simplePos="0" relativeHeight="251640320" behindDoc="0" locked="0" layoutInCell="1" allowOverlap="1" wp14:anchorId="41E69694" wp14:editId="63178199">
                <wp:simplePos x="0" y="0"/>
                <wp:positionH relativeFrom="column">
                  <wp:posOffset>949959</wp:posOffset>
                </wp:positionH>
                <wp:positionV relativeFrom="paragraph">
                  <wp:posOffset>87630</wp:posOffset>
                </wp:positionV>
                <wp:extent cx="68400" cy="288000"/>
                <wp:effectExtent l="4445" t="0" r="12700" b="12700"/>
                <wp:wrapNone/>
                <wp:docPr id="134" name="Eckige Klammer links 134"/>
                <wp:cNvGraphicFramePr/>
                <a:graphic xmlns:a="http://schemas.openxmlformats.org/drawingml/2006/main">
                  <a:graphicData uri="http://schemas.microsoft.com/office/word/2010/wordprocessingShape">
                    <wps:wsp>
                      <wps:cNvSpPr/>
                      <wps:spPr>
                        <a:xfrm rot="16200000">
                          <a:off x="0" y="0"/>
                          <a:ext cx="68400" cy="288000"/>
                        </a:xfrm>
                        <a:prstGeom prst="leftBracket">
                          <a:avLst>
                            <a:gd name="adj" fmla="val 25206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A865F2" id="Eckige Klammer links 134" o:spid="_x0000_s1026" type="#_x0000_t85" style="position:absolute;margin-left:74.8pt;margin-top:6.9pt;width:5.4pt;height:22.7pt;rotation:-90;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" adj="12931" filled="t" fillcolor="white [3212]" strokecolor="black [3040]"/>
            </w:pict>
          </mc:Fallback>
        </mc:AlternateContent>
      </w:r>
      <w:r>
        <w:rPr>
          <w:noProof/>
          <w:szCs w:val="28"/>
        </w:rPr>
        <mc:AlternateContent>
          <mc:Choice Requires="wps">
            <w:drawing>
              <wp:anchor distT="0" distB="0" distL="114300" distR="114300" simplePos="0" relativeHeight="251642368" behindDoc="0" locked="0" layoutInCell="1" allowOverlap="1" wp14:anchorId="0C7F0A4B" wp14:editId="17D3A493">
                <wp:simplePos x="0" y="0"/>
                <wp:positionH relativeFrom="column">
                  <wp:posOffset>633732</wp:posOffset>
                </wp:positionH>
                <wp:positionV relativeFrom="paragraph">
                  <wp:posOffset>67309</wp:posOffset>
                </wp:positionV>
                <wp:extent cx="79200" cy="335283"/>
                <wp:effectExtent l="5080" t="0" r="21590" b="21590"/>
                <wp:wrapNone/>
                <wp:docPr id="135" name="Eckige Klammer links 135"/>
                <wp:cNvGraphicFramePr/>
                <a:graphic xmlns:a="http://schemas.openxmlformats.org/drawingml/2006/main">
                  <a:graphicData uri="http://schemas.microsoft.com/office/word/2010/wordprocessingShape">
                    <wps:wsp>
                      <wps:cNvSpPr/>
                      <wps:spPr>
                        <a:xfrm rot="16200000">
                          <a:off x="0" y="0"/>
                          <a:ext cx="79200" cy="335283"/>
                        </a:xfrm>
                        <a:prstGeom prst="leftBracket">
                          <a:avLst>
                            <a:gd name="adj" fmla="val 219919"/>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2F930D" id="Eckige Klammer links 135" o:spid="_x0000_s1026" type="#_x0000_t85" style="position:absolute;margin-left:49.9pt;margin-top:5.3pt;width:6.25pt;height:26.4pt;rotation:-90;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" adj="11221" filled="t" fillcolor="white [3212]" strokecolor="black [3040]"/>
            </w:pict>
          </mc:Fallback>
        </mc:AlternateContent>
      </w:r>
      <w:r>
        <w:rPr>
          <w:noProof/>
          <w:szCs w:val="28"/>
        </w:rPr>
        <mc:AlternateContent>
          <mc:Choice Requires="wps">
            <w:drawing>
              <wp:anchor distT="0" distB="0" distL="114300" distR="114300" simplePos="0" relativeHeight="251641344" behindDoc="0" locked="0" layoutInCell="1" allowOverlap="1" wp14:anchorId="10C0F333" wp14:editId="2D5D54A6">
                <wp:simplePos x="0" y="0"/>
                <wp:positionH relativeFrom="column">
                  <wp:posOffset>335282</wp:posOffset>
                </wp:positionH>
                <wp:positionV relativeFrom="paragraph">
                  <wp:posOffset>104775</wp:posOffset>
                </wp:positionV>
                <wp:extent cx="78740" cy="260352"/>
                <wp:effectExtent l="4445" t="0" r="20955" b="20955"/>
                <wp:wrapNone/>
                <wp:docPr id="136" name="Eckige Klammer links 136"/>
                <wp:cNvGraphicFramePr/>
                <a:graphic xmlns:a="http://schemas.openxmlformats.org/drawingml/2006/main">
                  <a:graphicData uri="http://schemas.microsoft.com/office/word/2010/wordprocessingShape">
                    <wps:wsp>
                      <wps:cNvSpPr/>
                      <wps:spPr>
                        <a:xfrm rot="16200000">
                          <a:off x="0" y="0"/>
                          <a:ext cx="78740" cy="260352"/>
                        </a:xfrm>
                        <a:prstGeom prst="leftBracket">
                          <a:avLst>
                            <a:gd name="adj" fmla="val 182661"/>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6F212C" id="Eckige Klammer links 136" o:spid="_x0000_s1026" type="#_x0000_t85" style="position:absolute;margin-left:26.4pt;margin-top:8.25pt;width:6.2pt;height:20.5pt;rotation:-90;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" adj="11933" filled="t" fillcolor="white [3212]" strokecolor="black [3040]"/>
            </w:pict>
          </mc:Fallback>
        </mc:AlternateContent>
      </w:r>
      <w:r w:rsidRPr="00B275C7">
        <w:rPr>
          <w:szCs w:val="28"/>
        </w:rPr>
        <w:t xml:space="preserve">An nah </w:t>
      </w:r>
      <w:proofErr w:type="spellStart"/>
      <w:r w:rsidRPr="00B275C7">
        <w:rPr>
          <w:szCs w:val="28"/>
        </w:rPr>
        <w:t>me</w:t>
      </w:r>
      <w:proofErr w:type="spellEnd"/>
    </w:p>
    <w:p w14:paraId="36863F7B" w14:textId="77777777" w:rsidR="00175948" w:rsidRPr="007902B7" w:rsidRDefault="00175948" w:rsidP="00175948">
      <w:pPr>
        <w:tabs>
          <w:tab w:val="left" w:pos="1995"/>
        </w:tabs>
        <w:ind w:left="0" w:right="0"/>
        <w:rPr>
          <w:rFonts w:eastAsia="Times New Roman"/>
          <w:bCs/>
          <w:szCs w:val="28"/>
          <w:lang w:val="en-US"/>
        </w:rPr>
      </w:pPr>
    </w:p>
    <w:p w14:paraId="573E2587" w14:textId="77777777" w:rsidR="00175948" w:rsidRPr="00142BF2" w:rsidRDefault="00175948" w:rsidP="00175948">
      <w:pPr>
        <w:ind w:left="0" w:firstLine="425"/>
        <w:rPr>
          <w:szCs w:val="28"/>
        </w:rPr>
      </w:pPr>
      <w:r>
        <w:rPr>
          <w:noProof/>
          <w:szCs w:val="28"/>
        </w:rPr>
        <mc:AlternateContent>
          <mc:Choice Requires="wps">
            <w:drawing>
              <wp:anchor distT="0" distB="0" distL="114300" distR="114300" simplePos="0" relativeHeight="251643392" behindDoc="0" locked="0" layoutInCell="1" allowOverlap="1" wp14:anchorId="61CDBF59" wp14:editId="70853573">
                <wp:simplePos x="0" y="0"/>
                <wp:positionH relativeFrom="column">
                  <wp:posOffset>975679</wp:posOffset>
                </wp:positionH>
                <wp:positionV relativeFrom="paragraph">
                  <wp:posOffset>25717</wp:posOffset>
                </wp:positionV>
                <wp:extent cx="64800" cy="415928"/>
                <wp:effectExtent l="0" t="4128" r="26353" b="26352"/>
                <wp:wrapNone/>
                <wp:docPr id="137" name="Eckige Klammer links 137"/>
                <wp:cNvGraphicFramePr/>
                <a:graphic xmlns:a="http://schemas.openxmlformats.org/drawingml/2006/main">
                  <a:graphicData uri="http://schemas.microsoft.com/office/word/2010/wordprocessingShape">
                    <wps:wsp>
                      <wps:cNvSpPr/>
                      <wps:spPr>
                        <a:xfrm rot="16200000">
                          <a:off x="0" y="0"/>
                          <a:ext cx="64800" cy="415928"/>
                        </a:xfrm>
                        <a:prstGeom prst="leftBracket">
                          <a:avLst>
                            <a:gd name="adj" fmla="val 328846"/>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61ED82" id="Eckige Klammer links 137" o:spid="_x0000_s1026" type="#_x0000_t85" style="position:absolute;margin-left:76.85pt;margin-top:2pt;width:5.1pt;height:32.75pt;rotation:-90;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" adj="11066" filled="t" fillcolor="white [3212]" strokecolor="black [3040]"/>
            </w:pict>
          </mc:Fallback>
        </mc:AlternateContent>
      </w:r>
      <w:r>
        <w:rPr>
          <w:noProof/>
          <w:szCs w:val="28"/>
        </w:rPr>
        <mc:AlternateContent>
          <mc:Choice Requires="wps">
            <w:drawing>
              <wp:anchor distT="0" distB="0" distL="114300" distR="114300" simplePos="0" relativeHeight="251645440" behindDoc="0" locked="0" layoutInCell="1" allowOverlap="1" wp14:anchorId="0CFEFA37" wp14:editId="4160721E">
                <wp:simplePos x="0" y="0"/>
                <wp:positionH relativeFrom="column">
                  <wp:posOffset>665322</wp:posOffset>
                </wp:positionH>
                <wp:positionV relativeFrom="paragraph">
                  <wp:posOffset>132238</wp:posOffset>
                </wp:positionV>
                <wp:extent cx="67945" cy="202882"/>
                <wp:effectExtent l="8890" t="0" r="17145" b="17145"/>
                <wp:wrapNone/>
                <wp:docPr id="138" name="Eckige Klammer links 138"/>
                <wp:cNvGraphicFramePr/>
                <a:graphic xmlns:a="http://schemas.openxmlformats.org/drawingml/2006/main">
                  <a:graphicData uri="http://schemas.microsoft.com/office/word/2010/wordprocessingShape">
                    <wps:wsp>
                      <wps:cNvSpPr/>
                      <wps:spPr>
                        <a:xfrm rot="16200000">
                          <a:off x="0" y="0"/>
                          <a:ext cx="67945" cy="202882"/>
                        </a:xfrm>
                        <a:prstGeom prst="leftBracket">
                          <a:avLst>
                            <a:gd name="adj" fmla="val 21168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13E1A0" id="Eckige Klammer links 138" o:spid="_x0000_s1026" type="#_x0000_t85" style="position:absolute;margin-left:52.4pt;margin-top:10.4pt;width:5.35pt;height:15.95pt;rotation:-90;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" adj="15313" filled="t" fillcolor="white [3212]" strokecolor="black [3040]"/>
            </w:pict>
          </mc:Fallback>
        </mc:AlternateContent>
      </w:r>
      <w:r>
        <w:rPr>
          <w:noProof/>
          <w:szCs w:val="28"/>
        </w:rPr>
        <mc:AlternateContent>
          <mc:Choice Requires="wps">
            <w:drawing>
              <wp:anchor distT="0" distB="0" distL="114300" distR="114300" simplePos="0" relativeHeight="251644416" behindDoc="0" locked="0" layoutInCell="1" allowOverlap="1" wp14:anchorId="04E860D4" wp14:editId="2C06ADC2">
                <wp:simplePos x="0" y="0"/>
                <wp:positionH relativeFrom="column">
                  <wp:posOffset>397669</wp:posOffset>
                </wp:positionH>
                <wp:positionV relativeFrom="paragraph">
                  <wp:posOffset>79850</wp:posOffset>
                </wp:positionV>
                <wp:extent cx="75600" cy="319087"/>
                <wp:effectExtent l="0" t="7302" r="12382" b="12383"/>
                <wp:wrapNone/>
                <wp:docPr id="139" name="Eckige Klammer links 139"/>
                <wp:cNvGraphicFramePr/>
                <a:graphic xmlns:a="http://schemas.openxmlformats.org/drawingml/2006/main">
                  <a:graphicData uri="http://schemas.microsoft.com/office/word/2010/wordprocessingShape">
                    <wps:wsp>
                      <wps:cNvSpPr/>
                      <wps:spPr>
                        <a:xfrm rot="16200000">
                          <a:off x="0" y="0"/>
                          <a:ext cx="75600" cy="319087"/>
                        </a:xfrm>
                        <a:prstGeom prst="leftBracket">
                          <a:avLst>
                            <a:gd name="adj" fmla="val 226860"/>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CE878C" id="Eckige Klammer links 139" o:spid="_x0000_s1026" type="#_x0000_t85" style="position:absolute;margin-left:31.3pt;margin-top:6.3pt;width:5.95pt;height:25.1pt;rotation:-90;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" adj="11610" filled="t" fillcolor="white [3212]" strokecolor="black [3040]"/>
            </w:pict>
          </mc:Fallback>
        </mc:AlternateContent>
      </w:r>
      <w:proofErr w:type="spellStart"/>
      <w:r w:rsidRPr="00B275C7">
        <w:rPr>
          <w:szCs w:val="28"/>
        </w:rPr>
        <w:t>Kün</w:t>
      </w:r>
      <w:proofErr w:type="spellEnd"/>
      <w:r w:rsidRPr="00B275C7">
        <w:rPr>
          <w:szCs w:val="28"/>
        </w:rPr>
        <w:t xml:space="preserve"> di </w:t>
      </w:r>
      <w:proofErr w:type="spellStart"/>
      <w:r w:rsidRPr="00B275C7">
        <w:rPr>
          <w:szCs w:val="28"/>
        </w:rPr>
        <w:t>gung</w:t>
      </w:r>
      <w:proofErr w:type="spellEnd"/>
    </w:p>
    <w:p w14:paraId="06328FB4" w14:textId="77777777" w:rsidR="00175948" w:rsidRPr="007902B7" w:rsidRDefault="00175948" w:rsidP="00175948">
      <w:pPr>
        <w:tabs>
          <w:tab w:val="left" w:pos="1995"/>
        </w:tabs>
        <w:ind w:left="0" w:right="0"/>
        <w:rPr>
          <w:rFonts w:eastAsia="Times New Roman"/>
          <w:bCs/>
          <w:szCs w:val="28"/>
          <w:lang w:val="en-US"/>
        </w:rPr>
      </w:pPr>
      <w:r>
        <w:rPr>
          <w:noProof/>
          <w:szCs w:val="28"/>
        </w:rPr>
        <mc:AlternateContent>
          <mc:Choice Requires="wps">
            <w:drawing>
              <wp:anchor distT="0" distB="0" distL="114300" distR="114300" simplePos="0" relativeHeight="251648512" behindDoc="0" locked="0" layoutInCell="1" allowOverlap="1" wp14:anchorId="1D568C5A" wp14:editId="1744C28C">
                <wp:simplePos x="0" y="0"/>
                <wp:positionH relativeFrom="column">
                  <wp:posOffset>995204</wp:posOffset>
                </wp:positionH>
                <wp:positionV relativeFrom="paragraph">
                  <wp:posOffset>293527</wp:posOffset>
                </wp:positionV>
                <wp:extent cx="75565" cy="514033"/>
                <wp:effectExtent l="9525" t="0" r="10160" b="10160"/>
                <wp:wrapNone/>
                <wp:docPr id="140" name="Eckige Klammer links 140"/>
                <wp:cNvGraphicFramePr/>
                <a:graphic xmlns:a="http://schemas.openxmlformats.org/drawingml/2006/main">
                  <a:graphicData uri="http://schemas.microsoft.com/office/word/2010/wordprocessingShape">
                    <wps:wsp>
                      <wps:cNvSpPr/>
                      <wps:spPr>
                        <a:xfrm rot="16200000">
                          <a:off x="0" y="0"/>
                          <a:ext cx="75565" cy="514033"/>
                        </a:xfrm>
                        <a:prstGeom prst="leftBracket">
                          <a:avLst>
                            <a:gd name="adj" fmla="val 352119"/>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A89B2" id="Eckige Klammer links 140" o:spid="_x0000_s1026" type="#_x0000_t85" style="position:absolute;margin-left:78.35pt;margin-top:23.1pt;width:5.95pt;height:40.5pt;rotation:-90;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" adj="11181" filled="t" fillcolor="white [3212]" strokecolor="black [3040]"/>
            </w:pict>
          </mc:Fallback>
        </mc:AlternateContent>
      </w:r>
    </w:p>
    <w:p w14:paraId="5CBF8FD5" w14:textId="77777777" w:rsidR="00175948" w:rsidRPr="00142BF2" w:rsidRDefault="00175948" w:rsidP="00175948">
      <w:pPr>
        <w:ind w:left="0" w:firstLine="425"/>
        <w:rPr>
          <w:szCs w:val="28"/>
        </w:rPr>
      </w:pPr>
      <w:r>
        <w:rPr>
          <w:noProof/>
          <w:szCs w:val="28"/>
        </w:rPr>
        <mc:AlternateContent>
          <mc:Choice Requires="wps">
            <w:drawing>
              <wp:anchor distT="0" distB="0" distL="114300" distR="114300" simplePos="0" relativeHeight="251646464" behindDoc="0" locked="0" layoutInCell="1" allowOverlap="1" wp14:anchorId="3D4834A4" wp14:editId="43E82AE2">
                <wp:simplePos x="0" y="0"/>
                <wp:positionH relativeFrom="column">
                  <wp:posOffset>616267</wp:posOffset>
                </wp:positionH>
                <wp:positionV relativeFrom="paragraph">
                  <wp:posOffset>110808</wp:posOffset>
                </wp:positionV>
                <wp:extent cx="67945" cy="252094"/>
                <wp:effectExtent l="3493" t="0" r="11747" b="11748"/>
                <wp:wrapNone/>
                <wp:docPr id="141" name="Eckige Klammer links 141"/>
                <wp:cNvGraphicFramePr/>
                <a:graphic xmlns:a="http://schemas.openxmlformats.org/drawingml/2006/main">
                  <a:graphicData uri="http://schemas.microsoft.com/office/word/2010/wordprocessingShape">
                    <wps:wsp>
                      <wps:cNvSpPr/>
                      <wps:spPr>
                        <a:xfrm rot="16200000">
                          <a:off x="0" y="0"/>
                          <a:ext cx="67945" cy="252094"/>
                        </a:xfrm>
                        <a:prstGeom prst="leftBracket">
                          <a:avLst>
                            <a:gd name="adj" fmla="val 21168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4217C5" id="Eckige Klammer links 141" o:spid="_x0000_s1026" type="#_x0000_t85" style="position:absolute;margin-left:48.5pt;margin-top:8.75pt;width:5.35pt;height:19.85pt;rotation:-90;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" adj="12323" filled="t" fillcolor="white [3212]" strokecolor="black [3040]"/>
            </w:pict>
          </mc:Fallback>
        </mc:AlternateContent>
      </w:r>
      <w:r>
        <w:rPr>
          <w:noProof/>
          <w:szCs w:val="28"/>
        </w:rPr>
        <mc:AlternateContent>
          <mc:Choice Requires="wps">
            <w:drawing>
              <wp:anchor distT="0" distB="0" distL="114300" distR="114300" simplePos="0" relativeHeight="251647488" behindDoc="0" locked="0" layoutInCell="1" allowOverlap="1" wp14:anchorId="3F8D954F" wp14:editId="3CC1F884">
                <wp:simplePos x="0" y="0"/>
                <wp:positionH relativeFrom="column">
                  <wp:posOffset>358774</wp:posOffset>
                </wp:positionH>
                <wp:positionV relativeFrom="paragraph">
                  <wp:posOffset>106046</wp:posOffset>
                </wp:positionV>
                <wp:extent cx="71755" cy="260032"/>
                <wp:effectExtent l="1270" t="0" r="24765" b="24765"/>
                <wp:wrapNone/>
                <wp:docPr id="142" name="Eckige Klammer links 142"/>
                <wp:cNvGraphicFramePr/>
                <a:graphic xmlns:a="http://schemas.openxmlformats.org/drawingml/2006/main">
                  <a:graphicData uri="http://schemas.microsoft.com/office/word/2010/wordprocessingShape">
                    <wps:wsp>
                      <wps:cNvSpPr/>
                      <wps:spPr>
                        <a:xfrm rot="16200000">
                          <a:off x="0" y="0"/>
                          <a:ext cx="71755" cy="260032"/>
                        </a:xfrm>
                        <a:prstGeom prst="leftBracket">
                          <a:avLst>
                            <a:gd name="adj" fmla="val 20044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C55A7A" id="Eckige Klammer links 142" o:spid="_x0000_s1026" type="#_x0000_t85" style="position:absolute;margin-left:28.25pt;margin-top:8.35pt;width:5.65pt;height:20.45pt;rotation:-90;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" adj="11947" filled="t" fillcolor="white [3212]" strokecolor="black [3040]"/>
            </w:pict>
          </mc:Fallback>
        </mc:AlternateContent>
      </w:r>
      <w:proofErr w:type="spellStart"/>
      <w:r w:rsidRPr="00B275C7">
        <w:rPr>
          <w:szCs w:val="28"/>
        </w:rPr>
        <w:t>Un</w:t>
      </w:r>
      <w:proofErr w:type="spellEnd"/>
      <w:r w:rsidRPr="00B275C7">
        <w:rPr>
          <w:szCs w:val="28"/>
        </w:rPr>
        <w:t xml:space="preserve"> </w:t>
      </w:r>
      <w:proofErr w:type="spellStart"/>
      <w:r w:rsidRPr="00B275C7">
        <w:rPr>
          <w:szCs w:val="28"/>
        </w:rPr>
        <w:t>ter</w:t>
      </w:r>
      <w:proofErr w:type="spellEnd"/>
      <w:r w:rsidRPr="00B275C7">
        <w:rPr>
          <w:szCs w:val="28"/>
        </w:rPr>
        <w:t xml:space="preserve"> </w:t>
      </w:r>
      <w:proofErr w:type="spellStart"/>
      <w:r w:rsidRPr="00B275C7">
        <w:rPr>
          <w:szCs w:val="28"/>
        </w:rPr>
        <w:t>schrift</w:t>
      </w:r>
      <w:proofErr w:type="spellEnd"/>
    </w:p>
    <w:p w14:paraId="3BFDB4FF" w14:textId="77777777" w:rsidR="00175948" w:rsidRPr="007902B7" w:rsidRDefault="00175948" w:rsidP="00175948">
      <w:pPr>
        <w:tabs>
          <w:tab w:val="left" w:pos="1995"/>
        </w:tabs>
        <w:ind w:left="0" w:right="0"/>
        <w:rPr>
          <w:rFonts w:eastAsia="Times New Roman"/>
          <w:bCs/>
          <w:szCs w:val="28"/>
          <w:lang w:val="en-US"/>
        </w:rPr>
      </w:pPr>
    </w:p>
    <w:p w14:paraId="0F157394" w14:textId="77777777" w:rsidR="00175948" w:rsidRPr="00142BF2" w:rsidRDefault="00175948" w:rsidP="00175948">
      <w:pPr>
        <w:ind w:left="0" w:firstLine="425"/>
        <w:rPr>
          <w:szCs w:val="28"/>
        </w:rPr>
      </w:pPr>
      <w:r>
        <w:rPr>
          <w:noProof/>
          <w:szCs w:val="28"/>
        </w:rPr>
        <mc:AlternateContent>
          <mc:Choice Requires="wps">
            <w:drawing>
              <wp:anchor distT="0" distB="0" distL="114300" distR="114300" simplePos="0" relativeHeight="251649536" behindDoc="0" locked="0" layoutInCell="1" allowOverlap="1" wp14:anchorId="347B9748" wp14:editId="7867C6AD">
                <wp:simplePos x="0" y="0"/>
                <wp:positionH relativeFrom="column">
                  <wp:posOffset>921387</wp:posOffset>
                </wp:positionH>
                <wp:positionV relativeFrom="paragraph">
                  <wp:posOffset>54609</wp:posOffset>
                </wp:positionV>
                <wp:extent cx="79200" cy="369573"/>
                <wp:effectExtent l="6985" t="0" r="23495" b="23495"/>
                <wp:wrapNone/>
                <wp:docPr id="143" name="Eckige Klammer links 143"/>
                <wp:cNvGraphicFramePr/>
                <a:graphic xmlns:a="http://schemas.openxmlformats.org/drawingml/2006/main">
                  <a:graphicData uri="http://schemas.microsoft.com/office/word/2010/wordprocessingShape">
                    <wps:wsp>
                      <wps:cNvSpPr/>
                      <wps:spPr>
                        <a:xfrm rot="16200000">
                          <a:off x="0" y="0"/>
                          <a:ext cx="79200" cy="369573"/>
                        </a:xfrm>
                        <a:prstGeom prst="leftBracket">
                          <a:avLst>
                            <a:gd name="adj" fmla="val 273113"/>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10737F" id="Eckige Klammer links 143" o:spid="_x0000_s1026" type="#_x0000_t85" style="position:absolute;margin-left:72.55pt;margin-top:4.3pt;width:6.25pt;height:29.1pt;rotation:-90;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" adj="12642" filled="t" fillcolor="white [3212]" strokecolor="black [3040]"/>
            </w:pict>
          </mc:Fallback>
        </mc:AlternateContent>
      </w:r>
      <w:r>
        <w:rPr>
          <w:noProof/>
          <w:szCs w:val="28"/>
        </w:rPr>
        <mc:AlternateContent>
          <mc:Choice Requires="wps">
            <w:drawing>
              <wp:anchor distT="0" distB="0" distL="114300" distR="114300" simplePos="0" relativeHeight="251651584" behindDoc="0" locked="0" layoutInCell="1" allowOverlap="1" wp14:anchorId="0FB6C2E0" wp14:editId="403DDC2D">
                <wp:simplePos x="0" y="0"/>
                <wp:positionH relativeFrom="column">
                  <wp:posOffset>614840</wp:posOffset>
                </wp:positionH>
                <wp:positionV relativeFrom="paragraph">
                  <wp:posOffset>119221</wp:posOffset>
                </wp:positionV>
                <wp:extent cx="78740" cy="240349"/>
                <wp:effectExtent l="0" t="4445" r="12065" b="12065"/>
                <wp:wrapNone/>
                <wp:docPr id="144" name="Eckige Klammer links 144"/>
                <wp:cNvGraphicFramePr/>
                <a:graphic xmlns:a="http://schemas.openxmlformats.org/drawingml/2006/main">
                  <a:graphicData uri="http://schemas.microsoft.com/office/word/2010/wordprocessingShape">
                    <wps:wsp>
                      <wps:cNvSpPr/>
                      <wps:spPr>
                        <a:xfrm rot="16200000">
                          <a:off x="0" y="0"/>
                          <a:ext cx="78740" cy="240349"/>
                        </a:xfrm>
                        <a:prstGeom prst="leftBracket">
                          <a:avLst>
                            <a:gd name="adj" fmla="val 182661"/>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C22EDB" id="Eckige Klammer links 144" o:spid="_x0000_s1026" type="#_x0000_t85" style="position:absolute;margin-left:48.4pt;margin-top:9.4pt;width:6.2pt;height:18.95pt;rotation:-90;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" adj="12926" filled="t" fillcolor="white [3212]" strokecolor="black [3040]"/>
            </w:pict>
          </mc:Fallback>
        </mc:AlternateContent>
      </w:r>
      <w:r>
        <w:rPr>
          <w:noProof/>
          <w:szCs w:val="28"/>
        </w:rPr>
        <mc:AlternateContent>
          <mc:Choice Requires="wps">
            <w:drawing>
              <wp:anchor distT="0" distB="0" distL="114300" distR="114300" simplePos="0" relativeHeight="251650560" behindDoc="0" locked="0" layoutInCell="1" allowOverlap="1" wp14:anchorId="5B311E57" wp14:editId="2034719B">
                <wp:simplePos x="0" y="0"/>
                <wp:positionH relativeFrom="column">
                  <wp:posOffset>361474</wp:posOffset>
                </wp:positionH>
                <wp:positionV relativeFrom="paragraph">
                  <wp:posOffset>95725</wp:posOffset>
                </wp:positionV>
                <wp:extent cx="75565" cy="273367"/>
                <wp:effectExtent l="0" t="3492" r="16192" b="16193"/>
                <wp:wrapNone/>
                <wp:docPr id="145" name="Eckige Klammer links 145"/>
                <wp:cNvGraphicFramePr/>
                <a:graphic xmlns:a="http://schemas.openxmlformats.org/drawingml/2006/main">
                  <a:graphicData uri="http://schemas.microsoft.com/office/word/2010/wordprocessingShape">
                    <wps:wsp>
                      <wps:cNvSpPr/>
                      <wps:spPr>
                        <a:xfrm rot="16200000">
                          <a:off x="0" y="0"/>
                          <a:ext cx="75565" cy="273367"/>
                        </a:xfrm>
                        <a:prstGeom prst="leftBracket">
                          <a:avLst>
                            <a:gd name="adj" fmla="val 190336"/>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8FF0E8" id="Eckige Klammer links 145" o:spid="_x0000_s1026" type="#_x0000_t85" style="position:absolute;margin-left:28.45pt;margin-top:7.55pt;width:5.95pt;height:21.5pt;rotation:-90;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" adj="11364" filled="t" fillcolor="white [3212]" strokecolor="black [3040]"/>
            </w:pict>
          </mc:Fallback>
        </mc:AlternateContent>
      </w:r>
      <w:r w:rsidRPr="00B275C7">
        <w:rPr>
          <w:szCs w:val="28"/>
        </w:rPr>
        <w:t xml:space="preserve">Mo </w:t>
      </w:r>
      <w:proofErr w:type="spellStart"/>
      <w:r w:rsidRPr="00B275C7">
        <w:rPr>
          <w:szCs w:val="28"/>
        </w:rPr>
        <w:t>bil</w:t>
      </w:r>
      <w:proofErr w:type="spellEnd"/>
      <w:r w:rsidRPr="00B275C7">
        <w:rPr>
          <w:szCs w:val="28"/>
        </w:rPr>
        <w:t xml:space="preserve"> funk</w:t>
      </w:r>
    </w:p>
    <w:p w14:paraId="44FFBF8B" w14:textId="77777777" w:rsidR="00175948" w:rsidRPr="007902B7" w:rsidRDefault="00175948" w:rsidP="00175948">
      <w:pPr>
        <w:tabs>
          <w:tab w:val="left" w:pos="1995"/>
        </w:tabs>
        <w:ind w:left="0" w:right="0"/>
        <w:rPr>
          <w:rFonts w:eastAsia="Times New Roman"/>
          <w:bCs/>
          <w:szCs w:val="28"/>
          <w:lang w:val="en-US"/>
        </w:rPr>
      </w:pPr>
    </w:p>
    <w:p w14:paraId="22641BFA" w14:textId="77777777" w:rsidR="00175948" w:rsidRPr="00142BF2" w:rsidRDefault="00175948" w:rsidP="00175948">
      <w:pPr>
        <w:ind w:left="0" w:firstLine="425"/>
        <w:rPr>
          <w:szCs w:val="28"/>
        </w:rPr>
      </w:pPr>
      <w:r>
        <w:rPr>
          <w:noProof/>
          <w:szCs w:val="28"/>
        </w:rPr>
        <mc:AlternateContent>
          <mc:Choice Requires="wps">
            <w:drawing>
              <wp:anchor distT="0" distB="0" distL="114300" distR="114300" simplePos="0" relativeHeight="251655680" behindDoc="0" locked="0" layoutInCell="1" allowOverlap="1" wp14:anchorId="0B411CD4" wp14:editId="16F7172F">
                <wp:simplePos x="0" y="0"/>
                <wp:positionH relativeFrom="column">
                  <wp:posOffset>1221742</wp:posOffset>
                </wp:positionH>
                <wp:positionV relativeFrom="paragraph">
                  <wp:posOffset>55244</wp:posOffset>
                </wp:positionV>
                <wp:extent cx="104400" cy="394973"/>
                <wp:effectExtent l="6985" t="0" r="17145" b="17145"/>
                <wp:wrapNone/>
                <wp:docPr id="147" name="Eckige Klammer links 147"/>
                <wp:cNvGraphicFramePr/>
                <a:graphic xmlns:a="http://schemas.openxmlformats.org/drawingml/2006/main">
                  <a:graphicData uri="http://schemas.microsoft.com/office/word/2010/wordprocessingShape">
                    <wps:wsp>
                      <wps:cNvSpPr/>
                      <wps:spPr>
                        <a:xfrm rot="16200000">
                          <a:off x="0" y="0"/>
                          <a:ext cx="104400" cy="394973"/>
                        </a:xfrm>
                        <a:prstGeom prst="leftBracket">
                          <a:avLst>
                            <a:gd name="adj" fmla="val 18795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FBA11B" id="Eckige Klammer links 147" o:spid="_x0000_s1026" type="#_x0000_t85" style="position:absolute;margin-left:96.2pt;margin-top:4.35pt;width:8.2pt;height:31.1pt;rotation:-90;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" adj="10731" filled="t" fillcolor="white [3212]" strokecolor="black [3040]"/>
            </w:pict>
          </mc:Fallback>
        </mc:AlternateContent>
      </w:r>
      <w:r>
        <w:rPr>
          <w:noProof/>
          <w:szCs w:val="28"/>
        </w:rPr>
        <mc:AlternateContent>
          <mc:Choice Requires="wps">
            <w:drawing>
              <wp:anchor distT="0" distB="0" distL="114300" distR="114300" simplePos="0" relativeHeight="251652608" behindDoc="0" locked="0" layoutInCell="1" allowOverlap="1" wp14:anchorId="61AE32C0" wp14:editId="204131AE">
                <wp:simplePos x="0" y="0"/>
                <wp:positionH relativeFrom="column">
                  <wp:posOffset>612616</wp:posOffset>
                </wp:positionH>
                <wp:positionV relativeFrom="paragraph">
                  <wp:posOffset>145891</wp:posOffset>
                </wp:positionV>
                <wp:extent cx="75565" cy="187007"/>
                <wp:effectExtent l="1588" t="0" r="21272" b="21273"/>
                <wp:wrapNone/>
                <wp:docPr id="148" name="Eckige Klammer links 148"/>
                <wp:cNvGraphicFramePr/>
                <a:graphic xmlns:a="http://schemas.openxmlformats.org/drawingml/2006/main">
                  <a:graphicData uri="http://schemas.microsoft.com/office/word/2010/wordprocessingShape">
                    <wps:wsp>
                      <wps:cNvSpPr/>
                      <wps:spPr>
                        <a:xfrm rot="16200000">
                          <a:off x="0" y="0"/>
                          <a:ext cx="75565" cy="187007"/>
                        </a:xfrm>
                        <a:prstGeom prst="leftBracket">
                          <a:avLst>
                            <a:gd name="adj" fmla="val 135417"/>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7DFC21" id="Eckige Klammer links 148" o:spid="_x0000_s1026" type="#_x0000_t85" style="position:absolute;margin-left:48.25pt;margin-top:11.5pt;width:5.95pt;height:14.7pt;rotation:-90;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" adj="11819" filled="t" fillcolor="white [3212]" strokecolor="black [3040]"/>
            </w:pict>
          </mc:Fallback>
        </mc:AlternateContent>
      </w:r>
      <w:r>
        <w:rPr>
          <w:noProof/>
          <w:szCs w:val="28"/>
        </w:rPr>
        <mc:AlternateContent>
          <mc:Choice Requires="wps">
            <w:drawing>
              <wp:anchor distT="0" distB="0" distL="114300" distR="114300" simplePos="0" relativeHeight="251654656" behindDoc="0" locked="0" layoutInCell="1" allowOverlap="1" wp14:anchorId="46260281" wp14:editId="001B9E41">
                <wp:simplePos x="0" y="0"/>
                <wp:positionH relativeFrom="column">
                  <wp:posOffset>864075</wp:posOffset>
                </wp:positionH>
                <wp:positionV relativeFrom="paragraph">
                  <wp:posOffset>80169</wp:posOffset>
                </wp:positionV>
                <wp:extent cx="93600" cy="334326"/>
                <wp:effectExtent l="0" t="6032" r="14922" b="14923"/>
                <wp:wrapNone/>
                <wp:docPr id="149" name="Eckige Klammer links 149"/>
                <wp:cNvGraphicFramePr/>
                <a:graphic xmlns:a="http://schemas.openxmlformats.org/drawingml/2006/main">
                  <a:graphicData uri="http://schemas.microsoft.com/office/word/2010/wordprocessingShape">
                    <wps:wsp>
                      <wps:cNvSpPr/>
                      <wps:spPr>
                        <a:xfrm rot="16200000">
                          <a:off x="0" y="0"/>
                          <a:ext cx="93600" cy="334326"/>
                        </a:xfrm>
                        <a:prstGeom prst="leftBracket">
                          <a:avLst>
                            <a:gd name="adj" fmla="val 178378"/>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6C43E9" id="Eckige Klammer links 149" o:spid="_x0000_s1026" type="#_x0000_t85" style="position:absolute;margin-left:68.05pt;margin-top:6.3pt;width:7.35pt;height:26.3pt;rotation:-90;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" adj="10787" filled="t" fillcolor="white [3212]" strokecolor="black [3040]"/>
            </w:pict>
          </mc:Fallback>
        </mc:AlternateContent>
      </w:r>
      <w:r>
        <w:rPr>
          <w:noProof/>
          <w:szCs w:val="28"/>
        </w:rPr>
        <mc:AlternateContent>
          <mc:Choice Requires="wps">
            <w:drawing>
              <wp:anchor distT="0" distB="0" distL="114300" distR="114300" simplePos="0" relativeHeight="251653632" behindDoc="0" locked="0" layoutInCell="1" allowOverlap="1" wp14:anchorId="5DAD96AF" wp14:editId="3E92E660">
                <wp:simplePos x="0" y="0"/>
                <wp:positionH relativeFrom="column">
                  <wp:posOffset>369888</wp:posOffset>
                </wp:positionH>
                <wp:positionV relativeFrom="paragraph">
                  <wp:posOffset>100965</wp:posOffset>
                </wp:positionV>
                <wp:extent cx="86400" cy="288000"/>
                <wp:effectExtent l="0" t="5398" r="22543" b="22542"/>
                <wp:wrapNone/>
                <wp:docPr id="150" name="Eckige Klammer links 150"/>
                <wp:cNvGraphicFramePr/>
                <a:graphic xmlns:a="http://schemas.openxmlformats.org/drawingml/2006/main">
                  <a:graphicData uri="http://schemas.microsoft.com/office/word/2010/wordprocessingShape">
                    <wps:wsp>
                      <wps:cNvSpPr/>
                      <wps:spPr>
                        <a:xfrm rot="16200000">
                          <a:off x="0" y="0"/>
                          <a:ext cx="86400" cy="288000"/>
                        </a:xfrm>
                        <a:prstGeom prst="leftBracket">
                          <a:avLst>
                            <a:gd name="adj" fmla="val 164662"/>
                          </a:avLst>
                        </a:prstGeom>
                        <a:solidFill>
                          <a:schemeClr val="bg1"/>
                        </a:solidFill>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0FC73" id="Eckige Klammer links 150" o:spid="_x0000_s1026" type="#_x0000_t85" style="position:absolute;margin-left:29.15pt;margin-top:7.95pt;width:6.8pt;height:22.7pt;rotation:-90;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" adj="10670" filled="t" fillcolor="white [3212]" strokecolor="black [3040]"/>
            </w:pict>
          </mc:Fallback>
        </mc:AlternateContent>
      </w:r>
      <w:r w:rsidRPr="00B275C7">
        <w:rPr>
          <w:szCs w:val="28"/>
        </w:rPr>
        <w:t xml:space="preserve">Ver si </w:t>
      </w:r>
      <w:proofErr w:type="spellStart"/>
      <w:r w:rsidRPr="00B275C7">
        <w:rPr>
          <w:szCs w:val="28"/>
        </w:rPr>
        <w:t>che</w:t>
      </w:r>
      <w:proofErr w:type="spellEnd"/>
      <w:r w:rsidRPr="00B275C7">
        <w:rPr>
          <w:szCs w:val="28"/>
        </w:rPr>
        <w:t xml:space="preserve"> </w:t>
      </w:r>
      <w:proofErr w:type="spellStart"/>
      <w:r w:rsidRPr="00B275C7">
        <w:rPr>
          <w:szCs w:val="28"/>
        </w:rPr>
        <w:t>rung</w:t>
      </w:r>
      <w:proofErr w:type="spellEnd"/>
    </w:p>
    <w:bookmarkEnd w:id="91"/>
    <w:p w14:paraId="30E4FD80" w14:textId="77777777" w:rsidR="00175948" w:rsidRDefault="00175948" w:rsidP="006547A9">
      <w:pPr>
        <w:rPr>
          <w:sz w:val="24"/>
          <w:szCs w:val="22"/>
        </w:rPr>
        <w:sectPr w:rsidR="00175948" w:rsidSect="00D04818">
          <w:headerReference w:type="first" r:id="rId294"/>
          <w:pgSz w:w="11900" w:h="16840"/>
          <w:pgMar w:top="2835" w:right="851" w:bottom="1134" w:left="851" w:header="709" w:footer="454" w:gutter="0"/>
          <w:cols w:space="708"/>
          <w:titlePg/>
          <w:docGrid w:linePitch="360"/>
        </w:sectPr>
      </w:pPr>
    </w:p>
    <w:p w14:paraId="45B57386" w14:textId="0EF277E1" w:rsidR="000441B8" w:rsidRDefault="000441B8" w:rsidP="000441B8">
      <w:pPr>
        <w:jc w:val="both"/>
        <w:rPr>
          <w:sz w:val="24"/>
          <w:szCs w:val="22"/>
        </w:rPr>
      </w:pPr>
      <w:r w:rsidRPr="000441B8">
        <w:rPr>
          <w:sz w:val="24"/>
          <w:szCs w:val="22"/>
        </w:rPr>
        <w:lastRenderedPageBreak/>
        <w:t xml:space="preserve">Lernziel: Die Lernenden </w:t>
      </w:r>
      <w:r w:rsidR="007E4BC3">
        <w:rPr>
          <w:sz w:val="24"/>
          <w:szCs w:val="22"/>
        </w:rPr>
        <w:t xml:space="preserve">wiederholen </w:t>
      </w:r>
      <w:r w:rsidR="0000482A">
        <w:rPr>
          <w:sz w:val="24"/>
          <w:szCs w:val="22"/>
        </w:rPr>
        <w:t>Alltagsbegriffe und verbinden diese mit dem Vertragsbegriff.</w:t>
      </w:r>
    </w:p>
    <w:p w14:paraId="06ED9A28" w14:textId="4D506C63" w:rsidR="0000482A" w:rsidRPr="000441B8" w:rsidRDefault="0000482A" w:rsidP="000441B8">
      <w:pPr>
        <w:jc w:val="both"/>
        <w:rPr>
          <w:sz w:val="24"/>
          <w:szCs w:val="22"/>
        </w:rPr>
      </w:pPr>
      <w:r>
        <w:rPr>
          <w:sz w:val="24"/>
          <w:szCs w:val="22"/>
        </w:rPr>
        <w:t>Die Lernenden lernen die folgende Kernbotschaft:</w:t>
      </w:r>
      <w:r w:rsidR="00693BFF">
        <w:rPr>
          <w:sz w:val="24"/>
          <w:szCs w:val="22"/>
        </w:rPr>
        <w:t xml:space="preserve"> Das Themenfeld Verträge berührt den Alltag auf vielfältige Weise.</w:t>
      </w:r>
    </w:p>
    <w:p w14:paraId="5D1DBD76" w14:textId="77777777" w:rsidR="000441B8" w:rsidRPr="000441B8" w:rsidRDefault="000441B8" w:rsidP="000441B8">
      <w:pPr>
        <w:jc w:val="both"/>
        <w:rPr>
          <w:sz w:val="24"/>
          <w:szCs w:val="22"/>
        </w:rPr>
      </w:pPr>
    </w:p>
    <w:p w14:paraId="13C9E4B2" w14:textId="77777777" w:rsidR="000441B8" w:rsidRPr="000441B8" w:rsidRDefault="000441B8" w:rsidP="008F53A9">
      <w:pPr>
        <w:jc w:val="both"/>
        <w:rPr>
          <w:sz w:val="24"/>
          <w:szCs w:val="22"/>
        </w:rPr>
      </w:pPr>
      <w:r w:rsidRPr="000441B8">
        <w:rPr>
          <w:sz w:val="24"/>
          <w:szCs w:val="22"/>
        </w:rPr>
        <w:t>Vorgeschlagener Ablauf:</w:t>
      </w:r>
    </w:p>
    <w:p w14:paraId="43573065" w14:textId="37F5285F" w:rsidR="000441B8" w:rsidRPr="000441B8" w:rsidRDefault="000441B8" w:rsidP="000441B8">
      <w:pPr>
        <w:jc w:val="both"/>
        <w:rPr>
          <w:sz w:val="24"/>
          <w:szCs w:val="22"/>
        </w:rPr>
      </w:pPr>
      <w:r w:rsidRPr="000441B8">
        <w:rPr>
          <w:sz w:val="24"/>
          <w:szCs w:val="22"/>
        </w:rPr>
        <w:t>Verteilen Sie die Arbeitsb</w:t>
      </w:r>
      <w:r w:rsidR="00BA64AC">
        <w:rPr>
          <w:sz w:val="24"/>
          <w:szCs w:val="22"/>
        </w:rPr>
        <w:t>ögen</w:t>
      </w:r>
      <w:r w:rsidRPr="000441B8">
        <w:rPr>
          <w:sz w:val="24"/>
          <w:szCs w:val="22"/>
        </w:rPr>
        <w:t>. Die Lernenden versuchen in Einzelarbeit die Endlaute zu ermitteln. Besprechen Sie mit den Lernenden den auch auf den Arbeits</w:t>
      </w:r>
      <w:r w:rsidR="00434BFB">
        <w:rPr>
          <w:sz w:val="24"/>
          <w:szCs w:val="22"/>
        </w:rPr>
        <w:t>bögen</w:t>
      </w:r>
      <w:r w:rsidRPr="000441B8">
        <w:rPr>
          <w:sz w:val="24"/>
          <w:szCs w:val="22"/>
        </w:rPr>
        <w:t xml:space="preserve"> abgedruckten Tipp, dass die Bildung der Mehrzahl bei der Ermittlung des Endlauts hilfreich ist. Die Lösungen dienen der (Selbst-)Kontrolle.</w:t>
      </w:r>
      <w:r w:rsidR="00693BFF">
        <w:rPr>
          <w:sz w:val="24"/>
          <w:szCs w:val="22"/>
        </w:rPr>
        <w:t xml:space="preserve"> Besprechen Sie im Plenum, inwieweit einzelne </w:t>
      </w:r>
      <w:r w:rsidR="005D084B">
        <w:rPr>
          <w:sz w:val="24"/>
          <w:szCs w:val="22"/>
        </w:rPr>
        <w:t>Wörter der Arbeitsbögen mit dem Vertragsbegriff in Zusammenhang gebracht werden können.</w:t>
      </w:r>
    </w:p>
    <w:p w14:paraId="030137A7" w14:textId="77777777" w:rsidR="000441B8" w:rsidRDefault="000441B8" w:rsidP="006547A9">
      <w:pPr>
        <w:rPr>
          <w:sz w:val="24"/>
          <w:szCs w:val="22"/>
        </w:rPr>
      </w:pPr>
    </w:p>
    <w:p w14:paraId="14CBD47A" w14:textId="63A529C4" w:rsidR="00E01A34" w:rsidRDefault="00E01A34" w:rsidP="006547A9">
      <w:pPr>
        <w:rPr>
          <w:sz w:val="24"/>
          <w:szCs w:val="22"/>
        </w:rPr>
        <w:sectPr w:rsidR="00E01A34" w:rsidSect="00D04818">
          <w:headerReference w:type="first" r:id="rId295"/>
          <w:pgSz w:w="11900" w:h="16840"/>
          <w:pgMar w:top="2835" w:right="851" w:bottom="1134" w:left="851" w:header="709" w:footer="454" w:gutter="0"/>
          <w:cols w:space="708"/>
          <w:titlePg/>
          <w:docGrid w:linePitch="360"/>
        </w:sectPr>
      </w:pPr>
      <w:r>
        <w:rPr>
          <w:noProof/>
        </w:rPr>
        <w:drawing>
          <wp:inline distT="0" distB="0" distL="0" distR="0" wp14:anchorId="52402589" wp14:editId="249CC4A6">
            <wp:extent cx="5760720" cy="3107690"/>
            <wp:effectExtent l="0" t="0" r="0" b="0"/>
            <wp:docPr id="999" name="Grafik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296" cstate="print">
                      <a:extLst>
                        <a:ext uri="{28A0092B-C50C-407E-A947-70E740481C1C}">
                          <a14:useLocalDpi xmlns:a14="http://schemas.microsoft.com/office/drawing/2010/main" val="0"/>
                        </a:ext>
                        <a:ext uri="{96DAC541-7B7A-43D3-8B79-37D633B846F1}">
                          <asvg:svgBlip xmlns:asvg="http://schemas.microsoft.com/office/drawing/2016/SVG/main" r:embed="rId297"/>
                        </a:ext>
                      </a:extLst>
                    </a:blip>
                    <a:stretch>
                      <a:fillRect/>
                    </a:stretch>
                  </pic:blipFill>
                  <pic:spPr>
                    <a:xfrm>
                      <a:off x="0" y="0"/>
                      <a:ext cx="5760720" cy="3107690"/>
                    </a:xfrm>
                    <a:prstGeom prst="rect">
                      <a:avLst/>
                    </a:prstGeom>
                  </pic:spPr>
                </pic:pic>
              </a:graphicData>
            </a:graphic>
          </wp:inline>
        </w:drawing>
      </w:r>
    </w:p>
    <w:p w14:paraId="22F579D2" w14:textId="12ACA380" w:rsidR="00F60DA2" w:rsidRPr="000D27DC" w:rsidRDefault="002636A7" w:rsidP="00F60DA2">
      <w:pPr>
        <w:ind w:left="0" w:firstLine="425"/>
        <w:rPr>
          <w:szCs w:val="28"/>
        </w:rPr>
      </w:pPr>
      <w:r>
        <w:rPr>
          <w:noProof/>
          <w:szCs w:val="28"/>
        </w:rPr>
        <w:lastRenderedPageBreak/>
        <w:drawing>
          <wp:anchor distT="0" distB="0" distL="114300" distR="114300" simplePos="0" relativeHeight="251817472" behindDoc="0" locked="0" layoutInCell="1" allowOverlap="1" wp14:anchorId="1954EA8C" wp14:editId="2D30D904">
            <wp:simplePos x="0" y="0"/>
            <wp:positionH relativeFrom="column">
              <wp:posOffset>-180340</wp:posOffset>
            </wp:positionH>
            <wp:positionV relativeFrom="paragraph">
              <wp:posOffset>-90170</wp:posOffset>
            </wp:positionV>
            <wp:extent cx="367200" cy="367200"/>
            <wp:effectExtent l="0" t="0" r="0" b="0"/>
            <wp:wrapNone/>
            <wp:docPr id="1155" name="Grafik 1155"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Grafik 1155" descr="Bleistift"/>
                    <pic:cNvPicPr/>
                  </pic:nvPicPr>
                  <pic:blipFill>
                    <a:blip r:embed="rId63">
                      <a:extLst>
                        <a:ext uri="{96DAC541-7B7A-43D3-8B79-37D633B846F1}">
                          <asvg:svgBlip xmlns:asvg="http://schemas.microsoft.com/office/drawing/2016/SVG/main" r:embed="rId64"/>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F60DA2" w:rsidRPr="000D27DC">
        <w:rPr>
          <w:szCs w:val="28"/>
        </w:rPr>
        <w:t>Schreiben Sie den letzten Buchstaben!</w:t>
      </w:r>
    </w:p>
    <w:p w14:paraId="3E4F2A0E" w14:textId="5FA8C9E0" w:rsidR="00F60DA2" w:rsidRPr="000D27DC" w:rsidRDefault="00F60DA2" w:rsidP="00F60DA2">
      <w:pPr>
        <w:ind w:left="0"/>
        <w:rPr>
          <w:szCs w:val="28"/>
        </w:rPr>
      </w:pPr>
      <w:r w:rsidRPr="002F515F">
        <w:rPr>
          <w:noProof/>
          <w:szCs w:val="28"/>
        </w:rPr>
        <mc:AlternateContent>
          <mc:Choice Requires="wps">
            <w:drawing>
              <wp:anchor distT="0" distB="0" distL="114300" distR="114300" simplePos="0" relativeHeight="251657728" behindDoc="0" locked="0" layoutInCell="1" allowOverlap="1" wp14:anchorId="5C8779F8" wp14:editId="46023795">
                <wp:simplePos x="0" y="0"/>
                <wp:positionH relativeFrom="column">
                  <wp:posOffset>212090</wp:posOffset>
                </wp:positionH>
                <wp:positionV relativeFrom="paragraph">
                  <wp:posOffset>236220</wp:posOffset>
                </wp:positionV>
                <wp:extent cx="4914900" cy="990600"/>
                <wp:effectExtent l="19050" t="19050" r="38100" b="38100"/>
                <wp:wrapNone/>
                <wp:docPr id="759" name="Rechteck 759"/>
                <wp:cNvGraphicFramePr/>
                <a:graphic xmlns:a="http://schemas.openxmlformats.org/drawingml/2006/main">
                  <a:graphicData uri="http://schemas.microsoft.com/office/word/2010/wordprocessingShape">
                    <wps:wsp>
                      <wps:cNvSpPr/>
                      <wps:spPr>
                        <a:xfrm>
                          <a:off x="0" y="0"/>
                          <a:ext cx="4914900" cy="990600"/>
                        </a:xfrm>
                        <a:custGeom>
                          <a:avLst/>
                          <a:gdLst>
                            <a:gd name="connsiteX0" fmla="*/ 0 w 4914900"/>
                            <a:gd name="connsiteY0" fmla="*/ 0 h 990600"/>
                            <a:gd name="connsiteX1" fmla="*/ 712661 w 4914900"/>
                            <a:gd name="connsiteY1" fmla="*/ 0 h 990600"/>
                            <a:gd name="connsiteX2" fmla="*/ 1277874 w 4914900"/>
                            <a:gd name="connsiteY2" fmla="*/ 0 h 990600"/>
                            <a:gd name="connsiteX3" fmla="*/ 1744790 w 4914900"/>
                            <a:gd name="connsiteY3" fmla="*/ 0 h 990600"/>
                            <a:gd name="connsiteX4" fmla="*/ 2260854 w 4914900"/>
                            <a:gd name="connsiteY4" fmla="*/ 0 h 990600"/>
                            <a:gd name="connsiteX5" fmla="*/ 2924366 w 4914900"/>
                            <a:gd name="connsiteY5" fmla="*/ 0 h 990600"/>
                            <a:gd name="connsiteX6" fmla="*/ 3391281 w 4914900"/>
                            <a:gd name="connsiteY6" fmla="*/ 0 h 990600"/>
                            <a:gd name="connsiteX7" fmla="*/ 3858196 w 4914900"/>
                            <a:gd name="connsiteY7" fmla="*/ 0 h 990600"/>
                            <a:gd name="connsiteX8" fmla="*/ 4374261 w 4914900"/>
                            <a:gd name="connsiteY8" fmla="*/ 0 h 990600"/>
                            <a:gd name="connsiteX9" fmla="*/ 4914900 w 4914900"/>
                            <a:gd name="connsiteY9" fmla="*/ 0 h 990600"/>
                            <a:gd name="connsiteX10" fmla="*/ 4914900 w 4914900"/>
                            <a:gd name="connsiteY10" fmla="*/ 465582 h 990600"/>
                            <a:gd name="connsiteX11" fmla="*/ 4914900 w 4914900"/>
                            <a:gd name="connsiteY11" fmla="*/ 990600 h 990600"/>
                            <a:gd name="connsiteX12" fmla="*/ 4447985 w 4914900"/>
                            <a:gd name="connsiteY12" fmla="*/ 990600 h 990600"/>
                            <a:gd name="connsiteX13" fmla="*/ 3784473 w 4914900"/>
                            <a:gd name="connsiteY13" fmla="*/ 990600 h 990600"/>
                            <a:gd name="connsiteX14" fmla="*/ 3170111 w 4914900"/>
                            <a:gd name="connsiteY14" fmla="*/ 990600 h 990600"/>
                            <a:gd name="connsiteX15" fmla="*/ 2555748 w 4914900"/>
                            <a:gd name="connsiteY15" fmla="*/ 990600 h 990600"/>
                            <a:gd name="connsiteX16" fmla="*/ 1941386 w 4914900"/>
                            <a:gd name="connsiteY16" fmla="*/ 990600 h 990600"/>
                            <a:gd name="connsiteX17" fmla="*/ 1277874 w 4914900"/>
                            <a:gd name="connsiteY17" fmla="*/ 990600 h 990600"/>
                            <a:gd name="connsiteX18" fmla="*/ 565214 w 4914900"/>
                            <a:gd name="connsiteY18" fmla="*/ 990600 h 990600"/>
                            <a:gd name="connsiteX19" fmla="*/ 0 w 4914900"/>
                            <a:gd name="connsiteY19" fmla="*/ 990600 h 990600"/>
                            <a:gd name="connsiteX20" fmla="*/ 0 w 4914900"/>
                            <a:gd name="connsiteY20" fmla="*/ 525018 h 990600"/>
                            <a:gd name="connsiteX21" fmla="*/ 0 w 4914900"/>
                            <a:gd name="connsiteY21" fmla="*/ 0 h 990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4914900" h="990600" extrusionOk="0">
                              <a:moveTo>
                                <a:pt x="0" y="0"/>
                              </a:moveTo>
                              <a:cubicBezTo>
                                <a:pt x="297442" y="-35213"/>
                                <a:pt x="517491" y="24985"/>
                                <a:pt x="712661" y="0"/>
                              </a:cubicBezTo>
                              <a:cubicBezTo>
                                <a:pt x="907831" y="-24985"/>
                                <a:pt x="1102308" y="21280"/>
                                <a:pt x="1277874" y="0"/>
                              </a:cubicBezTo>
                              <a:cubicBezTo>
                                <a:pt x="1453440" y="-21280"/>
                                <a:pt x="1650690" y="7860"/>
                                <a:pt x="1744790" y="0"/>
                              </a:cubicBezTo>
                              <a:cubicBezTo>
                                <a:pt x="1838890" y="-7860"/>
                                <a:pt x="2048928" y="7347"/>
                                <a:pt x="2260854" y="0"/>
                              </a:cubicBezTo>
                              <a:cubicBezTo>
                                <a:pt x="2472780" y="-7347"/>
                                <a:pt x="2739214" y="13388"/>
                                <a:pt x="2924366" y="0"/>
                              </a:cubicBezTo>
                              <a:cubicBezTo>
                                <a:pt x="3109518" y="-13388"/>
                                <a:pt x="3228181" y="-3268"/>
                                <a:pt x="3391281" y="0"/>
                              </a:cubicBezTo>
                              <a:cubicBezTo>
                                <a:pt x="3554381" y="3268"/>
                                <a:pt x="3648484" y="-15110"/>
                                <a:pt x="3858196" y="0"/>
                              </a:cubicBezTo>
                              <a:cubicBezTo>
                                <a:pt x="4067908" y="15110"/>
                                <a:pt x="4261561" y="17450"/>
                                <a:pt x="4374261" y="0"/>
                              </a:cubicBezTo>
                              <a:cubicBezTo>
                                <a:pt x="4486961" y="-17450"/>
                                <a:pt x="4687875" y="17300"/>
                                <a:pt x="4914900" y="0"/>
                              </a:cubicBezTo>
                              <a:cubicBezTo>
                                <a:pt x="4903787" y="232072"/>
                                <a:pt x="4891927" y="270770"/>
                                <a:pt x="4914900" y="465582"/>
                              </a:cubicBezTo>
                              <a:cubicBezTo>
                                <a:pt x="4937873" y="660394"/>
                                <a:pt x="4905677" y="737387"/>
                                <a:pt x="4914900" y="990600"/>
                              </a:cubicBezTo>
                              <a:cubicBezTo>
                                <a:pt x="4707529" y="987793"/>
                                <a:pt x="4634381" y="988996"/>
                                <a:pt x="4447985" y="990600"/>
                              </a:cubicBezTo>
                              <a:cubicBezTo>
                                <a:pt x="4261590" y="992204"/>
                                <a:pt x="4058273" y="968250"/>
                                <a:pt x="3784473" y="990600"/>
                              </a:cubicBezTo>
                              <a:cubicBezTo>
                                <a:pt x="3510673" y="1012950"/>
                                <a:pt x="3330561" y="993182"/>
                                <a:pt x="3170111" y="990600"/>
                              </a:cubicBezTo>
                              <a:cubicBezTo>
                                <a:pt x="3009661" y="988018"/>
                                <a:pt x="2821586" y="994000"/>
                                <a:pt x="2555748" y="990600"/>
                              </a:cubicBezTo>
                              <a:cubicBezTo>
                                <a:pt x="2289910" y="987200"/>
                                <a:pt x="2211196" y="1000262"/>
                                <a:pt x="1941386" y="990600"/>
                              </a:cubicBezTo>
                              <a:cubicBezTo>
                                <a:pt x="1671576" y="980938"/>
                                <a:pt x="1599299" y="1019693"/>
                                <a:pt x="1277874" y="990600"/>
                              </a:cubicBezTo>
                              <a:cubicBezTo>
                                <a:pt x="956449" y="961507"/>
                                <a:pt x="889797" y="1010237"/>
                                <a:pt x="565214" y="990600"/>
                              </a:cubicBezTo>
                              <a:cubicBezTo>
                                <a:pt x="240631" y="970963"/>
                                <a:pt x="134647" y="962926"/>
                                <a:pt x="0" y="990600"/>
                              </a:cubicBezTo>
                              <a:cubicBezTo>
                                <a:pt x="-21402" y="860534"/>
                                <a:pt x="-20360" y="689434"/>
                                <a:pt x="0" y="525018"/>
                              </a:cubicBezTo>
                              <a:cubicBezTo>
                                <a:pt x="20360" y="360602"/>
                                <a:pt x="-6060" y="128041"/>
                                <a:pt x="0" y="0"/>
                              </a:cubicBezTo>
                              <a:close/>
                            </a:path>
                          </a:pathLst>
                        </a:custGeom>
                        <a:noFill/>
                        <a:ln w="9525" cap="flat" cmpd="sng" algn="ctr">
                          <a:solidFill>
                            <a:schemeClr val="dk1"/>
                          </a:solidFill>
                          <a:prstDash val="solid"/>
                          <a:round/>
                          <a:headEnd type="none" w="med" len="med"/>
                          <a:tailEnd type="none" w="med" len="med"/>
                          <a:extLst>
                            <a:ext uri="{C807C97D-BFC1-408E-A445-0C87EB9F89A2}">
                              <ask:lineSketchStyleProps xmlns:ask="http://schemas.microsoft.com/office/drawing/2018/sketchyshapes" sd="4205546383">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64249B" id="Rechteck 759" o:spid="_x0000_s1026" style="position:absolute;margin-left:16.7pt;margin-top:18.6pt;width:387pt;height:78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" filled="f" strokecolor="black [3200]">
                <v:stroke joinstyle="round"/>
              </v:rect>
            </w:pict>
          </mc:Fallback>
        </mc:AlternateContent>
      </w:r>
      <w:r>
        <w:rPr>
          <w:szCs w:val="28"/>
        </w:rPr>
        <w:tab/>
      </w:r>
    </w:p>
    <w:p w14:paraId="7E0D40D6" w14:textId="416E8B13" w:rsidR="00F60DA2" w:rsidRPr="000D27DC" w:rsidRDefault="00F60DA2" w:rsidP="00F60DA2">
      <w:pPr>
        <w:ind w:left="0" w:firstLine="425"/>
        <w:rPr>
          <w:szCs w:val="28"/>
        </w:rPr>
      </w:pPr>
      <w:r w:rsidRPr="000D27DC">
        <w:rPr>
          <w:szCs w:val="28"/>
        </w:rPr>
        <w:t>Tipp: Bilden Sie zunächst die Mehrzahl.</w:t>
      </w:r>
    </w:p>
    <w:p w14:paraId="5D7D4535" w14:textId="0B3A2A53" w:rsidR="00F60DA2" w:rsidRPr="000D27DC" w:rsidRDefault="00F60DA2" w:rsidP="00F60DA2">
      <w:pPr>
        <w:ind w:left="0" w:firstLine="425"/>
        <w:rPr>
          <w:szCs w:val="28"/>
        </w:rPr>
      </w:pPr>
      <w:r w:rsidRPr="000D27DC">
        <w:rPr>
          <w:szCs w:val="28"/>
        </w:rPr>
        <w:t>Sprechen Sie das Wort laut aus.</w:t>
      </w:r>
    </w:p>
    <w:p w14:paraId="29D4D8A6" w14:textId="47B0C08B" w:rsidR="00F60DA2" w:rsidRPr="000D27DC" w:rsidRDefault="00F60DA2" w:rsidP="00F60DA2">
      <w:pPr>
        <w:ind w:left="0" w:firstLine="425"/>
        <w:rPr>
          <w:szCs w:val="28"/>
        </w:rPr>
      </w:pPr>
      <w:r w:rsidRPr="000D27DC">
        <w:rPr>
          <w:szCs w:val="28"/>
        </w:rPr>
        <w:t>Hierdurch können Sie den letzten Buchstaben besser hören.</w:t>
      </w:r>
    </w:p>
    <w:p w14:paraId="65881C56" w14:textId="4696F5A9" w:rsidR="00F60DA2" w:rsidRPr="000D27DC" w:rsidRDefault="00F60DA2" w:rsidP="00F60DA2">
      <w:pPr>
        <w:rPr>
          <w:szCs w:val="28"/>
        </w:rPr>
      </w:pPr>
    </w:p>
    <w:p w14:paraId="31B40CC0" w14:textId="43C5C986" w:rsidR="00F60DA2" w:rsidRPr="000D27DC" w:rsidRDefault="00F60DA2" w:rsidP="00F60DA2">
      <w:pPr>
        <w:spacing w:after="240"/>
        <w:ind w:left="0" w:firstLine="425"/>
        <w:rPr>
          <w:szCs w:val="28"/>
        </w:rPr>
      </w:pPr>
      <w:r w:rsidRPr="000D27DC">
        <w:rPr>
          <w:szCs w:val="28"/>
        </w:rPr>
        <w:t>Zu__</w:t>
      </w:r>
      <w:r w:rsidR="002344D9">
        <w:rPr>
          <w:szCs w:val="28"/>
        </w:rPr>
        <w:t>_</w:t>
      </w:r>
    </w:p>
    <w:p w14:paraId="6359DEBD" w14:textId="678C7350" w:rsidR="00F60DA2" w:rsidRPr="000D27DC" w:rsidRDefault="00F60DA2" w:rsidP="00F60DA2">
      <w:pPr>
        <w:spacing w:after="240"/>
        <w:ind w:left="0" w:firstLine="425"/>
        <w:rPr>
          <w:szCs w:val="28"/>
        </w:rPr>
      </w:pPr>
      <w:proofErr w:type="spellStart"/>
      <w:r w:rsidRPr="000D27DC">
        <w:rPr>
          <w:szCs w:val="28"/>
        </w:rPr>
        <w:t>Mitta</w:t>
      </w:r>
      <w:proofErr w:type="spellEnd"/>
      <w:r w:rsidRPr="000D27DC">
        <w:rPr>
          <w:szCs w:val="28"/>
        </w:rPr>
        <w:t>_</w:t>
      </w:r>
      <w:r w:rsidR="002344D9">
        <w:rPr>
          <w:szCs w:val="28"/>
        </w:rPr>
        <w:t>_</w:t>
      </w:r>
      <w:r w:rsidRPr="000D27DC">
        <w:rPr>
          <w:szCs w:val="28"/>
        </w:rPr>
        <w:t>_</w:t>
      </w:r>
    </w:p>
    <w:p w14:paraId="09C2F352" w14:textId="4C3B1921" w:rsidR="00F60DA2" w:rsidRPr="000D27DC" w:rsidRDefault="00F60DA2" w:rsidP="00F60DA2">
      <w:pPr>
        <w:spacing w:after="240"/>
        <w:ind w:left="0" w:firstLine="425"/>
        <w:rPr>
          <w:szCs w:val="28"/>
        </w:rPr>
      </w:pPr>
      <w:proofErr w:type="spellStart"/>
      <w:r w:rsidRPr="000D27DC">
        <w:rPr>
          <w:szCs w:val="28"/>
        </w:rPr>
        <w:t>Vertra</w:t>
      </w:r>
      <w:proofErr w:type="spellEnd"/>
      <w:r w:rsidRPr="000D27DC">
        <w:rPr>
          <w:szCs w:val="28"/>
        </w:rPr>
        <w:t>_</w:t>
      </w:r>
      <w:r w:rsidR="002344D9">
        <w:rPr>
          <w:szCs w:val="28"/>
        </w:rPr>
        <w:t>_</w:t>
      </w:r>
      <w:r w:rsidRPr="000D27DC">
        <w:rPr>
          <w:szCs w:val="28"/>
        </w:rPr>
        <w:t>_</w:t>
      </w:r>
    </w:p>
    <w:p w14:paraId="16FD5188" w14:textId="01AF7685" w:rsidR="00F60DA2" w:rsidRPr="000D27DC" w:rsidRDefault="00F60DA2" w:rsidP="00F60DA2">
      <w:pPr>
        <w:spacing w:after="240"/>
        <w:ind w:left="0" w:firstLine="425"/>
        <w:rPr>
          <w:szCs w:val="28"/>
        </w:rPr>
      </w:pPr>
      <w:proofErr w:type="spellStart"/>
      <w:r w:rsidRPr="000D27DC">
        <w:rPr>
          <w:szCs w:val="28"/>
        </w:rPr>
        <w:t>Betru</w:t>
      </w:r>
      <w:proofErr w:type="spellEnd"/>
      <w:r w:rsidRPr="000D27DC">
        <w:rPr>
          <w:szCs w:val="28"/>
        </w:rPr>
        <w:t>__</w:t>
      </w:r>
      <w:r w:rsidR="002344D9">
        <w:rPr>
          <w:szCs w:val="28"/>
        </w:rPr>
        <w:t>_</w:t>
      </w:r>
    </w:p>
    <w:p w14:paraId="0F2D7F7D" w14:textId="36DC335F" w:rsidR="00F60DA2" w:rsidRPr="000D27DC" w:rsidRDefault="00F60DA2" w:rsidP="00F60DA2">
      <w:pPr>
        <w:spacing w:after="240"/>
        <w:ind w:left="0" w:firstLine="425"/>
        <w:rPr>
          <w:szCs w:val="28"/>
        </w:rPr>
      </w:pPr>
      <w:proofErr w:type="spellStart"/>
      <w:r w:rsidRPr="000D27DC">
        <w:rPr>
          <w:szCs w:val="28"/>
        </w:rPr>
        <w:t>Beratun</w:t>
      </w:r>
      <w:proofErr w:type="spellEnd"/>
      <w:r w:rsidRPr="000D27DC">
        <w:rPr>
          <w:szCs w:val="28"/>
        </w:rPr>
        <w:t>_</w:t>
      </w:r>
      <w:r w:rsidR="002344D9">
        <w:rPr>
          <w:szCs w:val="28"/>
        </w:rPr>
        <w:t>_</w:t>
      </w:r>
      <w:r w:rsidRPr="000D27DC">
        <w:rPr>
          <w:szCs w:val="28"/>
        </w:rPr>
        <w:t>_</w:t>
      </w:r>
    </w:p>
    <w:p w14:paraId="5F8090E9" w14:textId="1C71454C" w:rsidR="00F60DA2" w:rsidRPr="000D27DC" w:rsidRDefault="00F60DA2" w:rsidP="00F60DA2">
      <w:pPr>
        <w:spacing w:after="240"/>
        <w:ind w:left="0" w:firstLine="425"/>
        <w:rPr>
          <w:szCs w:val="28"/>
        </w:rPr>
      </w:pPr>
      <w:proofErr w:type="spellStart"/>
      <w:r w:rsidRPr="000D27DC">
        <w:rPr>
          <w:szCs w:val="28"/>
        </w:rPr>
        <w:t>Flugzeu</w:t>
      </w:r>
      <w:proofErr w:type="spellEnd"/>
      <w:r w:rsidRPr="000D27DC">
        <w:rPr>
          <w:szCs w:val="28"/>
        </w:rPr>
        <w:t>__</w:t>
      </w:r>
      <w:r w:rsidR="002344D9">
        <w:rPr>
          <w:szCs w:val="28"/>
        </w:rPr>
        <w:t>_</w:t>
      </w:r>
    </w:p>
    <w:p w14:paraId="624424D1" w14:textId="452C65F6" w:rsidR="00F60DA2" w:rsidRPr="000D27DC" w:rsidRDefault="00F60DA2" w:rsidP="00F60DA2">
      <w:pPr>
        <w:spacing w:after="240"/>
        <w:ind w:left="0" w:firstLine="425"/>
        <w:rPr>
          <w:szCs w:val="28"/>
        </w:rPr>
      </w:pPr>
      <w:proofErr w:type="spellStart"/>
      <w:r w:rsidRPr="000D27DC">
        <w:rPr>
          <w:szCs w:val="28"/>
        </w:rPr>
        <w:t>Mobilfun</w:t>
      </w:r>
      <w:proofErr w:type="spellEnd"/>
      <w:r w:rsidRPr="000D27DC">
        <w:rPr>
          <w:szCs w:val="28"/>
        </w:rPr>
        <w:t>__</w:t>
      </w:r>
      <w:r w:rsidR="002344D9">
        <w:rPr>
          <w:szCs w:val="28"/>
        </w:rPr>
        <w:t>_</w:t>
      </w:r>
    </w:p>
    <w:p w14:paraId="6B454E86" w14:textId="08538463" w:rsidR="00F60DA2" w:rsidRPr="000D27DC" w:rsidRDefault="00F60DA2" w:rsidP="00F60DA2">
      <w:pPr>
        <w:spacing w:after="240"/>
        <w:ind w:left="0" w:firstLine="425"/>
        <w:rPr>
          <w:szCs w:val="28"/>
        </w:rPr>
      </w:pPr>
      <w:proofErr w:type="spellStart"/>
      <w:r w:rsidRPr="000D27DC">
        <w:rPr>
          <w:szCs w:val="28"/>
        </w:rPr>
        <w:t>Kündigun</w:t>
      </w:r>
      <w:proofErr w:type="spellEnd"/>
      <w:r w:rsidRPr="000D27DC">
        <w:rPr>
          <w:szCs w:val="28"/>
        </w:rPr>
        <w:t>__</w:t>
      </w:r>
      <w:r w:rsidR="002344D9">
        <w:rPr>
          <w:szCs w:val="28"/>
        </w:rPr>
        <w:t>_</w:t>
      </w:r>
    </w:p>
    <w:p w14:paraId="5CE25A65" w14:textId="19DA76BF" w:rsidR="00F60DA2" w:rsidRPr="000D27DC" w:rsidRDefault="00A55371" w:rsidP="00F60DA2">
      <w:pPr>
        <w:spacing w:after="240"/>
        <w:ind w:left="0" w:firstLine="425"/>
        <w:rPr>
          <w:szCs w:val="28"/>
        </w:rPr>
      </w:pPr>
      <w:r>
        <w:rPr>
          <w:noProof/>
        </w:rPr>
        <w:drawing>
          <wp:anchor distT="0" distB="0" distL="114300" distR="114300" simplePos="0" relativeHeight="251873792" behindDoc="0" locked="0" layoutInCell="1" allowOverlap="1" wp14:anchorId="4065B3F6" wp14:editId="5E1B33C2">
            <wp:simplePos x="0" y="0"/>
            <wp:positionH relativeFrom="margin">
              <wp:align>right</wp:align>
            </wp:positionH>
            <wp:positionV relativeFrom="paragraph">
              <wp:posOffset>10256</wp:posOffset>
            </wp:positionV>
            <wp:extent cx="3693868" cy="1992702"/>
            <wp:effectExtent l="0" t="0" r="1905" b="7620"/>
            <wp:wrapNone/>
            <wp:docPr id="1061" name="Grafik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296" cstate="print">
                      <a:extLst>
                        <a:ext uri="{28A0092B-C50C-407E-A947-70E740481C1C}">
                          <a14:useLocalDpi xmlns:a14="http://schemas.microsoft.com/office/drawing/2010/main" val="0"/>
                        </a:ext>
                        <a:ext uri="{96DAC541-7B7A-43D3-8B79-37D633B846F1}">
                          <asvg:svgBlip xmlns:asvg="http://schemas.microsoft.com/office/drawing/2016/SVG/main" r:embed="rId297"/>
                        </a:ext>
                      </a:extLst>
                    </a:blip>
                    <a:stretch>
                      <a:fillRect/>
                    </a:stretch>
                  </pic:blipFill>
                  <pic:spPr>
                    <a:xfrm>
                      <a:off x="0" y="0"/>
                      <a:ext cx="3693868" cy="1992702"/>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F60DA2" w:rsidRPr="000D27DC">
        <w:rPr>
          <w:szCs w:val="28"/>
        </w:rPr>
        <w:t>Donnersta</w:t>
      </w:r>
      <w:proofErr w:type="spellEnd"/>
      <w:r w:rsidR="00F60DA2" w:rsidRPr="000D27DC">
        <w:rPr>
          <w:szCs w:val="28"/>
        </w:rPr>
        <w:t>__</w:t>
      </w:r>
      <w:r w:rsidR="002344D9">
        <w:rPr>
          <w:szCs w:val="28"/>
        </w:rPr>
        <w:t>_</w:t>
      </w:r>
    </w:p>
    <w:p w14:paraId="72B2CE4C" w14:textId="75E629B2" w:rsidR="00F60DA2" w:rsidRPr="000D27DC" w:rsidRDefault="00F60DA2" w:rsidP="00F60DA2">
      <w:pPr>
        <w:spacing w:after="240"/>
        <w:ind w:left="0" w:firstLine="425"/>
        <w:rPr>
          <w:szCs w:val="28"/>
        </w:rPr>
      </w:pPr>
      <w:proofErr w:type="spellStart"/>
      <w:r w:rsidRPr="000D27DC">
        <w:rPr>
          <w:szCs w:val="28"/>
        </w:rPr>
        <w:t>Schran</w:t>
      </w:r>
      <w:proofErr w:type="spellEnd"/>
      <w:r w:rsidRPr="000D27DC">
        <w:rPr>
          <w:szCs w:val="28"/>
        </w:rPr>
        <w:t>__</w:t>
      </w:r>
      <w:r w:rsidR="002344D9">
        <w:rPr>
          <w:szCs w:val="28"/>
        </w:rPr>
        <w:t>_</w:t>
      </w:r>
    </w:p>
    <w:p w14:paraId="50A1323E" w14:textId="09A32E57" w:rsidR="00F60DA2" w:rsidRPr="000D27DC" w:rsidRDefault="00F60DA2" w:rsidP="00F60DA2">
      <w:pPr>
        <w:spacing w:after="240"/>
        <w:ind w:left="0" w:firstLine="425"/>
        <w:rPr>
          <w:szCs w:val="28"/>
        </w:rPr>
      </w:pPr>
      <w:proofErr w:type="spellStart"/>
      <w:r w:rsidRPr="000D27DC">
        <w:rPr>
          <w:szCs w:val="28"/>
        </w:rPr>
        <w:t>Geschen</w:t>
      </w:r>
      <w:proofErr w:type="spellEnd"/>
      <w:r w:rsidRPr="000D27DC">
        <w:rPr>
          <w:szCs w:val="28"/>
        </w:rPr>
        <w:t>_</w:t>
      </w:r>
      <w:r w:rsidR="002344D9">
        <w:rPr>
          <w:szCs w:val="28"/>
        </w:rPr>
        <w:t>_</w:t>
      </w:r>
      <w:r w:rsidRPr="000D27DC">
        <w:rPr>
          <w:szCs w:val="28"/>
        </w:rPr>
        <w:t>_</w:t>
      </w:r>
    </w:p>
    <w:p w14:paraId="53115F72" w14:textId="5435818B" w:rsidR="00F60DA2" w:rsidRPr="000D27DC" w:rsidRDefault="00F60DA2" w:rsidP="00F60DA2">
      <w:pPr>
        <w:spacing w:after="240"/>
        <w:ind w:left="0" w:firstLine="425"/>
        <w:rPr>
          <w:szCs w:val="28"/>
        </w:rPr>
      </w:pPr>
      <w:proofErr w:type="spellStart"/>
      <w:r w:rsidRPr="000D27DC">
        <w:rPr>
          <w:szCs w:val="28"/>
        </w:rPr>
        <w:t>Enkeltric</w:t>
      </w:r>
      <w:proofErr w:type="spellEnd"/>
      <w:r w:rsidRPr="000D27DC">
        <w:rPr>
          <w:szCs w:val="28"/>
        </w:rPr>
        <w:t>__</w:t>
      </w:r>
      <w:r w:rsidR="002344D9">
        <w:rPr>
          <w:szCs w:val="28"/>
        </w:rPr>
        <w:t>_</w:t>
      </w:r>
    </w:p>
    <w:p w14:paraId="48FB628B" w14:textId="77777777" w:rsidR="00F60DA2" w:rsidRDefault="00F60DA2" w:rsidP="006547A9">
      <w:pPr>
        <w:rPr>
          <w:sz w:val="24"/>
          <w:szCs w:val="22"/>
        </w:rPr>
        <w:sectPr w:rsidR="00F60DA2" w:rsidSect="00D04818">
          <w:headerReference w:type="first" r:id="rId298"/>
          <w:pgSz w:w="11900" w:h="16840"/>
          <w:pgMar w:top="2835" w:right="851" w:bottom="1134" w:left="851" w:header="709" w:footer="454" w:gutter="0"/>
          <w:cols w:space="708"/>
          <w:titlePg/>
          <w:docGrid w:linePitch="360"/>
        </w:sectPr>
      </w:pPr>
    </w:p>
    <w:p w14:paraId="6794F1B7" w14:textId="23EB6C47" w:rsidR="0057482F" w:rsidRPr="00241B22" w:rsidRDefault="0057482F" w:rsidP="00733A98">
      <w:pPr>
        <w:spacing w:after="240"/>
        <w:rPr>
          <w:szCs w:val="28"/>
        </w:rPr>
      </w:pPr>
      <w:proofErr w:type="spellStart"/>
      <w:r w:rsidRPr="00241B22">
        <w:rPr>
          <w:szCs w:val="28"/>
        </w:rPr>
        <w:lastRenderedPageBreak/>
        <w:t>Zu</w:t>
      </w:r>
      <w:r w:rsidR="004D52B7" w:rsidRPr="004D52B7">
        <w:rPr>
          <w:b/>
          <w:bCs/>
          <w:szCs w:val="28"/>
        </w:rPr>
        <w:t>_</w:t>
      </w:r>
      <w:r w:rsidRPr="004D52B7">
        <w:rPr>
          <w:b/>
          <w:bCs/>
          <w:szCs w:val="28"/>
          <w:u w:val="single"/>
        </w:rPr>
        <w:t>g</w:t>
      </w:r>
      <w:proofErr w:type="spellEnd"/>
      <w:r w:rsidR="004D52B7" w:rsidRPr="004D52B7">
        <w:rPr>
          <w:b/>
          <w:bCs/>
          <w:szCs w:val="28"/>
          <w:u w:val="single"/>
        </w:rPr>
        <w:t>_</w:t>
      </w:r>
    </w:p>
    <w:p w14:paraId="5809F483" w14:textId="045F5E15" w:rsidR="0057482F" w:rsidRPr="00241B22" w:rsidRDefault="0057482F" w:rsidP="00733A98">
      <w:pPr>
        <w:spacing w:after="240"/>
        <w:rPr>
          <w:szCs w:val="28"/>
        </w:rPr>
      </w:pPr>
      <w:proofErr w:type="spellStart"/>
      <w:r w:rsidRPr="00241B22">
        <w:rPr>
          <w:szCs w:val="28"/>
        </w:rPr>
        <w:t>Mitta</w:t>
      </w:r>
      <w:r w:rsidR="004D52B7" w:rsidRPr="004D52B7">
        <w:rPr>
          <w:b/>
          <w:bCs/>
          <w:szCs w:val="28"/>
        </w:rPr>
        <w:t>_</w:t>
      </w:r>
      <w:r w:rsidRPr="004D52B7">
        <w:rPr>
          <w:b/>
          <w:bCs/>
          <w:szCs w:val="28"/>
          <w:u w:val="single"/>
        </w:rPr>
        <w:t>g</w:t>
      </w:r>
      <w:proofErr w:type="spellEnd"/>
      <w:r w:rsidR="004D52B7" w:rsidRPr="004D52B7">
        <w:rPr>
          <w:b/>
          <w:bCs/>
          <w:szCs w:val="28"/>
          <w:u w:val="single"/>
        </w:rPr>
        <w:t>_</w:t>
      </w:r>
    </w:p>
    <w:p w14:paraId="10F6292C" w14:textId="41CE51CF" w:rsidR="0057482F" w:rsidRPr="00241B22" w:rsidRDefault="0057482F" w:rsidP="00733A98">
      <w:pPr>
        <w:spacing w:after="240"/>
        <w:rPr>
          <w:szCs w:val="28"/>
        </w:rPr>
      </w:pPr>
      <w:proofErr w:type="spellStart"/>
      <w:r w:rsidRPr="00241B22">
        <w:rPr>
          <w:szCs w:val="28"/>
        </w:rPr>
        <w:t>Vertra</w:t>
      </w:r>
      <w:r w:rsidR="004D52B7" w:rsidRPr="004D52B7">
        <w:rPr>
          <w:b/>
          <w:bCs/>
          <w:szCs w:val="28"/>
        </w:rPr>
        <w:t>_</w:t>
      </w:r>
      <w:r w:rsidRPr="004D52B7">
        <w:rPr>
          <w:b/>
          <w:bCs/>
          <w:szCs w:val="28"/>
          <w:u w:val="single"/>
        </w:rPr>
        <w:t>g</w:t>
      </w:r>
      <w:proofErr w:type="spellEnd"/>
      <w:r w:rsidR="004D52B7">
        <w:rPr>
          <w:b/>
          <w:bCs/>
          <w:szCs w:val="28"/>
          <w:u w:val="single"/>
        </w:rPr>
        <w:t>_</w:t>
      </w:r>
    </w:p>
    <w:p w14:paraId="4E963FD2" w14:textId="6B1653F4" w:rsidR="0057482F" w:rsidRPr="00241B22" w:rsidRDefault="0057482F" w:rsidP="00733A98">
      <w:pPr>
        <w:spacing w:after="240"/>
        <w:rPr>
          <w:szCs w:val="28"/>
        </w:rPr>
      </w:pPr>
      <w:proofErr w:type="spellStart"/>
      <w:r w:rsidRPr="00241B22">
        <w:rPr>
          <w:szCs w:val="28"/>
        </w:rPr>
        <w:t>Betru</w:t>
      </w:r>
      <w:r w:rsidR="004D52B7" w:rsidRPr="004D52B7">
        <w:rPr>
          <w:b/>
          <w:bCs/>
          <w:szCs w:val="28"/>
        </w:rPr>
        <w:t>_</w:t>
      </w:r>
      <w:r w:rsidRPr="004D52B7">
        <w:rPr>
          <w:b/>
          <w:bCs/>
          <w:szCs w:val="28"/>
          <w:u w:val="single"/>
        </w:rPr>
        <w:t>g</w:t>
      </w:r>
      <w:proofErr w:type="spellEnd"/>
      <w:r w:rsidR="004D52B7">
        <w:rPr>
          <w:b/>
          <w:bCs/>
          <w:szCs w:val="28"/>
          <w:u w:val="single"/>
        </w:rPr>
        <w:t>_</w:t>
      </w:r>
    </w:p>
    <w:p w14:paraId="751B3606" w14:textId="53FAEF9D" w:rsidR="0057482F" w:rsidRPr="00241B22" w:rsidRDefault="0057482F" w:rsidP="00733A98">
      <w:pPr>
        <w:spacing w:after="240"/>
        <w:rPr>
          <w:szCs w:val="28"/>
        </w:rPr>
      </w:pPr>
      <w:proofErr w:type="spellStart"/>
      <w:r w:rsidRPr="00241B22">
        <w:rPr>
          <w:szCs w:val="28"/>
        </w:rPr>
        <w:t>Beratun</w:t>
      </w:r>
      <w:r w:rsidR="004D52B7" w:rsidRPr="004D52B7">
        <w:rPr>
          <w:b/>
          <w:bCs/>
          <w:szCs w:val="28"/>
        </w:rPr>
        <w:t>_</w:t>
      </w:r>
      <w:r w:rsidRPr="004D52B7">
        <w:rPr>
          <w:b/>
          <w:bCs/>
          <w:szCs w:val="28"/>
          <w:u w:val="single"/>
        </w:rPr>
        <w:t>g</w:t>
      </w:r>
      <w:proofErr w:type="spellEnd"/>
      <w:r w:rsidR="004D52B7">
        <w:rPr>
          <w:b/>
          <w:bCs/>
          <w:szCs w:val="28"/>
          <w:u w:val="single"/>
        </w:rPr>
        <w:t>_</w:t>
      </w:r>
    </w:p>
    <w:p w14:paraId="2FF4831C" w14:textId="601855D0" w:rsidR="0057482F" w:rsidRPr="00241B22" w:rsidRDefault="0057482F" w:rsidP="00733A98">
      <w:pPr>
        <w:spacing w:after="240"/>
        <w:rPr>
          <w:szCs w:val="28"/>
        </w:rPr>
      </w:pPr>
      <w:proofErr w:type="spellStart"/>
      <w:r w:rsidRPr="00241B22">
        <w:rPr>
          <w:szCs w:val="28"/>
        </w:rPr>
        <w:t>Flugzeu</w:t>
      </w:r>
      <w:r w:rsidR="004D52B7" w:rsidRPr="004D52B7">
        <w:rPr>
          <w:b/>
          <w:bCs/>
          <w:szCs w:val="28"/>
        </w:rPr>
        <w:t>_</w:t>
      </w:r>
      <w:r w:rsidRPr="004D52B7">
        <w:rPr>
          <w:b/>
          <w:bCs/>
          <w:szCs w:val="28"/>
          <w:u w:val="single"/>
        </w:rPr>
        <w:t>g</w:t>
      </w:r>
      <w:proofErr w:type="spellEnd"/>
      <w:r w:rsidR="004D52B7">
        <w:rPr>
          <w:b/>
          <w:bCs/>
          <w:szCs w:val="28"/>
          <w:u w:val="single"/>
        </w:rPr>
        <w:t>_</w:t>
      </w:r>
    </w:p>
    <w:p w14:paraId="5256979F" w14:textId="5C17BC86" w:rsidR="0057482F" w:rsidRPr="00241B22" w:rsidRDefault="0057482F" w:rsidP="00733A98">
      <w:pPr>
        <w:spacing w:after="240"/>
        <w:rPr>
          <w:szCs w:val="28"/>
        </w:rPr>
      </w:pPr>
      <w:proofErr w:type="spellStart"/>
      <w:r w:rsidRPr="00241B22">
        <w:rPr>
          <w:szCs w:val="28"/>
        </w:rPr>
        <w:t>Mobilfun</w:t>
      </w:r>
      <w:r w:rsidR="004D52B7" w:rsidRPr="008524A6">
        <w:rPr>
          <w:b/>
          <w:bCs/>
          <w:szCs w:val="28"/>
        </w:rPr>
        <w:t>_</w:t>
      </w:r>
      <w:r w:rsidRPr="004D52B7">
        <w:rPr>
          <w:b/>
          <w:bCs/>
          <w:szCs w:val="28"/>
          <w:u w:val="single"/>
        </w:rPr>
        <w:t>k</w:t>
      </w:r>
      <w:proofErr w:type="spellEnd"/>
      <w:r w:rsidR="004D52B7">
        <w:rPr>
          <w:b/>
          <w:bCs/>
          <w:szCs w:val="28"/>
          <w:u w:val="single"/>
        </w:rPr>
        <w:t>_</w:t>
      </w:r>
    </w:p>
    <w:p w14:paraId="5F038F6B" w14:textId="71C5B2E4" w:rsidR="0057482F" w:rsidRPr="00241B22" w:rsidRDefault="0057482F" w:rsidP="00733A98">
      <w:pPr>
        <w:spacing w:after="240"/>
        <w:rPr>
          <w:szCs w:val="28"/>
        </w:rPr>
      </w:pPr>
      <w:proofErr w:type="spellStart"/>
      <w:r w:rsidRPr="00241B22">
        <w:rPr>
          <w:szCs w:val="28"/>
        </w:rPr>
        <w:t>Kündigun</w:t>
      </w:r>
      <w:r w:rsidR="004D52B7" w:rsidRPr="008524A6">
        <w:rPr>
          <w:b/>
          <w:bCs/>
          <w:szCs w:val="28"/>
        </w:rPr>
        <w:t>_</w:t>
      </w:r>
      <w:r w:rsidRPr="004D52B7">
        <w:rPr>
          <w:b/>
          <w:bCs/>
          <w:szCs w:val="28"/>
          <w:u w:val="single"/>
        </w:rPr>
        <w:t>g</w:t>
      </w:r>
      <w:proofErr w:type="spellEnd"/>
      <w:r w:rsidR="004D52B7">
        <w:rPr>
          <w:b/>
          <w:bCs/>
          <w:szCs w:val="28"/>
          <w:u w:val="single"/>
        </w:rPr>
        <w:t>_</w:t>
      </w:r>
    </w:p>
    <w:p w14:paraId="26A1E1DA" w14:textId="10B716EE" w:rsidR="0057482F" w:rsidRPr="00241B22" w:rsidRDefault="0057482F" w:rsidP="00733A98">
      <w:pPr>
        <w:spacing w:after="240"/>
        <w:rPr>
          <w:szCs w:val="28"/>
        </w:rPr>
      </w:pPr>
      <w:proofErr w:type="spellStart"/>
      <w:r w:rsidRPr="00241B22">
        <w:rPr>
          <w:szCs w:val="28"/>
        </w:rPr>
        <w:t>Donnersta</w:t>
      </w:r>
      <w:r w:rsidR="004D52B7" w:rsidRPr="008524A6">
        <w:rPr>
          <w:b/>
          <w:bCs/>
          <w:szCs w:val="28"/>
        </w:rPr>
        <w:t>_</w:t>
      </w:r>
      <w:r w:rsidRPr="004D52B7">
        <w:rPr>
          <w:b/>
          <w:bCs/>
          <w:szCs w:val="28"/>
          <w:u w:val="single"/>
        </w:rPr>
        <w:t>g</w:t>
      </w:r>
      <w:proofErr w:type="spellEnd"/>
      <w:r w:rsidR="004D52B7">
        <w:rPr>
          <w:b/>
          <w:bCs/>
          <w:szCs w:val="28"/>
          <w:u w:val="single"/>
        </w:rPr>
        <w:t>_</w:t>
      </w:r>
    </w:p>
    <w:p w14:paraId="2B6223D7" w14:textId="623ACD91" w:rsidR="0057482F" w:rsidRPr="00241B22" w:rsidRDefault="0057482F" w:rsidP="00733A98">
      <w:pPr>
        <w:spacing w:after="240"/>
        <w:rPr>
          <w:szCs w:val="28"/>
        </w:rPr>
      </w:pPr>
      <w:proofErr w:type="spellStart"/>
      <w:r w:rsidRPr="00241B22">
        <w:rPr>
          <w:szCs w:val="28"/>
        </w:rPr>
        <w:t>Schran</w:t>
      </w:r>
      <w:r w:rsidR="004D52B7" w:rsidRPr="008524A6">
        <w:rPr>
          <w:b/>
          <w:bCs/>
          <w:szCs w:val="28"/>
        </w:rPr>
        <w:t>_</w:t>
      </w:r>
      <w:r w:rsidRPr="004D52B7">
        <w:rPr>
          <w:b/>
          <w:bCs/>
          <w:szCs w:val="28"/>
          <w:u w:val="single"/>
        </w:rPr>
        <w:t>k</w:t>
      </w:r>
      <w:proofErr w:type="spellEnd"/>
      <w:r w:rsidR="004D52B7">
        <w:rPr>
          <w:b/>
          <w:bCs/>
          <w:szCs w:val="28"/>
          <w:u w:val="single"/>
        </w:rPr>
        <w:t>_</w:t>
      </w:r>
    </w:p>
    <w:p w14:paraId="6F05B90F" w14:textId="1A1FF998" w:rsidR="0057482F" w:rsidRPr="00241B22" w:rsidRDefault="0057482F" w:rsidP="00733A98">
      <w:pPr>
        <w:spacing w:after="240"/>
        <w:rPr>
          <w:szCs w:val="28"/>
        </w:rPr>
      </w:pPr>
      <w:proofErr w:type="spellStart"/>
      <w:r w:rsidRPr="00241B22">
        <w:rPr>
          <w:szCs w:val="28"/>
        </w:rPr>
        <w:t>Geschen</w:t>
      </w:r>
      <w:r w:rsidR="004D52B7" w:rsidRPr="008524A6">
        <w:rPr>
          <w:b/>
          <w:bCs/>
          <w:szCs w:val="28"/>
        </w:rPr>
        <w:t>_</w:t>
      </w:r>
      <w:r w:rsidRPr="004D52B7">
        <w:rPr>
          <w:b/>
          <w:bCs/>
          <w:szCs w:val="28"/>
          <w:u w:val="single"/>
        </w:rPr>
        <w:t>k</w:t>
      </w:r>
      <w:proofErr w:type="spellEnd"/>
      <w:r w:rsidR="004D52B7">
        <w:rPr>
          <w:b/>
          <w:bCs/>
          <w:szCs w:val="28"/>
          <w:u w:val="single"/>
        </w:rPr>
        <w:t>_</w:t>
      </w:r>
    </w:p>
    <w:p w14:paraId="49995901" w14:textId="239FC89A" w:rsidR="0057482F" w:rsidRDefault="0057482F" w:rsidP="00733A98">
      <w:pPr>
        <w:spacing w:after="240"/>
        <w:rPr>
          <w:b/>
          <w:bCs/>
          <w:szCs w:val="28"/>
        </w:rPr>
      </w:pPr>
      <w:proofErr w:type="spellStart"/>
      <w:r w:rsidRPr="00241B22">
        <w:rPr>
          <w:szCs w:val="28"/>
        </w:rPr>
        <w:t>Enkeltr</w:t>
      </w:r>
      <w:r>
        <w:rPr>
          <w:szCs w:val="28"/>
        </w:rPr>
        <w:t>ic</w:t>
      </w:r>
      <w:r w:rsidR="004D52B7" w:rsidRPr="008524A6">
        <w:rPr>
          <w:b/>
          <w:bCs/>
          <w:szCs w:val="28"/>
        </w:rPr>
        <w:t>_</w:t>
      </w:r>
      <w:r w:rsidRPr="004D52B7">
        <w:rPr>
          <w:b/>
          <w:bCs/>
          <w:szCs w:val="28"/>
          <w:u w:val="single"/>
        </w:rPr>
        <w:t>k</w:t>
      </w:r>
      <w:proofErr w:type="spellEnd"/>
      <w:r w:rsidR="004D52B7">
        <w:rPr>
          <w:b/>
          <w:bCs/>
          <w:szCs w:val="28"/>
          <w:u w:val="single"/>
        </w:rPr>
        <w:t>_</w:t>
      </w:r>
    </w:p>
    <w:p w14:paraId="613DA972" w14:textId="77777777" w:rsidR="0057482F" w:rsidRDefault="0057482F" w:rsidP="006547A9">
      <w:pPr>
        <w:rPr>
          <w:sz w:val="24"/>
          <w:szCs w:val="22"/>
        </w:rPr>
        <w:sectPr w:rsidR="0057482F" w:rsidSect="00D04818">
          <w:headerReference w:type="first" r:id="rId299"/>
          <w:pgSz w:w="11900" w:h="16840"/>
          <w:pgMar w:top="2835" w:right="851" w:bottom="1134" w:left="851" w:header="709" w:footer="454" w:gutter="0"/>
          <w:cols w:space="708"/>
          <w:titlePg/>
          <w:docGrid w:linePitch="360"/>
        </w:sectPr>
      </w:pPr>
    </w:p>
    <w:p w14:paraId="278F5112" w14:textId="561167A0" w:rsidR="00A90432" w:rsidRPr="009D60A9" w:rsidRDefault="002636A7" w:rsidP="00A90432">
      <w:pPr>
        <w:rPr>
          <w:szCs w:val="28"/>
        </w:rPr>
      </w:pPr>
      <w:r>
        <w:rPr>
          <w:noProof/>
          <w:szCs w:val="28"/>
        </w:rPr>
        <w:lastRenderedPageBreak/>
        <w:drawing>
          <wp:anchor distT="0" distB="0" distL="114300" distR="114300" simplePos="0" relativeHeight="251818496" behindDoc="0" locked="0" layoutInCell="1" allowOverlap="1" wp14:anchorId="74C137B1" wp14:editId="549D7124">
            <wp:simplePos x="0" y="0"/>
            <wp:positionH relativeFrom="column">
              <wp:posOffset>-180340</wp:posOffset>
            </wp:positionH>
            <wp:positionV relativeFrom="paragraph">
              <wp:posOffset>-90170</wp:posOffset>
            </wp:positionV>
            <wp:extent cx="367200" cy="367200"/>
            <wp:effectExtent l="0" t="0" r="0" b="0"/>
            <wp:wrapNone/>
            <wp:docPr id="1156" name="Grafik 1156"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Grafik 1155" descr="Bleistift"/>
                    <pic:cNvPicPr/>
                  </pic:nvPicPr>
                  <pic:blipFill>
                    <a:blip r:embed="rId63">
                      <a:extLst>
                        <a:ext uri="{96DAC541-7B7A-43D3-8B79-37D633B846F1}">
                          <asvg:svgBlip xmlns:asvg="http://schemas.microsoft.com/office/drawing/2016/SVG/main" r:embed="rId64"/>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A90432" w:rsidRPr="009D60A9">
        <w:rPr>
          <w:szCs w:val="28"/>
        </w:rPr>
        <w:t>Schreiben Sie den letzten Buchstaben!</w:t>
      </w:r>
    </w:p>
    <w:p w14:paraId="4025F435" w14:textId="77777777" w:rsidR="00A90432" w:rsidRPr="009D60A9" w:rsidRDefault="00A90432" w:rsidP="00A90432">
      <w:pPr>
        <w:rPr>
          <w:szCs w:val="28"/>
        </w:rPr>
      </w:pPr>
      <w:r w:rsidRPr="002F515F">
        <w:rPr>
          <w:noProof/>
          <w:szCs w:val="28"/>
        </w:rPr>
        <mc:AlternateContent>
          <mc:Choice Requires="wps">
            <w:drawing>
              <wp:anchor distT="0" distB="0" distL="114300" distR="114300" simplePos="0" relativeHeight="251659776" behindDoc="0" locked="0" layoutInCell="1" allowOverlap="1" wp14:anchorId="793C1371" wp14:editId="370A5FD9">
                <wp:simplePos x="0" y="0"/>
                <wp:positionH relativeFrom="column">
                  <wp:posOffset>212090</wp:posOffset>
                </wp:positionH>
                <wp:positionV relativeFrom="paragraph">
                  <wp:posOffset>236220</wp:posOffset>
                </wp:positionV>
                <wp:extent cx="4895850" cy="990600"/>
                <wp:effectExtent l="19050" t="19050" r="38100" b="57150"/>
                <wp:wrapNone/>
                <wp:docPr id="843" name="Rechteck 843"/>
                <wp:cNvGraphicFramePr/>
                <a:graphic xmlns:a="http://schemas.openxmlformats.org/drawingml/2006/main">
                  <a:graphicData uri="http://schemas.microsoft.com/office/word/2010/wordprocessingShape">
                    <wps:wsp>
                      <wps:cNvSpPr/>
                      <wps:spPr>
                        <a:xfrm>
                          <a:off x="0" y="0"/>
                          <a:ext cx="4895850" cy="990600"/>
                        </a:xfrm>
                        <a:custGeom>
                          <a:avLst/>
                          <a:gdLst>
                            <a:gd name="connsiteX0" fmla="*/ 0 w 4895850"/>
                            <a:gd name="connsiteY0" fmla="*/ 0 h 990600"/>
                            <a:gd name="connsiteX1" fmla="*/ 699407 w 4895850"/>
                            <a:gd name="connsiteY1" fmla="*/ 0 h 990600"/>
                            <a:gd name="connsiteX2" fmla="*/ 1349856 w 4895850"/>
                            <a:gd name="connsiteY2" fmla="*/ 0 h 990600"/>
                            <a:gd name="connsiteX3" fmla="*/ 2147180 w 4895850"/>
                            <a:gd name="connsiteY3" fmla="*/ 0 h 990600"/>
                            <a:gd name="connsiteX4" fmla="*/ 2944504 w 4895850"/>
                            <a:gd name="connsiteY4" fmla="*/ 0 h 990600"/>
                            <a:gd name="connsiteX5" fmla="*/ 3594953 w 4895850"/>
                            <a:gd name="connsiteY5" fmla="*/ 0 h 990600"/>
                            <a:gd name="connsiteX6" fmla="*/ 4147484 w 4895850"/>
                            <a:gd name="connsiteY6" fmla="*/ 0 h 990600"/>
                            <a:gd name="connsiteX7" fmla="*/ 4895850 w 4895850"/>
                            <a:gd name="connsiteY7" fmla="*/ 0 h 990600"/>
                            <a:gd name="connsiteX8" fmla="*/ 4895850 w 4895850"/>
                            <a:gd name="connsiteY8" fmla="*/ 495300 h 990600"/>
                            <a:gd name="connsiteX9" fmla="*/ 4895850 w 4895850"/>
                            <a:gd name="connsiteY9" fmla="*/ 990600 h 990600"/>
                            <a:gd name="connsiteX10" fmla="*/ 4196443 w 4895850"/>
                            <a:gd name="connsiteY10" fmla="*/ 990600 h 990600"/>
                            <a:gd name="connsiteX11" fmla="*/ 3448077 w 4895850"/>
                            <a:gd name="connsiteY11" fmla="*/ 990600 h 990600"/>
                            <a:gd name="connsiteX12" fmla="*/ 2748670 w 4895850"/>
                            <a:gd name="connsiteY12" fmla="*/ 990600 h 990600"/>
                            <a:gd name="connsiteX13" fmla="*/ 1951346 w 4895850"/>
                            <a:gd name="connsiteY13" fmla="*/ 990600 h 990600"/>
                            <a:gd name="connsiteX14" fmla="*/ 1251939 w 4895850"/>
                            <a:gd name="connsiteY14" fmla="*/ 990600 h 990600"/>
                            <a:gd name="connsiteX15" fmla="*/ 0 w 4895850"/>
                            <a:gd name="connsiteY15" fmla="*/ 990600 h 990600"/>
                            <a:gd name="connsiteX16" fmla="*/ 0 w 4895850"/>
                            <a:gd name="connsiteY16" fmla="*/ 525018 h 990600"/>
                            <a:gd name="connsiteX17" fmla="*/ 0 w 4895850"/>
                            <a:gd name="connsiteY17" fmla="*/ 0 h 990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4895850" h="990600" extrusionOk="0">
                              <a:moveTo>
                                <a:pt x="0" y="0"/>
                              </a:moveTo>
                              <a:cubicBezTo>
                                <a:pt x="151690" y="-8894"/>
                                <a:pt x="354567" y="6554"/>
                                <a:pt x="699407" y="0"/>
                              </a:cubicBezTo>
                              <a:cubicBezTo>
                                <a:pt x="1044247" y="-6554"/>
                                <a:pt x="1189424" y="-25152"/>
                                <a:pt x="1349856" y="0"/>
                              </a:cubicBezTo>
                              <a:cubicBezTo>
                                <a:pt x="1510288" y="25152"/>
                                <a:pt x="1881235" y="30593"/>
                                <a:pt x="2147180" y="0"/>
                              </a:cubicBezTo>
                              <a:cubicBezTo>
                                <a:pt x="2413125" y="-30593"/>
                                <a:pt x="2728409" y="4433"/>
                                <a:pt x="2944504" y="0"/>
                              </a:cubicBezTo>
                              <a:cubicBezTo>
                                <a:pt x="3160599" y="-4433"/>
                                <a:pt x="3428006" y="-11207"/>
                                <a:pt x="3594953" y="0"/>
                              </a:cubicBezTo>
                              <a:cubicBezTo>
                                <a:pt x="3761900" y="11207"/>
                                <a:pt x="3981058" y="24649"/>
                                <a:pt x="4147484" y="0"/>
                              </a:cubicBezTo>
                              <a:cubicBezTo>
                                <a:pt x="4313910" y="-24649"/>
                                <a:pt x="4646022" y="-15562"/>
                                <a:pt x="4895850" y="0"/>
                              </a:cubicBezTo>
                              <a:cubicBezTo>
                                <a:pt x="4885958" y="188465"/>
                                <a:pt x="4879942" y="271865"/>
                                <a:pt x="4895850" y="495300"/>
                              </a:cubicBezTo>
                              <a:cubicBezTo>
                                <a:pt x="4911758" y="718735"/>
                                <a:pt x="4874655" y="860104"/>
                                <a:pt x="4895850" y="990600"/>
                              </a:cubicBezTo>
                              <a:cubicBezTo>
                                <a:pt x="4630891" y="1018680"/>
                                <a:pt x="4376000" y="1012042"/>
                                <a:pt x="4196443" y="990600"/>
                              </a:cubicBezTo>
                              <a:cubicBezTo>
                                <a:pt x="4016886" y="969158"/>
                                <a:pt x="3714934" y="996260"/>
                                <a:pt x="3448077" y="990600"/>
                              </a:cubicBezTo>
                              <a:cubicBezTo>
                                <a:pt x="3181220" y="984940"/>
                                <a:pt x="3067172" y="966003"/>
                                <a:pt x="2748670" y="990600"/>
                              </a:cubicBezTo>
                              <a:cubicBezTo>
                                <a:pt x="2430168" y="1015197"/>
                                <a:pt x="2149374" y="1024423"/>
                                <a:pt x="1951346" y="990600"/>
                              </a:cubicBezTo>
                              <a:cubicBezTo>
                                <a:pt x="1753318" y="956777"/>
                                <a:pt x="1553801" y="1025309"/>
                                <a:pt x="1251939" y="990600"/>
                              </a:cubicBezTo>
                              <a:cubicBezTo>
                                <a:pt x="950077" y="955891"/>
                                <a:pt x="563267" y="992676"/>
                                <a:pt x="0" y="990600"/>
                              </a:cubicBezTo>
                              <a:cubicBezTo>
                                <a:pt x="-8911" y="796847"/>
                                <a:pt x="-22310" y="689482"/>
                                <a:pt x="0" y="525018"/>
                              </a:cubicBezTo>
                              <a:cubicBezTo>
                                <a:pt x="22310" y="360554"/>
                                <a:pt x="7732" y="244907"/>
                                <a:pt x="0" y="0"/>
                              </a:cubicBezTo>
                              <a:close/>
                            </a:path>
                          </a:pathLst>
                        </a:custGeom>
                        <a:noFill/>
                        <a:ln w="9525" cap="flat" cmpd="sng" algn="ctr">
                          <a:solidFill>
                            <a:schemeClr val="dk1"/>
                          </a:solidFill>
                          <a:prstDash val="solid"/>
                          <a:round/>
                          <a:headEnd type="none" w="med" len="med"/>
                          <a:tailEnd type="none" w="med" len="med"/>
                          <a:extLst>
                            <a:ext uri="{C807C97D-BFC1-408E-A445-0C87EB9F89A2}">
                              <ask:lineSketchStyleProps xmlns:ask="http://schemas.microsoft.com/office/drawing/2018/sketchyshapes" sd="1065628816">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501DCC" id="Rechteck 843" o:spid="_x0000_s1026" style="position:absolute;margin-left:16.7pt;margin-top:18.6pt;width:385.5pt;height:78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" filled="f" strokecolor="black [3200]">
                <v:stroke joinstyle="round"/>
              </v:rect>
            </w:pict>
          </mc:Fallback>
        </mc:AlternateContent>
      </w:r>
    </w:p>
    <w:p w14:paraId="0B1678D6" w14:textId="77777777" w:rsidR="00A90432" w:rsidRPr="009D60A9" w:rsidRDefault="00A90432" w:rsidP="00A90432">
      <w:pPr>
        <w:rPr>
          <w:szCs w:val="28"/>
        </w:rPr>
      </w:pPr>
      <w:r w:rsidRPr="009D60A9">
        <w:rPr>
          <w:szCs w:val="28"/>
        </w:rPr>
        <w:t>Tipp: Bilden Sie zunächst die Mehrzahl.</w:t>
      </w:r>
    </w:p>
    <w:p w14:paraId="78266C93" w14:textId="77777777" w:rsidR="00A90432" w:rsidRPr="009D60A9" w:rsidRDefault="00A90432" w:rsidP="00A90432">
      <w:pPr>
        <w:rPr>
          <w:szCs w:val="28"/>
        </w:rPr>
      </w:pPr>
      <w:r w:rsidRPr="009D60A9">
        <w:rPr>
          <w:szCs w:val="28"/>
        </w:rPr>
        <w:t>Sprechen Sie das Wort laut aus.</w:t>
      </w:r>
    </w:p>
    <w:p w14:paraId="75204480" w14:textId="77777777" w:rsidR="00A90432" w:rsidRPr="009D60A9" w:rsidRDefault="00A90432" w:rsidP="00A90432">
      <w:pPr>
        <w:rPr>
          <w:szCs w:val="28"/>
        </w:rPr>
      </w:pPr>
      <w:r w:rsidRPr="009D60A9">
        <w:rPr>
          <w:szCs w:val="28"/>
        </w:rPr>
        <w:t>Hierdurch können Sie den letzten Buchstaben besser hören.</w:t>
      </w:r>
    </w:p>
    <w:p w14:paraId="71F0E180" w14:textId="77777777" w:rsidR="00A90432" w:rsidRPr="009D60A9" w:rsidRDefault="00A90432" w:rsidP="00A90432">
      <w:pPr>
        <w:rPr>
          <w:szCs w:val="28"/>
        </w:rPr>
      </w:pPr>
    </w:p>
    <w:p w14:paraId="4107E735" w14:textId="23A185BE" w:rsidR="00A90432" w:rsidRPr="009D60A9" w:rsidRDefault="00A90432" w:rsidP="00A90432">
      <w:pPr>
        <w:spacing w:after="240"/>
        <w:rPr>
          <w:szCs w:val="28"/>
        </w:rPr>
      </w:pPr>
      <w:r w:rsidRPr="009D60A9">
        <w:rPr>
          <w:szCs w:val="28"/>
        </w:rPr>
        <w:t>Ban___</w:t>
      </w:r>
    </w:p>
    <w:p w14:paraId="673DB1E5" w14:textId="06948BAA" w:rsidR="00A90432" w:rsidRPr="009D60A9" w:rsidRDefault="00A90432" w:rsidP="00A90432">
      <w:pPr>
        <w:spacing w:after="240"/>
        <w:rPr>
          <w:szCs w:val="28"/>
        </w:rPr>
      </w:pPr>
      <w:r w:rsidRPr="009D60A9">
        <w:rPr>
          <w:szCs w:val="28"/>
        </w:rPr>
        <w:t>kran___</w:t>
      </w:r>
    </w:p>
    <w:p w14:paraId="44DE8FA2" w14:textId="0BBEB0BC" w:rsidR="00A90432" w:rsidRPr="009D60A9" w:rsidRDefault="00A90432" w:rsidP="00A90432">
      <w:pPr>
        <w:spacing w:after="240"/>
        <w:rPr>
          <w:szCs w:val="28"/>
        </w:rPr>
      </w:pPr>
      <w:proofErr w:type="spellStart"/>
      <w:r w:rsidRPr="009D60A9">
        <w:rPr>
          <w:szCs w:val="28"/>
        </w:rPr>
        <w:t>Schla</w:t>
      </w:r>
      <w:proofErr w:type="spellEnd"/>
      <w:r w:rsidRPr="009D60A9">
        <w:rPr>
          <w:szCs w:val="28"/>
        </w:rPr>
        <w:t>___</w:t>
      </w:r>
    </w:p>
    <w:p w14:paraId="293913D8" w14:textId="2D8EC3B6" w:rsidR="00A90432" w:rsidRPr="009D60A9" w:rsidRDefault="00A90432" w:rsidP="00A90432">
      <w:pPr>
        <w:spacing w:after="240"/>
        <w:rPr>
          <w:szCs w:val="28"/>
        </w:rPr>
      </w:pPr>
      <w:r w:rsidRPr="009D60A9">
        <w:rPr>
          <w:szCs w:val="28"/>
        </w:rPr>
        <w:t>Fabri___</w:t>
      </w:r>
    </w:p>
    <w:p w14:paraId="0DBAFEB8" w14:textId="58F6E56C" w:rsidR="00A90432" w:rsidRPr="009D60A9" w:rsidRDefault="00A90432" w:rsidP="00A90432">
      <w:pPr>
        <w:spacing w:after="240"/>
        <w:rPr>
          <w:szCs w:val="28"/>
        </w:rPr>
      </w:pPr>
      <w:proofErr w:type="spellStart"/>
      <w:r w:rsidRPr="009D60A9">
        <w:rPr>
          <w:szCs w:val="28"/>
        </w:rPr>
        <w:t>Ausflu</w:t>
      </w:r>
      <w:proofErr w:type="spellEnd"/>
      <w:r w:rsidRPr="009D60A9">
        <w:rPr>
          <w:szCs w:val="28"/>
        </w:rPr>
        <w:t>___</w:t>
      </w:r>
    </w:p>
    <w:p w14:paraId="59CA83A0" w14:textId="12CC44F1" w:rsidR="00A90432" w:rsidRPr="009D60A9" w:rsidRDefault="00A90432" w:rsidP="00A90432">
      <w:pPr>
        <w:spacing w:after="240"/>
        <w:rPr>
          <w:szCs w:val="28"/>
        </w:rPr>
      </w:pPr>
      <w:proofErr w:type="spellStart"/>
      <w:r w:rsidRPr="009D60A9">
        <w:rPr>
          <w:szCs w:val="28"/>
        </w:rPr>
        <w:t>Vorschla</w:t>
      </w:r>
      <w:proofErr w:type="spellEnd"/>
      <w:r w:rsidRPr="009D60A9">
        <w:rPr>
          <w:szCs w:val="28"/>
        </w:rPr>
        <w:t>___</w:t>
      </w:r>
    </w:p>
    <w:p w14:paraId="49288676" w14:textId="3DA2BB00" w:rsidR="00A90432" w:rsidRPr="009D60A9" w:rsidRDefault="00A90432" w:rsidP="00A90432">
      <w:pPr>
        <w:spacing w:after="240"/>
        <w:rPr>
          <w:szCs w:val="28"/>
        </w:rPr>
      </w:pPr>
      <w:r w:rsidRPr="009D60A9">
        <w:rPr>
          <w:szCs w:val="28"/>
        </w:rPr>
        <w:t>Din___</w:t>
      </w:r>
    </w:p>
    <w:p w14:paraId="32BB47F1" w14:textId="26ECBFC6" w:rsidR="00A90432" w:rsidRPr="009D60A9" w:rsidRDefault="00A90432" w:rsidP="00A90432">
      <w:pPr>
        <w:spacing w:after="240"/>
        <w:rPr>
          <w:szCs w:val="28"/>
        </w:rPr>
      </w:pPr>
      <w:proofErr w:type="spellStart"/>
      <w:r w:rsidRPr="009D60A9">
        <w:rPr>
          <w:szCs w:val="28"/>
        </w:rPr>
        <w:t>Musi</w:t>
      </w:r>
      <w:proofErr w:type="spellEnd"/>
      <w:r w:rsidRPr="009D60A9">
        <w:rPr>
          <w:szCs w:val="28"/>
        </w:rPr>
        <w:t>___</w:t>
      </w:r>
    </w:p>
    <w:p w14:paraId="55C3B1AE" w14:textId="0DF6C84D" w:rsidR="00A90432" w:rsidRPr="009D60A9" w:rsidRDefault="00A55371" w:rsidP="00A90432">
      <w:pPr>
        <w:spacing w:after="240"/>
        <w:rPr>
          <w:szCs w:val="28"/>
        </w:rPr>
      </w:pPr>
      <w:r>
        <w:rPr>
          <w:noProof/>
        </w:rPr>
        <w:drawing>
          <wp:anchor distT="0" distB="0" distL="114300" distR="114300" simplePos="0" relativeHeight="251874816" behindDoc="0" locked="0" layoutInCell="1" allowOverlap="1" wp14:anchorId="4A839892" wp14:editId="240BE5A5">
            <wp:simplePos x="0" y="0"/>
            <wp:positionH relativeFrom="margin">
              <wp:align>right</wp:align>
            </wp:positionH>
            <wp:positionV relativeFrom="paragraph">
              <wp:posOffset>14342</wp:posOffset>
            </wp:positionV>
            <wp:extent cx="3693868" cy="1992702"/>
            <wp:effectExtent l="0" t="0" r="1905" b="7620"/>
            <wp:wrapNone/>
            <wp:docPr id="1062" name="Grafik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296" cstate="print">
                      <a:extLst>
                        <a:ext uri="{28A0092B-C50C-407E-A947-70E740481C1C}">
                          <a14:useLocalDpi xmlns:a14="http://schemas.microsoft.com/office/drawing/2010/main" val="0"/>
                        </a:ext>
                        <a:ext uri="{96DAC541-7B7A-43D3-8B79-37D633B846F1}">
                          <asvg:svgBlip xmlns:asvg="http://schemas.microsoft.com/office/drawing/2016/SVG/main" r:embed="rId297"/>
                        </a:ext>
                      </a:extLst>
                    </a:blip>
                    <a:stretch>
                      <a:fillRect/>
                    </a:stretch>
                  </pic:blipFill>
                  <pic:spPr>
                    <a:xfrm>
                      <a:off x="0" y="0"/>
                      <a:ext cx="3693868" cy="1992702"/>
                    </a:xfrm>
                    <a:prstGeom prst="rect">
                      <a:avLst/>
                    </a:prstGeom>
                  </pic:spPr>
                </pic:pic>
              </a:graphicData>
            </a:graphic>
            <wp14:sizeRelH relativeFrom="margin">
              <wp14:pctWidth>0</wp14:pctWidth>
            </wp14:sizeRelH>
            <wp14:sizeRelV relativeFrom="margin">
              <wp14:pctHeight>0</wp14:pctHeight>
            </wp14:sizeRelV>
          </wp:anchor>
        </w:drawing>
      </w:r>
      <w:r w:rsidR="00A90432" w:rsidRPr="009D60A9">
        <w:rPr>
          <w:szCs w:val="28"/>
        </w:rPr>
        <w:t>Opti___</w:t>
      </w:r>
    </w:p>
    <w:p w14:paraId="4F8444D7" w14:textId="66D3E5DA" w:rsidR="00A90432" w:rsidRPr="009D60A9" w:rsidRDefault="00A90432" w:rsidP="00A90432">
      <w:pPr>
        <w:spacing w:after="240"/>
        <w:rPr>
          <w:szCs w:val="28"/>
        </w:rPr>
      </w:pPr>
      <w:proofErr w:type="spellStart"/>
      <w:r w:rsidRPr="009D60A9">
        <w:rPr>
          <w:szCs w:val="28"/>
        </w:rPr>
        <w:t>Erfol</w:t>
      </w:r>
      <w:proofErr w:type="spellEnd"/>
      <w:r w:rsidRPr="009D60A9">
        <w:rPr>
          <w:szCs w:val="28"/>
        </w:rPr>
        <w:t>___</w:t>
      </w:r>
    </w:p>
    <w:p w14:paraId="2051C3C6" w14:textId="2FD5945F" w:rsidR="00A90432" w:rsidRPr="009D60A9" w:rsidRDefault="00A90432" w:rsidP="00A90432">
      <w:pPr>
        <w:spacing w:after="240"/>
        <w:rPr>
          <w:szCs w:val="28"/>
        </w:rPr>
      </w:pPr>
      <w:proofErr w:type="spellStart"/>
      <w:r w:rsidRPr="009D60A9">
        <w:rPr>
          <w:szCs w:val="28"/>
        </w:rPr>
        <w:t>Uhrwe</w:t>
      </w:r>
      <w:r w:rsidR="002344D9">
        <w:rPr>
          <w:szCs w:val="28"/>
        </w:rPr>
        <w:t>r</w:t>
      </w:r>
      <w:proofErr w:type="spellEnd"/>
      <w:r w:rsidRPr="009D60A9">
        <w:rPr>
          <w:szCs w:val="28"/>
        </w:rPr>
        <w:t>___</w:t>
      </w:r>
    </w:p>
    <w:p w14:paraId="7BD04A55" w14:textId="138C71CF" w:rsidR="00A90432" w:rsidRPr="009D60A9" w:rsidRDefault="00A90432" w:rsidP="00A90432">
      <w:pPr>
        <w:spacing w:after="240"/>
        <w:rPr>
          <w:szCs w:val="28"/>
        </w:rPr>
      </w:pPr>
      <w:proofErr w:type="spellStart"/>
      <w:r w:rsidRPr="009D60A9">
        <w:rPr>
          <w:szCs w:val="28"/>
        </w:rPr>
        <w:t>Vorstellun</w:t>
      </w:r>
      <w:proofErr w:type="spellEnd"/>
      <w:r w:rsidRPr="009D60A9">
        <w:rPr>
          <w:szCs w:val="28"/>
        </w:rPr>
        <w:t>___</w:t>
      </w:r>
    </w:p>
    <w:p w14:paraId="00C0A30E" w14:textId="7D6E4458" w:rsidR="00A90432" w:rsidRPr="009D60A9" w:rsidRDefault="00A90432" w:rsidP="00A90432">
      <w:pPr>
        <w:spacing w:after="240"/>
        <w:ind w:left="0" w:firstLine="425"/>
        <w:rPr>
          <w:szCs w:val="28"/>
        </w:rPr>
      </w:pPr>
      <w:proofErr w:type="spellStart"/>
      <w:r w:rsidRPr="009D60A9">
        <w:rPr>
          <w:szCs w:val="28"/>
        </w:rPr>
        <w:t>Werkzeu</w:t>
      </w:r>
      <w:proofErr w:type="spellEnd"/>
      <w:r w:rsidRPr="009D60A9">
        <w:rPr>
          <w:szCs w:val="28"/>
        </w:rPr>
        <w:t>___</w:t>
      </w:r>
    </w:p>
    <w:p w14:paraId="1900A8B6" w14:textId="77777777" w:rsidR="00A90432" w:rsidRDefault="00A90432" w:rsidP="006547A9">
      <w:pPr>
        <w:rPr>
          <w:sz w:val="24"/>
          <w:szCs w:val="22"/>
        </w:rPr>
        <w:sectPr w:rsidR="00A90432" w:rsidSect="00D04818">
          <w:headerReference w:type="first" r:id="rId300"/>
          <w:pgSz w:w="11900" w:h="16840"/>
          <w:pgMar w:top="2835" w:right="851" w:bottom="1134" w:left="851" w:header="709" w:footer="454" w:gutter="0"/>
          <w:cols w:space="708"/>
          <w:titlePg/>
          <w:docGrid w:linePitch="360"/>
        </w:sectPr>
      </w:pPr>
    </w:p>
    <w:p w14:paraId="21D42DFF" w14:textId="52833E42" w:rsidR="00733A98" w:rsidRPr="00C7177C" w:rsidRDefault="00733A98" w:rsidP="00733A98">
      <w:pPr>
        <w:spacing w:after="240"/>
        <w:rPr>
          <w:szCs w:val="28"/>
        </w:rPr>
      </w:pPr>
      <w:proofErr w:type="spellStart"/>
      <w:r w:rsidRPr="00C7177C">
        <w:rPr>
          <w:szCs w:val="28"/>
        </w:rPr>
        <w:lastRenderedPageBreak/>
        <w:t>Ban</w:t>
      </w:r>
      <w:r w:rsidR="002344D9" w:rsidRPr="002344D9">
        <w:rPr>
          <w:b/>
          <w:bCs/>
          <w:szCs w:val="28"/>
        </w:rPr>
        <w:t>_</w:t>
      </w:r>
      <w:r w:rsidRPr="002344D9">
        <w:rPr>
          <w:b/>
          <w:bCs/>
          <w:szCs w:val="28"/>
          <w:u w:val="single"/>
        </w:rPr>
        <w:t>k</w:t>
      </w:r>
      <w:proofErr w:type="spellEnd"/>
      <w:r w:rsidR="002344D9" w:rsidRPr="002344D9">
        <w:rPr>
          <w:b/>
          <w:bCs/>
          <w:szCs w:val="28"/>
          <w:u w:val="single"/>
        </w:rPr>
        <w:t>_</w:t>
      </w:r>
    </w:p>
    <w:p w14:paraId="63F564FA" w14:textId="231A331C" w:rsidR="00733A98" w:rsidRPr="00C7177C" w:rsidRDefault="002344D9" w:rsidP="00733A98">
      <w:pPr>
        <w:spacing w:after="240"/>
        <w:rPr>
          <w:szCs w:val="28"/>
        </w:rPr>
      </w:pPr>
      <w:proofErr w:type="spellStart"/>
      <w:r w:rsidRPr="00C7177C">
        <w:rPr>
          <w:szCs w:val="28"/>
        </w:rPr>
        <w:t>K</w:t>
      </w:r>
      <w:r w:rsidR="00733A98" w:rsidRPr="00C7177C">
        <w:rPr>
          <w:szCs w:val="28"/>
        </w:rPr>
        <w:t>ran</w:t>
      </w:r>
      <w:r w:rsidRPr="002344D9">
        <w:rPr>
          <w:b/>
          <w:bCs/>
          <w:szCs w:val="28"/>
        </w:rPr>
        <w:t>_</w:t>
      </w:r>
      <w:r w:rsidR="00733A98" w:rsidRPr="002344D9">
        <w:rPr>
          <w:b/>
          <w:bCs/>
          <w:szCs w:val="28"/>
          <w:u w:val="single"/>
        </w:rPr>
        <w:t>k</w:t>
      </w:r>
      <w:proofErr w:type="spellEnd"/>
      <w:r w:rsidRPr="002344D9">
        <w:rPr>
          <w:b/>
          <w:bCs/>
          <w:szCs w:val="28"/>
          <w:u w:val="single"/>
        </w:rPr>
        <w:t>_</w:t>
      </w:r>
    </w:p>
    <w:p w14:paraId="582FC6C0" w14:textId="68181B9C" w:rsidR="00733A98" w:rsidRPr="00C7177C" w:rsidRDefault="00733A98" w:rsidP="00733A98">
      <w:pPr>
        <w:spacing w:after="240"/>
        <w:rPr>
          <w:szCs w:val="28"/>
        </w:rPr>
      </w:pPr>
      <w:proofErr w:type="spellStart"/>
      <w:r w:rsidRPr="00C7177C">
        <w:rPr>
          <w:szCs w:val="28"/>
        </w:rPr>
        <w:t>Schla</w:t>
      </w:r>
      <w:r w:rsidR="002344D9" w:rsidRPr="002344D9">
        <w:rPr>
          <w:b/>
          <w:bCs/>
          <w:szCs w:val="28"/>
        </w:rPr>
        <w:t>_</w:t>
      </w:r>
      <w:r w:rsidRPr="002344D9">
        <w:rPr>
          <w:b/>
          <w:bCs/>
          <w:szCs w:val="28"/>
          <w:u w:val="single"/>
        </w:rPr>
        <w:t>g</w:t>
      </w:r>
      <w:proofErr w:type="spellEnd"/>
      <w:r w:rsidR="002344D9" w:rsidRPr="002344D9">
        <w:rPr>
          <w:b/>
          <w:bCs/>
          <w:szCs w:val="28"/>
          <w:u w:val="single"/>
        </w:rPr>
        <w:t>_</w:t>
      </w:r>
    </w:p>
    <w:p w14:paraId="3BE89E39" w14:textId="07FA87A4" w:rsidR="00733A98" w:rsidRPr="00C7177C" w:rsidRDefault="00733A98" w:rsidP="00733A98">
      <w:pPr>
        <w:spacing w:after="240"/>
        <w:rPr>
          <w:szCs w:val="28"/>
        </w:rPr>
      </w:pPr>
      <w:proofErr w:type="spellStart"/>
      <w:r w:rsidRPr="00C7177C">
        <w:rPr>
          <w:szCs w:val="28"/>
        </w:rPr>
        <w:t>Fabri</w:t>
      </w:r>
      <w:r w:rsidR="002344D9" w:rsidRPr="002344D9">
        <w:rPr>
          <w:b/>
          <w:bCs/>
          <w:szCs w:val="28"/>
        </w:rPr>
        <w:t>_</w:t>
      </w:r>
      <w:r w:rsidRPr="002344D9">
        <w:rPr>
          <w:b/>
          <w:bCs/>
          <w:szCs w:val="28"/>
          <w:u w:val="single"/>
        </w:rPr>
        <w:t>k</w:t>
      </w:r>
      <w:proofErr w:type="spellEnd"/>
      <w:r w:rsidR="002344D9" w:rsidRPr="002344D9">
        <w:rPr>
          <w:b/>
          <w:bCs/>
          <w:szCs w:val="28"/>
          <w:u w:val="single"/>
        </w:rPr>
        <w:t>_</w:t>
      </w:r>
    </w:p>
    <w:p w14:paraId="660ACED1" w14:textId="70384F23" w:rsidR="00733A98" w:rsidRPr="00C7177C" w:rsidRDefault="00733A98" w:rsidP="00733A98">
      <w:pPr>
        <w:spacing w:after="240"/>
        <w:rPr>
          <w:szCs w:val="28"/>
        </w:rPr>
      </w:pPr>
      <w:proofErr w:type="spellStart"/>
      <w:r w:rsidRPr="00C7177C">
        <w:rPr>
          <w:szCs w:val="28"/>
        </w:rPr>
        <w:t>Ausflu</w:t>
      </w:r>
      <w:r w:rsidR="002344D9" w:rsidRPr="002344D9">
        <w:rPr>
          <w:b/>
          <w:bCs/>
          <w:szCs w:val="28"/>
        </w:rPr>
        <w:t>_</w:t>
      </w:r>
      <w:r w:rsidRPr="002344D9">
        <w:rPr>
          <w:b/>
          <w:bCs/>
          <w:szCs w:val="28"/>
          <w:u w:val="single"/>
        </w:rPr>
        <w:t>g</w:t>
      </w:r>
      <w:proofErr w:type="spellEnd"/>
      <w:r w:rsidR="002344D9" w:rsidRPr="002344D9">
        <w:rPr>
          <w:b/>
          <w:bCs/>
          <w:szCs w:val="28"/>
          <w:u w:val="single"/>
        </w:rPr>
        <w:t>_</w:t>
      </w:r>
    </w:p>
    <w:p w14:paraId="47AD0729" w14:textId="44FDDC96" w:rsidR="00733A98" w:rsidRPr="00C7177C" w:rsidRDefault="00733A98" w:rsidP="00733A98">
      <w:pPr>
        <w:spacing w:after="240"/>
        <w:rPr>
          <w:szCs w:val="28"/>
        </w:rPr>
      </w:pPr>
      <w:proofErr w:type="spellStart"/>
      <w:r w:rsidRPr="00C7177C">
        <w:rPr>
          <w:szCs w:val="28"/>
        </w:rPr>
        <w:t>Vorschla</w:t>
      </w:r>
      <w:r w:rsidR="002344D9" w:rsidRPr="002344D9">
        <w:rPr>
          <w:b/>
          <w:bCs/>
          <w:szCs w:val="28"/>
        </w:rPr>
        <w:t>_</w:t>
      </w:r>
      <w:r w:rsidRPr="002344D9">
        <w:rPr>
          <w:b/>
          <w:bCs/>
          <w:szCs w:val="28"/>
          <w:u w:val="single"/>
        </w:rPr>
        <w:t>g</w:t>
      </w:r>
      <w:proofErr w:type="spellEnd"/>
      <w:r w:rsidR="002344D9" w:rsidRPr="002344D9">
        <w:rPr>
          <w:b/>
          <w:bCs/>
          <w:szCs w:val="28"/>
          <w:u w:val="single"/>
        </w:rPr>
        <w:t>_</w:t>
      </w:r>
    </w:p>
    <w:p w14:paraId="53F88490" w14:textId="6D814CF1" w:rsidR="00733A98" w:rsidRPr="00C7177C" w:rsidRDefault="00733A98" w:rsidP="00733A98">
      <w:pPr>
        <w:spacing w:after="240"/>
        <w:rPr>
          <w:szCs w:val="28"/>
        </w:rPr>
      </w:pPr>
      <w:proofErr w:type="spellStart"/>
      <w:r w:rsidRPr="00C7177C">
        <w:rPr>
          <w:szCs w:val="28"/>
        </w:rPr>
        <w:t>Din</w:t>
      </w:r>
      <w:r w:rsidR="002344D9" w:rsidRPr="002344D9">
        <w:rPr>
          <w:b/>
          <w:bCs/>
          <w:szCs w:val="28"/>
        </w:rPr>
        <w:t>_</w:t>
      </w:r>
      <w:r w:rsidRPr="002344D9">
        <w:rPr>
          <w:b/>
          <w:bCs/>
          <w:szCs w:val="28"/>
          <w:u w:val="single"/>
        </w:rPr>
        <w:t>g</w:t>
      </w:r>
      <w:proofErr w:type="spellEnd"/>
      <w:r w:rsidR="002344D9" w:rsidRPr="002344D9">
        <w:rPr>
          <w:b/>
          <w:bCs/>
          <w:szCs w:val="28"/>
          <w:u w:val="single"/>
        </w:rPr>
        <w:t>_</w:t>
      </w:r>
    </w:p>
    <w:p w14:paraId="00026BE5" w14:textId="658645C2" w:rsidR="00733A98" w:rsidRPr="00C7177C" w:rsidRDefault="00733A98" w:rsidP="00733A98">
      <w:pPr>
        <w:spacing w:after="240"/>
        <w:rPr>
          <w:szCs w:val="28"/>
        </w:rPr>
      </w:pPr>
      <w:proofErr w:type="spellStart"/>
      <w:r w:rsidRPr="00C7177C">
        <w:rPr>
          <w:szCs w:val="28"/>
        </w:rPr>
        <w:t>Musi</w:t>
      </w:r>
      <w:r w:rsidR="002344D9" w:rsidRPr="002344D9">
        <w:rPr>
          <w:b/>
          <w:bCs/>
          <w:szCs w:val="28"/>
        </w:rPr>
        <w:t>_</w:t>
      </w:r>
      <w:r w:rsidRPr="002344D9">
        <w:rPr>
          <w:b/>
          <w:bCs/>
          <w:szCs w:val="28"/>
          <w:u w:val="single"/>
        </w:rPr>
        <w:t>k</w:t>
      </w:r>
      <w:proofErr w:type="spellEnd"/>
      <w:r w:rsidR="002344D9" w:rsidRPr="002344D9">
        <w:rPr>
          <w:b/>
          <w:bCs/>
          <w:szCs w:val="28"/>
          <w:u w:val="single"/>
        </w:rPr>
        <w:t>_</w:t>
      </w:r>
    </w:p>
    <w:p w14:paraId="77F1F306" w14:textId="07FD5878" w:rsidR="00733A98" w:rsidRPr="00C7177C" w:rsidRDefault="00733A98" w:rsidP="00733A98">
      <w:pPr>
        <w:spacing w:after="240"/>
        <w:rPr>
          <w:szCs w:val="28"/>
        </w:rPr>
      </w:pPr>
      <w:proofErr w:type="spellStart"/>
      <w:r w:rsidRPr="00C7177C">
        <w:rPr>
          <w:szCs w:val="28"/>
        </w:rPr>
        <w:t>Opti</w:t>
      </w:r>
      <w:r w:rsidR="002344D9" w:rsidRPr="002344D9">
        <w:rPr>
          <w:b/>
          <w:bCs/>
          <w:szCs w:val="28"/>
        </w:rPr>
        <w:t>_</w:t>
      </w:r>
      <w:r w:rsidRPr="002344D9">
        <w:rPr>
          <w:b/>
          <w:bCs/>
          <w:szCs w:val="28"/>
          <w:u w:val="single"/>
        </w:rPr>
        <w:t>k</w:t>
      </w:r>
      <w:proofErr w:type="spellEnd"/>
      <w:r w:rsidR="002344D9" w:rsidRPr="002344D9">
        <w:rPr>
          <w:b/>
          <w:bCs/>
          <w:szCs w:val="28"/>
          <w:u w:val="single"/>
        </w:rPr>
        <w:t>_</w:t>
      </w:r>
    </w:p>
    <w:p w14:paraId="18052E49" w14:textId="7984810E" w:rsidR="00733A98" w:rsidRPr="00C7177C" w:rsidRDefault="00733A98" w:rsidP="00733A98">
      <w:pPr>
        <w:spacing w:after="240"/>
        <w:rPr>
          <w:szCs w:val="28"/>
        </w:rPr>
      </w:pPr>
      <w:proofErr w:type="spellStart"/>
      <w:r w:rsidRPr="00C7177C">
        <w:rPr>
          <w:szCs w:val="28"/>
        </w:rPr>
        <w:t>Erfol</w:t>
      </w:r>
      <w:r w:rsidR="002344D9" w:rsidRPr="002344D9">
        <w:rPr>
          <w:b/>
          <w:bCs/>
          <w:szCs w:val="28"/>
        </w:rPr>
        <w:t>_</w:t>
      </w:r>
      <w:r w:rsidRPr="002344D9">
        <w:rPr>
          <w:b/>
          <w:bCs/>
          <w:szCs w:val="28"/>
        </w:rPr>
        <w:t>g</w:t>
      </w:r>
      <w:proofErr w:type="spellEnd"/>
      <w:r w:rsidR="002344D9" w:rsidRPr="002344D9">
        <w:rPr>
          <w:b/>
          <w:bCs/>
          <w:szCs w:val="28"/>
        </w:rPr>
        <w:t>_</w:t>
      </w:r>
    </w:p>
    <w:p w14:paraId="19CD6696" w14:textId="277C530C" w:rsidR="00733A98" w:rsidRPr="00C7177C" w:rsidRDefault="00733A98" w:rsidP="00733A98">
      <w:pPr>
        <w:spacing w:after="240"/>
        <w:rPr>
          <w:szCs w:val="28"/>
        </w:rPr>
      </w:pPr>
      <w:proofErr w:type="spellStart"/>
      <w:r w:rsidRPr="00C7177C">
        <w:rPr>
          <w:szCs w:val="28"/>
        </w:rPr>
        <w:t>Uhrwer</w:t>
      </w:r>
      <w:r w:rsidR="002344D9" w:rsidRPr="002344D9">
        <w:rPr>
          <w:b/>
          <w:bCs/>
          <w:szCs w:val="28"/>
        </w:rPr>
        <w:t>_</w:t>
      </w:r>
      <w:r w:rsidRPr="002344D9">
        <w:rPr>
          <w:b/>
          <w:bCs/>
          <w:szCs w:val="28"/>
          <w:u w:val="single"/>
        </w:rPr>
        <w:t>k</w:t>
      </w:r>
      <w:proofErr w:type="spellEnd"/>
      <w:r w:rsidR="002344D9" w:rsidRPr="002344D9">
        <w:rPr>
          <w:b/>
          <w:bCs/>
          <w:szCs w:val="28"/>
          <w:u w:val="single"/>
        </w:rPr>
        <w:t>_</w:t>
      </w:r>
    </w:p>
    <w:p w14:paraId="77E54794" w14:textId="4FF81157" w:rsidR="00733A98" w:rsidRPr="00C7177C" w:rsidRDefault="00733A98" w:rsidP="00733A98">
      <w:pPr>
        <w:spacing w:after="240"/>
        <w:rPr>
          <w:szCs w:val="28"/>
        </w:rPr>
      </w:pPr>
      <w:proofErr w:type="spellStart"/>
      <w:r w:rsidRPr="00C7177C">
        <w:rPr>
          <w:szCs w:val="28"/>
        </w:rPr>
        <w:t>Vorstellun</w:t>
      </w:r>
      <w:r w:rsidR="002344D9" w:rsidRPr="002344D9">
        <w:rPr>
          <w:b/>
          <w:bCs/>
          <w:szCs w:val="28"/>
        </w:rPr>
        <w:t>_</w:t>
      </w:r>
      <w:r w:rsidRPr="002344D9">
        <w:rPr>
          <w:b/>
          <w:bCs/>
          <w:szCs w:val="28"/>
          <w:u w:val="single"/>
        </w:rPr>
        <w:t>g</w:t>
      </w:r>
      <w:proofErr w:type="spellEnd"/>
      <w:r w:rsidR="002344D9" w:rsidRPr="002344D9">
        <w:rPr>
          <w:b/>
          <w:bCs/>
          <w:szCs w:val="28"/>
          <w:u w:val="single"/>
        </w:rPr>
        <w:t>_</w:t>
      </w:r>
    </w:p>
    <w:p w14:paraId="3D35AFF4" w14:textId="61335973" w:rsidR="0016482C" w:rsidRPr="002344D9" w:rsidRDefault="00733A98" w:rsidP="002344D9">
      <w:pPr>
        <w:spacing w:after="240"/>
        <w:rPr>
          <w:szCs w:val="28"/>
        </w:rPr>
        <w:sectPr w:rsidR="0016482C" w:rsidRPr="002344D9" w:rsidSect="00D04818">
          <w:headerReference w:type="first" r:id="rId301"/>
          <w:pgSz w:w="11900" w:h="16840"/>
          <w:pgMar w:top="2835" w:right="851" w:bottom="1134" w:left="851" w:header="709" w:footer="454" w:gutter="0"/>
          <w:cols w:space="708"/>
          <w:titlePg/>
          <w:docGrid w:linePitch="360"/>
        </w:sectPr>
      </w:pPr>
      <w:proofErr w:type="spellStart"/>
      <w:r w:rsidRPr="00C7177C">
        <w:rPr>
          <w:szCs w:val="28"/>
        </w:rPr>
        <w:t>Werkzeu</w:t>
      </w:r>
      <w:r w:rsidR="002344D9" w:rsidRPr="002344D9">
        <w:rPr>
          <w:b/>
          <w:bCs/>
          <w:szCs w:val="28"/>
        </w:rPr>
        <w:t>_</w:t>
      </w:r>
      <w:r w:rsidRPr="002344D9">
        <w:rPr>
          <w:b/>
          <w:bCs/>
          <w:szCs w:val="28"/>
          <w:u w:val="single"/>
        </w:rPr>
        <w:t>g</w:t>
      </w:r>
      <w:proofErr w:type="spellEnd"/>
      <w:r w:rsidR="002344D9" w:rsidRPr="002344D9">
        <w:rPr>
          <w:b/>
          <w:bCs/>
          <w:szCs w:val="28"/>
        </w:rPr>
        <w:t>_</w:t>
      </w:r>
    </w:p>
    <w:p w14:paraId="531AA82A" w14:textId="77777777" w:rsidR="005D084B" w:rsidRDefault="005D084B" w:rsidP="005D084B">
      <w:pPr>
        <w:jc w:val="both"/>
        <w:rPr>
          <w:sz w:val="24"/>
          <w:szCs w:val="22"/>
        </w:rPr>
      </w:pPr>
      <w:r w:rsidRPr="000441B8">
        <w:rPr>
          <w:sz w:val="24"/>
          <w:szCs w:val="22"/>
        </w:rPr>
        <w:lastRenderedPageBreak/>
        <w:t xml:space="preserve">Lernziel: Die Lernenden </w:t>
      </w:r>
      <w:r>
        <w:rPr>
          <w:sz w:val="24"/>
          <w:szCs w:val="22"/>
        </w:rPr>
        <w:t>wiederholen Alltagsbegriffe und verbinden diese mit dem Vertragsbegriff.</w:t>
      </w:r>
    </w:p>
    <w:p w14:paraId="40B2436D" w14:textId="77777777" w:rsidR="005D084B" w:rsidRPr="000441B8" w:rsidRDefault="005D084B" w:rsidP="005D084B">
      <w:pPr>
        <w:jc w:val="both"/>
        <w:rPr>
          <w:sz w:val="24"/>
          <w:szCs w:val="22"/>
        </w:rPr>
      </w:pPr>
      <w:r>
        <w:rPr>
          <w:sz w:val="24"/>
          <w:szCs w:val="22"/>
        </w:rPr>
        <w:t>Die Lernenden lernen die folgende Kernbotschaft: Das Themenfeld Verträge berührt den Alltag auf vielfältige Weise.</w:t>
      </w:r>
    </w:p>
    <w:p w14:paraId="3225F25F" w14:textId="77777777" w:rsidR="00F306AC" w:rsidRPr="00F306AC" w:rsidRDefault="00F306AC" w:rsidP="00F306AC">
      <w:pPr>
        <w:jc w:val="both"/>
        <w:rPr>
          <w:sz w:val="24"/>
          <w:szCs w:val="22"/>
        </w:rPr>
      </w:pPr>
    </w:p>
    <w:p w14:paraId="06F3E3F1" w14:textId="7A8024ED" w:rsidR="00F306AC" w:rsidRPr="00F306AC" w:rsidRDefault="00F306AC" w:rsidP="008F53A9">
      <w:pPr>
        <w:jc w:val="both"/>
        <w:rPr>
          <w:sz w:val="24"/>
          <w:szCs w:val="22"/>
        </w:rPr>
      </w:pPr>
      <w:r w:rsidRPr="00F306AC">
        <w:rPr>
          <w:sz w:val="24"/>
          <w:szCs w:val="22"/>
        </w:rPr>
        <w:t>Vorgeschlagener Ablauf:</w:t>
      </w:r>
    </w:p>
    <w:p w14:paraId="557C506B" w14:textId="28350EED" w:rsidR="00F306AC" w:rsidRPr="00F306AC" w:rsidRDefault="00F306AC" w:rsidP="00F306AC">
      <w:pPr>
        <w:jc w:val="both"/>
        <w:rPr>
          <w:sz w:val="24"/>
          <w:szCs w:val="22"/>
        </w:rPr>
      </w:pPr>
      <w:r w:rsidRPr="00F306AC">
        <w:rPr>
          <w:sz w:val="24"/>
          <w:szCs w:val="22"/>
        </w:rPr>
        <w:t>Verteilen Sie die Arbeitsb</w:t>
      </w:r>
      <w:r w:rsidR="00434BFB">
        <w:rPr>
          <w:sz w:val="24"/>
          <w:szCs w:val="22"/>
        </w:rPr>
        <w:t>ögen</w:t>
      </w:r>
      <w:r w:rsidRPr="00F306AC">
        <w:rPr>
          <w:sz w:val="24"/>
          <w:szCs w:val="22"/>
        </w:rPr>
        <w:t>. Die Lernenden versuchen in Einzelarbeit die Endlaute zu ermitteln. Besprechen Sie mit den Lernenden den auch auf den Arbeitsb</w:t>
      </w:r>
      <w:r w:rsidR="00434BFB">
        <w:rPr>
          <w:sz w:val="24"/>
          <w:szCs w:val="22"/>
        </w:rPr>
        <w:t>ögen</w:t>
      </w:r>
      <w:r w:rsidRPr="00F306AC">
        <w:rPr>
          <w:sz w:val="24"/>
          <w:szCs w:val="22"/>
        </w:rPr>
        <w:t xml:space="preserve"> abgedruckten Tipp, dass die Bildung der Mehrzahl bei der Ermittlung des Endlauts hilfreich ist. Die Lösungen dienen der (Selbst-)Kontrolle.</w:t>
      </w:r>
      <w:r w:rsidR="005D084B">
        <w:rPr>
          <w:sz w:val="24"/>
          <w:szCs w:val="22"/>
        </w:rPr>
        <w:t xml:space="preserve"> Besprechen Sie im Plenum, inwieweit einzelne Wörter der Arbeitsbögen mit dem Vertragsbegriff in Zusammenhang gebracht werden können.</w:t>
      </w:r>
    </w:p>
    <w:p w14:paraId="463A6433" w14:textId="77777777" w:rsidR="00F306AC" w:rsidRDefault="00F306AC" w:rsidP="006547A9">
      <w:pPr>
        <w:rPr>
          <w:sz w:val="24"/>
          <w:szCs w:val="22"/>
        </w:rPr>
      </w:pPr>
    </w:p>
    <w:p w14:paraId="5832D261" w14:textId="4922D0DE" w:rsidR="002B032E" w:rsidRDefault="002B032E" w:rsidP="006547A9">
      <w:pPr>
        <w:rPr>
          <w:sz w:val="24"/>
          <w:szCs w:val="22"/>
        </w:rPr>
        <w:sectPr w:rsidR="002B032E" w:rsidSect="00D04818">
          <w:headerReference w:type="first" r:id="rId302"/>
          <w:pgSz w:w="11900" w:h="16840"/>
          <w:pgMar w:top="2835" w:right="851" w:bottom="1134" w:left="851" w:header="709" w:footer="454" w:gutter="0"/>
          <w:cols w:space="708"/>
          <w:titlePg/>
          <w:docGrid w:linePitch="360"/>
        </w:sectPr>
      </w:pPr>
      <w:r>
        <w:rPr>
          <w:noProof/>
        </w:rPr>
        <w:drawing>
          <wp:inline distT="0" distB="0" distL="0" distR="0" wp14:anchorId="57B3B468" wp14:editId="7775AE4D">
            <wp:extent cx="5760720" cy="2379345"/>
            <wp:effectExtent l="0" t="0" r="0" b="190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303" cstate="print">
                      <a:extLst>
                        <a:ext uri="{28A0092B-C50C-407E-A947-70E740481C1C}">
                          <a14:useLocalDpi xmlns:a14="http://schemas.microsoft.com/office/drawing/2010/main" val="0"/>
                        </a:ext>
                        <a:ext uri="{96DAC541-7B7A-43D3-8B79-37D633B846F1}">
                          <asvg:svgBlip xmlns:asvg="http://schemas.microsoft.com/office/drawing/2016/SVG/main" r:embed="rId304"/>
                        </a:ext>
                      </a:extLst>
                    </a:blip>
                    <a:stretch>
                      <a:fillRect/>
                    </a:stretch>
                  </pic:blipFill>
                  <pic:spPr>
                    <a:xfrm>
                      <a:off x="0" y="0"/>
                      <a:ext cx="5760720" cy="2379345"/>
                    </a:xfrm>
                    <a:prstGeom prst="rect">
                      <a:avLst/>
                    </a:prstGeom>
                  </pic:spPr>
                </pic:pic>
              </a:graphicData>
            </a:graphic>
          </wp:inline>
        </w:drawing>
      </w:r>
    </w:p>
    <w:p w14:paraId="35A72603" w14:textId="4BCF5F1A" w:rsidR="0022780C" w:rsidRDefault="002636A7" w:rsidP="0022780C">
      <w:pPr>
        <w:rPr>
          <w:szCs w:val="28"/>
        </w:rPr>
      </w:pPr>
      <w:r>
        <w:rPr>
          <w:noProof/>
          <w:szCs w:val="28"/>
        </w:rPr>
        <w:lastRenderedPageBreak/>
        <w:drawing>
          <wp:anchor distT="0" distB="0" distL="114300" distR="114300" simplePos="0" relativeHeight="251819520" behindDoc="0" locked="0" layoutInCell="1" allowOverlap="1" wp14:anchorId="03F1E6C2" wp14:editId="78ACA51F">
            <wp:simplePos x="0" y="0"/>
            <wp:positionH relativeFrom="column">
              <wp:posOffset>-180340</wp:posOffset>
            </wp:positionH>
            <wp:positionV relativeFrom="paragraph">
              <wp:posOffset>-90170</wp:posOffset>
            </wp:positionV>
            <wp:extent cx="367200" cy="367200"/>
            <wp:effectExtent l="0" t="0" r="0" b="0"/>
            <wp:wrapNone/>
            <wp:docPr id="1157" name="Grafik 1157"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Grafik 1155" descr="Bleistift"/>
                    <pic:cNvPicPr/>
                  </pic:nvPicPr>
                  <pic:blipFill>
                    <a:blip r:embed="rId63">
                      <a:extLst>
                        <a:ext uri="{96DAC541-7B7A-43D3-8B79-37D633B846F1}">
                          <asvg:svgBlip xmlns:asvg="http://schemas.microsoft.com/office/drawing/2016/SVG/main" r:embed="rId64"/>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22780C" w:rsidRPr="002F515F">
        <w:rPr>
          <w:szCs w:val="28"/>
        </w:rPr>
        <w:t>Schreiben Sie den letzten Buchstaben!</w:t>
      </w:r>
    </w:p>
    <w:p w14:paraId="6A39AD84" w14:textId="7743B5DE" w:rsidR="0044384D" w:rsidRPr="002F515F" w:rsidRDefault="0044384D" w:rsidP="0022780C">
      <w:pPr>
        <w:rPr>
          <w:szCs w:val="28"/>
        </w:rPr>
      </w:pPr>
      <w:r w:rsidRPr="002F515F">
        <w:rPr>
          <w:noProof/>
          <w:szCs w:val="28"/>
        </w:rPr>
        <mc:AlternateContent>
          <mc:Choice Requires="wps">
            <w:drawing>
              <wp:anchor distT="0" distB="0" distL="114300" distR="114300" simplePos="0" relativeHeight="251661824" behindDoc="0" locked="0" layoutInCell="1" allowOverlap="1" wp14:anchorId="2183FD79" wp14:editId="12479EDC">
                <wp:simplePos x="0" y="0"/>
                <wp:positionH relativeFrom="column">
                  <wp:posOffset>212090</wp:posOffset>
                </wp:positionH>
                <wp:positionV relativeFrom="paragraph">
                  <wp:posOffset>249717</wp:posOffset>
                </wp:positionV>
                <wp:extent cx="4867275" cy="990600"/>
                <wp:effectExtent l="19050" t="19050" r="47625" b="57150"/>
                <wp:wrapNone/>
                <wp:docPr id="892" name="Rechteck 892"/>
                <wp:cNvGraphicFramePr/>
                <a:graphic xmlns:a="http://schemas.openxmlformats.org/drawingml/2006/main">
                  <a:graphicData uri="http://schemas.microsoft.com/office/word/2010/wordprocessingShape">
                    <wps:wsp>
                      <wps:cNvSpPr/>
                      <wps:spPr>
                        <a:xfrm>
                          <a:off x="0" y="0"/>
                          <a:ext cx="4867275" cy="990600"/>
                        </a:xfrm>
                        <a:custGeom>
                          <a:avLst/>
                          <a:gdLst>
                            <a:gd name="connsiteX0" fmla="*/ 0 w 4867275"/>
                            <a:gd name="connsiteY0" fmla="*/ 0 h 990600"/>
                            <a:gd name="connsiteX1" fmla="*/ 646652 w 4867275"/>
                            <a:gd name="connsiteY1" fmla="*/ 0 h 990600"/>
                            <a:gd name="connsiteX2" fmla="*/ 1244632 w 4867275"/>
                            <a:gd name="connsiteY2" fmla="*/ 0 h 990600"/>
                            <a:gd name="connsiteX3" fmla="*/ 1793939 w 4867275"/>
                            <a:gd name="connsiteY3" fmla="*/ 0 h 990600"/>
                            <a:gd name="connsiteX4" fmla="*/ 2489263 w 4867275"/>
                            <a:gd name="connsiteY4" fmla="*/ 0 h 990600"/>
                            <a:gd name="connsiteX5" fmla="*/ 3184588 w 4867275"/>
                            <a:gd name="connsiteY5" fmla="*/ 0 h 990600"/>
                            <a:gd name="connsiteX6" fmla="*/ 3879913 w 4867275"/>
                            <a:gd name="connsiteY6" fmla="*/ 0 h 990600"/>
                            <a:gd name="connsiteX7" fmla="*/ 4867275 w 4867275"/>
                            <a:gd name="connsiteY7" fmla="*/ 0 h 990600"/>
                            <a:gd name="connsiteX8" fmla="*/ 4867275 w 4867275"/>
                            <a:gd name="connsiteY8" fmla="*/ 475488 h 990600"/>
                            <a:gd name="connsiteX9" fmla="*/ 4867275 w 4867275"/>
                            <a:gd name="connsiteY9" fmla="*/ 990600 h 990600"/>
                            <a:gd name="connsiteX10" fmla="*/ 4317968 w 4867275"/>
                            <a:gd name="connsiteY10" fmla="*/ 990600 h 990600"/>
                            <a:gd name="connsiteX11" fmla="*/ 3525298 w 4867275"/>
                            <a:gd name="connsiteY11" fmla="*/ 990600 h 990600"/>
                            <a:gd name="connsiteX12" fmla="*/ 2975991 w 4867275"/>
                            <a:gd name="connsiteY12" fmla="*/ 990600 h 990600"/>
                            <a:gd name="connsiteX13" fmla="*/ 2231993 w 4867275"/>
                            <a:gd name="connsiteY13" fmla="*/ 990600 h 990600"/>
                            <a:gd name="connsiteX14" fmla="*/ 1585341 w 4867275"/>
                            <a:gd name="connsiteY14" fmla="*/ 990600 h 990600"/>
                            <a:gd name="connsiteX15" fmla="*/ 841343 w 4867275"/>
                            <a:gd name="connsiteY15" fmla="*/ 990600 h 990600"/>
                            <a:gd name="connsiteX16" fmla="*/ 0 w 4867275"/>
                            <a:gd name="connsiteY16" fmla="*/ 990600 h 990600"/>
                            <a:gd name="connsiteX17" fmla="*/ 0 w 4867275"/>
                            <a:gd name="connsiteY17" fmla="*/ 485394 h 990600"/>
                            <a:gd name="connsiteX18" fmla="*/ 0 w 4867275"/>
                            <a:gd name="connsiteY18" fmla="*/ 0 h 990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4867275" h="990600" extrusionOk="0">
                              <a:moveTo>
                                <a:pt x="0" y="0"/>
                              </a:moveTo>
                              <a:cubicBezTo>
                                <a:pt x="288465" y="15900"/>
                                <a:pt x="481879" y="-26332"/>
                                <a:pt x="646652" y="0"/>
                              </a:cubicBezTo>
                              <a:cubicBezTo>
                                <a:pt x="811425" y="26332"/>
                                <a:pt x="1026958" y="29879"/>
                                <a:pt x="1244632" y="0"/>
                              </a:cubicBezTo>
                              <a:cubicBezTo>
                                <a:pt x="1462306" y="-29879"/>
                                <a:pt x="1581328" y="17174"/>
                                <a:pt x="1793939" y="0"/>
                              </a:cubicBezTo>
                              <a:cubicBezTo>
                                <a:pt x="2006550" y="-17174"/>
                                <a:pt x="2327702" y="12361"/>
                                <a:pt x="2489263" y="0"/>
                              </a:cubicBezTo>
                              <a:cubicBezTo>
                                <a:pt x="2650824" y="-12361"/>
                                <a:pt x="3045014" y="-29918"/>
                                <a:pt x="3184588" y="0"/>
                              </a:cubicBezTo>
                              <a:cubicBezTo>
                                <a:pt x="3324162" y="29918"/>
                                <a:pt x="3548341" y="30107"/>
                                <a:pt x="3879913" y="0"/>
                              </a:cubicBezTo>
                              <a:cubicBezTo>
                                <a:pt x="4211486" y="-30107"/>
                                <a:pt x="4460450" y="1197"/>
                                <a:pt x="4867275" y="0"/>
                              </a:cubicBezTo>
                              <a:cubicBezTo>
                                <a:pt x="4873586" y="176376"/>
                                <a:pt x="4846518" y="310096"/>
                                <a:pt x="4867275" y="475488"/>
                              </a:cubicBezTo>
                              <a:cubicBezTo>
                                <a:pt x="4888032" y="640880"/>
                                <a:pt x="4884090" y="781349"/>
                                <a:pt x="4867275" y="990600"/>
                              </a:cubicBezTo>
                              <a:cubicBezTo>
                                <a:pt x="4648698" y="985258"/>
                                <a:pt x="4465848" y="993547"/>
                                <a:pt x="4317968" y="990600"/>
                              </a:cubicBezTo>
                              <a:cubicBezTo>
                                <a:pt x="4170088" y="987653"/>
                                <a:pt x="3719028" y="1004768"/>
                                <a:pt x="3525298" y="990600"/>
                              </a:cubicBezTo>
                              <a:cubicBezTo>
                                <a:pt x="3331568" y="976433"/>
                                <a:pt x="3224125" y="1007438"/>
                                <a:pt x="2975991" y="990600"/>
                              </a:cubicBezTo>
                              <a:cubicBezTo>
                                <a:pt x="2727857" y="973762"/>
                                <a:pt x="2435261" y="955921"/>
                                <a:pt x="2231993" y="990600"/>
                              </a:cubicBezTo>
                              <a:cubicBezTo>
                                <a:pt x="2028725" y="1025279"/>
                                <a:pt x="1885562" y="1005989"/>
                                <a:pt x="1585341" y="990600"/>
                              </a:cubicBezTo>
                              <a:cubicBezTo>
                                <a:pt x="1285120" y="975211"/>
                                <a:pt x="1120944" y="981044"/>
                                <a:pt x="841343" y="990600"/>
                              </a:cubicBezTo>
                              <a:cubicBezTo>
                                <a:pt x="561742" y="1000156"/>
                                <a:pt x="343987" y="958822"/>
                                <a:pt x="0" y="990600"/>
                              </a:cubicBezTo>
                              <a:cubicBezTo>
                                <a:pt x="-1122" y="747525"/>
                                <a:pt x="-16391" y="650717"/>
                                <a:pt x="0" y="485394"/>
                              </a:cubicBezTo>
                              <a:cubicBezTo>
                                <a:pt x="16391" y="320071"/>
                                <a:pt x="15662" y="144250"/>
                                <a:pt x="0" y="0"/>
                              </a:cubicBezTo>
                              <a:close/>
                            </a:path>
                          </a:pathLst>
                        </a:custGeom>
                        <a:noFill/>
                        <a:ln w="9525" cap="flat" cmpd="sng" algn="ctr">
                          <a:solidFill>
                            <a:schemeClr val="dk1"/>
                          </a:solidFill>
                          <a:prstDash val="solid"/>
                          <a:round/>
                          <a:headEnd type="none" w="med" len="med"/>
                          <a:tailEnd type="none" w="med" len="med"/>
                          <a:extLst>
                            <a:ext uri="{C807C97D-BFC1-408E-A445-0C87EB9F89A2}">
                              <ask:lineSketchStyleProps xmlns:ask="http://schemas.microsoft.com/office/drawing/2018/sketchyshapes" sd="784971104">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DAC8D8" id="Rechteck 892" o:spid="_x0000_s1026" style="position:absolute;margin-left:16.7pt;margin-top:19.65pt;width:383.25pt;height:78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" filled="f" strokecolor="black [3200]">
                <v:stroke joinstyle="round"/>
              </v:rect>
            </w:pict>
          </mc:Fallback>
        </mc:AlternateContent>
      </w:r>
    </w:p>
    <w:p w14:paraId="47E301CA" w14:textId="0C175C7C" w:rsidR="0022780C" w:rsidRPr="002F515F" w:rsidRDefault="0022780C" w:rsidP="0022780C">
      <w:pPr>
        <w:rPr>
          <w:szCs w:val="28"/>
        </w:rPr>
      </w:pPr>
      <w:r w:rsidRPr="002F515F">
        <w:rPr>
          <w:szCs w:val="28"/>
        </w:rPr>
        <w:t>Tipp: Bilden Sie zunächst die Mehrzahl.</w:t>
      </w:r>
    </w:p>
    <w:p w14:paraId="6AC8885C" w14:textId="77777777" w:rsidR="0022780C" w:rsidRPr="002F515F" w:rsidRDefault="0022780C" w:rsidP="0022780C">
      <w:pPr>
        <w:rPr>
          <w:szCs w:val="28"/>
        </w:rPr>
      </w:pPr>
      <w:r w:rsidRPr="002F515F">
        <w:rPr>
          <w:szCs w:val="28"/>
        </w:rPr>
        <w:t>Sprechen Sie das Wort laut aus.</w:t>
      </w:r>
    </w:p>
    <w:p w14:paraId="2A24136E" w14:textId="77777777" w:rsidR="0022780C" w:rsidRPr="002F515F" w:rsidRDefault="0022780C" w:rsidP="0022780C">
      <w:pPr>
        <w:rPr>
          <w:szCs w:val="28"/>
        </w:rPr>
      </w:pPr>
      <w:r w:rsidRPr="002F515F">
        <w:rPr>
          <w:szCs w:val="28"/>
        </w:rPr>
        <w:t>Hierdurch können Sie den letzten Buchstaben besser hören.</w:t>
      </w:r>
    </w:p>
    <w:p w14:paraId="118A72E0" w14:textId="77777777" w:rsidR="0022780C" w:rsidRDefault="0022780C" w:rsidP="0022780C">
      <w:pPr>
        <w:spacing w:after="240"/>
        <w:rPr>
          <w:szCs w:val="28"/>
        </w:rPr>
      </w:pPr>
    </w:p>
    <w:p w14:paraId="3269F190" w14:textId="09FB6BE5" w:rsidR="0022780C" w:rsidRPr="002F515F" w:rsidRDefault="0022780C" w:rsidP="0022780C">
      <w:pPr>
        <w:spacing w:after="240"/>
        <w:rPr>
          <w:szCs w:val="28"/>
        </w:rPr>
      </w:pPr>
      <w:proofErr w:type="spellStart"/>
      <w:r w:rsidRPr="002F515F">
        <w:rPr>
          <w:szCs w:val="28"/>
        </w:rPr>
        <w:t>Bil</w:t>
      </w:r>
      <w:proofErr w:type="spellEnd"/>
      <w:r w:rsidRPr="002F515F">
        <w:rPr>
          <w:szCs w:val="28"/>
        </w:rPr>
        <w:t>___</w:t>
      </w:r>
    </w:p>
    <w:p w14:paraId="2564F203" w14:textId="0D66DEE0" w:rsidR="0022780C" w:rsidRPr="002F515F" w:rsidRDefault="0022780C" w:rsidP="0022780C">
      <w:pPr>
        <w:spacing w:after="240"/>
        <w:rPr>
          <w:szCs w:val="28"/>
        </w:rPr>
      </w:pPr>
      <w:r w:rsidRPr="002F515F">
        <w:rPr>
          <w:szCs w:val="28"/>
        </w:rPr>
        <w:t>Kin___</w:t>
      </w:r>
    </w:p>
    <w:p w14:paraId="2CA5289E" w14:textId="3E80F112" w:rsidR="0022780C" w:rsidRPr="002F515F" w:rsidRDefault="0022780C" w:rsidP="0022780C">
      <w:pPr>
        <w:spacing w:after="240"/>
        <w:rPr>
          <w:szCs w:val="28"/>
        </w:rPr>
      </w:pPr>
      <w:r w:rsidRPr="002F515F">
        <w:rPr>
          <w:szCs w:val="28"/>
        </w:rPr>
        <w:t>Bran___</w:t>
      </w:r>
    </w:p>
    <w:p w14:paraId="571412D5" w14:textId="73AD1421" w:rsidR="0022780C" w:rsidRPr="002F515F" w:rsidRDefault="0022780C" w:rsidP="0022780C">
      <w:pPr>
        <w:spacing w:after="240"/>
        <w:rPr>
          <w:szCs w:val="28"/>
        </w:rPr>
      </w:pPr>
      <w:r w:rsidRPr="002F515F">
        <w:rPr>
          <w:szCs w:val="28"/>
        </w:rPr>
        <w:t>Rech___</w:t>
      </w:r>
    </w:p>
    <w:p w14:paraId="382362A0" w14:textId="51EA38F6" w:rsidR="0022780C" w:rsidRPr="002F515F" w:rsidRDefault="0022780C" w:rsidP="0022780C">
      <w:pPr>
        <w:spacing w:after="240"/>
        <w:rPr>
          <w:szCs w:val="28"/>
        </w:rPr>
      </w:pPr>
      <w:r w:rsidRPr="002F515F">
        <w:rPr>
          <w:szCs w:val="28"/>
        </w:rPr>
        <w:t>Angs___</w:t>
      </w:r>
    </w:p>
    <w:p w14:paraId="408B6785" w14:textId="219822B1" w:rsidR="0022780C" w:rsidRPr="002F515F" w:rsidRDefault="0022780C" w:rsidP="0022780C">
      <w:pPr>
        <w:spacing w:after="240"/>
        <w:rPr>
          <w:szCs w:val="28"/>
        </w:rPr>
      </w:pPr>
      <w:r w:rsidRPr="002F515F">
        <w:rPr>
          <w:szCs w:val="28"/>
        </w:rPr>
        <w:t>Fahr___</w:t>
      </w:r>
    </w:p>
    <w:p w14:paraId="3F0F3986" w14:textId="232550F9" w:rsidR="0022780C" w:rsidRPr="002F515F" w:rsidRDefault="0022780C" w:rsidP="0022780C">
      <w:pPr>
        <w:spacing w:after="240"/>
        <w:rPr>
          <w:szCs w:val="28"/>
        </w:rPr>
      </w:pPr>
      <w:proofErr w:type="spellStart"/>
      <w:r w:rsidRPr="002F515F">
        <w:rPr>
          <w:szCs w:val="28"/>
        </w:rPr>
        <w:t>Arbei</w:t>
      </w:r>
      <w:proofErr w:type="spellEnd"/>
      <w:r w:rsidRPr="002F515F">
        <w:rPr>
          <w:szCs w:val="28"/>
        </w:rPr>
        <w:t>___</w:t>
      </w:r>
    </w:p>
    <w:p w14:paraId="461EAC36" w14:textId="4C732ECA" w:rsidR="0022780C" w:rsidRPr="002F515F" w:rsidRDefault="0022780C" w:rsidP="0022780C">
      <w:pPr>
        <w:spacing w:after="240"/>
        <w:rPr>
          <w:szCs w:val="28"/>
        </w:rPr>
      </w:pPr>
      <w:proofErr w:type="spellStart"/>
      <w:r w:rsidRPr="002F515F">
        <w:rPr>
          <w:szCs w:val="28"/>
        </w:rPr>
        <w:t>Angebo</w:t>
      </w:r>
      <w:proofErr w:type="spellEnd"/>
      <w:r w:rsidRPr="002F515F">
        <w:rPr>
          <w:szCs w:val="28"/>
        </w:rPr>
        <w:t>___</w:t>
      </w:r>
    </w:p>
    <w:p w14:paraId="21C167FD" w14:textId="69A03101" w:rsidR="0022780C" w:rsidRPr="002F515F" w:rsidRDefault="00A55371" w:rsidP="0022780C">
      <w:pPr>
        <w:spacing w:after="240"/>
        <w:rPr>
          <w:szCs w:val="28"/>
        </w:rPr>
      </w:pPr>
      <w:r>
        <w:rPr>
          <w:noProof/>
        </w:rPr>
        <w:drawing>
          <wp:anchor distT="0" distB="0" distL="114300" distR="114300" simplePos="0" relativeHeight="251875840" behindDoc="0" locked="0" layoutInCell="1" allowOverlap="1" wp14:anchorId="78257BD9" wp14:editId="60A6167E">
            <wp:simplePos x="0" y="0"/>
            <wp:positionH relativeFrom="margin">
              <wp:align>right</wp:align>
            </wp:positionH>
            <wp:positionV relativeFrom="paragraph">
              <wp:posOffset>5415</wp:posOffset>
            </wp:positionV>
            <wp:extent cx="3992400" cy="1648800"/>
            <wp:effectExtent l="0" t="0" r="8255" b="8890"/>
            <wp:wrapNone/>
            <wp:docPr id="1108" name="Grafik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303" cstate="print">
                      <a:extLst>
                        <a:ext uri="{28A0092B-C50C-407E-A947-70E740481C1C}">
                          <a14:useLocalDpi xmlns:a14="http://schemas.microsoft.com/office/drawing/2010/main" val="0"/>
                        </a:ext>
                        <a:ext uri="{96DAC541-7B7A-43D3-8B79-37D633B846F1}">
                          <asvg:svgBlip xmlns:asvg="http://schemas.microsoft.com/office/drawing/2016/SVG/main" r:embed="rId304"/>
                        </a:ext>
                      </a:extLst>
                    </a:blip>
                    <a:stretch>
                      <a:fillRect/>
                    </a:stretch>
                  </pic:blipFill>
                  <pic:spPr>
                    <a:xfrm>
                      <a:off x="0" y="0"/>
                      <a:ext cx="3992400" cy="164880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22780C" w:rsidRPr="002F515F">
        <w:rPr>
          <w:szCs w:val="28"/>
        </w:rPr>
        <w:t>Polizis</w:t>
      </w:r>
      <w:proofErr w:type="spellEnd"/>
      <w:r w:rsidR="0022780C" w:rsidRPr="002F515F">
        <w:rPr>
          <w:szCs w:val="28"/>
        </w:rPr>
        <w:t>___</w:t>
      </w:r>
    </w:p>
    <w:p w14:paraId="13BF1C9F" w14:textId="1219ECAE" w:rsidR="0022780C" w:rsidRPr="002F515F" w:rsidRDefault="0022780C" w:rsidP="0022780C">
      <w:pPr>
        <w:spacing w:after="240"/>
        <w:rPr>
          <w:szCs w:val="28"/>
        </w:rPr>
      </w:pPr>
      <w:proofErr w:type="spellStart"/>
      <w:r w:rsidRPr="002F515F">
        <w:rPr>
          <w:szCs w:val="28"/>
        </w:rPr>
        <w:t>Pfer</w:t>
      </w:r>
      <w:proofErr w:type="spellEnd"/>
      <w:r w:rsidRPr="002F515F">
        <w:rPr>
          <w:szCs w:val="28"/>
        </w:rPr>
        <w:t>___</w:t>
      </w:r>
    </w:p>
    <w:p w14:paraId="25B9ACB8" w14:textId="752EE8BE" w:rsidR="0022780C" w:rsidRPr="002F515F" w:rsidRDefault="0022780C" w:rsidP="0022780C">
      <w:pPr>
        <w:spacing w:after="240"/>
        <w:rPr>
          <w:szCs w:val="28"/>
        </w:rPr>
      </w:pPr>
      <w:proofErr w:type="spellStart"/>
      <w:r w:rsidRPr="002F515F">
        <w:rPr>
          <w:szCs w:val="28"/>
        </w:rPr>
        <w:t>Verdach</w:t>
      </w:r>
      <w:proofErr w:type="spellEnd"/>
      <w:r w:rsidRPr="002F515F">
        <w:rPr>
          <w:szCs w:val="28"/>
        </w:rPr>
        <w:t>___</w:t>
      </w:r>
    </w:p>
    <w:p w14:paraId="5F23E815" w14:textId="23A3BCBB" w:rsidR="0022780C" w:rsidRPr="002F515F" w:rsidRDefault="0022780C" w:rsidP="0022780C">
      <w:pPr>
        <w:spacing w:after="240"/>
        <w:rPr>
          <w:szCs w:val="28"/>
        </w:rPr>
      </w:pPr>
      <w:proofErr w:type="spellStart"/>
      <w:r w:rsidRPr="002F515F">
        <w:rPr>
          <w:szCs w:val="28"/>
        </w:rPr>
        <w:t>Sicherhei</w:t>
      </w:r>
      <w:proofErr w:type="spellEnd"/>
      <w:r w:rsidRPr="002F515F">
        <w:rPr>
          <w:szCs w:val="28"/>
        </w:rPr>
        <w:t>___</w:t>
      </w:r>
    </w:p>
    <w:p w14:paraId="79506C16" w14:textId="459D3B1D" w:rsidR="0022780C" w:rsidRDefault="0022780C" w:rsidP="002344D9">
      <w:pPr>
        <w:spacing w:after="240"/>
        <w:rPr>
          <w:szCs w:val="28"/>
        </w:rPr>
        <w:sectPr w:rsidR="0022780C" w:rsidSect="00D04818">
          <w:headerReference w:type="first" r:id="rId305"/>
          <w:pgSz w:w="11900" w:h="16840"/>
          <w:pgMar w:top="2835" w:right="851" w:bottom="1134" w:left="851" w:header="709" w:footer="454" w:gutter="0"/>
          <w:cols w:space="708"/>
          <w:titlePg/>
          <w:docGrid w:linePitch="360"/>
        </w:sectPr>
      </w:pPr>
      <w:proofErr w:type="spellStart"/>
      <w:r w:rsidRPr="002F515F">
        <w:rPr>
          <w:szCs w:val="28"/>
        </w:rPr>
        <w:t>Unterschrif</w:t>
      </w:r>
      <w:proofErr w:type="spellEnd"/>
      <w:r w:rsidRPr="002F515F">
        <w:rPr>
          <w:szCs w:val="28"/>
        </w:rPr>
        <w:t>___</w:t>
      </w:r>
    </w:p>
    <w:p w14:paraId="4B18C024" w14:textId="0184B65A" w:rsidR="007428A7" w:rsidRPr="002F515F" w:rsidRDefault="007428A7" w:rsidP="007428A7">
      <w:pPr>
        <w:spacing w:after="240"/>
        <w:rPr>
          <w:szCs w:val="28"/>
        </w:rPr>
      </w:pPr>
      <w:proofErr w:type="spellStart"/>
      <w:r w:rsidRPr="002F515F">
        <w:rPr>
          <w:szCs w:val="28"/>
        </w:rPr>
        <w:lastRenderedPageBreak/>
        <w:t>Bil</w:t>
      </w:r>
      <w:r w:rsidR="00BA381A" w:rsidRPr="00BA381A">
        <w:rPr>
          <w:b/>
          <w:bCs/>
          <w:szCs w:val="28"/>
        </w:rPr>
        <w:t>_</w:t>
      </w:r>
      <w:r w:rsidRPr="00BA381A">
        <w:rPr>
          <w:b/>
          <w:bCs/>
          <w:szCs w:val="28"/>
          <w:u w:val="single"/>
        </w:rPr>
        <w:t>d</w:t>
      </w:r>
      <w:proofErr w:type="spellEnd"/>
      <w:r w:rsidR="00BA381A" w:rsidRPr="00BA381A">
        <w:rPr>
          <w:b/>
          <w:bCs/>
          <w:szCs w:val="28"/>
          <w:u w:val="single"/>
        </w:rPr>
        <w:t>_</w:t>
      </w:r>
    </w:p>
    <w:p w14:paraId="0F9009DC" w14:textId="5B543B4A" w:rsidR="007428A7" w:rsidRPr="002F515F" w:rsidRDefault="007428A7" w:rsidP="007428A7">
      <w:pPr>
        <w:spacing w:after="240"/>
        <w:rPr>
          <w:szCs w:val="28"/>
        </w:rPr>
      </w:pPr>
      <w:proofErr w:type="spellStart"/>
      <w:r w:rsidRPr="002F515F">
        <w:rPr>
          <w:szCs w:val="28"/>
        </w:rPr>
        <w:t>Kin</w:t>
      </w:r>
      <w:r w:rsidR="00BA381A" w:rsidRPr="00BA381A">
        <w:rPr>
          <w:b/>
          <w:bCs/>
          <w:szCs w:val="28"/>
        </w:rPr>
        <w:t>_</w:t>
      </w:r>
      <w:r w:rsidRPr="00BA381A">
        <w:rPr>
          <w:b/>
          <w:bCs/>
          <w:szCs w:val="28"/>
          <w:u w:val="single"/>
        </w:rPr>
        <w:t>d</w:t>
      </w:r>
      <w:proofErr w:type="spellEnd"/>
      <w:r w:rsidR="00BA381A" w:rsidRPr="00BA381A">
        <w:rPr>
          <w:b/>
          <w:bCs/>
          <w:szCs w:val="28"/>
          <w:u w:val="single"/>
        </w:rPr>
        <w:t>_</w:t>
      </w:r>
    </w:p>
    <w:p w14:paraId="23D6FC2A" w14:textId="4973603F" w:rsidR="007428A7" w:rsidRPr="002F515F" w:rsidRDefault="007428A7" w:rsidP="007428A7">
      <w:pPr>
        <w:spacing w:after="240"/>
        <w:rPr>
          <w:szCs w:val="28"/>
        </w:rPr>
      </w:pPr>
      <w:proofErr w:type="spellStart"/>
      <w:r w:rsidRPr="002F515F">
        <w:rPr>
          <w:szCs w:val="28"/>
        </w:rPr>
        <w:t>Bran</w:t>
      </w:r>
      <w:r w:rsidR="00BA381A" w:rsidRPr="00BA381A">
        <w:rPr>
          <w:b/>
          <w:bCs/>
          <w:szCs w:val="28"/>
        </w:rPr>
        <w:t>_</w:t>
      </w:r>
      <w:r w:rsidRPr="00BA381A">
        <w:rPr>
          <w:b/>
          <w:bCs/>
          <w:szCs w:val="28"/>
          <w:u w:val="single"/>
        </w:rPr>
        <w:t>d</w:t>
      </w:r>
      <w:proofErr w:type="spellEnd"/>
      <w:r w:rsidR="00BA381A" w:rsidRPr="00BA381A">
        <w:rPr>
          <w:b/>
          <w:bCs/>
          <w:szCs w:val="28"/>
          <w:u w:val="single"/>
        </w:rPr>
        <w:t>_</w:t>
      </w:r>
    </w:p>
    <w:p w14:paraId="0994966D" w14:textId="6A40386F" w:rsidR="007428A7" w:rsidRPr="002F515F" w:rsidRDefault="007428A7" w:rsidP="007428A7">
      <w:pPr>
        <w:spacing w:after="240"/>
        <w:rPr>
          <w:szCs w:val="28"/>
        </w:rPr>
      </w:pPr>
      <w:proofErr w:type="spellStart"/>
      <w:r w:rsidRPr="002F515F">
        <w:rPr>
          <w:szCs w:val="28"/>
        </w:rPr>
        <w:t>Rech</w:t>
      </w:r>
      <w:r w:rsidR="00BA381A">
        <w:rPr>
          <w:szCs w:val="28"/>
        </w:rPr>
        <w:t>_</w:t>
      </w:r>
      <w:r w:rsidRPr="0044384D">
        <w:rPr>
          <w:b/>
          <w:bCs/>
          <w:szCs w:val="28"/>
          <w:u w:val="single"/>
        </w:rPr>
        <w:t>t</w:t>
      </w:r>
      <w:proofErr w:type="spellEnd"/>
      <w:r w:rsidR="00BA381A">
        <w:rPr>
          <w:b/>
          <w:bCs/>
          <w:szCs w:val="28"/>
          <w:u w:val="single"/>
        </w:rPr>
        <w:t>_</w:t>
      </w:r>
    </w:p>
    <w:p w14:paraId="245B8BCC" w14:textId="3CC1FB93" w:rsidR="007428A7" w:rsidRPr="002F515F" w:rsidRDefault="007428A7" w:rsidP="007428A7">
      <w:pPr>
        <w:spacing w:after="240"/>
        <w:rPr>
          <w:szCs w:val="28"/>
        </w:rPr>
      </w:pPr>
      <w:proofErr w:type="spellStart"/>
      <w:r w:rsidRPr="002F515F">
        <w:rPr>
          <w:szCs w:val="28"/>
        </w:rPr>
        <w:t>Angs</w:t>
      </w:r>
      <w:r w:rsidR="00BA381A" w:rsidRPr="00BA381A">
        <w:rPr>
          <w:b/>
          <w:bCs/>
          <w:szCs w:val="28"/>
        </w:rPr>
        <w:t>_</w:t>
      </w:r>
      <w:r w:rsidRPr="00BA381A">
        <w:rPr>
          <w:b/>
          <w:bCs/>
          <w:szCs w:val="28"/>
          <w:u w:val="single"/>
        </w:rPr>
        <w:t>t</w:t>
      </w:r>
      <w:proofErr w:type="spellEnd"/>
      <w:r w:rsidR="00BA381A" w:rsidRPr="00BA381A">
        <w:rPr>
          <w:b/>
          <w:bCs/>
          <w:szCs w:val="28"/>
          <w:u w:val="single"/>
        </w:rPr>
        <w:t>_</w:t>
      </w:r>
    </w:p>
    <w:p w14:paraId="670ECD6D" w14:textId="1A07BC38" w:rsidR="007428A7" w:rsidRPr="002F515F" w:rsidRDefault="007428A7" w:rsidP="007428A7">
      <w:pPr>
        <w:spacing w:after="240"/>
        <w:rPr>
          <w:szCs w:val="28"/>
        </w:rPr>
      </w:pPr>
      <w:proofErr w:type="spellStart"/>
      <w:r w:rsidRPr="002F515F">
        <w:rPr>
          <w:szCs w:val="28"/>
        </w:rPr>
        <w:t>Fahr</w:t>
      </w:r>
      <w:r w:rsidR="00BA381A" w:rsidRPr="00BA381A">
        <w:rPr>
          <w:b/>
          <w:bCs/>
          <w:szCs w:val="28"/>
        </w:rPr>
        <w:t>_</w:t>
      </w:r>
      <w:r w:rsidRPr="00BA381A">
        <w:rPr>
          <w:b/>
          <w:bCs/>
          <w:szCs w:val="28"/>
          <w:u w:val="single"/>
        </w:rPr>
        <w:t>t</w:t>
      </w:r>
      <w:proofErr w:type="spellEnd"/>
      <w:r w:rsidR="00BA381A" w:rsidRPr="00BA381A">
        <w:rPr>
          <w:b/>
          <w:bCs/>
          <w:szCs w:val="28"/>
          <w:u w:val="single"/>
        </w:rPr>
        <w:t>_</w:t>
      </w:r>
    </w:p>
    <w:p w14:paraId="3DEBB0E7" w14:textId="35CC761A" w:rsidR="007428A7" w:rsidRPr="002F515F" w:rsidRDefault="007428A7" w:rsidP="007428A7">
      <w:pPr>
        <w:spacing w:after="240"/>
        <w:rPr>
          <w:szCs w:val="28"/>
        </w:rPr>
      </w:pPr>
      <w:proofErr w:type="spellStart"/>
      <w:r w:rsidRPr="002F515F">
        <w:rPr>
          <w:szCs w:val="28"/>
        </w:rPr>
        <w:t>Arbei</w:t>
      </w:r>
      <w:r w:rsidR="00BA381A" w:rsidRPr="00BA381A">
        <w:rPr>
          <w:b/>
          <w:bCs/>
          <w:szCs w:val="28"/>
        </w:rPr>
        <w:t>_</w:t>
      </w:r>
      <w:r w:rsidRPr="00BA381A">
        <w:rPr>
          <w:b/>
          <w:bCs/>
          <w:szCs w:val="28"/>
          <w:u w:val="single"/>
        </w:rPr>
        <w:t>t</w:t>
      </w:r>
      <w:proofErr w:type="spellEnd"/>
      <w:r w:rsidR="00BA381A" w:rsidRPr="00BA381A">
        <w:rPr>
          <w:b/>
          <w:bCs/>
          <w:szCs w:val="28"/>
          <w:u w:val="single"/>
        </w:rPr>
        <w:t>_</w:t>
      </w:r>
    </w:p>
    <w:p w14:paraId="15EE73C0" w14:textId="7FDBA167" w:rsidR="007428A7" w:rsidRPr="002F515F" w:rsidRDefault="007428A7" w:rsidP="007428A7">
      <w:pPr>
        <w:spacing w:after="240"/>
        <w:rPr>
          <w:szCs w:val="28"/>
        </w:rPr>
      </w:pPr>
      <w:proofErr w:type="spellStart"/>
      <w:r w:rsidRPr="002F515F">
        <w:rPr>
          <w:szCs w:val="28"/>
        </w:rPr>
        <w:t>Angebo</w:t>
      </w:r>
      <w:r w:rsidR="00BA381A" w:rsidRPr="00BA381A">
        <w:rPr>
          <w:b/>
          <w:bCs/>
          <w:szCs w:val="28"/>
        </w:rPr>
        <w:t>_</w:t>
      </w:r>
      <w:r w:rsidRPr="00BA381A">
        <w:rPr>
          <w:b/>
          <w:bCs/>
          <w:szCs w:val="28"/>
          <w:u w:val="single"/>
        </w:rPr>
        <w:t>t</w:t>
      </w:r>
      <w:proofErr w:type="spellEnd"/>
      <w:r w:rsidR="00BA381A" w:rsidRPr="00BA381A">
        <w:rPr>
          <w:b/>
          <w:bCs/>
          <w:szCs w:val="28"/>
          <w:u w:val="single"/>
        </w:rPr>
        <w:t>_</w:t>
      </w:r>
    </w:p>
    <w:p w14:paraId="77DB3A74" w14:textId="365AEF8A" w:rsidR="007428A7" w:rsidRPr="002F515F" w:rsidRDefault="007428A7" w:rsidP="007428A7">
      <w:pPr>
        <w:spacing w:after="240"/>
        <w:rPr>
          <w:szCs w:val="28"/>
        </w:rPr>
      </w:pPr>
      <w:proofErr w:type="spellStart"/>
      <w:r w:rsidRPr="002F515F">
        <w:rPr>
          <w:szCs w:val="28"/>
        </w:rPr>
        <w:t>Polizis</w:t>
      </w:r>
      <w:r w:rsidR="00BA381A" w:rsidRPr="00BA381A">
        <w:rPr>
          <w:b/>
          <w:bCs/>
          <w:szCs w:val="28"/>
        </w:rPr>
        <w:t>_</w:t>
      </w:r>
      <w:r w:rsidRPr="00BA381A">
        <w:rPr>
          <w:b/>
          <w:bCs/>
          <w:szCs w:val="28"/>
          <w:u w:val="single"/>
        </w:rPr>
        <w:t>t</w:t>
      </w:r>
      <w:proofErr w:type="spellEnd"/>
      <w:r w:rsidR="00BA381A" w:rsidRPr="00BA381A">
        <w:rPr>
          <w:b/>
          <w:bCs/>
          <w:szCs w:val="28"/>
          <w:u w:val="single"/>
        </w:rPr>
        <w:t>_</w:t>
      </w:r>
    </w:p>
    <w:p w14:paraId="305E6CB4" w14:textId="17486EE8" w:rsidR="007428A7" w:rsidRPr="002F515F" w:rsidRDefault="007428A7" w:rsidP="007428A7">
      <w:pPr>
        <w:spacing w:after="240"/>
        <w:rPr>
          <w:szCs w:val="28"/>
        </w:rPr>
      </w:pPr>
      <w:proofErr w:type="spellStart"/>
      <w:r w:rsidRPr="002F515F">
        <w:rPr>
          <w:szCs w:val="28"/>
        </w:rPr>
        <w:t>Pfer</w:t>
      </w:r>
      <w:r w:rsidR="00BA381A" w:rsidRPr="00BA381A">
        <w:rPr>
          <w:b/>
          <w:bCs/>
          <w:szCs w:val="28"/>
        </w:rPr>
        <w:t>_</w:t>
      </w:r>
      <w:r w:rsidRPr="00BA381A">
        <w:rPr>
          <w:b/>
          <w:bCs/>
          <w:szCs w:val="28"/>
          <w:u w:val="single"/>
        </w:rPr>
        <w:t>d</w:t>
      </w:r>
      <w:proofErr w:type="spellEnd"/>
      <w:r w:rsidR="00BA381A" w:rsidRPr="00BA381A">
        <w:rPr>
          <w:b/>
          <w:bCs/>
          <w:szCs w:val="28"/>
          <w:u w:val="single"/>
        </w:rPr>
        <w:t>_</w:t>
      </w:r>
    </w:p>
    <w:p w14:paraId="317CF2E8" w14:textId="50D3660A" w:rsidR="007428A7" w:rsidRPr="002F515F" w:rsidRDefault="007428A7" w:rsidP="007428A7">
      <w:pPr>
        <w:spacing w:after="240"/>
        <w:rPr>
          <w:szCs w:val="28"/>
        </w:rPr>
      </w:pPr>
      <w:proofErr w:type="spellStart"/>
      <w:r w:rsidRPr="002F515F">
        <w:rPr>
          <w:szCs w:val="28"/>
        </w:rPr>
        <w:t>Verdach</w:t>
      </w:r>
      <w:r w:rsidR="00BA381A" w:rsidRPr="00BA381A">
        <w:rPr>
          <w:b/>
          <w:bCs/>
          <w:szCs w:val="28"/>
        </w:rPr>
        <w:t>_</w:t>
      </w:r>
      <w:r w:rsidRPr="00BA381A">
        <w:rPr>
          <w:b/>
          <w:bCs/>
          <w:szCs w:val="28"/>
          <w:u w:val="single"/>
        </w:rPr>
        <w:t>t</w:t>
      </w:r>
      <w:proofErr w:type="spellEnd"/>
      <w:r w:rsidR="00BA381A" w:rsidRPr="00BA381A">
        <w:rPr>
          <w:b/>
          <w:bCs/>
          <w:szCs w:val="28"/>
          <w:u w:val="single"/>
        </w:rPr>
        <w:t>_</w:t>
      </w:r>
    </w:p>
    <w:p w14:paraId="217F8CFE" w14:textId="58FE6A78" w:rsidR="007428A7" w:rsidRPr="002F515F" w:rsidRDefault="007428A7" w:rsidP="007428A7">
      <w:pPr>
        <w:spacing w:after="240"/>
        <w:rPr>
          <w:szCs w:val="28"/>
        </w:rPr>
      </w:pPr>
      <w:proofErr w:type="spellStart"/>
      <w:r w:rsidRPr="002F515F">
        <w:rPr>
          <w:szCs w:val="28"/>
        </w:rPr>
        <w:t>Sicherhei</w:t>
      </w:r>
      <w:r w:rsidR="00BA381A" w:rsidRPr="00BA381A">
        <w:rPr>
          <w:b/>
          <w:bCs/>
          <w:szCs w:val="28"/>
        </w:rPr>
        <w:t>_</w:t>
      </w:r>
      <w:r w:rsidRPr="00BA381A">
        <w:rPr>
          <w:b/>
          <w:bCs/>
          <w:szCs w:val="28"/>
          <w:u w:val="single"/>
        </w:rPr>
        <w:t>t</w:t>
      </w:r>
      <w:proofErr w:type="spellEnd"/>
      <w:r w:rsidR="00BA381A" w:rsidRPr="00BA381A">
        <w:rPr>
          <w:b/>
          <w:bCs/>
          <w:szCs w:val="28"/>
          <w:u w:val="single"/>
        </w:rPr>
        <w:t>_</w:t>
      </w:r>
    </w:p>
    <w:p w14:paraId="2A86B734" w14:textId="7BEFB761" w:rsidR="007428A7" w:rsidRPr="00BA381A" w:rsidRDefault="007428A7" w:rsidP="00BA381A">
      <w:pPr>
        <w:spacing w:after="240"/>
        <w:rPr>
          <w:szCs w:val="28"/>
          <w:u w:val="single"/>
        </w:rPr>
        <w:sectPr w:rsidR="007428A7" w:rsidRPr="00BA381A" w:rsidSect="00D04818">
          <w:headerReference w:type="first" r:id="rId306"/>
          <w:pgSz w:w="11900" w:h="16840"/>
          <w:pgMar w:top="2835" w:right="851" w:bottom="1134" w:left="851" w:header="709" w:footer="454" w:gutter="0"/>
          <w:cols w:space="708"/>
          <w:titlePg/>
          <w:docGrid w:linePitch="360"/>
        </w:sectPr>
      </w:pPr>
      <w:proofErr w:type="spellStart"/>
      <w:r w:rsidRPr="002F515F">
        <w:rPr>
          <w:szCs w:val="28"/>
        </w:rPr>
        <w:t>Unterschrif</w:t>
      </w:r>
      <w:r w:rsidR="00BA381A" w:rsidRPr="00BA381A">
        <w:rPr>
          <w:b/>
          <w:bCs/>
          <w:szCs w:val="28"/>
        </w:rPr>
        <w:t>_</w:t>
      </w:r>
      <w:r w:rsidR="00BA381A" w:rsidRPr="00BA381A">
        <w:rPr>
          <w:b/>
          <w:bCs/>
          <w:szCs w:val="28"/>
          <w:u w:val="single"/>
        </w:rPr>
        <w:t>t</w:t>
      </w:r>
      <w:proofErr w:type="spellEnd"/>
      <w:r w:rsidR="00BA381A" w:rsidRPr="00BA381A">
        <w:rPr>
          <w:b/>
          <w:bCs/>
          <w:szCs w:val="28"/>
          <w:u w:val="single"/>
        </w:rPr>
        <w:t>_</w:t>
      </w:r>
    </w:p>
    <w:p w14:paraId="0FED75C8" w14:textId="4DF77C66" w:rsidR="009B4801" w:rsidRPr="002F515F" w:rsidRDefault="0044384D" w:rsidP="009B4801">
      <w:pPr>
        <w:jc w:val="both"/>
        <w:rPr>
          <w:szCs w:val="28"/>
        </w:rPr>
      </w:pPr>
      <w:r>
        <w:rPr>
          <w:noProof/>
          <w:szCs w:val="28"/>
        </w:rPr>
        <w:lastRenderedPageBreak/>
        <w:drawing>
          <wp:anchor distT="0" distB="0" distL="114300" distR="114300" simplePos="0" relativeHeight="251820544" behindDoc="0" locked="0" layoutInCell="1" allowOverlap="1" wp14:anchorId="2A6C39AF" wp14:editId="5EB9BEEE">
            <wp:simplePos x="0" y="0"/>
            <wp:positionH relativeFrom="column">
              <wp:posOffset>-180340</wp:posOffset>
            </wp:positionH>
            <wp:positionV relativeFrom="paragraph">
              <wp:posOffset>-90170</wp:posOffset>
            </wp:positionV>
            <wp:extent cx="367200" cy="367200"/>
            <wp:effectExtent l="0" t="0" r="0" b="0"/>
            <wp:wrapNone/>
            <wp:docPr id="1158" name="Grafik 1158"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Grafik 1155" descr="Bleistift"/>
                    <pic:cNvPicPr/>
                  </pic:nvPicPr>
                  <pic:blipFill>
                    <a:blip r:embed="rId63">
                      <a:extLst>
                        <a:ext uri="{96DAC541-7B7A-43D3-8B79-37D633B846F1}">
                          <asvg:svgBlip xmlns:asvg="http://schemas.microsoft.com/office/drawing/2016/SVG/main" r:embed="rId64"/>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r w:rsidR="009B4801" w:rsidRPr="002F515F">
        <w:rPr>
          <w:szCs w:val="28"/>
        </w:rPr>
        <w:t>Schreiben Sie den letzten Buchstaben!</w:t>
      </w:r>
    </w:p>
    <w:p w14:paraId="23CC3B25" w14:textId="77777777" w:rsidR="009B4801" w:rsidRPr="002F515F" w:rsidRDefault="009B4801" w:rsidP="009B4801">
      <w:pPr>
        <w:jc w:val="both"/>
        <w:rPr>
          <w:szCs w:val="28"/>
        </w:rPr>
      </w:pPr>
      <w:r w:rsidRPr="002F515F">
        <w:rPr>
          <w:noProof/>
          <w:szCs w:val="28"/>
        </w:rPr>
        <mc:AlternateContent>
          <mc:Choice Requires="wps">
            <w:drawing>
              <wp:anchor distT="0" distB="0" distL="114300" distR="114300" simplePos="0" relativeHeight="251663872" behindDoc="0" locked="0" layoutInCell="1" allowOverlap="1" wp14:anchorId="3A4AE223" wp14:editId="16DEA487">
                <wp:simplePos x="0" y="0"/>
                <wp:positionH relativeFrom="column">
                  <wp:posOffset>221615</wp:posOffset>
                </wp:positionH>
                <wp:positionV relativeFrom="paragraph">
                  <wp:posOffset>226695</wp:posOffset>
                </wp:positionV>
                <wp:extent cx="4886325" cy="990600"/>
                <wp:effectExtent l="19050" t="38100" r="47625" b="38100"/>
                <wp:wrapNone/>
                <wp:docPr id="904" name="Rechteck 904"/>
                <wp:cNvGraphicFramePr/>
                <a:graphic xmlns:a="http://schemas.openxmlformats.org/drawingml/2006/main">
                  <a:graphicData uri="http://schemas.microsoft.com/office/word/2010/wordprocessingShape">
                    <wps:wsp>
                      <wps:cNvSpPr/>
                      <wps:spPr>
                        <a:xfrm>
                          <a:off x="0" y="0"/>
                          <a:ext cx="4886325" cy="990600"/>
                        </a:xfrm>
                        <a:custGeom>
                          <a:avLst/>
                          <a:gdLst>
                            <a:gd name="connsiteX0" fmla="*/ 0 w 4886325"/>
                            <a:gd name="connsiteY0" fmla="*/ 0 h 990600"/>
                            <a:gd name="connsiteX1" fmla="*/ 551457 w 4886325"/>
                            <a:gd name="connsiteY1" fmla="*/ 0 h 990600"/>
                            <a:gd name="connsiteX2" fmla="*/ 1151777 w 4886325"/>
                            <a:gd name="connsiteY2" fmla="*/ 0 h 990600"/>
                            <a:gd name="connsiteX3" fmla="*/ 1752097 w 4886325"/>
                            <a:gd name="connsiteY3" fmla="*/ 0 h 990600"/>
                            <a:gd name="connsiteX4" fmla="*/ 2450143 w 4886325"/>
                            <a:gd name="connsiteY4" fmla="*/ 0 h 990600"/>
                            <a:gd name="connsiteX5" fmla="*/ 3245916 w 4886325"/>
                            <a:gd name="connsiteY5" fmla="*/ 0 h 990600"/>
                            <a:gd name="connsiteX6" fmla="*/ 3846236 w 4886325"/>
                            <a:gd name="connsiteY6" fmla="*/ 0 h 990600"/>
                            <a:gd name="connsiteX7" fmla="*/ 4886325 w 4886325"/>
                            <a:gd name="connsiteY7" fmla="*/ 0 h 990600"/>
                            <a:gd name="connsiteX8" fmla="*/ 4886325 w 4886325"/>
                            <a:gd name="connsiteY8" fmla="*/ 505206 h 990600"/>
                            <a:gd name="connsiteX9" fmla="*/ 4886325 w 4886325"/>
                            <a:gd name="connsiteY9" fmla="*/ 990600 h 990600"/>
                            <a:gd name="connsiteX10" fmla="*/ 4237142 w 4886325"/>
                            <a:gd name="connsiteY10" fmla="*/ 990600 h 990600"/>
                            <a:gd name="connsiteX11" fmla="*/ 3490232 w 4886325"/>
                            <a:gd name="connsiteY11" fmla="*/ 990600 h 990600"/>
                            <a:gd name="connsiteX12" fmla="*/ 2792186 w 4886325"/>
                            <a:gd name="connsiteY12" fmla="*/ 990600 h 990600"/>
                            <a:gd name="connsiteX13" fmla="*/ 2045276 w 4886325"/>
                            <a:gd name="connsiteY13" fmla="*/ 990600 h 990600"/>
                            <a:gd name="connsiteX14" fmla="*/ 1396093 w 4886325"/>
                            <a:gd name="connsiteY14" fmla="*/ 990600 h 990600"/>
                            <a:gd name="connsiteX15" fmla="*/ 844636 w 4886325"/>
                            <a:gd name="connsiteY15" fmla="*/ 990600 h 990600"/>
                            <a:gd name="connsiteX16" fmla="*/ 0 w 4886325"/>
                            <a:gd name="connsiteY16" fmla="*/ 990600 h 990600"/>
                            <a:gd name="connsiteX17" fmla="*/ 0 w 4886325"/>
                            <a:gd name="connsiteY17" fmla="*/ 505206 h 990600"/>
                            <a:gd name="connsiteX18" fmla="*/ 0 w 4886325"/>
                            <a:gd name="connsiteY18" fmla="*/ 0 h 990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4886325" h="990600" extrusionOk="0">
                              <a:moveTo>
                                <a:pt x="0" y="0"/>
                              </a:moveTo>
                              <a:cubicBezTo>
                                <a:pt x="240249" y="2851"/>
                                <a:pt x="400228" y="9552"/>
                                <a:pt x="551457" y="0"/>
                              </a:cubicBezTo>
                              <a:cubicBezTo>
                                <a:pt x="702686" y="-9552"/>
                                <a:pt x="858673" y="-6329"/>
                                <a:pt x="1151777" y="0"/>
                              </a:cubicBezTo>
                              <a:cubicBezTo>
                                <a:pt x="1444881" y="6329"/>
                                <a:pt x="1464080" y="3599"/>
                                <a:pt x="1752097" y="0"/>
                              </a:cubicBezTo>
                              <a:cubicBezTo>
                                <a:pt x="2040114" y="-3599"/>
                                <a:pt x="2105480" y="9199"/>
                                <a:pt x="2450143" y="0"/>
                              </a:cubicBezTo>
                              <a:cubicBezTo>
                                <a:pt x="2794806" y="-9199"/>
                                <a:pt x="3049349" y="35536"/>
                                <a:pt x="3245916" y="0"/>
                              </a:cubicBezTo>
                              <a:cubicBezTo>
                                <a:pt x="3442483" y="-35536"/>
                                <a:pt x="3591058" y="-14810"/>
                                <a:pt x="3846236" y="0"/>
                              </a:cubicBezTo>
                              <a:cubicBezTo>
                                <a:pt x="4101414" y="14810"/>
                                <a:pt x="4382355" y="34321"/>
                                <a:pt x="4886325" y="0"/>
                              </a:cubicBezTo>
                              <a:cubicBezTo>
                                <a:pt x="4871212" y="167856"/>
                                <a:pt x="4891199" y="263753"/>
                                <a:pt x="4886325" y="505206"/>
                              </a:cubicBezTo>
                              <a:cubicBezTo>
                                <a:pt x="4881451" y="746659"/>
                                <a:pt x="4900171" y="750827"/>
                                <a:pt x="4886325" y="990600"/>
                              </a:cubicBezTo>
                              <a:cubicBezTo>
                                <a:pt x="4750251" y="967080"/>
                                <a:pt x="4400754" y="1007751"/>
                                <a:pt x="4237142" y="990600"/>
                              </a:cubicBezTo>
                              <a:cubicBezTo>
                                <a:pt x="4073530" y="973449"/>
                                <a:pt x="3794012" y="1005395"/>
                                <a:pt x="3490232" y="990600"/>
                              </a:cubicBezTo>
                              <a:cubicBezTo>
                                <a:pt x="3186452" y="975806"/>
                                <a:pt x="3057832" y="1006196"/>
                                <a:pt x="2792186" y="990600"/>
                              </a:cubicBezTo>
                              <a:cubicBezTo>
                                <a:pt x="2526540" y="975004"/>
                                <a:pt x="2266927" y="978646"/>
                                <a:pt x="2045276" y="990600"/>
                              </a:cubicBezTo>
                              <a:cubicBezTo>
                                <a:pt x="1823625" y="1002555"/>
                                <a:pt x="1642134" y="961341"/>
                                <a:pt x="1396093" y="990600"/>
                              </a:cubicBezTo>
                              <a:cubicBezTo>
                                <a:pt x="1150052" y="1019859"/>
                                <a:pt x="1012986" y="980258"/>
                                <a:pt x="844636" y="990600"/>
                              </a:cubicBezTo>
                              <a:cubicBezTo>
                                <a:pt x="676286" y="1000942"/>
                                <a:pt x="229310" y="999589"/>
                                <a:pt x="0" y="990600"/>
                              </a:cubicBezTo>
                              <a:cubicBezTo>
                                <a:pt x="11101" y="764546"/>
                                <a:pt x="3887" y="692062"/>
                                <a:pt x="0" y="505206"/>
                              </a:cubicBezTo>
                              <a:cubicBezTo>
                                <a:pt x="-3887" y="318350"/>
                                <a:pt x="-18677" y="199519"/>
                                <a:pt x="0" y="0"/>
                              </a:cubicBezTo>
                              <a:close/>
                            </a:path>
                          </a:pathLst>
                        </a:custGeom>
                        <a:noFill/>
                        <a:ln w="9525" cap="flat" cmpd="sng" algn="ctr">
                          <a:solidFill>
                            <a:schemeClr val="dk1"/>
                          </a:solidFill>
                          <a:prstDash val="solid"/>
                          <a:round/>
                          <a:headEnd type="none" w="med" len="med"/>
                          <a:tailEnd type="none" w="med" len="med"/>
                          <a:extLst>
                            <a:ext uri="{C807C97D-BFC1-408E-A445-0C87EB9F89A2}">
                              <ask:lineSketchStyleProps xmlns:ask="http://schemas.microsoft.com/office/drawing/2018/sketchyshapes" sd="3939987537">
                                <a:prstGeom prst="rect">
                                  <a:avLst/>
                                </a:prstGeom>
                                <ask:type>
                                  <ask:lineSketchFreehand/>
                                </ask:type>
                              </ask:lineSketchStyleProps>
                            </a:ext>
                          </a:extLst>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B88295" id="Rechteck 904" o:spid="_x0000_s1026" style="position:absolute;margin-left:17.45pt;margin-top:17.85pt;width:384.75pt;height:78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" filled="f" strokecolor="black [3200]">
                <v:stroke joinstyle="round"/>
              </v:rect>
            </w:pict>
          </mc:Fallback>
        </mc:AlternateContent>
      </w:r>
    </w:p>
    <w:p w14:paraId="6D05CAD6" w14:textId="77777777" w:rsidR="009B4801" w:rsidRPr="002F515F" w:rsidRDefault="009B4801" w:rsidP="009B4801">
      <w:pPr>
        <w:jc w:val="both"/>
        <w:rPr>
          <w:szCs w:val="28"/>
        </w:rPr>
      </w:pPr>
      <w:r w:rsidRPr="002F515F">
        <w:rPr>
          <w:szCs w:val="28"/>
        </w:rPr>
        <w:t>Tipp: Bilden Sie zunächst die Mehrzahl.</w:t>
      </w:r>
    </w:p>
    <w:p w14:paraId="12437020" w14:textId="77777777" w:rsidR="009B4801" w:rsidRPr="002F515F" w:rsidRDefault="009B4801" w:rsidP="009B4801">
      <w:pPr>
        <w:jc w:val="both"/>
        <w:rPr>
          <w:szCs w:val="28"/>
        </w:rPr>
      </w:pPr>
      <w:r w:rsidRPr="002F515F">
        <w:rPr>
          <w:szCs w:val="28"/>
        </w:rPr>
        <w:t>Sprechen Sie das Wort laut aus.</w:t>
      </w:r>
    </w:p>
    <w:p w14:paraId="4031432F" w14:textId="77777777" w:rsidR="009B4801" w:rsidRPr="002F515F" w:rsidRDefault="009B4801" w:rsidP="009B4801">
      <w:pPr>
        <w:jc w:val="both"/>
        <w:rPr>
          <w:szCs w:val="28"/>
        </w:rPr>
      </w:pPr>
      <w:r w:rsidRPr="002F515F">
        <w:rPr>
          <w:szCs w:val="28"/>
        </w:rPr>
        <w:t>Hierdurch können Sie den letzten Buchstaben besser hören.</w:t>
      </w:r>
    </w:p>
    <w:p w14:paraId="3CEB2775" w14:textId="1F405A3A" w:rsidR="009B4801" w:rsidRPr="002F515F" w:rsidRDefault="009B4801" w:rsidP="009B4801">
      <w:pPr>
        <w:jc w:val="both"/>
        <w:rPr>
          <w:szCs w:val="28"/>
        </w:rPr>
      </w:pPr>
    </w:p>
    <w:p w14:paraId="245594FD" w14:textId="7446A5E7" w:rsidR="009B4801" w:rsidRPr="002F515F" w:rsidRDefault="009B4801" w:rsidP="009B4801">
      <w:pPr>
        <w:spacing w:after="240"/>
        <w:jc w:val="both"/>
        <w:rPr>
          <w:szCs w:val="28"/>
        </w:rPr>
      </w:pPr>
      <w:r w:rsidRPr="002F515F">
        <w:rPr>
          <w:szCs w:val="28"/>
        </w:rPr>
        <w:t>Lan___</w:t>
      </w:r>
    </w:p>
    <w:p w14:paraId="02416D74" w14:textId="40B885B2" w:rsidR="009B4801" w:rsidRPr="002F515F" w:rsidRDefault="009B4801" w:rsidP="009B4801">
      <w:pPr>
        <w:spacing w:after="240"/>
        <w:jc w:val="both"/>
        <w:rPr>
          <w:szCs w:val="28"/>
        </w:rPr>
      </w:pPr>
      <w:proofErr w:type="spellStart"/>
      <w:r w:rsidRPr="002F515F">
        <w:rPr>
          <w:szCs w:val="28"/>
        </w:rPr>
        <w:t>Hun</w:t>
      </w:r>
      <w:proofErr w:type="spellEnd"/>
      <w:r w:rsidRPr="002F515F">
        <w:rPr>
          <w:szCs w:val="28"/>
        </w:rPr>
        <w:t>___</w:t>
      </w:r>
    </w:p>
    <w:p w14:paraId="2310AFD1" w14:textId="6636BF2B" w:rsidR="009B4801" w:rsidRPr="002F515F" w:rsidRDefault="009B4801" w:rsidP="009B4801">
      <w:pPr>
        <w:spacing w:after="240"/>
        <w:jc w:val="both"/>
        <w:rPr>
          <w:szCs w:val="28"/>
        </w:rPr>
      </w:pPr>
      <w:proofErr w:type="spellStart"/>
      <w:r w:rsidRPr="002F515F">
        <w:rPr>
          <w:szCs w:val="28"/>
        </w:rPr>
        <w:t>Zei</w:t>
      </w:r>
      <w:proofErr w:type="spellEnd"/>
      <w:r w:rsidRPr="002F515F">
        <w:rPr>
          <w:szCs w:val="28"/>
        </w:rPr>
        <w:t>__</w:t>
      </w:r>
      <w:r w:rsidR="00BA381A">
        <w:rPr>
          <w:szCs w:val="28"/>
        </w:rPr>
        <w:t>_</w:t>
      </w:r>
    </w:p>
    <w:p w14:paraId="5235B301" w14:textId="130AE637" w:rsidR="009B4801" w:rsidRPr="002F515F" w:rsidRDefault="009B4801" w:rsidP="009B4801">
      <w:pPr>
        <w:spacing w:after="240"/>
        <w:jc w:val="both"/>
        <w:rPr>
          <w:szCs w:val="28"/>
        </w:rPr>
      </w:pPr>
      <w:proofErr w:type="spellStart"/>
      <w:r w:rsidRPr="002F515F">
        <w:rPr>
          <w:szCs w:val="28"/>
        </w:rPr>
        <w:t>Fris</w:t>
      </w:r>
      <w:proofErr w:type="spellEnd"/>
      <w:r w:rsidRPr="002F515F">
        <w:rPr>
          <w:szCs w:val="28"/>
        </w:rPr>
        <w:t>___</w:t>
      </w:r>
    </w:p>
    <w:p w14:paraId="7121022E" w14:textId="4901D4FC" w:rsidR="009B4801" w:rsidRPr="002F515F" w:rsidRDefault="009B4801" w:rsidP="009B4801">
      <w:pPr>
        <w:spacing w:after="240"/>
        <w:jc w:val="both"/>
        <w:rPr>
          <w:szCs w:val="28"/>
        </w:rPr>
      </w:pPr>
      <w:proofErr w:type="spellStart"/>
      <w:r w:rsidRPr="002F515F">
        <w:rPr>
          <w:szCs w:val="28"/>
        </w:rPr>
        <w:t>Schil</w:t>
      </w:r>
      <w:proofErr w:type="spellEnd"/>
      <w:r w:rsidRPr="002F515F">
        <w:rPr>
          <w:szCs w:val="28"/>
        </w:rPr>
        <w:t>___</w:t>
      </w:r>
    </w:p>
    <w:p w14:paraId="1A5D903B" w14:textId="0FCB2C09" w:rsidR="009B4801" w:rsidRPr="002F515F" w:rsidRDefault="009B4801" w:rsidP="009B4801">
      <w:pPr>
        <w:spacing w:after="240"/>
        <w:jc w:val="both"/>
        <w:rPr>
          <w:szCs w:val="28"/>
        </w:rPr>
      </w:pPr>
      <w:proofErr w:type="spellStart"/>
      <w:r w:rsidRPr="002F515F">
        <w:rPr>
          <w:szCs w:val="28"/>
        </w:rPr>
        <w:t>Stran</w:t>
      </w:r>
      <w:proofErr w:type="spellEnd"/>
      <w:r w:rsidRPr="002F515F">
        <w:rPr>
          <w:szCs w:val="28"/>
        </w:rPr>
        <w:t>___</w:t>
      </w:r>
    </w:p>
    <w:p w14:paraId="1272E21B" w14:textId="6C1E892A" w:rsidR="009B4801" w:rsidRPr="002F515F" w:rsidRDefault="009B4801" w:rsidP="009B4801">
      <w:pPr>
        <w:spacing w:after="240"/>
        <w:jc w:val="both"/>
        <w:rPr>
          <w:szCs w:val="28"/>
        </w:rPr>
      </w:pPr>
      <w:proofErr w:type="spellStart"/>
      <w:r w:rsidRPr="002F515F">
        <w:rPr>
          <w:szCs w:val="28"/>
        </w:rPr>
        <w:t>Fahrra</w:t>
      </w:r>
      <w:proofErr w:type="spellEnd"/>
      <w:r w:rsidRPr="002F515F">
        <w:rPr>
          <w:szCs w:val="28"/>
        </w:rPr>
        <w:t>___</w:t>
      </w:r>
    </w:p>
    <w:p w14:paraId="5C58E1E6" w14:textId="27E91CCE" w:rsidR="009B4801" w:rsidRPr="002F515F" w:rsidRDefault="009B4801" w:rsidP="009B4801">
      <w:pPr>
        <w:spacing w:after="240"/>
        <w:jc w:val="both"/>
        <w:rPr>
          <w:szCs w:val="28"/>
        </w:rPr>
      </w:pPr>
      <w:proofErr w:type="spellStart"/>
      <w:r w:rsidRPr="002F515F">
        <w:rPr>
          <w:szCs w:val="28"/>
        </w:rPr>
        <w:t>Vorsich</w:t>
      </w:r>
      <w:proofErr w:type="spellEnd"/>
      <w:r w:rsidRPr="002F515F">
        <w:rPr>
          <w:szCs w:val="28"/>
        </w:rPr>
        <w:t>___</w:t>
      </w:r>
    </w:p>
    <w:p w14:paraId="58DF2851" w14:textId="02D22C21" w:rsidR="009B4801" w:rsidRPr="002F515F" w:rsidRDefault="00A55371" w:rsidP="009B4801">
      <w:pPr>
        <w:spacing w:after="240"/>
        <w:jc w:val="both"/>
        <w:rPr>
          <w:szCs w:val="28"/>
        </w:rPr>
      </w:pPr>
      <w:r>
        <w:rPr>
          <w:noProof/>
        </w:rPr>
        <w:drawing>
          <wp:anchor distT="0" distB="0" distL="114300" distR="114300" simplePos="0" relativeHeight="251876864" behindDoc="0" locked="0" layoutInCell="1" allowOverlap="1" wp14:anchorId="6773207F" wp14:editId="765A9061">
            <wp:simplePos x="0" y="0"/>
            <wp:positionH relativeFrom="margin">
              <wp:align>right</wp:align>
            </wp:positionH>
            <wp:positionV relativeFrom="paragraph">
              <wp:posOffset>11311</wp:posOffset>
            </wp:positionV>
            <wp:extent cx="3992400" cy="1648800"/>
            <wp:effectExtent l="0" t="0" r="8255" b="8890"/>
            <wp:wrapNone/>
            <wp:docPr id="1167" name="Grafik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303" cstate="print">
                      <a:extLst>
                        <a:ext uri="{28A0092B-C50C-407E-A947-70E740481C1C}">
                          <a14:useLocalDpi xmlns:a14="http://schemas.microsoft.com/office/drawing/2010/main" val="0"/>
                        </a:ext>
                        <a:ext uri="{96DAC541-7B7A-43D3-8B79-37D633B846F1}">
                          <asvg:svgBlip xmlns:asvg="http://schemas.microsoft.com/office/drawing/2016/SVG/main" r:embed="rId304"/>
                        </a:ext>
                      </a:extLst>
                    </a:blip>
                    <a:stretch>
                      <a:fillRect/>
                    </a:stretch>
                  </pic:blipFill>
                  <pic:spPr>
                    <a:xfrm>
                      <a:off x="0" y="0"/>
                      <a:ext cx="3992400" cy="164880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9B4801" w:rsidRPr="002F515F">
        <w:rPr>
          <w:szCs w:val="28"/>
        </w:rPr>
        <w:t>Pake</w:t>
      </w:r>
      <w:proofErr w:type="spellEnd"/>
      <w:r w:rsidR="009B4801" w:rsidRPr="002F515F">
        <w:rPr>
          <w:szCs w:val="28"/>
        </w:rPr>
        <w:t>___</w:t>
      </w:r>
    </w:p>
    <w:p w14:paraId="041A9D9F" w14:textId="51A616EE" w:rsidR="009B4801" w:rsidRPr="002F515F" w:rsidRDefault="009B4801" w:rsidP="009B4801">
      <w:pPr>
        <w:spacing w:after="240"/>
        <w:jc w:val="both"/>
        <w:rPr>
          <w:szCs w:val="28"/>
        </w:rPr>
      </w:pPr>
      <w:proofErr w:type="spellStart"/>
      <w:r w:rsidRPr="002F515F">
        <w:rPr>
          <w:szCs w:val="28"/>
        </w:rPr>
        <w:t>Krankhei</w:t>
      </w:r>
      <w:proofErr w:type="spellEnd"/>
      <w:r w:rsidRPr="002F515F">
        <w:rPr>
          <w:szCs w:val="28"/>
        </w:rPr>
        <w:t>___</w:t>
      </w:r>
    </w:p>
    <w:p w14:paraId="0C1D8959" w14:textId="6BCA7FE6" w:rsidR="009B4801" w:rsidRPr="002F515F" w:rsidRDefault="009B4801" w:rsidP="009B4801">
      <w:pPr>
        <w:spacing w:after="240"/>
        <w:jc w:val="both"/>
        <w:rPr>
          <w:szCs w:val="28"/>
        </w:rPr>
      </w:pPr>
      <w:proofErr w:type="spellStart"/>
      <w:r w:rsidRPr="002F515F">
        <w:rPr>
          <w:szCs w:val="28"/>
        </w:rPr>
        <w:t>ungerech</w:t>
      </w:r>
      <w:proofErr w:type="spellEnd"/>
      <w:r w:rsidRPr="002F515F">
        <w:rPr>
          <w:szCs w:val="28"/>
        </w:rPr>
        <w:t>___</w:t>
      </w:r>
    </w:p>
    <w:p w14:paraId="642AD1BA" w14:textId="529999C8" w:rsidR="009B4801" w:rsidRPr="002F515F" w:rsidRDefault="009B4801" w:rsidP="009B4801">
      <w:pPr>
        <w:spacing w:after="240"/>
        <w:jc w:val="both"/>
        <w:rPr>
          <w:szCs w:val="28"/>
        </w:rPr>
      </w:pPr>
      <w:r w:rsidRPr="002F515F">
        <w:rPr>
          <w:szCs w:val="28"/>
        </w:rPr>
        <w:t>Ba___</w:t>
      </w:r>
    </w:p>
    <w:p w14:paraId="45285D63" w14:textId="76AD65B0" w:rsidR="009B4801" w:rsidRPr="00BA381A" w:rsidRDefault="009B4801" w:rsidP="00BA381A">
      <w:pPr>
        <w:spacing w:after="240"/>
        <w:jc w:val="both"/>
        <w:rPr>
          <w:szCs w:val="28"/>
        </w:rPr>
        <w:sectPr w:rsidR="009B4801" w:rsidRPr="00BA381A" w:rsidSect="00D04818">
          <w:headerReference w:type="first" r:id="rId307"/>
          <w:pgSz w:w="11900" w:h="16840"/>
          <w:pgMar w:top="2835" w:right="851" w:bottom="1134" w:left="851" w:header="709" w:footer="454" w:gutter="0"/>
          <w:cols w:space="708"/>
          <w:titlePg/>
          <w:docGrid w:linePitch="360"/>
        </w:sectPr>
      </w:pPr>
      <w:proofErr w:type="spellStart"/>
      <w:r w:rsidRPr="002F515F">
        <w:rPr>
          <w:szCs w:val="28"/>
        </w:rPr>
        <w:t>Vorderra</w:t>
      </w:r>
      <w:proofErr w:type="spellEnd"/>
      <w:r w:rsidRPr="002F515F">
        <w:rPr>
          <w:szCs w:val="28"/>
        </w:rPr>
        <w:t>___</w:t>
      </w:r>
    </w:p>
    <w:p w14:paraId="6DA60016" w14:textId="7FA90E26" w:rsidR="004A2A09" w:rsidRPr="00506FCE" w:rsidRDefault="004A2A09" w:rsidP="004A2A09">
      <w:pPr>
        <w:spacing w:after="240"/>
        <w:jc w:val="both"/>
        <w:rPr>
          <w:szCs w:val="28"/>
        </w:rPr>
      </w:pPr>
      <w:proofErr w:type="spellStart"/>
      <w:r w:rsidRPr="00506FCE">
        <w:rPr>
          <w:szCs w:val="28"/>
        </w:rPr>
        <w:lastRenderedPageBreak/>
        <w:t>Lan</w:t>
      </w:r>
      <w:r w:rsidR="00BA381A" w:rsidRPr="00BA381A">
        <w:rPr>
          <w:b/>
          <w:bCs/>
          <w:szCs w:val="28"/>
        </w:rPr>
        <w:t>_</w:t>
      </w:r>
      <w:r w:rsidRPr="00BA381A">
        <w:rPr>
          <w:b/>
          <w:bCs/>
          <w:szCs w:val="28"/>
          <w:u w:val="single"/>
        </w:rPr>
        <w:t>d</w:t>
      </w:r>
      <w:proofErr w:type="spellEnd"/>
      <w:r w:rsidR="00BA381A" w:rsidRPr="00BA381A">
        <w:rPr>
          <w:b/>
          <w:bCs/>
          <w:szCs w:val="28"/>
          <w:u w:val="single"/>
        </w:rPr>
        <w:t>_</w:t>
      </w:r>
    </w:p>
    <w:p w14:paraId="145E37BE" w14:textId="1390C876" w:rsidR="004A2A09" w:rsidRPr="00506FCE" w:rsidRDefault="004A2A09" w:rsidP="004A2A09">
      <w:pPr>
        <w:spacing w:after="240"/>
        <w:jc w:val="both"/>
        <w:rPr>
          <w:szCs w:val="28"/>
        </w:rPr>
      </w:pPr>
      <w:proofErr w:type="spellStart"/>
      <w:r w:rsidRPr="00506FCE">
        <w:rPr>
          <w:szCs w:val="28"/>
        </w:rPr>
        <w:t>Hun</w:t>
      </w:r>
      <w:r w:rsidR="00BA381A" w:rsidRPr="00BA381A">
        <w:rPr>
          <w:b/>
          <w:bCs/>
          <w:szCs w:val="28"/>
        </w:rPr>
        <w:t>_</w:t>
      </w:r>
      <w:r w:rsidRPr="00BA381A">
        <w:rPr>
          <w:b/>
          <w:bCs/>
          <w:szCs w:val="28"/>
          <w:u w:val="single"/>
        </w:rPr>
        <w:t>d</w:t>
      </w:r>
      <w:proofErr w:type="spellEnd"/>
      <w:r w:rsidR="00BA381A" w:rsidRPr="00BA381A">
        <w:rPr>
          <w:b/>
          <w:bCs/>
          <w:szCs w:val="28"/>
          <w:u w:val="single"/>
        </w:rPr>
        <w:t>_</w:t>
      </w:r>
    </w:p>
    <w:p w14:paraId="7D8D2F4A" w14:textId="346705B3" w:rsidR="004A2A09" w:rsidRPr="00506FCE" w:rsidRDefault="004A2A09" w:rsidP="004A2A09">
      <w:pPr>
        <w:spacing w:after="240"/>
        <w:jc w:val="both"/>
        <w:rPr>
          <w:szCs w:val="28"/>
        </w:rPr>
      </w:pPr>
      <w:proofErr w:type="spellStart"/>
      <w:r w:rsidRPr="00506FCE">
        <w:rPr>
          <w:szCs w:val="28"/>
        </w:rPr>
        <w:t>Zei</w:t>
      </w:r>
      <w:r w:rsidR="00BA381A" w:rsidRPr="00BA381A">
        <w:rPr>
          <w:b/>
          <w:bCs/>
          <w:szCs w:val="28"/>
        </w:rPr>
        <w:t>_</w:t>
      </w:r>
      <w:r w:rsidRPr="00BA381A">
        <w:rPr>
          <w:b/>
          <w:bCs/>
          <w:szCs w:val="28"/>
          <w:u w:val="single"/>
        </w:rPr>
        <w:t>t</w:t>
      </w:r>
      <w:proofErr w:type="spellEnd"/>
      <w:r w:rsidR="00BA381A" w:rsidRPr="00BA381A">
        <w:rPr>
          <w:b/>
          <w:bCs/>
          <w:szCs w:val="28"/>
          <w:u w:val="single"/>
        </w:rPr>
        <w:t>_</w:t>
      </w:r>
    </w:p>
    <w:p w14:paraId="2C5C1DB9" w14:textId="6F526BA8" w:rsidR="004A2A09" w:rsidRPr="00506FCE" w:rsidRDefault="004A2A09" w:rsidP="004A2A09">
      <w:pPr>
        <w:spacing w:after="240"/>
        <w:jc w:val="both"/>
        <w:rPr>
          <w:szCs w:val="28"/>
        </w:rPr>
      </w:pPr>
      <w:proofErr w:type="spellStart"/>
      <w:r w:rsidRPr="00506FCE">
        <w:rPr>
          <w:szCs w:val="28"/>
        </w:rPr>
        <w:t>Fris</w:t>
      </w:r>
      <w:r w:rsidR="00BA381A" w:rsidRPr="00BA381A">
        <w:rPr>
          <w:b/>
          <w:bCs/>
          <w:szCs w:val="28"/>
        </w:rPr>
        <w:t>_</w:t>
      </w:r>
      <w:r w:rsidRPr="00BA381A">
        <w:rPr>
          <w:b/>
          <w:bCs/>
          <w:szCs w:val="28"/>
          <w:u w:val="single"/>
        </w:rPr>
        <w:t>t</w:t>
      </w:r>
      <w:proofErr w:type="spellEnd"/>
      <w:r w:rsidR="00BA381A" w:rsidRPr="00BA381A">
        <w:rPr>
          <w:b/>
          <w:bCs/>
          <w:szCs w:val="28"/>
          <w:u w:val="single"/>
        </w:rPr>
        <w:t>_</w:t>
      </w:r>
    </w:p>
    <w:p w14:paraId="64ED1527" w14:textId="47F8FEBF" w:rsidR="004A2A09" w:rsidRPr="00BA381A" w:rsidRDefault="004A2A09" w:rsidP="004A2A09">
      <w:pPr>
        <w:spacing w:after="240"/>
        <w:jc w:val="both"/>
        <w:rPr>
          <w:b/>
          <w:bCs/>
          <w:szCs w:val="28"/>
        </w:rPr>
      </w:pPr>
      <w:proofErr w:type="spellStart"/>
      <w:r w:rsidRPr="00506FCE">
        <w:rPr>
          <w:szCs w:val="28"/>
        </w:rPr>
        <w:t>Schil</w:t>
      </w:r>
      <w:r w:rsidR="00BA381A" w:rsidRPr="00BA381A">
        <w:rPr>
          <w:b/>
          <w:bCs/>
          <w:szCs w:val="28"/>
        </w:rPr>
        <w:t>_</w:t>
      </w:r>
      <w:r w:rsidRPr="00BA381A">
        <w:rPr>
          <w:b/>
          <w:bCs/>
          <w:szCs w:val="28"/>
          <w:u w:val="single"/>
        </w:rPr>
        <w:t>d</w:t>
      </w:r>
      <w:proofErr w:type="spellEnd"/>
      <w:r w:rsidR="00BA381A" w:rsidRPr="00BA381A">
        <w:rPr>
          <w:b/>
          <w:bCs/>
          <w:szCs w:val="28"/>
          <w:u w:val="single"/>
        </w:rPr>
        <w:t>_</w:t>
      </w:r>
    </w:p>
    <w:p w14:paraId="765155ED" w14:textId="3651C2D3" w:rsidR="004A2A09" w:rsidRPr="00BA381A" w:rsidRDefault="004A2A09" w:rsidP="004A2A09">
      <w:pPr>
        <w:spacing w:after="240"/>
        <w:jc w:val="both"/>
        <w:rPr>
          <w:b/>
          <w:bCs/>
          <w:szCs w:val="28"/>
        </w:rPr>
      </w:pPr>
      <w:proofErr w:type="spellStart"/>
      <w:r w:rsidRPr="00506FCE">
        <w:rPr>
          <w:szCs w:val="28"/>
        </w:rPr>
        <w:t>Stran</w:t>
      </w:r>
      <w:r w:rsidR="00BA381A" w:rsidRPr="00BA381A">
        <w:rPr>
          <w:b/>
          <w:bCs/>
          <w:szCs w:val="28"/>
        </w:rPr>
        <w:t>_</w:t>
      </w:r>
      <w:r w:rsidRPr="00BA381A">
        <w:rPr>
          <w:b/>
          <w:bCs/>
          <w:szCs w:val="28"/>
          <w:u w:val="single"/>
        </w:rPr>
        <w:t>d</w:t>
      </w:r>
      <w:proofErr w:type="spellEnd"/>
      <w:r w:rsidR="00BA381A" w:rsidRPr="00BA381A">
        <w:rPr>
          <w:b/>
          <w:bCs/>
          <w:szCs w:val="28"/>
          <w:u w:val="single"/>
        </w:rPr>
        <w:t>_</w:t>
      </w:r>
    </w:p>
    <w:p w14:paraId="295A605B" w14:textId="79ABDF88" w:rsidR="004A2A09" w:rsidRPr="00BA381A" w:rsidRDefault="004A2A09" w:rsidP="004A2A09">
      <w:pPr>
        <w:spacing w:after="240"/>
        <w:jc w:val="both"/>
        <w:rPr>
          <w:b/>
          <w:bCs/>
          <w:szCs w:val="28"/>
        </w:rPr>
      </w:pPr>
      <w:proofErr w:type="spellStart"/>
      <w:r w:rsidRPr="00506FCE">
        <w:rPr>
          <w:szCs w:val="28"/>
        </w:rPr>
        <w:t>Fahrra</w:t>
      </w:r>
      <w:r w:rsidR="00BA381A" w:rsidRPr="00BA381A">
        <w:rPr>
          <w:b/>
          <w:bCs/>
          <w:szCs w:val="28"/>
        </w:rPr>
        <w:t>_</w:t>
      </w:r>
      <w:r w:rsidRPr="00BA381A">
        <w:rPr>
          <w:b/>
          <w:bCs/>
          <w:szCs w:val="28"/>
          <w:u w:val="single"/>
        </w:rPr>
        <w:t>d</w:t>
      </w:r>
      <w:proofErr w:type="spellEnd"/>
      <w:r w:rsidR="00BA381A" w:rsidRPr="00BA381A">
        <w:rPr>
          <w:b/>
          <w:bCs/>
          <w:szCs w:val="28"/>
          <w:u w:val="single"/>
        </w:rPr>
        <w:t>_</w:t>
      </w:r>
    </w:p>
    <w:p w14:paraId="0B2F5542" w14:textId="51AB5E2A" w:rsidR="004A2A09" w:rsidRPr="00BA381A" w:rsidRDefault="004A2A09" w:rsidP="004A2A09">
      <w:pPr>
        <w:spacing w:after="240"/>
        <w:jc w:val="both"/>
        <w:rPr>
          <w:b/>
          <w:bCs/>
          <w:szCs w:val="28"/>
        </w:rPr>
      </w:pPr>
      <w:proofErr w:type="spellStart"/>
      <w:r w:rsidRPr="00506FCE">
        <w:rPr>
          <w:szCs w:val="28"/>
        </w:rPr>
        <w:t>Vorsich</w:t>
      </w:r>
      <w:r w:rsidR="00BA381A" w:rsidRPr="00BA381A">
        <w:rPr>
          <w:b/>
          <w:bCs/>
          <w:szCs w:val="28"/>
        </w:rPr>
        <w:t>_</w:t>
      </w:r>
      <w:r w:rsidRPr="00BA381A">
        <w:rPr>
          <w:b/>
          <w:bCs/>
          <w:szCs w:val="28"/>
          <w:u w:val="single"/>
        </w:rPr>
        <w:t>t</w:t>
      </w:r>
      <w:proofErr w:type="spellEnd"/>
      <w:r w:rsidR="00BA381A" w:rsidRPr="00BA381A">
        <w:rPr>
          <w:b/>
          <w:bCs/>
          <w:szCs w:val="28"/>
          <w:u w:val="single"/>
        </w:rPr>
        <w:t>_</w:t>
      </w:r>
    </w:p>
    <w:p w14:paraId="31E6826B" w14:textId="33F4D288" w:rsidR="004A2A09" w:rsidRPr="00BA381A" w:rsidRDefault="004A2A09" w:rsidP="004A2A09">
      <w:pPr>
        <w:spacing w:after="240"/>
        <w:jc w:val="both"/>
        <w:rPr>
          <w:b/>
          <w:bCs/>
          <w:szCs w:val="28"/>
        </w:rPr>
      </w:pPr>
      <w:proofErr w:type="spellStart"/>
      <w:r w:rsidRPr="00506FCE">
        <w:rPr>
          <w:szCs w:val="28"/>
        </w:rPr>
        <w:t>Pake</w:t>
      </w:r>
      <w:r w:rsidR="00BA381A" w:rsidRPr="00BA381A">
        <w:rPr>
          <w:b/>
          <w:bCs/>
          <w:szCs w:val="28"/>
        </w:rPr>
        <w:t>_</w:t>
      </w:r>
      <w:r w:rsidRPr="00BA381A">
        <w:rPr>
          <w:b/>
          <w:bCs/>
          <w:szCs w:val="28"/>
          <w:u w:val="single"/>
        </w:rPr>
        <w:t>t</w:t>
      </w:r>
      <w:proofErr w:type="spellEnd"/>
      <w:r w:rsidR="00BA381A" w:rsidRPr="00BA381A">
        <w:rPr>
          <w:b/>
          <w:bCs/>
          <w:szCs w:val="28"/>
          <w:u w:val="single"/>
        </w:rPr>
        <w:t>_</w:t>
      </w:r>
    </w:p>
    <w:p w14:paraId="73261A9C" w14:textId="523D73B6" w:rsidR="004A2A09" w:rsidRPr="00BA381A" w:rsidRDefault="004A2A09" w:rsidP="004A2A09">
      <w:pPr>
        <w:spacing w:after="240"/>
        <w:jc w:val="both"/>
        <w:rPr>
          <w:b/>
          <w:bCs/>
          <w:szCs w:val="28"/>
        </w:rPr>
      </w:pPr>
      <w:proofErr w:type="spellStart"/>
      <w:r w:rsidRPr="00506FCE">
        <w:rPr>
          <w:szCs w:val="28"/>
        </w:rPr>
        <w:t>Krankhei</w:t>
      </w:r>
      <w:r w:rsidR="00BA381A" w:rsidRPr="00BA381A">
        <w:rPr>
          <w:b/>
          <w:bCs/>
          <w:szCs w:val="28"/>
        </w:rPr>
        <w:t>_</w:t>
      </w:r>
      <w:r w:rsidRPr="00BA381A">
        <w:rPr>
          <w:b/>
          <w:bCs/>
          <w:szCs w:val="28"/>
          <w:u w:val="single"/>
        </w:rPr>
        <w:t>t</w:t>
      </w:r>
      <w:proofErr w:type="spellEnd"/>
      <w:r w:rsidR="00BA381A" w:rsidRPr="00BA381A">
        <w:rPr>
          <w:b/>
          <w:bCs/>
          <w:szCs w:val="28"/>
          <w:u w:val="single"/>
        </w:rPr>
        <w:t>_</w:t>
      </w:r>
    </w:p>
    <w:p w14:paraId="17D7C76A" w14:textId="1A8CF1D3" w:rsidR="004A2A09" w:rsidRPr="00BA381A" w:rsidRDefault="00BA381A" w:rsidP="004A2A09">
      <w:pPr>
        <w:spacing w:after="240"/>
        <w:jc w:val="both"/>
        <w:rPr>
          <w:b/>
          <w:bCs/>
          <w:szCs w:val="28"/>
        </w:rPr>
      </w:pPr>
      <w:proofErr w:type="spellStart"/>
      <w:r>
        <w:rPr>
          <w:szCs w:val="28"/>
        </w:rPr>
        <w:t>u</w:t>
      </w:r>
      <w:r w:rsidR="004A2A09" w:rsidRPr="00506FCE">
        <w:rPr>
          <w:szCs w:val="28"/>
        </w:rPr>
        <w:t>ngerech</w:t>
      </w:r>
      <w:r w:rsidRPr="00BA381A">
        <w:rPr>
          <w:b/>
          <w:bCs/>
          <w:szCs w:val="28"/>
        </w:rPr>
        <w:t>_</w:t>
      </w:r>
      <w:r w:rsidR="004A2A09" w:rsidRPr="00BA381A">
        <w:rPr>
          <w:b/>
          <w:bCs/>
          <w:szCs w:val="28"/>
          <w:u w:val="single"/>
        </w:rPr>
        <w:t>t</w:t>
      </w:r>
      <w:proofErr w:type="spellEnd"/>
      <w:r w:rsidRPr="00BA381A">
        <w:rPr>
          <w:b/>
          <w:bCs/>
          <w:szCs w:val="28"/>
          <w:u w:val="single"/>
        </w:rPr>
        <w:t>_</w:t>
      </w:r>
    </w:p>
    <w:p w14:paraId="4C09E0FC" w14:textId="2C25E3ED" w:rsidR="004A2A09" w:rsidRPr="00BA381A" w:rsidRDefault="004A2A09" w:rsidP="004A2A09">
      <w:pPr>
        <w:spacing w:after="240"/>
        <w:jc w:val="both"/>
        <w:rPr>
          <w:b/>
          <w:bCs/>
          <w:szCs w:val="28"/>
        </w:rPr>
      </w:pPr>
      <w:proofErr w:type="spellStart"/>
      <w:r w:rsidRPr="00506FCE">
        <w:rPr>
          <w:szCs w:val="28"/>
        </w:rPr>
        <w:t>Ba</w:t>
      </w:r>
      <w:r w:rsidR="00BA381A" w:rsidRPr="00BA381A">
        <w:rPr>
          <w:b/>
          <w:bCs/>
          <w:szCs w:val="28"/>
        </w:rPr>
        <w:t>_</w:t>
      </w:r>
      <w:r w:rsidRPr="00BA381A">
        <w:rPr>
          <w:b/>
          <w:bCs/>
          <w:szCs w:val="28"/>
          <w:u w:val="single"/>
        </w:rPr>
        <w:t>d</w:t>
      </w:r>
      <w:proofErr w:type="spellEnd"/>
      <w:r w:rsidR="00BA381A" w:rsidRPr="00BA381A">
        <w:rPr>
          <w:b/>
          <w:bCs/>
          <w:szCs w:val="28"/>
          <w:u w:val="single"/>
        </w:rPr>
        <w:t>_</w:t>
      </w:r>
    </w:p>
    <w:p w14:paraId="78CE17CE" w14:textId="3E25AC5B" w:rsidR="00C656DF" w:rsidRPr="00BA381A" w:rsidRDefault="004A2A09" w:rsidP="00BA381A">
      <w:pPr>
        <w:spacing w:after="240"/>
        <w:jc w:val="both"/>
        <w:rPr>
          <w:szCs w:val="28"/>
        </w:rPr>
        <w:sectPr w:rsidR="00C656DF" w:rsidRPr="00BA381A" w:rsidSect="00D04818">
          <w:headerReference w:type="first" r:id="rId308"/>
          <w:pgSz w:w="11900" w:h="16840"/>
          <w:pgMar w:top="2835" w:right="851" w:bottom="1134" w:left="851" w:header="709" w:footer="454" w:gutter="0"/>
          <w:cols w:space="708"/>
          <w:titlePg/>
          <w:docGrid w:linePitch="360"/>
        </w:sectPr>
      </w:pPr>
      <w:proofErr w:type="spellStart"/>
      <w:r w:rsidRPr="00506FCE">
        <w:rPr>
          <w:szCs w:val="28"/>
        </w:rPr>
        <w:t>Vorderra</w:t>
      </w:r>
      <w:r w:rsidR="00BA381A" w:rsidRPr="00BA381A">
        <w:rPr>
          <w:b/>
          <w:bCs/>
          <w:szCs w:val="28"/>
        </w:rPr>
        <w:t>_</w:t>
      </w:r>
      <w:r w:rsidRPr="00BA381A">
        <w:rPr>
          <w:b/>
          <w:bCs/>
          <w:szCs w:val="28"/>
          <w:u w:val="single"/>
        </w:rPr>
        <w:t>d</w:t>
      </w:r>
      <w:proofErr w:type="spellEnd"/>
      <w:r w:rsidR="00BA381A" w:rsidRPr="00BA381A">
        <w:rPr>
          <w:b/>
          <w:bCs/>
          <w:szCs w:val="28"/>
        </w:rPr>
        <w:t>_</w:t>
      </w:r>
    </w:p>
    <w:p w14:paraId="0C4E10CC" w14:textId="77777777" w:rsidR="00862AA7" w:rsidRPr="00862AA7" w:rsidRDefault="00862AA7" w:rsidP="00B0198E">
      <w:pPr>
        <w:jc w:val="both"/>
        <w:rPr>
          <w:sz w:val="24"/>
          <w:szCs w:val="22"/>
        </w:rPr>
      </w:pPr>
      <w:r w:rsidRPr="00862AA7">
        <w:rPr>
          <w:sz w:val="24"/>
          <w:szCs w:val="22"/>
        </w:rPr>
        <w:lastRenderedPageBreak/>
        <w:t>Lernziel: Die Lernenden bilden den Plural der Wörter und lernen dabei wesentliche Begriffe zum Thema „Verträge“ kennen.</w:t>
      </w:r>
    </w:p>
    <w:p w14:paraId="1A39AFBC" w14:textId="77777777" w:rsidR="00025249" w:rsidRPr="00341A7C" w:rsidRDefault="00025249" w:rsidP="00025249">
      <w:pPr>
        <w:jc w:val="both"/>
        <w:rPr>
          <w:sz w:val="24"/>
          <w:szCs w:val="16"/>
        </w:rPr>
      </w:pPr>
      <w:r>
        <w:rPr>
          <w:sz w:val="24"/>
          <w:szCs w:val="16"/>
        </w:rPr>
        <w:t xml:space="preserve">Die Lernenden lernen folgende </w:t>
      </w:r>
      <w:r w:rsidRPr="00341A7C">
        <w:rPr>
          <w:sz w:val="24"/>
          <w:szCs w:val="16"/>
        </w:rPr>
        <w:t xml:space="preserve">Kernbotschaft: Viele Fachbegriffe des Themenfelds Verträge </w:t>
      </w:r>
      <w:r>
        <w:rPr>
          <w:sz w:val="24"/>
          <w:szCs w:val="16"/>
        </w:rPr>
        <w:t>finden in verschiedenen Aspekten des Alltags eine Verwendung</w:t>
      </w:r>
      <w:r w:rsidRPr="00341A7C">
        <w:rPr>
          <w:sz w:val="24"/>
          <w:szCs w:val="16"/>
        </w:rPr>
        <w:t>.</w:t>
      </w:r>
    </w:p>
    <w:p w14:paraId="1F3FC3AB" w14:textId="77777777" w:rsidR="00862AA7" w:rsidRPr="00862AA7" w:rsidRDefault="00862AA7" w:rsidP="00B0198E">
      <w:pPr>
        <w:jc w:val="both"/>
        <w:rPr>
          <w:sz w:val="24"/>
          <w:szCs w:val="22"/>
        </w:rPr>
      </w:pPr>
    </w:p>
    <w:p w14:paraId="6C4244AB" w14:textId="77777777" w:rsidR="00862AA7" w:rsidRPr="00862AA7" w:rsidRDefault="00862AA7" w:rsidP="00B0198E">
      <w:pPr>
        <w:jc w:val="both"/>
        <w:rPr>
          <w:sz w:val="24"/>
          <w:szCs w:val="22"/>
        </w:rPr>
      </w:pPr>
      <w:r w:rsidRPr="00862AA7">
        <w:rPr>
          <w:sz w:val="24"/>
          <w:szCs w:val="22"/>
        </w:rPr>
        <w:t>Vorgeschlagener Ablauf:</w:t>
      </w:r>
    </w:p>
    <w:p w14:paraId="45515440" w14:textId="553257B2" w:rsidR="00862AA7" w:rsidRPr="00862AA7" w:rsidRDefault="00862AA7" w:rsidP="00B0198E">
      <w:pPr>
        <w:jc w:val="both"/>
        <w:rPr>
          <w:sz w:val="24"/>
          <w:szCs w:val="22"/>
        </w:rPr>
      </w:pPr>
      <w:r w:rsidRPr="00862AA7">
        <w:rPr>
          <w:sz w:val="24"/>
          <w:szCs w:val="22"/>
        </w:rPr>
        <w:t>Fragen Sie die Lernenden als Einstieg in die Übung, welche Begriffe sie mit dem Thema Verträge verbinden. Verteilen Sie dann d</w:t>
      </w:r>
      <w:r w:rsidR="00A55371">
        <w:rPr>
          <w:sz w:val="24"/>
          <w:szCs w:val="22"/>
        </w:rPr>
        <w:t>en Arbeitsbogen</w:t>
      </w:r>
      <w:r w:rsidRPr="00862AA7">
        <w:rPr>
          <w:sz w:val="24"/>
          <w:szCs w:val="22"/>
        </w:rPr>
        <w:t xml:space="preserve"> „Mehrzahl“, welches in Einzel- oder Partnerarbeit bearbeitet werden kann. Diskutieren Sie anschließend im Plenum, was die gelesenen Begriffe bedeuten bzw. in welcher Verbindung sie zum Themenfeld „Verträge“ stehen. </w:t>
      </w:r>
    </w:p>
    <w:p w14:paraId="7C712325" w14:textId="77777777" w:rsidR="00862AA7" w:rsidRDefault="00862AA7" w:rsidP="0022780C">
      <w:pPr>
        <w:spacing w:after="240"/>
        <w:rPr>
          <w:sz w:val="24"/>
          <w:szCs w:val="22"/>
        </w:rPr>
      </w:pPr>
    </w:p>
    <w:p w14:paraId="6C7F547E" w14:textId="1B5E3F59" w:rsidR="00B54348" w:rsidRDefault="00B54348" w:rsidP="0022780C">
      <w:pPr>
        <w:spacing w:after="240"/>
        <w:rPr>
          <w:sz w:val="24"/>
          <w:szCs w:val="22"/>
        </w:rPr>
        <w:sectPr w:rsidR="00B54348" w:rsidSect="00D04818">
          <w:headerReference w:type="first" r:id="rId309"/>
          <w:pgSz w:w="11900" w:h="16840"/>
          <w:pgMar w:top="2835" w:right="851" w:bottom="1134" w:left="851" w:header="709" w:footer="454" w:gutter="0"/>
          <w:cols w:space="708"/>
          <w:titlePg/>
          <w:docGrid w:linePitch="360"/>
        </w:sectPr>
      </w:pPr>
      <w:r>
        <w:rPr>
          <w:noProof/>
        </w:rPr>
        <w:drawing>
          <wp:inline distT="0" distB="0" distL="0" distR="0" wp14:anchorId="09B10B62" wp14:editId="0B61C211">
            <wp:extent cx="5760720" cy="2286635"/>
            <wp:effectExtent l="0" t="0" r="0" b="0"/>
            <wp:docPr id="1048" name="Grafik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310">
                      <a:extLst>
                        <a:ext uri="{28A0092B-C50C-407E-A947-70E740481C1C}">
                          <a14:useLocalDpi xmlns:a14="http://schemas.microsoft.com/office/drawing/2010/main" val="0"/>
                        </a:ext>
                        <a:ext uri="{96DAC541-7B7A-43D3-8B79-37D633B846F1}">
                          <asvg:svgBlip xmlns:asvg="http://schemas.microsoft.com/office/drawing/2016/SVG/main" r:embed="rId311"/>
                        </a:ext>
                      </a:extLst>
                    </a:blip>
                    <a:stretch>
                      <a:fillRect/>
                    </a:stretch>
                  </pic:blipFill>
                  <pic:spPr>
                    <a:xfrm>
                      <a:off x="0" y="0"/>
                      <a:ext cx="5760720" cy="2286635"/>
                    </a:xfrm>
                    <a:prstGeom prst="rect">
                      <a:avLst/>
                    </a:prstGeom>
                  </pic:spPr>
                </pic:pic>
              </a:graphicData>
            </a:graphic>
          </wp:inline>
        </w:drawing>
      </w:r>
    </w:p>
    <w:p w14:paraId="4AA85A71" w14:textId="77777777" w:rsidR="003B11FE" w:rsidRDefault="003B11FE" w:rsidP="003B11FE">
      <w:pPr>
        <w:spacing w:after="240"/>
        <w:rPr>
          <w:szCs w:val="32"/>
        </w:rPr>
      </w:pPr>
      <w:r>
        <w:rPr>
          <w:szCs w:val="32"/>
        </w:rPr>
        <w:lastRenderedPageBreak/>
        <w:t>Bilden Sie die Mehrzahl!</w:t>
      </w:r>
      <w:r>
        <w:rPr>
          <w:noProof/>
          <w:szCs w:val="32"/>
        </w:rPr>
        <w:drawing>
          <wp:anchor distT="0" distB="0" distL="114300" distR="114300" simplePos="0" relativeHeight="251665920" behindDoc="0" locked="0" layoutInCell="1" allowOverlap="1" wp14:anchorId="7E1B06D1" wp14:editId="405EBE26">
            <wp:simplePos x="0" y="0"/>
            <wp:positionH relativeFrom="margin">
              <wp:posOffset>-180340</wp:posOffset>
            </wp:positionH>
            <wp:positionV relativeFrom="paragraph">
              <wp:posOffset>-90170</wp:posOffset>
            </wp:positionV>
            <wp:extent cx="367200" cy="367200"/>
            <wp:effectExtent l="0" t="0" r="0" b="0"/>
            <wp:wrapNone/>
            <wp:docPr id="676" name="Grafik 676"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Grafik 346" descr="Bleistift"/>
                    <pic:cNvPicPr/>
                  </pic:nvPicPr>
                  <pic:blipFill>
                    <a:blip r:embed="rId63">
                      <a:extLst>
                        <a:ext uri="{96DAC541-7B7A-43D3-8B79-37D633B846F1}">
                          <asvg:svgBlip xmlns:asvg="http://schemas.microsoft.com/office/drawing/2016/SVG/main" r:embed="rId64"/>
                        </a:ext>
                      </a:extLst>
                    </a:blip>
                    <a:stretch>
                      <a:fillRect/>
                    </a:stretch>
                  </pic:blipFill>
                  <pic:spPr>
                    <a:xfrm>
                      <a:off x="0" y="0"/>
                      <a:ext cx="367200" cy="367200"/>
                    </a:xfrm>
                    <a:prstGeom prst="rect">
                      <a:avLst/>
                    </a:prstGeom>
                  </pic:spPr>
                </pic:pic>
              </a:graphicData>
            </a:graphic>
            <wp14:sizeRelH relativeFrom="margin">
              <wp14:pctWidth>0</wp14:pctWidth>
            </wp14:sizeRelH>
            <wp14:sizeRelV relativeFrom="margin">
              <wp14:pctHeight>0</wp14:pctHeight>
            </wp14:sizeRelV>
          </wp:anchor>
        </w:drawing>
      </w:r>
    </w:p>
    <w:p w14:paraId="37A28D2C" w14:textId="77777777" w:rsidR="003B11FE" w:rsidRDefault="003B11FE" w:rsidP="003B11FE">
      <w:pPr>
        <w:spacing w:after="240"/>
        <w:rPr>
          <w:szCs w:val="32"/>
        </w:rPr>
      </w:pPr>
    </w:p>
    <w:p w14:paraId="720EAEF1" w14:textId="00C537CC" w:rsidR="003B11FE" w:rsidRPr="00BD4234" w:rsidRDefault="003B11FE" w:rsidP="003B11FE">
      <w:pPr>
        <w:spacing w:after="240"/>
        <w:rPr>
          <w:szCs w:val="32"/>
        </w:rPr>
      </w:pPr>
      <w:r w:rsidRPr="00BD4234">
        <w:rPr>
          <w:szCs w:val="32"/>
        </w:rPr>
        <w:t xml:space="preserve">der Vertrag </w:t>
      </w:r>
      <w:r w:rsidRPr="00BD4234">
        <w:rPr>
          <w:szCs w:val="32"/>
        </w:rPr>
        <w:tab/>
      </w:r>
      <w:r w:rsidRPr="00BD4234">
        <w:rPr>
          <w:szCs w:val="32"/>
        </w:rPr>
        <w:tab/>
      </w:r>
      <w:r w:rsidRPr="00BD4234">
        <w:rPr>
          <w:szCs w:val="32"/>
        </w:rPr>
        <w:tab/>
      </w:r>
      <w:r>
        <w:rPr>
          <w:szCs w:val="32"/>
        </w:rPr>
        <w:tab/>
      </w:r>
      <w:r w:rsidRPr="00BD4234">
        <w:rPr>
          <w:szCs w:val="32"/>
        </w:rPr>
        <w:t>die ________________</w:t>
      </w:r>
      <w:r w:rsidR="00BA381A">
        <w:rPr>
          <w:szCs w:val="32"/>
        </w:rPr>
        <w:t>____________</w:t>
      </w:r>
    </w:p>
    <w:p w14:paraId="385A4B36" w14:textId="05E73BF5" w:rsidR="003B11FE" w:rsidRPr="00BD4234" w:rsidRDefault="003B11FE" w:rsidP="003B11FE">
      <w:pPr>
        <w:spacing w:after="240"/>
        <w:rPr>
          <w:szCs w:val="32"/>
        </w:rPr>
      </w:pPr>
      <w:r w:rsidRPr="00BD4234">
        <w:rPr>
          <w:szCs w:val="32"/>
        </w:rPr>
        <w:t xml:space="preserve">die Versicherung </w:t>
      </w:r>
      <w:r w:rsidRPr="00BD4234">
        <w:rPr>
          <w:szCs w:val="32"/>
        </w:rPr>
        <w:tab/>
      </w:r>
      <w:r w:rsidRPr="00BD4234">
        <w:rPr>
          <w:szCs w:val="32"/>
        </w:rPr>
        <w:tab/>
      </w:r>
      <w:r>
        <w:rPr>
          <w:szCs w:val="32"/>
        </w:rPr>
        <w:tab/>
      </w:r>
      <w:r w:rsidRPr="00BD4234">
        <w:rPr>
          <w:szCs w:val="32"/>
        </w:rPr>
        <w:t>die ____________________________</w:t>
      </w:r>
    </w:p>
    <w:p w14:paraId="7B04339A" w14:textId="0ABECEFB" w:rsidR="003B11FE" w:rsidRPr="00BD4234" w:rsidRDefault="003B11FE" w:rsidP="003B11FE">
      <w:pPr>
        <w:spacing w:after="240"/>
        <w:rPr>
          <w:szCs w:val="32"/>
        </w:rPr>
      </w:pPr>
      <w:r w:rsidRPr="00BD4234">
        <w:rPr>
          <w:szCs w:val="32"/>
        </w:rPr>
        <w:t>die Kündigung</w:t>
      </w:r>
      <w:r w:rsidRPr="00BD4234">
        <w:rPr>
          <w:szCs w:val="32"/>
        </w:rPr>
        <w:tab/>
      </w:r>
      <w:r w:rsidRPr="00BD4234">
        <w:rPr>
          <w:szCs w:val="32"/>
        </w:rPr>
        <w:tab/>
      </w:r>
      <w:r w:rsidRPr="00BD4234">
        <w:rPr>
          <w:szCs w:val="32"/>
        </w:rPr>
        <w:tab/>
        <w:t>die ______________________</w:t>
      </w:r>
      <w:r w:rsidR="00BA381A">
        <w:rPr>
          <w:szCs w:val="32"/>
        </w:rPr>
        <w:t>______</w:t>
      </w:r>
    </w:p>
    <w:p w14:paraId="6B3C84BE" w14:textId="65039F32" w:rsidR="003B11FE" w:rsidRPr="00BD4234" w:rsidRDefault="003B11FE" w:rsidP="003B11FE">
      <w:pPr>
        <w:spacing w:after="240"/>
        <w:rPr>
          <w:szCs w:val="32"/>
        </w:rPr>
      </w:pPr>
      <w:r w:rsidRPr="00BD4234">
        <w:rPr>
          <w:szCs w:val="32"/>
        </w:rPr>
        <w:t xml:space="preserve">die Miete </w:t>
      </w:r>
      <w:r w:rsidRPr="00BD4234">
        <w:rPr>
          <w:szCs w:val="32"/>
        </w:rPr>
        <w:tab/>
      </w:r>
      <w:r w:rsidRPr="00BD4234">
        <w:rPr>
          <w:szCs w:val="32"/>
        </w:rPr>
        <w:tab/>
      </w:r>
      <w:r w:rsidRPr="00BD4234">
        <w:rPr>
          <w:szCs w:val="32"/>
        </w:rPr>
        <w:tab/>
      </w:r>
      <w:r w:rsidRPr="00BD4234">
        <w:rPr>
          <w:szCs w:val="32"/>
        </w:rPr>
        <w:tab/>
        <w:t>die ____________</w:t>
      </w:r>
      <w:r w:rsidR="00BA381A">
        <w:rPr>
          <w:szCs w:val="32"/>
        </w:rPr>
        <w:t>________________</w:t>
      </w:r>
    </w:p>
    <w:p w14:paraId="0BBD5926" w14:textId="6D80F326" w:rsidR="003B11FE" w:rsidRPr="00BD4234" w:rsidRDefault="003B11FE" w:rsidP="003B11FE">
      <w:pPr>
        <w:spacing w:after="240"/>
        <w:rPr>
          <w:szCs w:val="32"/>
        </w:rPr>
      </w:pPr>
      <w:r w:rsidRPr="00BD4234">
        <w:rPr>
          <w:szCs w:val="32"/>
        </w:rPr>
        <w:t xml:space="preserve">die Unterschrift </w:t>
      </w:r>
      <w:r w:rsidRPr="00BD4234">
        <w:rPr>
          <w:szCs w:val="32"/>
        </w:rPr>
        <w:tab/>
      </w:r>
      <w:r w:rsidRPr="00BD4234">
        <w:rPr>
          <w:szCs w:val="32"/>
        </w:rPr>
        <w:tab/>
      </w:r>
      <w:r w:rsidRPr="00BD4234">
        <w:rPr>
          <w:szCs w:val="32"/>
        </w:rPr>
        <w:tab/>
        <w:t>die ____________________________</w:t>
      </w:r>
    </w:p>
    <w:p w14:paraId="7A11BE79" w14:textId="76288AE9" w:rsidR="003B11FE" w:rsidRPr="00BD4234" w:rsidRDefault="003B11FE" w:rsidP="003B11FE">
      <w:pPr>
        <w:spacing w:after="240"/>
        <w:rPr>
          <w:szCs w:val="32"/>
        </w:rPr>
      </w:pPr>
      <w:r w:rsidRPr="00BD4234">
        <w:rPr>
          <w:szCs w:val="32"/>
        </w:rPr>
        <w:t>das Angebot</w:t>
      </w:r>
      <w:r w:rsidRPr="00BD4234">
        <w:rPr>
          <w:szCs w:val="32"/>
        </w:rPr>
        <w:tab/>
      </w:r>
      <w:r w:rsidRPr="00BD4234">
        <w:rPr>
          <w:szCs w:val="32"/>
        </w:rPr>
        <w:tab/>
      </w:r>
      <w:r w:rsidRPr="00BD4234">
        <w:rPr>
          <w:szCs w:val="32"/>
        </w:rPr>
        <w:tab/>
      </w:r>
      <w:r>
        <w:rPr>
          <w:szCs w:val="32"/>
        </w:rPr>
        <w:tab/>
      </w:r>
      <w:r w:rsidRPr="00BD4234">
        <w:rPr>
          <w:szCs w:val="32"/>
        </w:rPr>
        <w:t>die ________________</w:t>
      </w:r>
      <w:r w:rsidR="00BA381A">
        <w:rPr>
          <w:szCs w:val="32"/>
        </w:rPr>
        <w:t>____________</w:t>
      </w:r>
    </w:p>
    <w:p w14:paraId="15C52697" w14:textId="1942CCE6" w:rsidR="003B11FE" w:rsidRPr="00BD4234" w:rsidRDefault="003B11FE" w:rsidP="003B11FE">
      <w:pPr>
        <w:spacing w:after="240"/>
        <w:rPr>
          <w:szCs w:val="32"/>
        </w:rPr>
      </w:pPr>
      <w:r w:rsidRPr="00BD4234">
        <w:rPr>
          <w:szCs w:val="32"/>
        </w:rPr>
        <w:t xml:space="preserve">die Annahme </w:t>
      </w:r>
      <w:r w:rsidRPr="00BD4234">
        <w:rPr>
          <w:szCs w:val="32"/>
        </w:rPr>
        <w:tab/>
      </w:r>
      <w:r w:rsidRPr="00BD4234">
        <w:rPr>
          <w:szCs w:val="32"/>
        </w:rPr>
        <w:tab/>
      </w:r>
      <w:r w:rsidRPr="00BD4234">
        <w:rPr>
          <w:szCs w:val="32"/>
        </w:rPr>
        <w:tab/>
        <w:t>die ________________</w:t>
      </w:r>
      <w:r w:rsidR="00BA381A">
        <w:rPr>
          <w:szCs w:val="32"/>
        </w:rPr>
        <w:t>____________</w:t>
      </w:r>
    </w:p>
    <w:p w14:paraId="4766216F" w14:textId="4F55F637" w:rsidR="003B11FE" w:rsidRPr="00BD4234" w:rsidRDefault="003B11FE" w:rsidP="003B11FE">
      <w:pPr>
        <w:spacing w:after="240"/>
        <w:rPr>
          <w:szCs w:val="32"/>
        </w:rPr>
      </w:pPr>
      <w:r w:rsidRPr="00BD4234">
        <w:rPr>
          <w:szCs w:val="32"/>
        </w:rPr>
        <w:t xml:space="preserve">der Kauf </w:t>
      </w:r>
      <w:r w:rsidRPr="00BD4234">
        <w:rPr>
          <w:szCs w:val="32"/>
        </w:rPr>
        <w:tab/>
      </w:r>
      <w:r w:rsidRPr="00BD4234">
        <w:rPr>
          <w:szCs w:val="32"/>
        </w:rPr>
        <w:tab/>
      </w:r>
      <w:r w:rsidRPr="00BD4234">
        <w:rPr>
          <w:szCs w:val="32"/>
        </w:rPr>
        <w:tab/>
      </w:r>
      <w:r w:rsidRPr="00BD4234">
        <w:rPr>
          <w:szCs w:val="32"/>
        </w:rPr>
        <w:tab/>
        <w:t>die __________</w:t>
      </w:r>
      <w:r w:rsidR="00BA381A">
        <w:rPr>
          <w:szCs w:val="32"/>
        </w:rPr>
        <w:t>__________________</w:t>
      </w:r>
    </w:p>
    <w:p w14:paraId="341D6A1B" w14:textId="5E674A71" w:rsidR="003B11FE" w:rsidRPr="00BD4234" w:rsidRDefault="003B11FE" w:rsidP="003B11FE">
      <w:pPr>
        <w:spacing w:after="240"/>
        <w:rPr>
          <w:szCs w:val="32"/>
        </w:rPr>
      </w:pPr>
      <w:r w:rsidRPr="00BD4234">
        <w:rPr>
          <w:szCs w:val="32"/>
        </w:rPr>
        <w:t xml:space="preserve">der Preis </w:t>
      </w:r>
      <w:r w:rsidRPr="00BD4234">
        <w:rPr>
          <w:szCs w:val="32"/>
        </w:rPr>
        <w:tab/>
      </w:r>
      <w:r w:rsidRPr="00BD4234">
        <w:rPr>
          <w:szCs w:val="32"/>
        </w:rPr>
        <w:tab/>
      </w:r>
      <w:r w:rsidRPr="00BD4234">
        <w:rPr>
          <w:szCs w:val="32"/>
        </w:rPr>
        <w:tab/>
      </w:r>
      <w:r w:rsidRPr="00BD4234">
        <w:rPr>
          <w:szCs w:val="32"/>
        </w:rPr>
        <w:tab/>
        <w:t>die ____________</w:t>
      </w:r>
      <w:r w:rsidR="00BA381A">
        <w:rPr>
          <w:szCs w:val="32"/>
        </w:rPr>
        <w:t>________________</w:t>
      </w:r>
    </w:p>
    <w:p w14:paraId="677C4BEC" w14:textId="1F8E4501" w:rsidR="003B11FE" w:rsidRPr="00BD4234" w:rsidRDefault="003B11FE" w:rsidP="003B11FE">
      <w:pPr>
        <w:spacing w:after="240"/>
        <w:rPr>
          <w:szCs w:val="32"/>
        </w:rPr>
      </w:pPr>
      <w:r w:rsidRPr="00BD4234">
        <w:rPr>
          <w:szCs w:val="32"/>
        </w:rPr>
        <w:t>die Frist</w:t>
      </w:r>
      <w:r w:rsidRPr="00BD4234">
        <w:rPr>
          <w:szCs w:val="32"/>
        </w:rPr>
        <w:tab/>
      </w:r>
      <w:r w:rsidRPr="00BD4234">
        <w:rPr>
          <w:szCs w:val="32"/>
        </w:rPr>
        <w:tab/>
      </w:r>
      <w:r w:rsidRPr="00BD4234">
        <w:rPr>
          <w:szCs w:val="32"/>
        </w:rPr>
        <w:tab/>
      </w:r>
      <w:r w:rsidRPr="00BD4234">
        <w:rPr>
          <w:szCs w:val="32"/>
        </w:rPr>
        <w:tab/>
        <w:t>die ______________</w:t>
      </w:r>
      <w:r w:rsidR="00BA381A">
        <w:rPr>
          <w:szCs w:val="32"/>
        </w:rPr>
        <w:t>______________</w:t>
      </w:r>
    </w:p>
    <w:p w14:paraId="26798CD4" w14:textId="0F7A047D" w:rsidR="003B11FE" w:rsidRPr="00BD4234" w:rsidRDefault="003B11FE" w:rsidP="003B11FE">
      <w:pPr>
        <w:spacing w:after="240"/>
        <w:rPr>
          <w:szCs w:val="32"/>
        </w:rPr>
      </w:pPr>
      <w:r w:rsidRPr="00BD4234">
        <w:rPr>
          <w:szCs w:val="32"/>
        </w:rPr>
        <w:t xml:space="preserve">die Haustür </w:t>
      </w:r>
      <w:r w:rsidRPr="00BD4234">
        <w:rPr>
          <w:szCs w:val="32"/>
        </w:rPr>
        <w:tab/>
      </w:r>
      <w:r w:rsidRPr="00BD4234">
        <w:rPr>
          <w:szCs w:val="32"/>
        </w:rPr>
        <w:tab/>
      </w:r>
      <w:r w:rsidRPr="00BD4234">
        <w:rPr>
          <w:szCs w:val="32"/>
        </w:rPr>
        <w:tab/>
      </w:r>
      <w:r>
        <w:rPr>
          <w:szCs w:val="32"/>
        </w:rPr>
        <w:tab/>
      </w:r>
      <w:r w:rsidRPr="00BD4234">
        <w:rPr>
          <w:szCs w:val="32"/>
        </w:rPr>
        <w:t>die __________________</w:t>
      </w:r>
      <w:r w:rsidR="00BA381A">
        <w:rPr>
          <w:szCs w:val="32"/>
        </w:rPr>
        <w:t>__________</w:t>
      </w:r>
    </w:p>
    <w:p w14:paraId="2ABBD679" w14:textId="51F9AC53" w:rsidR="003B11FE" w:rsidRDefault="00B54348" w:rsidP="00BA381A">
      <w:pPr>
        <w:spacing w:after="240"/>
        <w:rPr>
          <w:szCs w:val="32"/>
        </w:rPr>
      </w:pPr>
      <w:r>
        <w:rPr>
          <w:noProof/>
        </w:rPr>
        <w:drawing>
          <wp:anchor distT="0" distB="0" distL="114300" distR="114300" simplePos="0" relativeHeight="251872768" behindDoc="0" locked="0" layoutInCell="1" allowOverlap="1" wp14:anchorId="7B8FD6B8" wp14:editId="0DB18595">
            <wp:simplePos x="0" y="0"/>
            <wp:positionH relativeFrom="margin">
              <wp:align>center</wp:align>
            </wp:positionH>
            <wp:positionV relativeFrom="paragraph">
              <wp:posOffset>387306</wp:posOffset>
            </wp:positionV>
            <wp:extent cx="3819600" cy="1515600"/>
            <wp:effectExtent l="0" t="0" r="0" b="8890"/>
            <wp:wrapNone/>
            <wp:docPr id="1059" name="Grafik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310">
                      <a:extLst>
                        <a:ext uri="{28A0092B-C50C-407E-A947-70E740481C1C}">
                          <a14:useLocalDpi xmlns:a14="http://schemas.microsoft.com/office/drawing/2010/main" val="0"/>
                        </a:ext>
                        <a:ext uri="{96DAC541-7B7A-43D3-8B79-37D633B846F1}">
                          <asvg:svgBlip xmlns:asvg="http://schemas.microsoft.com/office/drawing/2016/SVG/main" r:embed="rId311"/>
                        </a:ext>
                      </a:extLst>
                    </a:blip>
                    <a:stretch>
                      <a:fillRect/>
                    </a:stretch>
                  </pic:blipFill>
                  <pic:spPr>
                    <a:xfrm>
                      <a:off x="0" y="0"/>
                      <a:ext cx="3819600" cy="1515600"/>
                    </a:xfrm>
                    <a:prstGeom prst="rect">
                      <a:avLst/>
                    </a:prstGeom>
                  </pic:spPr>
                </pic:pic>
              </a:graphicData>
            </a:graphic>
            <wp14:sizeRelH relativeFrom="margin">
              <wp14:pctWidth>0</wp14:pctWidth>
            </wp14:sizeRelH>
            <wp14:sizeRelV relativeFrom="margin">
              <wp14:pctHeight>0</wp14:pctHeight>
            </wp14:sizeRelV>
          </wp:anchor>
        </w:drawing>
      </w:r>
      <w:r w:rsidR="003B11FE" w:rsidRPr="00BD4234">
        <w:rPr>
          <w:szCs w:val="32"/>
        </w:rPr>
        <w:t>das Telefon</w:t>
      </w:r>
      <w:r w:rsidR="003B11FE" w:rsidRPr="00BD4234">
        <w:rPr>
          <w:szCs w:val="32"/>
        </w:rPr>
        <w:tab/>
      </w:r>
      <w:r w:rsidR="003B11FE" w:rsidRPr="00BD4234">
        <w:rPr>
          <w:szCs w:val="32"/>
        </w:rPr>
        <w:tab/>
      </w:r>
      <w:r w:rsidR="003B11FE" w:rsidRPr="00BD4234">
        <w:rPr>
          <w:szCs w:val="32"/>
        </w:rPr>
        <w:tab/>
      </w:r>
      <w:r w:rsidR="003B11FE">
        <w:rPr>
          <w:szCs w:val="32"/>
        </w:rPr>
        <w:tab/>
      </w:r>
      <w:r w:rsidR="003B11FE" w:rsidRPr="00BD4234">
        <w:rPr>
          <w:szCs w:val="32"/>
        </w:rPr>
        <w:t>die ________________</w:t>
      </w:r>
      <w:r w:rsidR="00BA381A">
        <w:rPr>
          <w:szCs w:val="32"/>
        </w:rPr>
        <w:t>____________</w:t>
      </w:r>
    </w:p>
    <w:p w14:paraId="6E031403" w14:textId="77777777" w:rsidR="00B54348" w:rsidRDefault="00B54348" w:rsidP="00BA381A">
      <w:pPr>
        <w:spacing w:after="240"/>
        <w:rPr>
          <w:szCs w:val="32"/>
        </w:rPr>
      </w:pPr>
    </w:p>
    <w:p w14:paraId="58C37C97" w14:textId="731E990D" w:rsidR="00B54348" w:rsidRPr="00BA381A" w:rsidRDefault="00B54348" w:rsidP="00BA381A">
      <w:pPr>
        <w:spacing w:after="240"/>
        <w:rPr>
          <w:szCs w:val="32"/>
        </w:rPr>
        <w:sectPr w:rsidR="00B54348" w:rsidRPr="00BA381A" w:rsidSect="00D04818">
          <w:headerReference w:type="first" r:id="rId312"/>
          <w:pgSz w:w="11900" w:h="16840"/>
          <w:pgMar w:top="2835" w:right="851" w:bottom="1134" w:left="851" w:header="709" w:footer="454" w:gutter="0"/>
          <w:cols w:space="708"/>
          <w:titlePg/>
          <w:docGrid w:linePitch="360"/>
        </w:sectPr>
      </w:pPr>
    </w:p>
    <w:p w14:paraId="1580A242" w14:textId="77777777" w:rsidR="00F2672A" w:rsidRPr="00355FA8" w:rsidRDefault="00F2672A" w:rsidP="00F2672A">
      <w:pPr>
        <w:spacing w:after="240"/>
        <w:rPr>
          <w:szCs w:val="28"/>
        </w:rPr>
      </w:pPr>
      <w:r w:rsidRPr="00355FA8">
        <w:rPr>
          <w:szCs w:val="28"/>
        </w:rPr>
        <w:lastRenderedPageBreak/>
        <w:t xml:space="preserve">der Vertrag </w:t>
      </w:r>
      <w:r w:rsidRPr="00355FA8">
        <w:rPr>
          <w:szCs w:val="28"/>
        </w:rPr>
        <w:tab/>
      </w:r>
      <w:r w:rsidRPr="00355FA8">
        <w:rPr>
          <w:szCs w:val="28"/>
        </w:rPr>
        <w:tab/>
      </w:r>
      <w:r w:rsidRPr="00355FA8">
        <w:rPr>
          <w:szCs w:val="28"/>
        </w:rPr>
        <w:tab/>
      </w:r>
      <w:r w:rsidRPr="00355FA8">
        <w:rPr>
          <w:szCs w:val="28"/>
        </w:rPr>
        <w:tab/>
        <w:t xml:space="preserve">die </w:t>
      </w:r>
      <w:r w:rsidRPr="00B822A8">
        <w:rPr>
          <w:b/>
          <w:bCs/>
          <w:szCs w:val="28"/>
          <w:u w:val="single"/>
        </w:rPr>
        <w:t>Verträge</w:t>
      </w:r>
    </w:p>
    <w:p w14:paraId="02DD719B" w14:textId="77777777" w:rsidR="00F2672A" w:rsidRPr="00355FA8" w:rsidRDefault="00F2672A" w:rsidP="00F2672A">
      <w:pPr>
        <w:spacing w:after="240"/>
        <w:rPr>
          <w:szCs w:val="28"/>
        </w:rPr>
      </w:pPr>
      <w:r w:rsidRPr="00355FA8">
        <w:rPr>
          <w:szCs w:val="28"/>
        </w:rPr>
        <w:t xml:space="preserve">die Versicherung </w:t>
      </w:r>
      <w:r w:rsidRPr="00355FA8">
        <w:rPr>
          <w:szCs w:val="28"/>
        </w:rPr>
        <w:tab/>
      </w:r>
      <w:r w:rsidRPr="00355FA8">
        <w:rPr>
          <w:szCs w:val="28"/>
        </w:rPr>
        <w:tab/>
      </w:r>
      <w:r w:rsidRPr="00355FA8">
        <w:rPr>
          <w:szCs w:val="28"/>
        </w:rPr>
        <w:tab/>
        <w:t>die</w:t>
      </w:r>
      <w:r w:rsidRPr="00BA381A">
        <w:rPr>
          <w:szCs w:val="28"/>
        </w:rPr>
        <w:t xml:space="preserve"> </w:t>
      </w:r>
      <w:r w:rsidRPr="00B822A8">
        <w:rPr>
          <w:b/>
          <w:bCs/>
          <w:szCs w:val="28"/>
          <w:u w:val="single"/>
        </w:rPr>
        <w:t>Versicherungen</w:t>
      </w:r>
    </w:p>
    <w:p w14:paraId="045C008F" w14:textId="77777777" w:rsidR="00F2672A" w:rsidRPr="00BA381A" w:rsidRDefault="00F2672A" w:rsidP="00F2672A">
      <w:pPr>
        <w:spacing w:after="240"/>
        <w:rPr>
          <w:szCs w:val="28"/>
          <w:u w:val="single"/>
        </w:rPr>
      </w:pPr>
      <w:r w:rsidRPr="00355FA8">
        <w:rPr>
          <w:szCs w:val="28"/>
        </w:rPr>
        <w:t>die Kündigung</w:t>
      </w:r>
      <w:r w:rsidRPr="00355FA8">
        <w:rPr>
          <w:szCs w:val="28"/>
        </w:rPr>
        <w:tab/>
      </w:r>
      <w:r w:rsidRPr="00355FA8">
        <w:rPr>
          <w:szCs w:val="28"/>
        </w:rPr>
        <w:tab/>
      </w:r>
      <w:r w:rsidRPr="00355FA8">
        <w:rPr>
          <w:szCs w:val="28"/>
        </w:rPr>
        <w:tab/>
        <w:t xml:space="preserve">die </w:t>
      </w:r>
      <w:r w:rsidRPr="00B822A8">
        <w:rPr>
          <w:b/>
          <w:bCs/>
          <w:szCs w:val="28"/>
          <w:u w:val="single"/>
        </w:rPr>
        <w:t>Kündigungen</w:t>
      </w:r>
    </w:p>
    <w:p w14:paraId="588E18BC" w14:textId="77777777" w:rsidR="00F2672A" w:rsidRPr="00355FA8" w:rsidRDefault="00F2672A" w:rsidP="00F2672A">
      <w:pPr>
        <w:spacing w:after="240"/>
        <w:rPr>
          <w:szCs w:val="28"/>
        </w:rPr>
      </w:pPr>
      <w:r w:rsidRPr="00355FA8">
        <w:rPr>
          <w:szCs w:val="28"/>
        </w:rPr>
        <w:t xml:space="preserve">die Miete </w:t>
      </w:r>
      <w:r w:rsidRPr="00355FA8">
        <w:rPr>
          <w:szCs w:val="28"/>
        </w:rPr>
        <w:tab/>
      </w:r>
      <w:r w:rsidRPr="00355FA8">
        <w:rPr>
          <w:szCs w:val="28"/>
        </w:rPr>
        <w:tab/>
      </w:r>
      <w:r w:rsidRPr="00355FA8">
        <w:rPr>
          <w:szCs w:val="28"/>
        </w:rPr>
        <w:tab/>
      </w:r>
      <w:r w:rsidRPr="00355FA8">
        <w:rPr>
          <w:szCs w:val="28"/>
        </w:rPr>
        <w:tab/>
      </w:r>
      <w:r>
        <w:rPr>
          <w:szCs w:val="28"/>
        </w:rPr>
        <w:t>d</w:t>
      </w:r>
      <w:r w:rsidRPr="00355FA8">
        <w:rPr>
          <w:szCs w:val="28"/>
        </w:rPr>
        <w:t xml:space="preserve">ie </w:t>
      </w:r>
      <w:r w:rsidRPr="00B822A8">
        <w:rPr>
          <w:b/>
          <w:bCs/>
          <w:szCs w:val="28"/>
          <w:u w:val="single"/>
        </w:rPr>
        <w:t>Mieten</w:t>
      </w:r>
    </w:p>
    <w:p w14:paraId="5E57CA43" w14:textId="77777777" w:rsidR="00F2672A" w:rsidRPr="00355FA8" w:rsidRDefault="00F2672A" w:rsidP="00F2672A">
      <w:pPr>
        <w:spacing w:after="240"/>
        <w:rPr>
          <w:szCs w:val="28"/>
        </w:rPr>
      </w:pPr>
      <w:r w:rsidRPr="00355FA8">
        <w:rPr>
          <w:szCs w:val="28"/>
        </w:rPr>
        <w:t xml:space="preserve">die Unterschrift </w:t>
      </w:r>
      <w:r w:rsidRPr="00355FA8">
        <w:rPr>
          <w:szCs w:val="28"/>
        </w:rPr>
        <w:tab/>
      </w:r>
      <w:r w:rsidRPr="00355FA8">
        <w:rPr>
          <w:szCs w:val="28"/>
        </w:rPr>
        <w:tab/>
      </w:r>
      <w:r w:rsidRPr="00355FA8">
        <w:rPr>
          <w:szCs w:val="28"/>
        </w:rPr>
        <w:tab/>
        <w:t xml:space="preserve">die </w:t>
      </w:r>
      <w:r w:rsidRPr="00B822A8">
        <w:rPr>
          <w:b/>
          <w:bCs/>
          <w:szCs w:val="28"/>
          <w:u w:val="single"/>
        </w:rPr>
        <w:t>Unterschriften</w:t>
      </w:r>
    </w:p>
    <w:p w14:paraId="68F7656C" w14:textId="77777777" w:rsidR="00F2672A" w:rsidRPr="00355FA8" w:rsidRDefault="00F2672A" w:rsidP="00F2672A">
      <w:pPr>
        <w:spacing w:after="240"/>
        <w:rPr>
          <w:szCs w:val="28"/>
        </w:rPr>
      </w:pPr>
      <w:r w:rsidRPr="00355FA8">
        <w:rPr>
          <w:szCs w:val="28"/>
        </w:rPr>
        <w:t>das Angebot</w:t>
      </w:r>
      <w:r w:rsidRPr="00355FA8">
        <w:rPr>
          <w:szCs w:val="28"/>
        </w:rPr>
        <w:tab/>
      </w:r>
      <w:r w:rsidRPr="00355FA8">
        <w:rPr>
          <w:szCs w:val="28"/>
        </w:rPr>
        <w:tab/>
      </w:r>
      <w:r w:rsidRPr="00355FA8">
        <w:rPr>
          <w:szCs w:val="28"/>
        </w:rPr>
        <w:tab/>
      </w:r>
      <w:r w:rsidRPr="00355FA8">
        <w:rPr>
          <w:szCs w:val="28"/>
        </w:rPr>
        <w:tab/>
        <w:t xml:space="preserve">die </w:t>
      </w:r>
      <w:r w:rsidRPr="00B822A8">
        <w:rPr>
          <w:b/>
          <w:bCs/>
          <w:szCs w:val="28"/>
          <w:u w:val="single"/>
        </w:rPr>
        <w:t>Angebote</w:t>
      </w:r>
    </w:p>
    <w:p w14:paraId="75FACE73" w14:textId="77777777" w:rsidR="00F2672A" w:rsidRPr="00355FA8" w:rsidRDefault="00F2672A" w:rsidP="00F2672A">
      <w:pPr>
        <w:spacing w:after="240"/>
        <w:rPr>
          <w:szCs w:val="28"/>
        </w:rPr>
      </w:pPr>
      <w:r w:rsidRPr="00355FA8">
        <w:rPr>
          <w:szCs w:val="28"/>
        </w:rPr>
        <w:t xml:space="preserve">die Annahme </w:t>
      </w:r>
      <w:r w:rsidRPr="00355FA8">
        <w:rPr>
          <w:szCs w:val="28"/>
        </w:rPr>
        <w:tab/>
      </w:r>
      <w:r>
        <w:rPr>
          <w:szCs w:val="28"/>
        </w:rPr>
        <w:tab/>
      </w:r>
      <w:r>
        <w:rPr>
          <w:szCs w:val="28"/>
        </w:rPr>
        <w:tab/>
      </w:r>
      <w:r w:rsidRPr="00355FA8">
        <w:rPr>
          <w:szCs w:val="28"/>
        </w:rPr>
        <w:t xml:space="preserve">die </w:t>
      </w:r>
      <w:r w:rsidRPr="00B822A8">
        <w:rPr>
          <w:b/>
          <w:bCs/>
          <w:szCs w:val="28"/>
          <w:u w:val="single"/>
        </w:rPr>
        <w:t>Annahmen</w:t>
      </w:r>
    </w:p>
    <w:p w14:paraId="31CF1966" w14:textId="77777777" w:rsidR="00F2672A" w:rsidRPr="00355FA8" w:rsidRDefault="00F2672A" w:rsidP="00F2672A">
      <w:pPr>
        <w:spacing w:after="240"/>
        <w:rPr>
          <w:szCs w:val="28"/>
        </w:rPr>
      </w:pPr>
      <w:r w:rsidRPr="00355FA8">
        <w:rPr>
          <w:szCs w:val="28"/>
        </w:rPr>
        <w:t xml:space="preserve">der Kauf </w:t>
      </w:r>
      <w:r w:rsidRPr="00355FA8">
        <w:rPr>
          <w:szCs w:val="28"/>
        </w:rPr>
        <w:tab/>
      </w:r>
      <w:r w:rsidRPr="00355FA8">
        <w:rPr>
          <w:szCs w:val="28"/>
        </w:rPr>
        <w:tab/>
      </w:r>
      <w:r w:rsidRPr="00355FA8">
        <w:rPr>
          <w:szCs w:val="28"/>
        </w:rPr>
        <w:tab/>
      </w:r>
      <w:r w:rsidRPr="00355FA8">
        <w:rPr>
          <w:szCs w:val="28"/>
        </w:rPr>
        <w:tab/>
        <w:t xml:space="preserve">die </w:t>
      </w:r>
      <w:r w:rsidRPr="00B822A8">
        <w:rPr>
          <w:b/>
          <w:bCs/>
          <w:szCs w:val="28"/>
          <w:u w:val="single"/>
        </w:rPr>
        <w:t>Käufe</w:t>
      </w:r>
    </w:p>
    <w:p w14:paraId="710E2F33" w14:textId="77777777" w:rsidR="00F2672A" w:rsidRPr="00355FA8" w:rsidRDefault="00F2672A" w:rsidP="00F2672A">
      <w:pPr>
        <w:spacing w:after="240"/>
        <w:rPr>
          <w:szCs w:val="28"/>
        </w:rPr>
      </w:pPr>
      <w:r w:rsidRPr="00355FA8">
        <w:rPr>
          <w:szCs w:val="28"/>
        </w:rPr>
        <w:t xml:space="preserve">der Preis </w:t>
      </w:r>
      <w:r w:rsidRPr="00355FA8">
        <w:rPr>
          <w:szCs w:val="28"/>
        </w:rPr>
        <w:tab/>
      </w:r>
      <w:r w:rsidRPr="00355FA8">
        <w:rPr>
          <w:szCs w:val="28"/>
        </w:rPr>
        <w:tab/>
      </w:r>
      <w:r w:rsidRPr="00355FA8">
        <w:rPr>
          <w:szCs w:val="28"/>
        </w:rPr>
        <w:tab/>
      </w:r>
      <w:r w:rsidRPr="00355FA8">
        <w:rPr>
          <w:szCs w:val="28"/>
        </w:rPr>
        <w:tab/>
        <w:t xml:space="preserve">die </w:t>
      </w:r>
      <w:r w:rsidRPr="00B822A8">
        <w:rPr>
          <w:b/>
          <w:bCs/>
          <w:szCs w:val="28"/>
          <w:u w:val="single"/>
        </w:rPr>
        <w:t>Preise</w:t>
      </w:r>
    </w:p>
    <w:p w14:paraId="4835ACDD" w14:textId="77777777" w:rsidR="00F2672A" w:rsidRPr="00355FA8" w:rsidRDefault="00F2672A" w:rsidP="00F2672A">
      <w:pPr>
        <w:spacing w:after="240"/>
        <w:rPr>
          <w:szCs w:val="28"/>
        </w:rPr>
      </w:pPr>
      <w:r w:rsidRPr="00355FA8">
        <w:rPr>
          <w:szCs w:val="28"/>
        </w:rPr>
        <w:t>die Frist</w:t>
      </w:r>
      <w:r w:rsidRPr="00355FA8">
        <w:rPr>
          <w:szCs w:val="28"/>
        </w:rPr>
        <w:tab/>
      </w:r>
      <w:r w:rsidRPr="00355FA8">
        <w:rPr>
          <w:szCs w:val="28"/>
        </w:rPr>
        <w:tab/>
      </w:r>
      <w:r w:rsidRPr="00355FA8">
        <w:rPr>
          <w:szCs w:val="28"/>
        </w:rPr>
        <w:tab/>
      </w:r>
      <w:r w:rsidRPr="00355FA8">
        <w:rPr>
          <w:szCs w:val="28"/>
        </w:rPr>
        <w:tab/>
        <w:t xml:space="preserve">die </w:t>
      </w:r>
      <w:r w:rsidRPr="00B822A8">
        <w:rPr>
          <w:b/>
          <w:bCs/>
          <w:szCs w:val="28"/>
          <w:u w:val="single"/>
        </w:rPr>
        <w:t>Fristen</w:t>
      </w:r>
    </w:p>
    <w:p w14:paraId="4E358582" w14:textId="77777777" w:rsidR="00F2672A" w:rsidRPr="00355FA8" w:rsidRDefault="00F2672A" w:rsidP="00F2672A">
      <w:pPr>
        <w:spacing w:after="240"/>
        <w:rPr>
          <w:szCs w:val="28"/>
        </w:rPr>
      </w:pPr>
      <w:r w:rsidRPr="00355FA8">
        <w:rPr>
          <w:szCs w:val="28"/>
        </w:rPr>
        <w:t xml:space="preserve">die Haustür </w:t>
      </w:r>
      <w:r w:rsidRPr="00355FA8">
        <w:rPr>
          <w:szCs w:val="28"/>
        </w:rPr>
        <w:tab/>
      </w:r>
      <w:r w:rsidRPr="00355FA8">
        <w:rPr>
          <w:szCs w:val="28"/>
        </w:rPr>
        <w:tab/>
      </w:r>
      <w:r w:rsidRPr="00355FA8">
        <w:rPr>
          <w:szCs w:val="28"/>
        </w:rPr>
        <w:tab/>
      </w:r>
      <w:r w:rsidRPr="00355FA8">
        <w:rPr>
          <w:szCs w:val="28"/>
        </w:rPr>
        <w:tab/>
        <w:t xml:space="preserve">die </w:t>
      </w:r>
      <w:r w:rsidRPr="00B822A8">
        <w:rPr>
          <w:b/>
          <w:bCs/>
          <w:szCs w:val="28"/>
          <w:u w:val="single"/>
        </w:rPr>
        <w:t>Haustüren</w:t>
      </w:r>
    </w:p>
    <w:p w14:paraId="764FA34A" w14:textId="77777777" w:rsidR="00F2672A" w:rsidRPr="00BA381A" w:rsidRDefault="00F2672A" w:rsidP="00F2672A">
      <w:pPr>
        <w:spacing w:after="240"/>
        <w:rPr>
          <w:szCs w:val="28"/>
          <w:u w:val="single"/>
        </w:rPr>
      </w:pPr>
      <w:r w:rsidRPr="00355FA8">
        <w:rPr>
          <w:szCs w:val="28"/>
        </w:rPr>
        <w:t>das Telefon</w:t>
      </w:r>
      <w:r w:rsidRPr="00355FA8">
        <w:rPr>
          <w:szCs w:val="28"/>
        </w:rPr>
        <w:tab/>
      </w:r>
      <w:r w:rsidRPr="00355FA8">
        <w:rPr>
          <w:szCs w:val="28"/>
        </w:rPr>
        <w:tab/>
      </w:r>
      <w:r w:rsidRPr="00355FA8">
        <w:rPr>
          <w:szCs w:val="28"/>
        </w:rPr>
        <w:tab/>
      </w:r>
      <w:r w:rsidRPr="00355FA8">
        <w:rPr>
          <w:szCs w:val="28"/>
        </w:rPr>
        <w:tab/>
        <w:t xml:space="preserve">die </w:t>
      </w:r>
      <w:r w:rsidRPr="00B822A8">
        <w:rPr>
          <w:b/>
          <w:bCs/>
          <w:szCs w:val="28"/>
          <w:u w:val="single"/>
        </w:rPr>
        <w:t>Telefone</w:t>
      </w:r>
    </w:p>
    <w:p w14:paraId="1ED302D1" w14:textId="77777777" w:rsidR="00F2672A" w:rsidRDefault="00F2672A" w:rsidP="0022780C">
      <w:pPr>
        <w:spacing w:after="240"/>
        <w:rPr>
          <w:sz w:val="24"/>
          <w:szCs w:val="22"/>
        </w:rPr>
        <w:sectPr w:rsidR="00F2672A" w:rsidSect="00D04818">
          <w:headerReference w:type="first" r:id="rId313"/>
          <w:pgSz w:w="11900" w:h="16840"/>
          <w:pgMar w:top="2835" w:right="851" w:bottom="1134" w:left="851" w:header="709" w:footer="454" w:gutter="0"/>
          <w:cols w:space="708"/>
          <w:titlePg/>
          <w:docGrid w:linePitch="360"/>
        </w:sectPr>
      </w:pPr>
    </w:p>
    <w:p w14:paraId="7B5F4FFE" w14:textId="496C9639" w:rsidR="004621CA" w:rsidRDefault="004621CA" w:rsidP="004621CA">
      <w:pPr>
        <w:jc w:val="both"/>
        <w:rPr>
          <w:sz w:val="24"/>
          <w:szCs w:val="16"/>
        </w:rPr>
      </w:pPr>
      <w:r w:rsidRPr="004621CA">
        <w:rPr>
          <w:sz w:val="24"/>
          <w:szCs w:val="16"/>
        </w:rPr>
        <w:lastRenderedPageBreak/>
        <w:t xml:space="preserve">Lernziel: Die Lernenden </w:t>
      </w:r>
      <w:r w:rsidR="001C7832">
        <w:rPr>
          <w:sz w:val="24"/>
          <w:szCs w:val="16"/>
        </w:rPr>
        <w:t xml:space="preserve">lernen </w:t>
      </w:r>
      <w:r w:rsidR="000F013C">
        <w:rPr>
          <w:sz w:val="24"/>
          <w:szCs w:val="16"/>
        </w:rPr>
        <w:t>wichtige Verben des Themenfelds Verträge kennen</w:t>
      </w:r>
      <w:r w:rsidRPr="004621CA">
        <w:rPr>
          <w:sz w:val="24"/>
          <w:szCs w:val="16"/>
        </w:rPr>
        <w:t>.</w:t>
      </w:r>
    </w:p>
    <w:p w14:paraId="5BEF6D50" w14:textId="77777777" w:rsidR="004A212F" w:rsidRPr="00341A7C" w:rsidRDefault="004A212F" w:rsidP="004A212F">
      <w:pPr>
        <w:jc w:val="both"/>
        <w:rPr>
          <w:sz w:val="24"/>
          <w:szCs w:val="16"/>
        </w:rPr>
      </w:pPr>
      <w:r>
        <w:rPr>
          <w:sz w:val="24"/>
          <w:szCs w:val="16"/>
        </w:rPr>
        <w:t xml:space="preserve">Die Lernenden lernen folgende </w:t>
      </w:r>
      <w:r w:rsidRPr="00341A7C">
        <w:rPr>
          <w:sz w:val="24"/>
          <w:szCs w:val="16"/>
        </w:rPr>
        <w:t xml:space="preserve">Kernbotschaft: Viele Fachbegriffe des Themenfelds Verträge </w:t>
      </w:r>
      <w:r>
        <w:rPr>
          <w:sz w:val="24"/>
          <w:szCs w:val="16"/>
        </w:rPr>
        <w:t>finden in verschiedenen Aspekten des Alltags eine Verwendung</w:t>
      </w:r>
      <w:r w:rsidRPr="00341A7C">
        <w:rPr>
          <w:sz w:val="24"/>
          <w:szCs w:val="16"/>
        </w:rPr>
        <w:t>.</w:t>
      </w:r>
    </w:p>
    <w:p w14:paraId="128CCBA5" w14:textId="77777777" w:rsidR="004621CA" w:rsidRPr="004621CA" w:rsidRDefault="004621CA" w:rsidP="004621CA">
      <w:pPr>
        <w:jc w:val="both"/>
        <w:rPr>
          <w:sz w:val="24"/>
          <w:szCs w:val="16"/>
        </w:rPr>
      </w:pPr>
    </w:p>
    <w:p w14:paraId="3E6D42E5" w14:textId="77777777" w:rsidR="004621CA" w:rsidRPr="004621CA" w:rsidRDefault="004621CA" w:rsidP="008F53A9">
      <w:pPr>
        <w:jc w:val="both"/>
        <w:rPr>
          <w:sz w:val="24"/>
          <w:szCs w:val="16"/>
        </w:rPr>
      </w:pPr>
      <w:r w:rsidRPr="004621CA">
        <w:rPr>
          <w:sz w:val="24"/>
          <w:szCs w:val="16"/>
        </w:rPr>
        <w:t>Vorgeschlagener Ablauf:</w:t>
      </w:r>
    </w:p>
    <w:p w14:paraId="00AC2FC0" w14:textId="3D2744CE" w:rsidR="004621CA" w:rsidRPr="004621CA" w:rsidRDefault="004621CA" w:rsidP="004621CA">
      <w:pPr>
        <w:jc w:val="both"/>
        <w:rPr>
          <w:sz w:val="24"/>
          <w:szCs w:val="16"/>
        </w:rPr>
      </w:pPr>
      <w:r w:rsidRPr="004621CA">
        <w:rPr>
          <w:sz w:val="24"/>
          <w:szCs w:val="16"/>
        </w:rPr>
        <w:t>Verteilen Sie das Arbeitsb</w:t>
      </w:r>
      <w:r w:rsidR="00A55371">
        <w:rPr>
          <w:sz w:val="24"/>
          <w:szCs w:val="16"/>
        </w:rPr>
        <w:t>ogen</w:t>
      </w:r>
      <w:r w:rsidRPr="004621CA">
        <w:rPr>
          <w:sz w:val="24"/>
          <w:szCs w:val="16"/>
        </w:rPr>
        <w:t xml:space="preserve"> „Bausteine Verben“. Die Lernenden schneiden in Einzel- oder Partnerarbeit die Kästchen aus und legen diese zusammen, sodass sinnvolle Verben entstehen.</w:t>
      </w:r>
      <w:r w:rsidR="00A868E4">
        <w:rPr>
          <w:sz w:val="24"/>
          <w:szCs w:val="16"/>
        </w:rPr>
        <w:t xml:space="preserve"> Der Lösungsbogen dient der (Selbst-)Kontrolle.</w:t>
      </w:r>
    </w:p>
    <w:p w14:paraId="1886994A" w14:textId="77777777" w:rsidR="004621CA" w:rsidRDefault="004621CA" w:rsidP="0022780C">
      <w:pPr>
        <w:spacing w:after="240"/>
        <w:rPr>
          <w:sz w:val="24"/>
          <w:szCs w:val="22"/>
        </w:rPr>
      </w:pPr>
    </w:p>
    <w:p w14:paraId="0A54DC36" w14:textId="44BC79D5" w:rsidR="004F6994" w:rsidRDefault="004F6994" w:rsidP="0022780C">
      <w:pPr>
        <w:spacing w:after="240"/>
        <w:rPr>
          <w:sz w:val="24"/>
          <w:szCs w:val="22"/>
        </w:rPr>
        <w:sectPr w:rsidR="004F6994" w:rsidSect="00D04818">
          <w:headerReference w:type="first" r:id="rId314"/>
          <w:pgSz w:w="11900" w:h="16840"/>
          <w:pgMar w:top="2835" w:right="851" w:bottom="1134" w:left="851" w:header="709" w:footer="454" w:gutter="0"/>
          <w:cols w:space="708"/>
          <w:titlePg/>
          <w:docGrid w:linePitch="360"/>
        </w:sectPr>
      </w:pPr>
      <w:r>
        <w:rPr>
          <w:noProof/>
        </w:rPr>
        <w:drawing>
          <wp:inline distT="0" distB="0" distL="0" distR="0" wp14:anchorId="0D9AC77C" wp14:editId="6E5E6D6F">
            <wp:extent cx="5760720" cy="4076065"/>
            <wp:effectExtent l="0" t="0" r="0" b="635"/>
            <wp:docPr id="1060" name="Grafik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315" cstate="print">
                      <a:extLst>
                        <a:ext uri="{28A0092B-C50C-407E-A947-70E740481C1C}">
                          <a14:useLocalDpi xmlns:a14="http://schemas.microsoft.com/office/drawing/2010/main" val="0"/>
                        </a:ext>
                        <a:ext uri="{96DAC541-7B7A-43D3-8B79-37D633B846F1}">
                          <asvg:svgBlip xmlns:asvg="http://schemas.microsoft.com/office/drawing/2016/SVG/main" r:embed="rId316"/>
                        </a:ext>
                      </a:extLst>
                    </a:blip>
                    <a:stretch>
                      <a:fillRect/>
                    </a:stretch>
                  </pic:blipFill>
                  <pic:spPr>
                    <a:xfrm>
                      <a:off x="0" y="0"/>
                      <a:ext cx="5760720" cy="4076065"/>
                    </a:xfrm>
                    <a:prstGeom prst="rect">
                      <a:avLst/>
                    </a:prstGeom>
                  </pic:spPr>
                </pic:pic>
              </a:graphicData>
            </a:graphic>
          </wp:inline>
        </w:drawing>
      </w:r>
    </w:p>
    <w:p w14:paraId="7A753F20" w14:textId="77777777" w:rsidR="001A528E" w:rsidRPr="00345401" w:rsidRDefault="001A528E" w:rsidP="001A528E">
      <w:pPr>
        <w:rPr>
          <w:szCs w:val="36"/>
        </w:rPr>
      </w:pPr>
      <w:r w:rsidRPr="00345401">
        <w:rPr>
          <w:szCs w:val="36"/>
        </w:rPr>
        <w:lastRenderedPageBreak/>
        <w:t>Schneiden Sie die Kästen aus!</w:t>
      </w:r>
      <w:r>
        <w:rPr>
          <w:noProof/>
          <w:szCs w:val="36"/>
        </w:rPr>
        <w:drawing>
          <wp:anchor distT="0" distB="0" distL="114300" distR="114300" simplePos="0" relativeHeight="251667968" behindDoc="0" locked="0" layoutInCell="1" allowOverlap="1" wp14:anchorId="1BB3E9AC" wp14:editId="37992007">
            <wp:simplePos x="0" y="0"/>
            <wp:positionH relativeFrom="column">
              <wp:posOffset>-180340</wp:posOffset>
            </wp:positionH>
            <wp:positionV relativeFrom="paragraph">
              <wp:posOffset>-90170</wp:posOffset>
            </wp:positionV>
            <wp:extent cx="320400" cy="320400"/>
            <wp:effectExtent l="0" t="0" r="3810" b="3810"/>
            <wp:wrapNone/>
            <wp:docPr id="886" name="Grafik 886" descr="Sc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Schere"/>
                    <pic:cNvPicPr/>
                  </pic:nvPicPr>
                  <pic:blipFill>
                    <a:blip r:embed="rId70">
                      <a:extLst>
                        <a:ext uri="{96DAC541-7B7A-43D3-8B79-37D633B846F1}">
                          <asvg:svgBlip xmlns:asvg="http://schemas.microsoft.com/office/drawing/2016/SVG/main" r:embed="rId71"/>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p>
    <w:p w14:paraId="7F039A38" w14:textId="2280D6E0" w:rsidR="001A528E" w:rsidRDefault="00BA381A" w:rsidP="001A528E">
      <w:pPr>
        <w:rPr>
          <w:szCs w:val="36"/>
        </w:rPr>
      </w:pPr>
      <w:r>
        <w:rPr>
          <w:noProof/>
          <w:szCs w:val="36"/>
        </w:rPr>
        <w:drawing>
          <wp:anchor distT="0" distB="0" distL="114300" distR="114300" simplePos="0" relativeHeight="251821568" behindDoc="0" locked="0" layoutInCell="1" allowOverlap="1" wp14:anchorId="43C0131C" wp14:editId="086E8B2E">
            <wp:simplePos x="0" y="0"/>
            <wp:positionH relativeFrom="column">
              <wp:posOffset>-180340</wp:posOffset>
            </wp:positionH>
            <wp:positionV relativeFrom="paragraph">
              <wp:posOffset>-90170</wp:posOffset>
            </wp:positionV>
            <wp:extent cx="320400" cy="320400"/>
            <wp:effectExtent l="0" t="0" r="0" b="3810"/>
            <wp:wrapNone/>
            <wp:docPr id="1159" name="Grafik 1159"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 name="Grafik 1159" descr="Kopf mit Zahnrädern"/>
                    <pic:cNvPicPr/>
                  </pic:nvPicPr>
                  <pic:blipFill>
                    <a:blip r:embed="rId84">
                      <a:extLst>
                        <a:ext uri="{96DAC541-7B7A-43D3-8B79-37D633B846F1}">
                          <asvg:svgBlip xmlns:asvg="http://schemas.microsoft.com/office/drawing/2016/SVG/main" r:embed="rId8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1A528E" w:rsidRPr="00345401">
        <w:rPr>
          <w:szCs w:val="36"/>
        </w:rPr>
        <w:t>Fügen Sie die richtigen Wörter zusammen!</w:t>
      </w:r>
    </w:p>
    <w:p w14:paraId="48405040" w14:textId="77777777" w:rsidR="001A528E" w:rsidRPr="00345401" w:rsidRDefault="001A528E" w:rsidP="001A528E">
      <w:pPr>
        <w:rPr>
          <w:szCs w:val="3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175"/>
        <w:gridCol w:w="3175"/>
        <w:gridCol w:w="3175"/>
      </w:tblGrid>
      <w:tr w:rsidR="001A528E" w14:paraId="24B5C7D8" w14:textId="77777777" w:rsidTr="00F220CA">
        <w:trPr>
          <w:trHeight w:val="2721"/>
          <w:jc w:val="center"/>
        </w:trPr>
        <w:tc>
          <w:tcPr>
            <w:tcW w:w="3175" w:type="dxa"/>
            <w:vAlign w:val="center"/>
          </w:tcPr>
          <w:p w14:paraId="2F99FDDA" w14:textId="77777777" w:rsidR="001A528E" w:rsidRPr="00611BA6" w:rsidRDefault="001A528E" w:rsidP="00D04818">
            <w:pPr>
              <w:jc w:val="center"/>
              <w:rPr>
                <w:sz w:val="56"/>
                <w:szCs w:val="56"/>
              </w:rPr>
            </w:pPr>
            <w:r w:rsidRPr="008153CB">
              <w:rPr>
                <w:sz w:val="72"/>
                <w:szCs w:val="72"/>
              </w:rPr>
              <w:t>kau-</w:t>
            </w:r>
          </w:p>
        </w:tc>
        <w:tc>
          <w:tcPr>
            <w:tcW w:w="3175" w:type="dxa"/>
            <w:vAlign w:val="center"/>
          </w:tcPr>
          <w:p w14:paraId="41AC6531" w14:textId="7CD85B9D" w:rsidR="001A528E" w:rsidRPr="00611BA6" w:rsidRDefault="00274CA0" w:rsidP="00D04818">
            <w:pPr>
              <w:jc w:val="center"/>
              <w:rPr>
                <w:sz w:val="56"/>
                <w:szCs w:val="56"/>
              </w:rPr>
            </w:pPr>
            <w:proofErr w:type="spellStart"/>
            <w:r>
              <w:rPr>
                <w:sz w:val="72"/>
                <w:szCs w:val="72"/>
              </w:rPr>
              <w:t>han</w:t>
            </w:r>
            <w:proofErr w:type="spellEnd"/>
            <w:r w:rsidR="001A528E" w:rsidRPr="008153CB">
              <w:rPr>
                <w:sz w:val="72"/>
                <w:szCs w:val="72"/>
              </w:rPr>
              <w:t>-</w:t>
            </w:r>
          </w:p>
        </w:tc>
        <w:tc>
          <w:tcPr>
            <w:tcW w:w="3175" w:type="dxa"/>
            <w:vAlign w:val="center"/>
          </w:tcPr>
          <w:p w14:paraId="0DB2F035" w14:textId="34292FD5" w:rsidR="001A528E" w:rsidRPr="00611BA6" w:rsidRDefault="001A528E" w:rsidP="00D04818">
            <w:pPr>
              <w:jc w:val="center"/>
              <w:rPr>
                <w:sz w:val="56"/>
                <w:szCs w:val="56"/>
              </w:rPr>
            </w:pPr>
            <w:r w:rsidRPr="008153CB">
              <w:rPr>
                <w:sz w:val="72"/>
                <w:szCs w:val="72"/>
              </w:rPr>
              <w:t>-</w:t>
            </w:r>
            <w:proofErr w:type="spellStart"/>
            <w:r w:rsidR="000F013C">
              <w:rPr>
                <w:sz w:val="72"/>
                <w:szCs w:val="72"/>
              </w:rPr>
              <w:t>schen</w:t>
            </w:r>
            <w:proofErr w:type="spellEnd"/>
          </w:p>
        </w:tc>
      </w:tr>
      <w:tr w:rsidR="001A528E" w14:paraId="4A3064C5" w14:textId="77777777" w:rsidTr="00F220CA">
        <w:trPr>
          <w:trHeight w:val="2721"/>
          <w:jc w:val="center"/>
        </w:trPr>
        <w:tc>
          <w:tcPr>
            <w:tcW w:w="3175" w:type="dxa"/>
            <w:vAlign w:val="center"/>
          </w:tcPr>
          <w:p w14:paraId="6CC071D9" w14:textId="77777777" w:rsidR="001A528E" w:rsidRPr="00553B61" w:rsidRDefault="001A528E" w:rsidP="00D04818">
            <w:pPr>
              <w:jc w:val="center"/>
              <w:rPr>
                <w:sz w:val="72"/>
                <w:szCs w:val="72"/>
              </w:rPr>
            </w:pPr>
            <w:r w:rsidRPr="00553B61">
              <w:rPr>
                <w:sz w:val="72"/>
                <w:szCs w:val="72"/>
              </w:rPr>
              <w:t>-</w:t>
            </w:r>
            <w:proofErr w:type="spellStart"/>
            <w:r w:rsidRPr="00553B61">
              <w:rPr>
                <w:sz w:val="72"/>
                <w:szCs w:val="72"/>
              </w:rPr>
              <w:t>ben</w:t>
            </w:r>
            <w:proofErr w:type="spellEnd"/>
          </w:p>
        </w:tc>
        <w:tc>
          <w:tcPr>
            <w:tcW w:w="3175" w:type="dxa"/>
            <w:vAlign w:val="center"/>
          </w:tcPr>
          <w:p w14:paraId="2DDC7D81" w14:textId="77777777" w:rsidR="001A528E" w:rsidRPr="00553B61" w:rsidRDefault="001A528E" w:rsidP="00D04818">
            <w:pPr>
              <w:jc w:val="center"/>
              <w:rPr>
                <w:sz w:val="72"/>
                <w:szCs w:val="72"/>
              </w:rPr>
            </w:pPr>
            <w:proofErr w:type="spellStart"/>
            <w:r w:rsidRPr="00553B61">
              <w:rPr>
                <w:sz w:val="72"/>
                <w:szCs w:val="72"/>
              </w:rPr>
              <w:t>schlie</w:t>
            </w:r>
            <w:proofErr w:type="spellEnd"/>
            <w:r w:rsidRPr="00553B61">
              <w:rPr>
                <w:sz w:val="72"/>
                <w:szCs w:val="72"/>
              </w:rPr>
              <w:t>-</w:t>
            </w:r>
          </w:p>
        </w:tc>
        <w:tc>
          <w:tcPr>
            <w:tcW w:w="3175" w:type="dxa"/>
            <w:vAlign w:val="center"/>
          </w:tcPr>
          <w:p w14:paraId="7EC79873" w14:textId="77777777" w:rsidR="001A528E" w:rsidRPr="00553B61" w:rsidRDefault="001A528E" w:rsidP="00D04818">
            <w:pPr>
              <w:jc w:val="center"/>
              <w:rPr>
                <w:sz w:val="72"/>
                <w:szCs w:val="72"/>
              </w:rPr>
            </w:pPr>
            <w:r w:rsidRPr="00553B61">
              <w:rPr>
                <w:sz w:val="72"/>
                <w:szCs w:val="72"/>
              </w:rPr>
              <w:t>nut-</w:t>
            </w:r>
          </w:p>
        </w:tc>
      </w:tr>
      <w:tr w:rsidR="001A528E" w14:paraId="73E233B5" w14:textId="77777777" w:rsidTr="00F220CA">
        <w:trPr>
          <w:trHeight w:val="2721"/>
          <w:jc w:val="center"/>
        </w:trPr>
        <w:tc>
          <w:tcPr>
            <w:tcW w:w="3175" w:type="dxa"/>
            <w:vAlign w:val="center"/>
          </w:tcPr>
          <w:p w14:paraId="3D96B01C" w14:textId="1B832A38" w:rsidR="001A528E" w:rsidRPr="00553B61" w:rsidRDefault="000F013C" w:rsidP="00D04818">
            <w:pPr>
              <w:jc w:val="center"/>
              <w:rPr>
                <w:sz w:val="72"/>
                <w:szCs w:val="72"/>
              </w:rPr>
            </w:pPr>
            <w:r>
              <w:rPr>
                <w:sz w:val="72"/>
                <w:szCs w:val="72"/>
              </w:rPr>
              <w:t>tau</w:t>
            </w:r>
            <w:r w:rsidR="001A528E" w:rsidRPr="00553B61">
              <w:rPr>
                <w:sz w:val="72"/>
                <w:szCs w:val="72"/>
              </w:rPr>
              <w:t>-</w:t>
            </w:r>
          </w:p>
        </w:tc>
        <w:tc>
          <w:tcPr>
            <w:tcW w:w="3175" w:type="dxa"/>
            <w:vAlign w:val="center"/>
          </w:tcPr>
          <w:p w14:paraId="58EEF424" w14:textId="09B4E3CD" w:rsidR="001A528E" w:rsidRPr="00553B61" w:rsidRDefault="001A528E" w:rsidP="00D04818">
            <w:pPr>
              <w:jc w:val="center"/>
              <w:rPr>
                <w:sz w:val="72"/>
                <w:szCs w:val="72"/>
              </w:rPr>
            </w:pPr>
            <w:r w:rsidRPr="00553B61">
              <w:rPr>
                <w:sz w:val="72"/>
                <w:szCs w:val="72"/>
              </w:rPr>
              <w:t>-</w:t>
            </w:r>
            <w:proofErr w:type="spellStart"/>
            <w:r w:rsidR="00274CA0">
              <w:rPr>
                <w:sz w:val="72"/>
                <w:szCs w:val="72"/>
              </w:rPr>
              <w:t>deln</w:t>
            </w:r>
            <w:proofErr w:type="spellEnd"/>
          </w:p>
        </w:tc>
        <w:tc>
          <w:tcPr>
            <w:tcW w:w="3175" w:type="dxa"/>
            <w:vAlign w:val="center"/>
          </w:tcPr>
          <w:p w14:paraId="6218FE57" w14:textId="77777777" w:rsidR="001A528E" w:rsidRPr="00553B61" w:rsidRDefault="001A528E" w:rsidP="00D04818">
            <w:pPr>
              <w:jc w:val="center"/>
              <w:rPr>
                <w:sz w:val="72"/>
                <w:szCs w:val="72"/>
              </w:rPr>
            </w:pPr>
            <w:r w:rsidRPr="00553B61">
              <w:rPr>
                <w:sz w:val="72"/>
                <w:szCs w:val="72"/>
              </w:rPr>
              <w:t>schrei-</w:t>
            </w:r>
          </w:p>
        </w:tc>
      </w:tr>
      <w:tr w:rsidR="001A528E" w14:paraId="4C3EAE5C" w14:textId="77777777" w:rsidTr="00F220CA">
        <w:trPr>
          <w:trHeight w:val="2721"/>
          <w:jc w:val="center"/>
        </w:trPr>
        <w:tc>
          <w:tcPr>
            <w:tcW w:w="3175" w:type="dxa"/>
            <w:vAlign w:val="center"/>
          </w:tcPr>
          <w:p w14:paraId="47E69A5E" w14:textId="77777777" w:rsidR="001A528E" w:rsidRPr="00553B61" w:rsidRDefault="001A528E" w:rsidP="00D04818">
            <w:pPr>
              <w:jc w:val="center"/>
              <w:rPr>
                <w:sz w:val="72"/>
                <w:szCs w:val="72"/>
              </w:rPr>
            </w:pPr>
            <w:r w:rsidRPr="00553B61">
              <w:rPr>
                <w:sz w:val="72"/>
                <w:szCs w:val="72"/>
              </w:rPr>
              <w:t>-</w:t>
            </w:r>
            <w:proofErr w:type="spellStart"/>
            <w:r w:rsidRPr="00553B61">
              <w:rPr>
                <w:sz w:val="72"/>
                <w:szCs w:val="72"/>
              </w:rPr>
              <w:t>ßen</w:t>
            </w:r>
            <w:proofErr w:type="spellEnd"/>
          </w:p>
        </w:tc>
        <w:tc>
          <w:tcPr>
            <w:tcW w:w="3175" w:type="dxa"/>
            <w:vAlign w:val="center"/>
          </w:tcPr>
          <w:p w14:paraId="74BCEC79" w14:textId="77777777" w:rsidR="001A528E" w:rsidRPr="00553B61" w:rsidRDefault="001A528E" w:rsidP="00D04818">
            <w:pPr>
              <w:jc w:val="center"/>
              <w:rPr>
                <w:sz w:val="72"/>
                <w:szCs w:val="72"/>
              </w:rPr>
            </w:pPr>
            <w:r w:rsidRPr="00553B61">
              <w:rPr>
                <w:sz w:val="72"/>
                <w:szCs w:val="72"/>
              </w:rPr>
              <w:t>-</w:t>
            </w:r>
            <w:proofErr w:type="spellStart"/>
            <w:r w:rsidRPr="00553B61">
              <w:rPr>
                <w:sz w:val="72"/>
                <w:szCs w:val="72"/>
              </w:rPr>
              <w:t>fen</w:t>
            </w:r>
            <w:proofErr w:type="spellEnd"/>
          </w:p>
        </w:tc>
        <w:tc>
          <w:tcPr>
            <w:tcW w:w="3175" w:type="dxa"/>
            <w:vAlign w:val="center"/>
          </w:tcPr>
          <w:p w14:paraId="0EC8E67B" w14:textId="77777777" w:rsidR="001A528E" w:rsidRPr="00553B61" w:rsidRDefault="001A528E" w:rsidP="00D04818">
            <w:pPr>
              <w:jc w:val="center"/>
              <w:rPr>
                <w:sz w:val="72"/>
                <w:szCs w:val="72"/>
              </w:rPr>
            </w:pPr>
            <w:r w:rsidRPr="00553B61">
              <w:rPr>
                <w:sz w:val="72"/>
                <w:szCs w:val="72"/>
              </w:rPr>
              <w:t>-</w:t>
            </w:r>
            <w:proofErr w:type="spellStart"/>
            <w:r w:rsidRPr="00553B61">
              <w:rPr>
                <w:sz w:val="72"/>
                <w:szCs w:val="72"/>
              </w:rPr>
              <w:t>zen</w:t>
            </w:r>
            <w:proofErr w:type="spellEnd"/>
          </w:p>
        </w:tc>
      </w:tr>
    </w:tbl>
    <w:p w14:paraId="74900946" w14:textId="77777777" w:rsidR="00274CA0" w:rsidRDefault="00274CA0" w:rsidP="0022780C">
      <w:pPr>
        <w:spacing w:after="240"/>
        <w:rPr>
          <w:sz w:val="24"/>
          <w:szCs w:val="22"/>
        </w:rPr>
        <w:sectPr w:rsidR="00274CA0" w:rsidSect="00D04818">
          <w:headerReference w:type="first" r:id="rId317"/>
          <w:pgSz w:w="11900" w:h="16840"/>
          <w:pgMar w:top="2835" w:right="851" w:bottom="1134" w:left="851" w:header="709" w:footer="454" w:gutter="0"/>
          <w:cols w:space="708"/>
          <w:titlePg/>
          <w:docGrid w:linePitch="360"/>
        </w:sect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175"/>
        <w:gridCol w:w="3175"/>
      </w:tblGrid>
      <w:tr w:rsidR="000E1924" w14:paraId="64576289" w14:textId="77777777" w:rsidTr="000E1924">
        <w:trPr>
          <w:trHeight w:val="2041"/>
          <w:jc w:val="center"/>
        </w:trPr>
        <w:tc>
          <w:tcPr>
            <w:tcW w:w="3175" w:type="dxa"/>
            <w:vAlign w:val="center"/>
          </w:tcPr>
          <w:p w14:paraId="4B180747" w14:textId="77777777" w:rsidR="000E1924" w:rsidRPr="00611BA6" w:rsidRDefault="000E1924" w:rsidP="00D04818">
            <w:pPr>
              <w:jc w:val="center"/>
              <w:rPr>
                <w:sz w:val="56"/>
                <w:szCs w:val="56"/>
              </w:rPr>
            </w:pPr>
            <w:r w:rsidRPr="008153CB">
              <w:rPr>
                <w:sz w:val="72"/>
                <w:szCs w:val="72"/>
              </w:rPr>
              <w:lastRenderedPageBreak/>
              <w:t>kau-</w:t>
            </w:r>
          </w:p>
        </w:tc>
        <w:tc>
          <w:tcPr>
            <w:tcW w:w="3175" w:type="dxa"/>
            <w:vAlign w:val="center"/>
          </w:tcPr>
          <w:p w14:paraId="73DC161E" w14:textId="4211C99D" w:rsidR="000E1924" w:rsidRPr="00611BA6" w:rsidRDefault="000E1924" w:rsidP="00D04818">
            <w:pPr>
              <w:jc w:val="center"/>
              <w:rPr>
                <w:sz w:val="56"/>
                <w:szCs w:val="56"/>
              </w:rPr>
            </w:pPr>
            <w:r>
              <w:rPr>
                <w:sz w:val="72"/>
                <w:szCs w:val="72"/>
              </w:rPr>
              <w:t>-</w:t>
            </w:r>
            <w:proofErr w:type="spellStart"/>
            <w:r>
              <w:rPr>
                <w:sz w:val="72"/>
                <w:szCs w:val="72"/>
              </w:rPr>
              <w:t>fen</w:t>
            </w:r>
            <w:proofErr w:type="spellEnd"/>
          </w:p>
        </w:tc>
      </w:tr>
      <w:tr w:rsidR="000E1924" w14:paraId="6F564A9B" w14:textId="77777777" w:rsidTr="000E1924">
        <w:trPr>
          <w:trHeight w:val="2041"/>
          <w:jc w:val="center"/>
        </w:trPr>
        <w:tc>
          <w:tcPr>
            <w:tcW w:w="3175" w:type="dxa"/>
            <w:vAlign w:val="center"/>
          </w:tcPr>
          <w:p w14:paraId="076C1B02" w14:textId="5E8F310C" w:rsidR="000E1924" w:rsidRPr="00553B61" w:rsidRDefault="000E1924" w:rsidP="00D04818">
            <w:pPr>
              <w:jc w:val="center"/>
              <w:rPr>
                <w:sz w:val="72"/>
                <w:szCs w:val="72"/>
              </w:rPr>
            </w:pPr>
            <w:proofErr w:type="spellStart"/>
            <w:r>
              <w:rPr>
                <w:sz w:val="72"/>
                <w:szCs w:val="72"/>
              </w:rPr>
              <w:t>schlie</w:t>
            </w:r>
            <w:proofErr w:type="spellEnd"/>
            <w:r>
              <w:rPr>
                <w:sz w:val="72"/>
                <w:szCs w:val="72"/>
              </w:rPr>
              <w:t>-</w:t>
            </w:r>
          </w:p>
        </w:tc>
        <w:tc>
          <w:tcPr>
            <w:tcW w:w="3175" w:type="dxa"/>
            <w:vAlign w:val="center"/>
          </w:tcPr>
          <w:p w14:paraId="5954CB28" w14:textId="745BB5C0" w:rsidR="000E1924" w:rsidRPr="00553B61" w:rsidRDefault="000E1924" w:rsidP="00D04818">
            <w:pPr>
              <w:jc w:val="center"/>
              <w:rPr>
                <w:sz w:val="72"/>
                <w:szCs w:val="72"/>
              </w:rPr>
            </w:pPr>
            <w:r>
              <w:rPr>
                <w:sz w:val="72"/>
                <w:szCs w:val="72"/>
              </w:rPr>
              <w:t>-</w:t>
            </w:r>
            <w:proofErr w:type="spellStart"/>
            <w:r>
              <w:rPr>
                <w:sz w:val="72"/>
                <w:szCs w:val="72"/>
              </w:rPr>
              <w:t>ßen</w:t>
            </w:r>
            <w:proofErr w:type="spellEnd"/>
          </w:p>
        </w:tc>
      </w:tr>
      <w:tr w:rsidR="000E1924" w14:paraId="49A5CFC4" w14:textId="77777777" w:rsidTr="000E1924">
        <w:trPr>
          <w:trHeight w:val="2041"/>
          <w:jc w:val="center"/>
        </w:trPr>
        <w:tc>
          <w:tcPr>
            <w:tcW w:w="3175" w:type="dxa"/>
            <w:vAlign w:val="center"/>
          </w:tcPr>
          <w:p w14:paraId="5C78FCAA" w14:textId="77777777" w:rsidR="000E1924" w:rsidRPr="00553B61" w:rsidRDefault="000E1924" w:rsidP="00D04818">
            <w:pPr>
              <w:jc w:val="center"/>
              <w:rPr>
                <w:sz w:val="72"/>
                <w:szCs w:val="72"/>
              </w:rPr>
            </w:pPr>
            <w:r>
              <w:rPr>
                <w:sz w:val="72"/>
                <w:szCs w:val="72"/>
              </w:rPr>
              <w:t>tau</w:t>
            </w:r>
            <w:r w:rsidRPr="00553B61">
              <w:rPr>
                <w:sz w:val="72"/>
                <w:szCs w:val="72"/>
              </w:rPr>
              <w:t>-</w:t>
            </w:r>
          </w:p>
        </w:tc>
        <w:tc>
          <w:tcPr>
            <w:tcW w:w="3175" w:type="dxa"/>
            <w:vAlign w:val="center"/>
          </w:tcPr>
          <w:p w14:paraId="2881F660" w14:textId="11483946" w:rsidR="000E1924" w:rsidRPr="00553B61" w:rsidRDefault="000E1924" w:rsidP="00D04818">
            <w:pPr>
              <w:jc w:val="center"/>
              <w:rPr>
                <w:sz w:val="72"/>
                <w:szCs w:val="72"/>
              </w:rPr>
            </w:pPr>
            <w:r>
              <w:rPr>
                <w:sz w:val="72"/>
                <w:szCs w:val="72"/>
              </w:rPr>
              <w:t>-</w:t>
            </w:r>
            <w:proofErr w:type="spellStart"/>
            <w:r>
              <w:rPr>
                <w:sz w:val="72"/>
                <w:szCs w:val="72"/>
              </w:rPr>
              <w:t>schen</w:t>
            </w:r>
            <w:proofErr w:type="spellEnd"/>
          </w:p>
        </w:tc>
      </w:tr>
      <w:tr w:rsidR="000E1924" w14:paraId="65523D03" w14:textId="77777777" w:rsidTr="000E1924">
        <w:trPr>
          <w:trHeight w:val="2041"/>
          <w:jc w:val="center"/>
        </w:trPr>
        <w:tc>
          <w:tcPr>
            <w:tcW w:w="3175" w:type="dxa"/>
            <w:vAlign w:val="center"/>
          </w:tcPr>
          <w:p w14:paraId="79205F3A" w14:textId="72A56789" w:rsidR="000E1924" w:rsidRPr="00553B61" w:rsidRDefault="000E1924" w:rsidP="00D04818">
            <w:pPr>
              <w:jc w:val="center"/>
              <w:rPr>
                <w:sz w:val="72"/>
                <w:szCs w:val="72"/>
              </w:rPr>
            </w:pPr>
            <w:r>
              <w:rPr>
                <w:sz w:val="72"/>
                <w:szCs w:val="72"/>
              </w:rPr>
              <w:t>nut-</w:t>
            </w:r>
          </w:p>
        </w:tc>
        <w:tc>
          <w:tcPr>
            <w:tcW w:w="3175" w:type="dxa"/>
            <w:vAlign w:val="center"/>
          </w:tcPr>
          <w:p w14:paraId="69F229C8" w14:textId="562B3EE5" w:rsidR="000E1924" w:rsidRPr="00553B61" w:rsidRDefault="000E1924" w:rsidP="00D04818">
            <w:pPr>
              <w:jc w:val="center"/>
              <w:rPr>
                <w:sz w:val="72"/>
                <w:szCs w:val="72"/>
              </w:rPr>
            </w:pPr>
            <w:r>
              <w:rPr>
                <w:sz w:val="72"/>
                <w:szCs w:val="72"/>
              </w:rPr>
              <w:t>-</w:t>
            </w:r>
            <w:proofErr w:type="spellStart"/>
            <w:r>
              <w:rPr>
                <w:sz w:val="72"/>
                <w:szCs w:val="72"/>
              </w:rPr>
              <w:t>zen</w:t>
            </w:r>
            <w:proofErr w:type="spellEnd"/>
          </w:p>
        </w:tc>
      </w:tr>
      <w:tr w:rsidR="000E1924" w14:paraId="76F3FE90" w14:textId="77777777" w:rsidTr="000E1924">
        <w:trPr>
          <w:trHeight w:val="2041"/>
          <w:jc w:val="center"/>
        </w:trPr>
        <w:tc>
          <w:tcPr>
            <w:tcW w:w="3175" w:type="dxa"/>
            <w:vAlign w:val="center"/>
          </w:tcPr>
          <w:p w14:paraId="0602F789" w14:textId="452518D6" w:rsidR="000E1924" w:rsidRPr="00553B61" w:rsidRDefault="000E1924" w:rsidP="00D04818">
            <w:pPr>
              <w:jc w:val="center"/>
              <w:rPr>
                <w:sz w:val="72"/>
                <w:szCs w:val="72"/>
              </w:rPr>
            </w:pPr>
            <w:proofErr w:type="spellStart"/>
            <w:r>
              <w:rPr>
                <w:sz w:val="72"/>
                <w:szCs w:val="72"/>
              </w:rPr>
              <w:t>han</w:t>
            </w:r>
            <w:proofErr w:type="spellEnd"/>
            <w:r>
              <w:rPr>
                <w:sz w:val="72"/>
                <w:szCs w:val="72"/>
              </w:rPr>
              <w:t>-</w:t>
            </w:r>
          </w:p>
        </w:tc>
        <w:tc>
          <w:tcPr>
            <w:tcW w:w="3175" w:type="dxa"/>
            <w:vAlign w:val="center"/>
          </w:tcPr>
          <w:p w14:paraId="3ADF047B" w14:textId="1EB1B6E9" w:rsidR="000E1924" w:rsidRPr="00553B61" w:rsidRDefault="000E1924" w:rsidP="00D04818">
            <w:pPr>
              <w:jc w:val="center"/>
              <w:rPr>
                <w:sz w:val="72"/>
                <w:szCs w:val="72"/>
              </w:rPr>
            </w:pPr>
            <w:r>
              <w:rPr>
                <w:sz w:val="72"/>
                <w:szCs w:val="72"/>
              </w:rPr>
              <w:t>-</w:t>
            </w:r>
            <w:proofErr w:type="spellStart"/>
            <w:r>
              <w:rPr>
                <w:sz w:val="72"/>
                <w:szCs w:val="72"/>
              </w:rPr>
              <w:t>deln</w:t>
            </w:r>
            <w:proofErr w:type="spellEnd"/>
          </w:p>
        </w:tc>
      </w:tr>
      <w:tr w:rsidR="000E1924" w14:paraId="481541A7" w14:textId="77777777" w:rsidTr="000E1924">
        <w:trPr>
          <w:trHeight w:val="2041"/>
          <w:jc w:val="center"/>
        </w:trPr>
        <w:tc>
          <w:tcPr>
            <w:tcW w:w="3175" w:type="dxa"/>
            <w:vAlign w:val="center"/>
          </w:tcPr>
          <w:p w14:paraId="6C5AB586" w14:textId="48BCCC6C" w:rsidR="000E1924" w:rsidRPr="00553B61" w:rsidRDefault="000E1924" w:rsidP="00D04818">
            <w:pPr>
              <w:jc w:val="center"/>
              <w:rPr>
                <w:sz w:val="72"/>
                <w:szCs w:val="72"/>
              </w:rPr>
            </w:pPr>
            <w:r>
              <w:rPr>
                <w:sz w:val="72"/>
                <w:szCs w:val="72"/>
              </w:rPr>
              <w:t>schrei-</w:t>
            </w:r>
          </w:p>
        </w:tc>
        <w:tc>
          <w:tcPr>
            <w:tcW w:w="3175" w:type="dxa"/>
            <w:vAlign w:val="center"/>
          </w:tcPr>
          <w:p w14:paraId="6EF2C95E" w14:textId="092299E5" w:rsidR="000E1924" w:rsidRPr="00553B61" w:rsidRDefault="000E1924" w:rsidP="00D04818">
            <w:pPr>
              <w:jc w:val="center"/>
              <w:rPr>
                <w:sz w:val="72"/>
                <w:szCs w:val="72"/>
              </w:rPr>
            </w:pPr>
            <w:r>
              <w:rPr>
                <w:sz w:val="72"/>
                <w:szCs w:val="72"/>
              </w:rPr>
              <w:t>-</w:t>
            </w:r>
            <w:proofErr w:type="spellStart"/>
            <w:r>
              <w:rPr>
                <w:sz w:val="72"/>
                <w:szCs w:val="72"/>
              </w:rPr>
              <w:t>ben</w:t>
            </w:r>
            <w:proofErr w:type="spellEnd"/>
          </w:p>
        </w:tc>
      </w:tr>
    </w:tbl>
    <w:p w14:paraId="346E88B2" w14:textId="7B93EA4A" w:rsidR="001A528E" w:rsidRDefault="001A528E" w:rsidP="0022780C">
      <w:pPr>
        <w:spacing w:after="240"/>
        <w:rPr>
          <w:sz w:val="24"/>
          <w:szCs w:val="22"/>
        </w:rPr>
        <w:sectPr w:rsidR="001A528E" w:rsidSect="00D04818">
          <w:headerReference w:type="first" r:id="rId318"/>
          <w:pgSz w:w="11900" w:h="16840"/>
          <w:pgMar w:top="2835" w:right="851" w:bottom="1134" w:left="851" w:header="709" w:footer="454" w:gutter="0"/>
          <w:cols w:space="708"/>
          <w:titlePg/>
          <w:docGrid w:linePitch="360"/>
        </w:sectPr>
      </w:pPr>
    </w:p>
    <w:p w14:paraId="633528B3" w14:textId="0111A78D" w:rsidR="001F66F4" w:rsidRDefault="001F66F4" w:rsidP="00A55371">
      <w:pPr>
        <w:jc w:val="both"/>
        <w:rPr>
          <w:sz w:val="24"/>
          <w:szCs w:val="22"/>
        </w:rPr>
      </w:pPr>
      <w:r w:rsidRPr="001F66F4">
        <w:rPr>
          <w:sz w:val="24"/>
          <w:szCs w:val="22"/>
        </w:rPr>
        <w:lastRenderedPageBreak/>
        <w:t>Lernziel: Die Lernenden lernen zentrale Begriffe des Themenfelds Verträge kennen.</w:t>
      </w:r>
    </w:p>
    <w:p w14:paraId="73E88982" w14:textId="77777777" w:rsidR="00C44FD2" w:rsidRPr="00341A7C" w:rsidRDefault="00C44FD2" w:rsidP="00C44FD2">
      <w:pPr>
        <w:jc w:val="both"/>
        <w:rPr>
          <w:sz w:val="24"/>
          <w:szCs w:val="16"/>
        </w:rPr>
      </w:pPr>
      <w:r>
        <w:rPr>
          <w:sz w:val="24"/>
          <w:szCs w:val="16"/>
        </w:rPr>
        <w:t xml:space="preserve">Die Lernenden lernen folgende </w:t>
      </w:r>
      <w:r w:rsidRPr="00341A7C">
        <w:rPr>
          <w:sz w:val="24"/>
          <w:szCs w:val="16"/>
        </w:rPr>
        <w:t xml:space="preserve">Kernbotschaft: Viele Fachbegriffe des Themenfelds Verträge </w:t>
      </w:r>
      <w:r>
        <w:rPr>
          <w:sz w:val="24"/>
          <w:szCs w:val="16"/>
        </w:rPr>
        <w:t>finden in verschiedenen Aspekten des Alltags eine Verwendung</w:t>
      </w:r>
      <w:r w:rsidRPr="00341A7C">
        <w:rPr>
          <w:sz w:val="24"/>
          <w:szCs w:val="16"/>
        </w:rPr>
        <w:t>.</w:t>
      </w:r>
    </w:p>
    <w:p w14:paraId="096755D7" w14:textId="77777777" w:rsidR="001F66F4" w:rsidRPr="001F66F4" w:rsidRDefault="001F66F4" w:rsidP="00A55371">
      <w:pPr>
        <w:jc w:val="both"/>
        <w:rPr>
          <w:sz w:val="24"/>
          <w:szCs w:val="22"/>
        </w:rPr>
      </w:pPr>
    </w:p>
    <w:p w14:paraId="5C54C16A" w14:textId="77777777" w:rsidR="001F66F4" w:rsidRPr="001F66F4" w:rsidRDefault="001F66F4" w:rsidP="00A55371">
      <w:pPr>
        <w:jc w:val="both"/>
        <w:rPr>
          <w:sz w:val="24"/>
          <w:szCs w:val="22"/>
        </w:rPr>
      </w:pPr>
      <w:r w:rsidRPr="001F66F4">
        <w:rPr>
          <w:sz w:val="24"/>
          <w:szCs w:val="22"/>
        </w:rPr>
        <w:t>Vorgeschlagener Ablauf:</w:t>
      </w:r>
    </w:p>
    <w:p w14:paraId="3A8CF512" w14:textId="2310077C" w:rsidR="001F66F4" w:rsidRPr="001F66F4" w:rsidRDefault="001F66F4" w:rsidP="00A55371">
      <w:pPr>
        <w:jc w:val="both"/>
        <w:rPr>
          <w:sz w:val="24"/>
          <w:szCs w:val="22"/>
        </w:rPr>
      </w:pPr>
      <w:r w:rsidRPr="001F66F4">
        <w:rPr>
          <w:sz w:val="24"/>
          <w:szCs w:val="22"/>
        </w:rPr>
        <w:t>Verteilen Sie zunächst d</w:t>
      </w:r>
      <w:r w:rsidR="00A55371">
        <w:rPr>
          <w:sz w:val="24"/>
          <w:szCs w:val="22"/>
        </w:rPr>
        <w:t>en Arbeitsbogen</w:t>
      </w:r>
      <w:r w:rsidRPr="001F66F4">
        <w:rPr>
          <w:sz w:val="24"/>
          <w:szCs w:val="22"/>
        </w:rPr>
        <w:t xml:space="preserve"> „Buchstabenwirbel 1“ und lassen Sie diese</w:t>
      </w:r>
      <w:r w:rsidR="00A55371">
        <w:rPr>
          <w:sz w:val="24"/>
          <w:szCs w:val="22"/>
        </w:rPr>
        <w:t>n</w:t>
      </w:r>
      <w:r w:rsidRPr="001F66F4">
        <w:rPr>
          <w:sz w:val="24"/>
          <w:szCs w:val="22"/>
        </w:rPr>
        <w:t xml:space="preserve"> von den Lernenden in Einzelarbeit bearbeiten. D</w:t>
      </w:r>
      <w:r w:rsidR="00A55371">
        <w:rPr>
          <w:sz w:val="24"/>
          <w:szCs w:val="22"/>
        </w:rPr>
        <w:t>er</w:t>
      </w:r>
      <w:r w:rsidRPr="001F66F4">
        <w:rPr>
          <w:sz w:val="24"/>
          <w:szCs w:val="22"/>
        </w:rPr>
        <w:t xml:space="preserve"> </w:t>
      </w:r>
      <w:r w:rsidR="00A55371">
        <w:rPr>
          <w:sz w:val="24"/>
          <w:szCs w:val="22"/>
        </w:rPr>
        <w:t>Arbeitsbogen</w:t>
      </w:r>
      <w:r w:rsidRPr="001F66F4">
        <w:rPr>
          <w:sz w:val="24"/>
          <w:szCs w:val="22"/>
        </w:rPr>
        <w:t xml:space="preserve"> ist für Lernende de</w:t>
      </w:r>
      <w:r w:rsidR="00C21F51">
        <w:rPr>
          <w:sz w:val="24"/>
          <w:szCs w:val="22"/>
        </w:rPr>
        <w:t>s</w:t>
      </w:r>
      <w:r w:rsidRPr="001F66F4">
        <w:rPr>
          <w:sz w:val="24"/>
          <w:szCs w:val="22"/>
        </w:rPr>
        <w:t xml:space="preserve"> Alpha-Levels 2 konzipiert. Lernende, die </w:t>
      </w:r>
      <w:r w:rsidR="00A55371">
        <w:rPr>
          <w:sz w:val="24"/>
          <w:szCs w:val="22"/>
        </w:rPr>
        <w:t xml:space="preserve">bei der Bearbeitung </w:t>
      </w:r>
      <w:r w:rsidRPr="001F66F4">
        <w:rPr>
          <w:sz w:val="24"/>
          <w:szCs w:val="22"/>
        </w:rPr>
        <w:t>wenig Schwierigkeiten haben, können direkt im Anschluss d</w:t>
      </w:r>
      <w:r w:rsidR="00A55371">
        <w:rPr>
          <w:sz w:val="24"/>
          <w:szCs w:val="22"/>
        </w:rPr>
        <w:t>en</w:t>
      </w:r>
      <w:r w:rsidRPr="001F66F4">
        <w:rPr>
          <w:sz w:val="24"/>
          <w:szCs w:val="22"/>
        </w:rPr>
        <w:t xml:space="preserve"> Arbeitsb</w:t>
      </w:r>
      <w:r w:rsidR="00A55371">
        <w:rPr>
          <w:sz w:val="24"/>
          <w:szCs w:val="22"/>
        </w:rPr>
        <w:t>ogen</w:t>
      </w:r>
      <w:r w:rsidRPr="001F66F4">
        <w:rPr>
          <w:sz w:val="24"/>
          <w:szCs w:val="22"/>
        </w:rPr>
        <w:t xml:space="preserve"> „Buchstabenwirbel 2“ bearbeiten. Die beiliegenden Lösungsb</w:t>
      </w:r>
      <w:r w:rsidR="00A55371">
        <w:rPr>
          <w:sz w:val="24"/>
          <w:szCs w:val="22"/>
        </w:rPr>
        <w:t>ögen</w:t>
      </w:r>
      <w:r w:rsidRPr="001F66F4">
        <w:rPr>
          <w:sz w:val="24"/>
          <w:szCs w:val="22"/>
        </w:rPr>
        <w:t xml:space="preserve"> können zur (Selbst</w:t>
      </w:r>
      <w:r w:rsidRPr="001F66F4">
        <w:rPr>
          <w:sz w:val="24"/>
          <w:szCs w:val="22"/>
        </w:rPr>
        <w:noBreakHyphen/>
        <w:t>)Kontrolle eingesetzt werden. Anschließend empfiehlt sich eine gemeinsame Besprechung der Ergebnisse im Plenum. Dort können einzelne Lernende ebenfalls berichten, wie sie vorgegangen sind.</w:t>
      </w:r>
    </w:p>
    <w:p w14:paraId="3E04AF21" w14:textId="77777777" w:rsidR="001F66F4" w:rsidRDefault="001F66F4" w:rsidP="0022780C">
      <w:pPr>
        <w:spacing w:after="240"/>
        <w:rPr>
          <w:sz w:val="24"/>
          <w:szCs w:val="22"/>
        </w:rPr>
      </w:pPr>
    </w:p>
    <w:p w14:paraId="5CDBD5E3" w14:textId="7C4604B0" w:rsidR="00124F8A" w:rsidRDefault="00124F8A" w:rsidP="00124F8A">
      <w:pPr>
        <w:spacing w:after="240"/>
        <w:ind w:left="0"/>
        <w:rPr>
          <w:sz w:val="24"/>
          <w:szCs w:val="22"/>
        </w:rPr>
        <w:sectPr w:rsidR="00124F8A" w:rsidSect="00D04818">
          <w:headerReference w:type="first" r:id="rId319"/>
          <w:pgSz w:w="11900" w:h="16840"/>
          <w:pgMar w:top="2835" w:right="851" w:bottom="1134" w:left="851" w:header="709" w:footer="454" w:gutter="0"/>
          <w:cols w:space="708"/>
          <w:titlePg/>
          <w:docGrid w:linePitch="360"/>
        </w:sectPr>
      </w:pPr>
    </w:p>
    <w:p w14:paraId="3D9A6E25" w14:textId="77777777" w:rsidR="00A80C53" w:rsidRPr="00A80C53" w:rsidRDefault="00A80C53" w:rsidP="00A80C53">
      <w:pPr>
        <w:rPr>
          <w:szCs w:val="28"/>
        </w:rPr>
      </w:pPr>
      <w:r w:rsidRPr="00A80C53">
        <w:rPr>
          <w:szCs w:val="28"/>
        </w:rPr>
        <w:lastRenderedPageBreak/>
        <w:t>Bringen Sie die Buchstaben in die richtige Reihenfolge!</w:t>
      </w:r>
      <w:r w:rsidRPr="00A80C53">
        <w:rPr>
          <w:noProof/>
          <w:szCs w:val="32"/>
        </w:rPr>
        <w:t xml:space="preserve"> </w:t>
      </w:r>
      <w:r w:rsidRPr="00A80C53">
        <w:rPr>
          <w:noProof/>
          <w:szCs w:val="32"/>
        </w:rPr>
        <w:drawing>
          <wp:anchor distT="0" distB="0" distL="114300" distR="114300" simplePos="0" relativeHeight="251705856" behindDoc="0" locked="0" layoutInCell="1" allowOverlap="1" wp14:anchorId="1211087A" wp14:editId="13DE2700">
            <wp:simplePos x="0" y="0"/>
            <wp:positionH relativeFrom="margin">
              <wp:posOffset>-180340</wp:posOffset>
            </wp:positionH>
            <wp:positionV relativeFrom="paragraph">
              <wp:posOffset>-90170</wp:posOffset>
            </wp:positionV>
            <wp:extent cx="320400" cy="320400"/>
            <wp:effectExtent l="0" t="0" r="0" b="3810"/>
            <wp:wrapNone/>
            <wp:docPr id="991" name="Grafik 991"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Grafik 343" descr="Kopf mit Zahnrädern"/>
                    <pic:cNvPicPr/>
                  </pic:nvPicPr>
                  <pic:blipFill>
                    <a:blip r:embed="rId84">
                      <a:extLst>
                        <a:ext uri="{96DAC541-7B7A-43D3-8B79-37D633B846F1}">
                          <asvg:svgBlip xmlns:asvg="http://schemas.microsoft.com/office/drawing/2016/SVG/main" r:embed="rId8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p>
    <w:p w14:paraId="68805A01" w14:textId="516D6FA2" w:rsidR="00A80C53" w:rsidRPr="00A80C53" w:rsidRDefault="00BA381A" w:rsidP="00A80C53">
      <w:pPr>
        <w:rPr>
          <w:szCs w:val="28"/>
        </w:rPr>
      </w:pPr>
      <w:r>
        <w:rPr>
          <w:noProof/>
          <w:szCs w:val="28"/>
        </w:rPr>
        <w:drawing>
          <wp:anchor distT="0" distB="0" distL="114300" distR="114300" simplePos="0" relativeHeight="251822592" behindDoc="0" locked="0" layoutInCell="1" allowOverlap="1" wp14:anchorId="6E607D81" wp14:editId="4C8AE2D2">
            <wp:simplePos x="0" y="0"/>
            <wp:positionH relativeFrom="column">
              <wp:posOffset>-180340</wp:posOffset>
            </wp:positionH>
            <wp:positionV relativeFrom="paragraph">
              <wp:posOffset>-90170</wp:posOffset>
            </wp:positionV>
            <wp:extent cx="320400" cy="320400"/>
            <wp:effectExtent l="0" t="0" r="3810" b="3810"/>
            <wp:wrapNone/>
            <wp:docPr id="1160" name="Grafik 1160"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 name="Grafik 1160" descr="Bleistift"/>
                    <pic:cNvPicPr/>
                  </pic:nvPicPr>
                  <pic:blipFill>
                    <a:blip r:embed="rId63">
                      <a:extLst>
                        <a:ext uri="{96DAC541-7B7A-43D3-8B79-37D633B846F1}">
                          <asvg:svgBlip xmlns:asvg="http://schemas.microsoft.com/office/drawing/2016/SVG/main" r:embed="rId64"/>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A80C53" w:rsidRPr="00A80C53">
        <w:rPr>
          <w:noProof/>
          <w:szCs w:val="28"/>
        </w:rPr>
        <mc:AlternateContent>
          <mc:Choice Requires="wps">
            <w:drawing>
              <wp:anchor distT="45720" distB="45720" distL="114300" distR="114300" simplePos="0" relativeHeight="251704832" behindDoc="0" locked="0" layoutInCell="1" allowOverlap="1" wp14:anchorId="4A37CC4C" wp14:editId="072C787F">
                <wp:simplePos x="0" y="0"/>
                <wp:positionH relativeFrom="page">
                  <wp:posOffset>2622698</wp:posOffset>
                </wp:positionH>
                <wp:positionV relativeFrom="paragraph">
                  <wp:posOffset>6876761</wp:posOffset>
                </wp:positionV>
                <wp:extent cx="342900" cy="1404620"/>
                <wp:effectExtent l="0" t="0" r="0" b="8890"/>
                <wp:wrapNone/>
                <wp:docPr id="95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317F6824" w14:textId="450AE54A" w:rsidR="00D04818" w:rsidRDefault="00D04818" w:rsidP="00A80C53">
                            <w:pPr>
                              <w:pStyle w:val="Textfelder"/>
                            </w:pPr>
                            <w: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37CC4C" id="_x0000_s1159" type="#_x0000_t202" style="position:absolute;left:0;text-align:left;margin-left:206.5pt;margin-top:541.5pt;width:27pt;height:110.6pt;z-index:25170483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" filled="f" stroked="f">
                <v:textbox style="mso-fit-shape-to-text:t">
                  <w:txbxContent>
                    <w:p w14:paraId="317F6824" w14:textId="450AE54A" w:rsidR="00D04818" w:rsidRDefault="00D04818" w:rsidP="00A80C53">
                      <w:pPr>
                        <w:pStyle w:val="Textfelder"/>
                      </w:pPr>
                      <w:r>
                        <w:t>e</w:t>
                      </w:r>
                    </w:p>
                  </w:txbxContent>
                </v:textbox>
                <w10:wrap anchorx="page"/>
              </v:shape>
            </w:pict>
          </mc:Fallback>
        </mc:AlternateContent>
      </w:r>
      <w:r w:rsidR="00A80C53" w:rsidRPr="00A80C53">
        <w:rPr>
          <w:szCs w:val="28"/>
        </w:rPr>
        <w:t>Schreiben Sie die Wörter!</w:t>
      </w:r>
    </w:p>
    <w:tbl>
      <w:tblPr>
        <w:tblStyle w:val="Tabellenraster6"/>
        <w:tblW w:w="0" w:type="auto"/>
        <w:tblInd w:w="397" w:type="dxa"/>
        <w:tblLook w:val="04A0" w:firstRow="1" w:lastRow="0" w:firstColumn="1" w:lastColumn="0" w:noHBand="0" w:noVBand="1"/>
      </w:tblPr>
      <w:tblGrid>
        <w:gridCol w:w="6800"/>
      </w:tblGrid>
      <w:tr w:rsidR="00A80C53" w:rsidRPr="00A80C53" w14:paraId="0C45F090" w14:textId="77777777" w:rsidTr="00BA381A">
        <w:trPr>
          <w:trHeight w:val="2268"/>
        </w:trPr>
        <w:tc>
          <w:tcPr>
            <w:tcW w:w="6800" w:type="dxa"/>
          </w:tcPr>
          <w:p w14:paraId="560B5843" w14:textId="7D9A53AF" w:rsidR="00A80C53" w:rsidRPr="00A80C53" w:rsidRDefault="00A80C53" w:rsidP="00A80C53">
            <w:pPr>
              <w:ind w:left="0"/>
              <w:rPr>
                <w:sz w:val="24"/>
              </w:rPr>
            </w:pPr>
            <w:r w:rsidRPr="00A80C53">
              <w:rPr>
                <w:noProof/>
                <w:szCs w:val="28"/>
              </w:rPr>
              <mc:AlternateContent>
                <mc:Choice Requires="wps">
                  <w:drawing>
                    <wp:anchor distT="45720" distB="45720" distL="114300" distR="114300" simplePos="0" relativeHeight="251670016" behindDoc="0" locked="0" layoutInCell="1" allowOverlap="1" wp14:anchorId="3726254C" wp14:editId="50174A52">
                      <wp:simplePos x="0" y="0"/>
                      <wp:positionH relativeFrom="page">
                        <wp:posOffset>4315460</wp:posOffset>
                      </wp:positionH>
                      <wp:positionV relativeFrom="paragraph">
                        <wp:posOffset>540385</wp:posOffset>
                      </wp:positionV>
                      <wp:extent cx="1932940" cy="1404620"/>
                      <wp:effectExtent l="0" t="0" r="0" b="1905"/>
                      <wp:wrapNone/>
                      <wp:docPr id="95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2940" cy="1404620"/>
                              </a:xfrm>
                              <a:prstGeom prst="rect">
                                <a:avLst/>
                              </a:prstGeom>
                              <a:noFill/>
                              <a:ln>
                                <a:noFill/>
                              </a:ln>
                              <a:effectLst/>
                            </wps:spPr>
                            <wps:txbx>
                              <w:txbxContent>
                                <w:p w14:paraId="7FCAF2FC" w14:textId="6A441A38" w:rsidR="00D04818" w:rsidRDefault="00D04818" w:rsidP="008F53A9">
                                  <w:pPr>
                                    <w:pStyle w:val="Textfelder"/>
                                    <w:jc w:val="left"/>
                                  </w:pPr>
                                  <w:r>
                                    <w:t>die 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26254C" id="_x0000_s1160" type="#_x0000_t202" style="position:absolute;margin-left:339.8pt;margin-top:42.55pt;width:152.2pt;height:110.6pt;z-index:25167001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" filled="f" stroked="f">
                      <v:textbox style="mso-fit-shape-to-text:t">
                        <w:txbxContent>
                          <w:p w14:paraId="7FCAF2FC" w14:textId="6A441A38" w:rsidR="00D04818" w:rsidRDefault="00D04818" w:rsidP="008F53A9">
                            <w:pPr>
                              <w:pStyle w:val="Textfelder"/>
                              <w:jc w:val="left"/>
                            </w:pPr>
                            <w:r>
                              <w:t>die ______________</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688448" behindDoc="0" locked="0" layoutInCell="1" allowOverlap="1" wp14:anchorId="1983EE63" wp14:editId="288B0FBF">
                      <wp:simplePos x="0" y="0"/>
                      <wp:positionH relativeFrom="page">
                        <wp:posOffset>2404110</wp:posOffset>
                      </wp:positionH>
                      <wp:positionV relativeFrom="paragraph">
                        <wp:posOffset>130175</wp:posOffset>
                      </wp:positionV>
                      <wp:extent cx="342900" cy="1404620"/>
                      <wp:effectExtent l="0" t="0" r="0" b="8890"/>
                      <wp:wrapNone/>
                      <wp:docPr id="95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27D89972" w14:textId="1FC1F236" w:rsidR="00D04818" w:rsidRDefault="00D04818" w:rsidP="00585BC4">
                                  <w:pPr>
                                    <w:pStyle w:val="Textfelder"/>
                                  </w:pPr>
                                  <w:r>
                                    <w: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83EE63" id="_x0000_s1161" type="#_x0000_t202" style="position:absolute;margin-left:189.3pt;margin-top:10.25pt;width:27pt;height:110.6pt;z-index:25168844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" filled="f" stroked="f">
                      <v:textbox style="mso-fit-shape-to-text:t">
                        <w:txbxContent>
                          <w:p w14:paraId="27D89972" w14:textId="1FC1F236" w:rsidR="00D04818" w:rsidRDefault="00D04818" w:rsidP="00585BC4">
                            <w:pPr>
                              <w:pStyle w:val="Textfelder"/>
                            </w:pPr>
                            <w:r>
                              <w:t>s</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686400" behindDoc="0" locked="0" layoutInCell="1" allowOverlap="1" wp14:anchorId="0F807888" wp14:editId="79E7D1B3">
                      <wp:simplePos x="0" y="0"/>
                      <wp:positionH relativeFrom="page">
                        <wp:posOffset>965835</wp:posOffset>
                      </wp:positionH>
                      <wp:positionV relativeFrom="paragraph">
                        <wp:posOffset>168275</wp:posOffset>
                      </wp:positionV>
                      <wp:extent cx="342900" cy="1404620"/>
                      <wp:effectExtent l="0" t="0" r="0" b="8890"/>
                      <wp:wrapNone/>
                      <wp:docPr id="96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3B837378" w14:textId="2304DB43" w:rsidR="00D04818" w:rsidRDefault="00D04818" w:rsidP="00585BC4">
                                  <w:pPr>
                                    <w:pStyle w:val="Textfelder"/>
                                  </w:pPr>
                                  <w:r>
                                    <w:t>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807888" id="_x0000_s1162" type="#_x0000_t202" style="position:absolute;margin-left:76.05pt;margin-top:13.25pt;width:27pt;height:110.6pt;z-index:25168640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" filled="f" stroked="f">
                      <v:textbox style="mso-fit-shape-to-text:t">
                        <w:txbxContent>
                          <w:p w14:paraId="3B837378" w14:textId="2304DB43" w:rsidR="00D04818" w:rsidRDefault="00D04818" w:rsidP="00585BC4">
                            <w:pPr>
                              <w:pStyle w:val="Textfelder"/>
                            </w:pPr>
                            <w:r>
                              <w:t>t</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677184" behindDoc="0" locked="0" layoutInCell="1" allowOverlap="1" wp14:anchorId="6C422487" wp14:editId="4D64AC86">
                      <wp:simplePos x="0" y="0"/>
                      <wp:positionH relativeFrom="margin">
                        <wp:posOffset>3669665</wp:posOffset>
                      </wp:positionH>
                      <wp:positionV relativeFrom="paragraph">
                        <wp:posOffset>540385</wp:posOffset>
                      </wp:positionV>
                      <wp:extent cx="342000" cy="295910"/>
                      <wp:effectExtent l="0" t="0" r="0" b="8890"/>
                      <wp:wrapNone/>
                      <wp:docPr id="96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295910"/>
                              </a:xfrm>
                              <a:prstGeom prst="rect">
                                <a:avLst/>
                              </a:prstGeom>
                              <a:noFill/>
                              <a:ln>
                                <a:noFill/>
                              </a:ln>
                              <a:effectLst/>
                            </wps:spPr>
                            <wps:txbx>
                              <w:txbxContent>
                                <w:p w14:paraId="3CF1A041" w14:textId="0308C562" w:rsidR="00D04818" w:rsidRDefault="00D04818" w:rsidP="00585BC4">
                                  <w:pPr>
                                    <w:pStyle w:val="Textfelder"/>
                                  </w:pPr>
                                  <w: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422487" id="_x0000_s1163" type="#_x0000_t202" style="position:absolute;margin-left:288.95pt;margin-top:42.55pt;width:26.95pt;height:23.3pt;z-index:2516771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" filled="f" stroked="f">
                      <v:textbox style="mso-fit-shape-to-text:t">
                        <w:txbxContent>
                          <w:p w14:paraId="3CF1A041" w14:textId="0308C562" w:rsidR="00D04818" w:rsidRDefault="00D04818" w:rsidP="00585BC4">
                            <w:pPr>
                              <w:pStyle w:val="Textfelder"/>
                            </w:pPr>
                            <w:r>
                              <w:t>n</w:t>
                            </w:r>
                          </w:p>
                        </w:txbxContent>
                      </v:textbox>
                      <w10:wrap anchorx="margin"/>
                    </v:shape>
                  </w:pict>
                </mc:Fallback>
              </mc:AlternateContent>
            </w:r>
            <w:r w:rsidRPr="00A80C53">
              <w:rPr>
                <w:noProof/>
                <w:szCs w:val="28"/>
              </w:rPr>
              <mc:AlternateContent>
                <mc:Choice Requires="wps">
                  <w:drawing>
                    <wp:anchor distT="45720" distB="45720" distL="114300" distR="114300" simplePos="0" relativeHeight="251676160" behindDoc="0" locked="0" layoutInCell="1" allowOverlap="1" wp14:anchorId="1544B772" wp14:editId="2A3B6B1F">
                      <wp:simplePos x="0" y="0"/>
                      <wp:positionH relativeFrom="margin">
                        <wp:posOffset>105410</wp:posOffset>
                      </wp:positionH>
                      <wp:positionV relativeFrom="paragraph">
                        <wp:posOffset>540385</wp:posOffset>
                      </wp:positionV>
                      <wp:extent cx="342000" cy="295910"/>
                      <wp:effectExtent l="0" t="0" r="0" b="8890"/>
                      <wp:wrapNone/>
                      <wp:docPr id="96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295910"/>
                              </a:xfrm>
                              <a:prstGeom prst="rect">
                                <a:avLst/>
                              </a:prstGeom>
                              <a:noFill/>
                              <a:ln>
                                <a:noFill/>
                              </a:ln>
                              <a:effectLst/>
                            </wps:spPr>
                            <wps:txbx>
                              <w:txbxContent>
                                <w:p w14:paraId="1C9DB967" w14:textId="02057CF1" w:rsidR="00D04818" w:rsidRDefault="00D04818" w:rsidP="00585BC4">
                                  <w:pPr>
                                    <w:pStyle w:val="Textfelder"/>
                                  </w:pPr>
                                  <w:r>
                                    <w:t>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44B772" id="_x0000_s1164" type="#_x0000_t202" style="position:absolute;margin-left:8.3pt;margin-top:42.55pt;width:26.95pt;height:23.3pt;z-index:2516761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" filled="f" stroked="f">
                      <v:textbox style="mso-fit-shape-to-text:t">
                        <w:txbxContent>
                          <w:p w14:paraId="1C9DB967" w14:textId="02057CF1" w:rsidR="00D04818" w:rsidRDefault="00D04818" w:rsidP="00585BC4">
                            <w:pPr>
                              <w:pStyle w:val="Textfelder"/>
                            </w:pPr>
                            <w:r>
                              <w:t>K</w:t>
                            </w:r>
                          </w:p>
                        </w:txbxContent>
                      </v:textbox>
                      <w10:wrap anchorx="margin"/>
                    </v:shape>
                  </w:pict>
                </mc:Fallback>
              </mc:AlternateContent>
            </w:r>
          </w:p>
        </w:tc>
      </w:tr>
      <w:tr w:rsidR="00A80C53" w:rsidRPr="00A80C53" w14:paraId="635EE540" w14:textId="77777777" w:rsidTr="00BA381A">
        <w:trPr>
          <w:trHeight w:val="2268"/>
        </w:trPr>
        <w:tc>
          <w:tcPr>
            <w:tcW w:w="6800" w:type="dxa"/>
          </w:tcPr>
          <w:p w14:paraId="722A7F34" w14:textId="10F2A19D" w:rsidR="00A80C53" w:rsidRPr="00A80C53" w:rsidRDefault="008F53A9" w:rsidP="00A80C53">
            <w:pPr>
              <w:ind w:left="0"/>
              <w:rPr>
                <w:sz w:val="24"/>
              </w:rPr>
            </w:pPr>
            <w:r w:rsidRPr="00A80C53">
              <w:rPr>
                <w:noProof/>
                <w:szCs w:val="28"/>
              </w:rPr>
              <mc:AlternateContent>
                <mc:Choice Requires="wps">
                  <w:drawing>
                    <wp:anchor distT="45720" distB="45720" distL="114300" distR="114300" simplePos="0" relativeHeight="251672064" behindDoc="0" locked="0" layoutInCell="1" allowOverlap="1" wp14:anchorId="5B9F06E2" wp14:editId="448940F4">
                      <wp:simplePos x="0" y="0"/>
                      <wp:positionH relativeFrom="page">
                        <wp:posOffset>4315460</wp:posOffset>
                      </wp:positionH>
                      <wp:positionV relativeFrom="paragraph">
                        <wp:posOffset>522605</wp:posOffset>
                      </wp:positionV>
                      <wp:extent cx="1943735" cy="1404620"/>
                      <wp:effectExtent l="0" t="0" r="0" b="1905"/>
                      <wp:wrapNone/>
                      <wp:docPr id="96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735" cy="1404620"/>
                              </a:xfrm>
                              <a:prstGeom prst="rect">
                                <a:avLst/>
                              </a:prstGeom>
                              <a:noFill/>
                              <a:ln>
                                <a:noFill/>
                              </a:ln>
                              <a:effectLst/>
                            </wps:spPr>
                            <wps:txbx>
                              <w:txbxContent>
                                <w:p w14:paraId="69DE6B73" w14:textId="2EAB19A2" w:rsidR="00D04818" w:rsidRDefault="00D04818" w:rsidP="008F53A9">
                                  <w:pPr>
                                    <w:pStyle w:val="Textfelder"/>
                                    <w:jc w:val="left"/>
                                  </w:pPr>
                                  <w:r>
                                    <w:t>der 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9F06E2" id="_x0000_s1165" type="#_x0000_t202" style="position:absolute;margin-left:339.8pt;margin-top:41.15pt;width:153.05pt;height:110.6pt;z-index:25167206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" filled="f" stroked="f">
                      <v:textbox style="mso-fit-shape-to-text:t">
                        <w:txbxContent>
                          <w:p w14:paraId="69DE6B73" w14:textId="2EAB19A2" w:rsidR="00D04818" w:rsidRDefault="00D04818" w:rsidP="008F53A9">
                            <w:pPr>
                              <w:pStyle w:val="Textfelder"/>
                              <w:jc w:val="left"/>
                            </w:pPr>
                            <w:r>
                              <w:t>der ______________</w:t>
                            </w:r>
                          </w:p>
                        </w:txbxContent>
                      </v:textbox>
                      <w10:wrap anchorx="page"/>
                    </v:shape>
                  </w:pict>
                </mc:Fallback>
              </mc:AlternateContent>
            </w:r>
            <w:r w:rsidR="00A80C53" w:rsidRPr="00A80C53">
              <w:rPr>
                <w:noProof/>
                <w:szCs w:val="28"/>
              </w:rPr>
              <mc:AlternateContent>
                <mc:Choice Requires="wps">
                  <w:drawing>
                    <wp:anchor distT="45720" distB="45720" distL="114300" distR="114300" simplePos="0" relativeHeight="251694592" behindDoc="0" locked="0" layoutInCell="1" allowOverlap="1" wp14:anchorId="3B32C502" wp14:editId="608DAF6C">
                      <wp:simplePos x="0" y="0"/>
                      <wp:positionH relativeFrom="page">
                        <wp:posOffset>2032635</wp:posOffset>
                      </wp:positionH>
                      <wp:positionV relativeFrom="paragraph">
                        <wp:posOffset>177800</wp:posOffset>
                      </wp:positionV>
                      <wp:extent cx="342900" cy="1404620"/>
                      <wp:effectExtent l="0" t="0" r="0" b="8890"/>
                      <wp:wrapNone/>
                      <wp:docPr id="96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14CCFC1D" w14:textId="29DD2D79" w:rsidR="00D04818" w:rsidRDefault="00D04818" w:rsidP="00585BC4">
                                  <w:pPr>
                                    <w:pStyle w:val="Textfelder"/>
                                  </w:pPr>
                                  <w: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B32C502" id="_x0000_s1166" type="#_x0000_t202" style="position:absolute;margin-left:160.05pt;margin-top:14pt;width:27pt;height:110.6pt;z-index:25169459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" filled="f" stroked="f">
                      <v:textbox style="mso-fit-shape-to-text:t">
                        <w:txbxContent>
                          <w:p w14:paraId="14CCFC1D" w14:textId="29DD2D79" w:rsidR="00D04818" w:rsidRDefault="00D04818" w:rsidP="00585BC4">
                            <w:pPr>
                              <w:pStyle w:val="Textfelder"/>
                            </w:pPr>
                            <w:r>
                              <w:t>e</w:t>
                            </w:r>
                          </w:p>
                        </w:txbxContent>
                      </v:textbox>
                      <w10:wrap anchorx="page"/>
                    </v:shape>
                  </w:pict>
                </mc:Fallback>
              </mc:AlternateContent>
            </w:r>
            <w:r w:rsidR="00A80C53" w:rsidRPr="00A80C53">
              <w:rPr>
                <w:noProof/>
                <w:szCs w:val="28"/>
              </w:rPr>
              <mc:AlternateContent>
                <mc:Choice Requires="wps">
                  <w:drawing>
                    <wp:anchor distT="45720" distB="45720" distL="114300" distR="114300" simplePos="0" relativeHeight="251693568" behindDoc="0" locked="0" layoutInCell="1" allowOverlap="1" wp14:anchorId="53A749AD" wp14:editId="368FB9D2">
                      <wp:simplePos x="0" y="0"/>
                      <wp:positionH relativeFrom="page">
                        <wp:posOffset>3023235</wp:posOffset>
                      </wp:positionH>
                      <wp:positionV relativeFrom="paragraph">
                        <wp:posOffset>158750</wp:posOffset>
                      </wp:positionV>
                      <wp:extent cx="342900" cy="1404620"/>
                      <wp:effectExtent l="0" t="0" r="0" b="8890"/>
                      <wp:wrapNone/>
                      <wp:docPr id="96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16F09624" w14:textId="04ED5D69" w:rsidR="00D04818" w:rsidRDefault="00D04818" w:rsidP="00585BC4">
                                  <w:pPr>
                                    <w:pStyle w:val="Textfelder"/>
                                  </w:pPr>
                                  <w:r>
                                    <w:t>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3A749AD" id="_x0000_s1167" type="#_x0000_t202" style="position:absolute;margin-left:238.05pt;margin-top:12.5pt;width:27pt;height:110.6pt;z-index:25169356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" filled="f" stroked="f">
                      <v:textbox style="mso-fit-shape-to-text:t">
                        <w:txbxContent>
                          <w:p w14:paraId="16F09624" w14:textId="04ED5D69" w:rsidR="00D04818" w:rsidRDefault="00D04818" w:rsidP="00585BC4">
                            <w:pPr>
                              <w:pStyle w:val="Textfelder"/>
                            </w:pPr>
                            <w:r>
                              <w:t>r</w:t>
                            </w:r>
                          </w:p>
                        </w:txbxContent>
                      </v:textbox>
                      <w10:wrap anchorx="page"/>
                    </v:shape>
                  </w:pict>
                </mc:Fallback>
              </mc:AlternateContent>
            </w:r>
            <w:r w:rsidR="00A80C53" w:rsidRPr="00A80C53">
              <w:rPr>
                <w:noProof/>
                <w:szCs w:val="28"/>
              </w:rPr>
              <mc:AlternateContent>
                <mc:Choice Requires="wps">
                  <w:drawing>
                    <wp:anchor distT="45720" distB="45720" distL="114300" distR="114300" simplePos="0" relativeHeight="251690496" behindDoc="0" locked="0" layoutInCell="1" allowOverlap="1" wp14:anchorId="5F6B75C8" wp14:editId="42D8833B">
                      <wp:simplePos x="0" y="0"/>
                      <wp:positionH relativeFrom="page">
                        <wp:posOffset>1146810</wp:posOffset>
                      </wp:positionH>
                      <wp:positionV relativeFrom="paragraph">
                        <wp:posOffset>226060</wp:posOffset>
                      </wp:positionV>
                      <wp:extent cx="342900" cy="1404620"/>
                      <wp:effectExtent l="0" t="0" r="0" b="8890"/>
                      <wp:wrapNone/>
                      <wp:docPr id="96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26BC9FFF" w14:textId="1CC53237" w:rsidR="00D04818" w:rsidRDefault="00D04818" w:rsidP="00A80C53">
                                  <w:pPr>
                                    <w:pStyle w:val="Textfelder"/>
                                  </w:pPr>
                                  <w:r>
                                    <w:t>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6B75C8" id="_x0000_s1168" type="#_x0000_t202" style="position:absolute;margin-left:90.3pt;margin-top:17.8pt;width:27pt;height:110.6pt;z-index:25169049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" filled="f" stroked="f">
                      <v:textbox style="mso-fit-shape-to-text:t">
                        <w:txbxContent>
                          <w:p w14:paraId="26BC9FFF" w14:textId="1CC53237" w:rsidR="00D04818" w:rsidRDefault="00D04818" w:rsidP="00A80C53">
                            <w:pPr>
                              <w:pStyle w:val="Textfelder"/>
                            </w:pPr>
                            <w:r>
                              <w:t>t</w:t>
                            </w:r>
                          </w:p>
                        </w:txbxContent>
                      </v:textbox>
                      <w10:wrap anchorx="page"/>
                    </v:shape>
                  </w:pict>
                </mc:Fallback>
              </mc:AlternateContent>
            </w:r>
            <w:r w:rsidR="00A80C53" w:rsidRPr="00A80C53">
              <w:rPr>
                <w:noProof/>
                <w:szCs w:val="28"/>
              </w:rPr>
              <mc:AlternateContent>
                <mc:Choice Requires="wps">
                  <w:drawing>
                    <wp:anchor distT="45720" distB="45720" distL="114300" distR="114300" simplePos="0" relativeHeight="251689472" behindDoc="0" locked="0" layoutInCell="1" allowOverlap="1" wp14:anchorId="623DADED" wp14:editId="072F5564">
                      <wp:simplePos x="0" y="0"/>
                      <wp:positionH relativeFrom="page">
                        <wp:posOffset>2880360</wp:posOffset>
                      </wp:positionH>
                      <wp:positionV relativeFrom="paragraph">
                        <wp:posOffset>-527050</wp:posOffset>
                      </wp:positionV>
                      <wp:extent cx="342900" cy="1404620"/>
                      <wp:effectExtent l="0" t="0" r="0" b="8890"/>
                      <wp:wrapNone/>
                      <wp:docPr id="96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2D52C6F7" w14:textId="518AE917" w:rsidR="00D04818" w:rsidRDefault="00D04818" w:rsidP="00A80C53">
                                  <w:pPr>
                                    <w:pStyle w:val="Textfelder"/>
                                  </w:pPr>
                                  <w:r>
                                    <w:t>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23DADED" id="_x0000_s1169" type="#_x0000_t202" style="position:absolute;margin-left:226.8pt;margin-top:-41.5pt;width:27pt;height:110.6pt;z-index:25168947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" filled="f" stroked="f">
                      <v:textbox style="mso-fit-shape-to-text:t">
                        <w:txbxContent>
                          <w:p w14:paraId="2D52C6F7" w14:textId="518AE917" w:rsidR="00D04818" w:rsidRDefault="00D04818" w:rsidP="00A80C53">
                            <w:pPr>
                              <w:pStyle w:val="Textfelder"/>
                            </w:pPr>
                            <w:r>
                              <w:t>o</w:t>
                            </w:r>
                          </w:p>
                        </w:txbxContent>
                      </v:textbox>
                      <w10:wrap anchorx="page"/>
                    </v:shape>
                  </w:pict>
                </mc:Fallback>
              </mc:AlternateContent>
            </w:r>
            <w:r w:rsidR="00A80C53" w:rsidRPr="00A80C53">
              <w:rPr>
                <w:noProof/>
                <w:szCs w:val="28"/>
              </w:rPr>
              <mc:AlternateContent>
                <mc:Choice Requires="wps">
                  <w:drawing>
                    <wp:anchor distT="45720" distB="45720" distL="114300" distR="114300" simplePos="0" relativeHeight="251687424" behindDoc="0" locked="0" layoutInCell="1" allowOverlap="1" wp14:anchorId="6976D2AF" wp14:editId="3DEB8078">
                      <wp:simplePos x="0" y="0"/>
                      <wp:positionH relativeFrom="page">
                        <wp:posOffset>1537335</wp:posOffset>
                      </wp:positionH>
                      <wp:positionV relativeFrom="paragraph">
                        <wp:posOffset>-401955</wp:posOffset>
                      </wp:positionV>
                      <wp:extent cx="342900" cy="1404620"/>
                      <wp:effectExtent l="0" t="0" r="0" b="8890"/>
                      <wp:wrapNone/>
                      <wp:docPr id="96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5BA7B697" w14:textId="79074B80" w:rsidR="00D04818" w:rsidRDefault="00D04818" w:rsidP="00585BC4">
                                  <w:pPr>
                                    <w:pStyle w:val="Textfelder"/>
                                  </w:pPr>
                                  <w: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976D2AF" id="_x0000_s1170" type="#_x0000_t202" style="position:absolute;margin-left:121.05pt;margin-top:-31.65pt;width:27pt;height:110.6pt;z-index:25168742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" filled="f" stroked="f">
                      <v:textbox style="mso-fit-shape-to-text:t">
                        <w:txbxContent>
                          <w:p w14:paraId="5BA7B697" w14:textId="79074B80" w:rsidR="00D04818" w:rsidRDefault="00D04818" w:rsidP="00585BC4">
                            <w:pPr>
                              <w:pStyle w:val="Textfelder"/>
                            </w:pPr>
                            <w:r>
                              <w:t>e</w:t>
                            </w:r>
                          </w:p>
                        </w:txbxContent>
                      </v:textbox>
                      <w10:wrap anchorx="page"/>
                    </v:shape>
                  </w:pict>
                </mc:Fallback>
              </mc:AlternateContent>
            </w:r>
            <w:r w:rsidR="00A80C53" w:rsidRPr="00A80C53">
              <w:rPr>
                <w:noProof/>
                <w:szCs w:val="28"/>
              </w:rPr>
              <mc:AlternateContent>
                <mc:Choice Requires="wps">
                  <w:drawing>
                    <wp:anchor distT="45720" distB="45720" distL="114300" distR="114300" simplePos="0" relativeHeight="251679232" behindDoc="0" locked="0" layoutInCell="1" allowOverlap="1" wp14:anchorId="7BCE6DA8" wp14:editId="0EAC5CB4">
                      <wp:simplePos x="0" y="0"/>
                      <wp:positionH relativeFrom="margin">
                        <wp:posOffset>3672205</wp:posOffset>
                      </wp:positionH>
                      <wp:positionV relativeFrom="paragraph">
                        <wp:posOffset>540385</wp:posOffset>
                      </wp:positionV>
                      <wp:extent cx="342000" cy="1404620"/>
                      <wp:effectExtent l="0" t="0" r="0" b="8890"/>
                      <wp:wrapNone/>
                      <wp:docPr id="96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404620"/>
                              </a:xfrm>
                              <a:prstGeom prst="rect">
                                <a:avLst/>
                              </a:prstGeom>
                              <a:noFill/>
                              <a:ln>
                                <a:noFill/>
                              </a:ln>
                              <a:effectLst/>
                            </wps:spPr>
                            <wps:txbx>
                              <w:txbxContent>
                                <w:p w14:paraId="4C1495EC" w14:textId="28A77596" w:rsidR="00D04818" w:rsidRDefault="00D04818" w:rsidP="00585BC4">
                                  <w:pPr>
                                    <w:pStyle w:val="Textfelder"/>
                                  </w:pPr>
                                  <w:r>
                                    <w:t>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CE6DA8" id="_x0000_s1171" type="#_x0000_t202" style="position:absolute;margin-left:289.15pt;margin-top:42.55pt;width:26.95pt;height:110.6pt;z-index:2516792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" filled="f" stroked="f">
                      <v:textbox style="mso-fit-shape-to-text:t">
                        <w:txbxContent>
                          <w:p w14:paraId="4C1495EC" w14:textId="28A77596" w:rsidR="00D04818" w:rsidRDefault="00D04818" w:rsidP="00585BC4">
                            <w:pPr>
                              <w:pStyle w:val="Textfelder"/>
                            </w:pPr>
                            <w:r>
                              <w:t>g</w:t>
                            </w:r>
                          </w:p>
                        </w:txbxContent>
                      </v:textbox>
                      <w10:wrap anchorx="margin"/>
                    </v:shape>
                  </w:pict>
                </mc:Fallback>
              </mc:AlternateContent>
            </w:r>
            <w:r w:rsidR="00A80C53" w:rsidRPr="00A80C53">
              <w:rPr>
                <w:noProof/>
                <w:szCs w:val="28"/>
              </w:rPr>
              <mc:AlternateContent>
                <mc:Choice Requires="wps">
                  <w:drawing>
                    <wp:anchor distT="45720" distB="45720" distL="114300" distR="114300" simplePos="0" relativeHeight="251678208" behindDoc="0" locked="0" layoutInCell="1" allowOverlap="1" wp14:anchorId="11BE7715" wp14:editId="056D2875">
                      <wp:simplePos x="0" y="0"/>
                      <wp:positionH relativeFrom="margin">
                        <wp:posOffset>107950</wp:posOffset>
                      </wp:positionH>
                      <wp:positionV relativeFrom="paragraph">
                        <wp:posOffset>540385</wp:posOffset>
                      </wp:positionV>
                      <wp:extent cx="342000" cy="295910"/>
                      <wp:effectExtent l="0" t="0" r="0" b="8890"/>
                      <wp:wrapNone/>
                      <wp:docPr id="97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295910"/>
                              </a:xfrm>
                              <a:prstGeom prst="rect">
                                <a:avLst/>
                              </a:prstGeom>
                              <a:noFill/>
                              <a:ln>
                                <a:noFill/>
                              </a:ln>
                              <a:effectLst/>
                            </wps:spPr>
                            <wps:txbx>
                              <w:txbxContent>
                                <w:p w14:paraId="4CC85B1F" w14:textId="6AA1381E" w:rsidR="00D04818" w:rsidRDefault="00D04818" w:rsidP="00585BC4">
                                  <w:pPr>
                                    <w:pStyle w:val="Textfelder"/>
                                  </w:pPr>
                                  <w:r>
                                    <w:t>V</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1BE7715" id="_x0000_s1172" type="#_x0000_t202" style="position:absolute;margin-left:8.5pt;margin-top:42.55pt;width:26.95pt;height:23.3pt;z-index:2516782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" filled="f" stroked="f">
                      <v:textbox style="mso-fit-shape-to-text:t">
                        <w:txbxContent>
                          <w:p w14:paraId="4CC85B1F" w14:textId="6AA1381E" w:rsidR="00D04818" w:rsidRDefault="00D04818" w:rsidP="00585BC4">
                            <w:pPr>
                              <w:pStyle w:val="Textfelder"/>
                            </w:pPr>
                            <w:r>
                              <w:t>V</w:t>
                            </w:r>
                          </w:p>
                        </w:txbxContent>
                      </v:textbox>
                      <w10:wrap anchorx="margin"/>
                    </v:shape>
                  </w:pict>
                </mc:Fallback>
              </mc:AlternateContent>
            </w:r>
          </w:p>
        </w:tc>
      </w:tr>
      <w:tr w:rsidR="00A80C53" w:rsidRPr="00A80C53" w14:paraId="389B467E" w14:textId="77777777" w:rsidTr="00BA381A">
        <w:trPr>
          <w:trHeight w:val="2268"/>
        </w:trPr>
        <w:tc>
          <w:tcPr>
            <w:tcW w:w="6800" w:type="dxa"/>
          </w:tcPr>
          <w:p w14:paraId="4A8DAFBA" w14:textId="77777777" w:rsidR="00A80C53" w:rsidRPr="00A80C53" w:rsidRDefault="00A80C53" w:rsidP="00A80C53">
            <w:pPr>
              <w:ind w:left="0"/>
              <w:rPr>
                <w:sz w:val="24"/>
              </w:rPr>
            </w:pPr>
            <w:r w:rsidRPr="00A80C53">
              <w:rPr>
                <w:noProof/>
                <w:szCs w:val="28"/>
              </w:rPr>
              <mc:AlternateContent>
                <mc:Choice Requires="wps">
                  <w:drawing>
                    <wp:anchor distT="45720" distB="45720" distL="114300" distR="114300" simplePos="0" relativeHeight="251673088" behindDoc="0" locked="0" layoutInCell="1" allowOverlap="1" wp14:anchorId="1E470ECE" wp14:editId="47B5B36C">
                      <wp:simplePos x="0" y="0"/>
                      <wp:positionH relativeFrom="page">
                        <wp:posOffset>4315460</wp:posOffset>
                      </wp:positionH>
                      <wp:positionV relativeFrom="paragraph">
                        <wp:posOffset>514350</wp:posOffset>
                      </wp:positionV>
                      <wp:extent cx="1950720" cy="1404620"/>
                      <wp:effectExtent l="0" t="0" r="0" b="1905"/>
                      <wp:wrapNone/>
                      <wp:docPr id="97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0720" cy="1404620"/>
                              </a:xfrm>
                              <a:prstGeom prst="rect">
                                <a:avLst/>
                              </a:prstGeom>
                              <a:noFill/>
                              <a:ln>
                                <a:noFill/>
                              </a:ln>
                              <a:effectLst/>
                            </wps:spPr>
                            <wps:txbx>
                              <w:txbxContent>
                                <w:p w14:paraId="3D5C8CAD" w14:textId="4DC920C7" w:rsidR="00D04818" w:rsidRDefault="00D04818" w:rsidP="008F53A9">
                                  <w:pPr>
                                    <w:pStyle w:val="Textfelder"/>
                                    <w:jc w:val="left"/>
                                  </w:pPr>
                                  <w:r>
                                    <w:t>der 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470ECE" id="_x0000_s1173" type="#_x0000_t202" style="position:absolute;margin-left:339.8pt;margin-top:40.5pt;width:153.6pt;height:110.6pt;z-index:25167308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" filled="f" stroked="f">
                      <v:textbox style="mso-fit-shape-to-text:t">
                        <w:txbxContent>
                          <w:p w14:paraId="3D5C8CAD" w14:textId="4DC920C7" w:rsidR="00D04818" w:rsidRDefault="00D04818" w:rsidP="008F53A9">
                            <w:pPr>
                              <w:pStyle w:val="Textfelder"/>
                              <w:jc w:val="left"/>
                            </w:pPr>
                            <w:r>
                              <w:t>der ______________</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696640" behindDoc="0" locked="0" layoutInCell="1" allowOverlap="1" wp14:anchorId="1F06733F" wp14:editId="20B10270">
                      <wp:simplePos x="0" y="0"/>
                      <wp:positionH relativeFrom="page">
                        <wp:posOffset>1946910</wp:posOffset>
                      </wp:positionH>
                      <wp:positionV relativeFrom="paragraph">
                        <wp:posOffset>112395</wp:posOffset>
                      </wp:positionV>
                      <wp:extent cx="342900" cy="1404620"/>
                      <wp:effectExtent l="0" t="0" r="0" b="8890"/>
                      <wp:wrapNone/>
                      <wp:docPr id="97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228DAF94" w14:textId="3FF2774E" w:rsidR="00D04818" w:rsidRDefault="00D04818" w:rsidP="00585BC4">
                                  <w:pPr>
                                    <w:pStyle w:val="Textfelder"/>
                                  </w:pPr>
                                  <w:r>
                                    <w:t>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06733F" id="_x0000_s1174" type="#_x0000_t202" style="position:absolute;margin-left:153.3pt;margin-top:8.85pt;width:27pt;height:110.6pt;z-index:25169664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" filled="f" stroked="f">
                      <v:textbox style="mso-fit-shape-to-text:t">
                        <w:txbxContent>
                          <w:p w14:paraId="228DAF94" w14:textId="3FF2774E" w:rsidR="00D04818" w:rsidRDefault="00D04818" w:rsidP="00585BC4">
                            <w:pPr>
                              <w:pStyle w:val="Textfelder"/>
                            </w:pPr>
                            <w:r>
                              <w:t>r</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692544" behindDoc="0" locked="0" layoutInCell="1" allowOverlap="1" wp14:anchorId="27F67AA4" wp14:editId="41B7521D">
                      <wp:simplePos x="0" y="0"/>
                      <wp:positionH relativeFrom="page">
                        <wp:posOffset>1175385</wp:posOffset>
                      </wp:positionH>
                      <wp:positionV relativeFrom="paragraph">
                        <wp:posOffset>-497205</wp:posOffset>
                      </wp:positionV>
                      <wp:extent cx="342900" cy="1404620"/>
                      <wp:effectExtent l="0" t="0" r="0" b="8890"/>
                      <wp:wrapNone/>
                      <wp:docPr id="97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3095755E" w14:textId="4960BC84" w:rsidR="00D04818" w:rsidRDefault="00D04818" w:rsidP="00585BC4">
                                  <w:pPr>
                                    <w:pStyle w:val="Textfelder"/>
                                  </w:pPr>
                                  <w: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F67AA4" id="_x0000_s1175" type="#_x0000_t202" style="position:absolute;margin-left:92.55pt;margin-top:-39.15pt;width:27pt;height:110.6pt;z-index:25169254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" filled="f" stroked="f">
                      <v:textbox style="mso-fit-shape-to-text:t">
                        <w:txbxContent>
                          <w:p w14:paraId="3095755E" w14:textId="4960BC84" w:rsidR="00D04818" w:rsidRDefault="00D04818" w:rsidP="00585BC4">
                            <w:pPr>
                              <w:pStyle w:val="Textfelder"/>
                            </w:pPr>
                            <w:r>
                              <w:t>a</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691520" behindDoc="0" locked="0" layoutInCell="1" allowOverlap="1" wp14:anchorId="5F9E958A" wp14:editId="30D5EAB1">
                      <wp:simplePos x="0" y="0"/>
                      <wp:positionH relativeFrom="page">
                        <wp:posOffset>2137410</wp:posOffset>
                      </wp:positionH>
                      <wp:positionV relativeFrom="paragraph">
                        <wp:posOffset>-560705</wp:posOffset>
                      </wp:positionV>
                      <wp:extent cx="342900" cy="1404620"/>
                      <wp:effectExtent l="0" t="0" r="0" b="8890"/>
                      <wp:wrapNone/>
                      <wp:docPr id="97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70C45E41" w14:textId="568F1CE5" w:rsidR="00D04818" w:rsidRDefault="00D04818" w:rsidP="00A80C53">
                                  <w:pPr>
                                    <w:pStyle w:val="Textfelder"/>
                                  </w:pPr>
                                  <w:r>
                                    <w:t>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9E958A" id="_x0000_s1176" type="#_x0000_t202" style="position:absolute;margin-left:168.3pt;margin-top:-44.15pt;width:27pt;height:110.6pt;z-index:25169152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" filled="f" stroked="f">
                      <v:textbox style="mso-fit-shape-to-text:t">
                        <w:txbxContent>
                          <w:p w14:paraId="70C45E41" w14:textId="568F1CE5" w:rsidR="00D04818" w:rsidRDefault="00D04818" w:rsidP="00A80C53">
                            <w:pPr>
                              <w:pStyle w:val="Textfelder"/>
                            </w:pPr>
                            <w:r>
                              <w:t>r</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681280" behindDoc="0" locked="0" layoutInCell="1" allowOverlap="1" wp14:anchorId="45D0E8E4" wp14:editId="19995F12">
                      <wp:simplePos x="0" y="0"/>
                      <wp:positionH relativeFrom="margin">
                        <wp:posOffset>3672205</wp:posOffset>
                      </wp:positionH>
                      <wp:positionV relativeFrom="paragraph">
                        <wp:posOffset>540385</wp:posOffset>
                      </wp:positionV>
                      <wp:extent cx="342000" cy="1404620"/>
                      <wp:effectExtent l="0" t="0" r="0" b="8890"/>
                      <wp:wrapNone/>
                      <wp:docPr id="97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404620"/>
                              </a:xfrm>
                              <a:prstGeom prst="rect">
                                <a:avLst/>
                              </a:prstGeom>
                              <a:noFill/>
                              <a:ln>
                                <a:noFill/>
                              </a:ln>
                              <a:effectLst/>
                            </wps:spPr>
                            <wps:txbx>
                              <w:txbxContent>
                                <w:p w14:paraId="3860CBEA" w14:textId="7AB113DA" w:rsidR="00D04818" w:rsidRDefault="00D04818" w:rsidP="00A80C53">
                                  <w:pPr>
                                    <w:pStyle w:val="Textfelder"/>
                                  </w:pPr>
                                  <w:r>
                                    <w:t>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5D0E8E4" id="_x0000_s1177" type="#_x0000_t202" style="position:absolute;margin-left:289.15pt;margin-top:42.55pt;width:26.95pt;height:110.6pt;z-index:2516812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" filled="f" stroked="f">
                      <v:textbox style="mso-fit-shape-to-text:t">
                        <w:txbxContent>
                          <w:p w14:paraId="3860CBEA" w14:textId="7AB113DA" w:rsidR="00D04818" w:rsidRDefault="00D04818" w:rsidP="00A80C53">
                            <w:pPr>
                              <w:pStyle w:val="Textfelder"/>
                            </w:pPr>
                            <w:r>
                              <w:t>f</w:t>
                            </w:r>
                          </w:p>
                        </w:txbxContent>
                      </v:textbox>
                      <w10:wrap anchorx="margin"/>
                    </v:shape>
                  </w:pict>
                </mc:Fallback>
              </mc:AlternateContent>
            </w:r>
            <w:r w:rsidRPr="00A80C53">
              <w:rPr>
                <w:noProof/>
                <w:szCs w:val="28"/>
              </w:rPr>
              <mc:AlternateContent>
                <mc:Choice Requires="wps">
                  <w:drawing>
                    <wp:anchor distT="45720" distB="45720" distL="114300" distR="114300" simplePos="0" relativeHeight="251680256" behindDoc="0" locked="0" layoutInCell="1" allowOverlap="1" wp14:anchorId="1C519494" wp14:editId="2BE0F60E">
                      <wp:simplePos x="0" y="0"/>
                      <wp:positionH relativeFrom="margin">
                        <wp:posOffset>107950</wp:posOffset>
                      </wp:positionH>
                      <wp:positionV relativeFrom="paragraph">
                        <wp:posOffset>540385</wp:posOffset>
                      </wp:positionV>
                      <wp:extent cx="342000" cy="1404620"/>
                      <wp:effectExtent l="0" t="0" r="0" b="8890"/>
                      <wp:wrapNone/>
                      <wp:docPr id="97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404620"/>
                              </a:xfrm>
                              <a:prstGeom prst="rect">
                                <a:avLst/>
                              </a:prstGeom>
                              <a:noFill/>
                              <a:ln>
                                <a:noFill/>
                              </a:ln>
                              <a:effectLst/>
                            </wps:spPr>
                            <wps:txbx>
                              <w:txbxContent>
                                <w:p w14:paraId="747BA3DA" w14:textId="01274A06" w:rsidR="00D04818" w:rsidRDefault="00D04818" w:rsidP="00A80C53">
                                  <w:pPr>
                                    <w:pStyle w:val="Textfelder"/>
                                  </w:pPr>
                                  <w: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519494" id="_x0000_s1178" type="#_x0000_t202" style="position:absolute;margin-left:8.5pt;margin-top:42.55pt;width:26.95pt;height:110.6pt;z-index:2516802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" filled="f" stroked="f">
                      <v:textbox style="mso-fit-shape-to-text:t">
                        <w:txbxContent>
                          <w:p w14:paraId="747BA3DA" w14:textId="01274A06" w:rsidR="00D04818" w:rsidRDefault="00D04818" w:rsidP="00A80C53">
                            <w:pPr>
                              <w:pStyle w:val="Textfelder"/>
                            </w:pPr>
                            <w:r>
                              <w:t>B</w:t>
                            </w:r>
                          </w:p>
                        </w:txbxContent>
                      </v:textbox>
                      <w10:wrap anchorx="margin"/>
                    </v:shape>
                  </w:pict>
                </mc:Fallback>
              </mc:AlternateContent>
            </w:r>
          </w:p>
        </w:tc>
      </w:tr>
      <w:tr w:rsidR="00A80C53" w:rsidRPr="00A80C53" w14:paraId="76C962F3" w14:textId="77777777" w:rsidTr="00BA381A">
        <w:trPr>
          <w:trHeight w:val="2268"/>
        </w:trPr>
        <w:tc>
          <w:tcPr>
            <w:tcW w:w="6800" w:type="dxa"/>
          </w:tcPr>
          <w:p w14:paraId="37EC1409" w14:textId="77777777" w:rsidR="00A80C53" w:rsidRPr="00A80C53" w:rsidRDefault="00A80C53" w:rsidP="00A80C53">
            <w:pPr>
              <w:ind w:left="0"/>
              <w:rPr>
                <w:sz w:val="24"/>
              </w:rPr>
            </w:pPr>
            <w:r w:rsidRPr="00A80C53">
              <w:rPr>
                <w:noProof/>
                <w:szCs w:val="28"/>
              </w:rPr>
              <mc:AlternateContent>
                <mc:Choice Requires="wps">
                  <w:drawing>
                    <wp:anchor distT="45720" distB="45720" distL="114300" distR="114300" simplePos="0" relativeHeight="251674112" behindDoc="0" locked="0" layoutInCell="1" allowOverlap="1" wp14:anchorId="06B84A5B" wp14:editId="704C399F">
                      <wp:simplePos x="0" y="0"/>
                      <wp:positionH relativeFrom="page">
                        <wp:posOffset>4315460</wp:posOffset>
                      </wp:positionH>
                      <wp:positionV relativeFrom="paragraph">
                        <wp:posOffset>534670</wp:posOffset>
                      </wp:positionV>
                      <wp:extent cx="1925955" cy="1404620"/>
                      <wp:effectExtent l="0" t="0" r="0" b="1905"/>
                      <wp:wrapNone/>
                      <wp:docPr id="9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5955" cy="1404620"/>
                              </a:xfrm>
                              <a:prstGeom prst="rect">
                                <a:avLst/>
                              </a:prstGeom>
                              <a:noFill/>
                              <a:ln>
                                <a:noFill/>
                              </a:ln>
                              <a:effectLst/>
                            </wps:spPr>
                            <wps:txbx>
                              <w:txbxContent>
                                <w:p w14:paraId="4649C5DA" w14:textId="51E97ED5" w:rsidR="00D04818" w:rsidRDefault="00D04818" w:rsidP="008F53A9">
                                  <w:pPr>
                                    <w:pStyle w:val="Textfelder"/>
                                    <w:jc w:val="left"/>
                                  </w:pPr>
                                  <w:r>
                                    <w:t>der 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B84A5B" id="_x0000_s1179" type="#_x0000_t202" style="position:absolute;margin-left:339.8pt;margin-top:42.1pt;width:151.65pt;height:110.6pt;z-index:25167411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" filled="f" stroked="f">
                      <v:textbox style="mso-fit-shape-to-text:t">
                        <w:txbxContent>
                          <w:p w14:paraId="4649C5DA" w14:textId="51E97ED5" w:rsidR="00D04818" w:rsidRDefault="00D04818" w:rsidP="008F53A9">
                            <w:pPr>
                              <w:pStyle w:val="Textfelder"/>
                              <w:jc w:val="left"/>
                            </w:pPr>
                            <w:r>
                              <w:t>der ______________</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701760" behindDoc="0" locked="0" layoutInCell="1" allowOverlap="1" wp14:anchorId="65A2D5C5" wp14:editId="374B6DFE">
                      <wp:simplePos x="0" y="0"/>
                      <wp:positionH relativeFrom="page">
                        <wp:posOffset>1440815</wp:posOffset>
                      </wp:positionH>
                      <wp:positionV relativeFrom="paragraph">
                        <wp:posOffset>237490</wp:posOffset>
                      </wp:positionV>
                      <wp:extent cx="342900" cy="1404620"/>
                      <wp:effectExtent l="0" t="0" r="0" b="8890"/>
                      <wp:wrapNone/>
                      <wp:docPr id="97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17380627" w14:textId="518CDF0E" w:rsidR="00D04818" w:rsidRDefault="00D04818" w:rsidP="00A80C53">
                                  <w:pPr>
                                    <w:pStyle w:val="Textfelder"/>
                                  </w:pPr>
                                  <w:r>
                                    <w:t>ä</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A2D5C5" id="_x0000_s1180" type="#_x0000_t202" style="position:absolute;margin-left:113.45pt;margin-top:18.7pt;width:27pt;height:110.6pt;z-index:25170176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" filled="f" stroked="f">
                      <v:textbox style="mso-fit-shape-to-text:t">
                        <w:txbxContent>
                          <w:p w14:paraId="17380627" w14:textId="518CDF0E" w:rsidR="00D04818" w:rsidRDefault="00D04818" w:rsidP="00A80C53">
                            <w:pPr>
                              <w:pStyle w:val="Textfelder"/>
                            </w:pPr>
                            <w:r>
                              <w:t>ä</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699712" behindDoc="0" locked="0" layoutInCell="1" allowOverlap="1" wp14:anchorId="386C45A1" wp14:editId="63C76C08">
                      <wp:simplePos x="0" y="0"/>
                      <wp:positionH relativeFrom="page">
                        <wp:posOffset>2355215</wp:posOffset>
                      </wp:positionH>
                      <wp:positionV relativeFrom="paragraph">
                        <wp:posOffset>238125</wp:posOffset>
                      </wp:positionV>
                      <wp:extent cx="342900" cy="1404620"/>
                      <wp:effectExtent l="0" t="0" r="0" b="8890"/>
                      <wp:wrapNone/>
                      <wp:docPr id="97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5B50C45B" w14:textId="126F154A" w:rsidR="00D04818" w:rsidRDefault="00D04818" w:rsidP="00A80C53">
                                  <w:pPr>
                                    <w:pStyle w:val="Textfelder"/>
                                  </w:pPr>
                                  <w:r>
                                    <w:t>u</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6C45A1" id="_x0000_s1181" type="#_x0000_t202" style="position:absolute;margin-left:185.45pt;margin-top:18.75pt;width:27pt;height:110.6pt;z-index:25169971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" filled="f" stroked="f">
                      <v:textbox style="mso-fit-shape-to-text:t">
                        <w:txbxContent>
                          <w:p w14:paraId="5B50C45B" w14:textId="126F154A" w:rsidR="00D04818" w:rsidRDefault="00D04818" w:rsidP="00A80C53">
                            <w:pPr>
                              <w:pStyle w:val="Textfelder"/>
                            </w:pPr>
                            <w:r>
                              <w:t>u</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697664" behindDoc="0" locked="0" layoutInCell="1" allowOverlap="1" wp14:anchorId="27A0B4D7" wp14:editId="74886909">
                      <wp:simplePos x="0" y="0"/>
                      <wp:positionH relativeFrom="page">
                        <wp:posOffset>2870835</wp:posOffset>
                      </wp:positionH>
                      <wp:positionV relativeFrom="paragraph">
                        <wp:posOffset>-609600</wp:posOffset>
                      </wp:positionV>
                      <wp:extent cx="342900" cy="1404620"/>
                      <wp:effectExtent l="0" t="0" r="0" b="8890"/>
                      <wp:wrapNone/>
                      <wp:docPr id="98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4489CE1F" w14:textId="3DE1EB8F" w:rsidR="00D04818" w:rsidRDefault="00D04818" w:rsidP="00A80C53">
                                  <w:pPr>
                                    <w:pStyle w:val="Textfelder"/>
                                  </w:pPr>
                                  <w:r>
                                    <w:t>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A0B4D7" id="_x0000_s1182" type="#_x0000_t202" style="position:absolute;margin-left:226.05pt;margin-top:-48pt;width:27pt;height:110.6pt;z-index:25169766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" filled="f" stroked="f">
                      <v:textbox style="mso-fit-shape-to-text:t">
                        <w:txbxContent>
                          <w:p w14:paraId="4489CE1F" w14:textId="3DE1EB8F" w:rsidR="00D04818" w:rsidRDefault="00D04818" w:rsidP="00A80C53">
                            <w:pPr>
                              <w:pStyle w:val="Textfelder"/>
                            </w:pPr>
                            <w:r>
                              <w:t>i</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695616" behindDoc="0" locked="0" layoutInCell="1" allowOverlap="1" wp14:anchorId="38A07CAA" wp14:editId="30328152">
                      <wp:simplePos x="0" y="0"/>
                      <wp:positionH relativeFrom="page">
                        <wp:posOffset>1165860</wp:posOffset>
                      </wp:positionH>
                      <wp:positionV relativeFrom="paragraph">
                        <wp:posOffset>-524510</wp:posOffset>
                      </wp:positionV>
                      <wp:extent cx="342900" cy="1404620"/>
                      <wp:effectExtent l="0" t="0" r="0" b="8890"/>
                      <wp:wrapNone/>
                      <wp:docPr id="98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75B546C9" w14:textId="0A37B4F0" w:rsidR="00D04818" w:rsidRDefault="00D04818" w:rsidP="00A80C53">
                                  <w:pPr>
                                    <w:pStyle w:val="Textfelder"/>
                                  </w:pPr>
                                  <w: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A07CAA" id="_x0000_s1183" type="#_x0000_t202" style="position:absolute;margin-left:91.8pt;margin-top:-41.3pt;width:27pt;height:110.6pt;z-index:25169561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" filled="f" stroked="f">
                      <v:textbox style="mso-fit-shape-to-text:t">
                        <w:txbxContent>
                          <w:p w14:paraId="75B546C9" w14:textId="0A37B4F0" w:rsidR="00D04818" w:rsidRDefault="00D04818" w:rsidP="00A80C53">
                            <w:pPr>
                              <w:pStyle w:val="Textfelder"/>
                            </w:pPr>
                            <w:r>
                              <w:t>e</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683328" behindDoc="0" locked="0" layoutInCell="1" allowOverlap="1" wp14:anchorId="1E25DFCD" wp14:editId="1C97F4CB">
                      <wp:simplePos x="0" y="0"/>
                      <wp:positionH relativeFrom="margin">
                        <wp:posOffset>3672205</wp:posOffset>
                      </wp:positionH>
                      <wp:positionV relativeFrom="paragraph">
                        <wp:posOffset>540385</wp:posOffset>
                      </wp:positionV>
                      <wp:extent cx="342000" cy="1404620"/>
                      <wp:effectExtent l="0" t="0" r="0" b="8890"/>
                      <wp:wrapNone/>
                      <wp:docPr id="98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404620"/>
                              </a:xfrm>
                              <a:prstGeom prst="rect">
                                <a:avLst/>
                              </a:prstGeom>
                              <a:noFill/>
                              <a:ln>
                                <a:noFill/>
                              </a:ln>
                              <a:effectLst/>
                            </wps:spPr>
                            <wps:txbx>
                              <w:txbxContent>
                                <w:p w14:paraId="466990D1" w14:textId="06E00CC8" w:rsidR="00D04818" w:rsidRDefault="00D04818" w:rsidP="00A80C53">
                                  <w:pPr>
                                    <w:pStyle w:val="Textfelder"/>
                                  </w:pPr>
                                  <w:r>
                                    <w:t>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25DFCD" id="_x0000_s1184" type="#_x0000_t202" style="position:absolute;margin-left:289.15pt;margin-top:42.55pt;width:26.95pt;height:110.6pt;z-index:2516833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" filled="f" stroked="f">
                      <v:textbox style="mso-fit-shape-to-text:t">
                        <w:txbxContent>
                          <w:p w14:paraId="466990D1" w14:textId="06E00CC8" w:rsidR="00D04818" w:rsidRDefault="00D04818" w:rsidP="00A80C53">
                            <w:pPr>
                              <w:pStyle w:val="Textfelder"/>
                            </w:pPr>
                            <w:r>
                              <w:t>r</w:t>
                            </w:r>
                          </w:p>
                        </w:txbxContent>
                      </v:textbox>
                      <w10:wrap anchorx="margin"/>
                    </v:shape>
                  </w:pict>
                </mc:Fallback>
              </mc:AlternateContent>
            </w:r>
            <w:r w:rsidRPr="00A80C53">
              <w:rPr>
                <w:noProof/>
                <w:szCs w:val="28"/>
              </w:rPr>
              <mc:AlternateContent>
                <mc:Choice Requires="wps">
                  <w:drawing>
                    <wp:anchor distT="45720" distB="45720" distL="114300" distR="114300" simplePos="0" relativeHeight="251682304" behindDoc="0" locked="0" layoutInCell="1" allowOverlap="1" wp14:anchorId="6DED754F" wp14:editId="0C96C699">
                      <wp:simplePos x="0" y="0"/>
                      <wp:positionH relativeFrom="margin">
                        <wp:posOffset>107950</wp:posOffset>
                      </wp:positionH>
                      <wp:positionV relativeFrom="paragraph">
                        <wp:posOffset>540385</wp:posOffset>
                      </wp:positionV>
                      <wp:extent cx="342000" cy="1404620"/>
                      <wp:effectExtent l="0" t="0" r="0" b="8890"/>
                      <wp:wrapNone/>
                      <wp:docPr id="98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404620"/>
                              </a:xfrm>
                              <a:prstGeom prst="rect">
                                <a:avLst/>
                              </a:prstGeom>
                              <a:noFill/>
                              <a:ln>
                                <a:noFill/>
                              </a:ln>
                              <a:effectLst/>
                            </wps:spPr>
                            <wps:txbx>
                              <w:txbxContent>
                                <w:p w14:paraId="5AE58F3F" w14:textId="758BC365" w:rsidR="00D04818" w:rsidRDefault="00D04818" w:rsidP="00585BC4">
                                  <w:pPr>
                                    <w:pStyle w:val="Textfelder"/>
                                  </w:pPr>
                                  <w:r>
                                    <w:t>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ED754F" id="_x0000_s1185" type="#_x0000_t202" style="position:absolute;margin-left:8.5pt;margin-top:42.55pt;width:26.95pt;height:110.6pt;z-index:2516823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" filled="f" stroked="f">
                      <v:textbox style="mso-fit-shape-to-text:t">
                        <w:txbxContent>
                          <w:p w14:paraId="5AE58F3F" w14:textId="758BC365" w:rsidR="00D04818" w:rsidRDefault="00D04818" w:rsidP="00585BC4">
                            <w:pPr>
                              <w:pStyle w:val="Textfelder"/>
                            </w:pPr>
                            <w:r>
                              <w:t>K</w:t>
                            </w:r>
                          </w:p>
                        </w:txbxContent>
                      </v:textbox>
                      <w10:wrap anchorx="margin"/>
                    </v:shape>
                  </w:pict>
                </mc:Fallback>
              </mc:AlternateContent>
            </w:r>
          </w:p>
        </w:tc>
      </w:tr>
      <w:tr w:rsidR="00A80C53" w:rsidRPr="00A80C53" w14:paraId="60D97958" w14:textId="77777777" w:rsidTr="00BA381A">
        <w:trPr>
          <w:trHeight w:val="2268"/>
        </w:trPr>
        <w:tc>
          <w:tcPr>
            <w:tcW w:w="6800" w:type="dxa"/>
          </w:tcPr>
          <w:p w14:paraId="26E601A2" w14:textId="77777777" w:rsidR="00A80C53" w:rsidRPr="00A80C53" w:rsidRDefault="00A80C53" w:rsidP="00A80C53">
            <w:pPr>
              <w:ind w:left="0"/>
              <w:rPr>
                <w:sz w:val="24"/>
              </w:rPr>
            </w:pPr>
            <w:r w:rsidRPr="00A80C53">
              <w:rPr>
                <w:noProof/>
                <w:szCs w:val="28"/>
              </w:rPr>
              <mc:AlternateContent>
                <mc:Choice Requires="wps">
                  <w:drawing>
                    <wp:anchor distT="45720" distB="45720" distL="114300" distR="114300" simplePos="0" relativeHeight="251675136" behindDoc="0" locked="0" layoutInCell="1" allowOverlap="1" wp14:anchorId="0B891927" wp14:editId="0F4D8D90">
                      <wp:simplePos x="0" y="0"/>
                      <wp:positionH relativeFrom="page">
                        <wp:posOffset>4315460</wp:posOffset>
                      </wp:positionH>
                      <wp:positionV relativeFrom="paragraph">
                        <wp:posOffset>535940</wp:posOffset>
                      </wp:positionV>
                      <wp:extent cx="1961515" cy="1404620"/>
                      <wp:effectExtent l="0" t="0" r="0" b="1905"/>
                      <wp:wrapNone/>
                      <wp:docPr id="98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1515" cy="1404620"/>
                              </a:xfrm>
                              <a:prstGeom prst="rect">
                                <a:avLst/>
                              </a:prstGeom>
                              <a:noFill/>
                              <a:ln>
                                <a:noFill/>
                              </a:ln>
                              <a:effectLst/>
                            </wps:spPr>
                            <wps:txbx>
                              <w:txbxContent>
                                <w:p w14:paraId="33B53E40" w14:textId="4AD47D6D" w:rsidR="00D04818" w:rsidRDefault="00D04818" w:rsidP="008F53A9">
                                  <w:pPr>
                                    <w:pStyle w:val="Textfelder"/>
                                    <w:jc w:val="left"/>
                                  </w:pPr>
                                  <w:r>
                                    <w:t>der 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891927" id="_x0000_s1186" type="#_x0000_t202" style="position:absolute;margin-left:339.8pt;margin-top:42.2pt;width:154.45pt;height:110.6pt;z-index:25167513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" filled="f" stroked="f">
                      <v:textbox style="mso-fit-shape-to-text:t">
                        <w:txbxContent>
                          <w:p w14:paraId="33B53E40" w14:textId="4AD47D6D" w:rsidR="00D04818" w:rsidRDefault="00D04818" w:rsidP="008F53A9">
                            <w:pPr>
                              <w:pStyle w:val="Textfelder"/>
                              <w:jc w:val="left"/>
                            </w:pPr>
                            <w:r>
                              <w:t>der ______________</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703808" behindDoc="0" locked="0" layoutInCell="1" allowOverlap="1" wp14:anchorId="1FC5BE4C" wp14:editId="2D3C86B6">
                      <wp:simplePos x="0" y="0"/>
                      <wp:positionH relativeFrom="page">
                        <wp:posOffset>2612390</wp:posOffset>
                      </wp:positionH>
                      <wp:positionV relativeFrom="paragraph">
                        <wp:posOffset>248920</wp:posOffset>
                      </wp:positionV>
                      <wp:extent cx="342900" cy="1404620"/>
                      <wp:effectExtent l="0" t="0" r="0" b="8890"/>
                      <wp:wrapNone/>
                      <wp:docPr id="98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4B21F956" w14:textId="41B3FE59" w:rsidR="00D04818" w:rsidRDefault="00D04818" w:rsidP="00A80C53">
                                  <w:pPr>
                                    <w:pStyle w:val="Textfelder"/>
                                  </w:pPr>
                                  <w:r>
                                    <w:t>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C5BE4C" id="_x0000_s1187" type="#_x0000_t202" style="position:absolute;margin-left:205.7pt;margin-top:19.6pt;width:27pt;height:110.6pt;z-index:25170380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" filled="f" stroked="f">
                      <v:textbox style="mso-fit-shape-to-text:t">
                        <w:txbxContent>
                          <w:p w14:paraId="4B21F956" w14:textId="41B3FE59" w:rsidR="00D04818" w:rsidRDefault="00D04818" w:rsidP="00A80C53">
                            <w:pPr>
                              <w:pStyle w:val="Textfelder"/>
                            </w:pPr>
                            <w:r>
                              <w:t>r</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702784" behindDoc="0" locked="0" layoutInCell="1" allowOverlap="1" wp14:anchorId="37528BB5" wp14:editId="0608ACD7">
                      <wp:simplePos x="0" y="0"/>
                      <wp:positionH relativeFrom="page">
                        <wp:posOffset>1116965</wp:posOffset>
                      </wp:positionH>
                      <wp:positionV relativeFrom="paragraph">
                        <wp:posOffset>220345</wp:posOffset>
                      </wp:positionV>
                      <wp:extent cx="342900" cy="1404620"/>
                      <wp:effectExtent l="0" t="0" r="0" b="8890"/>
                      <wp:wrapNone/>
                      <wp:docPr id="98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71673B25" w14:textId="61D673A5" w:rsidR="00D04818" w:rsidRDefault="00D04818" w:rsidP="00A80C53">
                                  <w:pPr>
                                    <w:pStyle w:val="Textfelder"/>
                                  </w:pPr>
                                  <w:r>
                                    <w:t>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528BB5" id="_x0000_s1188" type="#_x0000_t202" style="position:absolute;margin-left:87.95pt;margin-top:17.35pt;width:27pt;height:110.6pt;z-index:25170278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" filled="f" stroked="f">
                      <v:textbox style="mso-fit-shape-to-text:t">
                        <w:txbxContent>
                          <w:p w14:paraId="71673B25" w14:textId="61D673A5" w:rsidR="00D04818" w:rsidRDefault="00D04818" w:rsidP="00A80C53">
                            <w:pPr>
                              <w:pStyle w:val="Textfelder"/>
                            </w:pPr>
                            <w:r>
                              <w:t>i</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700736" behindDoc="0" locked="0" layoutInCell="1" allowOverlap="1" wp14:anchorId="7E12D381" wp14:editId="15DB7AD7">
                      <wp:simplePos x="0" y="0"/>
                      <wp:positionH relativeFrom="page">
                        <wp:posOffset>2774315</wp:posOffset>
                      </wp:positionH>
                      <wp:positionV relativeFrom="paragraph">
                        <wp:posOffset>-474980</wp:posOffset>
                      </wp:positionV>
                      <wp:extent cx="342900" cy="1404620"/>
                      <wp:effectExtent l="0" t="0" r="0" b="8890"/>
                      <wp:wrapNone/>
                      <wp:docPr id="98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2054F1A8" w14:textId="1CFB4261" w:rsidR="00D04818" w:rsidRDefault="00D04818" w:rsidP="00A80C53">
                                  <w:pPr>
                                    <w:pStyle w:val="Textfelder"/>
                                  </w:pPr>
                                  <w: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12D381" id="_x0000_s1189" type="#_x0000_t202" style="position:absolute;margin-left:218.45pt;margin-top:-37.4pt;width:27pt;height:110.6pt;z-index:25170073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" filled="f" stroked="f">
                      <v:textbox style="mso-fit-shape-to-text:t">
                        <w:txbxContent>
                          <w:p w14:paraId="2054F1A8" w14:textId="1CFB4261" w:rsidR="00D04818" w:rsidRDefault="00D04818" w:rsidP="00A80C53">
                            <w:pPr>
                              <w:pStyle w:val="Textfelder"/>
                            </w:pPr>
                            <w:r>
                              <w:t>e</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698688" behindDoc="0" locked="0" layoutInCell="1" allowOverlap="1" wp14:anchorId="127F23FA" wp14:editId="20044F91">
                      <wp:simplePos x="0" y="0"/>
                      <wp:positionH relativeFrom="page">
                        <wp:posOffset>993140</wp:posOffset>
                      </wp:positionH>
                      <wp:positionV relativeFrom="paragraph">
                        <wp:posOffset>-551180</wp:posOffset>
                      </wp:positionV>
                      <wp:extent cx="342900" cy="1404620"/>
                      <wp:effectExtent l="0" t="0" r="0" b="8890"/>
                      <wp:wrapNone/>
                      <wp:docPr id="98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a:effectLst/>
                            </wps:spPr>
                            <wps:txbx>
                              <w:txbxContent>
                                <w:p w14:paraId="75C76D34" w14:textId="4E58A6B6" w:rsidR="00D04818" w:rsidRDefault="00D04818" w:rsidP="00A80C53">
                                  <w:pPr>
                                    <w:pStyle w:val="Textfelder"/>
                                  </w:pPr>
                                  <w:r>
                                    <w:t>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7F23FA" id="_x0000_s1190" type="#_x0000_t202" style="position:absolute;margin-left:78.2pt;margin-top:-43.4pt;width:27pt;height:110.6pt;z-index:25169868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" filled="f" stroked="f">
                      <v:textbox style="mso-fit-shape-to-text:t">
                        <w:txbxContent>
                          <w:p w14:paraId="75C76D34" w14:textId="4E58A6B6" w:rsidR="00D04818" w:rsidRDefault="00D04818" w:rsidP="00A80C53">
                            <w:pPr>
                              <w:pStyle w:val="Textfelder"/>
                            </w:pPr>
                            <w:r>
                              <w:t>f</w:t>
                            </w:r>
                          </w:p>
                        </w:txbxContent>
                      </v:textbox>
                      <w10:wrap anchorx="page"/>
                    </v:shape>
                  </w:pict>
                </mc:Fallback>
              </mc:AlternateContent>
            </w:r>
            <w:r w:rsidRPr="00A80C53">
              <w:rPr>
                <w:noProof/>
                <w:szCs w:val="28"/>
              </w:rPr>
              <mc:AlternateContent>
                <mc:Choice Requires="wps">
                  <w:drawing>
                    <wp:anchor distT="45720" distB="45720" distL="114300" distR="114300" simplePos="0" relativeHeight="251685376" behindDoc="0" locked="0" layoutInCell="1" allowOverlap="1" wp14:anchorId="6F874326" wp14:editId="606D2FC3">
                      <wp:simplePos x="0" y="0"/>
                      <wp:positionH relativeFrom="margin">
                        <wp:posOffset>3672205</wp:posOffset>
                      </wp:positionH>
                      <wp:positionV relativeFrom="paragraph">
                        <wp:posOffset>540385</wp:posOffset>
                      </wp:positionV>
                      <wp:extent cx="342000" cy="1404620"/>
                      <wp:effectExtent l="0" t="0" r="0" b="8890"/>
                      <wp:wrapNone/>
                      <wp:docPr id="98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404620"/>
                              </a:xfrm>
                              <a:prstGeom prst="rect">
                                <a:avLst/>
                              </a:prstGeom>
                              <a:noFill/>
                              <a:ln>
                                <a:noFill/>
                              </a:ln>
                              <a:effectLst/>
                            </wps:spPr>
                            <wps:txbx>
                              <w:txbxContent>
                                <w:p w14:paraId="7EB5666A" w14:textId="54F59CE4" w:rsidR="00D04818" w:rsidRDefault="00D04818" w:rsidP="00A80C53">
                                  <w:pPr>
                                    <w:pStyle w:val="Textfelder"/>
                                  </w:pPr>
                                  <w:r>
                                    <w: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F874326" id="_x0000_s1191" type="#_x0000_t202" style="position:absolute;margin-left:289.15pt;margin-top:42.55pt;width:26.95pt;height:110.6pt;z-index:2516853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" filled="f" stroked="f">
                      <v:textbox style="mso-fit-shape-to-text:t">
                        <w:txbxContent>
                          <w:p w14:paraId="7EB5666A" w14:textId="54F59CE4" w:rsidR="00D04818" w:rsidRDefault="00D04818" w:rsidP="00A80C53">
                            <w:pPr>
                              <w:pStyle w:val="Textfelder"/>
                            </w:pPr>
                            <w:r>
                              <w:t>s</w:t>
                            </w:r>
                          </w:p>
                        </w:txbxContent>
                      </v:textbox>
                      <w10:wrap anchorx="margin"/>
                    </v:shape>
                  </w:pict>
                </mc:Fallback>
              </mc:AlternateContent>
            </w:r>
            <w:r w:rsidRPr="00A80C53">
              <w:rPr>
                <w:noProof/>
                <w:szCs w:val="28"/>
              </w:rPr>
              <mc:AlternateContent>
                <mc:Choice Requires="wps">
                  <w:drawing>
                    <wp:anchor distT="45720" distB="45720" distL="114300" distR="114300" simplePos="0" relativeHeight="251684352" behindDoc="0" locked="0" layoutInCell="1" allowOverlap="1" wp14:anchorId="1E98A9F6" wp14:editId="57CE2D9F">
                      <wp:simplePos x="0" y="0"/>
                      <wp:positionH relativeFrom="margin">
                        <wp:posOffset>107950</wp:posOffset>
                      </wp:positionH>
                      <wp:positionV relativeFrom="paragraph">
                        <wp:posOffset>540385</wp:posOffset>
                      </wp:positionV>
                      <wp:extent cx="342000" cy="1404620"/>
                      <wp:effectExtent l="0" t="0" r="0" b="8890"/>
                      <wp:wrapNone/>
                      <wp:docPr id="99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404620"/>
                              </a:xfrm>
                              <a:prstGeom prst="rect">
                                <a:avLst/>
                              </a:prstGeom>
                              <a:noFill/>
                              <a:ln>
                                <a:noFill/>
                              </a:ln>
                              <a:effectLst/>
                            </wps:spPr>
                            <wps:txbx>
                              <w:txbxContent>
                                <w:p w14:paraId="1026DA89" w14:textId="39590FAE" w:rsidR="00D04818" w:rsidRDefault="00D04818" w:rsidP="00A80C53">
                                  <w:pPr>
                                    <w:pStyle w:val="Textfelder"/>
                                  </w:pPr>
                                  <w:r>
                                    <w:t>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98A9F6" id="_x0000_s1192" type="#_x0000_t202" style="position:absolute;margin-left:8.5pt;margin-top:42.55pt;width:26.95pt;height:110.6pt;z-index:2516843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" filled="f" stroked="f">
                      <v:textbox style="mso-fit-shape-to-text:t">
                        <w:txbxContent>
                          <w:p w14:paraId="1026DA89" w14:textId="39590FAE" w:rsidR="00D04818" w:rsidRDefault="00D04818" w:rsidP="00A80C53">
                            <w:pPr>
                              <w:pStyle w:val="Textfelder"/>
                            </w:pPr>
                            <w:r>
                              <w:t>P</w:t>
                            </w:r>
                          </w:p>
                        </w:txbxContent>
                      </v:textbox>
                      <w10:wrap anchorx="margin"/>
                    </v:shape>
                  </w:pict>
                </mc:Fallback>
              </mc:AlternateContent>
            </w:r>
          </w:p>
        </w:tc>
      </w:tr>
    </w:tbl>
    <w:p w14:paraId="40DAC3C3" w14:textId="77777777" w:rsidR="00B43649" w:rsidRPr="00906ED1" w:rsidRDefault="00B43649" w:rsidP="00B43649">
      <w:pPr>
        <w:tabs>
          <w:tab w:val="left" w:pos="8010"/>
        </w:tabs>
        <w:spacing w:after="240"/>
        <w:rPr>
          <w:szCs w:val="32"/>
        </w:rPr>
      </w:pPr>
      <w:r w:rsidRPr="00906ED1">
        <w:rPr>
          <w:szCs w:val="32"/>
        </w:rPr>
        <w:lastRenderedPageBreak/>
        <w:t xml:space="preserve">die </w:t>
      </w:r>
      <w:r w:rsidRPr="006F39C8">
        <w:rPr>
          <w:b/>
          <w:bCs/>
          <w:szCs w:val="32"/>
          <w:u w:val="single"/>
        </w:rPr>
        <w:t>Kosten</w:t>
      </w:r>
    </w:p>
    <w:p w14:paraId="2394DC6B" w14:textId="77777777" w:rsidR="00B43649" w:rsidRPr="00906ED1" w:rsidRDefault="00B43649" w:rsidP="00B43649">
      <w:pPr>
        <w:tabs>
          <w:tab w:val="left" w:pos="8010"/>
        </w:tabs>
        <w:spacing w:after="240"/>
        <w:rPr>
          <w:szCs w:val="32"/>
        </w:rPr>
      </w:pPr>
      <w:r w:rsidRPr="00906ED1">
        <w:rPr>
          <w:szCs w:val="32"/>
        </w:rPr>
        <w:t xml:space="preserve">der </w:t>
      </w:r>
      <w:r w:rsidRPr="006F39C8">
        <w:rPr>
          <w:b/>
          <w:bCs/>
          <w:szCs w:val="32"/>
          <w:u w:val="single"/>
        </w:rPr>
        <w:t>Vertrag</w:t>
      </w:r>
    </w:p>
    <w:p w14:paraId="20D8C0C7" w14:textId="77777777" w:rsidR="00B43649" w:rsidRPr="00906ED1" w:rsidRDefault="00B43649" w:rsidP="00B43649">
      <w:pPr>
        <w:tabs>
          <w:tab w:val="left" w:pos="8010"/>
        </w:tabs>
        <w:spacing w:after="240"/>
        <w:rPr>
          <w:szCs w:val="32"/>
        </w:rPr>
      </w:pPr>
      <w:r w:rsidRPr="00906ED1">
        <w:rPr>
          <w:szCs w:val="32"/>
        </w:rPr>
        <w:t xml:space="preserve">der </w:t>
      </w:r>
      <w:r w:rsidRPr="006F39C8">
        <w:rPr>
          <w:b/>
          <w:bCs/>
          <w:szCs w:val="32"/>
          <w:u w:val="single"/>
        </w:rPr>
        <w:t>Brief</w:t>
      </w:r>
    </w:p>
    <w:p w14:paraId="366845D8" w14:textId="77777777" w:rsidR="00B43649" w:rsidRPr="00906ED1" w:rsidRDefault="00B43649" w:rsidP="00B43649">
      <w:pPr>
        <w:tabs>
          <w:tab w:val="left" w:pos="8010"/>
        </w:tabs>
        <w:spacing w:after="240"/>
        <w:rPr>
          <w:szCs w:val="32"/>
        </w:rPr>
      </w:pPr>
      <w:r w:rsidRPr="00906ED1">
        <w:rPr>
          <w:szCs w:val="32"/>
        </w:rPr>
        <w:t xml:space="preserve">der </w:t>
      </w:r>
      <w:r w:rsidRPr="006F39C8">
        <w:rPr>
          <w:b/>
          <w:bCs/>
          <w:szCs w:val="32"/>
          <w:u w:val="single"/>
        </w:rPr>
        <w:t>Käufer</w:t>
      </w:r>
    </w:p>
    <w:p w14:paraId="594C481C" w14:textId="77777777" w:rsidR="00B43649" w:rsidRPr="00906ED1" w:rsidRDefault="00B43649" w:rsidP="00B43649">
      <w:pPr>
        <w:tabs>
          <w:tab w:val="left" w:pos="8010"/>
        </w:tabs>
        <w:spacing w:after="240"/>
        <w:rPr>
          <w:szCs w:val="32"/>
        </w:rPr>
      </w:pPr>
      <w:r w:rsidRPr="00906ED1">
        <w:rPr>
          <w:szCs w:val="32"/>
        </w:rPr>
        <w:t xml:space="preserve">der </w:t>
      </w:r>
      <w:r w:rsidRPr="006F39C8">
        <w:rPr>
          <w:b/>
          <w:bCs/>
          <w:szCs w:val="32"/>
          <w:u w:val="single"/>
        </w:rPr>
        <w:t>Preis</w:t>
      </w:r>
    </w:p>
    <w:p w14:paraId="086D7B4B" w14:textId="77777777" w:rsidR="00B43649" w:rsidRDefault="00B43649" w:rsidP="0022780C">
      <w:pPr>
        <w:spacing w:after="240"/>
        <w:rPr>
          <w:sz w:val="24"/>
          <w:szCs w:val="22"/>
        </w:rPr>
        <w:sectPr w:rsidR="00B43649" w:rsidSect="00D04818">
          <w:headerReference w:type="default" r:id="rId320"/>
          <w:headerReference w:type="first" r:id="rId321"/>
          <w:pgSz w:w="11900" w:h="16840"/>
          <w:pgMar w:top="2835" w:right="851" w:bottom="1134" w:left="851" w:header="709" w:footer="454" w:gutter="0"/>
          <w:cols w:space="708"/>
          <w:titlePg/>
          <w:docGrid w:linePitch="360"/>
        </w:sectPr>
      </w:pPr>
    </w:p>
    <w:p w14:paraId="0C63171D" w14:textId="77777777" w:rsidR="005766E0" w:rsidRPr="00561B6A" w:rsidRDefault="005766E0" w:rsidP="005766E0">
      <w:pPr>
        <w:rPr>
          <w:szCs w:val="28"/>
        </w:rPr>
      </w:pPr>
      <w:r w:rsidRPr="00561B6A">
        <w:rPr>
          <w:szCs w:val="28"/>
        </w:rPr>
        <w:lastRenderedPageBreak/>
        <w:t>Bringen Sie die Buchstaben in die richtige Reihenfolge!</w:t>
      </w:r>
      <w:r w:rsidRPr="0040520D">
        <w:rPr>
          <w:noProof/>
          <w:szCs w:val="32"/>
        </w:rPr>
        <w:t xml:space="preserve"> </w:t>
      </w:r>
      <w:r>
        <w:rPr>
          <w:noProof/>
          <w:szCs w:val="32"/>
        </w:rPr>
        <w:drawing>
          <wp:anchor distT="0" distB="0" distL="114300" distR="114300" simplePos="0" relativeHeight="251753984" behindDoc="0" locked="0" layoutInCell="1" allowOverlap="1" wp14:anchorId="613C96B2" wp14:editId="1BB9082D">
            <wp:simplePos x="0" y="0"/>
            <wp:positionH relativeFrom="margin">
              <wp:posOffset>-180340</wp:posOffset>
            </wp:positionH>
            <wp:positionV relativeFrom="paragraph">
              <wp:posOffset>-90170</wp:posOffset>
            </wp:positionV>
            <wp:extent cx="320400" cy="320400"/>
            <wp:effectExtent l="0" t="0" r="0" b="3810"/>
            <wp:wrapNone/>
            <wp:docPr id="1045" name="Grafik 1045"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Grafik 343" descr="Kopf mit Zahnrädern"/>
                    <pic:cNvPicPr/>
                  </pic:nvPicPr>
                  <pic:blipFill>
                    <a:blip r:embed="rId84">
                      <a:extLst>
                        <a:ext uri="{96DAC541-7B7A-43D3-8B79-37D633B846F1}">
                          <asvg:svgBlip xmlns:asvg="http://schemas.microsoft.com/office/drawing/2016/SVG/main" r:embed="rId85"/>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p>
    <w:p w14:paraId="507A5E2B" w14:textId="32F1AF9C" w:rsidR="005766E0" w:rsidRDefault="00BA381A" w:rsidP="005766E0">
      <w:pPr>
        <w:rPr>
          <w:szCs w:val="28"/>
        </w:rPr>
      </w:pPr>
      <w:r>
        <w:rPr>
          <w:noProof/>
          <w:szCs w:val="28"/>
        </w:rPr>
        <w:drawing>
          <wp:anchor distT="0" distB="0" distL="114300" distR="114300" simplePos="0" relativeHeight="251823616" behindDoc="0" locked="0" layoutInCell="1" allowOverlap="1" wp14:anchorId="7CEAD573" wp14:editId="247B70E7">
            <wp:simplePos x="0" y="0"/>
            <wp:positionH relativeFrom="column">
              <wp:posOffset>-180340</wp:posOffset>
            </wp:positionH>
            <wp:positionV relativeFrom="paragraph">
              <wp:posOffset>-90170</wp:posOffset>
            </wp:positionV>
            <wp:extent cx="320400" cy="320400"/>
            <wp:effectExtent l="0" t="0" r="3810" b="3810"/>
            <wp:wrapNone/>
            <wp:docPr id="1161" name="Grafik 1161"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 name="Grafik 1160" descr="Bleistift"/>
                    <pic:cNvPicPr/>
                  </pic:nvPicPr>
                  <pic:blipFill>
                    <a:blip r:embed="rId63">
                      <a:extLst>
                        <a:ext uri="{96DAC541-7B7A-43D3-8B79-37D633B846F1}">
                          <asvg:svgBlip xmlns:asvg="http://schemas.microsoft.com/office/drawing/2016/SVG/main" r:embed="rId64"/>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D73B8E" w:rsidRPr="00561B6A">
        <w:rPr>
          <w:noProof/>
          <w:szCs w:val="28"/>
        </w:rPr>
        <mc:AlternateContent>
          <mc:Choice Requires="wps">
            <w:drawing>
              <wp:anchor distT="45720" distB="45720" distL="114300" distR="114300" simplePos="0" relativeHeight="251740672" behindDoc="0" locked="0" layoutInCell="1" allowOverlap="1" wp14:anchorId="59808D3D" wp14:editId="2EA71D7E">
                <wp:simplePos x="0" y="0"/>
                <wp:positionH relativeFrom="page">
                  <wp:posOffset>2609339</wp:posOffset>
                </wp:positionH>
                <wp:positionV relativeFrom="paragraph">
                  <wp:posOffset>6864886</wp:posOffset>
                </wp:positionV>
                <wp:extent cx="342900" cy="1404620"/>
                <wp:effectExtent l="0" t="0" r="0" b="8890"/>
                <wp:wrapNone/>
                <wp:docPr id="100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AE33CE9" w14:textId="00E4F26D" w:rsidR="00D04818" w:rsidRDefault="00D04818" w:rsidP="005766E0">
                            <w:pPr>
                              <w:pStyle w:val="Textfelder"/>
                            </w:pPr>
                            <w:r>
                              <w:t>u</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808D3D" id="_x0000_s1193" type="#_x0000_t202" style="position:absolute;left:0;text-align:left;margin-left:205.45pt;margin-top:540.55pt;width:27pt;height:110.6pt;z-index:25174067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" filled="f" stroked="f">
                <v:textbox style="mso-fit-shape-to-text:t">
                  <w:txbxContent>
                    <w:p w14:paraId="4AE33CE9" w14:textId="00E4F26D" w:rsidR="00D04818" w:rsidRDefault="00D04818" w:rsidP="005766E0">
                      <w:pPr>
                        <w:pStyle w:val="Textfelder"/>
                      </w:pPr>
                      <w:r>
                        <w:t>u</w:t>
                      </w:r>
                    </w:p>
                  </w:txbxContent>
                </v:textbox>
                <w10:wrap anchorx="page"/>
              </v:shape>
            </w:pict>
          </mc:Fallback>
        </mc:AlternateContent>
      </w:r>
      <w:r w:rsidR="005766E0" w:rsidRPr="00561B6A">
        <w:rPr>
          <w:szCs w:val="28"/>
        </w:rPr>
        <w:t>Schreiben Sie die Wörter!</w:t>
      </w:r>
    </w:p>
    <w:tbl>
      <w:tblPr>
        <w:tblStyle w:val="Tabellenraster"/>
        <w:tblW w:w="0" w:type="auto"/>
        <w:tblInd w:w="397" w:type="dxa"/>
        <w:tblLook w:val="04A0" w:firstRow="1" w:lastRow="0" w:firstColumn="1" w:lastColumn="0" w:noHBand="0" w:noVBand="1"/>
      </w:tblPr>
      <w:tblGrid>
        <w:gridCol w:w="6800"/>
      </w:tblGrid>
      <w:tr w:rsidR="005766E0" w14:paraId="0F579EBD" w14:textId="77777777" w:rsidTr="00BA381A">
        <w:trPr>
          <w:trHeight w:val="2268"/>
        </w:trPr>
        <w:tc>
          <w:tcPr>
            <w:tcW w:w="6800" w:type="dxa"/>
          </w:tcPr>
          <w:p w14:paraId="79C4D621" w14:textId="79D11E3A" w:rsidR="005766E0" w:rsidRDefault="00414235" w:rsidP="00D04818">
            <w:pPr>
              <w:ind w:left="0"/>
            </w:pPr>
            <w:r w:rsidRPr="00561B6A">
              <w:rPr>
                <w:noProof/>
                <w:szCs w:val="28"/>
              </w:rPr>
              <mc:AlternateContent>
                <mc:Choice Requires="wps">
                  <w:drawing>
                    <wp:anchor distT="45720" distB="45720" distL="114300" distR="114300" simplePos="0" relativeHeight="251706880" behindDoc="0" locked="0" layoutInCell="1" allowOverlap="1" wp14:anchorId="52B00860" wp14:editId="5C2340DD">
                      <wp:simplePos x="0" y="0"/>
                      <wp:positionH relativeFrom="margin">
                        <wp:posOffset>4253230</wp:posOffset>
                      </wp:positionH>
                      <wp:positionV relativeFrom="paragraph">
                        <wp:posOffset>588645</wp:posOffset>
                      </wp:positionV>
                      <wp:extent cx="2304000" cy="1404620"/>
                      <wp:effectExtent l="0" t="0" r="0" b="1905"/>
                      <wp:wrapNone/>
                      <wp:docPr id="10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40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16030F3" w14:textId="5CD7E2F8" w:rsidR="00D04818" w:rsidRDefault="00D04818" w:rsidP="00BA381A">
                                  <w:pPr>
                                    <w:pStyle w:val="Textfelder"/>
                                    <w:jc w:val="left"/>
                                  </w:pPr>
                                  <w:r>
                                    <w:t>das 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2B00860" id="_x0000_s1194" type="#_x0000_t202" style="position:absolute;margin-left:334.9pt;margin-top:46.35pt;width:181.4pt;height:110.6pt;z-index:2517068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" filled="f" stroked="f">
                      <v:textbox style="mso-fit-shape-to-text:t">
                        <w:txbxContent>
                          <w:p w14:paraId="416030F3" w14:textId="5CD7E2F8" w:rsidR="00D04818" w:rsidRDefault="00D04818" w:rsidP="00BA381A">
                            <w:pPr>
                              <w:pStyle w:val="Textfelder"/>
                              <w:jc w:val="left"/>
                            </w:pPr>
                            <w:r>
                              <w:t>das __________________</w:t>
                            </w:r>
                          </w:p>
                        </w:txbxContent>
                      </v:textbox>
                      <w10:wrap anchorx="margin"/>
                    </v:shape>
                  </w:pict>
                </mc:Fallback>
              </mc:AlternateContent>
            </w:r>
            <w:r w:rsidR="005766E0" w:rsidRPr="00561B6A">
              <w:rPr>
                <w:noProof/>
                <w:szCs w:val="28"/>
              </w:rPr>
              <mc:AlternateContent>
                <mc:Choice Requires="wps">
                  <w:drawing>
                    <wp:anchor distT="45720" distB="45720" distL="114300" distR="114300" simplePos="0" relativeHeight="251752960" behindDoc="0" locked="0" layoutInCell="1" allowOverlap="1" wp14:anchorId="163BD2E2" wp14:editId="4F7C532C">
                      <wp:simplePos x="0" y="0"/>
                      <wp:positionH relativeFrom="page">
                        <wp:posOffset>916305</wp:posOffset>
                      </wp:positionH>
                      <wp:positionV relativeFrom="paragraph">
                        <wp:posOffset>605790</wp:posOffset>
                      </wp:positionV>
                      <wp:extent cx="342900" cy="1404620"/>
                      <wp:effectExtent l="0" t="0" r="0" b="8890"/>
                      <wp:wrapNone/>
                      <wp:docPr id="100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9587369" w14:textId="277CF1BD" w:rsidR="00D04818" w:rsidRDefault="00D04818" w:rsidP="0034023C">
                                  <w:pPr>
                                    <w:pStyle w:val="Textfelder"/>
                                  </w:pPr>
                                  <w:r>
                                    <w: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3BD2E2" id="_x0000_s1195" type="#_x0000_t202" style="position:absolute;margin-left:72.15pt;margin-top:47.7pt;width:27pt;height:110.6pt;z-index:25175296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" filled="f" stroked="f">
                      <v:textbox style="mso-fit-shape-to-text:t">
                        <w:txbxContent>
                          <w:p w14:paraId="69587369" w14:textId="277CF1BD" w:rsidR="00D04818" w:rsidRDefault="00D04818" w:rsidP="0034023C">
                            <w:pPr>
                              <w:pStyle w:val="Textfelder"/>
                            </w:pPr>
                            <w:r>
                              <w:t>h</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22240" behindDoc="0" locked="0" layoutInCell="1" allowOverlap="1" wp14:anchorId="326A44DE" wp14:editId="6F8FA69C">
                      <wp:simplePos x="0" y="0"/>
                      <wp:positionH relativeFrom="page">
                        <wp:posOffset>1432560</wp:posOffset>
                      </wp:positionH>
                      <wp:positionV relativeFrom="paragraph">
                        <wp:posOffset>92075</wp:posOffset>
                      </wp:positionV>
                      <wp:extent cx="342900" cy="1404620"/>
                      <wp:effectExtent l="0" t="0" r="0" b="8890"/>
                      <wp:wrapNone/>
                      <wp:docPr id="10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6DA7562" w14:textId="62F0F098" w:rsidR="00D04818" w:rsidRDefault="00D04818" w:rsidP="005766E0">
                                  <w:pPr>
                                    <w:pStyle w:val="Textfelder"/>
                                  </w:pPr>
                                  <w:r>
                                    <w: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26A44DE" id="_x0000_s1196" type="#_x0000_t202" style="position:absolute;margin-left:112.8pt;margin-top:7.25pt;width:27pt;height:110.6pt;z-index:25172224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" filled="f" stroked="f">
                      <v:textbox style="mso-fit-shape-to-text:t">
                        <w:txbxContent>
                          <w:p w14:paraId="06DA7562" w14:textId="62F0F098" w:rsidR="00D04818" w:rsidRDefault="00D04818" w:rsidP="005766E0">
                            <w:pPr>
                              <w:pStyle w:val="Textfelder"/>
                            </w:pPr>
                            <w:r>
                              <w:t>s</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24288" behindDoc="0" locked="0" layoutInCell="1" allowOverlap="1" wp14:anchorId="19315480" wp14:editId="74F79086">
                      <wp:simplePos x="0" y="0"/>
                      <wp:positionH relativeFrom="page">
                        <wp:posOffset>2747010</wp:posOffset>
                      </wp:positionH>
                      <wp:positionV relativeFrom="paragraph">
                        <wp:posOffset>282575</wp:posOffset>
                      </wp:positionV>
                      <wp:extent cx="342900" cy="1404620"/>
                      <wp:effectExtent l="0" t="0" r="0" b="8890"/>
                      <wp:wrapNone/>
                      <wp:docPr id="101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7262CC2" w14:textId="51C802BC" w:rsidR="00D04818" w:rsidRDefault="00D04818" w:rsidP="005766E0">
                                  <w:pPr>
                                    <w:pStyle w:val="Textfelder"/>
                                  </w:pPr>
                                  <w: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315480" id="_x0000_s1197" type="#_x0000_t202" style="position:absolute;margin-left:216.3pt;margin-top:22.25pt;width:27pt;height:110.6pt;z-index:25172428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" filled="f" stroked="f">
                      <v:textbox style="mso-fit-shape-to-text:t">
                        <w:txbxContent>
                          <w:p w14:paraId="77262CC2" w14:textId="51C802BC" w:rsidR="00D04818" w:rsidRDefault="00D04818" w:rsidP="005766E0">
                            <w:pPr>
                              <w:pStyle w:val="Textfelder"/>
                            </w:pPr>
                            <w:r>
                              <w:t>e</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51936" behindDoc="0" locked="0" layoutInCell="1" allowOverlap="1" wp14:anchorId="0F00441A" wp14:editId="58706D93">
                      <wp:simplePos x="0" y="0"/>
                      <wp:positionH relativeFrom="page">
                        <wp:posOffset>1887855</wp:posOffset>
                      </wp:positionH>
                      <wp:positionV relativeFrom="paragraph">
                        <wp:posOffset>520065</wp:posOffset>
                      </wp:positionV>
                      <wp:extent cx="342900" cy="1404620"/>
                      <wp:effectExtent l="0" t="0" r="0" b="8890"/>
                      <wp:wrapNone/>
                      <wp:docPr id="1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6F631D7" w14:textId="67BAA691" w:rsidR="00D04818" w:rsidRDefault="00D04818" w:rsidP="005766E0">
                                  <w:pPr>
                                    <w:pStyle w:val="Textfelder"/>
                                  </w:pPr>
                                  <w: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00441A" id="_x0000_s1198" type="#_x0000_t202" style="position:absolute;margin-left:148.65pt;margin-top:40.95pt;width:27pt;height:110.6pt;z-index:25175193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" filled="f" stroked="f">
                      <v:textbox style="mso-fit-shape-to-text:t">
                        <w:txbxContent>
                          <w:p w14:paraId="46F631D7" w14:textId="67BAA691" w:rsidR="00D04818" w:rsidRDefault="00D04818" w:rsidP="005766E0">
                            <w:pPr>
                              <w:pStyle w:val="Textfelder"/>
                            </w:pPr>
                            <w:r>
                              <w:t>c</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13024" behindDoc="0" locked="0" layoutInCell="1" allowOverlap="1" wp14:anchorId="1B05D8DC" wp14:editId="6C2874D8">
                      <wp:simplePos x="0" y="0"/>
                      <wp:positionH relativeFrom="margin">
                        <wp:posOffset>3669665</wp:posOffset>
                      </wp:positionH>
                      <wp:positionV relativeFrom="paragraph">
                        <wp:posOffset>540385</wp:posOffset>
                      </wp:positionV>
                      <wp:extent cx="342000" cy="295910"/>
                      <wp:effectExtent l="0" t="0" r="0" b="8890"/>
                      <wp:wrapNone/>
                      <wp:docPr id="101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2959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28FE719" w14:textId="507A8982" w:rsidR="00D04818" w:rsidRDefault="00D04818" w:rsidP="005766E0">
                                  <w:pPr>
                                    <w:pStyle w:val="Textfelder"/>
                                  </w:pPr>
                                  <w:r>
                                    <w:t>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05D8DC" id="_x0000_s1199" type="#_x0000_t202" style="position:absolute;margin-left:288.95pt;margin-top:42.55pt;width:26.95pt;height:23.3pt;z-index:2517130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" filled="f" stroked="f">
                      <v:textbox style="mso-fit-shape-to-text:t">
                        <w:txbxContent>
                          <w:p w14:paraId="328FE719" w14:textId="507A8982" w:rsidR="00D04818" w:rsidRDefault="00D04818" w:rsidP="005766E0">
                            <w:pPr>
                              <w:pStyle w:val="Textfelder"/>
                            </w:pPr>
                            <w:r>
                              <w:t>t</w:t>
                            </w:r>
                          </w:p>
                        </w:txbxContent>
                      </v:textbox>
                      <w10:wrap anchorx="margin"/>
                    </v:shape>
                  </w:pict>
                </mc:Fallback>
              </mc:AlternateContent>
            </w:r>
            <w:r w:rsidR="005766E0" w:rsidRPr="00561B6A">
              <w:rPr>
                <w:noProof/>
                <w:szCs w:val="28"/>
              </w:rPr>
              <mc:AlternateContent>
                <mc:Choice Requires="wps">
                  <w:drawing>
                    <wp:anchor distT="45720" distB="45720" distL="114300" distR="114300" simplePos="0" relativeHeight="251712000" behindDoc="0" locked="0" layoutInCell="1" allowOverlap="1" wp14:anchorId="730F871E" wp14:editId="67177781">
                      <wp:simplePos x="0" y="0"/>
                      <wp:positionH relativeFrom="margin">
                        <wp:posOffset>105410</wp:posOffset>
                      </wp:positionH>
                      <wp:positionV relativeFrom="paragraph">
                        <wp:posOffset>540385</wp:posOffset>
                      </wp:positionV>
                      <wp:extent cx="342000" cy="295910"/>
                      <wp:effectExtent l="0" t="0" r="0" b="8890"/>
                      <wp:wrapNone/>
                      <wp:docPr id="10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2959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DB9A427" w14:textId="12F45088" w:rsidR="00D04818" w:rsidRDefault="00D04818" w:rsidP="0034023C">
                                  <w:pPr>
                                    <w:pStyle w:val="Textfelder"/>
                                  </w:pPr>
                                  <w:r>
                                    <w:t>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0F871E" id="_x0000_s1200" type="#_x0000_t202" style="position:absolute;margin-left:8.3pt;margin-top:42.55pt;width:26.95pt;height:23.3pt;z-index:2517120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" filled="f" stroked="f">
                      <v:textbox style="mso-fit-shape-to-text:t">
                        <w:txbxContent>
                          <w:p w14:paraId="2DB9A427" w14:textId="12F45088" w:rsidR="00D04818" w:rsidRDefault="00D04818" w:rsidP="0034023C">
                            <w:pPr>
                              <w:pStyle w:val="Textfelder"/>
                            </w:pPr>
                            <w:r>
                              <w:t>G</w:t>
                            </w:r>
                          </w:p>
                        </w:txbxContent>
                      </v:textbox>
                      <w10:wrap anchorx="margin"/>
                    </v:shape>
                  </w:pict>
                </mc:Fallback>
              </mc:AlternateContent>
            </w:r>
          </w:p>
        </w:tc>
      </w:tr>
      <w:tr w:rsidR="005766E0" w14:paraId="2BF55BE8" w14:textId="77777777" w:rsidTr="00BA381A">
        <w:trPr>
          <w:trHeight w:val="2268"/>
        </w:trPr>
        <w:tc>
          <w:tcPr>
            <w:tcW w:w="6800" w:type="dxa"/>
          </w:tcPr>
          <w:p w14:paraId="2F716325" w14:textId="39ECD316" w:rsidR="005766E0" w:rsidRDefault="00414235" w:rsidP="00D04818">
            <w:pPr>
              <w:ind w:left="0"/>
            </w:pPr>
            <w:r w:rsidRPr="00561B6A">
              <w:rPr>
                <w:noProof/>
                <w:szCs w:val="28"/>
              </w:rPr>
              <mc:AlternateContent>
                <mc:Choice Requires="wps">
                  <w:drawing>
                    <wp:anchor distT="45720" distB="45720" distL="114300" distR="114300" simplePos="0" relativeHeight="251707904" behindDoc="0" locked="0" layoutInCell="1" allowOverlap="1" wp14:anchorId="2F41782E" wp14:editId="0A508594">
                      <wp:simplePos x="0" y="0"/>
                      <wp:positionH relativeFrom="margin">
                        <wp:posOffset>4250055</wp:posOffset>
                      </wp:positionH>
                      <wp:positionV relativeFrom="paragraph">
                        <wp:posOffset>605790</wp:posOffset>
                      </wp:positionV>
                      <wp:extent cx="2304000" cy="295910"/>
                      <wp:effectExtent l="0" t="0" r="0" b="1905"/>
                      <wp:wrapNone/>
                      <wp:docPr id="100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4000" cy="2959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5BF4C9C" w14:textId="77777777" w:rsidR="00D04818" w:rsidRDefault="00D04818" w:rsidP="001C0DCC">
                                  <w:pPr>
                                    <w:pStyle w:val="Textfelder"/>
                                    <w:jc w:val="left"/>
                                  </w:pPr>
                                  <w:r>
                                    <w:t>der 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41782E" id="_x0000_s1201" type="#_x0000_t202" style="position:absolute;margin-left:334.65pt;margin-top:47.7pt;width:181.4pt;height:23.3pt;z-index:2517079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" filled="f" stroked="f">
                      <v:textbox style="mso-fit-shape-to-text:t">
                        <w:txbxContent>
                          <w:p w14:paraId="35BF4C9C" w14:textId="77777777" w:rsidR="00D04818" w:rsidRDefault="00D04818" w:rsidP="001C0DCC">
                            <w:pPr>
                              <w:pStyle w:val="Textfelder"/>
                              <w:jc w:val="left"/>
                            </w:pPr>
                            <w:r>
                              <w:t>der __________________</w:t>
                            </w:r>
                          </w:p>
                        </w:txbxContent>
                      </v:textbox>
                      <w10:wrap anchorx="margin"/>
                    </v:shape>
                  </w:pict>
                </mc:Fallback>
              </mc:AlternateContent>
            </w:r>
            <w:r w:rsidR="005766E0" w:rsidRPr="00561B6A">
              <w:rPr>
                <w:noProof/>
                <w:szCs w:val="28"/>
              </w:rPr>
              <mc:AlternateContent>
                <mc:Choice Requires="wps">
                  <w:drawing>
                    <wp:anchor distT="45720" distB="45720" distL="114300" distR="114300" simplePos="0" relativeHeight="251728384" behindDoc="0" locked="0" layoutInCell="1" allowOverlap="1" wp14:anchorId="112A4D4C" wp14:editId="4E213FF4">
                      <wp:simplePos x="0" y="0"/>
                      <wp:positionH relativeFrom="page">
                        <wp:posOffset>1423035</wp:posOffset>
                      </wp:positionH>
                      <wp:positionV relativeFrom="paragraph">
                        <wp:posOffset>758825</wp:posOffset>
                      </wp:positionV>
                      <wp:extent cx="342900" cy="1404620"/>
                      <wp:effectExtent l="0" t="0" r="0" b="8890"/>
                      <wp:wrapNone/>
                      <wp:docPr id="10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6592094" w14:textId="2AF0F880" w:rsidR="00D04818" w:rsidRDefault="00D04818" w:rsidP="005766E0">
                                  <w:pPr>
                                    <w:pStyle w:val="Textfelder"/>
                                  </w:pPr>
                                  <w:r>
                                    <w:t>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12A4D4C" id="_x0000_s1202" type="#_x0000_t202" style="position:absolute;margin-left:112.05pt;margin-top:59.75pt;width:27pt;height:110.6pt;z-index:25172838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" filled="f" stroked="f">
                      <v:textbox style="mso-fit-shape-to-text:t">
                        <w:txbxContent>
                          <w:p w14:paraId="06592094" w14:textId="2AF0F880" w:rsidR="00D04818" w:rsidRDefault="00D04818" w:rsidP="005766E0">
                            <w:pPr>
                              <w:pStyle w:val="Textfelder"/>
                            </w:pPr>
                            <w:r>
                              <w:t>k</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50912" behindDoc="0" locked="0" layoutInCell="1" allowOverlap="1" wp14:anchorId="2FF07AA8" wp14:editId="6C9F4E87">
                      <wp:simplePos x="0" y="0"/>
                      <wp:positionH relativeFrom="page">
                        <wp:posOffset>782955</wp:posOffset>
                      </wp:positionH>
                      <wp:positionV relativeFrom="paragraph">
                        <wp:posOffset>673735</wp:posOffset>
                      </wp:positionV>
                      <wp:extent cx="342900" cy="1404620"/>
                      <wp:effectExtent l="0" t="0" r="0" b="8890"/>
                      <wp:wrapNone/>
                      <wp:docPr id="11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B4C4A02" w14:textId="747D6A8C" w:rsidR="00D04818" w:rsidRDefault="00D04818" w:rsidP="005766E0">
                                  <w:pPr>
                                    <w:pStyle w:val="Textfelder"/>
                                  </w:pPr>
                                  <w:r>
                                    <w:t>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F07AA8" id="_x0000_s1203" type="#_x0000_t202" style="position:absolute;margin-left:61.65pt;margin-top:53.05pt;width:27pt;height:110.6pt;z-index:25175091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" filled="f" stroked="f">
                      <v:textbox style="mso-fit-shape-to-text:t">
                        <w:txbxContent>
                          <w:p w14:paraId="4B4C4A02" w14:textId="747D6A8C" w:rsidR="00D04818" w:rsidRDefault="00D04818" w:rsidP="005766E0">
                            <w:pPr>
                              <w:pStyle w:val="Textfelder"/>
                            </w:pPr>
                            <w:r>
                              <w:t>f</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30432" behindDoc="0" locked="0" layoutInCell="1" allowOverlap="1" wp14:anchorId="4C26C9D6" wp14:editId="3694778C">
                      <wp:simplePos x="0" y="0"/>
                      <wp:positionH relativeFrom="page">
                        <wp:posOffset>2032635</wp:posOffset>
                      </wp:positionH>
                      <wp:positionV relativeFrom="paragraph">
                        <wp:posOffset>177800</wp:posOffset>
                      </wp:positionV>
                      <wp:extent cx="342900" cy="1404620"/>
                      <wp:effectExtent l="0" t="0" r="0" b="8890"/>
                      <wp:wrapNone/>
                      <wp:docPr id="101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9D07774" w14:textId="7CC2F8F6" w:rsidR="00D04818" w:rsidRDefault="00D04818" w:rsidP="005766E0">
                                  <w:pPr>
                                    <w:pStyle w:val="Textfelder"/>
                                  </w:pPr>
                                  <w: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26C9D6" id="_x0000_s1204" type="#_x0000_t202" style="position:absolute;margin-left:160.05pt;margin-top:14pt;width:27pt;height:110.6pt;z-index:25173043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" filled="f" stroked="f">
                      <v:textbox style="mso-fit-shape-to-text:t">
                        <w:txbxContent>
                          <w:p w14:paraId="09D07774" w14:textId="7CC2F8F6" w:rsidR="00D04818" w:rsidRDefault="00D04818" w:rsidP="005766E0">
                            <w:pPr>
                              <w:pStyle w:val="Textfelder"/>
                            </w:pPr>
                            <w:r>
                              <w:t>e</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29408" behindDoc="0" locked="0" layoutInCell="1" allowOverlap="1" wp14:anchorId="09FB6C9F" wp14:editId="78BAFBEA">
                      <wp:simplePos x="0" y="0"/>
                      <wp:positionH relativeFrom="page">
                        <wp:posOffset>3023235</wp:posOffset>
                      </wp:positionH>
                      <wp:positionV relativeFrom="paragraph">
                        <wp:posOffset>158750</wp:posOffset>
                      </wp:positionV>
                      <wp:extent cx="342900" cy="1404620"/>
                      <wp:effectExtent l="0" t="0" r="0" b="8890"/>
                      <wp:wrapNone/>
                      <wp:docPr id="101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4FA2991" w14:textId="0E86CDB3" w:rsidR="00D04818" w:rsidRDefault="00D04818" w:rsidP="005766E0">
                                  <w:pPr>
                                    <w:pStyle w:val="Textfelder"/>
                                  </w:pPr>
                                  <w:r>
                                    <w:t>ä</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9FB6C9F" id="_x0000_s1205" type="#_x0000_t202" style="position:absolute;margin-left:238.05pt;margin-top:12.5pt;width:27pt;height:110.6pt;z-index:25172940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" filled="f" stroked="f">
                      <v:textbox style="mso-fit-shape-to-text:t">
                        <w:txbxContent>
                          <w:p w14:paraId="54FA2991" w14:textId="0E86CDB3" w:rsidR="00D04818" w:rsidRDefault="00D04818" w:rsidP="005766E0">
                            <w:pPr>
                              <w:pStyle w:val="Textfelder"/>
                            </w:pPr>
                            <w:r>
                              <w:t>ä</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26336" behindDoc="0" locked="0" layoutInCell="1" allowOverlap="1" wp14:anchorId="6E9C94E7" wp14:editId="385F39D8">
                      <wp:simplePos x="0" y="0"/>
                      <wp:positionH relativeFrom="page">
                        <wp:posOffset>1146810</wp:posOffset>
                      </wp:positionH>
                      <wp:positionV relativeFrom="paragraph">
                        <wp:posOffset>226060</wp:posOffset>
                      </wp:positionV>
                      <wp:extent cx="342900" cy="1404620"/>
                      <wp:effectExtent l="0" t="0" r="0" b="8890"/>
                      <wp:wrapNone/>
                      <wp:docPr id="10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766197E" w14:textId="75290477" w:rsidR="00D04818" w:rsidRDefault="00D04818" w:rsidP="005766E0">
                                  <w:pPr>
                                    <w:pStyle w:val="Textfelder"/>
                                  </w:pPr>
                                  <w:r>
                                    <w:t>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E9C94E7" id="_x0000_s1206" type="#_x0000_t202" style="position:absolute;margin-left:90.3pt;margin-top:17.8pt;width:27pt;height:110.6pt;z-index:25172633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" filled="f" stroked="f">
                      <v:textbox style="mso-fit-shape-to-text:t">
                        <w:txbxContent>
                          <w:p w14:paraId="1766197E" w14:textId="75290477" w:rsidR="00D04818" w:rsidRDefault="00D04818" w:rsidP="005766E0">
                            <w:pPr>
                              <w:pStyle w:val="Textfelder"/>
                            </w:pPr>
                            <w:r>
                              <w:t>r</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25312" behindDoc="0" locked="0" layoutInCell="1" allowOverlap="1" wp14:anchorId="6BAFA973" wp14:editId="383AD46F">
                      <wp:simplePos x="0" y="0"/>
                      <wp:positionH relativeFrom="page">
                        <wp:posOffset>2880360</wp:posOffset>
                      </wp:positionH>
                      <wp:positionV relativeFrom="paragraph">
                        <wp:posOffset>-527050</wp:posOffset>
                      </wp:positionV>
                      <wp:extent cx="342900" cy="1404620"/>
                      <wp:effectExtent l="0" t="0" r="0" b="8890"/>
                      <wp:wrapNone/>
                      <wp:docPr id="101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C5D6A26" w14:textId="50423DCF" w:rsidR="00D04818" w:rsidRDefault="00D04818" w:rsidP="005766E0">
                                  <w:pPr>
                                    <w:pStyle w:val="Textfelder"/>
                                  </w:pPr>
                                  <w:r>
                                    <w:t>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BAFA973" id="_x0000_s1207" type="#_x0000_t202" style="position:absolute;margin-left:226.8pt;margin-top:-41.5pt;width:27pt;height:110.6pt;z-index:25172531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" filled="f" stroked="f">
                      <v:textbox style="mso-fit-shape-to-text:t">
                        <w:txbxContent>
                          <w:p w14:paraId="0C5D6A26" w14:textId="50423DCF" w:rsidR="00D04818" w:rsidRDefault="00D04818" w:rsidP="005766E0">
                            <w:pPr>
                              <w:pStyle w:val="Textfelder"/>
                            </w:pPr>
                            <w:r>
                              <w:t>f</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23264" behindDoc="0" locked="0" layoutInCell="1" allowOverlap="1" wp14:anchorId="45B4AE1A" wp14:editId="43F46C4F">
                      <wp:simplePos x="0" y="0"/>
                      <wp:positionH relativeFrom="page">
                        <wp:posOffset>1537335</wp:posOffset>
                      </wp:positionH>
                      <wp:positionV relativeFrom="paragraph">
                        <wp:posOffset>-401955</wp:posOffset>
                      </wp:positionV>
                      <wp:extent cx="342900" cy="1404620"/>
                      <wp:effectExtent l="0" t="0" r="0" b="8890"/>
                      <wp:wrapNone/>
                      <wp:docPr id="101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0587010" w14:textId="57498F08" w:rsidR="00D04818" w:rsidRDefault="00D04818" w:rsidP="005766E0">
                                  <w:pPr>
                                    <w:pStyle w:val="Textfelder"/>
                                  </w:pPr>
                                  <w:r>
                                    <w:t>ä</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5B4AE1A" id="_x0000_s1208" type="#_x0000_t202" style="position:absolute;margin-left:121.05pt;margin-top:-31.65pt;width:27pt;height:110.6pt;z-index:25172326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" filled="f" stroked="f">
                      <v:textbox style="mso-fit-shape-to-text:t">
                        <w:txbxContent>
                          <w:p w14:paraId="70587010" w14:textId="57498F08" w:rsidR="00D04818" w:rsidRDefault="00D04818" w:rsidP="005766E0">
                            <w:pPr>
                              <w:pStyle w:val="Textfelder"/>
                            </w:pPr>
                            <w:r>
                              <w:t>ä</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15072" behindDoc="0" locked="0" layoutInCell="1" allowOverlap="1" wp14:anchorId="5B8C7DB4" wp14:editId="12EBDF34">
                      <wp:simplePos x="0" y="0"/>
                      <wp:positionH relativeFrom="margin">
                        <wp:posOffset>3672205</wp:posOffset>
                      </wp:positionH>
                      <wp:positionV relativeFrom="paragraph">
                        <wp:posOffset>540385</wp:posOffset>
                      </wp:positionV>
                      <wp:extent cx="342000" cy="1404620"/>
                      <wp:effectExtent l="0" t="0" r="0" b="8890"/>
                      <wp:wrapNone/>
                      <wp:docPr id="102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967E382" w14:textId="58493B1E" w:rsidR="00D04818" w:rsidRDefault="00D04818" w:rsidP="005766E0">
                                  <w:pPr>
                                    <w:pStyle w:val="Textfelder"/>
                                  </w:pPr>
                                  <w:r>
                                    <w:t>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8C7DB4" id="_x0000_s1209" type="#_x0000_t202" style="position:absolute;margin-left:289.15pt;margin-top:42.55pt;width:26.95pt;height:110.6pt;z-index:2517150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" filled="f" stroked="f">
                      <v:textbox style="mso-fit-shape-to-text:t">
                        <w:txbxContent>
                          <w:p w14:paraId="4967E382" w14:textId="58493B1E" w:rsidR="00D04818" w:rsidRDefault="00D04818" w:rsidP="005766E0">
                            <w:pPr>
                              <w:pStyle w:val="Textfelder"/>
                            </w:pPr>
                            <w:r>
                              <w:t>r</w:t>
                            </w:r>
                          </w:p>
                        </w:txbxContent>
                      </v:textbox>
                      <w10:wrap anchorx="margin"/>
                    </v:shape>
                  </w:pict>
                </mc:Fallback>
              </mc:AlternateContent>
            </w:r>
            <w:r w:rsidR="005766E0" w:rsidRPr="00561B6A">
              <w:rPr>
                <w:noProof/>
                <w:szCs w:val="28"/>
              </w:rPr>
              <mc:AlternateContent>
                <mc:Choice Requires="wps">
                  <w:drawing>
                    <wp:anchor distT="45720" distB="45720" distL="114300" distR="114300" simplePos="0" relativeHeight="251714048" behindDoc="0" locked="0" layoutInCell="1" allowOverlap="1" wp14:anchorId="3E84D476" wp14:editId="7DDE92D2">
                      <wp:simplePos x="0" y="0"/>
                      <wp:positionH relativeFrom="margin">
                        <wp:posOffset>107950</wp:posOffset>
                      </wp:positionH>
                      <wp:positionV relativeFrom="paragraph">
                        <wp:posOffset>540385</wp:posOffset>
                      </wp:positionV>
                      <wp:extent cx="342000" cy="295910"/>
                      <wp:effectExtent l="0" t="0" r="0" b="8890"/>
                      <wp:wrapNone/>
                      <wp:docPr id="10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2959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720FC7D" w14:textId="79DB51FC" w:rsidR="00D04818" w:rsidRDefault="00D04818" w:rsidP="005766E0">
                                  <w:pPr>
                                    <w:pStyle w:val="Textfelder"/>
                                  </w:pPr>
                                  <w:r>
                                    <w:t>V</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84D476" id="_x0000_s1210" type="#_x0000_t202" style="position:absolute;margin-left:8.5pt;margin-top:42.55pt;width:26.95pt;height:23.3pt;z-index:2517140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" filled="f" stroked="f">
                      <v:textbox style="mso-fit-shape-to-text:t">
                        <w:txbxContent>
                          <w:p w14:paraId="7720FC7D" w14:textId="79DB51FC" w:rsidR="00D04818" w:rsidRDefault="00D04818" w:rsidP="005766E0">
                            <w:pPr>
                              <w:pStyle w:val="Textfelder"/>
                            </w:pPr>
                            <w:r>
                              <w:t>V</w:t>
                            </w:r>
                          </w:p>
                        </w:txbxContent>
                      </v:textbox>
                      <w10:wrap anchorx="margin"/>
                    </v:shape>
                  </w:pict>
                </mc:Fallback>
              </mc:AlternateContent>
            </w:r>
          </w:p>
        </w:tc>
      </w:tr>
      <w:tr w:rsidR="005766E0" w14:paraId="18F317F4" w14:textId="77777777" w:rsidTr="00BA381A">
        <w:trPr>
          <w:trHeight w:val="2268"/>
        </w:trPr>
        <w:tc>
          <w:tcPr>
            <w:tcW w:w="6800" w:type="dxa"/>
          </w:tcPr>
          <w:p w14:paraId="7ED3A879" w14:textId="564AD062" w:rsidR="005766E0" w:rsidRDefault="00414235" w:rsidP="00D04818">
            <w:pPr>
              <w:ind w:left="0"/>
            </w:pPr>
            <w:r w:rsidRPr="00561B6A">
              <w:rPr>
                <w:noProof/>
                <w:szCs w:val="28"/>
              </w:rPr>
              <mc:AlternateContent>
                <mc:Choice Requires="wps">
                  <w:drawing>
                    <wp:anchor distT="45720" distB="45720" distL="114300" distR="114300" simplePos="0" relativeHeight="251708928" behindDoc="0" locked="0" layoutInCell="1" allowOverlap="1" wp14:anchorId="779BC661" wp14:editId="5EB386B0">
                      <wp:simplePos x="0" y="0"/>
                      <wp:positionH relativeFrom="margin">
                        <wp:posOffset>4250055</wp:posOffset>
                      </wp:positionH>
                      <wp:positionV relativeFrom="paragraph">
                        <wp:posOffset>527685</wp:posOffset>
                      </wp:positionV>
                      <wp:extent cx="2304000" cy="1404620"/>
                      <wp:effectExtent l="0" t="0" r="0" b="1905"/>
                      <wp:wrapNone/>
                      <wp:docPr id="100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40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F663835" w14:textId="15202B00" w:rsidR="00D04818" w:rsidRDefault="00D04818" w:rsidP="001C0DCC">
                                  <w:pPr>
                                    <w:pStyle w:val="Textfelder"/>
                                    <w:jc w:val="left"/>
                                  </w:pPr>
                                  <w:r>
                                    <w:t>die 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79BC661" id="_x0000_s1211" type="#_x0000_t202" style="position:absolute;margin-left:334.65pt;margin-top:41.55pt;width:181.4pt;height:110.6pt;z-index:2517089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" filled="f" stroked="f">
                      <v:textbox style="mso-fit-shape-to-text:t">
                        <w:txbxContent>
                          <w:p w14:paraId="6F663835" w14:textId="15202B00" w:rsidR="00D04818" w:rsidRDefault="00D04818" w:rsidP="001C0DCC">
                            <w:pPr>
                              <w:pStyle w:val="Textfelder"/>
                              <w:jc w:val="left"/>
                            </w:pPr>
                            <w:r>
                              <w:t>die __________________</w:t>
                            </w:r>
                          </w:p>
                        </w:txbxContent>
                      </v:textbox>
                      <w10:wrap anchorx="margin"/>
                    </v:shape>
                  </w:pict>
                </mc:Fallback>
              </mc:AlternateContent>
            </w:r>
            <w:r w:rsidR="005766E0" w:rsidRPr="00561B6A">
              <w:rPr>
                <w:noProof/>
                <w:szCs w:val="28"/>
              </w:rPr>
              <mc:AlternateContent>
                <mc:Choice Requires="wps">
                  <w:drawing>
                    <wp:anchor distT="45720" distB="45720" distL="114300" distR="114300" simplePos="0" relativeHeight="251749888" behindDoc="0" locked="0" layoutInCell="1" allowOverlap="1" wp14:anchorId="4D1611C4" wp14:editId="2842E648">
                      <wp:simplePos x="0" y="0"/>
                      <wp:positionH relativeFrom="page">
                        <wp:posOffset>3059430</wp:posOffset>
                      </wp:positionH>
                      <wp:positionV relativeFrom="paragraph">
                        <wp:posOffset>-591820</wp:posOffset>
                      </wp:positionV>
                      <wp:extent cx="342900" cy="1404620"/>
                      <wp:effectExtent l="0" t="0" r="0" b="8890"/>
                      <wp:wrapNone/>
                      <wp:docPr id="1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0179DF7" w14:textId="5105DC8A" w:rsidR="00D04818" w:rsidRDefault="00D04818" w:rsidP="005766E0">
                                  <w:pPr>
                                    <w:pStyle w:val="Textfelder"/>
                                  </w:pPr>
                                  <w:r>
                                    <w:t>u</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1611C4" id="_x0000_s1212" type="#_x0000_t202" style="position:absolute;margin-left:240.9pt;margin-top:-46.6pt;width:27pt;height:110.6pt;z-index:25174988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" filled="f" stroked="f">
                      <v:textbox style="mso-fit-shape-to-text:t">
                        <w:txbxContent>
                          <w:p w14:paraId="10179DF7" w14:textId="5105DC8A" w:rsidR="00D04818" w:rsidRDefault="00D04818" w:rsidP="005766E0">
                            <w:pPr>
                              <w:pStyle w:val="Textfelder"/>
                            </w:pPr>
                            <w:r>
                              <w:t>u</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48864" behindDoc="0" locked="0" layoutInCell="1" allowOverlap="1" wp14:anchorId="3EBB5A29" wp14:editId="2989118E">
                      <wp:simplePos x="0" y="0"/>
                      <wp:positionH relativeFrom="page">
                        <wp:posOffset>2954655</wp:posOffset>
                      </wp:positionH>
                      <wp:positionV relativeFrom="paragraph">
                        <wp:posOffset>45720</wp:posOffset>
                      </wp:positionV>
                      <wp:extent cx="342900" cy="1404620"/>
                      <wp:effectExtent l="0" t="0" r="0" b="8890"/>
                      <wp:wrapNone/>
                      <wp:docPr id="102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093B082" w14:textId="19A45DFD" w:rsidR="00D04818" w:rsidRDefault="00D04818" w:rsidP="005766E0">
                                  <w:pPr>
                                    <w:pStyle w:val="Textfelder"/>
                                  </w:pPr>
                                  <w: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BB5A29" id="_x0000_s1213" type="#_x0000_t202" style="position:absolute;margin-left:232.65pt;margin-top:3.6pt;width:27pt;height:110.6pt;z-index:25174886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" filled="f" stroked="f">
                      <v:textbox style="mso-fit-shape-to-text:t">
                        <w:txbxContent>
                          <w:p w14:paraId="1093B082" w14:textId="19A45DFD" w:rsidR="00D04818" w:rsidRDefault="00D04818" w:rsidP="005766E0">
                            <w:pPr>
                              <w:pStyle w:val="Textfelder"/>
                            </w:pPr>
                            <w:r>
                              <w:t>c</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47840" behindDoc="0" locked="0" layoutInCell="1" allowOverlap="1" wp14:anchorId="7804B3DC" wp14:editId="0A732D4F">
                      <wp:simplePos x="0" y="0"/>
                      <wp:positionH relativeFrom="page">
                        <wp:posOffset>1144905</wp:posOffset>
                      </wp:positionH>
                      <wp:positionV relativeFrom="paragraph">
                        <wp:posOffset>341630</wp:posOffset>
                      </wp:positionV>
                      <wp:extent cx="342900" cy="1404620"/>
                      <wp:effectExtent l="0" t="0" r="0" b="8890"/>
                      <wp:wrapNone/>
                      <wp:docPr id="102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B1E5F38" w14:textId="3A1D4635" w:rsidR="00D04818" w:rsidRDefault="00D04818" w:rsidP="005766E0">
                                  <w:pPr>
                                    <w:pStyle w:val="Textfelder"/>
                                  </w:pPr>
                                  <w: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04B3DC" id="_x0000_s1214" type="#_x0000_t202" style="position:absolute;margin-left:90.15pt;margin-top:26.9pt;width:27pt;height:110.6pt;z-index:25174784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" filled="f" stroked="f">
                      <v:textbox style="mso-fit-shape-to-text:t">
                        <w:txbxContent>
                          <w:p w14:paraId="1B1E5F38" w14:textId="3A1D4635" w:rsidR="00D04818" w:rsidRDefault="00D04818" w:rsidP="005766E0">
                            <w:pPr>
                              <w:pStyle w:val="Textfelder"/>
                            </w:pPr>
                            <w:r>
                              <w:t>n</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32480" behindDoc="0" locked="0" layoutInCell="1" allowOverlap="1" wp14:anchorId="0B55C3DD" wp14:editId="7F9DF66E">
                      <wp:simplePos x="0" y="0"/>
                      <wp:positionH relativeFrom="page">
                        <wp:posOffset>1946910</wp:posOffset>
                      </wp:positionH>
                      <wp:positionV relativeFrom="paragraph">
                        <wp:posOffset>112395</wp:posOffset>
                      </wp:positionV>
                      <wp:extent cx="342900" cy="1404620"/>
                      <wp:effectExtent l="0" t="0" r="0" b="8890"/>
                      <wp:wrapNone/>
                      <wp:docPr id="102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C2CB119" w14:textId="58E82E4C" w:rsidR="00D04818" w:rsidRDefault="00D04818" w:rsidP="005766E0">
                                  <w:pPr>
                                    <w:pStyle w:val="Textfelder"/>
                                  </w:pPr>
                                  <w: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55C3DD" id="_x0000_s1215" type="#_x0000_t202" style="position:absolute;margin-left:153.3pt;margin-top:8.85pt;width:27pt;height:110.6pt;z-index:25173248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" filled="f" stroked="f">
                      <v:textbox style="mso-fit-shape-to-text:t">
                        <w:txbxContent>
                          <w:p w14:paraId="2C2CB119" w14:textId="58E82E4C" w:rsidR="00D04818" w:rsidRDefault="00D04818" w:rsidP="005766E0">
                            <w:pPr>
                              <w:pStyle w:val="Textfelder"/>
                            </w:pPr>
                            <w:r>
                              <w:t>e</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27360" behindDoc="0" locked="0" layoutInCell="1" allowOverlap="1" wp14:anchorId="7F2D0F76" wp14:editId="6A03C5C8">
                      <wp:simplePos x="0" y="0"/>
                      <wp:positionH relativeFrom="page">
                        <wp:posOffset>2137410</wp:posOffset>
                      </wp:positionH>
                      <wp:positionV relativeFrom="paragraph">
                        <wp:posOffset>-560705</wp:posOffset>
                      </wp:positionV>
                      <wp:extent cx="342900" cy="1404620"/>
                      <wp:effectExtent l="0" t="0" r="0" b="8890"/>
                      <wp:wrapNone/>
                      <wp:docPr id="102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35D627A" w14:textId="51D468D2" w:rsidR="00D04818" w:rsidRDefault="00D04818" w:rsidP="005766E0">
                                  <w:pPr>
                                    <w:pStyle w:val="Textfelder"/>
                                  </w:pPr>
                                  <w: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2D0F76" id="_x0000_s1216" type="#_x0000_t202" style="position:absolute;margin-left:168.3pt;margin-top:-44.15pt;width:27pt;height:110.6pt;z-index:25172736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" filled="f" stroked="f">
                      <v:textbox style="mso-fit-shape-to-text:t">
                        <w:txbxContent>
                          <w:p w14:paraId="235D627A" w14:textId="51D468D2" w:rsidR="00D04818" w:rsidRDefault="00D04818" w:rsidP="005766E0">
                            <w:pPr>
                              <w:pStyle w:val="Textfelder"/>
                            </w:pPr>
                            <w:r>
                              <w:t>e</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17120" behindDoc="0" locked="0" layoutInCell="1" allowOverlap="1" wp14:anchorId="51F0A64E" wp14:editId="2DC7722F">
                      <wp:simplePos x="0" y="0"/>
                      <wp:positionH relativeFrom="margin">
                        <wp:posOffset>3672205</wp:posOffset>
                      </wp:positionH>
                      <wp:positionV relativeFrom="paragraph">
                        <wp:posOffset>540385</wp:posOffset>
                      </wp:positionV>
                      <wp:extent cx="342000" cy="1404620"/>
                      <wp:effectExtent l="0" t="0" r="0" b="8890"/>
                      <wp:wrapNone/>
                      <wp:docPr id="10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66B15F7" w14:textId="0865F36E" w:rsidR="00D04818" w:rsidRDefault="00D04818" w:rsidP="005766E0">
                                  <w:pPr>
                                    <w:pStyle w:val="Textfelder"/>
                                  </w:pPr>
                                  <w:r>
                                    <w:t>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F0A64E" id="_x0000_s1217" type="#_x0000_t202" style="position:absolute;margin-left:289.15pt;margin-top:42.55pt;width:26.95pt;height:110.6pt;z-index:2517171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" filled="f" stroked="f">
                      <v:textbox style="mso-fit-shape-to-text:t">
                        <w:txbxContent>
                          <w:p w14:paraId="666B15F7" w14:textId="0865F36E" w:rsidR="00D04818" w:rsidRDefault="00D04818" w:rsidP="005766E0">
                            <w:pPr>
                              <w:pStyle w:val="Textfelder"/>
                            </w:pPr>
                            <w:r>
                              <w:t>g</w:t>
                            </w:r>
                          </w:p>
                        </w:txbxContent>
                      </v:textbox>
                      <w10:wrap anchorx="margin"/>
                    </v:shape>
                  </w:pict>
                </mc:Fallback>
              </mc:AlternateContent>
            </w:r>
            <w:r w:rsidR="005766E0" w:rsidRPr="00561B6A">
              <w:rPr>
                <w:noProof/>
                <w:szCs w:val="28"/>
              </w:rPr>
              <mc:AlternateContent>
                <mc:Choice Requires="wps">
                  <w:drawing>
                    <wp:anchor distT="45720" distB="45720" distL="114300" distR="114300" simplePos="0" relativeHeight="251716096" behindDoc="0" locked="0" layoutInCell="1" allowOverlap="1" wp14:anchorId="7102D324" wp14:editId="57743776">
                      <wp:simplePos x="0" y="0"/>
                      <wp:positionH relativeFrom="margin">
                        <wp:posOffset>107950</wp:posOffset>
                      </wp:positionH>
                      <wp:positionV relativeFrom="paragraph">
                        <wp:posOffset>540385</wp:posOffset>
                      </wp:positionV>
                      <wp:extent cx="342000" cy="1404620"/>
                      <wp:effectExtent l="0" t="0" r="0" b="8890"/>
                      <wp:wrapNone/>
                      <wp:docPr id="102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737F1FD" w14:textId="1FCB435A" w:rsidR="00D04818" w:rsidRDefault="00D04818" w:rsidP="005766E0">
                                  <w:pPr>
                                    <w:pStyle w:val="Textfelder"/>
                                  </w:pPr>
                                  <w:r>
                                    <w:t>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02D324" id="_x0000_s1218" type="#_x0000_t202" style="position:absolute;margin-left:8.5pt;margin-top:42.55pt;width:26.95pt;height:110.6pt;z-index:2517160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" filled="f" stroked="f">
                      <v:textbox style="mso-fit-shape-to-text:t">
                        <w:txbxContent>
                          <w:p w14:paraId="0737F1FD" w14:textId="1FCB435A" w:rsidR="00D04818" w:rsidRDefault="00D04818" w:rsidP="005766E0">
                            <w:pPr>
                              <w:pStyle w:val="Textfelder"/>
                            </w:pPr>
                            <w:r>
                              <w:t>R</w:t>
                            </w:r>
                          </w:p>
                        </w:txbxContent>
                      </v:textbox>
                      <w10:wrap anchorx="margin"/>
                    </v:shape>
                  </w:pict>
                </mc:Fallback>
              </mc:AlternateContent>
            </w:r>
          </w:p>
        </w:tc>
      </w:tr>
      <w:tr w:rsidR="005766E0" w14:paraId="07A168A3" w14:textId="77777777" w:rsidTr="00BA381A">
        <w:trPr>
          <w:trHeight w:val="2268"/>
        </w:trPr>
        <w:tc>
          <w:tcPr>
            <w:tcW w:w="6800" w:type="dxa"/>
          </w:tcPr>
          <w:p w14:paraId="40EAB7FE" w14:textId="28B50A63" w:rsidR="005766E0" w:rsidRDefault="00414235" w:rsidP="00D04818">
            <w:pPr>
              <w:ind w:left="0"/>
            </w:pPr>
            <w:r w:rsidRPr="00561B6A">
              <w:rPr>
                <w:noProof/>
                <w:szCs w:val="28"/>
              </w:rPr>
              <mc:AlternateContent>
                <mc:Choice Requires="wps">
                  <w:drawing>
                    <wp:anchor distT="45720" distB="45720" distL="114300" distR="114300" simplePos="0" relativeHeight="251709952" behindDoc="0" locked="0" layoutInCell="1" allowOverlap="1" wp14:anchorId="43C50B0B" wp14:editId="20808129">
                      <wp:simplePos x="0" y="0"/>
                      <wp:positionH relativeFrom="margin">
                        <wp:posOffset>4250055</wp:posOffset>
                      </wp:positionH>
                      <wp:positionV relativeFrom="paragraph">
                        <wp:posOffset>593090</wp:posOffset>
                      </wp:positionV>
                      <wp:extent cx="2407920" cy="1404620"/>
                      <wp:effectExtent l="0" t="0" r="0" b="1905"/>
                      <wp:wrapNone/>
                      <wp:docPr id="8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792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9DC0FE9" w14:textId="77777777" w:rsidR="00D04818" w:rsidRDefault="00D04818" w:rsidP="005766E0">
                                  <w:pPr>
                                    <w:pStyle w:val="Textfelder"/>
                                  </w:pPr>
                                  <w:r>
                                    <w:t>______________________</w:t>
                                  </w:r>
                                </w:p>
                                <w:p w14:paraId="0A5B5130" w14:textId="77777777" w:rsidR="00D04818" w:rsidRDefault="00D04818"/>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C50B0B" id="_x0000_s1219" type="#_x0000_t202" style="position:absolute;margin-left:334.65pt;margin-top:46.7pt;width:189.6pt;height:110.6pt;z-index:2517099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" filled="f" stroked="f">
                      <v:textbox style="mso-fit-shape-to-text:t">
                        <w:txbxContent>
                          <w:p w14:paraId="79DC0FE9" w14:textId="77777777" w:rsidR="00D04818" w:rsidRDefault="00D04818" w:rsidP="005766E0">
                            <w:pPr>
                              <w:pStyle w:val="Textfelder"/>
                            </w:pPr>
                            <w:r>
                              <w:t>______________________</w:t>
                            </w:r>
                          </w:p>
                          <w:p w14:paraId="0A5B5130" w14:textId="77777777" w:rsidR="00D04818" w:rsidRDefault="00D04818"/>
                        </w:txbxContent>
                      </v:textbox>
                      <w10:wrap anchorx="margin"/>
                    </v:shape>
                  </w:pict>
                </mc:Fallback>
              </mc:AlternateContent>
            </w:r>
            <w:r w:rsidR="005766E0" w:rsidRPr="00561B6A">
              <w:rPr>
                <w:noProof/>
                <w:szCs w:val="28"/>
              </w:rPr>
              <mc:AlternateContent>
                <mc:Choice Requires="wps">
                  <w:drawing>
                    <wp:anchor distT="45720" distB="45720" distL="114300" distR="114300" simplePos="0" relativeHeight="251731456" behindDoc="0" locked="0" layoutInCell="1" allowOverlap="1" wp14:anchorId="6550AB1D" wp14:editId="7CE7CCD2">
                      <wp:simplePos x="0" y="0"/>
                      <wp:positionH relativeFrom="page">
                        <wp:posOffset>857885</wp:posOffset>
                      </wp:positionH>
                      <wp:positionV relativeFrom="paragraph">
                        <wp:posOffset>-429260</wp:posOffset>
                      </wp:positionV>
                      <wp:extent cx="342900" cy="1404620"/>
                      <wp:effectExtent l="0" t="0" r="0" b="8890"/>
                      <wp:wrapNone/>
                      <wp:docPr id="102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8F60EFF" w14:textId="451B4999" w:rsidR="00D04818" w:rsidRDefault="00D04818" w:rsidP="005766E0">
                                  <w:pPr>
                                    <w:pStyle w:val="Textfelder"/>
                                  </w:pPr>
                                  <w:r>
                                    <w: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50AB1D" id="_x0000_s1220" type="#_x0000_t202" style="position:absolute;margin-left:67.55pt;margin-top:-33.8pt;width:27pt;height:110.6pt;z-index:25173145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" filled="f" stroked="f">
                      <v:textbox style="mso-fit-shape-to-text:t">
                        <w:txbxContent>
                          <w:p w14:paraId="48F60EFF" w14:textId="451B4999" w:rsidR="00D04818" w:rsidRDefault="00D04818" w:rsidP="005766E0">
                            <w:pPr>
                              <w:pStyle w:val="Textfelder"/>
                            </w:pPr>
                            <w:r>
                              <w:t>h</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46816" behindDoc="0" locked="0" layoutInCell="1" allowOverlap="1" wp14:anchorId="316F129A" wp14:editId="63A986B4">
                      <wp:simplePos x="0" y="0"/>
                      <wp:positionH relativeFrom="page">
                        <wp:posOffset>2030730</wp:posOffset>
                      </wp:positionH>
                      <wp:positionV relativeFrom="paragraph">
                        <wp:posOffset>-666750</wp:posOffset>
                      </wp:positionV>
                      <wp:extent cx="342900" cy="1404620"/>
                      <wp:effectExtent l="0" t="0" r="0" b="8890"/>
                      <wp:wrapNone/>
                      <wp:docPr id="102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3C3F14D" w14:textId="2FBE49FD" w:rsidR="00D04818" w:rsidRDefault="00D04818" w:rsidP="005766E0">
                                  <w:pPr>
                                    <w:pStyle w:val="Textfelder"/>
                                  </w:pPr>
                                  <w: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6F129A" id="_x0000_s1221" type="#_x0000_t202" style="position:absolute;margin-left:159.9pt;margin-top:-52.5pt;width:27pt;height:110.6pt;z-index:25174681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" filled="f" stroked="f">
                      <v:textbox style="mso-fit-shape-to-text:t">
                        <w:txbxContent>
                          <w:p w14:paraId="73C3F14D" w14:textId="2FBE49FD" w:rsidR="00D04818" w:rsidRDefault="00D04818" w:rsidP="005766E0">
                            <w:pPr>
                              <w:pStyle w:val="Textfelder"/>
                            </w:pPr>
                            <w:r>
                              <w:t>n</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45792" behindDoc="0" locked="0" layoutInCell="1" allowOverlap="1" wp14:anchorId="0ADC8C15" wp14:editId="79A18F50">
                      <wp:simplePos x="0" y="0"/>
                      <wp:positionH relativeFrom="page">
                        <wp:posOffset>2087880</wp:posOffset>
                      </wp:positionH>
                      <wp:positionV relativeFrom="paragraph">
                        <wp:posOffset>561975</wp:posOffset>
                      </wp:positionV>
                      <wp:extent cx="342900" cy="1404620"/>
                      <wp:effectExtent l="0" t="0" r="0" b="8890"/>
                      <wp:wrapNone/>
                      <wp:docPr id="103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2A6BD75" w14:textId="562590E4" w:rsidR="00D04818" w:rsidRDefault="00D04818" w:rsidP="005766E0">
                                  <w:pPr>
                                    <w:pStyle w:val="Textfelder"/>
                                  </w:pPr>
                                  <w:r>
                                    <w:t>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ADC8C15" id="_x0000_s1222" type="#_x0000_t202" style="position:absolute;margin-left:164.4pt;margin-top:44.25pt;width:27pt;height:110.6pt;z-index:25174579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" filled="f" stroked="f">
                      <v:textbox style="mso-fit-shape-to-text:t">
                        <w:txbxContent>
                          <w:p w14:paraId="72A6BD75" w14:textId="562590E4" w:rsidR="00D04818" w:rsidRDefault="00D04818" w:rsidP="005766E0">
                            <w:pPr>
                              <w:pStyle w:val="Textfelder"/>
                            </w:pPr>
                            <w:r>
                              <w:t>r</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35552" behindDoc="0" locked="0" layoutInCell="1" allowOverlap="1" wp14:anchorId="1A57A9EC" wp14:editId="4603EDCB">
                      <wp:simplePos x="0" y="0"/>
                      <wp:positionH relativeFrom="page">
                        <wp:posOffset>2393315</wp:posOffset>
                      </wp:positionH>
                      <wp:positionV relativeFrom="paragraph">
                        <wp:posOffset>76200</wp:posOffset>
                      </wp:positionV>
                      <wp:extent cx="342900" cy="1404620"/>
                      <wp:effectExtent l="0" t="0" r="0" b="8890"/>
                      <wp:wrapNone/>
                      <wp:docPr id="103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B92C494" w14:textId="26ADC3F7" w:rsidR="00D04818" w:rsidRDefault="00D04818" w:rsidP="005766E0">
                                  <w:pPr>
                                    <w:pStyle w:val="Textfelder"/>
                                  </w:pPr>
                                  <w: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A57A9EC" id="_x0000_s1223" type="#_x0000_t202" style="position:absolute;margin-left:188.45pt;margin-top:6pt;width:27pt;height:110.6pt;z-index:25173555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" filled="f" stroked="f">
                      <v:textbox style="mso-fit-shape-to-text:t">
                        <w:txbxContent>
                          <w:p w14:paraId="1B92C494" w14:textId="26ADC3F7" w:rsidR="00D04818" w:rsidRDefault="00D04818" w:rsidP="005766E0">
                            <w:pPr>
                              <w:pStyle w:val="Textfelder"/>
                            </w:pPr>
                            <w:r>
                              <w:t>c</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42720" behindDoc="0" locked="0" layoutInCell="1" allowOverlap="1" wp14:anchorId="1B22AD5F" wp14:editId="1FC656CB">
                      <wp:simplePos x="0" y="0"/>
                      <wp:positionH relativeFrom="page">
                        <wp:posOffset>2992755</wp:posOffset>
                      </wp:positionH>
                      <wp:positionV relativeFrom="paragraph">
                        <wp:posOffset>142875</wp:posOffset>
                      </wp:positionV>
                      <wp:extent cx="342900" cy="1404620"/>
                      <wp:effectExtent l="0" t="0" r="0" b="8890"/>
                      <wp:wrapNone/>
                      <wp:docPr id="103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4FD4752" w14:textId="6BAF4418" w:rsidR="00D04818" w:rsidRDefault="00D04818" w:rsidP="005766E0">
                                  <w:pPr>
                                    <w:pStyle w:val="Textfelder"/>
                                  </w:pPr>
                                  <w:r>
                                    <w:t>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22AD5F" id="_x0000_s1224" type="#_x0000_t202" style="position:absolute;margin-left:235.65pt;margin-top:11.25pt;width:27pt;height:110.6pt;z-index:25174272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" filled="f" stroked="f">
                      <v:textbox style="mso-fit-shape-to-text:t">
                        <w:txbxContent>
                          <w:p w14:paraId="64FD4752" w14:textId="6BAF4418" w:rsidR="00D04818" w:rsidRDefault="00D04818" w:rsidP="005766E0">
                            <w:pPr>
                              <w:pStyle w:val="Textfelder"/>
                            </w:pPr>
                            <w:r>
                              <w:t>f</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43744" behindDoc="0" locked="0" layoutInCell="1" allowOverlap="1" wp14:anchorId="6E9F011F" wp14:editId="16FC7F9E">
                      <wp:simplePos x="0" y="0"/>
                      <wp:positionH relativeFrom="page">
                        <wp:posOffset>897255</wp:posOffset>
                      </wp:positionH>
                      <wp:positionV relativeFrom="paragraph">
                        <wp:posOffset>153035</wp:posOffset>
                      </wp:positionV>
                      <wp:extent cx="342900" cy="1404620"/>
                      <wp:effectExtent l="0" t="0" r="0" b="8890"/>
                      <wp:wrapNone/>
                      <wp:docPr id="103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27DC89A" w14:textId="469EE44B" w:rsidR="00D04818" w:rsidRDefault="00D04818" w:rsidP="005766E0">
                                  <w:pPr>
                                    <w:pStyle w:val="Textfelder"/>
                                  </w:pPr>
                                  <w:r>
                                    <w:t>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E9F011F" id="_x0000_s1225" type="#_x0000_t202" style="position:absolute;margin-left:70.65pt;margin-top:12.05pt;width:27pt;height:110.6pt;z-index:25174374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" filled="f" stroked="f">
                      <v:textbox style="mso-fit-shape-to-text:t">
                        <w:txbxContent>
                          <w:p w14:paraId="727DC89A" w14:textId="469EE44B" w:rsidR="00D04818" w:rsidRDefault="00D04818" w:rsidP="005766E0">
                            <w:pPr>
                              <w:pStyle w:val="Textfelder"/>
                            </w:pPr>
                            <w:r>
                              <w:t>t</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37600" behindDoc="0" locked="0" layoutInCell="1" allowOverlap="1" wp14:anchorId="0C4CC466" wp14:editId="6FB88A04">
                      <wp:simplePos x="0" y="0"/>
                      <wp:positionH relativeFrom="page">
                        <wp:posOffset>1697990</wp:posOffset>
                      </wp:positionH>
                      <wp:positionV relativeFrom="paragraph">
                        <wp:posOffset>170815</wp:posOffset>
                      </wp:positionV>
                      <wp:extent cx="342900" cy="1404620"/>
                      <wp:effectExtent l="0" t="0" r="0" b="8890"/>
                      <wp:wrapNone/>
                      <wp:docPr id="103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A481E4B" w14:textId="744BABC1" w:rsidR="00D04818" w:rsidRDefault="00D04818" w:rsidP="005766E0">
                                  <w:pPr>
                                    <w:pStyle w:val="Textfelder"/>
                                  </w:pPr>
                                  <w:r>
                                    <w: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C4CC466" id="_x0000_s1226" type="#_x0000_t202" style="position:absolute;margin-left:133.7pt;margin-top:13.45pt;width:27pt;height:110.6pt;z-index:25173760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" filled="f" stroked="f">
                      <v:textbox style="mso-fit-shape-to-text:t">
                        <w:txbxContent>
                          <w:p w14:paraId="4A481E4B" w14:textId="744BABC1" w:rsidR="00D04818" w:rsidRDefault="00D04818" w:rsidP="005766E0">
                            <w:pPr>
                              <w:pStyle w:val="Textfelder"/>
                            </w:pPr>
                            <w:r>
                              <w:t>h</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33504" behindDoc="0" locked="0" layoutInCell="1" allowOverlap="1" wp14:anchorId="2C09CA74" wp14:editId="1593AF72">
                      <wp:simplePos x="0" y="0"/>
                      <wp:positionH relativeFrom="page">
                        <wp:posOffset>2870835</wp:posOffset>
                      </wp:positionH>
                      <wp:positionV relativeFrom="paragraph">
                        <wp:posOffset>-609600</wp:posOffset>
                      </wp:positionV>
                      <wp:extent cx="342900" cy="1404620"/>
                      <wp:effectExtent l="0" t="0" r="0" b="8890"/>
                      <wp:wrapNone/>
                      <wp:docPr id="103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B644B1D" w14:textId="1D71FA8C" w:rsidR="00D04818" w:rsidRDefault="00D04818" w:rsidP="005766E0">
                                  <w:pPr>
                                    <w:pStyle w:val="Textfelder"/>
                                  </w:pPr>
                                  <w:r>
                                    <w:t>u</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09CA74" id="_x0000_s1227" type="#_x0000_t202" style="position:absolute;margin-left:226.05pt;margin-top:-48pt;width:27pt;height:110.6pt;z-index:25173350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" filled="f" stroked="f">
                      <v:textbox style="mso-fit-shape-to-text:t">
                        <w:txbxContent>
                          <w:p w14:paraId="7B644B1D" w14:textId="1D71FA8C" w:rsidR="00D04818" w:rsidRDefault="00D04818" w:rsidP="005766E0">
                            <w:pPr>
                              <w:pStyle w:val="Textfelder"/>
                            </w:pPr>
                            <w:r>
                              <w:t>u</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19168" behindDoc="0" locked="0" layoutInCell="1" allowOverlap="1" wp14:anchorId="70A87291" wp14:editId="5DBE62C8">
                      <wp:simplePos x="0" y="0"/>
                      <wp:positionH relativeFrom="margin">
                        <wp:posOffset>3672205</wp:posOffset>
                      </wp:positionH>
                      <wp:positionV relativeFrom="paragraph">
                        <wp:posOffset>540385</wp:posOffset>
                      </wp:positionV>
                      <wp:extent cx="342000" cy="1404620"/>
                      <wp:effectExtent l="0" t="0" r="0" b="8890"/>
                      <wp:wrapNone/>
                      <wp:docPr id="103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642185E" w14:textId="79A4E523" w:rsidR="00D04818" w:rsidRDefault="00D04818" w:rsidP="005766E0">
                                  <w:pPr>
                                    <w:pStyle w:val="Textfelder"/>
                                  </w:pPr>
                                  <w:r>
                                    <w: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A87291" id="_x0000_s1228" type="#_x0000_t202" style="position:absolute;margin-left:289.15pt;margin-top:42.55pt;width:26.95pt;height:110.6pt;z-index:2517191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" filled="f" stroked="f">
                      <v:textbox style="mso-fit-shape-to-text:t">
                        <w:txbxContent>
                          <w:p w14:paraId="6642185E" w14:textId="79A4E523" w:rsidR="00D04818" w:rsidRDefault="00D04818" w:rsidP="005766E0">
                            <w:pPr>
                              <w:pStyle w:val="Textfelder"/>
                            </w:pPr>
                            <w:r>
                              <w:t>h</w:t>
                            </w:r>
                          </w:p>
                        </w:txbxContent>
                      </v:textbox>
                      <w10:wrap anchorx="margin"/>
                    </v:shape>
                  </w:pict>
                </mc:Fallback>
              </mc:AlternateContent>
            </w:r>
            <w:r w:rsidR="005766E0" w:rsidRPr="00561B6A">
              <w:rPr>
                <w:noProof/>
                <w:szCs w:val="28"/>
              </w:rPr>
              <mc:AlternateContent>
                <mc:Choice Requires="wps">
                  <w:drawing>
                    <wp:anchor distT="45720" distB="45720" distL="114300" distR="114300" simplePos="0" relativeHeight="251718144" behindDoc="0" locked="0" layoutInCell="1" allowOverlap="1" wp14:anchorId="7B6F2D85" wp14:editId="6BE07F9A">
                      <wp:simplePos x="0" y="0"/>
                      <wp:positionH relativeFrom="margin">
                        <wp:posOffset>107950</wp:posOffset>
                      </wp:positionH>
                      <wp:positionV relativeFrom="paragraph">
                        <wp:posOffset>540385</wp:posOffset>
                      </wp:positionV>
                      <wp:extent cx="342000" cy="1404620"/>
                      <wp:effectExtent l="0" t="0" r="0" b="8890"/>
                      <wp:wrapNone/>
                      <wp:docPr id="9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39EE939" w14:textId="70C54357" w:rsidR="00D04818" w:rsidRDefault="00D04818" w:rsidP="005766E0">
                                  <w:pPr>
                                    <w:pStyle w:val="Textfelder"/>
                                  </w:pPr>
                                  <w:r>
                                    <w: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6F2D85" id="_x0000_s1229" type="#_x0000_t202" style="position:absolute;margin-left:8.5pt;margin-top:42.55pt;width:26.95pt;height:110.6pt;z-index:2517181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" filled="f" stroked="f">
                      <v:textbox style="mso-fit-shape-to-text:t">
                        <w:txbxContent>
                          <w:p w14:paraId="739EE939" w14:textId="70C54357" w:rsidR="00D04818" w:rsidRDefault="00D04818" w:rsidP="005766E0">
                            <w:pPr>
                              <w:pStyle w:val="Textfelder"/>
                            </w:pPr>
                            <w:r>
                              <w:t>s</w:t>
                            </w:r>
                          </w:p>
                        </w:txbxContent>
                      </v:textbox>
                      <w10:wrap anchorx="margin"/>
                    </v:shape>
                  </w:pict>
                </mc:Fallback>
              </mc:AlternateContent>
            </w:r>
          </w:p>
        </w:tc>
      </w:tr>
      <w:tr w:rsidR="005766E0" w14:paraId="3BC3CA81" w14:textId="77777777" w:rsidTr="00BA381A">
        <w:trPr>
          <w:trHeight w:val="2268"/>
        </w:trPr>
        <w:tc>
          <w:tcPr>
            <w:tcW w:w="6800" w:type="dxa"/>
          </w:tcPr>
          <w:p w14:paraId="5637F521" w14:textId="14318B55" w:rsidR="005766E0" w:rsidRDefault="00414235" w:rsidP="00D04818">
            <w:pPr>
              <w:ind w:left="0"/>
            </w:pPr>
            <w:r w:rsidRPr="00561B6A">
              <w:rPr>
                <w:noProof/>
                <w:szCs w:val="28"/>
              </w:rPr>
              <mc:AlternateContent>
                <mc:Choice Requires="wps">
                  <w:drawing>
                    <wp:anchor distT="45720" distB="45720" distL="114300" distR="114300" simplePos="0" relativeHeight="251710976" behindDoc="0" locked="0" layoutInCell="1" allowOverlap="1" wp14:anchorId="55842574" wp14:editId="1E8C14D5">
                      <wp:simplePos x="0" y="0"/>
                      <wp:positionH relativeFrom="margin">
                        <wp:posOffset>4250055</wp:posOffset>
                      </wp:positionH>
                      <wp:positionV relativeFrom="paragraph">
                        <wp:posOffset>513715</wp:posOffset>
                      </wp:positionV>
                      <wp:extent cx="2304000" cy="1404620"/>
                      <wp:effectExtent l="0" t="0" r="0" b="1905"/>
                      <wp:wrapNone/>
                      <wp:docPr id="100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40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C2DDC5C" w14:textId="4AC85074" w:rsidR="00D04818" w:rsidRDefault="00D04818" w:rsidP="001C0DCC">
                                  <w:pPr>
                                    <w:pStyle w:val="Textfelder"/>
                                    <w:jc w:val="left"/>
                                  </w:pPr>
                                  <w:r>
                                    <w:t>das 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842574" id="_x0000_s1230" type="#_x0000_t202" style="position:absolute;margin-left:334.65pt;margin-top:40.45pt;width:181.4pt;height:110.6pt;z-index:2517109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" filled="f" stroked="f">
                      <v:textbox style="mso-fit-shape-to-text:t">
                        <w:txbxContent>
                          <w:p w14:paraId="5C2DDC5C" w14:textId="4AC85074" w:rsidR="00D04818" w:rsidRDefault="00D04818" w:rsidP="001C0DCC">
                            <w:pPr>
                              <w:pStyle w:val="Textfelder"/>
                              <w:jc w:val="left"/>
                            </w:pPr>
                            <w:r>
                              <w:t>das __________________</w:t>
                            </w:r>
                          </w:p>
                        </w:txbxContent>
                      </v:textbox>
                      <w10:wrap anchorx="margin"/>
                    </v:shape>
                  </w:pict>
                </mc:Fallback>
              </mc:AlternateContent>
            </w:r>
            <w:r w:rsidR="005766E0" w:rsidRPr="00561B6A">
              <w:rPr>
                <w:noProof/>
                <w:szCs w:val="28"/>
              </w:rPr>
              <mc:AlternateContent>
                <mc:Choice Requires="wps">
                  <w:drawing>
                    <wp:anchor distT="45720" distB="45720" distL="114300" distR="114300" simplePos="0" relativeHeight="251736576" behindDoc="0" locked="0" layoutInCell="1" allowOverlap="1" wp14:anchorId="68004CE4" wp14:editId="7F07F9C7">
                      <wp:simplePos x="0" y="0"/>
                      <wp:positionH relativeFrom="page">
                        <wp:posOffset>2574290</wp:posOffset>
                      </wp:positionH>
                      <wp:positionV relativeFrom="paragraph">
                        <wp:posOffset>-388620</wp:posOffset>
                      </wp:positionV>
                      <wp:extent cx="342900" cy="1404620"/>
                      <wp:effectExtent l="0" t="0" r="0" b="8890"/>
                      <wp:wrapNone/>
                      <wp:docPr id="103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3014993" w14:textId="095DF83E" w:rsidR="00D04818" w:rsidRDefault="00D04818" w:rsidP="005766E0">
                                  <w:pPr>
                                    <w:pStyle w:val="Textfelder"/>
                                  </w:pPr>
                                  <w: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004CE4" id="_x0000_s1231" type="#_x0000_t202" style="position:absolute;margin-left:202.7pt;margin-top:-30.6pt;width:27pt;height:110.6pt;z-index:25173657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" filled="f" stroked="f">
                      <v:textbox style="mso-fit-shape-to-text:t">
                        <w:txbxContent>
                          <w:p w14:paraId="13014993" w14:textId="095DF83E" w:rsidR="00D04818" w:rsidRDefault="00D04818" w:rsidP="005766E0">
                            <w:pPr>
                              <w:pStyle w:val="Textfelder"/>
                            </w:pPr>
                            <w:r>
                              <w:t>c</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41696" behindDoc="0" locked="0" layoutInCell="1" allowOverlap="1" wp14:anchorId="0C6977EE" wp14:editId="700655A7">
                      <wp:simplePos x="0" y="0"/>
                      <wp:positionH relativeFrom="page">
                        <wp:posOffset>1678305</wp:posOffset>
                      </wp:positionH>
                      <wp:positionV relativeFrom="paragraph">
                        <wp:posOffset>-455930</wp:posOffset>
                      </wp:positionV>
                      <wp:extent cx="342900" cy="1404620"/>
                      <wp:effectExtent l="0" t="0" r="0" b="8890"/>
                      <wp:wrapNone/>
                      <wp:docPr id="103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32199FD" w14:textId="78F9BB53" w:rsidR="00D04818" w:rsidRDefault="00D04818" w:rsidP="005766E0">
                                  <w:pPr>
                                    <w:pStyle w:val="Textfelder"/>
                                  </w:pPr>
                                  <w:r>
                                    <w:t>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C6977EE" id="_x0000_s1232" type="#_x0000_t202" style="position:absolute;margin-left:132.15pt;margin-top:-35.9pt;width:27pt;height:110.6pt;z-index:25174169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" filled="f" stroked="f">
                      <v:textbox style="mso-fit-shape-to-text:t">
                        <w:txbxContent>
                          <w:p w14:paraId="732199FD" w14:textId="78F9BB53" w:rsidR="00D04818" w:rsidRDefault="00D04818" w:rsidP="005766E0">
                            <w:pPr>
                              <w:pStyle w:val="Textfelder"/>
                            </w:pPr>
                            <w:r>
                              <w:t>l</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44768" behindDoc="0" locked="0" layoutInCell="1" allowOverlap="1" wp14:anchorId="11255F3D" wp14:editId="3E10EC5E">
                      <wp:simplePos x="0" y="0"/>
                      <wp:positionH relativeFrom="page">
                        <wp:posOffset>3145155</wp:posOffset>
                      </wp:positionH>
                      <wp:positionV relativeFrom="paragraph">
                        <wp:posOffset>-513080</wp:posOffset>
                      </wp:positionV>
                      <wp:extent cx="342900" cy="1404620"/>
                      <wp:effectExtent l="0" t="0" r="0" b="8890"/>
                      <wp:wrapNone/>
                      <wp:docPr id="103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16C5DB4" w14:textId="087CD66E" w:rsidR="00D04818" w:rsidRDefault="00D04818" w:rsidP="005766E0">
                                  <w:pPr>
                                    <w:pStyle w:val="Textfelder"/>
                                  </w:pPr>
                                  <w:r>
                                    <w:t>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1255F3D" id="_x0000_s1233" type="#_x0000_t202" style="position:absolute;margin-left:247.65pt;margin-top:-40.4pt;width:27pt;height:110.6pt;z-index:25174476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" filled="f" stroked="f">
                      <v:textbox style="mso-fit-shape-to-text:t">
                        <w:txbxContent>
                          <w:p w14:paraId="616C5DB4" w14:textId="087CD66E" w:rsidR="00D04818" w:rsidRDefault="00D04818" w:rsidP="005766E0">
                            <w:pPr>
                              <w:pStyle w:val="Textfelder"/>
                            </w:pPr>
                            <w:r>
                              <w:t>i</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39648" behindDoc="0" locked="0" layoutInCell="1" allowOverlap="1" wp14:anchorId="1ECF2D02" wp14:editId="2A48A000">
                      <wp:simplePos x="0" y="0"/>
                      <wp:positionH relativeFrom="page">
                        <wp:posOffset>2612390</wp:posOffset>
                      </wp:positionH>
                      <wp:positionV relativeFrom="paragraph">
                        <wp:posOffset>248920</wp:posOffset>
                      </wp:positionV>
                      <wp:extent cx="342900" cy="1404620"/>
                      <wp:effectExtent l="0" t="0" r="0" b="8890"/>
                      <wp:wrapNone/>
                      <wp:docPr id="104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52FC300" w14:textId="5BC8C616" w:rsidR="00D04818" w:rsidRDefault="00D04818" w:rsidP="005766E0">
                                  <w:pPr>
                                    <w:pStyle w:val="Textfelder"/>
                                  </w:pPr>
                                  <w: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CF2D02" id="_x0000_s1234" type="#_x0000_t202" style="position:absolute;margin-left:205.7pt;margin-top:19.6pt;width:27pt;height:110.6pt;z-index:25173964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" filled="f" stroked="f">
                      <v:textbox style="mso-fit-shape-to-text:t">
                        <w:txbxContent>
                          <w:p w14:paraId="452FC300" w14:textId="5BC8C616" w:rsidR="00D04818" w:rsidRDefault="00D04818" w:rsidP="005766E0">
                            <w:pPr>
                              <w:pStyle w:val="Textfelder"/>
                            </w:pPr>
                            <w:r>
                              <w:t>a</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38624" behindDoc="0" locked="0" layoutInCell="1" allowOverlap="1" wp14:anchorId="1917BEDF" wp14:editId="3F2EEF46">
                      <wp:simplePos x="0" y="0"/>
                      <wp:positionH relativeFrom="page">
                        <wp:posOffset>1116965</wp:posOffset>
                      </wp:positionH>
                      <wp:positionV relativeFrom="paragraph">
                        <wp:posOffset>220345</wp:posOffset>
                      </wp:positionV>
                      <wp:extent cx="342900" cy="1404620"/>
                      <wp:effectExtent l="0" t="0" r="0" b="8890"/>
                      <wp:wrapNone/>
                      <wp:docPr id="104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93A3D23" w14:textId="08B54D31" w:rsidR="00D04818" w:rsidRDefault="00D04818" w:rsidP="005766E0">
                                  <w:pPr>
                                    <w:pStyle w:val="Textfelder"/>
                                  </w:pPr>
                                  <w:r>
                                    <w:t>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17BEDF" id="_x0000_s1235" type="#_x0000_t202" style="position:absolute;margin-left:87.95pt;margin-top:17.35pt;width:27pt;height:110.6pt;z-index:25173862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" filled="f" stroked="f">
                      <v:textbox style="mso-fit-shape-to-text:t">
                        <w:txbxContent>
                          <w:p w14:paraId="693A3D23" w14:textId="08B54D31" w:rsidR="00D04818" w:rsidRDefault="00D04818" w:rsidP="005766E0">
                            <w:pPr>
                              <w:pStyle w:val="Textfelder"/>
                            </w:pPr>
                            <w:r>
                              <w:t>t</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34528" behindDoc="0" locked="0" layoutInCell="1" allowOverlap="1" wp14:anchorId="4F8C6919" wp14:editId="069E3104">
                      <wp:simplePos x="0" y="0"/>
                      <wp:positionH relativeFrom="page">
                        <wp:posOffset>993140</wp:posOffset>
                      </wp:positionH>
                      <wp:positionV relativeFrom="paragraph">
                        <wp:posOffset>-551180</wp:posOffset>
                      </wp:positionV>
                      <wp:extent cx="342900" cy="1404620"/>
                      <wp:effectExtent l="0" t="0" r="0" b="8890"/>
                      <wp:wrapNone/>
                      <wp:docPr id="104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5858287" w14:textId="10B8D9BC" w:rsidR="00D04818" w:rsidRDefault="00D04818" w:rsidP="005766E0">
                                  <w:pPr>
                                    <w:pStyle w:val="Textfelder"/>
                                  </w:pPr>
                                  <w:r>
                                    <w:t>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F8C6919" id="_x0000_s1236" type="#_x0000_t202" style="position:absolute;margin-left:78.2pt;margin-top:-43.4pt;width:27pt;height:110.6pt;z-index:25173452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" filled="f" stroked="f">
                      <v:textbox style="mso-fit-shape-to-text:t">
                        <w:txbxContent>
                          <w:p w14:paraId="45858287" w14:textId="10B8D9BC" w:rsidR="00D04818" w:rsidRDefault="00D04818" w:rsidP="005766E0">
                            <w:pPr>
                              <w:pStyle w:val="Textfelder"/>
                            </w:pPr>
                            <w:r>
                              <w:t>i</w:t>
                            </w:r>
                          </w:p>
                        </w:txbxContent>
                      </v:textbox>
                      <w10:wrap anchorx="page"/>
                    </v:shape>
                  </w:pict>
                </mc:Fallback>
              </mc:AlternateContent>
            </w:r>
            <w:r w:rsidR="005766E0" w:rsidRPr="00561B6A">
              <w:rPr>
                <w:noProof/>
                <w:szCs w:val="28"/>
              </w:rPr>
              <mc:AlternateContent>
                <mc:Choice Requires="wps">
                  <w:drawing>
                    <wp:anchor distT="45720" distB="45720" distL="114300" distR="114300" simplePos="0" relativeHeight="251721216" behindDoc="0" locked="0" layoutInCell="1" allowOverlap="1" wp14:anchorId="60452D78" wp14:editId="7DCB1F18">
                      <wp:simplePos x="0" y="0"/>
                      <wp:positionH relativeFrom="margin">
                        <wp:posOffset>3672205</wp:posOffset>
                      </wp:positionH>
                      <wp:positionV relativeFrom="paragraph">
                        <wp:posOffset>540385</wp:posOffset>
                      </wp:positionV>
                      <wp:extent cx="342000" cy="1404620"/>
                      <wp:effectExtent l="0" t="0" r="0" b="8890"/>
                      <wp:wrapNone/>
                      <wp:docPr id="104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41A843A" w14:textId="72865F6A" w:rsidR="00D04818" w:rsidRDefault="00D04818" w:rsidP="005766E0">
                                  <w:pPr>
                                    <w:pStyle w:val="Textfelder"/>
                                  </w:pPr>
                                  <w:r>
                                    <w:t>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452D78" id="_x0000_s1237" type="#_x0000_t202" style="position:absolute;margin-left:289.15pt;margin-top:42.55pt;width:26.95pt;height:110.6pt;z-index:2517212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" filled="f" stroked="f">
                      <v:textbox style="mso-fit-shape-to-text:t">
                        <w:txbxContent>
                          <w:p w14:paraId="041A843A" w14:textId="72865F6A" w:rsidR="00D04818" w:rsidRDefault="00D04818" w:rsidP="005766E0">
                            <w:pPr>
                              <w:pStyle w:val="Textfelder"/>
                            </w:pPr>
                            <w:r>
                              <w:t>m</w:t>
                            </w:r>
                          </w:p>
                        </w:txbxContent>
                      </v:textbox>
                      <w10:wrap anchorx="margin"/>
                    </v:shape>
                  </w:pict>
                </mc:Fallback>
              </mc:AlternateContent>
            </w:r>
            <w:r w:rsidR="005766E0" w:rsidRPr="00561B6A">
              <w:rPr>
                <w:noProof/>
                <w:szCs w:val="28"/>
              </w:rPr>
              <mc:AlternateContent>
                <mc:Choice Requires="wps">
                  <w:drawing>
                    <wp:anchor distT="45720" distB="45720" distL="114300" distR="114300" simplePos="0" relativeHeight="251720192" behindDoc="0" locked="0" layoutInCell="1" allowOverlap="1" wp14:anchorId="46555487" wp14:editId="7474E835">
                      <wp:simplePos x="0" y="0"/>
                      <wp:positionH relativeFrom="margin">
                        <wp:posOffset>107950</wp:posOffset>
                      </wp:positionH>
                      <wp:positionV relativeFrom="paragraph">
                        <wp:posOffset>540385</wp:posOffset>
                      </wp:positionV>
                      <wp:extent cx="342000" cy="1404620"/>
                      <wp:effectExtent l="0" t="0" r="0" b="8890"/>
                      <wp:wrapNone/>
                      <wp:docPr id="104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54A1872" w14:textId="2AD1E148" w:rsidR="00D04818" w:rsidRDefault="00D04818" w:rsidP="005766E0">
                                  <w:pPr>
                                    <w:pStyle w:val="Textfelder"/>
                                  </w:pPr>
                                  <w:r>
                                    <w:t>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555487" id="_x0000_s1238" type="#_x0000_t202" style="position:absolute;margin-left:8.5pt;margin-top:42.55pt;width:26.95pt;height:110.6pt;z-index:2517201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" filled="f" stroked="f">
                      <v:textbox style="mso-fit-shape-to-text:t">
                        <w:txbxContent>
                          <w:p w14:paraId="654A1872" w14:textId="2AD1E148" w:rsidR="00D04818" w:rsidRDefault="00D04818" w:rsidP="005766E0">
                            <w:pPr>
                              <w:pStyle w:val="Textfelder"/>
                            </w:pPr>
                            <w:r>
                              <w:t>D</w:t>
                            </w:r>
                          </w:p>
                        </w:txbxContent>
                      </v:textbox>
                      <w10:wrap anchorx="margin"/>
                    </v:shape>
                  </w:pict>
                </mc:Fallback>
              </mc:AlternateContent>
            </w:r>
          </w:p>
        </w:tc>
      </w:tr>
    </w:tbl>
    <w:p w14:paraId="190B3CAA" w14:textId="77777777" w:rsidR="006C36C0" w:rsidRPr="007E68C4" w:rsidRDefault="006C36C0" w:rsidP="006C36C0">
      <w:pPr>
        <w:tabs>
          <w:tab w:val="left" w:pos="8010"/>
        </w:tabs>
        <w:spacing w:after="240"/>
        <w:rPr>
          <w:szCs w:val="32"/>
        </w:rPr>
      </w:pPr>
      <w:r w:rsidRPr="007E68C4">
        <w:rPr>
          <w:szCs w:val="32"/>
        </w:rPr>
        <w:lastRenderedPageBreak/>
        <w:t xml:space="preserve">das </w:t>
      </w:r>
      <w:r w:rsidRPr="006F39C8">
        <w:rPr>
          <w:b/>
          <w:bCs/>
          <w:szCs w:val="32"/>
          <w:u w:val="single"/>
        </w:rPr>
        <w:t>Geschäft</w:t>
      </w:r>
      <w:r w:rsidRPr="007E68C4">
        <w:rPr>
          <w:szCs w:val="32"/>
        </w:rPr>
        <w:t xml:space="preserve"> </w:t>
      </w:r>
    </w:p>
    <w:p w14:paraId="5F22F7A9" w14:textId="77777777" w:rsidR="006C36C0" w:rsidRPr="007E68C4" w:rsidRDefault="006C36C0" w:rsidP="006C36C0">
      <w:pPr>
        <w:tabs>
          <w:tab w:val="left" w:pos="8010"/>
        </w:tabs>
        <w:spacing w:after="240"/>
        <w:rPr>
          <w:szCs w:val="32"/>
        </w:rPr>
      </w:pPr>
      <w:r w:rsidRPr="007E68C4">
        <w:rPr>
          <w:szCs w:val="32"/>
        </w:rPr>
        <w:t xml:space="preserve">der </w:t>
      </w:r>
      <w:r w:rsidRPr="006F39C8">
        <w:rPr>
          <w:b/>
          <w:bCs/>
          <w:szCs w:val="32"/>
          <w:u w:val="single"/>
        </w:rPr>
        <w:t>Verkäufer</w:t>
      </w:r>
    </w:p>
    <w:p w14:paraId="5B83E72F" w14:textId="77777777" w:rsidR="006C36C0" w:rsidRPr="007E68C4" w:rsidRDefault="006C36C0" w:rsidP="006C36C0">
      <w:pPr>
        <w:tabs>
          <w:tab w:val="left" w:pos="8010"/>
        </w:tabs>
        <w:spacing w:after="240"/>
        <w:rPr>
          <w:szCs w:val="32"/>
        </w:rPr>
      </w:pPr>
      <w:r w:rsidRPr="007E68C4">
        <w:rPr>
          <w:szCs w:val="32"/>
        </w:rPr>
        <w:t xml:space="preserve">die </w:t>
      </w:r>
      <w:r w:rsidRPr="006F39C8">
        <w:rPr>
          <w:b/>
          <w:bCs/>
          <w:szCs w:val="32"/>
          <w:u w:val="single"/>
        </w:rPr>
        <w:t>Rechnung</w:t>
      </w:r>
    </w:p>
    <w:p w14:paraId="6E48D947" w14:textId="77777777" w:rsidR="006C36C0" w:rsidRPr="006F39C8" w:rsidRDefault="006C36C0" w:rsidP="006C36C0">
      <w:pPr>
        <w:tabs>
          <w:tab w:val="left" w:pos="8010"/>
        </w:tabs>
        <w:spacing w:after="240"/>
        <w:rPr>
          <w:b/>
          <w:bCs/>
          <w:szCs w:val="32"/>
          <w:u w:val="single"/>
        </w:rPr>
      </w:pPr>
      <w:r w:rsidRPr="006F39C8">
        <w:rPr>
          <w:b/>
          <w:bCs/>
          <w:szCs w:val="32"/>
          <w:u w:val="single"/>
        </w:rPr>
        <w:t>schriftlich</w:t>
      </w:r>
    </w:p>
    <w:p w14:paraId="7BC46583" w14:textId="77777777" w:rsidR="006C36C0" w:rsidRPr="007E68C4" w:rsidRDefault="006C36C0" w:rsidP="006C36C0">
      <w:pPr>
        <w:tabs>
          <w:tab w:val="left" w:pos="8010"/>
        </w:tabs>
        <w:spacing w:after="240"/>
        <w:rPr>
          <w:szCs w:val="32"/>
        </w:rPr>
      </w:pPr>
      <w:r w:rsidRPr="007E68C4">
        <w:rPr>
          <w:szCs w:val="32"/>
        </w:rPr>
        <w:t xml:space="preserve">das </w:t>
      </w:r>
      <w:r w:rsidRPr="006F39C8">
        <w:rPr>
          <w:b/>
          <w:bCs/>
          <w:szCs w:val="32"/>
          <w:u w:val="single"/>
        </w:rPr>
        <w:t>Datum</w:t>
      </w:r>
    </w:p>
    <w:p w14:paraId="7601AE08" w14:textId="77777777" w:rsidR="006C36C0" w:rsidRDefault="006C36C0" w:rsidP="0022780C">
      <w:pPr>
        <w:spacing w:after="240"/>
        <w:rPr>
          <w:sz w:val="24"/>
          <w:szCs w:val="22"/>
        </w:rPr>
        <w:sectPr w:rsidR="006C36C0" w:rsidSect="00D04818">
          <w:headerReference w:type="default" r:id="rId322"/>
          <w:headerReference w:type="first" r:id="rId323"/>
          <w:pgSz w:w="11900" w:h="16840"/>
          <w:pgMar w:top="2835" w:right="851" w:bottom="1134" w:left="851" w:header="709" w:footer="454" w:gutter="0"/>
          <w:cols w:space="708"/>
          <w:titlePg/>
          <w:docGrid w:linePitch="360"/>
        </w:sectPr>
      </w:pPr>
    </w:p>
    <w:p w14:paraId="724C56EE" w14:textId="53D39BB1" w:rsidR="005B0355" w:rsidRDefault="005B0355" w:rsidP="005B0355">
      <w:pPr>
        <w:jc w:val="both"/>
        <w:rPr>
          <w:sz w:val="24"/>
          <w:szCs w:val="16"/>
        </w:rPr>
      </w:pPr>
      <w:r w:rsidRPr="005B0355">
        <w:rPr>
          <w:sz w:val="24"/>
          <w:szCs w:val="16"/>
        </w:rPr>
        <w:lastRenderedPageBreak/>
        <w:t>Lernziel: Die Lernenden lernen zentrale Vertragsbegriffe kennen.</w:t>
      </w:r>
    </w:p>
    <w:p w14:paraId="002E0A03" w14:textId="77777777" w:rsidR="00C44FD2" w:rsidRPr="00341A7C" w:rsidRDefault="00C44FD2" w:rsidP="00C44FD2">
      <w:pPr>
        <w:jc w:val="both"/>
        <w:rPr>
          <w:sz w:val="24"/>
          <w:szCs w:val="16"/>
        </w:rPr>
      </w:pPr>
      <w:r>
        <w:rPr>
          <w:sz w:val="24"/>
          <w:szCs w:val="16"/>
        </w:rPr>
        <w:t xml:space="preserve">Die Lernenden lernen folgende </w:t>
      </w:r>
      <w:r w:rsidRPr="00341A7C">
        <w:rPr>
          <w:sz w:val="24"/>
          <w:szCs w:val="16"/>
        </w:rPr>
        <w:t xml:space="preserve">Kernbotschaft: Viele Fachbegriffe des Themenfelds Verträge </w:t>
      </w:r>
      <w:r>
        <w:rPr>
          <w:sz w:val="24"/>
          <w:szCs w:val="16"/>
        </w:rPr>
        <w:t>finden in verschiedenen Aspekten des Alltags eine Verwendung</w:t>
      </w:r>
      <w:r w:rsidRPr="00341A7C">
        <w:rPr>
          <w:sz w:val="24"/>
          <w:szCs w:val="16"/>
        </w:rPr>
        <w:t>.</w:t>
      </w:r>
    </w:p>
    <w:p w14:paraId="75AFD807" w14:textId="77777777" w:rsidR="005B0355" w:rsidRPr="005B0355" w:rsidRDefault="005B0355" w:rsidP="005B0355">
      <w:pPr>
        <w:jc w:val="both"/>
        <w:rPr>
          <w:sz w:val="24"/>
          <w:szCs w:val="16"/>
        </w:rPr>
      </w:pPr>
    </w:p>
    <w:p w14:paraId="75FF8724" w14:textId="77777777" w:rsidR="005B0355" w:rsidRPr="005B0355" w:rsidRDefault="005B0355" w:rsidP="00414235">
      <w:pPr>
        <w:jc w:val="both"/>
        <w:rPr>
          <w:sz w:val="24"/>
          <w:szCs w:val="16"/>
        </w:rPr>
      </w:pPr>
      <w:r w:rsidRPr="005B0355">
        <w:rPr>
          <w:sz w:val="24"/>
          <w:szCs w:val="16"/>
        </w:rPr>
        <w:t>Vorgeschlagener Ablauf:</w:t>
      </w:r>
    </w:p>
    <w:p w14:paraId="66F060FE" w14:textId="6B26835A" w:rsidR="005B0355" w:rsidRPr="005B0355" w:rsidRDefault="00BA1AC2" w:rsidP="005B0355">
      <w:pPr>
        <w:jc w:val="both"/>
        <w:rPr>
          <w:sz w:val="24"/>
          <w:szCs w:val="16"/>
        </w:rPr>
      </w:pPr>
      <w:r>
        <w:rPr>
          <w:sz w:val="24"/>
          <w:szCs w:val="16"/>
        </w:rPr>
        <w:t>Vert</w:t>
      </w:r>
      <w:r w:rsidR="005B0355" w:rsidRPr="005B0355">
        <w:rPr>
          <w:sz w:val="24"/>
          <w:szCs w:val="16"/>
        </w:rPr>
        <w:t>eilen Sie d</w:t>
      </w:r>
      <w:r w:rsidR="00A55371">
        <w:rPr>
          <w:sz w:val="24"/>
          <w:szCs w:val="16"/>
        </w:rPr>
        <w:t>en</w:t>
      </w:r>
      <w:r w:rsidR="005B0355" w:rsidRPr="005B0355">
        <w:rPr>
          <w:sz w:val="24"/>
          <w:szCs w:val="16"/>
        </w:rPr>
        <w:t xml:space="preserve"> </w:t>
      </w:r>
      <w:r w:rsidR="00A55371">
        <w:rPr>
          <w:sz w:val="24"/>
          <w:szCs w:val="16"/>
        </w:rPr>
        <w:t xml:space="preserve">Arbeitsbogen </w:t>
      </w:r>
      <w:r w:rsidR="005B0355" w:rsidRPr="005B0355">
        <w:rPr>
          <w:sz w:val="24"/>
          <w:szCs w:val="16"/>
        </w:rPr>
        <w:t xml:space="preserve">„Vokalraster Vertragsbegriffe“. Die Lernenden bearbeiten </w:t>
      </w:r>
      <w:r w:rsidR="00A55371">
        <w:rPr>
          <w:sz w:val="24"/>
          <w:szCs w:val="16"/>
        </w:rPr>
        <w:t>diesen</w:t>
      </w:r>
      <w:r w:rsidR="005B0355" w:rsidRPr="005B0355">
        <w:rPr>
          <w:sz w:val="24"/>
          <w:szCs w:val="16"/>
        </w:rPr>
        <w:t xml:space="preserve"> in Einzelarbeit. Mithilfe des beiliegenden Lösungsb</w:t>
      </w:r>
      <w:r w:rsidR="00A55371">
        <w:rPr>
          <w:sz w:val="24"/>
          <w:szCs w:val="16"/>
        </w:rPr>
        <w:t>ogens</w:t>
      </w:r>
      <w:r w:rsidR="005B0355" w:rsidRPr="005B0355">
        <w:rPr>
          <w:sz w:val="24"/>
          <w:szCs w:val="16"/>
        </w:rPr>
        <w:t xml:space="preserve"> können die Lernenden ihre Ergebnisse entweder selbst oder in Partnerarbeit kontrollieren. In einem abschließend</w:t>
      </w:r>
      <w:r w:rsidR="00A55371">
        <w:rPr>
          <w:sz w:val="24"/>
          <w:szCs w:val="16"/>
        </w:rPr>
        <w:t>en</w:t>
      </w:r>
      <w:r w:rsidR="005B0355" w:rsidRPr="005B0355">
        <w:rPr>
          <w:sz w:val="24"/>
          <w:szCs w:val="16"/>
        </w:rPr>
        <w:t xml:space="preserve"> Gespräch im Plenum besteht für die Lernenden die Möglichkeit Fragen zu stellen und unklare Begriffe zu besprechen.</w:t>
      </w:r>
    </w:p>
    <w:p w14:paraId="17017012" w14:textId="08439CD6" w:rsidR="005B0355" w:rsidRDefault="003C1B6C" w:rsidP="009142CB">
      <w:pPr>
        <w:spacing w:after="240"/>
        <w:ind w:left="0"/>
        <w:rPr>
          <w:sz w:val="24"/>
          <w:szCs w:val="22"/>
        </w:rPr>
      </w:pPr>
      <w:r>
        <w:rPr>
          <w:noProof/>
          <w:sz w:val="24"/>
          <w:szCs w:val="16"/>
        </w:rPr>
        <w:drawing>
          <wp:anchor distT="0" distB="0" distL="114300" distR="114300" simplePos="0" relativeHeight="251501056" behindDoc="0" locked="0" layoutInCell="1" allowOverlap="1" wp14:anchorId="61ACFB41" wp14:editId="43FD2946">
            <wp:simplePos x="0" y="0"/>
            <wp:positionH relativeFrom="margin">
              <wp:align>center</wp:align>
            </wp:positionH>
            <wp:positionV relativeFrom="paragraph">
              <wp:posOffset>492191</wp:posOffset>
            </wp:positionV>
            <wp:extent cx="3639475" cy="3331432"/>
            <wp:effectExtent l="0" t="0" r="0" b="2540"/>
            <wp:wrapNone/>
            <wp:docPr id="390" name="Grafik 390" descr="Ein Bild, das Text, Kreuzworträts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Grafik 390" descr="Ein Bild, das Text, Kreuzworträtsel enthält.&#10;&#10;Automatisch generierte Beschreibung"/>
                    <pic:cNvPicPr/>
                  </pic:nvPicPr>
                  <pic:blipFill>
                    <a:blip r:embed="rId324"/>
                    <a:stretch>
                      <a:fillRect/>
                    </a:stretch>
                  </pic:blipFill>
                  <pic:spPr>
                    <a:xfrm>
                      <a:off x="0" y="0"/>
                      <a:ext cx="3639475" cy="3331432"/>
                    </a:xfrm>
                    <a:prstGeom prst="rect">
                      <a:avLst/>
                    </a:prstGeom>
                  </pic:spPr>
                </pic:pic>
              </a:graphicData>
            </a:graphic>
            <wp14:sizeRelH relativeFrom="margin">
              <wp14:pctWidth>0</wp14:pctWidth>
            </wp14:sizeRelH>
            <wp14:sizeRelV relativeFrom="margin">
              <wp14:pctHeight>0</wp14:pctHeight>
            </wp14:sizeRelV>
          </wp:anchor>
        </w:drawing>
      </w:r>
    </w:p>
    <w:p w14:paraId="0FEDA27C" w14:textId="2D3518CA" w:rsidR="003B269A" w:rsidRDefault="003B269A" w:rsidP="009142CB">
      <w:pPr>
        <w:spacing w:after="240"/>
        <w:ind w:left="0"/>
        <w:rPr>
          <w:sz w:val="24"/>
          <w:szCs w:val="22"/>
        </w:rPr>
        <w:sectPr w:rsidR="003B269A" w:rsidSect="00D04818">
          <w:headerReference w:type="first" r:id="rId325"/>
          <w:pgSz w:w="11900" w:h="16840"/>
          <w:pgMar w:top="2835" w:right="851" w:bottom="1134" w:left="851" w:header="709" w:footer="454" w:gutter="0"/>
          <w:cols w:space="708"/>
          <w:titlePg/>
          <w:docGrid w:linePitch="360"/>
        </w:sectPr>
      </w:pPr>
    </w:p>
    <w:p w14:paraId="53CEF343" w14:textId="1FDA0511" w:rsidR="008E222D" w:rsidRDefault="00603F2C" w:rsidP="00DE2B6D">
      <w:pPr>
        <w:rPr>
          <w:szCs w:val="32"/>
        </w:rPr>
      </w:pPr>
      <w:r>
        <w:rPr>
          <w:noProof/>
          <w:szCs w:val="32"/>
        </w:rPr>
        <w:lastRenderedPageBreak/>
        <w:drawing>
          <wp:anchor distT="0" distB="0" distL="114300" distR="114300" simplePos="0" relativeHeight="251824640" behindDoc="0" locked="0" layoutInCell="1" allowOverlap="1" wp14:anchorId="0A0128A2" wp14:editId="62252B2F">
            <wp:simplePos x="0" y="0"/>
            <wp:positionH relativeFrom="column">
              <wp:posOffset>-180340</wp:posOffset>
            </wp:positionH>
            <wp:positionV relativeFrom="paragraph">
              <wp:posOffset>-71755</wp:posOffset>
            </wp:positionV>
            <wp:extent cx="320400" cy="320400"/>
            <wp:effectExtent l="0" t="0" r="3810" b="0"/>
            <wp:wrapNone/>
            <wp:docPr id="1162" name="Grafik 1162"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 name="Grafik 1162" descr="Auge"/>
                    <pic:cNvPicPr/>
                  </pic:nvPicPr>
                  <pic:blipFill>
                    <a:blip r:embed="rId48">
                      <a:extLst>
                        <a:ext uri="{96DAC541-7B7A-43D3-8B79-37D633B846F1}">
                          <asvg:svgBlip xmlns:asvg="http://schemas.microsoft.com/office/drawing/2016/SVG/main" r:embed="rId49"/>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8E222D">
        <w:rPr>
          <w:szCs w:val="32"/>
        </w:rPr>
        <w:t>Lesen Sie!</w:t>
      </w:r>
    </w:p>
    <w:p w14:paraId="7EA469C7" w14:textId="74D79DC9" w:rsidR="00DE2B6D" w:rsidRDefault="00603F2C" w:rsidP="00DE2B6D">
      <w:pPr>
        <w:rPr>
          <w:szCs w:val="32"/>
        </w:rPr>
      </w:pPr>
      <w:r>
        <w:rPr>
          <w:noProof/>
          <w:szCs w:val="32"/>
        </w:rPr>
        <w:drawing>
          <wp:anchor distT="0" distB="0" distL="114300" distR="114300" simplePos="0" relativeHeight="251825664" behindDoc="0" locked="0" layoutInCell="1" allowOverlap="1" wp14:anchorId="0ECD14F8" wp14:editId="46F69239">
            <wp:simplePos x="0" y="0"/>
            <wp:positionH relativeFrom="column">
              <wp:posOffset>-180340</wp:posOffset>
            </wp:positionH>
            <wp:positionV relativeFrom="paragraph">
              <wp:posOffset>-90170</wp:posOffset>
            </wp:positionV>
            <wp:extent cx="320400" cy="320400"/>
            <wp:effectExtent l="0" t="0" r="3810" b="3810"/>
            <wp:wrapNone/>
            <wp:docPr id="1163" name="Grafik 1163"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 name="Grafik 1163" descr="Bleistift"/>
                    <pic:cNvPicPr/>
                  </pic:nvPicPr>
                  <pic:blipFill>
                    <a:blip r:embed="rId63">
                      <a:extLst>
                        <a:ext uri="{96DAC541-7B7A-43D3-8B79-37D633B846F1}">
                          <asvg:svgBlip xmlns:asvg="http://schemas.microsoft.com/office/drawing/2016/SVG/main" r:embed="rId64"/>
                        </a:ext>
                      </a:extLst>
                    </a:blip>
                    <a:stretch>
                      <a:fillRect/>
                    </a:stretch>
                  </pic:blipFill>
                  <pic:spPr>
                    <a:xfrm>
                      <a:off x="0" y="0"/>
                      <a:ext cx="320400" cy="320400"/>
                    </a:xfrm>
                    <a:prstGeom prst="rect">
                      <a:avLst/>
                    </a:prstGeom>
                  </pic:spPr>
                </pic:pic>
              </a:graphicData>
            </a:graphic>
            <wp14:sizeRelH relativeFrom="margin">
              <wp14:pctWidth>0</wp14:pctWidth>
            </wp14:sizeRelH>
            <wp14:sizeRelV relativeFrom="margin">
              <wp14:pctHeight>0</wp14:pctHeight>
            </wp14:sizeRelV>
          </wp:anchor>
        </w:drawing>
      </w:r>
      <w:r w:rsidR="00DE2B6D" w:rsidRPr="00E038C0">
        <w:rPr>
          <w:szCs w:val="32"/>
        </w:rPr>
        <w:t>Setzen Sie die fehlenden Vokale ein!</w:t>
      </w:r>
    </w:p>
    <w:p w14:paraId="047AE07F" w14:textId="77777777" w:rsidR="00DE2B6D" w:rsidRPr="00E038C0" w:rsidRDefault="00DE2B6D" w:rsidP="00DE2B6D">
      <w:pPr>
        <w:rPr>
          <w:szCs w:val="32"/>
        </w:rPr>
      </w:pPr>
    </w:p>
    <w:tbl>
      <w:tblPr>
        <w:tblStyle w:val="Tabellenraster"/>
        <w:tblW w:w="9984" w:type="dxa"/>
        <w:tblInd w:w="284" w:type="dxa"/>
        <w:tblLook w:val="04A0" w:firstRow="1" w:lastRow="0" w:firstColumn="1" w:lastColumn="0" w:noHBand="0" w:noVBand="1"/>
      </w:tblPr>
      <w:tblGrid>
        <w:gridCol w:w="624"/>
        <w:gridCol w:w="624"/>
        <w:gridCol w:w="624"/>
        <w:gridCol w:w="624"/>
        <w:gridCol w:w="624"/>
        <w:gridCol w:w="624"/>
        <w:gridCol w:w="624"/>
        <w:gridCol w:w="624"/>
        <w:gridCol w:w="624"/>
        <w:gridCol w:w="624"/>
        <w:gridCol w:w="624"/>
        <w:gridCol w:w="624"/>
        <w:gridCol w:w="624"/>
        <w:gridCol w:w="624"/>
        <w:gridCol w:w="624"/>
        <w:gridCol w:w="624"/>
      </w:tblGrid>
      <w:tr w:rsidR="00DE2B6D" w:rsidRPr="00700AD1" w14:paraId="1041EA94" w14:textId="77777777" w:rsidTr="00231A00">
        <w:trPr>
          <w:trHeight w:val="624"/>
        </w:trPr>
        <w:tc>
          <w:tcPr>
            <w:tcW w:w="624" w:type="dxa"/>
            <w:tcBorders>
              <w:top w:val="nil"/>
              <w:left w:val="nil"/>
              <w:bottom w:val="nil"/>
            </w:tcBorders>
            <w:vAlign w:val="bottom"/>
          </w:tcPr>
          <w:p w14:paraId="79031C82" w14:textId="77777777" w:rsidR="00DE2B6D" w:rsidRPr="00700AD1" w:rsidRDefault="00DE2B6D" w:rsidP="00231A00">
            <w:pPr>
              <w:pStyle w:val="Textfelder"/>
            </w:pPr>
          </w:p>
        </w:tc>
        <w:tc>
          <w:tcPr>
            <w:tcW w:w="624" w:type="dxa"/>
            <w:tcBorders>
              <w:bottom w:val="single" w:sz="4" w:space="0" w:color="auto"/>
            </w:tcBorders>
            <w:vAlign w:val="bottom"/>
          </w:tcPr>
          <w:p w14:paraId="0769A629" w14:textId="77777777" w:rsidR="00DE2B6D" w:rsidRPr="00700AD1" w:rsidRDefault="00DE2B6D" w:rsidP="00231A00">
            <w:pPr>
              <w:pStyle w:val="Textfelder"/>
            </w:pPr>
            <w:r w:rsidRPr="00700AD1">
              <w:t>V</w:t>
            </w:r>
          </w:p>
        </w:tc>
        <w:tc>
          <w:tcPr>
            <w:tcW w:w="624" w:type="dxa"/>
            <w:vAlign w:val="bottom"/>
          </w:tcPr>
          <w:p w14:paraId="7B181AFA" w14:textId="77777777" w:rsidR="00DE2B6D" w:rsidRPr="00700AD1" w:rsidRDefault="00DE2B6D" w:rsidP="00231A00">
            <w:pPr>
              <w:pStyle w:val="Textfelder"/>
            </w:pPr>
            <w:r w:rsidRPr="00700AD1">
              <w:t>E</w:t>
            </w:r>
          </w:p>
        </w:tc>
        <w:tc>
          <w:tcPr>
            <w:tcW w:w="624" w:type="dxa"/>
            <w:vAlign w:val="bottom"/>
          </w:tcPr>
          <w:p w14:paraId="66CFEFD7" w14:textId="77777777" w:rsidR="00DE2B6D" w:rsidRPr="00700AD1" w:rsidRDefault="00DE2B6D" w:rsidP="00231A00">
            <w:pPr>
              <w:pStyle w:val="Textfelder"/>
            </w:pPr>
            <w:r w:rsidRPr="00700AD1">
              <w:t>R</w:t>
            </w:r>
          </w:p>
        </w:tc>
        <w:tc>
          <w:tcPr>
            <w:tcW w:w="624" w:type="dxa"/>
            <w:tcBorders>
              <w:bottom w:val="single" w:sz="4" w:space="0" w:color="auto"/>
            </w:tcBorders>
            <w:vAlign w:val="bottom"/>
          </w:tcPr>
          <w:p w14:paraId="5230F13B" w14:textId="77777777" w:rsidR="00DE2B6D" w:rsidRPr="00700AD1" w:rsidRDefault="00DE2B6D" w:rsidP="00231A00">
            <w:pPr>
              <w:pStyle w:val="Textfelder"/>
            </w:pPr>
            <w:r w:rsidRPr="00700AD1">
              <w:t>T</w:t>
            </w:r>
          </w:p>
        </w:tc>
        <w:tc>
          <w:tcPr>
            <w:tcW w:w="624" w:type="dxa"/>
            <w:tcBorders>
              <w:bottom w:val="single" w:sz="4" w:space="0" w:color="auto"/>
            </w:tcBorders>
            <w:vAlign w:val="bottom"/>
          </w:tcPr>
          <w:p w14:paraId="3AA35461" w14:textId="77777777" w:rsidR="00DE2B6D" w:rsidRPr="00700AD1" w:rsidRDefault="00DE2B6D" w:rsidP="00231A00">
            <w:pPr>
              <w:pStyle w:val="Textfelder"/>
            </w:pPr>
            <w:r w:rsidRPr="00700AD1">
              <w:t>R</w:t>
            </w:r>
          </w:p>
        </w:tc>
        <w:tc>
          <w:tcPr>
            <w:tcW w:w="624" w:type="dxa"/>
            <w:tcBorders>
              <w:bottom w:val="single" w:sz="4" w:space="0" w:color="auto"/>
            </w:tcBorders>
            <w:vAlign w:val="bottom"/>
          </w:tcPr>
          <w:p w14:paraId="26E8CEF4" w14:textId="77777777" w:rsidR="00DE2B6D" w:rsidRPr="00700AD1" w:rsidRDefault="00DE2B6D" w:rsidP="00231A00">
            <w:pPr>
              <w:pStyle w:val="Textfelder"/>
            </w:pPr>
          </w:p>
        </w:tc>
        <w:tc>
          <w:tcPr>
            <w:tcW w:w="624" w:type="dxa"/>
            <w:tcBorders>
              <w:bottom w:val="single" w:sz="4" w:space="0" w:color="auto"/>
            </w:tcBorders>
            <w:vAlign w:val="bottom"/>
          </w:tcPr>
          <w:p w14:paraId="4C582594" w14:textId="77777777" w:rsidR="00DE2B6D" w:rsidRPr="00700AD1" w:rsidRDefault="00DE2B6D" w:rsidP="00231A00">
            <w:pPr>
              <w:pStyle w:val="Textfelder"/>
            </w:pPr>
            <w:r w:rsidRPr="00700AD1">
              <w:t>G</w:t>
            </w:r>
          </w:p>
        </w:tc>
        <w:tc>
          <w:tcPr>
            <w:tcW w:w="624" w:type="dxa"/>
            <w:tcBorders>
              <w:top w:val="nil"/>
              <w:bottom w:val="nil"/>
              <w:right w:val="nil"/>
            </w:tcBorders>
            <w:vAlign w:val="bottom"/>
          </w:tcPr>
          <w:p w14:paraId="6CA68EC8" w14:textId="77777777" w:rsidR="00DE2B6D" w:rsidRPr="00700AD1" w:rsidRDefault="00DE2B6D" w:rsidP="00231A00">
            <w:pPr>
              <w:pStyle w:val="Textfelder"/>
            </w:pPr>
          </w:p>
        </w:tc>
        <w:tc>
          <w:tcPr>
            <w:tcW w:w="624" w:type="dxa"/>
            <w:tcBorders>
              <w:top w:val="nil"/>
              <w:left w:val="nil"/>
              <w:bottom w:val="nil"/>
              <w:right w:val="nil"/>
            </w:tcBorders>
            <w:vAlign w:val="bottom"/>
          </w:tcPr>
          <w:p w14:paraId="4CC07DB3" w14:textId="77777777" w:rsidR="00DE2B6D" w:rsidRPr="00700AD1" w:rsidRDefault="00DE2B6D" w:rsidP="00231A00">
            <w:pPr>
              <w:pStyle w:val="Textfelder"/>
            </w:pPr>
          </w:p>
        </w:tc>
        <w:tc>
          <w:tcPr>
            <w:tcW w:w="624" w:type="dxa"/>
            <w:tcBorders>
              <w:top w:val="nil"/>
              <w:left w:val="nil"/>
              <w:bottom w:val="nil"/>
              <w:right w:val="nil"/>
            </w:tcBorders>
            <w:vAlign w:val="bottom"/>
          </w:tcPr>
          <w:p w14:paraId="0FA31D5D" w14:textId="77777777" w:rsidR="00DE2B6D" w:rsidRPr="00700AD1" w:rsidRDefault="00DE2B6D" w:rsidP="00231A00">
            <w:pPr>
              <w:pStyle w:val="Textfelder"/>
            </w:pPr>
          </w:p>
        </w:tc>
        <w:tc>
          <w:tcPr>
            <w:tcW w:w="624" w:type="dxa"/>
            <w:tcBorders>
              <w:top w:val="nil"/>
              <w:left w:val="nil"/>
              <w:bottom w:val="nil"/>
              <w:right w:val="nil"/>
            </w:tcBorders>
            <w:vAlign w:val="bottom"/>
          </w:tcPr>
          <w:p w14:paraId="7FAA2A62" w14:textId="77777777" w:rsidR="00DE2B6D" w:rsidRPr="00700AD1" w:rsidRDefault="00DE2B6D" w:rsidP="00231A00">
            <w:pPr>
              <w:pStyle w:val="Textfelder"/>
            </w:pPr>
          </w:p>
        </w:tc>
        <w:tc>
          <w:tcPr>
            <w:tcW w:w="624" w:type="dxa"/>
            <w:tcBorders>
              <w:top w:val="nil"/>
              <w:left w:val="nil"/>
              <w:bottom w:val="nil"/>
              <w:right w:val="nil"/>
            </w:tcBorders>
            <w:vAlign w:val="bottom"/>
          </w:tcPr>
          <w:p w14:paraId="3E28FB3F" w14:textId="77777777" w:rsidR="00DE2B6D" w:rsidRPr="00700AD1" w:rsidRDefault="00DE2B6D" w:rsidP="00231A00">
            <w:pPr>
              <w:pStyle w:val="Textfelder"/>
            </w:pPr>
          </w:p>
        </w:tc>
        <w:tc>
          <w:tcPr>
            <w:tcW w:w="624" w:type="dxa"/>
            <w:tcBorders>
              <w:top w:val="nil"/>
              <w:left w:val="nil"/>
              <w:bottom w:val="nil"/>
              <w:right w:val="nil"/>
            </w:tcBorders>
            <w:vAlign w:val="bottom"/>
          </w:tcPr>
          <w:p w14:paraId="453B6D4A" w14:textId="77777777" w:rsidR="00DE2B6D" w:rsidRPr="00700AD1" w:rsidRDefault="00DE2B6D" w:rsidP="00231A00">
            <w:pPr>
              <w:pStyle w:val="Textfelder"/>
            </w:pPr>
          </w:p>
        </w:tc>
        <w:tc>
          <w:tcPr>
            <w:tcW w:w="624" w:type="dxa"/>
            <w:tcBorders>
              <w:top w:val="nil"/>
              <w:left w:val="nil"/>
              <w:bottom w:val="nil"/>
              <w:right w:val="nil"/>
            </w:tcBorders>
            <w:vAlign w:val="bottom"/>
          </w:tcPr>
          <w:p w14:paraId="13DC7BB7" w14:textId="77777777" w:rsidR="00DE2B6D" w:rsidRPr="00700AD1" w:rsidRDefault="00DE2B6D" w:rsidP="00231A00">
            <w:pPr>
              <w:pStyle w:val="Textfelder"/>
            </w:pPr>
          </w:p>
        </w:tc>
        <w:tc>
          <w:tcPr>
            <w:tcW w:w="624" w:type="dxa"/>
            <w:tcBorders>
              <w:top w:val="nil"/>
              <w:left w:val="nil"/>
              <w:bottom w:val="nil"/>
              <w:right w:val="nil"/>
            </w:tcBorders>
            <w:vAlign w:val="bottom"/>
          </w:tcPr>
          <w:p w14:paraId="0C82C811" w14:textId="77777777" w:rsidR="00DE2B6D" w:rsidRPr="00700AD1" w:rsidRDefault="00DE2B6D" w:rsidP="00231A00">
            <w:pPr>
              <w:pStyle w:val="Textfelder"/>
            </w:pPr>
          </w:p>
        </w:tc>
      </w:tr>
      <w:tr w:rsidR="00DE2B6D" w:rsidRPr="00700AD1" w14:paraId="7BC613C3" w14:textId="77777777" w:rsidTr="00231A00">
        <w:trPr>
          <w:trHeight w:val="624"/>
        </w:trPr>
        <w:tc>
          <w:tcPr>
            <w:tcW w:w="624" w:type="dxa"/>
            <w:tcBorders>
              <w:top w:val="nil"/>
              <w:left w:val="nil"/>
              <w:bottom w:val="nil"/>
              <w:right w:val="nil"/>
            </w:tcBorders>
            <w:vAlign w:val="bottom"/>
          </w:tcPr>
          <w:p w14:paraId="4BD0DE4C" w14:textId="77777777" w:rsidR="00DE2B6D" w:rsidRPr="00700AD1" w:rsidRDefault="00DE2B6D" w:rsidP="00231A00">
            <w:pPr>
              <w:pStyle w:val="Textfelder"/>
            </w:pPr>
          </w:p>
        </w:tc>
        <w:tc>
          <w:tcPr>
            <w:tcW w:w="624" w:type="dxa"/>
            <w:tcBorders>
              <w:left w:val="nil"/>
              <w:bottom w:val="nil"/>
              <w:right w:val="nil"/>
            </w:tcBorders>
            <w:vAlign w:val="bottom"/>
          </w:tcPr>
          <w:p w14:paraId="26ECDBBC" w14:textId="77777777" w:rsidR="00DE2B6D" w:rsidRPr="00700AD1" w:rsidRDefault="00DE2B6D" w:rsidP="00231A00">
            <w:pPr>
              <w:pStyle w:val="Textfelder"/>
            </w:pPr>
          </w:p>
        </w:tc>
        <w:tc>
          <w:tcPr>
            <w:tcW w:w="624" w:type="dxa"/>
            <w:tcBorders>
              <w:left w:val="nil"/>
            </w:tcBorders>
            <w:vAlign w:val="bottom"/>
          </w:tcPr>
          <w:p w14:paraId="67B671C5" w14:textId="77777777" w:rsidR="00DE2B6D" w:rsidRPr="00700AD1" w:rsidRDefault="00DE2B6D" w:rsidP="00231A00">
            <w:pPr>
              <w:pStyle w:val="Textfelder"/>
            </w:pPr>
          </w:p>
        </w:tc>
        <w:tc>
          <w:tcPr>
            <w:tcW w:w="624" w:type="dxa"/>
            <w:vAlign w:val="bottom"/>
          </w:tcPr>
          <w:p w14:paraId="5D376E6D" w14:textId="77777777" w:rsidR="00DE2B6D" w:rsidRPr="00700AD1" w:rsidRDefault="00DE2B6D" w:rsidP="00231A00">
            <w:pPr>
              <w:pStyle w:val="Textfelder"/>
            </w:pPr>
          </w:p>
        </w:tc>
        <w:tc>
          <w:tcPr>
            <w:tcW w:w="624" w:type="dxa"/>
            <w:tcBorders>
              <w:right w:val="nil"/>
            </w:tcBorders>
            <w:vAlign w:val="bottom"/>
          </w:tcPr>
          <w:p w14:paraId="32943FF6" w14:textId="77777777" w:rsidR="00DE2B6D" w:rsidRPr="00700AD1" w:rsidRDefault="00DE2B6D" w:rsidP="00231A00">
            <w:pPr>
              <w:pStyle w:val="Textfelder"/>
            </w:pPr>
          </w:p>
        </w:tc>
        <w:tc>
          <w:tcPr>
            <w:tcW w:w="624" w:type="dxa"/>
            <w:tcBorders>
              <w:left w:val="nil"/>
              <w:right w:val="nil"/>
            </w:tcBorders>
            <w:vAlign w:val="bottom"/>
          </w:tcPr>
          <w:p w14:paraId="7C669D93" w14:textId="77777777" w:rsidR="00DE2B6D" w:rsidRPr="00700AD1" w:rsidRDefault="00DE2B6D" w:rsidP="00231A00">
            <w:pPr>
              <w:pStyle w:val="Textfelder"/>
            </w:pPr>
          </w:p>
        </w:tc>
        <w:tc>
          <w:tcPr>
            <w:tcW w:w="624" w:type="dxa"/>
            <w:tcBorders>
              <w:left w:val="nil"/>
              <w:right w:val="nil"/>
            </w:tcBorders>
            <w:vAlign w:val="bottom"/>
          </w:tcPr>
          <w:p w14:paraId="07B80F1C" w14:textId="77777777" w:rsidR="00DE2B6D" w:rsidRPr="00700AD1" w:rsidRDefault="00DE2B6D" w:rsidP="00231A00">
            <w:pPr>
              <w:pStyle w:val="Textfelder"/>
            </w:pPr>
          </w:p>
        </w:tc>
        <w:tc>
          <w:tcPr>
            <w:tcW w:w="624" w:type="dxa"/>
            <w:tcBorders>
              <w:left w:val="nil"/>
              <w:right w:val="nil"/>
            </w:tcBorders>
            <w:vAlign w:val="bottom"/>
          </w:tcPr>
          <w:p w14:paraId="3B285EA4" w14:textId="77777777" w:rsidR="00DE2B6D" w:rsidRPr="00700AD1" w:rsidRDefault="00DE2B6D" w:rsidP="00231A00">
            <w:pPr>
              <w:pStyle w:val="Textfelder"/>
            </w:pPr>
          </w:p>
        </w:tc>
        <w:tc>
          <w:tcPr>
            <w:tcW w:w="624" w:type="dxa"/>
            <w:tcBorders>
              <w:top w:val="nil"/>
              <w:left w:val="nil"/>
              <w:right w:val="nil"/>
            </w:tcBorders>
            <w:vAlign w:val="bottom"/>
          </w:tcPr>
          <w:p w14:paraId="16C39FA2" w14:textId="77777777" w:rsidR="00DE2B6D" w:rsidRPr="00700AD1" w:rsidRDefault="00DE2B6D" w:rsidP="00231A00">
            <w:pPr>
              <w:pStyle w:val="Textfelder"/>
            </w:pPr>
          </w:p>
        </w:tc>
        <w:tc>
          <w:tcPr>
            <w:tcW w:w="624" w:type="dxa"/>
            <w:tcBorders>
              <w:top w:val="nil"/>
              <w:left w:val="nil"/>
              <w:right w:val="nil"/>
            </w:tcBorders>
            <w:vAlign w:val="bottom"/>
          </w:tcPr>
          <w:p w14:paraId="69CFCC76" w14:textId="77777777" w:rsidR="00DE2B6D" w:rsidRPr="00700AD1" w:rsidRDefault="00DE2B6D" w:rsidP="00231A00">
            <w:pPr>
              <w:pStyle w:val="Textfelder"/>
            </w:pPr>
          </w:p>
        </w:tc>
        <w:tc>
          <w:tcPr>
            <w:tcW w:w="624" w:type="dxa"/>
            <w:tcBorders>
              <w:top w:val="nil"/>
              <w:left w:val="nil"/>
              <w:right w:val="nil"/>
            </w:tcBorders>
            <w:vAlign w:val="bottom"/>
          </w:tcPr>
          <w:p w14:paraId="63E3B710" w14:textId="77777777" w:rsidR="00DE2B6D" w:rsidRPr="00700AD1" w:rsidRDefault="00DE2B6D" w:rsidP="00231A00">
            <w:pPr>
              <w:pStyle w:val="Textfelder"/>
            </w:pPr>
          </w:p>
        </w:tc>
        <w:tc>
          <w:tcPr>
            <w:tcW w:w="624" w:type="dxa"/>
            <w:tcBorders>
              <w:top w:val="nil"/>
              <w:left w:val="nil"/>
              <w:bottom w:val="nil"/>
              <w:right w:val="nil"/>
            </w:tcBorders>
            <w:vAlign w:val="bottom"/>
          </w:tcPr>
          <w:p w14:paraId="31F2C5BE" w14:textId="77777777" w:rsidR="00DE2B6D" w:rsidRPr="00700AD1" w:rsidRDefault="00DE2B6D" w:rsidP="00231A00">
            <w:pPr>
              <w:pStyle w:val="Textfelder"/>
            </w:pPr>
          </w:p>
        </w:tc>
        <w:tc>
          <w:tcPr>
            <w:tcW w:w="624" w:type="dxa"/>
            <w:tcBorders>
              <w:top w:val="nil"/>
              <w:left w:val="nil"/>
              <w:bottom w:val="nil"/>
              <w:right w:val="nil"/>
            </w:tcBorders>
            <w:vAlign w:val="bottom"/>
          </w:tcPr>
          <w:p w14:paraId="4998D733" w14:textId="77777777" w:rsidR="00DE2B6D" w:rsidRPr="00700AD1" w:rsidRDefault="00DE2B6D" w:rsidP="00231A00">
            <w:pPr>
              <w:pStyle w:val="Textfelder"/>
            </w:pPr>
          </w:p>
        </w:tc>
        <w:tc>
          <w:tcPr>
            <w:tcW w:w="624" w:type="dxa"/>
            <w:tcBorders>
              <w:top w:val="nil"/>
              <w:left w:val="nil"/>
              <w:bottom w:val="nil"/>
              <w:right w:val="nil"/>
            </w:tcBorders>
            <w:vAlign w:val="bottom"/>
          </w:tcPr>
          <w:p w14:paraId="07849CD1" w14:textId="77777777" w:rsidR="00DE2B6D" w:rsidRPr="00700AD1" w:rsidRDefault="00DE2B6D" w:rsidP="00231A00">
            <w:pPr>
              <w:pStyle w:val="Textfelder"/>
            </w:pPr>
          </w:p>
        </w:tc>
        <w:tc>
          <w:tcPr>
            <w:tcW w:w="624" w:type="dxa"/>
            <w:tcBorders>
              <w:top w:val="nil"/>
              <w:left w:val="nil"/>
              <w:bottom w:val="nil"/>
              <w:right w:val="nil"/>
            </w:tcBorders>
            <w:vAlign w:val="bottom"/>
          </w:tcPr>
          <w:p w14:paraId="0580B6E0" w14:textId="77777777" w:rsidR="00DE2B6D" w:rsidRPr="00700AD1" w:rsidRDefault="00DE2B6D" w:rsidP="00231A00">
            <w:pPr>
              <w:pStyle w:val="Textfelder"/>
            </w:pPr>
          </w:p>
        </w:tc>
        <w:tc>
          <w:tcPr>
            <w:tcW w:w="624" w:type="dxa"/>
            <w:tcBorders>
              <w:top w:val="nil"/>
              <w:left w:val="nil"/>
              <w:bottom w:val="nil"/>
              <w:right w:val="nil"/>
            </w:tcBorders>
            <w:vAlign w:val="bottom"/>
          </w:tcPr>
          <w:p w14:paraId="35F464A6" w14:textId="77777777" w:rsidR="00DE2B6D" w:rsidRPr="00700AD1" w:rsidRDefault="00DE2B6D" w:rsidP="00231A00">
            <w:pPr>
              <w:pStyle w:val="Textfelder"/>
            </w:pPr>
          </w:p>
        </w:tc>
      </w:tr>
      <w:tr w:rsidR="00DE2B6D" w:rsidRPr="00700AD1" w14:paraId="3A347475" w14:textId="77777777" w:rsidTr="00231A00">
        <w:trPr>
          <w:trHeight w:val="624"/>
        </w:trPr>
        <w:tc>
          <w:tcPr>
            <w:tcW w:w="624" w:type="dxa"/>
            <w:tcBorders>
              <w:top w:val="nil"/>
              <w:left w:val="nil"/>
              <w:bottom w:val="nil"/>
              <w:right w:val="nil"/>
            </w:tcBorders>
            <w:vAlign w:val="bottom"/>
          </w:tcPr>
          <w:p w14:paraId="78F10969" w14:textId="77777777" w:rsidR="00DE2B6D" w:rsidRPr="00700AD1" w:rsidRDefault="00DE2B6D" w:rsidP="00231A00">
            <w:pPr>
              <w:pStyle w:val="Textfelder"/>
            </w:pPr>
          </w:p>
        </w:tc>
        <w:tc>
          <w:tcPr>
            <w:tcW w:w="624" w:type="dxa"/>
            <w:tcBorders>
              <w:top w:val="nil"/>
              <w:left w:val="nil"/>
              <w:bottom w:val="nil"/>
            </w:tcBorders>
            <w:vAlign w:val="bottom"/>
          </w:tcPr>
          <w:p w14:paraId="5202FECC" w14:textId="77777777" w:rsidR="00DE2B6D" w:rsidRPr="00700AD1" w:rsidRDefault="00DE2B6D" w:rsidP="00231A00">
            <w:pPr>
              <w:pStyle w:val="Textfelder"/>
            </w:pPr>
          </w:p>
        </w:tc>
        <w:tc>
          <w:tcPr>
            <w:tcW w:w="624" w:type="dxa"/>
            <w:vAlign w:val="bottom"/>
          </w:tcPr>
          <w:p w14:paraId="57F5C97A" w14:textId="77777777" w:rsidR="00DE2B6D" w:rsidRPr="00700AD1" w:rsidRDefault="00DE2B6D" w:rsidP="00231A00">
            <w:pPr>
              <w:pStyle w:val="Textfelder"/>
            </w:pPr>
            <w:r w:rsidRPr="00700AD1">
              <w:t>S</w:t>
            </w:r>
          </w:p>
        </w:tc>
        <w:tc>
          <w:tcPr>
            <w:tcW w:w="624" w:type="dxa"/>
            <w:vAlign w:val="bottom"/>
          </w:tcPr>
          <w:p w14:paraId="0B3F2058" w14:textId="77777777" w:rsidR="00DE2B6D" w:rsidRPr="00700AD1" w:rsidRDefault="00DE2B6D" w:rsidP="00231A00">
            <w:pPr>
              <w:pStyle w:val="Textfelder"/>
            </w:pPr>
            <w:r w:rsidRPr="00700AD1">
              <w:t>C</w:t>
            </w:r>
          </w:p>
        </w:tc>
        <w:tc>
          <w:tcPr>
            <w:tcW w:w="624" w:type="dxa"/>
            <w:tcBorders>
              <w:bottom w:val="single" w:sz="4" w:space="0" w:color="auto"/>
            </w:tcBorders>
            <w:vAlign w:val="bottom"/>
          </w:tcPr>
          <w:p w14:paraId="0FC88D57" w14:textId="77777777" w:rsidR="00DE2B6D" w:rsidRPr="00700AD1" w:rsidRDefault="00DE2B6D" w:rsidP="00231A00">
            <w:pPr>
              <w:pStyle w:val="Textfelder"/>
            </w:pPr>
            <w:r w:rsidRPr="00700AD1">
              <w:t>H</w:t>
            </w:r>
          </w:p>
        </w:tc>
        <w:tc>
          <w:tcPr>
            <w:tcW w:w="624" w:type="dxa"/>
            <w:tcBorders>
              <w:bottom w:val="single" w:sz="4" w:space="0" w:color="auto"/>
            </w:tcBorders>
            <w:vAlign w:val="bottom"/>
          </w:tcPr>
          <w:p w14:paraId="1BE2ED04" w14:textId="77777777" w:rsidR="00DE2B6D" w:rsidRPr="00700AD1" w:rsidRDefault="00DE2B6D" w:rsidP="00231A00">
            <w:pPr>
              <w:pStyle w:val="Textfelder"/>
            </w:pPr>
            <w:r w:rsidRPr="00700AD1">
              <w:t>R</w:t>
            </w:r>
          </w:p>
        </w:tc>
        <w:tc>
          <w:tcPr>
            <w:tcW w:w="624" w:type="dxa"/>
            <w:tcBorders>
              <w:bottom w:val="single" w:sz="4" w:space="0" w:color="auto"/>
            </w:tcBorders>
            <w:vAlign w:val="bottom"/>
          </w:tcPr>
          <w:p w14:paraId="6BAB84F2" w14:textId="77777777" w:rsidR="00DE2B6D" w:rsidRPr="00700AD1" w:rsidRDefault="00DE2B6D" w:rsidP="00231A00">
            <w:pPr>
              <w:pStyle w:val="Textfelder"/>
            </w:pPr>
            <w:r w:rsidRPr="00700AD1">
              <w:t>E</w:t>
            </w:r>
          </w:p>
        </w:tc>
        <w:tc>
          <w:tcPr>
            <w:tcW w:w="624" w:type="dxa"/>
            <w:vAlign w:val="bottom"/>
          </w:tcPr>
          <w:p w14:paraId="2E183798" w14:textId="77777777" w:rsidR="00DE2B6D" w:rsidRPr="00700AD1" w:rsidRDefault="00DE2B6D" w:rsidP="00231A00">
            <w:pPr>
              <w:pStyle w:val="Textfelder"/>
            </w:pPr>
          </w:p>
        </w:tc>
        <w:tc>
          <w:tcPr>
            <w:tcW w:w="624" w:type="dxa"/>
            <w:vAlign w:val="bottom"/>
          </w:tcPr>
          <w:p w14:paraId="72198979" w14:textId="77777777" w:rsidR="00DE2B6D" w:rsidRPr="00700AD1" w:rsidRDefault="00DE2B6D" w:rsidP="00231A00">
            <w:pPr>
              <w:pStyle w:val="Textfelder"/>
            </w:pPr>
            <w:r w:rsidRPr="00700AD1">
              <w:t>B</w:t>
            </w:r>
          </w:p>
        </w:tc>
        <w:tc>
          <w:tcPr>
            <w:tcW w:w="624" w:type="dxa"/>
            <w:tcBorders>
              <w:bottom w:val="single" w:sz="4" w:space="0" w:color="auto"/>
            </w:tcBorders>
            <w:vAlign w:val="bottom"/>
          </w:tcPr>
          <w:p w14:paraId="58BBDD31" w14:textId="77777777" w:rsidR="00DE2B6D" w:rsidRPr="00700AD1" w:rsidRDefault="00DE2B6D" w:rsidP="00231A00">
            <w:pPr>
              <w:pStyle w:val="Textfelder"/>
            </w:pPr>
            <w:r w:rsidRPr="00700AD1">
              <w:t>E</w:t>
            </w:r>
          </w:p>
        </w:tc>
        <w:tc>
          <w:tcPr>
            <w:tcW w:w="624" w:type="dxa"/>
            <w:tcBorders>
              <w:bottom w:val="single" w:sz="4" w:space="0" w:color="auto"/>
            </w:tcBorders>
            <w:vAlign w:val="bottom"/>
          </w:tcPr>
          <w:p w14:paraId="3A2192EB" w14:textId="77777777" w:rsidR="00DE2B6D" w:rsidRPr="00700AD1" w:rsidRDefault="00DE2B6D" w:rsidP="00231A00">
            <w:pPr>
              <w:pStyle w:val="Textfelder"/>
            </w:pPr>
            <w:r w:rsidRPr="00700AD1">
              <w:t>N</w:t>
            </w:r>
          </w:p>
        </w:tc>
        <w:tc>
          <w:tcPr>
            <w:tcW w:w="624" w:type="dxa"/>
            <w:tcBorders>
              <w:top w:val="nil"/>
              <w:bottom w:val="nil"/>
              <w:right w:val="nil"/>
            </w:tcBorders>
            <w:vAlign w:val="bottom"/>
          </w:tcPr>
          <w:p w14:paraId="350E0D59" w14:textId="77777777" w:rsidR="00DE2B6D" w:rsidRPr="00700AD1" w:rsidRDefault="00DE2B6D" w:rsidP="00231A00">
            <w:pPr>
              <w:pStyle w:val="Textfelder"/>
            </w:pPr>
          </w:p>
        </w:tc>
        <w:tc>
          <w:tcPr>
            <w:tcW w:w="624" w:type="dxa"/>
            <w:tcBorders>
              <w:top w:val="nil"/>
              <w:left w:val="nil"/>
              <w:bottom w:val="nil"/>
              <w:right w:val="nil"/>
            </w:tcBorders>
            <w:vAlign w:val="bottom"/>
          </w:tcPr>
          <w:p w14:paraId="7722F036" w14:textId="77777777" w:rsidR="00DE2B6D" w:rsidRPr="00700AD1" w:rsidRDefault="00DE2B6D" w:rsidP="00231A00">
            <w:pPr>
              <w:pStyle w:val="Textfelder"/>
            </w:pPr>
          </w:p>
        </w:tc>
        <w:tc>
          <w:tcPr>
            <w:tcW w:w="624" w:type="dxa"/>
            <w:tcBorders>
              <w:top w:val="nil"/>
              <w:left w:val="nil"/>
              <w:bottom w:val="nil"/>
              <w:right w:val="nil"/>
            </w:tcBorders>
            <w:vAlign w:val="bottom"/>
          </w:tcPr>
          <w:p w14:paraId="12664281" w14:textId="77777777" w:rsidR="00DE2B6D" w:rsidRPr="00700AD1" w:rsidRDefault="00DE2B6D" w:rsidP="00231A00">
            <w:pPr>
              <w:pStyle w:val="Textfelder"/>
            </w:pPr>
          </w:p>
        </w:tc>
        <w:tc>
          <w:tcPr>
            <w:tcW w:w="624" w:type="dxa"/>
            <w:tcBorders>
              <w:top w:val="nil"/>
              <w:left w:val="nil"/>
              <w:bottom w:val="nil"/>
              <w:right w:val="nil"/>
            </w:tcBorders>
            <w:vAlign w:val="bottom"/>
          </w:tcPr>
          <w:p w14:paraId="7811FE24" w14:textId="77777777" w:rsidR="00DE2B6D" w:rsidRPr="00700AD1" w:rsidRDefault="00DE2B6D" w:rsidP="00231A00">
            <w:pPr>
              <w:pStyle w:val="Textfelder"/>
            </w:pPr>
          </w:p>
        </w:tc>
        <w:tc>
          <w:tcPr>
            <w:tcW w:w="624" w:type="dxa"/>
            <w:tcBorders>
              <w:top w:val="nil"/>
              <w:left w:val="nil"/>
              <w:bottom w:val="nil"/>
              <w:right w:val="nil"/>
            </w:tcBorders>
            <w:vAlign w:val="bottom"/>
          </w:tcPr>
          <w:p w14:paraId="654F9C85" w14:textId="77777777" w:rsidR="00DE2B6D" w:rsidRPr="00700AD1" w:rsidRDefault="00DE2B6D" w:rsidP="00231A00">
            <w:pPr>
              <w:pStyle w:val="Textfelder"/>
            </w:pPr>
          </w:p>
        </w:tc>
      </w:tr>
      <w:tr w:rsidR="00DE2B6D" w:rsidRPr="00700AD1" w14:paraId="24C82566" w14:textId="77777777" w:rsidTr="00231A00">
        <w:trPr>
          <w:trHeight w:val="624"/>
        </w:trPr>
        <w:tc>
          <w:tcPr>
            <w:tcW w:w="624" w:type="dxa"/>
            <w:tcBorders>
              <w:top w:val="nil"/>
              <w:left w:val="nil"/>
              <w:right w:val="nil"/>
            </w:tcBorders>
            <w:vAlign w:val="bottom"/>
          </w:tcPr>
          <w:p w14:paraId="096473B0" w14:textId="77777777" w:rsidR="00DE2B6D" w:rsidRPr="00700AD1" w:rsidRDefault="00DE2B6D" w:rsidP="00231A00">
            <w:pPr>
              <w:pStyle w:val="Textfelder"/>
            </w:pPr>
          </w:p>
        </w:tc>
        <w:tc>
          <w:tcPr>
            <w:tcW w:w="624" w:type="dxa"/>
            <w:tcBorders>
              <w:top w:val="nil"/>
              <w:left w:val="nil"/>
              <w:right w:val="nil"/>
            </w:tcBorders>
            <w:vAlign w:val="bottom"/>
          </w:tcPr>
          <w:p w14:paraId="6DB6EFD7" w14:textId="77777777" w:rsidR="00DE2B6D" w:rsidRPr="00700AD1" w:rsidRDefault="00DE2B6D" w:rsidP="00231A00">
            <w:pPr>
              <w:pStyle w:val="Textfelder"/>
            </w:pPr>
          </w:p>
        </w:tc>
        <w:tc>
          <w:tcPr>
            <w:tcW w:w="624" w:type="dxa"/>
            <w:tcBorders>
              <w:left w:val="nil"/>
            </w:tcBorders>
            <w:vAlign w:val="bottom"/>
          </w:tcPr>
          <w:p w14:paraId="1E1C0132" w14:textId="77777777" w:rsidR="00DE2B6D" w:rsidRPr="00700AD1" w:rsidRDefault="00DE2B6D" w:rsidP="00231A00">
            <w:pPr>
              <w:pStyle w:val="Textfelder"/>
            </w:pPr>
          </w:p>
        </w:tc>
        <w:tc>
          <w:tcPr>
            <w:tcW w:w="624" w:type="dxa"/>
            <w:vAlign w:val="bottom"/>
          </w:tcPr>
          <w:p w14:paraId="336698D5" w14:textId="77777777" w:rsidR="00DE2B6D" w:rsidRPr="00700AD1" w:rsidRDefault="00DE2B6D" w:rsidP="00231A00">
            <w:pPr>
              <w:pStyle w:val="Textfelder"/>
            </w:pPr>
            <w:r w:rsidRPr="00700AD1">
              <w:t>H</w:t>
            </w:r>
          </w:p>
        </w:tc>
        <w:tc>
          <w:tcPr>
            <w:tcW w:w="624" w:type="dxa"/>
            <w:tcBorders>
              <w:right w:val="nil"/>
            </w:tcBorders>
            <w:vAlign w:val="bottom"/>
          </w:tcPr>
          <w:p w14:paraId="0201E9AA" w14:textId="77777777" w:rsidR="00DE2B6D" w:rsidRPr="00700AD1" w:rsidRDefault="00DE2B6D" w:rsidP="00231A00">
            <w:pPr>
              <w:pStyle w:val="Textfelder"/>
            </w:pPr>
          </w:p>
        </w:tc>
        <w:tc>
          <w:tcPr>
            <w:tcW w:w="624" w:type="dxa"/>
            <w:tcBorders>
              <w:left w:val="nil"/>
              <w:right w:val="nil"/>
            </w:tcBorders>
            <w:vAlign w:val="bottom"/>
          </w:tcPr>
          <w:p w14:paraId="1E6DE0C6" w14:textId="77777777" w:rsidR="00DE2B6D" w:rsidRPr="00700AD1" w:rsidRDefault="00DE2B6D" w:rsidP="00231A00">
            <w:pPr>
              <w:pStyle w:val="Textfelder"/>
            </w:pPr>
          </w:p>
        </w:tc>
        <w:tc>
          <w:tcPr>
            <w:tcW w:w="624" w:type="dxa"/>
            <w:tcBorders>
              <w:left w:val="nil"/>
              <w:bottom w:val="nil"/>
              <w:right w:val="nil"/>
            </w:tcBorders>
            <w:vAlign w:val="bottom"/>
          </w:tcPr>
          <w:p w14:paraId="7854C061" w14:textId="77777777" w:rsidR="00DE2B6D" w:rsidRPr="00700AD1" w:rsidRDefault="00DE2B6D" w:rsidP="00231A00">
            <w:pPr>
              <w:pStyle w:val="Textfelder"/>
            </w:pPr>
          </w:p>
        </w:tc>
        <w:tc>
          <w:tcPr>
            <w:tcW w:w="624" w:type="dxa"/>
            <w:tcBorders>
              <w:left w:val="nil"/>
              <w:bottom w:val="nil"/>
            </w:tcBorders>
            <w:vAlign w:val="bottom"/>
          </w:tcPr>
          <w:p w14:paraId="66653FC6" w14:textId="77777777" w:rsidR="00DE2B6D" w:rsidRPr="00700AD1" w:rsidRDefault="00DE2B6D" w:rsidP="00231A00">
            <w:pPr>
              <w:pStyle w:val="Textfelder"/>
            </w:pPr>
          </w:p>
        </w:tc>
        <w:tc>
          <w:tcPr>
            <w:tcW w:w="624" w:type="dxa"/>
            <w:vAlign w:val="bottom"/>
          </w:tcPr>
          <w:p w14:paraId="554C768E" w14:textId="77777777" w:rsidR="00DE2B6D" w:rsidRPr="00700AD1" w:rsidRDefault="00DE2B6D" w:rsidP="00231A00">
            <w:pPr>
              <w:pStyle w:val="Textfelder"/>
            </w:pPr>
          </w:p>
        </w:tc>
        <w:tc>
          <w:tcPr>
            <w:tcW w:w="624" w:type="dxa"/>
            <w:tcBorders>
              <w:bottom w:val="nil"/>
              <w:right w:val="nil"/>
            </w:tcBorders>
            <w:vAlign w:val="bottom"/>
          </w:tcPr>
          <w:p w14:paraId="716D0771" w14:textId="77777777" w:rsidR="00DE2B6D" w:rsidRPr="00700AD1" w:rsidRDefault="00DE2B6D" w:rsidP="00231A00">
            <w:pPr>
              <w:pStyle w:val="Textfelder"/>
            </w:pPr>
          </w:p>
        </w:tc>
        <w:tc>
          <w:tcPr>
            <w:tcW w:w="624" w:type="dxa"/>
            <w:tcBorders>
              <w:left w:val="nil"/>
              <w:bottom w:val="nil"/>
              <w:right w:val="nil"/>
            </w:tcBorders>
            <w:vAlign w:val="bottom"/>
          </w:tcPr>
          <w:p w14:paraId="7EC35C6E" w14:textId="77777777" w:rsidR="00DE2B6D" w:rsidRPr="00700AD1" w:rsidRDefault="00DE2B6D" w:rsidP="00231A00">
            <w:pPr>
              <w:pStyle w:val="Textfelder"/>
            </w:pPr>
          </w:p>
        </w:tc>
        <w:tc>
          <w:tcPr>
            <w:tcW w:w="624" w:type="dxa"/>
            <w:tcBorders>
              <w:top w:val="nil"/>
              <w:left w:val="nil"/>
              <w:bottom w:val="nil"/>
              <w:right w:val="nil"/>
            </w:tcBorders>
            <w:vAlign w:val="bottom"/>
          </w:tcPr>
          <w:p w14:paraId="27BDD4D5" w14:textId="77777777" w:rsidR="00DE2B6D" w:rsidRPr="00700AD1" w:rsidRDefault="00DE2B6D" w:rsidP="00231A00">
            <w:pPr>
              <w:pStyle w:val="Textfelder"/>
            </w:pPr>
          </w:p>
        </w:tc>
        <w:tc>
          <w:tcPr>
            <w:tcW w:w="624" w:type="dxa"/>
            <w:tcBorders>
              <w:top w:val="nil"/>
              <w:left w:val="nil"/>
              <w:bottom w:val="nil"/>
              <w:right w:val="nil"/>
            </w:tcBorders>
            <w:vAlign w:val="bottom"/>
          </w:tcPr>
          <w:p w14:paraId="389AC65F" w14:textId="77777777" w:rsidR="00DE2B6D" w:rsidRPr="00700AD1" w:rsidRDefault="00DE2B6D" w:rsidP="00231A00">
            <w:pPr>
              <w:pStyle w:val="Textfelder"/>
            </w:pPr>
          </w:p>
        </w:tc>
        <w:tc>
          <w:tcPr>
            <w:tcW w:w="624" w:type="dxa"/>
            <w:tcBorders>
              <w:top w:val="nil"/>
              <w:left w:val="nil"/>
              <w:bottom w:val="nil"/>
              <w:right w:val="nil"/>
            </w:tcBorders>
            <w:vAlign w:val="bottom"/>
          </w:tcPr>
          <w:p w14:paraId="24B8FFEF" w14:textId="77777777" w:rsidR="00DE2B6D" w:rsidRPr="00700AD1" w:rsidRDefault="00DE2B6D" w:rsidP="00231A00">
            <w:pPr>
              <w:pStyle w:val="Textfelder"/>
            </w:pPr>
          </w:p>
        </w:tc>
        <w:tc>
          <w:tcPr>
            <w:tcW w:w="624" w:type="dxa"/>
            <w:tcBorders>
              <w:top w:val="nil"/>
              <w:left w:val="nil"/>
              <w:bottom w:val="nil"/>
              <w:right w:val="nil"/>
            </w:tcBorders>
            <w:vAlign w:val="bottom"/>
          </w:tcPr>
          <w:p w14:paraId="683F29FF" w14:textId="77777777" w:rsidR="00DE2B6D" w:rsidRPr="00700AD1" w:rsidRDefault="00DE2B6D" w:rsidP="00231A00">
            <w:pPr>
              <w:pStyle w:val="Textfelder"/>
            </w:pPr>
          </w:p>
        </w:tc>
        <w:tc>
          <w:tcPr>
            <w:tcW w:w="624" w:type="dxa"/>
            <w:tcBorders>
              <w:top w:val="nil"/>
              <w:left w:val="nil"/>
              <w:bottom w:val="nil"/>
              <w:right w:val="nil"/>
            </w:tcBorders>
            <w:vAlign w:val="bottom"/>
          </w:tcPr>
          <w:p w14:paraId="5A3B01FD" w14:textId="77777777" w:rsidR="00DE2B6D" w:rsidRPr="00700AD1" w:rsidRDefault="00DE2B6D" w:rsidP="00231A00">
            <w:pPr>
              <w:pStyle w:val="Textfelder"/>
            </w:pPr>
          </w:p>
        </w:tc>
      </w:tr>
      <w:tr w:rsidR="00DE2B6D" w:rsidRPr="00700AD1" w14:paraId="1BCE0BD0" w14:textId="77777777" w:rsidTr="00231A00">
        <w:trPr>
          <w:trHeight w:val="624"/>
        </w:trPr>
        <w:tc>
          <w:tcPr>
            <w:tcW w:w="624" w:type="dxa"/>
            <w:vAlign w:val="bottom"/>
          </w:tcPr>
          <w:p w14:paraId="2D4F6F68" w14:textId="77777777" w:rsidR="00DE2B6D" w:rsidRPr="00700AD1" w:rsidRDefault="00DE2B6D" w:rsidP="00231A00">
            <w:pPr>
              <w:pStyle w:val="Textfelder"/>
            </w:pPr>
            <w:r w:rsidRPr="00700AD1">
              <w:t>K</w:t>
            </w:r>
          </w:p>
        </w:tc>
        <w:tc>
          <w:tcPr>
            <w:tcW w:w="624" w:type="dxa"/>
            <w:tcBorders>
              <w:bottom w:val="single" w:sz="4" w:space="0" w:color="auto"/>
            </w:tcBorders>
            <w:vAlign w:val="bottom"/>
          </w:tcPr>
          <w:p w14:paraId="5B71A8D8" w14:textId="77777777" w:rsidR="00DE2B6D" w:rsidRPr="00700AD1" w:rsidRDefault="00DE2B6D" w:rsidP="00231A00">
            <w:pPr>
              <w:pStyle w:val="Textfelder"/>
            </w:pPr>
          </w:p>
        </w:tc>
        <w:tc>
          <w:tcPr>
            <w:tcW w:w="624" w:type="dxa"/>
            <w:tcBorders>
              <w:bottom w:val="single" w:sz="4" w:space="0" w:color="auto"/>
            </w:tcBorders>
            <w:vAlign w:val="bottom"/>
          </w:tcPr>
          <w:p w14:paraId="32674BEC" w14:textId="77777777" w:rsidR="00DE2B6D" w:rsidRPr="00700AD1" w:rsidRDefault="00DE2B6D" w:rsidP="00231A00">
            <w:pPr>
              <w:pStyle w:val="Textfelder"/>
            </w:pPr>
            <w:r w:rsidRPr="00700AD1">
              <w:t>S</w:t>
            </w:r>
          </w:p>
        </w:tc>
        <w:tc>
          <w:tcPr>
            <w:tcW w:w="624" w:type="dxa"/>
            <w:tcBorders>
              <w:bottom w:val="single" w:sz="4" w:space="0" w:color="auto"/>
            </w:tcBorders>
            <w:vAlign w:val="bottom"/>
          </w:tcPr>
          <w:p w14:paraId="3FD87453" w14:textId="77777777" w:rsidR="00DE2B6D" w:rsidRPr="00700AD1" w:rsidRDefault="00DE2B6D" w:rsidP="00231A00">
            <w:pPr>
              <w:pStyle w:val="Textfelder"/>
            </w:pPr>
            <w:r w:rsidRPr="00700AD1">
              <w:t>T</w:t>
            </w:r>
          </w:p>
        </w:tc>
        <w:tc>
          <w:tcPr>
            <w:tcW w:w="624" w:type="dxa"/>
            <w:tcBorders>
              <w:bottom w:val="single" w:sz="4" w:space="0" w:color="auto"/>
            </w:tcBorders>
            <w:vAlign w:val="bottom"/>
          </w:tcPr>
          <w:p w14:paraId="6DF37AF4" w14:textId="77777777" w:rsidR="00DE2B6D" w:rsidRPr="00700AD1" w:rsidRDefault="00DE2B6D" w:rsidP="00231A00">
            <w:pPr>
              <w:pStyle w:val="Textfelder"/>
            </w:pPr>
            <w:r w:rsidRPr="00700AD1">
              <w:t>E</w:t>
            </w:r>
          </w:p>
        </w:tc>
        <w:tc>
          <w:tcPr>
            <w:tcW w:w="624" w:type="dxa"/>
            <w:tcBorders>
              <w:bottom w:val="single" w:sz="4" w:space="0" w:color="auto"/>
            </w:tcBorders>
            <w:vAlign w:val="bottom"/>
          </w:tcPr>
          <w:p w14:paraId="30C0C493" w14:textId="77777777" w:rsidR="00DE2B6D" w:rsidRPr="00700AD1" w:rsidRDefault="00DE2B6D" w:rsidP="00231A00">
            <w:pPr>
              <w:pStyle w:val="Textfelder"/>
            </w:pPr>
            <w:r w:rsidRPr="00700AD1">
              <w:t>N</w:t>
            </w:r>
          </w:p>
        </w:tc>
        <w:tc>
          <w:tcPr>
            <w:tcW w:w="624" w:type="dxa"/>
            <w:tcBorders>
              <w:top w:val="nil"/>
              <w:bottom w:val="nil"/>
              <w:right w:val="nil"/>
            </w:tcBorders>
            <w:vAlign w:val="bottom"/>
          </w:tcPr>
          <w:p w14:paraId="6E41FE76" w14:textId="77777777" w:rsidR="00DE2B6D" w:rsidRPr="00700AD1" w:rsidRDefault="00DE2B6D" w:rsidP="00231A00">
            <w:pPr>
              <w:pStyle w:val="Textfelder"/>
            </w:pPr>
          </w:p>
        </w:tc>
        <w:tc>
          <w:tcPr>
            <w:tcW w:w="624" w:type="dxa"/>
            <w:tcBorders>
              <w:top w:val="nil"/>
              <w:left w:val="nil"/>
            </w:tcBorders>
            <w:vAlign w:val="bottom"/>
          </w:tcPr>
          <w:p w14:paraId="74CBE482" w14:textId="77777777" w:rsidR="00DE2B6D" w:rsidRPr="00700AD1" w:rsidRDefault="00DE2B6D" w:rsidP="00231A00">
            <w:pPr>
              <w:pStyle w:val="Textfelder"/>
            </w:pPr>
          </w:p>
        </w:tc>
        <w:tc>
          <w:tcPr>
            <w:tcW w:w="624" w:type="dxa"/>
            <w:vAlign w:val="bottom"/>
          </w:tcPr>
          <w:p w14:paraId="4D0A41F1" w14:textId="77777777" w:rsidR="00DE2B6D" w:rsidRPr="00700AD1" w:rsidRDefault="00DE2B6D" w:rsidP="00231A00">
            <w:pPr>
              <w:pStyle w:val="Textfelder"/>
            </w:pPr>
            <w:r w:rsidRPr="00700AD1">
              <w:t>T</w:t>
            </w:r>
          </w:p>
        </w:tc>
        <w:tc>
          <w:tcPr>
            <w:tcW w:w="624" w:type="dxa"/>
            <w:tcBorders>
              <w:top w:val="nil"/>
              <w:right w:val="nil"/>
            </w:tcBorders>
            <w:vAlign w:val="bottom"/>
          </w:tcPr>
          <w:p w14:paraId="1D9097FD" w14:textId="77777777" w:rsidR="00DE2B6D" w:rsidRPr="00700AD1" w:rsidRDefault="00DE2B6D" w:rsidP="00231A00">
            <w:pPr>
              <w:pStyle w:val="Textfelder"/>
            </w:pPr>
          </w:p>
        </w:tc>
        <w:tc>
          <w:tcPr>
            <w:tcW w:w="624" w:type="dxa"/>
            <w:tcBorders>
              <w:top w:val="nil"/>
              <w:left w:val="nil"/>
              <w:right w:val="nil"/>
            </w:tcBorders>
            <w:vAlign w:val="bottom"/>
          </w:tcPr>
          <w:p w14:paraId="4F238BCB" w14:textId="77777777" w:rsidR="00DE2B6D" w:rsidRPr="00700AD1" w:rsidRDefault="00DE2B6D" w:rsidP="00231A00">
            <w:pPr>
              <w:pStyle w:val="Textfelder"/>
            </w:pPr>
          </w:p>
        </w:tc>
        <w:tc>
          <w:tcPr>
            <w:tcW w:w="624" w:type="dxa"/>
            <w:tcBorders>
              <w:top w:val="nil"/>
              <w:left w:val="nil"/>
              <w:right w:val="nil"/>
            </w:tcBorders>
            <w:vAlign w:val="bottom"/>
          </w:tcPr>
          <w:p w14:paraId="21B6BE25" w14:textId="77777777" w:rsidR="00DE2B6D" w:rsidRPr="00700AD1" w:rsidRDefault="00DE2B6D" w:rsidP="00231A00">
            <w:pPr>
              <w:pStyle w:val="Textfelder"/>
            </w:pPr>
          </w:p>
        </w:tc>
        <w:tc>
          <w:tcPr>
            <w:tcW w:w="624" w:type="dxa"/>
            <w:tcBorders>
              <w:top w:val="nil"/>
              <w:left w:val="nil"/>
              <w:bottom w:val="nil"/>
              <w:right w:val="nil"/>
            </w:tcBorders>
            <w:vAlign w:val="bottom"/>
          </w:tcPr>
          <w:p w14:paraId="7AA94B48" w14:textId="77777777" w:rsidR="00DE2B6D" w:rsidRPr="00700AD1" w:rsidRDefault="00DE2B6D" w:rsidP="00231A00">
            <w:pPr>
              <w:pStyle w:val="Textfelder"/>
            </w:pPr>
          </w:p>
        </w:tc>
        <w:tc>
          <w:tcPr>
            <w:tcW w:w="624" w:type="dxa"/>
            <w:tcBorders>
              <w:top w:val="nil"/>
              <w:left w:val="nil"/>
              <w:bottom w:val="nil"/>
              <w:right w:val="nil"/>
            </w:tcBorders>
            <w:vAlign w:val="bottom"/>
          </w:tcPr>
          <w:p w14:paraId="4BBA120D" w14:textId="77777777" w:rsidR="00DE2B6D" w:rsidRPr="00700AD1" w:rsidRDefault="00DE2B6D" w:rsidP="00231A00">
            <w:pPr>
              <w:pStyle w:val="Textfelder"/>
            </w:pPr>
          </w:p>
        </w:tc>
        <w:tc>
          <w:tcPr>
            <w:tcW w:w="624" w:type="dxa"/>
            <w:tcBorders>
              <w:top w:val="nil"/>
              <w:left w:val="nil"/>
              <w:bottom w:val="nil"/>
              <w:right w:val="nil"/>
            </w:tcBorders>
            <w:vAlign w:val="bottom"/>
          </w:tcPr>
          <w:p w14:paraId="3C53512B" w14:textId="77777777" w:rsidR="00DE2B6D" w:rsidRPr="00700AD1" w:rsidRDefault="00DE2B6D" w:rsidP="00231A00">
            <w:pPr>
              <w:pStyle w:val="Textfelder"/>
            </w:pPr>
          </w:p>
        </w:tc>
        <w:tc>
          <w:tcPr>
            <w:tcW w:w="624" w:type="dxa"/>
            <w:tcBorders>
              <w:top w:val="nil"/>
              <w:left w:val="nil"/>
              <w:bottom w:val="nil"/>
              <w:right w:val="nil"/>
            </w:tcBorders>
            <w:vAlign w:val="bottom"/>
          </w:tcPr>
          <w:p w14:paraId="635DAD4B" w14:textId="77777777" w:rsidR="00DE2B6D" w:rsidRPr="00700AD1" w:rsidRDefault="00DE2B6D" w:rsidP="00231A00">
            <w:pPr>
              <w:pStyle w:val="Textfelder"/>
            </w:pPr>
          </w:p>
        </w:tc>
      </w:tr>
      <w:tr w:rsidR="00DE2B6D" w:rsidRPr="00700AD1" w14:paraId="4241E407" w14:textId="77777777" w:rsidTr="00231A00">
        <w:trPr>
          <w:trHeight w:val="624"/>
        </w:trPr>
        <w:tc>
          <w:tcPr>
            <w:tcW w:w="624" w:type="dxa"/>
            <w:vAlign w:val="bottom"/>
          </w:tcPr>
          <w:p w14:paraId="4AA7DDD0" w14:textId="77777777" w:rsidR="00DE2B6D" w:rsidRPr="00700AD1" w:rsidRDefault="00DE2B6D" w:rsidP="00231A00">
            <w:pPr>
              <w:pStyle w:val="Textfelder"/>
            </w:pPr>
            <w:r w:rsidRPr="00700AD1">
              <w:t>A</w:t>
            </w:r>
          </w:p>
        </w:tc>
        <w:tc>
          <w:tcPr>
            <w:tcW w:w="624" w:type="dxa"/>
            <w:tcBorders>
              <w:bottom w:val="nil"/>
              <w:right w:val="nil"/>
            </w:tcBorders>
            <w:vAlign w:val="bottom"/>
          </w:tcPr>
          <w:p w14:paraId="24F557B2" w14:textId="77777777" w:rsidR="00DE2B6D" w:rsidRPr="00700AD1" w:rsidRDefault="00DE2B6D" w:rsidP="00231A00">
            <w:pPr>
              <w:pStyle w:val="Textfelder"/>
            </w:pPr>
          </w:p>
        </w:tc>
        <w:tc>
          <w:tcPr>
            <w:tcW w:w="624" w:type="dxa"/>
            <w:tcBorders>
              <w:left w:val="nil"/>
              <w:bottom w:val="nil"/>
              <w:right w:val="nil"/>
            </w:tcBorders>
            <w:vAlign w:val="bottom"/>
          </w:tcPr>
          <w:p w14:paraId="7332070D" w14:textId="77777777" w:rsidR="00DE2B6D" w:rsidRPr="00700AD1" w:rsidRDefault="00DE2B6D" w:rsidP="00231A00">
            <w:pPr>
              <w:pStyle w:val="Textfelder"/>
            </w:pPr>
          </w:p>
        </w:tc>
        <w:tc>
          <w:tcPr>
            <w:tcW w:w="624" w:type="dxa"/>
            <w:tcBorders>
              <w:left w:val="nil"/>
              <w:bottom w:val="nil"/>
              <w:right w:val="nil"/>
            </w:tcBorders>
            <w:vAlign w:val="bottom"/>
          </w:tcPr>
          <w:p w14:paraId="6145712F" w14:textId="77777777" w:rsidR="00DE2B6D" w:rsidRPr="00700AD1" w:rsidRDefault="00DE2B6D" w:rsidP="00231A00">
            <w:pPr>
              <w:pStyle w:val="Textfelder"/>
            </w:pPr>
          </w:p>
        </w:tc>
        <w:tc>
          <w:tcPr>
            <w:tcW w:w="624" w:type="dxa"/>
            <w:tcBorders>
              <w:left w:val="nil"/>
              <w:bottom w:val="nil"/>
              <w:right w:val="nil"/>
            </w:tcBorders>
            <w:vAlign w:val="bottom"/>
          </w:tcPr>
          <w:p w14:paraId="401414D5" w14:textId="77777777" w:rsidR="00DE2B6D" w:rsidRPr="00700AD1" w:rsidRDefault="00DE2B6D" w:rsidP="00231A00">
            <w:pPr>
              <w:pStyle w:val="Textfelder"/>
            </w:pPr>
          </w:p>
        </w:tc>
        <w:tc>
          <w:tcPr>
            <w:tcW w:w="624" w:type="dxa"/>
            <w:tcBorders>
              <w:left w:val="nil"/>
              <w:bottom w:val="nil"/>
              <w:right w:val="nil"/>
            </w:tcBorders>
            <w:vAlign w:val="bottom"/>
          </w:tcPr>
          <w:p w14:paraId="5D6FF36A" w14:textId="77777777" w:rsidR="00DE2B6D" w:rsidRPr="00700AD1" w:rsidRDefault="00DE2B6D" w:rsidP="00231A00">
            <w:pPr>
              <w:pStyle w:val="Textfelder"/>
            </w:pPr>
          </w:p>
        </w:tc>
        <w:tc>
          <w:tcPr>
            <w:tcW w:w="624" w:type="dxa"/>
            <w:tcBorders>
              <w:top w:val="nil"/>
              <w:left w:val="nil"/>
              <w:bottom w:val="nil"/>
            </w:tcBorders>
            <w:vAlign w:val="bottom"/>
          </w:tcPr>
          <w:p w14:paraId="2ADA00A7" w14:textId="77777777" w:rsidR="00DE2B6D" w:rsidRPr="00700AD1" w:rsidRDefault="00DE2B6D" w:rsidP="00231A00">
            <w:pPr>
              <w:pStyle w:val="Textfelder"/>
            </w:pPr>
          </w:p>
        </w:tc>
        <w:tc>
          <w:tcPr>
            <w:tcW w:w="624" w:type="dxa"/>
            <w:vAlign w:val="bottom"/>
          </w:tcPr>
          <w:p w14:paraId="0857C3AA" w14:textId="77777777" w:rsidR="00DE2B6D" w:rsidRPr="00700AD1" w:rsidRDefault="00DE2B6D" w:rsidP="00231A00">
            <w:pPr>
              <w:pStyle w:val="Textfelder"/>
            </w:pPr>
            <w:r w:rsidRPr="00700AD1">
              <w:t>F</w:t>
            </w:r>
          </w:p>
        </w:tc>
        <w:tc>
          <w:tcPr>
            <w:tcW w:w="624" w:type="dxa"/>
            <w:vAlign w:val="bottom"/>
          </w:tcPr>
          <w:p w14:paraId="29F9FEB1" w14:textId="77777777" w:rsidR="00DE2B6D" w:rsidRPr="00700AD1" w:rsidRDefault="00DE2B6D" w:rsidP="00231A00">
            <w:pPr>
              <w:pStyle w:val="Textfelder"/>
            </w:pPr>
            <w:r w:rsidRPr="00700AD1">
              <w:t>R</w:t>
            </w:r>
          </w:p>
        </w:tc>
        <w:tc>
          <w:tcPr>
            <w:tcW w:w="624" w:type="dxa"/>
            <w:tcBorders>
              <w:bottom w:val="single" w:sz="4" w:space="0" w:color="auto"/>
            </w:tcBorders>
            <w:vAlign w:val="bottom"/>
          </w:tcPr>
          <w:p w14:paraId="76AC8D09" w14:textId="77777777" w:rsidR="00DE2B6D" w:rsidRPr="00700AD1" w:rsidRDefault="00DE2B6D" w:rsidP="00231A00">
            <w:pPr>
              <w:pStyle w:val="Textfelder"/>
            </w:pPr>
          </w:p>
        </w:tc>
        <w:tc>
          <w:tcPr>
            <w:tcW w:w="624" w:type="dxa"/>
            <w:tcBorders>
              <w:bottom w:val="single" w:sz="4" w:space="0" w:color="auto"/>
            </w:tcBorders>
            <w:vAlign w:val="bottom"/>
          </w:tcPr>
          <w:p w14:paraId="54AB9013" w14:textId="77777777" w:rsidR="00DE2B6D" w:rsidRPr="00700AD1" w:rsidRDefault="00DE2B6D" w:rsidP="00231A00">
            <w:pPr>
              <w:pStyle w:val="Textfelder"/>
            </w:pPr>
            <w:r w:rsidRPr="00700AD1">
              <w:t>S</w:t>
            </w:r>
          </w:p>
        </w:tc>
        <w:tc>
          <w:tcPr>
            <w:tcW w:w="624" w:type="dxa"/>
            <w:tcBorders>
              <w:bottom w:val="single" w:sz="4" w:space="0" w:color="auto"/>
            </w:tcBorders>
            <w:vAlign w:val="bottom"/>
          </w:tcPr>
          <w:p w14:paraId="54C301D7" w14:textId="77777777" w:rsidR="00DE2B6D" w:rsidRPr="00700AD1" w:rsidRDefault="00DE2B6D" w:rsidP="00231A00">
            <w:pPr>
              <w:pStyle w:val="Textfelder"/>
            </w:pPr>
            <w:r w:rsidRPr="00700AD1">
              <w:t>T</w:t>
            </w:r>
          </w:p>
        </w:tc>
        <w:tc>
          <w:tcPr>
            <w:tcW w:w="624" w:type="dxa"/>
            <w:tcBorders>
              <w:top w:val="nil"/>
              <w:bottom w:val="nil"/>
              <w:right w:val="nil"/>
            </w:tcBorders>
            <w:vAlign w:val="bottom"/>
          </w:tcPr>
          <w:p w14:paraId="582A863F" w14:textId="77777777" w:rsidR="00DE2B6D" w:rsidRPr="00700AD1" w:rsidRDefault="00DE2B6D" w:rsidP="00231A00">
            <w:pPr>
              <w:pStyle w:val="Textfelder"/>
            </w:pPr>
          </w:p>
        </w:tc>
        <w:tc>
          <w:tcPr>
            <w:tcW w:w="624" w:type="dxa"/>
            <w:tcBorders>
              <w:top w:val="nil"/>
              <w:left w:val="nil"/>
              <w:bottom w:val="nil"/>
              <w:right w:val="nil"/>
            </w:tcBorders>
            <w:vAlign w:val="bottom"/>
          </w:tcPr>
          <w:p w14:paraId="726D035D" w14:textId="77777777" w:rsidR="00DE2B6D" w:rsidRPr="00700AD1" w:rsidRDefault="00DE2B6D" w:rsidP="00231A00">
            <w:pPr>
              <w:pStyle w:val="Textfelder"/>
            </w:pPr>
          </w:p>
        </w:tc>
        <w:tc>
          <w:tcPr>
            <w:tcW w:w="624" w:type="dxa"/>
            <w:tcBorders>
              <w:top w:val="nil"/>
              <w:left w:val="nil"/>
              <w:bottom w:val="nil"/>
              <w:right w:val="nil"/>
            </w:tcBorders>
            <w:vAlign w:val="bottom"/>
          </w:tcPr>
          <w:p w14:paraId="5B26F6E0" w14:textId="77777777" w:rsidR="00DE2B6D" w:rsidRPr="00700AD1" w:rsidRDefault="00DE2B6D" w:rsidP="00231A00">
            <w:pPr>
              <w:pStyle w:val="Textfelder"/>
            </w:pPr>
          </w:p>
        </w:tc>
        <w:tc>
          <w:tcPr>
            <w:tcW w:w="624" w:type="dxa"/>
            <w:tcBorders>
              <w:top w:val="nil"/>
              <w:left w:val="nil"/>
              <w:bottom w:val="nil"/>
              <w:right w:val="nil"/>
            </w:tcBorders>
            <w:vAlign w:val="bottom"/>
          </w:tcPr>
          <w:p w14:paraId="00D9E564" w14:textId="77777777" w:rsidR="00DE2B6D" w:rsidRPr="00700AD1" w:rsidRDefault="00DE2B6D" w:rsidP="00231A00">
            <w:pPr>
              <w:pStyle w:val="Textfelder"/>
            </w:pPr>
          </w:p>
        </w:tc>
      </w:tr>
      <w:tr w:rsidR="00DE2B6D" w:rsidRPr="00700AD1" w14:paraId="1A04A723" w14:textId="77777777" w:rsidTr="00231A00">
        <w:trPr>
          <w:trHeight w:val="624"/>
        </w:trPr>
        <w:tc>
          <w:tcPr>
            <w:tcW w:w="624" w:type="dxa"/>
            <w:vAlign w:val="bottom"/>
          </w:tcPr>
          <w:p w14:paraId="74D5AAF2" w14:textId="77777777" w:rsidR="00DE2B6D" w:rsidRPr="00700AD1" w:rsidRDefault="00DE2B6D" w:rsidP="00231A00">
            <w:pPr>
              <w:pStyle w:val="Textfelder"/>
            </w:pPr>
          </w:p>
        </w:tc>
        <w:tc>
          <w:tcPr>
            <w:tcW w:w="624" w:type="dxa"/>
            <w:tcBorders>
              <w:top w:val="nil"/>
              <w:bottom w:val="nil"/>
              <w:right w:val="nil"/>
            </w:tcBorders>
            <w:vAlign w:val="bottom"/>
          </w:tcPr>
          <w:p w14:paraId="440BF961" w14:textId="77777777" w:rsidR="00DE2B6D" w:rsidRPr="00700AD1" w:rsidRDefault="00DE2B6D" w:rsidP="00231A00">
            <w:pPr>
              <w:pStyle w:val="Textfelder"/>
            </w:pPr>
          </w:p>
        </w:tc>
        <w:tc>
          <w:tcPr>
            <w:tcW w:w="624" w:type="dxa"/>
            <w:tcBorders>
              <w:top w:val="nil"/>
              <w:left w:val="nil"/>
              <w:bottom w:val="nil"/>
              <w:right w:val="nil"/>
            </w:tcBorders>
            <w:vAlign w:val="bottom"/>
          </w:tcPr>
          <w:p w14:paraId="1A6AD4A2" w14:textId="77777777" w:rsidR="00DE2B6D" w:rsidRPr="00700AD1" w:rsidRDefault="00DE2B6D" w:rsidP="00231A00">
            <w:pPr>
              <w:pStyle w:val="Textfelder"/>
            </w:pPr>
          </w:p>
        </w:tc>
        <w:tc>
          <w:tcPr>
            <w:tcW w:w="624" w:type="dxa"/>
            <w:tcBorders>
              <w:top w:val="nil"/>
              <w:left w:val="nil"/>
              <w:bottom w:val="nil"/>
              <w:right w:val="nil"/>
            </w:tcBorders>
            <w:vAlign w:val="bottom"/>
          </w:tcPr>
          <w:p w14:paraId="0F6C0EE4" w14:textId="77777777" w:rsidR="00DE2B6D" w:rsidRPr="00700AD1" w:rsidRDefault="00DE2B6D" w:rsidP="00231A00">
            <w:pPr>
              <w:pStyle w:val="Textfelder"/>
            </w:pPr>
          </w:p>
        </w:tc>
        <w:tc>
          <w:tcPr>
            <w:tcW w:w="624" w:type="dxa"/>
            <w:tcBorders>
              <w:top w:val="nil"/>
              <w:left w:val="nil"/>
              <w:bottom w:val="nil"/>
              <w:right w:val="nil"/>
            </w:tcBorders>
            <w:vAlign w:val="bottom"/>
          </w:tcPr>
          <w:p w14:paraId="3F83F19B" w14:textId="77777777" w:rsidR="00DE2B6D" w:rsidRPr="00700AD1" w:rsidRDefault="00DE2B6D" w:rsidP="00231A00">
            <w:pPr>
              <w:pStyle w:val="Textfelder"/>
            </w:pPr>
          </w:p>
        </w:tc>
        <w:tc>
          <w:tcPr>
            <w:tcW w:w="624" w:type="dxa"/>
            <w:tcBorders>
              <w:top w:val="nil"/>
              <w:left w:val="nil"/>
              <w:bottom w:val="nil"/>
              <w:right w:val="nil"/>
            </w:tcBorders>
            <w:vAlign w:val="bottom"/>
          </w:tcPr>
          <w:p w14:paraId="43D8AAAA" w14:textId="77777777" w:rsidR="00DE2B6D" w:rsidRPr="00700AD1" w:rsidRDefault="00DE2B6D" w:rsidP="00231A00">
            <w:pPr>
              <w:pStyle w:val="Textfelder"/>
            </w:pPr>
          </w:p>
        </w:tc>
        <w:tc>
          <w:tcPr>
            <w:tcW w:w="624" w:type="dxa"/>
            <w:tcBorders>
              <w:top w:val="nil"/>
              <w:left w:val="nil"/>
              <w:bottom w:val="nil"/>
              <w:right w:val="nil"/>
            </w:tcBorders>
            <w:vAlign w:val="bottom"/>
          </w:tcPr>
          <w:p w14:paraId="6A18100D" w14:textId="77777777" w:rsidR="00DE2B6D" w:rsidRPr="00700AD1" w:rsidRDefault="00DE2B6D" w:rsidP="00231A00">
            <w:pPr>
              <w:pStyle w:val="Textfelder"/>
            </w:pPr>
          </w:p>
        </w:tc>
        <w:tc>
          <w:tcPr>
            <w:tcW w:w="624" w:type="dxa"/>
            <w:tcBorders>
              <w:left w:val="nil"/>
              <w:bottom w:val="nil"/>
            </w:tcBorders>
            <w:vAlign w:val="bottom"/>
          </w:tcPr>
          <w:p w14:paraId="382CA9D3" w14:textId="77777777" w:rsidR="00DE2B6D" w:rsidRPr="00700AD1" w:rsidRDefault="00DE2B6D" w:rsidP="00231A00">
            <w:pPr>
              <w:pStyle w:val="Textfelder"/>
            </w:pPr>
          </w:p>
        </w:tc>
        <w:tc>
          <w:tcPr>
            <w:tcW w:w="624" w:type="dxa"/>
            <w:vAlign w:val="bottom"/>
          </w:tcPr>
          <w:p w14:paraId="247BDB18" w14:textId="77777777" w:rsidR="00DE2B6D" w:rsidRPr="00700AD1" w:rsidRDefault="00DE2B6D" w:rsidP="00231A00">
            <w:pPr>
              <w:pStyle w:val="Textfelder"/>
            </w:pPr>
            <w:r w:rsidRPr="00700AD1">
              <w:t>U</w:t>
            </w:r>
          </w:p>
        </w:tc>
        <w:tc>
          <w:tcPr>
            <w:tcW w:w="624" w:type="dxa"/>
            <w:tcBorders>
              <w:right w:val="nil"/>
            </w:tcBorders>
            <w:vAlign w:val="bottom"/>
          </w:tcPr>
          <w:p w14:paraId="3E910096" w14:textId="77777777" w:rsidR="00DE2B6D" w:rsidRPr="00700AD1" w:rsidRDefault="00DE2B6D" w:rsidP="00231A00">
            <w:pPr>
              <w:pStyle w:val="Textfelder"/>
            </w:pPr>
          </w:p>
        </w:tc>
        <w:tc>
          <w:tcPr>
            <w:tcW w:w="624" w:type="dxa"/>
            <w:tcBorders>
              <w:left w:val="nil"/>
              <w:right w:val="nil"/>
            </w:tcBorders>
            <w:vAlign w:val="bottom"/>
          </w:tcPr>
          <w:p w14:paraId="5BD03E4D" w14:textId="77777777" w:rsidR="00DE2B6D" w:rsidRPr="00700AD1" w:rsidRDefault="00DE2B6D" w:rsidP="00231A00">
            <w:pPr>
              <w:pStyle w:val="Textfelder"/>
            </w:pPr>
          </w:p>
        </w:tc>
        <w:tc>
          <w:tcPr>
            <w:tcW w:w="624" w:type="dxa"/>
            <w:tcBorders>
              <w:left w:val="nil"/>
              <w:right w:val="nil"/>
            </w:tcBorders>
            <w:vAlign w:val="bottom"/>
          </w:tcPr>
          <w:p w14:paraId="5EF2F892" w14:textId="77777777" w:rsidR="00DE2B6D" w:rsidRPr="00700AD1" w:rsidRDefault="00DE2B6D" w:rsidP="00231A00">
            <w:pPr>
              <w:pStyle w:val="Textfelder"/>
            </w:pPr>
          </w:p>
        </w:tc>
        <w:tc>
          <w:tcPr>
            <w:tcW w:w="624" w:type="dxa"/>
            <w:tcBorders>
              <w:top w:val="nil"/>
              <w:left w:val="nil"/>
              <w:right w:val="nil"/>
            </w:tcBorders>
            <w:vAlign w:val="bottom"/>
          </w:tcPr>
          <w:p w14:paraId="2A36E8C2" w14:textId="77777777" w:rsidR="00DE2B6D" w:rsidRPr="00700AD1" w:rsidRDefault="00DE2B6D" w:rsidP="00231A00">
            <w:pPr>
              <w:pStyle w:val="Textfelder"/>
            </w:pPr>
          </w:p>
        </w:tc>
        <w:tc>
          <w:tcPr>
            <w:tcW w:w="624" w:type="dxa"/>
            <w:tcBorders>
              <w:top w:val="nil"/>
              <w:left w:val="nil"/>
              <w:right w:val="nil"/>
            </w:tcBorders>
            <w:vAlign w:val="bottom"/>
          </w:tcPr>
          <w:p w14:paraId="178C2DA6" w14:textId="77777777" w:rsidR="00DE2B6D" w:rsidRPr="00700AD1" w:rsidRDefault="00DE2B6D" w:rsidP="00231A00">
            <w:pPr>
              <w:pStyle w:val="Textfelder"/>
            </w:pPr>
          </w:p>
        </w:tc>
        <w:tc>
          <w:tcPr>
            <w:tcW w:w="624" w:type="dxa"/>
            <w:tcBorders>
              <w:top w:val="nil"/>
              <w:left w:val="nil"/>
              <w:right w:val="nil"/>
            </w:tcBorders>
            <w:vAlign w:val="bottom"/>
          </w:tcPr>
          <w:p w14:paraId="77C0049B" w14:textId="77777777" w:rsidR="00DE2B6D" w:rsidRPr="00700AD1" w:rsidRDefault="00DE2B6D" w:rsidP="00231A00">
            <w:pPr>
              <w:pStyle w:val="Textfelder"/>
            </w:pPr>
          </w:p>
        </w:tc>
        <w:tc>
          <w:tcPr>
            <w:tcW w:w="624" w:type="dxa"/>
            <w:tcBorders>
              <w:top w:val="nil"/>
              <w:left w:val="nil"/>
              <w:right w:val="nil"/>
            </w:tcBorders>
            <w:vAlign w:val="bottom"/>
          </w:tcPr>
          <w:p w14:paraId="1C7D9D34" w14:textId="77777777" w:rsidR="00DE2B6D" w:rsidRPr="00700AD1" w:rsidRDefault="00DE2B6D" w:rsidP="00231A00">
            <w:pPr>
              <w:pStyle w:val="Textfelder"/>
            </w:pPr>
          </w:p>
        </w:tc>
      </w:tr>
      <w:tr w:rsidR="00DE2B6D" w:rsidRPr="00700AD1" w14:paraId="6BD2E8E4" w14:textId="77777777" w:rsidTr="00231A00">
        <w:trPr>
          <w:trHeight w:val="624"/>
        </w:trPr>
        <w:tc>
          <w:tcPr>
            <w:tcW w:w="624" w:type="dxa"/>
            <w:vAlign w:val="bottom"/>
          </w:tcPr>
          <w:p w14:paraId="3F8CBBFD" w14:textId="77777777" w:rsidR="00DE2B6D" w:rsidRPr="00700AD1" w:rsidRDefault="00DE2B6D" w:rsidP="00231A00">
            <w:pPr>
              <w:pStyle w:val="Textfelder"/>
            </w:pPr>
            <w:r w:rsidRPr="00700AD1">
              <w:t>F</w:t>
            </w:r>
          </w:p>
        </w:tc>
        <w:tc>
          <w:tcPr>
            <w:tcW w:w="624" w:type="dxa"/>
            <w:tcBorders>
              <w:top w:val="nil"/>
              <w:bottom w:val="nil"/>
              <w:right w:val="nil"/>
            </w:tcBorders>
            <w:vAlign w:val="bottom"/>
          </w:tcPr>
          <w:p w14:paraId="15149D53" w14:textId="77777777" w:rsidR="00DE2B6D" w:rsidRPr="00700AD1" w:rsidRDefault="00DE2B6D" w:rsidP="00231A00">
            <w:pPr>
              <w:pStyle w:val="Textfelder"/>
            </w:pPr>
          </w:p>
        </w:tc>
        <w:tc>
          <w:tcPr>
            <w:tcW w:w="624" w:type="dxa"/>
            <w:tcBorders>
              <w:top w:val="nil"/>
              <w:left w:val="nil"/>
              <w:bottom w:val="nil"/>
              <w:right w:val="nil"/>
            </w:tcBorders>
            <w:vAlign w:val="bottom"/>
          </w:tcPr>
          <w:p w14:paraId="52E42669" w14:textId="77777777" w:rsidR="00DE2B6D" w:rsidRPr="00700AD1" w:rsidRDefault="00DE2B6D" w:rsidP="00231A00">
            <w:pPr>
              <w:pStyle w:val="Textfelder"/>
            </w:pPr>
          </w:p>
        </w:tc>
        <w:tc>
          <w:tcPr>
            <w:tcW w:w="624" w:type="dxa"/>
            <w:tcBorders>
              <w:top w:val="nil"/>
              <w:left w:val="nil"/>
              <w:bottom w:val="nil"/>
              <w:right w:val="nil"/>
            </w:tcBorders>
            <w:vAlign w:val="bottom"/>
          </w:tcPr>
          <w:p w14:paraId="15A258E6" w14:textId="77777777" w:rsidR="00DE2B6D" w:rsidRPr="00700AD1" w:rsidRDefault="00DE2B6D" w:rsidP="00231A00">
            <w:pPr>
              <w:pStyle w:val="Textfelder"/>
            </w:pPr>
          </w:p>
        </w:tc>
        <w:tc>
          <w:tcPr>
            <w:tcW w:w="624" w:type="dxa"/>
            <w:tcBorders>
              <w:top w:val="nil"/>
              <w:left w:val="nil"/>
              <w:bottom w:val="nil"/>
              <w:right w:val="nil"/>
            </w:tcBorders>
            <w:vAlign w:val="bottom"/>
          </w:tcPr>
          <w:p w14:paraId="10391F5D" w14:textId="77777777" w:rsidR="00DE2B6D" w:rsidRPr="00700AD1" w:rsidRDefault="00DE2B6D" w:rsidP="00231A00">
            <w:pPr>
              <w:pStyle w:val="Textfelder"/>
            </w:pPr>
          </w:p>
        </w:tc>
        <w:tc>
          <w:tcPr>
            <w:tcW w:w="624" w:type="dxa"/>
            <w:tcBorders>
              <w:top w:val="nil"/>
              <w:left w:val="nil"/>
              <w:bottom w:val="nil"/>
              <w:right w:val="nil"/>
            </w:tcBorders>
            <w:vAlign w:val="bottom"/>
          </w:tcPr>
          <w:p w14:paraId="7A74E1E9" w14:textId="77777777" w:rsidR="00DE2B6D" w:rsidRPr="00700AD1" w:rsidRDefault="00DE2B6D" w:rsidP="00231A00">
            <w:pPr>
              <w:pStyle w:val="Textfelder"/>
            </w:pPr>
          </w:p>
        </w:tc>
        <w:tc>
          <w:tcPr>
            <w:tcW w:w="624" w:type="dxa"/>
            <w:tcBorders>
              <w:top w:val="nil"/>
              <w:left w:val="nil"/>
              <w:bottom w:val="nil"/>
              <w:right w:val="nil"/>
            </w:tcBorders>
            <w:vAlign w:val="bottom"/>
          </w:tcPr>
          <w:p w14:paraId="710BB183" w14:textId="77777777" w:rsidR="00DE2B6D" w:rsidRPr="00700AD1" w:rsidRDefault="00DE2B6D" w:rsidP="00231A00">
            <w:pPr>
              <w:pStyle w:val="Textfelder"/>
            </w:pPr>
          </w:p>
        </w:tc>
        <w:tc>
          <w:tcPr>
            <w:tcW w:w="624" w:type="dxa"/>
            <w:tcBorders>
              <w:top w:val="nil"/>
              <w:left w:val="nil"/>
              <w:bottom w:val="nil"/>
            </w:tcBorders>
            <w:vAlign w:val="bottom"/>
          </w:tcPr>
          <w:p w14:paraId="68A5D0D2" w14:textId="77777777" w:rsidR="00DE2B6D" w:rsidRPr="00700AD1" w:rsidRDefault="00DE2B6D" w:rsidP="00231A00">
            <w:pPr>
              <w:pStyle w:val="Textfelder"/>
            </w:pPr>
          </w:p>
        </w:tc>
        <w:tc>
          <w:tcPr>
            <w:tcW w:w="624" w:type="dxa"/>
            <w:vAlign w:val="bottom"/>
          </w:tcPr>
          <w:p w14:paraId="3C48E739" w14:textId="77777777" w:rsidR="00DE2B6D" w:rsidRPr="00700AD1" w:rsidRDefault="00DE2B6D" w:rsidP="00231A00">
            <w:pPr>
              <w:pStyle w:val="Textfelder"/>
            </w:pPr>
            <w:r w:rsidRPr="00700AD1">
              <w:t>G</w:t>
            </w:r>
          </w:p>
        </w:tc>
        <w:tc>
          <w:tcPr>
            <w:tcW w:w="624" w:type="dxa"/>
            <w:vAlign w:val="bottom"/>
          </w:tcPr>
          <w:p w14:paraId="53DB54DD" w14:textId="77777777" w:rsidR="00DE2B6D" w:rsidRPr="00700AD1" w:rsidRDefault="00DE2B6D" w:rsidP="00231A00">
            <w:pPr>
              <w:pStyle w:val="Textfelder"/>
            </w:pPr>
            <w:r w:rsidRPr="00700AD1">
              <w:t>A</w:t>
            </w:r>
          </w:p>
        </w:tc>
        <w:tc>
          <w:tcPr>
            <w:tcW w:w="624" w:type="dxa"/>
            <w:tcBorders>
              <w:bottom w:val="single" w:sz="4" w:space="0" w:color="auto"/>
            </w:tcBorders>
            <w:vAlign w:val="bottom"/>
          </w:tcPr>
          <w:p w14:paraId="2053965A" w14:textId="77777777" w:rsidR="00DE2B6D" w:rsidRPr="00700AD1" w:rsidRDefault="00DE2B6D" w:rsidP="00231A00">
            <w:pPr>
              <w:pStyle w:val="Textfelder"/>
            </w:pPr>
            <w:r w:rsidRPr="00700AD1">
              <w:t>R</w:t>
            </w:r>
          </w:p>
        </w:tc>
        <w:tc>
          <w:tcPr>
            <w:tcW w:w="624" w:type="dxa"/>
            <w:tcBorders>
              <w:bottom w:val="single" w:sz="4" w:space="0" w:color="auto"/>
            </w:tcBorders>
            <w:vAlign w:val="bottom"/>
          </w:tcPr>
          <w:p w14:paraId="41BBBC08" w14:textId="77777777" w:rsidR="00DE2B6D" w:rsidRPr="00700AD1" w:rsidRDefault="00DE2B6D" w:rsidP="00231A00">
            <w:pPr>
              <w:pStyle w:val="Textfelder"/>
            </w:pPr>
          </w:p>
        </w:tc>
        <w:tc>
          <w:tcPr>
            <w:tcW w:w="624" w:type="dxa"/>
            <w:tcBorders>
              <w:bottom w:val="single" w:sz="4" w:space="0" w:color="auto"/>
            </w:tcBorders>
            <w:vAlign w:val="bottom"/>
          </w:tcPr>
          <w:p w14:paraId="5A2967BB" w14:textId="77777777" w:rsidR="00DE2B6D" w:rsidRPr="00700AD1" w:rsidRDefault="00DE2B6D" w:rsidP="00231A00">
            <w:pPr>
              <w:pStyle w:val="Textfelder"/>
            </w:pPr>
            <w:r w:rsidRPr="00700AD1">
              <w:t>N</w:t>
            </w:r>
          </w:p>
        </w:tc>
        <w:tc>
          <w:tcPr>
            <w:tcW w:w="624" w:type="dxa"/>
            <w:tcBorders>
              <w:bottom w:val="single" w:sz="4" w:space="0" w:color="auto"/>
            </w:tcBorders>
            <w:vAlign w:val="bottom"/>
          </w:tcPr>
          <w:p w14:paraId="017D4F33" w14:textId="77777777" w:rsidR="00DE2B6D" w:rsidRPr="00700AD1" w:rsidRDefault="00DE2B6D" w:rsidP="00231A00">
            <w:pPr>
              <w:pStyle w:val="Textfelder"/>
            </w:pPr>
            <w:r w:rsidRPr="00700AD1">
              <w:t>T</w:t>
            </w:r>
          </w:p>
        </w:tc>
        <w:tc>
          <w:tcPr>
            <w:tcW w:w="624" w:type="dxa"/>
            <w:tcBorders>
              <w:bottom w:val="single" w:sz="4" w:space="0" w:color="auto"/>
            </w:tcBorders>
            <w:vAlign w:val="bottom"/>
          </w:tcPr>
          <w:p w14:paraId="3F53F7F9" w14:textId="77777777" w:rsidR="00DE2B6D" w:rsidRPr="00700AD1" w:rsidRDefault="00DE2B6D" w:rsidP="00231A00">
            <w:pPr>
              <w:pStyle w:val="Textfelder"/>
            </w:pPr>
            <w:r w:rsidRPr="00700AD1">
              <w:t>I</w:t>
            </w:r>
          </w:p>
        </w:tc>
        <w:tc>
          <w:tcPr>
            <w:tcW w:w="624" w:type="dxa"/>
            <w:tcBorders>
              <w:bottom w:val="single" w:sz="4" w:space="0" w:color="auto"/>
            </w:tcBorders>
            <w:vAlign w:val="bottom"/>
          </w:tcPr>
          <w:p w14:paraId="135CD7E3" w14:textId="77777777" w:rsidR="00DE2B6D" w:rsidRPr="00700AD1" w:rsidRDefault="00DE2B6D" w:rsidP="00231A00">
            <w:pPr>
              <w:pStyle w:val="Textfelder"/>
            </w:pPr>
            <w:r w:rsidRPr="00700AD1">
              <w:t>E</w:t>
            </w:r>
          </w:p>
        </w:tc>
      </w:tr>
      <w:tr w:rsidR="00DE2B6D" w:rsidRPr="00700AD1" w14:paraId="7AE0DB7D" w14:textId="77777777" w:rsidTr="00231A00">
        <w:trPr>
          <w:trHeight w:val="624"/>
        </w:trPr>
        <w:tc>
          <w:tcPr>
            <w:tcW w:w="624" w:type="dxa"/>
            <w:vAlign w:val="bottom"/>
          </w:tcPr>
          <w:p w14:paraId="153D7355" w14:textId="77777777" w:rsidR="00DE2B6D" w:rsidRPr="00700AD1" w:rsidRDefault="00DE2B6D" w:rsidP="00231A00">
            <w:pPr>
              <w:pStyle w:val="Textfelder"/>
            </w:pPr>
            <w:r w:rsidRPr="00700AD1">
              <w:t>E</w:t>
            </w:r>
          </w:p>
        </w:tc>
        <w:tc>
          <w:tcPr>
            <w:tcW w:w="624" w:type="dxa"/>
            <w:tcBorders>
              <w:top w:val="nil"/>
              <w:bottom w:val="nil"/>
              <w:right w:val="nil"/>
            </w:tcBorders>
            <w:vAlign w:val="bottom"/>
          </w:tcPr>
          <w:p w14:paraId="717E4B22" w14:textId="77777777" w:rsidR="00DE2B6D" w:rsidRPr="00700AD1" w:rsidRDefault="00DE2B6D" w:rsidP="00231A00">
            <w:pPr>
              <w:pStyle w:val="Textfelder"/>
            </w:pPr>
          </w:p>
        </w:tc>
        <w:tc>
          <w:tcPr>
            <w:tcW w:w="624" w:type="dxa"/>
            <w:tcBorders>
              <w:top w:val="nil"/>
              <w:left w:val="nil"/>
              <w:bottom w:val="nil"/>
              <w:right w:val="nil"/>
            </w:tcBorders>
            <w:vAlign w:val="bottom"/>
          </w:tcPr>
          <w:p w14:paraId="15154D97" w14:textId="77777777" w:rsidR="00DE2B6D" w:rsidRPr="00700AD1" w:rsidRDefault="00DE2B6D" w:rsidP="00231A00">
            <w:pPr>
              <w:pStyle w:val="Textfelder"/>
            </w:pPr>
          </w:p>
        </w:tc>
        <w:tc>
          <w:tcPr>
            <w:tcW w:w="624" w:type="dxa"/>
            <w:tcBorders>
              <w:top w:val="nil"/>
              <w:left w:val="nil"/>
              <w:bottom w:val="nil"/>
              <w:right w:val="nil"/>
            </w:tcBorders>
            <w:vAlign w:val="bottom"/>
          </w:tcPr>
          <w:p w14:paraId="6D4E659B" w14:textId="77777777" w:rsidR="00DE2B6D" w:rsidRPr="00700AD1" w:rsidRDefault="00DE2B6D" w:rsidP="00231A00">
            <w:pPr>
              <w:pStyle w:val="Textfelder"/>
            </w:pPr>
          </w:p>
        </w:tc>
        <w:tc>
          <w:tcPr>
            <w:tcW w:w="624" w:type="dxa"/>
            <w:tcBorders>
              <w:top w:val="nil"/>
              <w:left w:val="nil"/>
              <w:bottom w:val="nil"/>
              <w:right w:val="nil"/>
            </w:tcBorders>
            <w:vAlign w:val="bottom"/>
          </w:tcPr>
          <w:p w14:paraId="739CDDA5" w14:textId="77777777" w:rsidR="00DE2B6D" w:rsidRPr="00700AD1" w:rsidRDefault="00DE2B6D" w:rsidP="00231A00">
            <w:pPr>
              <w:pStyle w:val="Textfelder"/>
            </w:pPr>
          </w:p>
        </w:tc>
        <w:tc>
          <w:tcPr>
            <w:tcW w:w="624" w:type="dxa"/>
            <w:tcBorders>
              <w:top w:val="nil"/>
              <w:left w:val="nil"/>
              <w:bottom w:val="nil"/>
              <w:right w:val="nil"/>
            </w:tcBorders>
            <w:vAlign w:val="bottom"/>
          </w:tcPr>
          <w:p w14:paraId="63F00A56" w14:textId="77777777" w:rsidR="00DE2B6D" w:rsidRPr="00700AD1" w:rsidRDefault="00DE2B6D" w:rsidP="00231A00">
            <w:pPr>
              <w:pStyle w:val="Textfelder"/>
            </w:pPr>
          </w:p>
        </w:tc>
        <w:tc>
          <w:tcPr>
            <w:tcW w:w="624" w:type="dxa"/>
            <w:tcBorders>
              <w:top w:val="nil"/>
              <w:left w:val="nil"/>
              <w:bottom w:val="nil"/>
              <w:right w:val="nil"/>
            </w:tcBorders>
            <w:vAlign w:val="bottom"/>
          </w:tcPr>
          <w:p w14:paraId="0AC967C7" w14:textId="77777777" w:rsidR="00DE2B6D" w:rsidRPr="00700AD1" w:rsidRDefault="00DE2B6D" w:rsidP="00231A00">
            <w:pPr>
              <w:pStyle w:val="Textfelder"/>
            </w:pPr>
          </w:p>
        </w:tc>
        <w:tc>
          <w:tcPr>
            <w:tcW w:w="624" w:type="dxa"/>
            <w:tcBorders>
              <w:top w:val="nil"/>
              <w:left w:val="nil"/>
              <w:bottom w:val="nil"/>
              <w:right w:val="nil"/>
            </w:tcBorders>
            <w:vAlign w:val="bottom"/>
          </w:tcPr>
          <w:p w14:paraId="6B9EEB4C" w14:textId="77777777" w:rsidR="00DE2B6D" w:rsidRPr="00700AD1" w:rsidRDefault="00DE2B6D" w:rsidP="00231A00">
            <w:pPr>
              <w:pStyle w:val="Textfelder"/>
            </w:pPr>
          </w:p>
        </w:tc>
        <w:tc>
          <w:tcPr>
            <w:tcW w:w="624" w:type="dxa"/>
            <w:tcBorders>
              <w:left w:val="nil"/>
              <w:bottom w:val="nil"/>
            </w:tcBorders>
            <w:vAlign w:val="bottom"/>
          </w:tcPr>
          <w:p w14:paraId="4AB5B0AE" w14:textId="77777777" w:rsidR="00DE2B6D" w:rsidRPr="00700AD1" w:rsidRDefault="00DE2B6D" w:rsidP="00231A00">
            <w:pPr>
              <w:pStyle w:val="Textfelder"/>
            </w:pPr>
          </w:p>
        </w:tc>
        <w:tc>
          <w:tcPr>
            <w:tcW w:w="624" w:type="dxa"/>
            <w:vAlign w:val="bottom"/>
          </w:tcPr>
          <w:p w14:paraId="3747D69B" w14:textId="77777777" w:rsidR="00DE2B6D" w:rsidRPr="00700AD1" w:rsidRDefault="00DE2B6D" w:rsidP="00231A00">
            <w:pPr>
              <w:pStyle w:val="Textfelder"/>
            </w:pPr>
            <w:r w:rsidRPr="00700AD1">
              <w:t>R</w:t>
            </w:r>
          </w:p>
        </w:tc>
        <w:tc>
          <w:tcPr>
            <w:tcW w:w="624" w:type="dxa"/>
            <w:tcBorders>
              <w:bottom w:val="nil"/>
              <w:right w:val="nil"/>
            </w:tcBorders>
            <w:vAlign w:val="bottom"/>
          </w:tcPr>
          <w:p w14:paraId="5A00D884" w14:textId="77777777" w:rsidR="00DE2B6D" w:rsidRPr="00700AD1" w:rsidRDefault="00DE2B6D" w:rsidP="00231A00">
            <w:pPr>
              <w:pStyle w:val="Textfelder"/>
            </w:pPr>
          </w:p>
        </w:tc>
        <w:tc>
          <w:tcPr>
            <w:tcW w:w="624" w:type="dxa"/>
            <w:tcBorders>
              <w:left w:val="nil"/>
              <w:bottom w:val="nil"/>
              <w:right w:val="nil"/>
            </w:tcBorders>
            <w:vAlign w:val="bottom"/>
          </w:tcPr>
          <w:p w14:paraId="6D7F227B" w14:textId="77777777" w:rsidR="00DE2B6D" w:rsidRPr="00700AD1" w:rsidRDefault="00DE2B6D" w:rsidP="00231A00">
            <w:pPr>
              <w:pStyle w:val="Textfelder"/>
            </w:pPr>
          </w:p>
        </w:tc>
        <w:tc>
          <w:tcPr>
            <w:tcW w:w="624" w:type="dxa"/>
            <w:tcBorders>
              <w:left w:val="nil"/>
              <w:bottom w:val="nil"/>
              <w:right w:val="nil"/>
            </w:tcBorders>
            <w:vAlign w:val="bottom"/>
          </w:tcPr>
          <w:p w14:paraId="415AC36B" w14:textId="77777777" w:rsidR="00DE2B6D" w:rsidRPr="00700AD1" w:rsidRDefault="00DE2B6D" w:rsidP="00231A00">
            <w:pPr>
              <w:pStyle w:val="Textfelder"/>
            </w:pPr>
          </w:p>
        </w:tc>
        <w:tc>
          <w:tcPr>
            <w:tcW w:w="624" w:type="dxa"/>
            <w:tcBorders>
              <w:left w:val="nil"/>
              <w:bottom w:val="nil"/>
              <w:right w:val="nil"/>
            </w:tcBorders>
            <w:vAlign w:val="bottom"/>
          </w:tcPr>
          <w:p w14:paraId="5207A7BA" w14:textId="77777777" w:rsidR="00DE2B6D" w:rsidRPr="00700AD1" w:rsidRDefault="00DE2B6D" w:rsidP="00231A00">
            <w:pPr>
              <w:pStyle w:val="Textfelder"/>
            </w:pPr>
          </w:p>
        </w:tc>
        <w:tc>
          <w:tcPr>
            <w:tcW w:w="624" w:type="dxa"/>
            <w:tcBorders>
              <w:left w:val="nil"/>
              <w:bottom w:val="nil"/>
              <w:right w:val="nil"/>
            </w:tcBorders>
            <w:vAlign w:val="bottom"/>
          </w:tcPr>
          <w:p w14:paraId="0ABA6BD5" w14:textId="77777777" w:rsidR="00DE2B6D" w:rsidRPr="00700AD1" w:rsidRDefault="00DE2B6D" w:rsidP="00231A00">
            <w:pPr>
              <w:pStyle w:val="Textfelder"/>
            </w:pPr>
          </w:p>
        </w:tc>
        <w:tc>
          <w:tcPr>
            <w:tcW w:w="624" w:type="dxa"/>
            <w:tcBorders>
              <w:left w:val="nil"/>
              <w:bottom w:val="nil"/>
              <w:right w:val="nil"/>
            </w:tcBorders>
            <w:vAlign w:val="bottom"/>
          </w:tcPr>
          <w:p w14:paraId="2CC77504" w14:textId="77777777" w:rsidR="00DE2B6D" w:rsidRPr="00700AD1" w:rsidRDefault="00DE2B6D" w:rsidP="00231A00">
            <w:pPr>
              <w:pStyle w:val="Textfelder"/>
            </w:pPr>
          </w:p>
        </w:tc>
      </w:tr>
      <w:tr w:rsidR="00DE2B6D" w:rsidRPr="00700AD1" w14:paraId="2299D148" w14:textId="77777777" w:rsidTr="00231A00">
        <w:trPr>
          <w:trHeight w:val="624"/>
        </w:trPr>
        <w:tc>
          <w:tcPr>
            <w:tcW w:w="624" w:type="dxa"/>
            <w:tcBorders>
              <w:bottom w:val="single" w:sz="4" w:space="0" w:color="auto"/>
            </w:tcBorders>
            <w:vAlign w:val="bottom"/>
          </w:tcPr>
          <w:p w14:paraId="1F513DBA" w14:textId="77777777" w:rsidR="00DE2B6D" w:rsidRPr="00700AD1" w:rsidRDefault="00DE2B6D" w:rsidP="00231A00">
            <w:pPr>
              <w:pStyle w:val="Textfelder"/>
            </w:pPr>
            <w:r w:rsidRPr="00700AD1">
              <w:t>N</w:t>
            </w:r>
          </w:p>
        </w:tc>
        <w:tc>
          <w:tcPr>
            <w:tcW w:w="624" w:type="dxa"/>
            <w:tcBorders>
              <w:top w:val="nil"/>
              <w:bottom w:val="nil"/>
              <w:right w:val="nil"/>
            </w:tcBorders>
            <w:vAlign w:val="bottom"/>
          </w:tcPr>
          <w:p w14:paraId="0AB9D108" w14:textId="77777777" w:rsidR="00DE2B6D" w:rsidRPr="00700AD1" w:rsidRDefault="00DE2B6D" w:rsidP="00231A00">
            <w:pPr>
              <w:pStyle w:val="Textfelder"/>
            </w:pPr>
          </w:p>
        </w:tc>
        <w:tc>
          <w:tcPr>
            <w:tcW w:w="624" w:type="dxa"/>
            <w:tcBorders>
              <w:top w:val="nil"/>
              <w:left w:val="nil"/>
              <w:bottom w:val="nil"/>
              <w:right w:val="nil"/>
            </w:tcBorders>
            <w:vAlign w:val="bottom"/>
          </w:tcPr>
          <w:p w14:paraId="1594C5D3" w14:textId="77777777" w:rsidR="00DE2B6D" w:rsidRPr="00700AD1" w:rsidRDefault="00DE2B6D" w:rsidP="00231A00">
            <w:pPr>
              <w:pStyle w:val="Textfelder"/>
            </w:pPr>
          </w:p>
        </w:tc>
        <w:tc>
          <w:tcPr>
            <w:tcW w:w="624" w:type="dxa"/>
            <w:tcBorders>
              <w:top w:val="nil"/>
              <w:left w:val="nil"/>
              <w:bottom w:val="nil"/>
              <w:right w:val="nil"/>
            </w:tcBorders>
            <w:vAlign w:val="bottom"/>
          </w:tcPr>
          <w:p w14:paraId="0775DFAF" w14:textId="77777777" w:rsidR="00DE2B6D" w:rsidRPr="00700AD1" w:rsidRDefault="00DE2B6D" w:rsidP="00231A00">
            <w:pPr>
              <w:pStyle w:val="Textfelder"/>
            </w:pPr>
          </w:p>
        </w:tc>
        <w:tc>
          <w:tcPr>
            <w:tcW w:w="624" w:type="dxa"/>
            <w:tcBorders>
              <w:top w:val="nil"/>
              <w:left w:val="nil"/>
              <w:bottom w:val="nil"/>
              <w:right w:val="nil"/>
            </w:tcBorders>
            <w:vAlign w:val="bottom"/>
          </w:tcPr>
          <w:p w14:paraId="5013009C" w14:textId="77777777" w:rsidR="00DE2B6D" w:rsidRPr="00700AD1" w:rsidRDefault="00DE2B6D" w:rsidP="00231A00">
            <w:pPr>
              <w:pStyle w:val="Textfelder"/>
            </w:pPr>
          </w:p>
        </w:tc>
        <w:tc>
          <w:tcPr>
            <w:tcW w:w="624" w:type="dxa"/>
            <w:tcBorders>
              <w:top w:val="nil"/>
              <w:left w:val="nil"/>
              <w:bottom w:val="nil"/>
              <w:right w:val="nil"/>
            </w:tcBorders>
            <w:vAlign w:val="bottom"/>
          </w:tcPr>
          <w:p w14:paraId="040B37D1" w14:textId="77777777" w:rsidR="00DE2B6D" w:rsidRPr="00700AD1" w:rsidRDefault="00DE2B6D" w:rsidP="00231A00">
            <w:pPr>
              <w:pStyle w:val="Textfelder"/>
            </w:pPr>
          </w:p>
        </w:tc>
        <w:tc>
          <w:tcPr>
            <w:tcW w:w="624" w:type="dxa"/>
            <w:tcBorders>
              <w:top w:val="nil"/>
              <w:left w:val="nil"/>
              <w:bottom w:val="nil"/>
              <w:right w:val="nil"/>
            </w:tcBorders>
            <w:vAlign w:val="bottom"/>
          </w:tcPr>
          <w:p w14:paraId="3D6909EB" w14:textId="77777777" w:rsidR="00DE2B6D" w:rsidRPr="00700AD1" w:rsidRDefault="00DE2B6D" w:rsidP="00231A00">
            <w:pPr>
              <w:pStyle w:val="Textfelder"/>
            </w:pPr>
          </w:p>
        </w:tc>
        <w:tc>
          <w:tcPr>
            <w:tcW w:w="624" w:type="dxa"/>
            <w:tcBorders>
              <w:top w:val="nil"/>
              <w:left w:val="nil"/>
              <w:bottom w:val="nil"/>
              <w:right w:val="nil"/>
            </w:tcBorders>
            <w:vAlign w:val="bottom"/>
          </w:tcPr>
          <w:p w14:paraId="01AE50AB" w14:textId="77777777" w:rsidR="00DE2B6D" w:rsidRPr="00700AD1" w:rsidRDefault="00DE2B6D" w:rsidP="00231A00">
            <w:pPr>
              <w:pStyle w:val="Textfelder"/>
            </w:pPr>
          </w:p>
        </w:tc>
        <w:tc>
          <w:tcPr>
            <w:tcW w:w="624" w:type="dxa"/>
            <w:tcBorders>
              <w:top w:val="nil"/>
              <w:left w:val="nil"/>
            </w:tcBorders>
            <w:vAlign w:val="bottom"/>
          </w:tcPr>
          <w:p w14:paraId="175970DD" w14:textId="77777777" w:rsidR="00DE2B6D" w:rsidRPr="00700AD1" w:rsidRDefault="00DE2B6D" w:rsidP="00231A00">
            <w:pPr>
              <w:pStyle w:val="Textfelder"/>
            </w:pPr>
          </w:p>
        </w:tc>
        <w:tc>
          <w:tcPr>
            <w:tcW w:w="624" w:type="dxa"/>
            <w:vAlign w:val="bottom"/>
          </w:tcPr>
          <w:p w14:paraId="5D4B7F5D" w14:textId="77777777" w:rsidR="00DE2B6D" w:rsidRPr="00700AD1" w:rsidRDefault="00DE2B6D" w:rsidP="00231A00">
            <w:pPr>
              <w:pStyle w:val="Textfelder"/>
            </w:pPr>
            <w:r w:rsidRPr="00700AD1">
              <w:t>T</w:t>
            </w:r>
          </w:p>
        </w:tc>
        <w:tc>
          <w:tcPr>
            <w:tcW w:w="624" w:type="dxa"/>
            <w:tcBorders>
              <w:top w:val="nil"/>
              <w:right w:val="nil"/>
            </w:tcBorders>
            <w:vAlign w:val="bottom"/>
          </w:tcPr>
          <w:p w14:paraId="346202A7" w14:textId="77777777" w:rsidR="00DE2B6D" w:rsidRPr="00700AD1" w:rsidRDefault="00DE2B6D" w:rsidP="00231A00">
            <w:pPr>
              <w:pStyle w:val="Textfelder"/>
            </w:pPr>
          </w:p>
        </w:tc>
        <w:tc>
          <w:tcPr>
            <w:tcW w:w="624" w:type="dxa"/>
            <w:tcBorders>
              <w:top w:val="nil"/>
              <w:left w:val="nil"/>
              <w:right w:val="nil"/>
            </w:tcBorders>
            <w:vAlign w:val="bottom"/>
          </w:tcPr>
          <w:p w14:paraId="2F0CA1C7" w14:textId="77777777" w:rsidR="00DE2B6D" w:rsidRPr="00700AD1" w:rsidRDefault="00DE2B6D" w:rsidP="00231A00">
            <w:pPr>
              <w:pStyle w:val="Textfelder"/>
            </w:pPr>
          </w:p>
        </w:tc>
        <w:tc>
          <w:tcPr>
            <w:tcW w:w="624" w:type="dxa"/>
            <w:tcBorders>
              <w:top w:val="nil"/>
              <w:left w:val="nil"/>
              <w:right w:val="nil"/>
            </w:tcBorders>
            <w:vAlign w:val="bottom"/>
          </w:tcPr>
          <w:p w14:paraId="12A7125B" w14:textId="77777777" w:rsidR="00DE2B6D" w:rsidRPr="00700AD1" w:rsidRDefault="00DE2B6D" w:rsidP="00231A00">
            <w:pPr>
              <w:pStyle w:val="Textfelder"/>
            </w:pPr>
          </w:p>
        </w:tc>
        <w:tc>
          <w:tcPr>
            <w:tcW w:w="624" w:type="dxa"/>
            <w:tcBorders>
              <w:top w:val="nil"/>
              <w:left w:val="nil"/>
              <w:right w:val="nil"/>
            </w:tcBorders>
            <w:vAlign w:val="bottom"/>
          </w:tcPr>
          <w:p w14:paraId="2E77F657" w14:textId="77777777" w:rsidR="00DE2B6D" w:rsidRPr="00700AD1" w:rsidRDefault="00DE2B6D" w:rsidP="00231A00">
            <w:pPr>
              <w:pStyle w:val="Textfelder"/>
            </w:pPr>
          </w:p>
        </w:tc>
        <w:tc>
          <w:tcPr>
            <w:tcW w:w="624" w:type="dxa"/>
            <w:tcBorders>
              <w:top w:val="nil"/>
              <w:left w:val="nil"/>
              <w:right w:val="nil"/>
            </w:tcBorders>
            <w:vAlign w:val="bottom"/>
          </w:tcPr>
          <w:p w14:paraId="4B3233CF" w14:textId="77777777" w:rsidR="00DE2B6D" w:rsidRPr="00700AD1" w:rsidRDefault="00DE2B6D" w:rsidP="00231A00">
            <w:pPr>
              <w:pStyle w:val="Textfelder"/>
            </w:pPr>
          </w:p>
        </w:tc>
        <w:tc>
          <w:tcPr>
            <w:tcW w:w="624" w:type="dxa"/>
            <w:tcBorders>
              <w:top w:val="nil"/>
              <w:left w:val="nil"/>
              <w:right w:val="nil"/>
            </w:tcBorders>
            <w:vAlign w:val="bottom"/>
          </w:tcPr>
          <w:p w14:paraId="5FFA5B9F" w14:textId="77777777" w:rsidR="00DE2B6D" w:rsidRPr="00700AD1" w:rsidRDefault="00DE2B6D" w:rsidP="00231A00">
            <w:pPr>
              <w:pStyle w:val="Textfelder"/>
            </w:pPr>
          </w:p>
        </w:tc>
      </w:tr>
      <w:tr w:rsidR="00DE2B6D" w:rsidRPr="00700AD1" w14:paraId="13CA7B0C" w14:textId="77777777" w:rsidTr="00231A00">
        <w:trPr>
          <w:trHeight w:val="624"/>
        </w:trPr>
        <w:tc>
          <w:tcPr>
            <w:tcW w:w="624" w:type="dxa"/>
            <w:tcBorders>
              <w:left w:val="nil"/>
              <w:bottom w:val="nil"/>
              <w:right w:val="nil"/>
            </w:tcBorders>
            <w:vAlign w:val="bottom"/>
          </w:tcPr>
          <w:p w14:paraId="01FE8DED" w14:textId="77777777" w:rsidR="00DE2B6D" w:rsidRPr="00700AD1" w:rsidRDefault="00DE2B6D" w:rsidP="00231A00">
            <w:pPr>
              <w:pStyle w:val="Textfelder"/>
            </w:pPr>
          </w:p>
        </w:tc>
        <w:tc>
          <w:tcPr>
            <w:tcW w:w="624" w:type="dxa"/>
            <w:tcBorders>
              <w:top w:val="nil"/>
              <w:left w:val="nil"/>
              <w:bottom w:val="nil"/>
              <w:right w:val="nil"/>
            </w:tcBorders>
            <w:vAlign w:val="bottom"/>
          </w:tcPr>
          <w:p w14:paraId="1D977D9D" w14:textId="77777777" w:rsidR="00DE2B6D" w:rsidRPr="00700AD1" w:rsidRDefault="00DE2B6D" w:rsidP="00231A00">
            <w:pPr>
              <w:pStyle w:val="Textfelder"/>
            </w:pPr>
          </w:p>
        </w:tc>
        <w:tc>
          <w:tcPr>
            <w:tcW w:w="624" w:type="dxa"/>
            <w:tcBorders>
              <w:top w:val="nil"/>
              <w:left w:val="nil"/>
              <w:bottom w:val="nil"/>
              <w:right w:val="nil"/>
            </w:tcBorders>
            <w:vAlign w:val="bottom"/>
          </w:tcPr>
          <w:p w14:paraId="57BAB293" w14:textId="77777777" w:rsidR="00DE2B6D" w:rsidRPr="00700AD1" w:rsidRDefault="00DE2B6D" w:rsidP="00231A00">
            <w:pPr>
              <w:pStyle w:val="Textfelder"/>
            </w:pPr>
          </w:p>
        </w:tc>
        <w:tc>
          <w:tcPr>
            <w:tcW w:w="624" w:type="dxa"/>
            <w:tcBorders>
              <w:top w:val="nil"/>
              <w:left w:val="nil"/>
              <w:bottom w:val="nil"/>
              <w:right w:val="nil"/>
            </w:tcBorders>
            <w:vAlign w:val="bottom"/>
          </w:tcPr>
          <w:p w14:paraId="30618745" w14:textId="77777777" w:rsidR="00DE2B6D" w:rsidRPr="00700AD1" w:rsidRDefault="00DE2B6D" w:rsidP="00231A00">
            <w:pPr>
              <w:pStyle w:val="Textfelder"/>
            </w:pPr>
          </w:p>
        </w:tc>
        <w:tc>
          <w:tcPr>
            <w:tcW w:w="624" w:type="dxa"/>
            <w:tcBorders>
              <w:top w:val="nil"/>
              <w:left w:val="nil"/>
              <w:bottom w:val="nil"/>
              <w:right w:val="nil"/>
            </w:tcBorders>
            <w:vAlign w:val="bottom"/>
          </w:tcPr>
          <w:p w14:paraId="288F420D" w14:textId="77777777" w:rsidR="00DE2B6D" w:rsidRPr="00700AD1" w:rsidRDefault="00DE2B6D" w:rsidP="00231A00">
            <w:pPr>
              <w:pStyle w:val="Textfelder"/>
            </w:pPr>
          </w:p>
        </w:tc>
        <w:tc>
          <w:tcPr>
            <w:tcW w:w="624" w:type="dxa"/>
            <w:tcBorders>
              <w:top w:val="nil"/>
              <w:left w:val="nil"/>
              <w:bottom w:val="nil"/>
              <w:right w:val="nil"/>
            </w:tcBorders>
            <w:vAlign w:val="bottom"/>
          </w:tcPr>
          <w:p w14:paraId="1AE5BA5A" w14:textId="77777777" w:rsidR="00DE2B6D" w:rsidRPr="00700AD1" w:rsidRDefault="00DE2B6D" w:rsidP="00231A00">
            <w:pPr>
              <w:pStyle w:val="Textfelder"/>
            </w:pPr>
          </w:p>
        </w:tc>
        <w:tc>
          <w:tcPr>
            <w:tcW w:w="624" w:type="dxa"/>
            <w:tcBorders>
              <w:top w:val="nil"/>
              <w:left w:val="nil"/>
              <w:bottom w:val="nil"/>
              <w:right w:val="nil"/>
            </w:tcBorders>
            <w:vAlign w:val="bottom"/>
          </w:tcPr>
          <w:p w14:paraId="7A2AC910" w14:textId="77777777" w:rsidR="00DE2B6D" w:rsidRPr="00700AD1" w:rsidRDefault="00DE2B6D" w:rsidP="00231A00">
            <w:pPr>
              <w:pStyle w:val="Textfelder"/>
            </w:pPr>
          </w:p>
        </w:tc>
        <w:tc>
          <w:tcPr>
            <w:tcW w:w="624" w:type="dxa"/>
            <w:tcBorders>
              <w:top w:val="nil"/>
              <w:left w:val="nil"/>
              <w:bottom w:val="nil"/>
            </w:tcBorders>
            <w:vAlign w:val="bottom"/>
          </w:tcPr>
          <w:p w14:paraId="567057C2" w14:textId="77777777" w:rsidR="00DE2B6D" w:rsidRPr="00700AD1" w:rsidRDefault="00DE2B6D" w:rsidP="00231A00">
            <w:pPr>
              <w:pStyle w:val="Textfelder"/>
            </w:pPr>
          </w:p>
        </w:tc>
        <w:tc>
          <w:tcPr>
            <w:tcW w:w="624" w:type="dxa"/>
            <w:vAlign w:val="bottom"/>
          </w:tcPr>
          <w:p w14:paraId="2EE38B83" w14:textId="77777777" w:rsidR="00DE2B6D" w:rsidRPr="00700AD1" w:rsidRDefault="00DE2B6D" w:rsidP="00231A00">
            <w:pPr>
              <w:pStyle w:val="Textfelder"/>
            </w:pPr>
            <w:r w:rsidRPr="00700AD1">
              <w:t>W</w:t>
            </w:r>
          </w:p>
        </w:tc>
        <w:tc>
          <w:tcPr>
            <w:tcW w:w="624" w:type="dxa"/>
            <w:vAlign w:val="bottom"/>
          </w:tcPr>
          <w:p w14:paraId="6A6BF8DA" w14:textId="77777777" w:rsidR="00DE2B6D" w:rsidRPr="00700AD1" w:rsidRDefault="00DE2B6D" w:rsidP="00231A00">
            <w:pPr>
              <w:pStyle w:val="Textfelder"/>
            </w:pPr>
            <w:r w:rsidRPr="00700AD1">
              <w:t>I</w:t>
            </w:r>
          </w:p>
        </w:tc>
        <w:tc>
          <w:tcPr>
            <w:tcW w:w="624" w:type="dxa"/>
            <w:tcBorders>
              <w:bottom w:val="single" w:sz="4" w:space="0" w:color="auto"/>
            </w:tcBorders>
            <w:vAlign w:val="bottom"/>
          </w:tcPr>
          <w:p w14:paraId="4B36C259" w14:textId="77777777" w:rsidR="00DE2B6D" w:rsidRPr="00700AD1" w:rsidRDefault="00DE2B6D" w:rsidP="00231A00">
            <w:pPr>
              <w:pStyle w:val="Textfelder"/>
            </w:pPr>
            <w:r w:rsidRPr="00700AD1">
              <w:t>D</w:t>
            </w:r>
          </w:p>
        </w:tc>
        <w:tc>
          <w:tcPr>
            <w:tcW w:w="624" w:type="dxa"/>
            <w:tcBorders>
              <w:bottom w:val="single" w:sz="4" w:space="0" w:color="auto"/>
            </w:tcBorders>
            <w:vAlign w:val="bottom"/>
          </w:tcPr>
          <w:p w14:paraId="0ECAB38A" w14:textId="77777777" w:rsidR="00DE2B6D" w:rsidRPr="00700AD1" w:rsidRDefault="00DE2B6D" w:rsidP="00231A00">
            <w:pPr>
              <w:pStyle w:val="Textfelder"/>
            </w:pPr>
            <w:r w:rsidRPr="00700AD1">
              <w:t>E</w:t>
            </w:r>
          </w:p>
        </w:tc>
        <w:tc>
          <w:tcPr>
            <w:tcW w:w="624" w:type="dxa"/>
            <w:tcBorders>
              <w:bottom w:val="single" w:sz="4" w:space="0" w:color="auto"/>
            </w:tcBorders>
            <w:vAlign w:val="bottom"/>
          </w:tcPr>
          <w:p w14:paraId="11567B7E" w14:textId="77777777" w:rsidR="00DE2B6D" w:rsidRPr="00700AD1" w:rsidRDefault="00DE2B6D" w:rsidP="00231A00">
            <w:pPr>
              <w:pStyle w:val="Textfelder"/>
            </w:pPr>
            <w:r w:rsidRPr="00700AD1">
              <w:t>R</w:t>
            </w:r>
          </w:p>
        </w:tc>
        <w:tc>
          <w:tcPr>
            <w:tcW w:w="624" w:type="dxa"/>
            <w:tcBorders>
              <w:bottom w:val="single" w:sz="4" w:space="0" w:color="auto"/>
            </w:tcBorders>
            <w:vAlign w:val="bottom"/>
          </w:tcPr>
          <w:p w14:paraId="3DCC59C1" w14:textId="77777777" w:rsidR="00DE2B6D" w:rsidRPr="00700AD1" w:rsidRDefault="00DE2B6D" w:rsidP="00231A00">
            <w:pPr>
              <w:pStyle w:val="Textfelder"/>
            </w:pPr>
            <w:r w:rsidRPr="00700AD1">
              <w:t>R</w:t>
            </w:r>
          </w:p>
        </w:tc>
        <w:tc>
          <w:tcPr>
            <w:tcW w:w="624" w:type="dxa"/>
            <w:tcBorders>
              <w:bottom w:val="single" w:sz="4" w:space="0" w:color="auto"/>
            </w:tcBorders>
            <w:vAlign w:val="bottom"/>
          </w:tcPr>
          <w:p w14:paraId="639C17CE" w14:textId="77777777" w:rsidR="00DE2B6D" w:rsidRPr="00700AD1" w:rsidRDefault="00DE2B6D" w:rsidP="00231A00">
            <w:pPr>
              <w:pStyle w:val="Textfelder"/>
            </w:pPr>
          </w:p>
        </w:tc>
        <w:tc>
          <w:tcPr>
            <w:tcW w:w="624" w:type="dxa"/>
            <w:tcBorders>
              <w:bottom w:val="single" w:sz="4" w:space="0" w:color="auto"/>
            </w:tcBorders>
            <w:vAlign w:val="bottom"/>
          </w:tcPr>
          <w:p w14:paraId="764A19BE" w14:textId="77777777" w:rsidR="00DE2B6D" w:rsidRPr="00700AD1" w:rsidRDefault="00DE2B6D" w:rsidP="00231A00">
            <w:pPr>
              <w:pStyle w:val="Textfelder"/>
            </w:pPr>
            <w:r w:rsidRPr="00700AD1">
              <w:t>F</w:t>
            </w:r>
          </w:p>
        </w:tc>
      </w:tr>
      <w:tr w:rsidR="00DE2B6D" w:rsidRPr="00700AD1" w14:paraId="3899C0C0" w14:textId="77777777" w:rsidTr="00231A00">
        <w:trPr>
          <w:trHeight w:val="624"/>
        </w:trPr>
        <w:tc>
          <w:tcPr>
            <w:tcW w:w="624" w:type="dxa"/>
            <w:tcBorders>
              <w:top w:val="nil"/>
              <w:left w:val="nil"/>
              <w:bottom w:val="nil"/>
              <w:right w:val="nil"/>
            </w:tcBorders>
            <w:vAlign w:val="bottom"/>
          </w:tcPr>
          <w:p w14:paraId="59DF39EC" w14:textId="77777777" w:rsidR="00DE2B6D" w:rsidRPr="00700AD1" w:rsidRDefault="00DE2B6D" w:rsidP="00231A00">
            <w:pPr>
              <w:pStyle w:val="Textfelder"/>
            </w:pPr>
          </w:p>
        </w:tc>
        <w:tc>
          <w:tcPr>
            <w:tcW w:w="624" w:type="dxa"/>
            <w:tcBorders>
              <w:top w:val="nil"/>
              <w:left w:val="nil"/>
              <w:bottom w:val="nil"/>
              <w:right w:val="nil"/>
            </w:tcBorders>
            <w:vAlign w:val="bottom"/>
          </w:tcPr>
          <w:p w14:paraId="63BE0646" w14:textId="77777777" w:rsidR="00DE2B6D" w:rsidRPr="00700AD1" w:rsidRDefault="00DE2B6D" w:rsidP="00231A00">
            <w:pPr>
              <w:pStyle w:val="Textfelder"/>
            </w:pPr>
          </w:p>
        </w:tc>
        <w:tc>
          <w:tcPr>
            <w:tcW w:w="624" w:type="dxa"/>
            <w:tcBorders>
              <w:top w:val="nil"/>
              <w:left w:val="nil"/>
              <w:bottom w:val="nil"/>
              <w:right w:val="nil"/>
            </w:tcBorders>
            <w:vAlign w:val="bottom"/>
          </w:tcPr>
          <w:p w14:paraId="0C0388B8" w14:textId="77777777" w:rsidR="00DE2B6D" w:rsidRPr="00700AD1" w:rsidRDefault="00DE2B6D" w:rsidP="00231A00">
            <w:pPr>
              <w:pStyle w:val="Textfelder"/>
            </w:pPr>
          </w:p>
        </w:tc>
        <w:tc>
          <w:tcPr>
            <w:tcW w:w="624" w:type="dxa"/>
            <w:tcBorders>
              <w:top w:val="nil"/>
              <w:left w:val="nil"/>
              <w:bottom w:val="nil"/>
              <w:right w:val="nil"/>
            </w:tcBorders>
            <w:vAlign w:val="bottom"/>
          </w:tcPr>
          <w:p w14:paraId="7EA0B3C9" w14:textId="77777777" w:rsidR="00DE2B6D" w:rsidRPr="00700AD1" w:rsidRDefault="00DE2B6D" w:rsidP="00231A00">
            <w:pPr>
              <w:pStyle w:val="Textfelder"/>
            </w:pPr>
          </w:p>
        </w:tc>
        <w:tc>
          <w:tcPr>
            <w:tcW w:w="624" w:type="dxa"/>
            <w:tcBorders>
              <w:top w:val="nil"/>
              <w:left w:val="nil"/>
              <w:bottom w:val="nil"/>
              <w:right w:val="nil"/>
            </w:tcBorders>
            <w:vAlign w:val="bottom"/>
          </w:tcPr>
          <w:p w14:paraId="761E2804" w14:textId="77777777" w:rsidR="00DE2B6D" w:rsidRPr="00700AD1" w:rsidRDefault="00DE2B6D" w:rsidP="00231A00">
            <w:pPr>
              <w:pStyle w:val="Textfelder"/>
            </w:pPr>
          </w:p>
        </w:tc>
        <w:tc>
          <w:tcPr>
            <w:tcW w:w="624" w:type="dxa"/>
            <w:tcBorders>
              <w:top w:val="nil"/>
              <w:left w:val="nil"/>
              <w:bottom w:val="nil"/>
              <w:right w:val="nil"/>
            </w:tcBorders>
            <w:vAlign w:val="bottom"/>
          </w:tcPr>
          <w:p w14:paraId="7DF22759" w14:textId="77777777" w:rsidR="00DE2B6D" w:rsidRPr="00700AD1" w:rsidRDefault="00DE2B6D" w:rsidP="00231A00">
            <w:pPr>
              <w:pStyle w:val="Textfelder"/>
            </w:pPr>
          </w:p>
        </w:tc>
        <w:tc>
          <w:tcPr>
            <w:tcW w:w="624" w:type="dxa"/>
            <w:tcBorders>
              <w:top w:val="nil"/>
              <w:left w:val="nil"/>
              <w:bottom w:val="nil"/>
              <w:right w:val="nil"/>
            </w:tcBorders>
            <w:vAlign w:val="bottom"/>
          </w:tcPr>
          <w:p w14:paraId="4DDC71F3" w14:textId="77777777" w:rsidR="00DE2B6D" w:rsidRPr="00700AD1" w:rsidRDefault="00DE2B6D" w:rsidP="00231A00">
            <w:pPr>
              <w:pStyle w:val="Textfelder"/>
            </w:pPr>
          </w:p>
        </w:tc>
        <w:tc>
          <w:tcPr>
            <w:tcW w:w="624" w:type="dxa"/>
            <w:tcBorders>
              <w:top w:val="nil"/>
              <w:left w:val="nil"/>
              <w:bottom w:val="nil"/>
              <w:right w:val="nil"/>
            </w:tcBorders>
            <w:vAlign w:val="bottom"/>
          </w:tcPr>
          <w:p w14:paraId="1D0C516B" w14:textId="77777777" w:rsidR="00DE2B6D" w:rsidRPr="00700AD1" w:rsidRDefault="00DE2B6D" w:rsidP="00231A00">
            <w:pPr>
              <w:pStyle w:val="Textfelder"/>
            </w:pPr>
          </w:p>
        </w:tc>
        <w:tc>
          <w:tcPr>
            <w:tcW w:w="624" w:type="dxa"/>
            <w:tcBorders>
              <w:left w:val="nil"/>
              <w:bottom w:val="nil"/>
            </w:tcBorders>
            <w:vAlign w:val="bottom"/>
          </w:tcPr>
          <w:p w14:paraId="7C9C3D0D" w14:textId="77777777" w:rsidR="00DE2B6D" w:rsidRPr="00700AD1" w:rsidRDefault="00DE2B6D" w:rsidP="00231A00">
            <w:pPr>
              <w:pStyle w:val="Textfelder"/>
            </w:pPr>
          </w:p>
        </w:tc>
        <w:tc>
          <w:tcPr>
            <w:tcW w:w="624" w:type="dxa"/>
            <w:vAlign w:val="bottom"/>
          </w:tcPr>
          <w:p w14:paraId="10DF0AFF" w14:textId="77777777" w:rsidR="00DE2B6D" w:rsidRPr="00700AD1" w:rsidRDefault="00DE2B6D" w:rsidP="00231A00">
            <w:pPr>
              <w:pStyle w:val="Textfelder"/>
            </w:pPr>
            <w:r w:rsidRPr="00700AD1">
              <w:t>K</w:t>
            </w:r>
          </w:p>
        </w:tc>
        <w:tc>
          <w:tcPr>
            <w:tcW w:w="624" w:type="dxa"/>
            <w:tcBorders>
              <w:bottom w:val="nil"/>
              <w:right w:val="nil"/>
            </w:tcBorders>
            <w:vAlign w:val="bottom"/>
          </w:tcPr>
          <w:p w14:paraId="57B58212" w14:textId="77777777" w:rsidR="00DE2B6D" w:rsidRPr="00700AD1" w:rsidRDefault="00DE2B6D" w:rsidP="00231A00">
            <w:pPr>
              <w:pStyle w:val="Textfelder"/>
            </w:pPr>
          </w:p>
        </w:tc>
        <w:tc>
          <w:tcPr>
            <w:tcW w:w="624" w:type="dxa"/>
            <w:tcBorders>
              <w:left w:val="nil"/>
              <w:bottom w:val="nil"/>
              <w:right w:val="nil"/>
            </w:tcBorders>
            <w:vAlign w:val="bottom"/>
          </w:tcPr>
          <w:p w14:paraId="694BD789" w14:textId="77777777" w:rsidR="00DE2B6D" w:rsidRPr="00700AD1" w:rsidRDefault="00DE2B6D" w:rsidP="00231A00">
            <w:pPr>
              <w:pStyle w:val="Textfelder"/>
            </w:pPr>
          </w:p>
        </w:tc>
        <w:tc>
          <w:tcPr>
            <w:tcW w:w="624" w:type="dxa"/>
            <w:tcBorders>
              <w:left w:val="nil"/>
              <w:bottom w:val="nil"/>
              <w:right w:val="nil"/>
            </w:tcBorders>
            <w:vAlign w:val="bottom"/>
          </w:tcPr>
          <w:p w14:paraId="1D988B4C" w14:textId="77777777" w:rsidR="00DE2B6D" w:rsidRPr="00700AD1" w:rsidRDefault="00DE2B6D" w:rsidP="00231A00">
            <w:pPr>
              <w:pStyle w:val="Textfelder"/>
            </w:pPr>
          </w:p>
        </w:tc>
        <w:tc>
          <w:tcPr>
            <w:tcW w:w="624" w:type="dxa"/>
            <w:tcBorders>
              <w:left w:val="nil"/>
              <w:bottom w:val="nil"/>
              <w:right w:val="nil"/>
            </w:tcBorders>
            <w:vAlign w:val="bottom"/>
          </w:tcPr>
          <w:p w14:paraId="0024A500" w14:textId="77777777" w:rsidR="00DE2B6D" w:rsidRPr="00700AD1" w:rsidRDefault="00DE2B6D" w:rsidP="00231A00">
            <w:pPr>
              <w:pStyle w:val="Textfelder"/>
            </w:pPr>
          </w:p>
        </w:tc>
        <w:tc>
          <w:tcPr>
            <w:tcW w:w="624" w:type="dxa"/>
            <w:tcBorders>
              <w:left w:val="nil"/>
              <w:bottom w:val="nil"/>
              <w:right w:val="nil"/>
            </w:tcBorders>
            <w:vAlign w:val="bottom"/>
          </w:tcPr>
          <w:p w14:paraId="18DAA1EE" w14:textId="77777777" w:rsidR="00DE2B6D" w:rsidRPr="00700AD1" w:rsidRDefault="00DE2B6D" w:rsidP="00231A00">
            <w:pPr>
              <w:pStyle w:val="Textfelder"/>
            </w:pPr>
          </w:p>
        </w:tc>
        <w:tc>
          <w:tcPr>
            <w:tcW w:w="624" w:type="dxa"/>
            <w:tcBorders>
              <w:left w:val="nil"/>
              <w:bottom w:val="nil"/>
              <w:right w:val="nil"/>
            </w:tcBorders>
            <w:vAlign w:val="bottom"/>
          </w:tcPr>
          <w:p w14:paraId="1682F265" w14:textId="77777777" w:rsidR="00DE2B6D" w:rsidRPr="00700AD1" w:rsidRDefault="00DE2B6D" w:rsidP="00231A00">
            <w:pPr>
              <w:pStyle w:val="Textfelder"/>
            </w:pPr>
          </w:p>
        </w:tc>
      </w:tr>
      <w:tr w:rsidR="00DE2B6D" w:rsidRPr="00700AD1" w14:paraId="1F52FD9C" w14:textId="77777777" w:rsidTr="00231A00">
        <w:trPr>
          <w:trHeight w:val="624"/>
        </w:trPr>
        <w:tc>
          <w:tcPr>
            <w:tcW w:w="624" w:type="dxa"/>
            <w:tcBorders>
              <w:top w:val="nil"/>
              <w:left w:val="nil"/>
              <w:bottom w:val="nil"/>
              <w:right w:val="nil"/>
            </w:tcBorders>
            <w:vAlign w:val="bottom"/>
          </w:tcPr>
          <w:p w14:paraId="7D844A4A" w14:textId="77777777" w:rsidR="00DE2B6D" w:rsidRPr="00700AD1" w:rsidRDefault="00DE2B6D" w:rsidP="00231A00">
            <w:pPr>
              <w:pStyle w:val="Textfelder"/>
            </w:pPr>
          </w:p>
        </w:tc>
        <w:tc>
          <w:tcPr>
            <w:tcW w:w="624" w:type="dxa"/>
            <w:tcBorders>
              <w:top w:val="nil"/>
              <w:left w:val="nil"/>
              <w:bottom w:val="nil"/>
              <w:right w:val="nil"/>
            </w:tcBorders>
            <w:vAlign w:val="bottom"/>
          </w:tcPr>
          <w:p w14:paraId="5722E24E" w14:textId="77777777" w:rsidR="00DE2B6D" w:rsidRPr="00700AD1" w:rsidRDefault="00DE2B6D" w:rsidP="00231A00">
            <w:pPr>
              <w:pStyle w:val="Textfelder"/>
            </w:pPr>
          </w:p>
        </w:tc>
        <w:tc>
          <w:tcPr>
            <w:tcW w:w="624" w:type="dxa"/>
            <w:tcBorders>
              <w:top w:val="nil"/>
              <w:left w:val="nil"/>
              <w:bottom w:val="nil"/>
              <w:right w:val="nil"/>
            </w:tcBorders>
            <w:vAlign w:val="bottom"/>
          </w:tcPr>
          <w:p w14:paraId="7050BA0D" w14:textId="77777777" w:rsidR="00DE2B6D" w:rsidRPr="00700AD1" w:rsidRDefault="00DE2B6D" w:rsidP="00231A00">
            <w:pPr>
              <w:pStyle w:val="Textfelder"/>
            </w:pPr>
          </w:p>
        </w:tc>
        <w:tc>
          <w:tcPr>
            <w:tcW w:w="624" w:type="dxa"/>
            <w:tcBorders>
              <w:top w:val="nil"/>
              <w:left w:val="nil"/>
              <w:bottom w:val="nil"/>
              <w:right w:val="nil"/>
            </w:tcBorders>
            <w:vAlign w:val="bottom"/>
          </w:tcPr>
          <w:p w14:paraId="63FE7E41" w14:textId="77777777" w:rsidR="00DE2B6D" w:rsidRPr="00700AD1" w:rsidRDefault="00DE2B6D" w:rsidP="00231A00">
            <w:pPr>
              <w:pStyle w:val="Textfelder"/>
            </w:pPr>
          </w:p>
        </w:tc>
        <w:tc>
          <w:tcPr>
            <w:tcW w:w="624" w:type="dxa"/>
            <w:tcBorders>
              <w:top w:val="nil"/>
              <w:left w:val="nil"/>
              <w:bottom w:val="nil"/>
              <w:right w:val="nil"/>
            </w:tcBorders>
            <w:vAlign w:val="bottom"/>
          </w:tcPr>
          <w:p w14:paraId="353E756E" w14:textId="77777777" w:rsidR="00DE2B6D" w:rsidRPr="00700AD1" w:rsidRDefault="00DE2B6D" w:rsidP="00231A00">
            <w:pPr>
              <w:pStyle w:val="Textfelder"/>
            </w:pPr>
          </w:p>
        </w:tc>
        <w:tc>
          <w:tcPr>
            <w:tcW w:w="624" w:type="dxa"/>
            <w:tcBorders>
              <w:top w:val="nil"/>
              <w:left w:val="nil"/>
              <w:bottom w:val="nil"/>
              <w:right w:val="nil"/>
            </w:tcBorders>
            <w:vAlign w:val="bottom"/>
          </w:tcPr>
          <w:p w14:paraId="382BD36E" w14:textId="77777777" w:rsidR="00DE2B6D" w:rsidRPr="00700AD1" w:rsidRDefault="00DE2B6D" w:rsidP="00231A00">
            <w:pPr>
              <w:pStyle w:val="Textfelder"/>
            </w:pPr>
          </w:p>
        </w:tc>
        <w:tc>
          <w:tcPr>
            <w:tcW w:w="624" w:type="dxa"/>
            <w:tcBorders>
              <w:top w:val="nil"/>
              <w:left w:val="nil"/>
              <w:bottom w:val="nil"/>
              <w:right w:val="nil"/>
            </w:tcBorders>
            <w:vAlign w:val="bottom"/>
          </w:tcPr>
          <w:p w14:paraId="045AEDF8" w14:textId="77777777" w:rsidR="00DE2B6D" w:rsidRPr="00700AD1" w:rsidRDefault="00DE2B6D" w:rsidP="00231A00">
            <w:pPr>
              <w:pStyle w:val="Textfelder"/>
            </w:pPr>
          </w:p>
        </w:tc>
        <w:tc>
          <w:tcPr>
            <w:tcW w:w="624" w:type="dxa"/>
            <w:tcBorders>
              <w:top w:val="nil"/>
              <w:left w:val="nil"/>
              <w:bottom w:val="nil"/>
              <w:right w:val="nil"/>
            </w:tcBorders>
            <w:vAlign w:val="bottom"/>
          </w:tcPr>
          <w:p w14:paraId="2F67EFC1" w14:textId="77777777" w:rsidR="00DE2B6D" w:rsidRPr="00700AD1" w:rsidRDefault="00DE2B6D" w:rsidP="00231A00">
            <w:pPr>
              <w:pStyle w:val="Textfelder"/>
            </w:pPr>
          </w:p>
        </w:tc>
        <w:tc>
          <w:tcPr>
            <w:tcW w:w="624" w:type="dxa"/>
            <w:tcBorders>
              <w:top w:val="nil"/>
              <w:left w:val="nil"/>
              <w:bottom w:val="nil"/>
            </w:tcBorders>
            <w:vAlign w:val="bottom"/>
          </w:tcPr>
          <w:p w14:paraId="41657C7B" w14:textId="77777777" w:rsidR="00DE2B6D" w:rsidRPr="00700AD1" w:rsidRDefault="00DE2B6D" w:rsidP="00231A00">
            <w:pPr>
              <w:pStyle w:val="Textfelder"/>
            </w:pPr>
          </w:p>
        </w:tc>
        <w:tc>
          <w:tcPr>
            <w:tcW w:w="624" w:type="dxa"/>
            <w:vAlign w:val="bottom"/>
          </w:tcPr>
          <w:p w14:paraId="6D654B74" w14:textId="77777777" w:rsidR="00DE2B6D" w:rsidRPr="00700AD1" w:rsidRDefault="00DE2B6D" w:rsidP="00231A00">
            <w:pPr>
              <w:pStyle w:val="Textfelder"/>
            </w:pPr>
          </w:p>
        </w:tc>
        <w:tc>
          <w:tcPr>
            <w:tcW w:w="624" w:type="dxa"/>
            <w:tcBorders>
              <w:top w:val="nil"/>
              <w:right w:val="nil"/>
            </w:tcBorders>
            <w:vAlign w:val="bottom"/>
          </w:tcPr>
          <w:p w14:paraId="620C9A00" w14:textId="77777777" w:rsidR="00DE2B6D" w:rsidRPr="00700AD1" w:rsidRDefault="00DE2B6D" w:rsidP="00231A00">
            <w:pPr>
              <w:pStyle w:val="Textfelder"/>
            </w:pPr>
          </w:p>
        </w:tc>
        <w:tc>
          <w:tcPr>
            <w:tcW w:w="624" w:type="dxa"/>
            <w:tcBorders>
              <w:top w:val="nil"/>
              <w:left w:val="nil"/>
              <w:right w:val="nil"/>
            </w:tcBorders>
            <w:vAlign w:val="bottom"/>
          </w:tcPr>
          <w:p w14:paraId="187CCB64" w14:textId="77777777" w:rsidR="00DE2B6D" w:rsidRPr="00700AD1" w:rsidRDefault="00DE2B6D" w:rsidP="00231A00">
            <w:pPr>
              <w:pStyle w:val="Textfelder"/>
            </w:pPr>
          </w:p>
        </w:tc>
        <w:tc>
          <w:tcPr>
            <w:tcW w:w="624" w:type="dxa"/>
            <w:tcBorders>
              <w:top w:val="nil"/>
              <w:left w:val="nil"/>
              <w:right w:val="nil"/>
            </w:tcBorders>
            <w:vAlign w:val="bottom"/>
          </w:tcPr>
          <w:p w14:paraId="0693898F" w14:textId="77777777" w:rsidR="00DE2B6D" w:rsidRPr="00700AD1" w:rsidRDefault="00DE2B6D" w:rsidP="00231A00">
            <w:pPr>
              <w:pStyle w:val="Textfelder"/>
            </w:pPr>
          </w:p>
        </w:tc>
        <w:tc>
          <w:tcPr>
            <w:tcW w:w="624" w:type="dxa"/>
            <w:tcBorders>
              <w:top w:val="nil"/>
              <w:left w:val="nil"/>
              <w:right w:val="nil"/>
            </w:tcBorders>
            <w:vAlign w:val="bottom"/>
          </w:tcPr>
          <w:p w14:paraId="6510D856" w14:textId="77777777" w:rsidR="00DE2B6D" w:rsidRPr="00700AD1" w:rsidRDefault="00DE2B6D" w:rsidP="00231A00">
            <w:pPr>
              <w:pStyle w:val="Textfelder"/>
            </w:pPr>
          </w:p>
        </w:tc>
        <w:tc>
          <w:tcPr>
            <w:tcW w:w="624" w:type="dxa"/>
            <w:tcBorders>
              <w:top w:val="nil"/>
              <w:left w:val="nil"/>
              <w:bottom w:val="nil"/>
              <w:right w:val="nil"/>
            </w:tcBorders>
            <w:vAlign w:val="bottom"/>
          </w:tcPr>
          <w:p w14:paraId="52484D95" w14:textId="77777777" w:rsidR="00DE2B6D" w:rsidRPr="00700AD1" w:rsidRDefault="00DE2B6D" w:rsidP="00231A00">
            <w:pPr>
              <w:pStyle w:val="Textfelder"/>
            </w:pPr>
          </w:p>
        </w:tc>
        <w:tc>
          <w:tcPr>
            <w:tcW w:w="624" w:type="dxa"/>
            <w:tcBorders>
              <w:top w:val="nil"/>
              <w:left w:val="nil"/>
              <w:bottom w:val="nil"/>
              <w:right w:val="nil"/>
            </w:tcBorders>
            <w:vAlign w:val="bottom"/>
          </w:tcPr>
          <w:p w14:paraId="3AD52E03" w14:textId="77777777" w:rsidR="00DE2B6D" w:rsidRPr="00700AD1" w:rsidRDefault="00DE2B6D" w:rsidP="00231A00">
            <w:pPr>
              <w:pStyle w:val="Textfelder"/>
            </w:pPr>
          </w:p>
        </w:tc>
      </w:tr>
      <w:tr w:rsidR="00DE2B6D" w:rsidRPr="00700AD1" w14:paraId="0BC0807B" w14:textId="77777777" w:rsidTr="00231A00">
        <w:trPr>
          <w:trHeight w:val="624"/>
        </w:trPr>
        <w:tc>
          <w:tcPr>
            <w:tcW w:w="624" w:type="dxa"/>
            <w:tcBorders>
              <w:top w:val="nil"/>
              <w:left w:val="nil"/>
              <w:bottom w:val="nil"/>
              <w:right w:val="nil"/>
            </w:tcBorders>
            <w:vAlign w:val="bottom"/>
          </w:tcPr>
          <w:p w14:paraId="4DD81F50" w14:textId="77777777" w:rsidR="00DE2B6D" w:rsidRPr="00700AD1" w:rsidRDefault="00DE2B6D" w:rsidP="00231A00">
            <w:pPr>
              <w:pStyle w:val="Textfelder"/>
            </w:pPr>
          </w:p>
        </w:tc>
        <w:tc>
          <w:tcPr>
            <w:tcW w:w="624" w:type="dxa"/>
            <w:tcBorders>
              <w:top w:val="nil"/>
              <w:left w:val="nil"/>
              <w:bottom w:val="nil"/>
              <w:right w:val="nil"/>
            </w:tcBorders>
            <w:vAlign w:val="bottom"/>
          </w:tcPr>
          <w:p w14:paraId="77363180" w14:textId="77777777" w:rsidR="00DE2B6D" w:rsidRPr="00700AD1" w:rsidRDefault="00DE2B6D" w:rsidP="00231A00">
            <w:pPr>
              <w:pStyle w:val="Textfelder"/>
            </w:pPr>
          </w:p>
        </w:tc>
        <w:tc>
          <w:tcPr>
            <w:tcW w:w="624" w:type="dxa"/>
            <w:tcBorders>
              <w:top w:val="nil"/>
              <w:left w:val="nil"/>
              <w:bottom w:val="nil"/>
              <w:right w:val="nil"/>
            </w:tcBorders>
            <w:vAlign w:val="bottom"/>
          </w:tcPr>
          <w:p w14:paraId="7515FBD9" w14:textId="77777777" w:rsidR="00DE2B6D" w:rsidRPr="00700AD1" w:rsidRDefault="00DE2B6D" w:rsidP="00231A00">
            <w:pPr>
              <w:pStyle w:val="Textfelder"/>
            </w:pPr>
          </w:p>
        </w:tc>
        <w:tc>
          <w:tcPr>
            <w:tcW w:w="624" w:type="dxa"/>
            <w:tcBorders>
              <w:top w:val="nil"/>
              <w:left w:val="nil"/>
              <w:bottom w:val="nil"/>
              <w:right w:val="nil"/>
            </w:tcBorders>
            <w:vAlign w:val="bottom"/>
          </w:tcPr>
          <w:p w14:paraId="676BB9E0" w14:textId="77777777" w:rsidR="00DE2B6D" w:rsidRPr="00700AD1" w:rsidRDefault="00DE2B6D" w:rsidP="00231A00">
            <w:pPr>
              <w:pStyle w:val="Textfelder"/>
            </w:pPr>
          </w:p>
        </w:tc>
        <w:tc>
          <w:tcPr>
            <w:tcW w:w="624" w:type="dxa"/>
            <w:tcBorders>
              <w:top w:val="nil"/>
              <w:left w:val="nil"/>
              <w:bottom w:val="nil"/>
              <w:right w:val="nil"/>
            </w:tcBorders>
            <w:vAlign w:val="bottom"/>
          </w:tcPr>
          <w:p w14:paraId="2AC6C4EE" w14:textId="77777777" w:rsidR="00DE2B6D" w:rsidRPr="00700AD1" w:rsidRDefault="00DE2B6D" w:rsidP="00231A00">
            <w:pPr>
              <w:pStyle w:val="Textfelder"/>
            </w:pPr>
          </w:p>
        </w:tc>
        <w:tc>
          <w:tcPr>
            <w:tcW w:w="624" w:type="dxa"/>
            <w:tcBorders>
              <w:top w:val="nil"/>
              <w:left w:val="nil"/>
              <w:bottom w:val="nil"/>
              <w:right w:val="nil"/>
            </w:tcBorders>
            <w:vAlign w:val="bottom"/>
          </w:tcPr>
          <w:p w14:paraId="267DB049" w14:textId="77777777" w:rsidR="00DE2B6D" w:rsidRPr="00700AD1" w:rsidRDefault="00DE2B6D" w:rsidP="00231A00">
            <w:pPr>
              <w:pStyle w:val="Textfelder"/>
            </w:pPr>
          </w:p>
        </w:tc>
        <w:tc>
          <w:tcPr>
            <w:tcW w:w="624" w:type="dxa"/>
            <w:tcBorders>
              <w:top w:val="nil"/>
              <w:left w:val="nil"/>
              <w:bottom w:val="nil"/>
              <w:right w:val="nil"/>
            </w:tcBorders>
            <w:vAlign w:val="bottom"/>
          </w:tcPr>
          <w:p w14:paraId="3EE0A17C" w14:textId="77777777" w:rsidR="00DE2B6D" w:rsidRPr="00700AD1" w:rsidRDefault="00DE2B6D" w:rsidP="00231A00">
            <w:pPr>
              <w:pStyle w:val="Textfelder"/>
            </w:pPr>
          </w:p>
        </w:tc>
        <w:tc>
          <w:tcPr>
            <w:tcW w:w="624" w:type="dxa"/>
            <w:tcBorders>
              <w:top w:val="nil"/>
              <w:left w:val="nil"/>
              <w:bottom w:val="nil"/>
              <w:right w:val="nil"/>
            </w:tcBorders>
            <w:vAlign w:val="bottom"/>
          </w:tcPr>
          <w:p w14:paraId="4A9FD808" w14:textId="77777777" w:rsidR="00DE2B6D" w:rsidRPr="00700AD1" w:rsidRDefault="00DE2B6D" w:rsidP="00231A00">
            <w:pPr>
              <w:pStyle w:val="Textfelder"/>
            </w:pPr>
          </w:p>
        </w:tc>
        <w:tc>
          <w:tcPr>
            <w:tcW w:w="624" w:type="dxa"/>
            <w:tcBorders>
              <w:top w:val="nil"/>
              <w:left w:val="nil"/>
              <w:bottom w:val="nil"/>
            </w:tcBorders>
            <w:vAlign w:val="bottom"/>
          </w:tcPr>
          <w:p w14:paraId="712F7768" w14:textId="77777777" w:rsidR="00DE2B6D" w:rsidRPr="00700AD1" w:rsidRDefault="00DE2B6D" w:rsidP="00231A00">
            <w:pPr>
              <w:pStyle w:val="Textfelder"/>
            </w:pPr>
          </w:p>
        </w:tc>
        <w:tc>
          <w:tcPr>
            <w:tcW w:w="624" w:type="dxa"/>
            <w:vAlign w:val="bottom"/>
          </w:tcPr>
          <w:p w14:paraId="4504BC14" w14:textId="77777777" w:rsidR="00DE2B6D" w:rsidRPr="00700AD1" w:rsidRDefault="00DE2B6D" w:rsidP="00231A00">
            <w:pPr>
              <w:pStyle w:val="Textfelder"/>
            </w:pPr>
            <w:r w:rsidRPr="00700AD1">
              <w:t>L</w:t>
            </w:r>
          </w:p>
        </w:tc>
        <w:tc>
          <w:tcPr>
            <w:tcW w:w="624" w:type="dxa"/>
            <w:vAlign w:val="bottom"/>
          </w:tcPr>
          <w:p w14:paraId="61B0294D" w14:textId="77777777" w:rsidR="00DE2B6D" w:rsidRPr="00700AD1" w:rsidRDefault="00DE2B6D" w:rsidP="00231A00">
            <w:pPr>
              <w:pStyle w:val="Textfelder"/>
            </w:pPr>
            <w:r w:rsidRPr="00700AD1">
              <w:t>E</w:t>
            </w:r>
          </w:p>
        </w:tc>
        <w:tc>
          <w:tcPr>
            <w:tcW w:w="624" w:type="dxa"/>
            <w:vAlign w:val="bottom"/>
          </w:tcPr>
          <w:p w14:paraId="3E2D473D" w14:textId="77777777" w:rsidR="00DE2B6D" w:rsidRPr="00700AD1" w:rsidRDefault="00DE2B6D" w:rsidP="00231A00">
            <w:pPr>
              <w:pStyle w:val="Textfelder"/>
            </w:pPr>
            <w:r w:rsidRPr="00700AD1">
              <w:t>S</w:t>
            </w:r>
          </w:p>
        </w:tc>
        <w:tc>
          <w:tcPr>
            <w:tcW w:w="624" w:type="dxa"/>
            <w:vAlign w:val="bottom"/>
          </w:tcPr>
          <w:p w14:paraId="6A12C7F3" w14:textId="77777777" w:rsidR="00DE2B6D" w:rsidRPr="00700AD1" w:rsidRDefault="00DE2B6D" w:rsidP="00231A00">
            <w:pPr>
              <w:pStyle w:val="Textfelder"/>
            </w:pPr>
          </w:p>
        </w:tc>
        <w:tc>
          <w:tcPr>
            <w:tcW w:w="624" w:type="dxa"/>
            <w:vAlign w:val="bottom"/>
          </w:tcPr>
          <w:p w14:paraId="6D8D987B" w14:textId="77777777" w:rsidR="00DE2B6D" w:rsidRPr="00700AD1" w:rsidRDefault="00DE2B6D" w:rsidP="00231A00">
            <w:pPr>
              <w:pStyle w:val="Textfelder"/>
            </w:pPr>
            <w:r w:rsidRPr="00700AD1">
              <w:t>N</w:t>
            </w:r>
          </w:p>
        </w:tc>
        <w:tc>
          <w:tcPr>
            <w:tcW w:w="624" w:type="dxa"/>
            <w:tcBorders>
              <w:top w:val="nil"/>
              <w:bottom w:val="nil"/>
              <w:right w:val="nil"/>
            </w:tcBorders>
            <w:vAlign w:val="bottom"/>
          </w:tcPr>
          <w:p w14:paraId="6C1F9367" w14:textId="77777777" w:rsidR="00DE2B6D" w:rsidRPr="00700AD1" w:rsidRDefault="00DE2B6D" w:rsidP="00231A00">
            <w:pPr>
              <w:pStyle w:val="Textfelder"/>
            </w:pPr>
          </w:p>
        </w:tc>
        <w:tc>
          <w:tcPr>
            <w:tcW w:w="624" w:type="dxa"/>
            <w:tcBorders>
              <w:top w:val="nil"/>
              <w:left w:val="nil"/>
              <w:bottom w:val="nil"/>
              <w:right w:val="nil"/>
            </w:tcBorders>
            <w:vAlign w:val="bottom"/>
          </w:tcPr>
          <w:p w14:paraId="1266C5D7" w14:textId="77777777" w:rsidR="00DE2B6D" w:rsidRPr="00700AD1" w:rsidRDefault="00DE2B6D" w:rsidP="00231A00">
            <w:pPr>
              <w:pStyle w:val="Textfelder"/>
            </w:pPr>
          </w:p>
        </w:tc>
      </w:tr>
    </w:tbl>
    <w:p w14:paraId="730DAB13" w14:textId="77777777" w:rsidR="00DE2B6D" w:rsidRPr="00700AD1" w:rsidRDefault="00DE2B6D" w:rsidP="00DE2B6D">
      <w:pPr>
        <w:rPr>
          <w:szCs w:val="28"/>
        </w:rPr>
      </w:pPr>
    </w:p>
    <w:tbl>
      <w:tblPr>
        <w:tblStyle w:val="Tabellenraster"/>
        <w:tblW w:w="0" w:type="auto"/>
        <w:tblInd w:w="425" w:type="dxa"/>
        <w:tblLook w:val="04A0" w:firstRow="1" w:lastRow="0" w:firstColumn="1" w:lastColumn="0" w:noHBand="0" w:noVBand="1"/>
      </w:tblPr>
      <w:tblGrid>
        <w:gridCol w:w="624"/>
        <w:gridCol w:w="624"/>
        <w:gridCol w:w="624"/>
        <w:gridCol w:w="624"/>
        <w:gridCol w:w="624"/>
        <w:gridCol w:w="624"/>
      </w:tblGrid>
      <w:tr w:rsidR="00DE2B6D" w:rsidRPr="00700AD1" w14:paraId="57E99DE5" w14:textId="77777777" w:rsidTr="00231A00">
        <w:trPr>
          <w:trHeight w:val="624"/>
        </w:trPr>
        <w:tc>
          <w:tcPr>
            <w:tcW w:w="624" w:type="dxa"/>
            <w:vAlign w:val="bottom"/>
          </w:tcPr>
          <w:p w14:paraId="6E68E12D" w14:textId="77777777" w:rsidR="00DE2B6D" w:rsidRPr="00700AD1" w:rsidRDefault="00DE2B6D" w:rsidP="00231A00">
            <w:pPr>
              <w:pStyle w:val="Textfelder"/>
            </w:pPr>
            <w:r w:rsidRPr="00700AD1">
              <w:t>A</w:t>
            </w:r>
          </w:p>
        </w:tc>
        <w:tc>
          <w:tcPr>
            <w:tcW w:w="624" w:type="dxa"/>
            <w:vAlign w:val="bottom"/>
          </w:tcPr>
          <w:p w14:paraId="48935D21" w14:textId="77777777" w:rsidR="00DE2B6D" w:rsidRPr="00700AD1" w:rsidRDefault="00DE2B6D" w:rsidP="00231A00">
            <w:pPr>
              <w:pStyle w:val="Textfelder"/>
            </w:pPr>
            <w:r w:rsidRPr="00700AD1">
              <w:t>A</w:t>
            </w:r>
          </w:p>
        </w:tc>
        <w:tc>
          <w:tcPr>
            <w:tcW w:w="624" w:type="dxa"/>
            <w:vAlign w:val="bottom"/>
          </w:tcPr>
          <w:p w14:paraId="58689679" w14:textId="77777777" w:rsidR="00DE2B6D" w:rsidRPr="00700AD1" w:rsidRDefault="00DE2B6D" w:rsidP="00231A00">
            <w:pPr>
              <w:pStyle w:val="Textfelder"/>
            </w:pPr>
            <w:r w:rsidRPr="00700AD1">
              <w:t>E</w:t>
            </w:r>
          </w:p>
        </w:tc>
        <w:tc>
          <w:tcPr>
            <w:tcW w:w="624" w:type="dxa"/>
            <w:vAlign w:val="bottom"/>
          </w:tcPr>
          <w:p w14:paraId="3F6197D8" w14:textId="77777777" w:rsidR="00DE2B6D" w:rsidRPr="00700AD1" w:rsidRDefault="00DE2B6D" w:rsidP="00231A00">
            <w:pPr>
              <w:pStyle w:val="Textfelder"/>
            </w:pPr>
            <w:r w:rsidRPr="00700AD1">
              <w:t>E</w:t>
            </w:r>
          </w:p>
        </w:tc>
        <w:tc>
          <w:tcPr>
            <w:tcW w:w="624" w:type="dxa"/>
            <w:vAlign w:val="bottom"/>
          </w:tcPr>
          <w:p w14:paraId="1E0B04ED" w14:textId="77777777" w:rsidR="00DE2B6D" w:rsidRPr="00700AD1" w:rsidRDefault="00DE2B6D" w:rsidP="00231A00">
            <w:pPr>
              <w:pStyle w:val="Textfelder"/>
            </w:pPr>
            <w:r w:rsidRPr="00700AD1">
              <w:t>E</w:t>
            </w:r>
          </w:p>
        </w:tc>
        <w:tc>
          <w:tcPr>
            <w:tcW w:w="624" w:type="dxa"/>
            <w:vAlign w:val="bottom"/>
          </w:tcPr>
          <w:p w14:paraId="27C8A834" w14:textId="77777777" w:rsidR="00DE2B6D" w:rsidRPr="00700AD1" w:rsidRDefault="00DE2B6D" w:rsidP="00231A00">
            <w:pPr>
              <w:pStyle w:val="Textfelder"/>
            </w:pPr>
            <w:r w:rsidRPr="00700AD1">
              <w:t>E</w:t>
            </w:r>
          </w:p>
        </w:tc>
      </w:tr>
      <w:tr w:rsidR="00DE2B6D" w:rsidRPr="00700AD1" w14:paraId="6EC94EF8" w14:textId="77777777" w:rsidTr="00231A00">
        <w:trPr>
          <w:trHeight w:val="624"/>
        </w:trPr>
        <w:tc>
          <w:tcPr>
            <w:tcW w:w="624" w:type="dxa"/>
            <w:vAlign w:val="bottom"/>
          </w:tcPr>
          <w:p w14:paraId="385B2D36" w14:textId="77777777" w:rsidR="00DE2B6D" w:rsidRPr="00700AD1" w:rsidRDefault="00DE2B6D" w:rsidP="00231A00">
            <w:pPr>
              <w:pStyle w:val="Textfelder"/>
            </w:pPr>
            <w:r w:rsidRPr="00700AD1">
              <w:t>I</w:t>
            </w:r>
          </w:p>
        </w:tc>
        <w:tc>
          <w:tcPr>
            <w:tcW w:w="624" w:type="dxa"/>
            <w:vAlign w:val="bottom"/>
          </w:tcPr>
          <w:p w14:paraId="1CE25459" w14:textId="77777777" w:rsidR="00DE2B6D" w:rsidRPr="00700AD1" w:rsidRDefault="00DE2B6D" w:rsidP="00231A00">
            <w:pPr>
              <w:pStyle w:val="Textfelder"/>
            </w:pPr>
            <w:r w:rsidRPr="00700AD1">
              <w:t>I</w:t>
            </w:r>
          </w:p>
        </w:tc>
        <w:tc>
          <w:tcPr>
            <w:tcW w:w="624" w:type="dxa"/>
            <w:vAlign w:val="bottom"/>
          </w:tcPr>
          <w:p w14:paraId="31CAAB1B" w14:textId="77777777" w:rsidR="00DE2B6D" w:rsidRPr="00700AD1" w:rsidRDefault="00DE2B6D" w:rsidP="00231A00">
            <w:pPr>
              <w:pStyle w:val="Textfelder"/>
            </w:pPr>
            <w:r w:rsidRPr="00700AD1">
              <w:t>O</w:t>
            </w:r>
          </w:p>
        </w:tc>
        <w:tc>
          <w:tcPr>
            <w:tcW w:w="624" w:type="dxa"/>
            <w:vAlign w:val="bottom"/>
          </w:tcPr>
          <w:p w14:paraId="4712FD4E" w14:textId="77777777" w:rsidR="00DE2B6D" w:rsidRPr="00700AD1" w:rsidRDefault="00DE2B6D" w:rsidP="00231A00">
            <w:pPr>
              <w:pStyle w:val="Textfelder"/>
            </w:pPr>
            <w:r w:rsidRPr="00700AD1">
              <w:t>U</w:t>
            </w:r>
          </w:p>
        </w:tc>
        <w:tc>
          <w:tcPr>
            <w:tcW w:w="624" w:type="dxa"/>
            <w:vAlign w:val="bottom"/>
          </w:tcPr>
          <w:p w14:paraId="3E8C72A7" w14:textId="77777777" w:rsidR="00DE2B6D" w:rsidRPr="00700AD1" w:rsidRDefault="00DE2B6D" w:rsidP="00231A00">
            <w:pPr>
              <w:pStyle w:val="Textfelder"/>
            </w:pPr>
            <w:r w:rsidRPr="00700AD1">
              <w:t>U</w:t>
            </w:r>
          </w:p>
        </w:tc>
        <w:tc>
          <w:tcPr>
            <w:tcW w:w="624" w:type="dxa"/>
            <w:tcBorders>
              <w:bottom w:val="nil"/>
              <w:right w:val="nil"/>
            </w:tcBorders>
            <w:vAlign w:val="bottom"/>
          </w:tcPr>
          <w:p w14:paraId="2D1737ED" w14:textId="77777777" w:rsidR="00DE2B6D" w:rsidRPr="00700AD1" w:rsidRDefault="00DE2B6D" w:rsidP="00231A00">
            <w:pPr>
              <w:pStyle w:val="Textfelder"/>
            </w:pPr>
          </w:p>
        </w:tc>
      </w:tr>
    </w:tbl>
    <w:p w14:paraId="51F66B3F" w14:textId="77777777" w:rsidR="00231A00" w:rsidRDefault="00231A00" w:rsidP="0022780C">
      <w:pPr>
        <w:spacing w:after="240"/>
        <w:rPr>
          <w:sz w:val="24"/>
          <w:szCs w:val="22"/>
        </w:rPr>
        <w:sectPr w:rsidR="00231A00" w:rsidSect="00D04818">
          <w:headerReference w:type="first" r:id="rId326"/>
          <w:pgSz w:w="11900" w:h="16840"/>
          <w:pgMar w:top="2835" w:right="851" w:bottom="1134" w:left="851" w:header="709" w:footer="454" w:gutter="0"/>
          <w:cols w:space="708"/>
          <w:titlePg/>
          <w:docGrid w:linePitch="360"/>
        </w:sectPr>
      </w:pPr>
    </w:p>
    <w:tbl>
      <w:tblPr>
        <w:tblStyle w:val="Tabellenraster"/>
        <w:tblW w:w="9984" w:type="dxa"/>
        <w:tblInd w:w="284" w:type="dxa"/>
        <w:tblLook w:val="04A0" w:firstRow="1" w:lastRow="0" w:firstColumn="1" w:lastColumn="0" w:noHBand="0" w:noVBand="1"/>
      </w:tblPr>
      <w:tblGrid>
        <w:gridCol w:w="624"/>
        <w:gridCol w:w="624"/>
        <w:gridCol w:w="624"/>
        <w:gridCol w:w="624"/>
        <w:gridCol w:w="624"/>
        <w:gridCol w:w="624"/>
        <w:gridCol w:w="624"/>
        <w:gridCol w:w="624"/>
        <w:gridCol w:w="624"/>
        <w:gridCol w:w="624"/>
        <w:gridCol w:w="624"/>
        <w:gridCol w:w="624"/>
        <w:gridCol w:w="624"/>
        <w:gridCol w:w="624"/>
        <w:gridCol w:w="624"/>
        <w:gridCol w:w="624"/>
      </w:tblGrid>
      <w:tr w:rsidR="00BC2DA2" w:rsidRPr="00E174AD" w14:paraId="47D37B50" w14:textId="77777777" w:rsidTr="005308A4">
        <w:trPr>
          <w:trHeight w:val="624"/>
        </w:trPr>
        <w:tc>
          <w:tcPr>
            <w:tcW w:w="624" w:type="dxa"/>
            <w:tcBorders>
              <w:top w:val="nil"/>
              <w:left w:val="nil"/>
              <w:bottom w:val="nil"/>
            </w:tcBorders>
            <w:vAlign w:val="bottom"/>
          </w:tcPr>
          <w:p w14:paraId="4D6EC42E" w14:textId="77777777" w:rsidR="00BC2DA2" w:rsidRPr="005308A4" w:rsidRDefault="00BC2DA2" w:rsidP="005308A4">
            <w:pPr>
              <w:pStyle w:val="Textfelder"/>
            </w:pPr>
          </w:p>
        </w:tc>
        <w:tc>
          <w:tcPr>
            <w:tcW w:w="624" w:type="dxa"/>
            <w:tcBorders>
              <w:bottom w:val="single" w:sz="4" w:space="0" w:color="auto"/>
            </w:tcBorders>
            <w:vAlign w:val="bottom"/>
          </w:tcPr>
          <w:p w14:paraId="2D6904FC" w14:textId="77777777" w:rsidR="00BC2DA2" w:rsidRPr="005308A4" w:rsidRDefault="00BC2DA2" w:rsidP="005308A4">
            <w:pPr>
              <w:pStyle w:val="Textfelder"/>
            </w:pPr>
            <w:r w:rsidRPr="005308A4">
              <w:t>V</w:t>
            </w:r>
          </w:p>
        </w:tc>
        <w:tc>
          <w:tcPr>
            <w:tcW w:w="624" w:type="dxa"/>
            <w:vAlign w:val="bottom"/>
          </w:tcPr>
          <w:p w14:paraId="30F0FD15" w14:textId="77777777" w:rsidR="00BC2DA2" w:rsidRPr="005308A4" w:rsidRDefault="00BC2DA2" w:rsidP="005308A4">
            <w:pPr>
              <w:pStyle w:val="Textfelder"/>
            </w:pPr>
            <w:r w:rsidRPr="005308A4">
              <w:t>E</w:t>
            </w:r>
          </w:p>
        </w:tc>
        <w:tc>
          <w:tcPr>
            <w:tcW w:w="624" w:type="dxa"/>
            <w:vAlign w:val="bottom"/>
          </w:tcPr>
          <w:p w14:paraId="2829D7B0" w14:textId="77777777" w:rsidR="00BC2DA2" w:rsidRPr="005308A4" w:rsidRDefault="00BC2DA2" w:rsidP="005308A4">
            <w:pPr>
              <w:pStyle w:val="Textfelder"/>
            </w:pPr>
            <w:r w:rsidRPr="005308A4">
              <w:t>R</w:t>
            </w:r>
          </w:p>
        </w:tc>
        <w:tc>
          <w:tcPr>
            <w:tcW w:w="624" w:type="dxa"/>
            <w:tcBorders>
              <w:bottom w:val="single" w:sz="4" w:space="0" w:color="auto"/>
            </w:tcBorders>
            <w:vAlign w:val="bottom"/>
          </w:tcPr>
          <w:p w14:paraId="6844323C" w14:textId="77777777" w:rsidR="00BC2DA2" w:rsidRPr="005308A4" w:rsidRDefault="00BC2DA2" w:rsidP="005308A4">
            <w:pPr>
              <w:pStyle w:val="Textfelder"/>
            </w:pPr>
            <w:r w:rsidRPr="005308A4">
              <w:t>T</w:t>
            </w:r>
          </w:p>
        </w:tc>
        <w:tc>
          <w:tcPr>
            <w:tcW w:w="624" w:type="dxa"/>
            <w:tcBorders>
              <w:bottom w:val="single" w:sz="4" w:space="0" w:color="auto"/>
            </w:tcBorders>
            <w:vAlign w:val="bottom"/>
          </w:tcPr>
          <w:p w14:paraId="1B480396" w14:textId="77777777" w:rsidR="00BC2DA2" w:rsidRPr="005308A4" w:rsidRDefault="00BC2DA2" w:rsidP="005308A4">
            <w:pPr>
              <w:pStyle w:val="Textfelder"/>
            </w:pPr>
            <w:r w:rsidRPr="005308A4">
              <w:t>R</w:t>
            </w:r>
          </w:p>
        </w:tc>
        <w:tc>
          <w:tcPr>
            <w:tcW w:w="624" w:type="dxa"/>
            <w:tcBorders>
              <w:bottom w:val="single" w:sz="4" w:space="0" w:color="auto"/>
            </w:tcBorders>
            <w:vAlign w:val="bottom"/>
          </w:tcPr>
          <w:p w14:paraId="34BE5886" w14:textId="77777777" w:rsidR="00BC2DA2" w:rsidRPr="005308A4" w:rsidRDefault="00BC2DA2" w:rsidP="005308A4">
            <w:pPr>
              <w:pStyle w:val="Textfelder"/>
              <w:rPr>
                <w:b/>
                <w:bCs/>
              </w:rPr>
            </w:pPr>
            <w:r w:rsidRPr="005308A4">
              <w:rPr>
                <w:b/>
                <w:bCs/>
              </w:rPr>
              <w:t>A</w:t>
            </w:r>
          </w:p>
        </w:tc>
        <w:tc>
          <w:tcPr>
            <w:tcW w:w="624" w:type="dxa"/>
            <w:tcBorders>
              <w:bottom w:val="single" w:sz="4" w:space="0" w:color="auto"/>
            </w:tcBorders>
            <w:vAlign w:val="bottom"/>
          </w:tcPr>
          <w:p w14:paraId="0556EE04" w14:textId="77777777" w:rsidR="00BC2DA2" w:rsidRPr="005308A4" w:rsidRDefault="00BC2DA2" w:rsidP="005308A4">
            <w:pPr>
              <w:pStyle w:val="Textfelder"/>
            </w:pPr>
            <w:r w:rsidRPr="005308A4">
              <w:t>G</w:t>
            </w:r>
          </w:p>
        </w:tc>
        <w:tc>
          <w:tcPr>
            <w:tcW w:w="624" w:type="dxa"/>
            <w:tcBorders>
              <w:top w:val="nil"/>
              <w:bottom w:val="nil"/>
              <w:right w:val="nil"/>
            </w:tcBorders>
            <w:vAlign w:val="bottom"/>
          </w:tcPr>
          <w:p w14:paraId="72F5C10E" w14:textId="77777777" w:rsidR="00BC2DA2" w:rsidRPr="005308A4" w:rsidRDefault="00BC2DA2" w:rsidP="005308A4">
            <w:pPr>
              <w:pStyle w:val="Textfelder"/>
            </w:pPr>
          </w:p>
        </w:tc>
        <w:tc>
          <w:tcPr>
            <w:tcW w:w="624" w:type="dxa"/>
            <w:tcBorders>
              <w:top w:val="nil"/>
              <w:left w:val="nil"/>
              <w:bottom w:val="nil"/>
              <w:right w:val="nil"/>
            </w:tcBorders>
            <w:vAlign w:val="bottom"/>
          </w:tcPr>
          <w:p w14:paraId="58FC195D" w14:textId="77777777" w:rsidR="00BC2DA2" w:rsidRPr="005308A4" w:rsidRDefault="00BC2DA2" w:rsidP="005308A4">
            <w:pPr>
              <w:pStyle w:val="Textfelder"/>
            </w:pPr>
          </w:p>
        </w:tc>
        <w:tc>
          <w:tcPr>
            <w:tcW w:w="624" w:type="dxa"/>
            <w:tcBorders>
              <w:top w:val="nil"/>
              <w:left w:val="nil"/>
              <w:bottom w:val="nil"/>
              <w:right w:val="nil"/>
            </w:tcBorders>
            <w:vAlign w:val="bottom"/>
          </w:tcPr>
          <w:p w14:paraId="5A65F88C" w14:textId="77777777" w:rsidR="00BC2DA2" w:rsidRPr="005308A4" w:rsidRDefault="00BC2DA2" w:rsidP="005308A4">
            <w:pPr>
              <w:pStyle w:val="Textfelder"/>
            </w:pPr>
          </w:p>
        </w:tc>
        <w:tc>
          <w:tcPr>
            <w:tcW w:w="624" w:type="dxa"/>
            <w:tcBorders>
              <w:top w:val="nil"/>
              <w:left w:val="nil"/>
              <w:bottom w:val="nil"/>
              <w:right w:val="nil"/>
            </w:tcBorders>
            <w:vAlign w:val="bottom"/>
          </w:tcPr>
          <w:p w14:paraId="14FD050E" w14:textId="77777777" w:rsidR="00BC2DA2" w:rsidRPr="005308A4" w:rsidRDefault="00BC2DA2" w:rsidP="005308A4">
            <w:pPr>
              <w:pStyle w:val="Textfelder"/>
            </w:pPr>
          </w:p>
        </w:tc>
        <w:tc>
          <w:tcPr>
            <w:tcW w:w="624" w:type="dxa"/>
            <w:tcBorders>
              <w:top w:val="nil"/>
              <w:left w:val="nil"/>
              <w:bottom w:val="nil"/>
              <w:right w:val="nil"/>
            </w:tcBorders>
            <w:vAlign w:val="bottom"/>
          </w:tcPr>
          <w:p w14:paraId="49B796AB" w14:textId="77777777" w:rsidR="00BC2DA2" w:rsidRPr="005308A4" w:rsidRDefault="00BC2DA2" w:rsidP="005308A4">
            <w:pPr>
              <w:pStyle w:val="Textfelder"/>
            </w:pPr>
          </w:p>
        </w:tc>
        <w:tc>
          <w:tcPr>
            <w:tcW w:w="624" w:type="dxa"/>
            <w:tcBorders>
              <w:top w:val="nil"/>
              <w:left w:val="nil"/>
              <w:bottom w:val="nil"/>
              <w:right w:val="nil"/>
            </w:tcBorders>
            <w:vAlign w:val="bottom"/>
          </w:tcPr>
          <w:p w14:paraId="231BFAE2" w14:textId="77777777" w:rsidR="00BC2DA2" w:rsidRPr="005308A4" w:rsidRDefault="00BC2DA2" w:rsidP="005308A4">
            <w:pPr>
              <w:pStyle w:val="Textfelder"/>
            </w:pPr>
          </w:p>
        </w:tc>
        <w:tc>
          <w:tcPr>
            <w:tcW w:w="624" w:type="dxa"/>
            <w:tcBorders>
              <w:top w:val="nil"/>
              <w:left w:val="nil"/>
              <w:bottom w:val="nil"/>
              <w:right w:val="nil"/>
            </w:tcBorders>
            <w:vAlign w:val="bottom"/>
          </w:tcPr>
          <w:p w14:paraId="03748500" w14:textId="77777777" w:rsidR="00BC2DA2" w:rsidRPr="005308A4" w:rsidRDefault="00BC2DA2" w:rsidP="005308A4">
            <w:pPr>
              <w:pStyle w:val="Textfelder"/>
            </w:pPr>
          </w:p>
        </w:tc>
        <w:tc>
          <w:tcPr>
            <w:tcW w:w="624" w:type="dxa"/>
            <w:tcBorders>
              <w:top w:val="nil"/>
              <w:left w:val="nil"/>
              <w:bottom w:val="nil"/>
              <w:right w:val="nil"/>
            </w:tcBorders>
            <w:vAlign w:val="bottom"/>
          </w:tcPr>
          <w:p w14:paraId="281EFCC3" w14:textId="77777777" w:rsidR="00BC2DA2" w:rsidRPr="005308A4" w:rsidRDefault="00BC2DA2" w:rsidP="005308A4">
            <w:pPr>
              <w:pStyle w:val="Textfelder"/>
            </w:pPr>
          </w:p>
        </w:tc>
      </w:tr>
      <w:tr w:rsidR="00BC2DA2" w:rsidRPr="00E174AD" w14:paraId="5D9B3A71" w14:textId="77777777" w:rsidTr="005308A4">
        <w:trPr>
          <w:trHeight w:val="624"/>
        </w:trPr>
        <w:tc>
          <w:tcPr>
            <w:tcW w:w="624" w:type="dxa"/>
            <w:tcBorders>
              <w:top w:val="nil"/>
              <w:left w:val="nil"/>
              <w:bottom w:val="nil"/>
              <w:right w:val="nil"/>
            </w:tcBorders>
            <w:vAlign w:val="bottom"/>
          </w:tcPr>
          <w:p w14:paraId="172E87ED" w14:textId="77777777" w:rsidR="00BC2DA2" w:rsidRPr="005308A4" w:rsidRDefault="00BC2DA2" w:rsidP="005308A4">
            <w:pPr>
              <w:pStyle w:val="Textfelder"/>
            </w:pPr>
          </w:p>
        </w:tc>
        <w:tc>
          <w:tcPr>
            <w:tcW w:w="624" w:type="dxa"/>
            <w:tcBorders>
              <w:left w:val="nil"/>
              <w:bottom w:val="nil"/>
              <w:right w:val="nil"/>
            </w:tcBorders>
            <w:vAlign w:val="bottom"/>
          </w:tcPr>
          <w:p w14:paraId="6F215D18" w14:textId="77777777" w:rsidR="00BC2DA2" w:rsidRPr="005308A4" w:rsidRDefault="00BC2DA2" w:rsidP="005308A4">
            <w:pPr>
              <w:pStyle w:val="Textfelder"/>
            </w:pPr>
          </w:p>
        </w:tc>
        <w:tc>
          <w:tcPr>
            <w:tcW w:w="624" w:type="dxa"/>
            <w:tcBorders>
              <w:left w:val="nil"/>
            </w:tcBorders>
            <w:vAlign w:val="bottom"/>
          </w:tcPr>
          <w:p w14:paraId="6DFD654A" w14:textId="77777777" w:rsidR="00BC2DA2" w:rsidRPr="005308A4" w:rsidRDefault="00BC2DA2" w:rsidP="005308A4">
            <w:pPr>
              <w:pStyle w:val="Textfelder"/>
            </w:pPr>
          </w:p>
        </w:tc>
        <w:tc>
          <w:tcPr>
            <w:tcW w:w="624" w:type="dxa"/>
            <w:vAlign w:val="bottom"/>
          </w:tcPr>
          <w:p w14:paraId="2D23C697" w14:textId="77777777" w:rsidR="00BC2DA2" w:rsidRPr="005308A4" w:rsidRDefault="00BC2DA2" w:rsidP="005308A4">
            <w:pPr>
              <w:pStyle w:val="Textfelder"/>
              <w:rPr>
                <w:b/>
                <w:bCs/>
              </w:rPr>
            </w:pPr>
            <w:r w:rsidRPr="005308A4">
              <w:rPr>
                <w:b/>
                <w:bCs/>
              </w:rPr>
              <w:t>E</w:t>
            </w:r>
          </w:p>
        </w:tc>
        <w:tc>
          <w:tcPr>
            <w:tcW w:w="624" w:type="dxa"/>
            <w:tcBorders>
              <w:right w:val="nil"/>
            </w:tcBorders>
            <w:vAlign w:val="bottom"/>
          </w:tcPr>
          <w:p w14:paraId="50864853" w14:textId="77777777" w:rsidR="00BC2DA2" w:rsidRPr="005308A4" w:rsidRDefault="00BC2DA2" w:rsidP="005308A4">
            <w:pPr>
              <w:pStyle w:val="Textfelder"/>
            </w:pPr>
          </w:p>
        </w:tc>
        <w:tc>
          <w:tcPr>
            <w:tcW w:w="624" w:type="dxa"/>
            <w:tcBorders>
              <w:left w:val="nil"/>
              <w:right w:val="nil"/>
            </w:tcBorders>
            <w:vAlign w:val="bottom"/>
          </w:tcPr>
          <w:p w14:paraId="4A917E34" w14:textId="77777777" w:rsidR="00BC2DA2" w:rsidRPr="005308A4" w:rsidRDefault="00BC2DA2" w:rsidP="005308A4">
            <w:pPr>
              <w:pStyle w:val="Textfelder"/>
            </w:pPr>
          </w:p>
        </w:tc>
        <w:tc>
          <w:tcPr>
            <w:tcW w:w="624" w:type="dxa"/>
            <w:tcBorders>
              <w:left w:val="nil"/>
              <w:right w:val="nil"/>
            </w:tcBorders>
            <w:vAlign w:val="bottom"/>
          </w:tcPr>
          <w:p w14:paraId="4AA379DD" w14:textId="77777777" w:rsidR="00BC2DA2" w:rsidRPr="005308A4" w:rsidRDefault="00BC2DA2" w:rsidP="005308A4">
            <w:pPr>
              <w:pStyle w:val="Textfelder"/>
            </w:pPr>
          </w:p>
        </w:tc>
        <w:tc>
          <w:tcPr>
            <w:tcW w:w="624" w:type="dxa"/>
            <w:tcBorders>
              <w:left w:val="nil"/>
              <w:right w:val="nil"/>
            </w:tcBorders>
            <w:vAlign w:val="bottom"/>
          </w:tcPr>
          <w:p w14:paraId="7C86FF7A" w14:textId="77777777" w:rsidR="00BC2DA2" w:rsidRPr="005308A4" w:rsidRDefault="00BC2DA2" w:rsidP="005308A4">
            <w:pPr>
              <w:pStyle w:val="Textfelder"/>
            </w:pPr>
          </w:p>
        </w:tc>
        <w:tc>
          <w:tcPr>
            <w:tcW w:w="624" w:type="dxa"/>
            <w:tcBorders>
              <w:top w:val="nil"/>
              <w:left w:val="nil"/>
              <w:right w:val="nil"/>
            </w:tcBorders>
            <w:vAlign w:val="bottom"/>
          </w:tcPr>
          <w:p w14:paraId="6203F69C" w14:textId="77777777" w:rsidR="00BC2DA2" w:rsidRPr="005308A4" w:rsidRDefault="00BC2DA2" w:rsidP="005308A4">
            <w:pPr>
              <w:pStyle w:val="Textfelder"/>
            </w:pPr>
          </w:p>
        </w:tc>
        <w:tc>
          <w:tcPr>
            <w:tcW w:w="624" w:type="dxa"/>
            <w:tcBorders>
              <w:top w:val="nil"/>
              <w:left w:val="nil"/>
              <w:right w:val="nil"/>
            </w:tcBorders>
            <w:vAlign w:val="bottom"/>
          </w:tcPr>
          <w:p w14:paraId="4D18B249" w14:textId="77777777" w:rsidR="00BC2DA2" w:rsidRPr="005308A4" w:rsidRDefault="00BC2DA2" w:rsidP="005308A4">
            <w:pPr>
              <w:pStyle w:val="Textfelder"/>
            </w:pPr>
          </w:p>
        </w:tc>
        <w:tc>
          <w:tcPr>
            <w:tcW w:w="624" w:type="dxa"/>
            <w:tcBorders>
              <w:top w:val="nil"/>
              <w:left w:val="nil"/>
              <w:right w:val="nil"/>
            </w:tcBorders>
            <w:vAlign w:val="bottom"/>
          </w:tcPr>
          <w:p w14:paraId="477C7EC6" w14:textId="77777777" w:rsidR="00BC2DA2" w:rsidRPr="005308A4" w:rsidRDefault="00BC2DA2" w:rsidP="005308A4">
            <w:pPr>
              <w:pStyle w:val="Textfelder"/>
            </w:pPr>
          </w:p>
        </w:tc>
        <w:tc>
          <w:tcPr>
            <w:tcW w:w="624" w:type="dxa"/>
            <w:tcBorders>
              <w:top w:val="nil"/>
              <w:left w:val="nil"/>
              <w:bottom w:val="nil"/>
              <w:right w:val="nil"/>
            </w:tcBorders>
            <w:vAlign w:val="bottom"/>
          </w:tcPr>
          <w:p w14:paraId="0E184D1F" w14:textId="77777777" w:rsidR="00BC2DA2" w:rsidRPr="005308A4" w:rsidRDefault="00BC2DA2" w:rsidP="005308A4">
            <w:pPr>
              <w:pStyle w:val="Textfelder"/>
            </w:pPr>
          </w:p>
        </w:tc>
        <w:tc>
          <w:tcPr>
            <w:tcW w:w="624" w:type="dxa"/>
            <w:tcBorders>
              <w:top w:val="nil"/>
              <w:left w:val="nil"/>
              <w:bottom w:val="nil"/>
              <w:right w:val="nil"/>
            </w:tcBorders>
            <w:vAlign w:val="bottom"/>
          </w:tcPr>
          <w:p w14:paraId="555353E9" w14:textId="77777777" w:rsidR="00BC2DA2" w:rsidRPr="005308A4" w:rsidRDefault="00BC2DA2" w:rsidP="005308A4">
            <w:pPr>
              <w:pStyle w:val="Textfelder"/>
            </w:pPr>
          </w:p>
        </w:tc>
        <w:tc>
          <w:tcPr>
            <w:tcW w:w="624" w:type="dxa"/>
            <w:tcBorders>
              <w:top w:val="nil"/>
              <w:left w:val="nil"/>
              <w:bottom w:val="nil"/>
              <w:right w:val="nil"/>
            </w:tcBorders>
            <w:vAlign w:val="bottom"/>
          </w:tcPr>
          <w:p w14:paraId="78C6ED94" w14:textId="77777777" w:rsidR="00BC2DA2" w:rsidRPr="005308A4" w:rsidRDefault="00BC2DA2" w:rsidP="005308A4">
            <w:pPr>
              <w:pStyle w:val="Textfelder"/>
            </w:pPr>
          </w:p>
        </w:tc>
        <w:tc>
          <w:tcPr>
            <w:tcW w:w="624" w:type="dxa"/>
            <w:tcBorders>
              <w:top w:val="nil"/>
              <w:left w:val="nil"/>
              <w:bottom w:val="nil"/>
              <w:right w:val="nil"/>
            </w:tcBorders>
            <w:vAlign w:val="bottom"/>
          </w:tcPr>
          <w:p w14:paraId="0295421A" w14:textId="77777777" w:rsidR="00BC2DA2" w:rsidRPr="005308A4" w:rsidRDefault="00BC2DA2" w:rsidP="005308A4">
            <w:pPr>
              <w:pStyle w:val="Textfelder"/>
            </w:pPr>
          </w:p>
        </w:tc>
        <w:tc>
          <w:tcPr>
            <w:tcW w:w="624" w:type="dxa"/>
            <w:tcBorders>
              <w:top w:val="nil"/>
              <w:left w:val="nil"/>
              <w:bottom w:val="nil"/>
              <w:right w:val="nil"/>
            </w:tcBorders>
            <w:vAlign w:val="bottom"/>
          </w:tcPr>
          <w:p w14:paraId="33159253" w14:textId="77777777" w:rsidR="00BC2DA2" w:rsidRPr="005308A4" w:rsidRDefault="00BC2DA2" w:rsidP="005308A4">
            <w:pPr>
              <w:pStyle w:val="Textfelder"/>
            </w:pPr>
          </w:p>
        </w:tc>
      </w:tr>
      <w:tr w:rsidR="00BC2DA2" w:rsidRPr="00E174AD" w14:paraId="1D99708E" w14:textId="77777777" w:rsidTr="005308A4">
        <w:trPr>
          <w:trHeight w:val="624"/>
        </w:trPr>
        <w:tc>
          <w:tcPr>
            <w:tcW w:w="624" w:type="dxa"/>
            <w:tcBorders>
              <w:top w:val="nil"/>
              <w:left w:val="nil"/>
              <w:bottom w:val="nil"/>
              <w:right w:val="nil"/>
            </w:tcBorders>
            <w:vAlign w:val="bottom"/>
          </w:tcPr>
          <w:p w14:paraId="271DEC0D" w14:textId="77777777" w:rsidR="00BC2DA2" w:rsidRPr="005308A4" w:rsidRDefault="00BC2DA2" w:rsidP="005308A4">
            <w:pPr>
              <w:pStyle w:val="Textfelder"/>
            </w:pPr>
          </w:p>
        </w:tc>
        <w:tc>
          <w:tcPr>
            <w:tcW w:w="624" w:type="dxa"/>
            <w:tcBorders>
              <w:top w:val="nil"/>
              <w:left w:val="nil"/>
              <w:bottom w:val="nil"/>
            </w:tcBorders>
            <w:vAlign w:val="bottom"/>
          </w:tcPr>
          <w:p w14:paraId="41F570E2" w14:textId="77777777" w:rsidR="00BC2DA2" w:rsidRPr="005308A4" w:rsidRDefault="00BC2DA2" w:rsidP="005308A4">
            <w:pPr>
              <w:pStyle w:val="Textfelder"/>
            </w:pPr>
          </w:p>
        </w:tc>
        <w:tc>
          <w:tcPr>
            <w:tcW w:w="624" w:type="dxa"/>
            <w:vAlign w:val="bottom"/>
          </w:tcPr>
          <w:p w14:paraId="7FF876D9" w14:textId="77777777" w:rsidR="00BC2DA2" w:rsidRPr="005308A4" w:rsidRDefault="00BC2DA2" w:rsidP="005308A4">
            <w:pPr>
              <w:pStyle w:val="Textfelder"/>
            </w:pPr>
            <w:r w:rsidRPr="005308A4">
              <w:t>S</w:t>
            </w:r>
          </w:p>
        </w:tc>
        <w:tc>
          <w:tcPr>
            <w:tcW w:w="624" w:type="dxa"/>
            <w:vAlign w:val="bottom"/>
          </w:tcPr>
          <w:p w14:paraId="79F4607C" w14:textId="77777777" w:rsidR="00BC2DA2" w:rsidRPr="005308A4" w:rsidRDefault="00BC2DA2" w:rsidP="005308A4">
            <w:pPr>
              <w:pStyle w:val="Textfelder"/>
            </w:pPr>
            <w:r w:rsidRPr="005308A4">
              <w:t>C</w:t>
            </w:r>
          </w:p>
        </w:tc>
        <w:tc>
          <w:tcPr>
            <w:tcW w:w="624" w:type="dxa"/>
            <w:tcBorders>
              <w:bottom w:val="single" w:sz="4" w:space="0" w:color="auto"/>
            </w:tcBorders>
            <w:vAlign w:val="bottom"/>
          </w:tcPr>
          <w:p w14:paraId="2F26666A" w14:textId="77777777" w:rsidR="00BC2DA2" w:rsidRPr="005308A4" w:rsidRDefault="00BC2DA2" w:rsidP="005308A4">
            <w:pPr>
              <w:pStyle w:val="Textfelder"/>
            </w:pPr>
            <w:r w:rsidRPr="005308A4">
              <w:t>H</w:t>
            </w:r>
          </w:p>
        </w:tc>
        <w:tc>
          <w:tcPr>
            <w:tcW w:w="624" w:type="dxa"/>
            <w:tcBorders>
              <w:bottom w:val="single" w:sz="4" w:space="0" w:color="auto"/>
            </w:tcBorders>
            <w:vAlign w:val="bottom"/>
          </w:tcPr>
          <w:p w14:paraId="6F33C39A" w14:textId="77777777" w:rsidR="00BC2DA2" w:rsidRPr="005308A4" w:rsidRDefault="00BC2DA2" w:rsidP="005308A4">
            <w:pPr>
              <w:pStyle w:val="Textfelder"/>
            </w:pPr>
            <w:r w:rsidRPr="005308A4">
              <w:t>R</w:t>
            </w:r>
          </w:p>
        </w:tc>
        <w:tc>
          <w:tcPr>
            <w:tcW w:w="624" w:type="dxa"/>
            <w:tcBorders>
              <w:bottom w:val="single" w:sz="4" w:space="0" w:color="auto"/>
            </w:tcBorders>
            <w:vAlign w:val="bottom"/>
          </w:tcPr>
          <w:p w14:paraId="2FE3D5A5" w14:textId="77777777" w:rsidR="00BC2DA2" w:rsidRPr="005308A4" w:rsidRDefault="00BC2DA2" w:rsidP="005308A4">
            <w:pPr>
              <w:pStyle w:val="Textfelder"/>
            </w:pPr>
            <w:r w:rsidRPr="005308A4">
              <w:t>E</w:t>
            </w:r>
          </w:p>
        </w:tc>
        <w:tc>
          <w:tcPr>
            <w:tcW w:w="624" w:type="dxa"/>
            <w:vAlign w:val="bottom"/>
          </w:tcPr>
          <w:p w14:paraId="5287E798" w14:textId="77777777" w:rsidR="00BC2DA2" w:rsidRPr="005308A4" w:rsidRDefault="00BC2DA2" w:rsidP="005308A4">
            <w:pPr>
              <w:pStyle w:val="Textfelder"/>
              <w:rPr>
                <w:b/>
                <w:bCs/>
              </w:rPr>
            </w:pPr>
            <w:r w:rsidRPr="005308A4">
              <w:rPr>
                <w:b/>
                <w:bCs/>
              </w:rPr>
              <w:t>I</w:t>
            </w:r>
          </w:p>
        </w:tc>
        <w:tc>
          <w:tcPr>
            <w:tcW w:w="624" w:type="dxa"/>
            <w:vAlign w:val="bottom"/>
          </w:tcPr>
          <w:p w14:paraId="42CC8517" w14:textId="77777777" w:rsidR="00BC2DA2" w:rsidRPr="005308A4" w:rsidRDefault="00BC2DA2" w:rsidP="005308A4">
            <w:pPr>
              <w:pStyle w:val="Textfelder"/>
            </w:pPr>
            <w:r w:rsidRPr="005308A4">
              <w:t>B</w:t>
            </w:r>
          </w:p>
        </w:tc>
        <w:tc>
          <w:tcPr>
            <w:tcW w:w="624" w:type="dxa"/>
            <w:tcBorders>
              <w:bottom w:val="single" w:sz="4" w:space="0" w:color="auto"/>
            </w:tcBorders>
            <w:vAlign w:val="bottom"/>
          </w:tcPr>
          <w:p w14:paraId="3B1A9926" w14:textId="77777777" w:rsidR="00BC2DA2" w:rsidRPr="005308A4" w:rsidRDefault="00BC2DA2" w:rsidP="005308A4">
            <w:pPr>
              <w:pStyle w:val="Textfelder"/>
            </w:pPr>
            <w:r w:rsidRPr="005308A4">
              <w:t>E</w:t>
            </w:r>
          </w:p>
        </w:tc>
        <w:tc>
          <w:tcPr>
            <w:tcW w:w="624" w:type="dxa"/>
            <w:tcBorders>
              <w:bottom w:val="single" w:sz="4" w:space="0" w:color="auto"/>
            </w:tcBorders>
            <w:vAlign w:val="bottom"/>
          </w:tcPr>
          <w:p w14:paraId="06721FD3" w14:textId="77777777" w:rsidR="00BC2DA2" w:rsidRPr="005308A4" w:rsidRDefault="00BC2DA2" w:rsidP="005308A4">
            <w:pPr>
              <w:pStyle w:val="Textfelder"/>
            </w:pPr>
            <w:r w:rsidRPr="005308A4">
              <w:t>N</w:t>
            </w:r>
          </w:p>
        </w:tc>
        <w:tc>
          <w:tcPr>
            <w:tcW w:w="624" w:type="dxa"/>
            <w:tcBorders>
              <w:top w:val="nil"/>
              <w:bottom w:val="nil"/>
              <w:right w:val="nil"/>
            </w:tcBorders>
            <w:vAlign w:val="bottom"/>
          </w:tcPr>
          <w:p w14:paraId="633B8D09" w14:textId="77777777" w:rsidR="00BC2DA2" w:rsidRPr="005308A4" w:rsidRDefault="00BC2DA2" w:rsidP="005308A4">
            <w:pPr>
              <w:pStyle w:val="Textfelder"/>
            </w:pPr>
          </w:p>
        </w:tc>
        <w:tc>
          <w:tcPr>
            <w:tcW w:w="624" w:type="dxa"/>
            <w:tcBorders>
              <w:top w:val="nil"/>
              <w:left w:val="nil"/>
              <w:bottom w:val="nil"/>
              <w:right w:val="nil"/>
            </w:tcBorders>
            <w:vAlign w:val="bottom"/>
          </w:tcPr>
          <w:p w14:paraId="7E9E72A0" w14:textId="77777777" w:rsidR="00BC2DA2" w:rsidRPr="005308A4" w:rsidRDefault="00BC2DA2" w:rsidP="005308A4">
            <w:pPr>
              <w:pStyle w:val="Textfelder"/>
            </w:pPr>
          </w:p>
        </w:tc>
        <w:tc>
          <w:tcPr>
            <w:tcW w:w="624" w:type="dxa"/>
            <w:tcBorders>
              <w:top w:val="nil"/>
              <w:left w:val="nil"/>
              <w:bottom w:val="nil"/>
              <w:right w:val="nil"/>
            </w:tcBorders>
            <w:vAlign w:val="bottom"/>
          </w:tcPr>
          <w:p w14:paraId="1FA05498" w14:textId="77777777" w:rsidR="00BC2DA2" w:rsidRPr="005308A4" w:rsidRDefault="00BC2DA2" w:rsidP="005308A4">
            <w:pPr>
              <w:pStyle w:val="Textfelder"/>
            </w:pPr>
          </w:p>
        </w:tc>
        <w:tc>
          <w:tcPr>
            <w:tcW w:w="624" w:type="dxa"/>
            <w:tcBorders>
              <w:top w:val="nil"/>
              <w:left w:val="nil"/>
              <w:bottom w:val="nil"/>
              <w:right w:val="nil"/>
            </w:tcBorders>
            <w:vAlign w:val="bottom"/>
          </w:tcPr>
          <w:p w14:paraId="64DA176B" w14:textId="77777777" w:rsidR="00BC2DA2" w:rsidRPr="005308A4" w:rsidRDefault="00BC2DA2" w:rsidP="005308A4">
            <w:pPr>
              <w:pStyle w:val="Textfelder"/>
            </w:pPr>
          </w:p>
        </w:tc>
        <w:tc>
          <w:tcPr>
            <w:tcW w:w="624" w:type="dxa"/>
            <w:tcBorders>
              <w:top w:val="nil"/>
              <w:left w:val="nil"/>
              <w:bottom w:val="nil"/>
              <w:right w:val="nil"/>
            </w:tcBorders>
            <w:vAlign w:val="bottom"/>
          </w:tcPr>
          <w:p w14:paraId="1DC159A9" w14:textId="77777777" w:rsidR="00BC2DA2" w:rsidRPr="005308A4" w:rsidRDefault="00BC2DA2" w:rsidP="005308A4">
            <w:pPr>
              <w:pStyle w:val="Textfelder"/>
            </w:pPr>
          </w:p>
        </w:tc>
      </w:tr>
      <w:tr w:rsidR="00BC2DA2" w:rsidRPr="00E174AD" w14:paraId="249CE2E4" w14:textId="77777777" w:rsidTr="005308A4">
        <w:trPr>
          <w:trHeight w:val="624"/>
        </w:trPr>
        <w:tc>
          <w:tcPr>
            <w:tcW w:w="624" w:type="dxa"/>
            <w:tcBorders>
              <w:top w:val="nil"/>
              <w:left w:val="nil"/>
              <w:right w:val="nil"/>
            </w:tcBorders>
            <w:vAlign w:val="bottom"/>
          </w:tcPr>
          <w:p w14:paraId="227FA7FE" w14:textId="77777777" w:rsidR="00BC2DA2" w:rsidRPr="005308A4" w:rsidRDefault="00BC2DA2" w:rsidP="005308A4">
            <w:pPr>
              <w:pStyle w:val="Textfelder"/>
            </w:pPr>
          </w:p>
        </w:tc>
        <w:tc>
          <w:tcPr>
            <w:tcW w:w="624" w:type="dxa"/>
            <w:tcBorders>
              <w:top w:val="nil"/>
              <w:left w:val="nil"/>
              <w:right w:val="nil"/>
            </w:tcBorders>
            <w:vAlign w:val="bottom"/>
          </w:tcPr>
          <w:p w14:paraId="165C7BCA" w14:textId="77777777" w:rsidR="00BC2DA2" w:rsidRPr="005308A4" w:rsidRDefault="00BC2DA2" w:rsidP="005308A4">
            <w:pPr>
              <w:pStyle w:val="Textfelder"/>
            </w:pPr>
          </w:p>
        </w:tc>
        <w:tc>
          <w:tcPr>
            <w:tcW w:w="624" w:type="dxa"/>
            <w:tcBorders>
              <w:left w:val="nil"/>
            </w:tcBorders>
            <w:vAlign w:val="bottom"/>
          </w:tcPr>
          <w:p w14:paraId="7505B6EB" w14:textId="77777777" w:rsidR="00BC2DA2" w:rsidRPr="005308A4" w:rsidRDefault="00BC2DA2" w:rsidP="005308A4">
            <w:pPr>
              <w:pStyle w:val="Textfelder"/>
            </w:pPr>
          </w:p>
        </w:tc>
        <w:tc>
          <w:tcPr>
            <w:tcW w:w="624" w:type="dxa"/>
            <w:vAlign w:val="bottom"/>
          </w:tcPr>
          <w:p w14:paraId="77473A99" w14:textId="77777777" w:rsidR="00BC2DA2" w:rsidRPr="005308A4" w:rsidRDefault="00BC2DA2" w:rsidP="005308A4">
            <w:pPr>
              <w:pStyle w:val="Textfelder"/>
            </w:pPr>
            <w:r w:rsidRPr="005308A4">
              <w:t>H</w:t>
            </w:r>
          </w:p>
        </w:tc>
        <w:tc>
          <w:tcPr>
            <w:tcW w:w="624" w:type="dxa"/>
            <w:tcBorders>
              <w:right w:val="nil"/>
            </w:tcBorders>
            <w:vAlign w:val="bottom"/>
          </w:tcPr>
          <w:p w14:paraId="029FE8B6" w14:textId="77777777" w:rsidR="00BC2DA2" w:rsidRPr="005308A4" w:rsidRDefault="00BC2DA2" w:rsidP="005308A4">
            <w:pPr>
              <w:pStyle w:val="Textfelder"/>
            </w:pPr>
          </w:p>
        </w:tc>
        <w:tc>
          <w:tcPr>
            <w:tcW w:w="624" w:type="dxa"/>
            <w:tcBorders>
              <w:left w:val="nil"/>
              <w:right w:val="nil"/>
            </w:tcBorders>
            <w:vAlign w:val="bottom"/>
          </w:tcPr>
          <w:p w14:paraId="4BAF3B99" w14:textId="77777777" w:rsidR="00BC2DA2" w:rsidRPr="005308A4" w:rsidRDefault="00BC2DA2" w:rsidP="005308A4">
            <w:pPr>
              <w:pStyle w:val="Textfelder"/>
            </w:pPr>
          </w:p>
        </w:tc>
        <w:tc>
          <w:tcPr>
            <w:tcW w:w="624" w:type="dxa"/>
            <w:tcBorders>
              <w:left w:val="nil"/>
              <w:bottom w:val="nil"/>
              <w:right w:val="nil"/>
            </w:tcBorders>
            <w:vAlign w:val="bottom"/>
          </w:tcPr>
          <w:p w14:paraId="1C8E403E" w14:textId="77777777" w:rsidR="00BC2DA2" w:rsidRPr="005308A4" w:rsidRDefault="00BC2DA2" w:rsidP="005308A4">
            <w:pPr>
              <w:pStyle w:val="Textfelder"/>
            </w:pPr>
          </w:p>
        </w:tc>
        <w:tc>
          <w:tcPr>
            <w:tcW w:w="624" w:type="dxa"/>
            <w:tcBorders>
              <w:left w:val="nil"/>
              <w:bottom w:val="nil"/>
            </w:tcBorders>
            <w:vAlign w:val="bottom"/>
          </w:tcPr>
          <w:p w14:paraId="184344F8" w14:textId="77777777" w:rsidR="00BC2DA2" w:rsidRPr="005308A4" w:rsidRDefault="00BC2DA2" w:rsidP="005308A4">
            <w:pPr>
              <w:pStyle w:val="Textfelder"/>
            </w:pPr>
          </w:p>
        </w:tc>
        <w:tc>
          <w:tcPr>
            <w:tcW w:w="624" w:type="dxa"/>
            <w:vAlign w:val="bottom"/>
          </w:tcPr>
          <w:p w14:paraId="67B9ABA4" w14:textId="77777777" w:rsidR="00BC2DA2" w:rsidRPr="005308A4" w:rsidRDefault="00BC2DA2" w:rsidP="005308A4">
            <w:pPr>
              <w:pStyle w:val="Textfelder"/>
              <w:rPr>
                <w:b/>
                <w:bCs/>
              </w:rPr>
            </w:pPr>
            <w:r w:rsidRPr="005308A4">
              <w:rPr>
                <w:b/>
                <w:bCs/>
              </w:rPr>
              <w:t>E</w:t>
            </w:r>
          </w:p>
        </w:tc>
        <w:tc>
          <w:tcPr>
            <w:tcW w:w="624" w:type="dxa"/>
            <w:tcBorders>
              <w:bottom w:val="nil"/>
              <w:right w:val="nil"/>
            </w:tcBorders>
            <w:vAlign w:val="bottom"/>
          </w:tcPr>
          <w:p w14:paraId="58FAB2B4" w14:textId="77777777" w:rsidR="00BC2DA2" w:rsidRPr="005308A4" w:rsidRDefault="00BC2DA2" w:rsidP="005308A4">
            <w:pPr>
              <w:pStyle w:val="Textfelder"/>
            </w:pPr>
          </w:p>
        </w:tc>
        <w:tc>
          <w:tcPr>
            <w:tcW w:w="624" w:type="dxa"/>
            <w:tcBorders>
              <w:left w:val="nil"/>
              <w:bottom w:val="nil"/>
              <w:right w:val="nil"/>
            </w:tcBorders>
            <w:vAlign w:val="bottom"/>
          </w:tcPr>
          <w:p w14:paraId="24A69476" w14:textId="77777777" w:rsidR="00BC2DA2" w:rsidRPr="005308A4" w:rsidRDefault="00BC2DA2" w:rsidP="005308A4">
            <w:pPr>
              <w:pStyle w:val="Textfelder"/>
            </w:pPr>
          </w:p>
        </w:tc>
        <w:tc>
          <w:tcPr>
            <w:tcW w:w="624" w:type="dxa"/>
            <w:tcBorders>
              <w:top w:val="nil"/>
              <w:left w:val="nil"/>
              <w:bottom w:val="nil"/>
              <w:right w:val="nil"/>
            </w:tcBorders>
            <w:vAlign w:val="bottom"/>
          </w:tcPr>
          <w:p w14:paraId="259A2A04" w14:textId="77777777" w:rsidR="00BC2DA2" w:rsidRPr="005308A4" w:rsidRDefault="00BC2DA2" w:rsidP="005308A4">
            <w:pPr>
              <w:pStyle w:val="Textfelder"/>
            </w:pPr>
          </w:p>
        </w:tc>
        <w:tc>
          <w:tcPr>
            <w:tcW w:w="624" w:type="dxa"/>
            <w:tcBorders>
              <w:top w:val="nil"/>
              <w:left w:val="nil"/>
              <w:bottom w:val="nil"/>
              <w:right w:val="nil"/>
            </w:tcBorders>
            <w:vAlign w:val="bottom"/>
          </w:tcPr>
          <w:p w14:paraId="264AA94E" w14:textId="77777777" w:rsidR="00BC2DA2" w:rsidRPr="005308A4" w:rsidRDefault="00BC2DA2" w:rsidP="005308A4">
            <w:pPr>
              <w:pStyle w:val="Textfelder"/>
            </w:pPr>
          </w:p>
        </w:tc>
        <w:tc>
          <w:tcPr>
            <w:tcW w:w="624" w:type="dxa"/>
            <w:tcBorders>
              <w:top w:val="nil"/>
              <w:left w:val="nil"/>
              <w:bottom w:val="nil"/>
              <w:right w:val="nil"/>
            </w:tcBorders>
            <w:vAlign w:val="bottom"/>
          </w:tcPr>
          <w:p w14:paraId="194DE49D" w14:textId="77777777" w:rsidR="00BC2DA2" w:rsidRPr="005308A4" w:rsidRDefault="00BC2DA2" w:rsidP="005308A4">
            <w:pPr>
              <w:pStyle w:val="Textfelder"/>
            </w:pPr>
          </w:p>
        </w:tc>
        <w:tc>
          <w:tcPr>
            <w:tcW w:w="624" w:type="dxa"/>
            <w:tcBorders>
              <w:top w:val="nil"/>
              <w:left w:val="nil"/>
              <w:bottom w:val="nil"/>
              <w:right w:val="nil"/>
            </w:tcBorders>
            <w:vAlign w:val="bottom"/>
          </w:tcPr>
          <w:p w14:paraId="5C481541" w14:textId="77777777" w:rsidR="00BC2DA2" w:rsidRPr="005308A4" w:rsidRDefault="00BC2DA2" w:rsidP="005308A4">
            <w:pPr>
              <w:pStyle w:val="Textfelder"/>
            </w:pPr>
          </w:p>
        </w:tc>
        <w:tc>
          <w:tcPr>
            <w:tcW w:w="624" w:type="dxa"/>
            <w:tcBorders>
              <w:top w:val="nil"/>
              <w:left w:val="nil"/>
              <w:bottom w:val="nil"/>
              <w:right w:val="nil"/>
            </w:tcBorders>
            <w:vAlign w:val="bottom"/>
          </w:tcPr>
          <w:p w14:paraId="54643D9F" w14:textId="77777777" w:rsidR="00BC2DA2" w:rsidRPr="005308A4" w:rsidRDefault="00BC2DA2" w:rsidP="005308A4">
            <w:pPr>
              <w:pStyle w:val="Textfelder"/>
            </w:pPr>
          </w:p>
        </w:tc>
      </w:tr>
      <w:tr w:rsidR="00BC2DA2" w:rsidRPr="00E174AD" w14:paraId="4DDAC402" w14:textId="77777777" w:rsidTr="005308A4">
        <w:trPr>
          <w:trHeight w:val="624"/>
        </w:trPr>
        <w:tc>
          <w:tcPr>
            <w:tcW w:w="624" w:type="dxa"/>
            <w:vAlign w:val="bottom"/>
          </w:tcPr>
          <w:p w14:paraId="31B90E69" w14:textId="77777777" w:rsidR="00BC2DA2" w:rsidRPr="005308A4" w:rsidRDefault="00BC2DA2" w:rsidP="005308A4">
            <w:pPr>
              <w:pStyle w:val="Textfelder"/>
            </w:pPr>
            <w:r w:rsidRPr="005308A4">
              <w:t>K</w:t>
            </w:r>
          </w:p>
        </w:tc>
        <w:tc>
          <w:tcPr>
            <w:tcW w:w="624" w:type="dxa"/>
            <w:tcBorders>
              <w:bottom w:val="single" w:sz="4" w:space="0" w:color="auto"/>
            </w:tcBorders>
            <w:vAlign w:val="bottom"/>
          </w:tcPr>
          <w:p w14:paraId="236A93DC" w14:textId="77777777" w:rsidR="00BC2DA2" w:rsidRPr="005308A4" w:rsidRDefault="00BC2DA2" w:rsidP="005308A4">
            <w:pPr>
              <w:pStyle w:val="Textfelder"/>
              <w:rPr>
                <w:b/>
                <w:bCs/>
              </w:rPr>
            </w:pPr>
            <w:r w:rsidRPr="005308A4">
              <w:rPr>
                <w:b/>
                <w:bCs/>
              </w:rPr>
              <w:t>O</w:t>
            </w:r>
          </w:p>
        </w:tc>
        <w:tc>
          <w:tcPr>
            <w:tcW w:w="624" w:type="dxa"/>
            <w:tcBorders>
              <w:bottom w:val="single" w:sz="4" w:space="0" w:color="auto"/>
            </w:tcBorders>
            <w:vAlign w:val="bottom"/>
          </w:tcPr>
          <w:p w14:paraId="4AB71DDC" w14:textId="77777777" w:rsidR="00BC2DA2" w:rsidRPr="005308A4" w:rsidRDefault="00BC2DA2" w:rsidP="005308A4">
            <w:pPr>
              <w:pStyle w:val="Textfelder"/>
            </w:pPr>
            <w:r w:rsidRPr="005308A4">
              <w:t>S</w:t>
            </w:r>
          </w:p>
        </w:tc>
        <w:tc>
          <w:tcPr>
            <w:tcW w:w="624" w:type="dxa"/>
            <w:tcBorders>
              <w:bottom w:val="single" w:sz="4" w:space="0" w:color="auto"/>
            </w:tcBorders>
            <w:vAlign w:val="bottom"/>
          </w:tcPr>
          <w:p w14:paraId="6E0170F0" w14:textId="77777777" w:rsidR="00BC2DA2" w:rsidRPr="005308A4" w:rsidRDefault="00BC2DA2" w:rsidP="005308A4">
            <w:pPr>
              <w:pStyle w:val="Textfelder"/>
            </w:pPr>
            <w:r w:rsidRPr="005308A4">
              <w:t>T</w:t>
            </w:r>
          </w:p>
        </w:tc>
        <w:tc>
          <w:tcPr>
            <w:tcW w:w="624" w:type="dxa"/>
            <w:tcBorders>
              <w:bottom w:val="single" w:sz="4" w:space="0" w:color="auto"/>
            </w:tcBorders>
            <w:vAlign w:val="bottom"/>
          </w:tcPr>
          <w:p w14:paraId="4856963B" w14:textId="77777777" w:rsidR="00BC2DA2" w:rsidRPr="005308A4" w:rsidRDefault="00BC2DA2" w:rsidP="005308A4">
            <w:pPr>
              <w:pStyle w:val="Textfelder"/>
            </w:pPr>
            <w:r w:rsidRPr="005308A4">
              <w:t>E</w:t>
            </w:r>
          </w:p>
        </w:tc>
        <w:tc>
          <w:tcPr>
            <w:tcW w:w="624" w:type="dxa"/>
            <w:tcBorders>
              <w:bottom w:val="single" w:sz="4" w:space="0" w:color="auto"/>
            </w:tcBorders>
            <w:vAlign w:val="bottom"/>
          </w:tcPr>
          <w:p w14:paraId="3CCE36C4" w14:textId="77777777" w:rsidR="00BC2DA2" w:rsidRPr="005308A4" w:rsidRDefault="00BC2DA2" w:rsidP="005308A4">
            <w:pPr>
              <w:pStyle w:val="Textfelder"/>
            </w:pPr>
            <w:r w:rsidRPr="005308A4">
              <w:t>N</w:t>
            </w:r>
          </w:p>
        </w:tc>
        <w:tc>
          <w:tcPr>
            <w:tcW w:w="624" w:type="dxa"/>
            <w:tcBorders>
              <w:top w:val="nil"/>
              <w:bottom w:val="nil"/>
              <w:right w:val="nil"/>
            </w:tcBorders>
            <w:vAlign w:val="bottom"/>
          </w:tcPr>
          <w:p w14:paraId="4E17D52B" w14:textId="77777777" w:rsidR="00BC2DA2" w:rsidRPr="005308A4" w:rsidRDefault="00BC2DA2" w:rsidP="005308A4">
            <w:pPr>
              <w:pStyle w:val="Textfelder"/>
            </w:pPr>
          </w:p>
        </w:tc>
        <w:tc>
          <w:tcPr>
            <w:tcW w:w="624" w:type="dxa"/>
            <w:tcBorders>
              <w:top w:val="nil"/>
              <w:left w:val="nil"/>
            </w:tcBorders>
            <w:vAlign w:val="bottom"/>
          </w:tcPr>
          <w:p w14:paraId="0359B5E8" w14:textId="77777777" w:rsidR="00BC2DA2" w:rsidRPr="005308A4" w:rsidRDefault="00BC2DA2" w:rsidP="005308A4">
            <w:pPr>
              <w:pStyle w:val="Textfelder"/>
            </w:pPr>
          </w:p>
        </w:tc>
        <w:tc>
          <w:tcPr>
            <w:tcW w:w="624" w:type="dxa"/>
            <w:vAlign w:val="bottom"/>
          </w:tcPr>
          <w:p w14:paraId="23A42C3F" w14:textId="77777777" w:rsidR="00BC2DA2" w:rsidRPr="005308A4" w:rsidRDefault="00BC2DA2" w:rsidP="005308A4">
            <w:pPr>
              <w:pStyle w:val="Textfelder"/>
            </w:pPr>
            <w:r w:rsidRPr="005308A4">
              <w:t>T</w:t>
            </w:r>
          </w:p>
        </w:tc>
        <w:tc>
          <w:tcPr>
            <w:tcW w:w="624" w:type="dxa"/>
            <w:tcBorders>
              <w:top w:val="nil"/>
              <w:right w:val="nil"/>
            </w:tcBorders>
            <w:vAlign w:val="bottom"/>
          </w:tcPr>
          <w:p w14:paraId="6C4231BE" w14:textId="77777777" w:rsidR="00BC2DA2" w:rsidRPr="005308A4" w:rsidRDefault="00BC2DA2" w:rsidP="005308A4">
            <w:pPr>
              <w:pStyle w:val="Textfelder"/>
            </w:pPr>
          </w:p>
        </w:tc>
        <w:tc>
          <w:tcPr>
            <w:tcW w:w="624" w:type="dxa"/>
            <w:tcBorders>
              <w:top w:val="nil"/>
              <w:left w:val="nil"/>
              <w:right w:val="nil"/>
            </w:tcBorders>
            <w:vAlign w:val="bottom"/>
          </w:tcPr>
          <w:p w14:paraId="427B4374" w14:textId="77777777" w:rsidR="00BC2DA2" w:rsidRPr="005308A4" w:rsidRDefault="00BC2DA2" w:rsidP="005308A4">
            <w:pPr>
              <w:pStyle w:val="Textfelder"/>
            </w:pPr>
          </w:p>
        </w:tc>
        <w:tc>
          <w:tcPr>
            <w:tcW w:w="624" w:type="dxa"/>
            <w:tcBorders>
              <w:top w:val="nil"/>
              <w:left w:val="nil"/>
              <w:right w:val="nil"/>
            </w:tcBorders>
            <w:vAlign w:val="bottom"/>
          </w:tcPr>
          <w:p w14:paraId="0DD795AE" w14:textId="77777777" w:rsidR="00BC2DA2" w:rsidRPr="005308A4" w:rsidRDefault="00BC2DA2" w:rsidP="005308A4">
            <w:pPr>
              <w:pStyle w:val="Textfelder"/>
            </w:pPr>
          </w:p>
        </w:tc>
        <w:tc>
          <w:tcPr>
            <w:tcW w:w="624" w:type="dxa"/>
            <w:tcBorders>
              <w:top w:val="nil"/>
              <w:left w:val="nil"/>
              <w:bottom w:val="nil"/>
              <w:right w:val="nil"/>
            </w:tcBorders>
            <w:vAlign w:val="bottom"/>
          </w:tcPr>
          <w:p w14:paraId="2295F434" w14:textId="77777777" w:rsidR="00BC2DA2" w:rsidRPr="005308A4" w:rsidRDefault="00BC2DA2" w:rsidP="005308A4">
            <w:pPr>
              <w:pStyle w:val="Textfelder"/>
            </w:pPr>
          </w:p>
        </w:tc>
        <w:tc>
          <w:tcPr>
            <w:tcW w:w="624" w:type="dxa"/>
            <w:tcBorders>
              <w:top w:val="nil"/>
              <w:left w:val="nil"/>
              <w:bottom w:val="nil"/>
              <w:right w:val="nil"/>
            </w:tcBorders>
            <w:vAlign w:val="bottom"/>
          </w:tcPr>
          <w:p w14:paraId="6DC62702" w14:textId="77777777" w:rsidR="00BC2DA2" w:rsidRPr="005308A4" w:rsidRDefault="00BC2DA2" w:rsidP="005308A4">
            <w:pPr>
              <w:pStyle w:val="Textfelder"/>
            </w:pPr>
          </w:p>
        </w:tc>
        <w:tc>
          <w:tcPr>
            <w:tcW w:w="624" w:type="dxa"/>
            <w:tcBorders>
              <w:top w:val="nil"/>
              <w:left w:val="nil"/>
              <w:bottom w:val="nil"/>
              <w:right w:val="nil"/>
            </w:tcBorders>
            <w:vAlign w:val="bottom"/>
          </w:tcPr>
          <w:p w14:paraId="65D379CD" w14:textId="77777777" w:rsidR="00BC2DA2" w:rsidRPr="005308A4" w:rsidRDefault="00BC2DA2" w:rsidP="005308A4">
            <w:pPr>
              <w:pStyle w:val="Textfelder"/>
            </w:pPr>
          </w:p>
        </w:tc>
        <w:tc>
          <w:tcPr>
            <w:tcW w:w="624" w:type="dxa"/>
            <w:tcBorders>
              <w:top w:val="nil"/>
              <w:left w:val="nil"/>
              <w:bottom w:val="nil"/>
              <w:right w:val="nil"/>
            </w:tcBorders>
            <w:vAlign w:val="bottom"/>
          </w:tcPr>
          <w:p w14:paraId="7CF493E5" w14:textId="77777777" w:rsidR="00BC2DA2" w:rsidRPr="005308A4" w:rsidRDefault="00BC2DA2" w:rsidP="005308A4">
            <w:pPr>
              <w:pStyle w:val="Textfelder"/>
            </w:pPr>
          </w:p>
        </w:tc>
      </w:tr>
      <w:tr w:rsidR="00BC2DA2" w:rsidRPr="00E174AD" w14:paraId="5B315EB5" w14:textId="77777777" w:rsidTr="005308A4">
        <w:trPr>
          <w:trHeight w:val="624"/>
        </w:trPr>
        <w:tc>
          <w:tcPr>
            <w:tcW w:w="624" w:type="dxa"/>
            <w:vAlign w:val="bottom"/>
          </w:tcPr>
          <w:p w14:paraId="5C9E5877" w14:textId="77777777" w:rsidR="00BC2DA2" w:rsidRPr="005308A4" w:rsidRDefault="00BC2DA2" w:rsidP="005308A4">
            <w:pPr>
              <w:pStyle w:val="Textfelder"/>
            </w:pPr>
            <w:r w:rsidRPr="005308A4">
              <w:t>A</w:t>
            </w:r>
          </w:p>
        </w:tc>
        <w:tc>
          <w:tcPr>
            <w:tcW w:w="624" w:type="dxa"/>
            <w:tcBorders>
              <w:bottom w:val="nil"/>
              <w:right w:val="nil"/>
            </w:tcBorders>
            <w:vAlign w:val="bottom"/>
          </w:tcPr>
          <w:p w14:paraId="41B4C1F8" w14:textId="77777777" w:rsidR="00BC2DA2" w:rsidRPr="005308A4" w:rsidRDefault="00BC2DA2" w:rsidP="005308A4">
            <w:pPr>
              <w:pStyle w:val="Textfelder"/>
            </w:pPr>
          </w:p>
        </w:tc>
        <w:tc>
          <w:tcPr>
            <w:tcW w:w="624" w:type="dxa"/>
            <w:tcBorders>
              <w:left w:val="nil"/>
              <w:bottom w:val="nil"/>
              <w:right w:val="nil"/>
            </w:tcBorders>
            <w:vAlign w:val="bottom"/>
          </w:tcPr>
          <w:p w14:paraId="4E8220C8" w14:textId="77777777" w:rsidR="00BC2DA2" w:rsidRPr="005308A4" w:rsidRDefault="00BC2DA2" w:rsidP="005308A4">
            <w:pPr>
              <w:pStyle w:val="Textfelder"/>
            </w:pPr>
          </w:p>
        </w:tc>
        <w:tc>
          <w:tcPr>
            <w:tcW w:w="624" w:type="dxa"/>
            <w:tcBorders>
              <w:left w:val="nil"/>
              <w:bottom w:val="nil"/>
              <w:right w:val="nil"/>
            </w:tcBorders>
            <w:vAlign w:val="bottom"/>
          </w:tcPr>
          <w:p w14:paraId="713082C1" w14:textId="77777777" w:rsidR="00BC2DA2" w:rsidRPr="005308A4" w:rsidRDefault="00BC2DA2" w:rsidP="005308A4">
            <w:pPr>
              <w:pStyle w:val="Textfelder"/>
            </w:pPr>
          </w:p>
        </w:tc>
        <w:tc>
          <w:tcPr>
            <w:tcW w:w="624" w:type="dxa"/>
            <w:tcBorders>
              <w:left w:val="nil"/>
              <w:bottom w:val="nil"/>
              <w:right w:val="nil"/>
            </w:tcBorders>
            <w:vAlign w:val="bottom"/>
          </w:tcPr>
          <w:p w14:paraId="6D1507BE" w14:textId="77777777" w:rsidR="00BC2DA2" w:rsidRPr="005308A4" w:rsidRDefault="00BC2DA2" w:rsidP="005308A4">
            <w:pPr>
              <w:pStyle w:val="Textfelder"/>
            </w:pPr>
          </w:p>
        </w:tc>
        <w:tc>
          <w:tcPr>
            <w:tcW w:w="624" w:type="dxa"/>
            <w:tcBorders>
              <w:left w:val="nil"/>
              <w:bottom w:val="nil"/>
              <w:right w:val="nil"/>
            </w:tcBorders>
            <w:vAlign w:val="bottom"/>
          </w:tcPr>
          <w:p w14:paraId="5AD6F7F0" w14:textId="77777777" w:rsidR="00BC2DA2" w:rsidRPr="005308A4" w:rsidRDefault="00BC2DA2" w:rsidP="005308A4">
            <w:pPr>
              <w:pStyle w:val="Textfelder"/>
            </w:pPr>
          </w:p>
        </w:tc>
        <w:tc>
          <w:tcPr>
            <w:tcW w:w="624" w:type="dxa"/>
            <w:tcBorders>
              <w:top w:val="nil"/>
              <w:left w:val="nil"/>
              <w:bottom w:val="nil"/>
            </w:tcBorders>
            <w:vAlign w:val="bottom"/>
          </w:tcPr>
          <w:p w14:paraId="03F28C08" w14:textId="77777777" w:rsidR="00BC2DA2" w:rsidRPr="005308A4" w:rsidRDefault="00BC2DA2" w:rsidP="005308A4">
            <w:pPr>
              <w:pStyle w:val="Textfelder"/>
            </w:pPr>
          </w:p>
        </w:tc>
        <w:tc>
          <w:tcPr>
            <w:tcW w:w="624" w:type="dxa"/>
            <w:vAlign w:val="bottom"/>
          </w:tcPr>
          <w:p w14:paraId="0AF2BA38" w14:textId="77777777" w:rsidR="00BC2DA2" w:rsidRPr="005308A4" w:rsidRDefault="00BC2DA2" w:rsidP="005308A4">
            <w:pPr>
              <w:pStyle w:val="Textfelder"/>
            </w:pPr>
            <w:r w:rsidRPr="005308A4">
              <w:t>F</w:t>
            </w:r>
          </w:p>
        </w:tc>
        <w:tc>
          <w:tcPr>
            <w:tcW w:w="624" w:type="dxa"/>
            <w:vAlign w:val="bottom"/>
          </w:tcPr>
          <w:p w14:paraId="1CDEA95F" w14:textId="77777777" w:rsidR="00BC2DA2" w:rsidRPr="005308A4" w:rsidRDefault="00BC2DA2" w:rsidP="005308A4">
            <w:pPr>
              <w:pStyle w:val="Textfelder"/>
            </w:pPr>
            <w:r w:rsidRPr="005308A4">
              <w:t>R</w:t>
            </w:r>
          </w:p>
        </w:tc>
        <w:tc>
          <w:tcPr>
            <w:tcW w:w="624" w:type="dxa"/>
            <w:tcBorders>
              <w:bottom w:val="single" w:sz="4" w:space="0" w:color="auto"/>
            </w:tcBorders>
            <w:vAlign w:val="bottom"/>
          </w:tcPr>
          <w:p w14:paraId="25146FBD" w14:textId="77777777" w:rsidR="00BC2DA2" w:rsidRPr="005308A4" w:rsidRDefault="00BC2DA2" w:rsidP="005308A4">
            <w:pPr>
              <w:pStyle w:val="Textfelder"/>
              <w:rPr>
                <w:b/>
                <w:bCs/>
              </w:rPr>
            </w:pPr>
            <w:r w:rsidRPr="005308A4">
              <w:rPr>
                <w:b/>
                <w:bCs/>
              </w:rPr>
              <w:t>I</w:t>
            </w:r>
          </w:p>
        </w:tc>
        <w:tc>
          <w:tcPr>
            <w:tcW w:w="624" w:type="dxa"/>
            <w:tcBorders>
              <w:bottom w:val="single" w:sz="4" w:space="0" w:color="auto"/>
            </w:tcBorders>
            <w:vAlign w:val="bottom"/>
          </w:tcPr>
          <w:p w14:paraId="1C0F716A" w14:textId="77777777" w:rsidR="00BC2DA2" w:rsidRPr="005308A4" w:rsidRDefault="00BC2DA2" w:rsidP="005308A4">
            <w:pPr>
              <w:pStyle w:val="Textfelder"/>
            </w:pPr>
            <w:r w:rsidRPr="005308A4">
              <w:t>S</w:t>
            </w:r>
          </w:p>
        </w:tc>
        <w:tc>
          <w:tcPr>
            <w:tcW w:w="624" w:type="dxa"/>
            <w:tcBorders>
              <w:bottom w:val="single" w:sz="4" w:space="0" w:color="auto"/>
            </w:tcBorders>
            <w:vAlign w:val="bottom"/>
          </w:tcPr>
          <w:p w14:paraId="177EBB7D" w14:textId="77777777" w:rsidR="00BC2DA2" w:rsidRPr="005308A4" w:rsidRDefault="00BC2DA2" w:rsidP="005308A4">
            <w:pPr>
              <w:pStyle w:val="Textfelder"/>
            </w:pPr>
            <w:r w:rsidRPr="005308A4">
              <w:t>T</w:t>
            </w:r>
          </w:p>
        </w:tc>
        <w:tc>
          <w:tcPr>
            <w:tcW w:w="624" w:type="dxa"/>
            <w:tcBorders>
              <w:top w:val="nil"/>
              <w:bottom w:val="nil"/>
              <w:right w:val="nil"/>
            </w:tcBorders>
            <w:vAlign w:val="bottom"/>
          </w:tcPr>
          <w:p w14:paraId="73EB64ED" w14:textId="77777777" w:rsidR="00BC2DA2" w:rsidRPr="005308A4" w:rsidRDefault="00BC2DA2" w:rsidP="005308A4">
            <w:pPr>
              <w:pStyle w:val="Textfelder"/>
            </w:pPr>
          </w:p>
        </w:tc>
        <w:tc>
          <w:tcPr>
            <w:tcW w:w="624" w:type="dxa"/>
            <w:tcBorders>
              <w:top w:val="nil"/>
              <w:left w:val="nil"/>
              <w:bottom w:val="nil"/>
              <w:right w:val="nil"/>
            </w:tcBorders>
            <w:vAlign w:val="bottom"/>
          </w:tcPr>
          <w:p w14:paraId="288BD2FB" w14:textId="77777777" w:rsidR="00BC2DA2" w:rsidRPr="005308A4" w:rsidRDefault="00BC2DA2" w:rsidP="005308A4">
            <w:pPr>
              <w:pStyle w:val="Textfelder"/>
            </w:pPr>
          </w:p>
        </w:tc>
        <w:tc>
          <w:tcPr>
            <w:tcW w:w="624" w:type="dxa"/>
            <w:tcBorders>
              <w:top w:val="nil"/>
              <w:left w:val="nil"/>
              <w:bottom w:val="nil"/>
              <w:right w:val="nil"/>
            </w:tcBorders>
            <w:vAlign w:val="bottom"/>
          </w:tcPr>
          <w:p w14:paraId="1729BCD4" w14:textId="77777777" w:rsidR="00BC2DA2" w:rsidRPr="005308A4" w:rsidRDefault="00BC2DA2" w:rsidP="005308A4">
            <w:pPr>
              <w:pStyle w:val="Textfelder"/>
            </w:pPr>
          </w:p>
        </w:tc>
        <w:tc>
          <w:tcPr>
            <w:tcW w:w="624" w:type="dxa"/>
            <w:tcBorders>
              <w:top w:val="nil"/>
              <w:left w:val="nil"/>
              <w:bottom w:val="nil"/>
              <w:right w:val="nil"/>
            </w:tcBorders>
            <w:vAlign w:val="bottom"/>
          </w:tcPr>
          <w:p w14:paraId="373DDC18" w14:textId="77777777" w:rsidR="00BC2DA2" w:rsidRPr="005308A4" w:rsidRDefault="00BC2DA2" w:rsidP="005308A4">
            <w:pPr>
              <w:pStyle w:val="Textfelder"/>
            </w:pPr>
          </w:p>
        </w:tc>
      </w:tr>
      <w:tr w:rsidR="00BC2DA2" w:rsidRPr="00E174AD" w14:paraId="10428A11" w14:textId="77777777" w:rsidTr="005308A4">
        <w:trPr>
          <w:trHeight w:val="624"/>
        </w:trPr>
        <w:tc>
          <w:tcPr>
            <w:tcW w:w="624" w:type="dxa"/>
            <w:vAlign w:val="bottom"/>
          </w:tcPr>
          <w:p w14:paraId="100B255E" w14:textId="77777777" w:rsidR="00BC2DA2" w:rsidRPr="005308A4" w:rsidRDefault="00BC2DA2" w:rsidP="005308A4">
            <w:pPr>
              <w:pStyle w:val="Textfelder"/>
              <w:rPr>
                <w:b/>
                <w:bCs/>
              </w:rPr>
            </w:pPr>
            <w:r w:rsidRPr="005308A4">
              <w:rPr>
                <w:b/>
                <w:bCs/>
              </w:rPr>
              <w:t>U</w:t>
            </w:r>
          </w:p>
        </w:tc>
        <w:tc>
          <w:tcPr>
            <w:tcW w:w="624" w:type="dxa"/>
            <w:tcBorders>
              <w:top w:val="nil"/>
              <w:bottom w:val="nil"/>
              <w:right w:val="nil"/>
            </w:tcBorders>
            <w:vAlign w:val="bottom"/>
          </w:tcPr>
          <w:p w14:paraId="16A531EF" w14:textId="77777777" w:rsidR="00BC2DA2" w:rsidRPr="005308A4" w:rsidRDefault="00BC2DA2" w:rsidP="005308A4">
            <w:pPr>
              <w:pStyle w:val="Textfelder"/>
            </w:pPr>
          </w:p>
        </w:tc>
        <w:tc>
          <w:tcPr>
            <w:tcW w:w="624" w:type="dxa"/>
            <w:tcBorders>
              <w:top w:val="nil"/>
              <w:left w:val="nil"/>
              <w:bottom w:val="nil"/>
              <w:right w:val="nil"/>
            </w:tcBorders>
            <w:vAlign w:val="bottom"/>
          </w:tcPr>
          <w:p w14:paraId="5A796CCC" w14:textId="77777777" w:rsidR="00BC2DA2" w:rsidRPr="005308A4" w:rsidRDefault="00BC2DA2" w:rsidP="005308A4">
            <w:pPr>
              <w:pStyle w:val="Textfelder"/>
            </w:pPr>
          </w:p>
        </w:tc>
        <w:tc>
          <w:tcPr>
            <w:tcW w:w="624" w:type="dxa"/>
            <w:tcBorders>
              <w:top w:val="nil"/>
              <w:left w:val="nil"/>
              <w:bottom w:val="nil"/>
              <w:right w:val="nil"/>
            </w:tcBorders>
            <w:vAlign w:val="bottom"/>
          </w:tcPr>
          <w:p w14:paraId="7F4FB92E" w14:textId="77777777" w:rsidR="00BC2DA2" w:rsidRPr="005308A4" w:rsidRDefault="00BC2DA2" w:rsidP="005308A4">
            <w:pPr>
              <w:pStyle w:val="Textfelder"/>
            </w:pPr>
          </w:p>
        </w:tc>
        <w:tc>
          <w:tcPr>
            <w:tcW w:w="624" w:type="dxa"/>
            <w:tcBorders>
              <w:top w:val="nil"/>
              <w:left w:val="nil"/>
              <w:bottom w:val="nil"/>
              <w:right w:val="nil"/>
            </w:tcBorders>
            <w:vAlign w:val="bottom"/>
          </w:tcPr>
          <w:p w14:paraId="30800935" w14:textId="77777777" w:rsidR="00BC2DA2" w:rsidRPr="005308A4" w:rsidRDefault="00BC2DA2" w:rsidP="005308A4">
            <w:pPr>
              <w:pStyle w:val="Textfelder"/>
            </w:pPr>
          </w:p>
        </w:tc>
        <w:tc>
          <w:tcPr>
            <w:tcW w:w="624" w:type="dxa"/>
            <w:tcBorders>
              <w:top w:val="nil"/>
              <w:left w:val="nil"/>
              <w:bottom w:val="nil"/>
              <w:right w:val="nil"/>
            </w:tcBorders>
            <w:vAlign w:val="bottom"/>
          </w:tcPr>
          <w:p w14:paraId="3AEDF485" w14:textId="77777777" w:rsidR="00BC2DA2" w:rsidRPr="005308A4" w:rsidRDefault="00BC2DA2" w:rsidP="005308A4">
            <w:pPr>
              <w:pStyle w:val="Textfelder"/>
            </w:pPr>
          </w:p>
        </w:tc>
        <w:tc>
          <w:tcPr>
            <w:tcW w:w="624" w:type="dxa"/>
            <w:tcBorders>
              <w:top w:val="nil"/>
              <w:left w:val="nil"/>
              <w:bottom w:val="nil"/>
              <w:right w:val="nil"/>
            </w:tcBorders>
            <w:vAlign w:val="bottom"/>
          </w:tcPr>
          <w:p w14:paraId="55CA69FB" w14:textId="77777777" w:rsidR="00BC2DA2" w:rsidRPr="005308A4" w:rsidRDefault="00BC2DA2" w:rsidP="005308A4">
            <w:pPr>
              <w:pStyle w:val="Textfelder"/>
            </w:pPr>
          </w:p>
        </w:tc>
        <w:tc>
          <w:tcPr>
            <w:tcW w:w="624" w:type="dxa"/>
            <w:tcBorders>
              <w:left w:val="nil"/>
              <w:bottom w:val="nil"/>
            </w:tcBorders>
            <w:vAlign w:val="bottom"/>
          </w:tcPr>
          <w:p w14:paraId="5150AFF4" w14:textId="77777777" w:rsidR="00BC2DA2" w:rsidRPr="005308A4" w:rsidRDefault="00BC2DA2" w:rsidP="005308A4">
            <w:pPr>
              <w:pStyle w:val="Textfelder"/>
            </w:pPr>
          </w:p>
        </w:tc>
        <w:tc>
          <w:tcPr>
            <w:tcW w:w="624" w:type="dxa"/>
            <w:vAlign w:val="bottom"/>
          </w:tcPr>
          <w:p w14:paraId="1F7B0174" w14:textId="77777777" w:rsidR="00BC2DA2" w:rsidRPr="005308A4" w:rsidRDefault="00BC2DA2" w:rsidP="005308A4">
            <w:pPr>
              <w:pStyle w:val="Textfelder"/>
            </w:pPr>
            <w:r w:rsidRPr="005308A4">
              <w:t>U</w:t>
            </w:r>
          </w:p>
        </w:tc>
        <w:tc>
          <w:tcPr>
            <w:tcW w:w="624" w:type="dxa"/>
            <w:tcBorders>
              <w:right w:val="nil"/>
            </w:tcBorders>
            <w:vAlign w:val="bottom"/>
          </w:tcPr>
          <w:p w14:paraId="4CF38280" w14:textId="77777777" w:rsidR="00BC2DA2" w:rsidRPr="005308A4" w:rsidRDefault="00BC2DA2" w:rsidP="005308A4">
            <w:pPr>
              <w:pStyle w:val="Textfelder"/>
            </w:pPr>
          </w:p>
        </w:tc>
        <w:tc>
          <w:tcPr>
            <w:tcW w:w="624" w:type="dxa"/>
            <w:tcBorders>
              <w:left w:val="nil"/>
              <w:right w:val="nil"/>
            </w:tcBorders>
            <w:vAlign w:val="bottom"/>
          </w:tcPr>
          <w:p w14:paraId="34E24DA7" w14:textId="77777777" w:rsidR="00BC2DA2" w:rsidRPr="005308A4" w:rsidRDefault="00BC2DA2" w:rsidP="005308A4">
            <w:pPr>
              <w:pStyle w:val="Textfelder"/>
            </w:pPr>
          </w:p>
        </w:tc>
        <w:tc>
          <w:tcPr>
            <w:tcW w:w="624" w:type="dxa"/>
            <w:tcBorders>
              <w:left w:val="nil"/>
              <w:right w:val="nil"/>
            </w:tcBorders>
            <w:vAlign w:val="bottom"/>
          </w:tcPr>
          <w:p w14:paraId="68C9E1BF" w14:textId="77777777" w:rsidR="00BC2DA2" w:rsidRPr="005308A4" w:rsidRDefault="00BC2DA2" w:rsidP="005308A4">
            <w:pPr>
              <w:pStyle w:val="Textfelder"/>
            </w:pPr>
          </w:p>
        </w:tc>
        <w:tc>
          <w:tcPr>
            <w:tcW w:w="624" w:type="dxa"/>
            <w:tcBorders>
              <w:top w:val="nil"/>
              <w:left w:val="nil"/>
              <w:right w:val="nil"/>
            </w:tcBorders>
            <w:vAlign w:val="bottom"/>
          </w:tcPr>
          <w:p w14:paraId="23E653AD" w14:textId="77777777" w:rsidR="00BC2DA2" w:rsidRPr="005308A4" w:rsidRDefault="00BC2DA2" w:rsidP="005308A4">
            <w:pPr>
              <w:pStyle w:val="Textfelder"/>
            </w:pPr>
          </w:p>
        </w:tc>
        <w:tc>
          <w:tcPr>
            <w:tcW w:w="624" w:type="dxa"/>
            <w:tcBorders>
              <w:top w:val="nil"/>
              <w:left w:val="nil"/>
              <w:right w:val="nil"/>
            </w:tcBorders>
            <w:vAlign w:val="bottom"/>
          </w:tcPr>
          <w:p w14:paraId="5624CDEB" w14:textId="77777777" w:rsidR="00BC2DA2" w:rsidRPr="005308A4" w:rsidRDefault="00BC2DA2" w:rsidP="005308A4">
            <w:pPr>
              <w:pStyle w:val="Textfelder"/>
            </w:pPr>
          </w:p>
        </w:tc>
        <w:tc>
          <w:tcPr>
            <w:tcW w:w="624" w:type="dxa"/>
            <w:tcBorders>
              <w:top w:val="nil"/>
              <w:left w:val="nil"/>
              <w:right w:val="nil"/>
            </w:tcBorders>
            <w:vAlign w:val="bottom"/>
          </w:tcPr>
          <w:p w14:paraId="5CFC8171" w14:textId="77777777" w:rsidR="00BC2DA2" w:rsidRPr="005308A4" w:rsidRDefault="00BC2DA2" w:rsidP="005308A4">
            <w:pPr>
              <w:pStyle w:val="Textfelder"/>
            </w:pPr>
          </w:p>
        </w:tc>
        <w:tc>
          <w:tcPr>
            <w:tcW w:w="624" w:type="dxa"/>
            <w:tcBorders>
              <w:top w:val="nil"/>
              <w:left w:val="nil"/>
              <w:right w:val="nil"/>
            </w:tcBorders>
            <w:vAlign w:val="bottom"/>
          </w:tcPr>
          <w:p w14:paraId="5DFEBA6B" w14:textId="77777777" w:rsidR="00BC2DA2" w:rsidRPr="005308A4" w:rsidRDefault="00BC2DA2" w:rsidP="005308A4">
            <w:pPr>
              <w:pStyle w:val="Textfelder"/>
            </w:pPr>
          </w:p>
        </w:tc>
      </w:tr>
      <w:tr w:rsidR="00BC2DA2" w:rsidRPr="00E174AD" w14:paraId="7D911119" w14:textId="77777777" w:rsidTr="005308A4">
        <w:trPr>
          <w:trHeight w:val="624"/>
        </w:trPr>
        <w:tc>
          <w:tcPr>
            <w:tcW w:w="624" w:type="dxa"/>
            <w:vAlign w:val="bottom"/>
          </w:tcPr>
          <w:p w14:paraId="63B776EE" w14:textId="77777777" w:rsidR="00BC2DA2" w:rsidRPr="005308A4" w:rsidRDefault="00BC2DA2" w:rsidP="005308A4">
            <w:pPr>
              <w:pStyle w:val="Textfelder"/>
            </w:pPr>
            <w:r w:rsidRPr="005308A4">
              <w:t>F</w:t>
            </w:r>
          </w:p>
        </w:tc>
        <w:tc>
          <w:tcPr>
            <w:tcW w:w="624" w:type="dxa"/>
            <w:tcBorders>
              <w:top w:val="nil"/>
              <w:bottom w:val="nil"/>
              <w:right w:val="nil"/>
            </w:tcBorders>
            <w:vAlign w:val="bottom"/>
          </w:tcPr>
          <w:p w14:paraId="105A709D" w14:textId="77777777" w:rsidR="00BC2DA2" w:rsidRPr="005308A4" w:rsidRDefault="00BC2DA2" w:rsidP="005308A4">
            <w:pPr>
              <w:pStyle w:val="Textfelder"/>
            </w:pPr>
          </w:p>
        </w:tc>
        <w:tc>
          <w:tcPr>
            <w:tcW w:w="624" w:type="dxa"/>
            <w:tcBorders>
              <w:top w:val="nil"/>
              <w:left w:val="nil"/>
              <w:bottom w:val="nil"/>
              <w:right w:val="nil"/>
            </w:tcBorders>
            <w:vAlign w:val="bottom"/>
          </w:tcPr>
          <w:p w14:paraId="789EFCF1" w14:textId="77777777" w:rsidR="00BC2DA2" w:rsidRPr="005308A4" w:rsidRDefault="00BC2DA2" w:rsidP="005308A4">
            <w:pPr>
              <w:pStyle w:val="Textfelder"/>
            </w:pPr>
          </w:p>
        </w:tc>
        <w:tc>
          <w:tcPr>
            <w:tcW w:w="624" w:type="dxa"/>
            <w:tcBorders>
              <w:top w:val="nil"/>
              <w:left w:val="nil"/>
              <w:bottom w:val="nil"/>
              <w:right w:val="nil"/>
            </w:tcBorders>
            <w:vAlign w:val="bottom"/>
          </w:tcPr>
          <w:p w14:paraId="065A9574" w14:textId="77777777" w:rsidR="00BC2DA2" w:rsidRPr="005308A4" w:rsidRDefault="00BC2DA2" w:rsidP="005308A4">
            <w:pPr>
              <w:pStyle w:val="Textfelder"/>
            </w:pPr>
          </w:p>
        </w:tc>
        <w:tc>
          <w:tcPr>
            <w:tcW w:w="624" w:type="dxa"/>
            <w:tcBorders>
              <w:top w:val="nil"/>
              <w:left w:val="nil"/>
              <w:bottom w:val="nil"/>
              <w:right w:val="nil"/>
            </w:tcBorders>
            <w:vAlign w:val="bottom"/>
          </w:tcPr>
          <w:p w14:paraId="5C2425D5" w14:textId="77777777" w:rsidR="00BC2DA2" w:rsidRPr="005308A4" w:rsidRDefault="00BC2DA2" w:rsidP="005308A4">
            <w:pPr>
              <w:pStyle w:val="Textfelder"/>
            </w:pPr>
          </w:p>
        </w:tc>
        <w:tc>
          <w:tcPr>
            <w:tcW w:w="624" w:type="dxa"/>
            <w:tcBorders>
              <w:top w:val="nil"/>
              <w:left w:val="nil"/>
              <w:bottom w:val="nil"/>
              <w:right w:val="nil"/>
            </w:tcBorders>
            <w:vAlign w:val="bottom"/>
          </w:tcPr>
          <w:p w14:paraId="71CC3A09" w14:textId="77777777" w:rsidR="00BC2DA2" w:rsidRPr="005308A4" w:rsidRDefault="00BC2DA2" w:rsidP="005308A4">
            <w:pPr>
              <w:pStyle w:val="Textfelder"/>
            </w:pPr>
          </w:p>
        </w:tc>
        <w:tc>
          <w:tcPr>
            <w:tcW w:w="624" w:type="dxa"/>
            <w:tcBorders>
              <w:top w:val="nil"/>
              <w:left w:val="nil"/>
              <w:bottom w:val="nil"/>
              <w:right w:val="nil"/>
            </w:tcBorders>
            <w:vAlign w:val="bottom"/>
          </w:tcPr>
          <w:p w14:paraId="42DB6D6C" w14:textId="77777777" w:rsidR="00BC2DA2" w:rsidRPr="005308A4" w:rsidRDefault="00BC2DA2" w:rsidP="005308A4">
            <w:pPr>
              <w:pStyle w:val="Textfelder"/>
            </w:pPr>
          </w:p>
        </w:tc>
        <w:tc>
          <w:tcPr>
            <w:tcW w:w="624" w:type="dxa"/>
            <w:tcBorders>
              <w:top w:val="nil"/>
              <w:left w:val="nil"/>
              <w:bottom w:val="nil"/>
            </w:tcBorders>
            <w:vAlign w:val="bottom"/>
          </w:tcPr>
          <w:p w14:paraId="77018F57" w14:textId="77777777" w:rsidR="00BC2DA2" w:rsidRPr="005308A4" w:rsidRDefault="00BC2DA2" w:rsidP="005308A4">
            <w:pPr>
              <w:pStyle w:val="Textfelder"/>
            </w:pPr>
          </w:p>
        </w:tc>
        <w:tc>
          <w:tcPr>
            <w:tcW w:w="624" w:type="dxa"/>
            <w:vAlign w:val="bottom"/>
          </w:tcPr>
          <w:p w14:paraId="11E4E4E9" w14:textId="77777777" w:rsidR="00BC2DA2" w:rsidRPr="005308A4" w:rsidRDefault="00BC2DA2" w:rsidP="005308A4">
            <w:pPr>
              <w:pStyle w:val="Textfelder"/>
            </w:pPr>
            <w:r w:rsidRPr="005308A4">
              <w:t>G</w:t>
            </w:r>
          </w:p>
        </w:tc>
        <w:tc>
          <w:tcPr>
            <w:tcW w:w="624" w:type="dxa"/>
            <w:vAlign w:val="bottom"/>
          </w:tcPr>
          <w:p w14:paraId="152E6C21" w14:textId="77777777" w:rsidR="00BC2DA2" w:rsidRPr="005308A4" w:rsidRDefault="00BC2DA2" w:rsidP="005308A4">
            <w:pPr>
              <w:pStyle w:val="Textfelder"/>
            </w:pPr>
            <w:r w:rsidRPr="005308A4">
              <w:t>A</w:t>
            </w:r>
          </w:p>
        </w:tc>
        <w:tc>
          <w:tcPr>
            <w:tcW w:w="624" w:type="dxa"/>
            <w:tcBorders>
              <w:bottom w:val="single" w:sz="4" w:space="0" w:color="auto"/>
            </w:tcBorders>
            <w:vAlign w:val="bottom"/>
          </w:tcPr>
          <w:p w14:paraId="30F6EB48" w14:textId="77777777" w:rsidR="00BC2DA2" w:rsidRPr="005308A4" w:rsidRDefault="00BC2DA2" w:rsidP="005308A4">
            <w:pPr>
              <w:pStyle w:val="Textfelder"/>
            </w:pPr>
            <w:r w:rsidRPr="005308A4">
              <w:t>R</w:t>
            </w:r>
          </w:p>
        </w:tc>
        <w:tc>
          <w:tcPr>
            <w:tcW w:w="624" w:type="dxa"/>
            <w:tcBorders>
              <w:bottom w:val="single" w:sz="4" w:space="0" w:color="auto"/>
            </w:tcBorders>
            <w:vAlign w:val="bottom"/>
          </w:tcPr>
          <w:p w14:paraId="0BACF2F7" w14:textId="77777777" w:rsidR="00BC2DA2" w:rsidRPr="005308A4" w:rsidRDefault="00BC2DA2" w:rsidP="005308A4">
            <w:pPr>
              <w:pStyle w:val="Textfelder"/>
              <w:rPr>
                <w:b/>
                <w:bCs/>
              </w:rPr>
            </w:pPr>
            <w:r w:rsidRPr="005308A4">
              <w:rPr>
                <w:b/>
                <w:bCs/>
              </w:rPr>
              <w:t>A</w:t>
            </w:r>
          </w:p>
        </w:tc>
        <w:tc>
          <w:tcPr>
            <w:tcW w:w="624" w:type="dxa"/>
            <w:tcBorders>
              <w:bottom w:val="single" w:sz="4" w:space="0" w:color="auto"/>
            </w:tcBorders>
            <w:vAlign w:val="bottom"/>
          </w:tcPr>
          <w:p w14:paraId="04F19DFD" w14:textId="77777777" w:rsidR="00BC2DA2" w:rsidRPr="005308A4" w:rsidRDefault="00BC2DA2" w:rsidP="005308A4">
            <w:pPr>
              <w:pStyle w:val="Textfelder"/>
            </w:pPr>
            <w:r w:rsidRPr="005308A4">
              <w:t>N</w:t>
            </w:r>
          </w:p>
        </w:tc>
        <w:tc>
          <w:tcPr>
            <w:tcW w:w="624" w:type="dxa"/>
            <w:tcBorders>
              <w:bottom w:val="single" w:sz="4" w:space="0" w:color="auto"/>
            </w:tcBorders>
            <w:vAlign w:val="bottom"/>
          </w:tcPr>
          <w:p w14:paraId="4446A57D" w14:textId="77777777" w:rsidR="00BC2DA2" w:rsidRPr="005308A4" w:rsidRDefault="00BC2DA2" w:rsidP="005308A4">
            <w:pPr>
              <w:pStyle w:val="Textfelder"/>
            </w:pPr>
            <w:r w:rsidRPr="005308A4">
              <w:t>T</w:t>
            </w:r>
          </w:p>
        </w:tc>
        <w:tc>
          <w:tcPr>
            <w:tcW w:w="624" w:type="dxa"/>
            <w:tcBorders>
              <w:bottom w:val="single" w:sz="4" w:space="0" w:color="auto"/>
            </w:tcBorders>
            <w:vAlign w:val="bottom"/>
          </w:tcPr>
          <w:p w14:paraId="65477730" w14:textId="77777777" w:rsidR="00BC2DA2" w:rsidRPr="005308A4" w:rsidRDefault="00BC2DA2" w:rsidP="005308A4">
            <w:pPr>
              <w:pStyle w:val="Textfelder"/>
            </w:pPr>
            <w:r w:rsidRPr="005308A4">
              <w:t>I</w:t>
            </w:r>
          </w:p>
        </w:tc>
        <w:tc>
          <w:tcPr>
            <w:tcW w:w="624" w:type="dxa"/>
            <w:tcBorders>
              <w:bottom w:val="single" w:sz="4" w:space="0" w:color="auto"/>
            </w:tcBorders>
            <w:vAlign w:val="bottom"/>
          </w:tcPr>
          <w:p w14:paraId="01B450EC" w14:textId="77777777" w:rsidR="00BC2DA2" w:rsidRPr="005308A4" w:rsidRDefault="00BC2DA2" w:rsidP="005308A4">
            <w:pPr>
              <w:pStyle w:val="Textfelder"/>
            </w:pPr>
            <w:r w:rsidRPr="005308A4">
              <w:t>E</w:t>
            </w:r>
          </w:p>
        </w:tc>
      </w:tr>
      <w:tr w:rsidR="00BC2DA2" w:rsidRPr="00E174AD" w14:paraId="750157FE" w14:textId="77777777" w:rsidTr="005308A4">
        <w:trPr>
          <w:trHeight w:val="624"/>
        </w:trPr>
        <w:tc>
          <w:tcPr>
            <w:tcW w:w="624" w:type="dxa"/>
            <w:vAlign w:val="bottom"/>
          </w:tcPr>
          <w:p w14:paraId="4149E219" w14:textId="77777777" w:rsidR="00BC2DA2" w:rsidRPr="005308A4" w:rsidRDefault="00BC2DA2" w:rsidP="005308A4">
            <w:pPr>
              <w:pStyle w:val="Textfelder"/>
            </w:pPr>
            <w:r w:rsidRPr="005308A4">
              <w:t>E</w:t>
            </w:r>
          </w:p>
        </w:tc>
        <w:tc>
          <w:tcPr>
            <w:tcW w:w="624" w:type="dxa"/>
            <w:tcBorders>
              <w:top w:val="nil"/>
              <w:bottom w:val="nil"/>
              <w:right w:val="nil"/>
            </w:tcBorders>
            <w:vAlign w:val="bottom"/>
          </w:tcPr>
          <w:p w14:paraId="4A73A6C8" w14:textId="77777777" w:rsidR="00BC2DA2" w:rsidRPr="005308A4" w:rsidRDefault="00BC2DA2" w:rsidP="005308A4">
            <w:pPr>
              <w:pStyle w:val="Textfelder"/>
            </w:pPr>
          </w:p>
        </w:tc>
        <w:tc>
          <w:tcPr>
            <w:tcW w:w="624" w:type="dxa"/>
            <w:tcBorders>
              <w:top w:val="nil"/>
              <w:left w:val="nil"/>
              <w:bottom w:val="nil"/>
              <w:right w:val="nil"/>
            </w:tcBorders>
            <w:vAlign w:val="bottom"/>
          </w:tcPr>
          <w:p w14:paraId="51D22E5B" w14:textId="77777777" w:rsidR="00BC2DA2" w:rsidRPr="005308A4" w:rsidRDefault="00BC2DA2" w:rsidP="005308A4">
            <w:pPr>
              <w:pStyle w:val="Textfelder"/>
            </w:pPr>
          </w:p>
        </w:tc>
        <w:tc>
          <w:tcPr>
            <w:tcW w:w="624" w:type="dxa"/>
            <w:tcBorders>
              <w:top w:val="nil"/>
              <w:left w:val="nil"/>
              <w:bottom w:val="nil"/>
              <w:right w:val="nil"/>
            </w:tcBorders>
            <w:vAlign w:val="bottom"/>
          </w:tcPr>
          <w:p w14:paraId="074941E3" w14:textId="77777777" w:rsidR="00BC2DA2" w:rsidRPr="005308A4" w:rsidRDefault="00BC2DA2" w:rsidP="005308A4">
            <w:pPr>
              <w:pStyle w:val="Textfelder"/>
            </w:pPr>
          </w:p>
        </w:tc>
        <w:tc>
          <w:tcPr>
            <w:tcW w:w="624" w:type="dxa"/>
            <w:tcBorders>
              <w:top w:val="nil"/>
              <w:left w:val="nil"/>
              <w:bottom w:val="nil"/>
              <w:right w:val="nil"/>
            </w:tcBorders>
            <w:vAlign w:val="bottom"/>
          </w:tcPr>
          <w:p w14:paraId="2071595D" w14:textId="77777777" w:rsidR="00BC2DA2" w:rsidRPr="005308A4" w:rsidRDefault="00BC2DA2" w:rsidP="005308A4">
            <w:pPr>
              <w:pStyle w:val="Textfelder"/>
            </w:pPr>
          </w:p>
        </w:tc>
        <w:tc>
          <w:tcPr>
            <w:tcW w:w="624" w:type="dxa"/>
            <w:tcBorders>
              <w:top w:val="nil"/>
              <w:left w:val="nil"/>
              <w:bottom w:val="nil"/>
              <w:right w:val="nil"/>
            </w:tcBorders>
            <w:vAlign w:val="bottom"/>
          </w:tcPr>
          <w:p w14:paraId="377E0B98" w14:textId="77777777" w:rsidR="00BC2DA2" w:rsidRPr="005308A4" w:rsidRDefault="00BC2DA2" w:rsidP="005308A4">
            <w:pPr>
              <w:pStyle w:val="Textfelder"/>
            </w:pPr>
          </w:p>
        </w:tc>
        <w:tc>
          <w:tcPr>
            <w:tcW w:w="624" w:type="dxa"/>
            <w:tcBorders>
              <w:top w:val="nil"/>
              <w:left w:val="nil"/>
              <w:bottom w:val="nil"/>
              <w:right w:val="nil"/>
            </w:tcBorders>
            <w:vAlign w:val="bottom"/>
          </w:tcPr>
          <w:p w14:paraId="798F92A4" w14:textId="77777777" w:rsidR="00BC2DA2" w:rsidRPr="005308A4" w:rsidRDefault="00BC2DA2" w:rsidP="005308A4">
            <w:pPr>
              <w:pStyle w:val="Textfelder"/>
            </w:pPr>
          </w:p>
        </w:tc>
        <w:tc>
          <w:tcPr>
            <w:tcW w:w="624" w:type="dxa"/>
            <w:tcBorders>
              <w:top w:val="nil"/>
              <w:left w:val="nil"/>
              <w:bottom w:val="nil"/>
              <w:right w:val="nil"/>
            </w:tcBorders>
            <w:vAlign w:val="bottom"/>
          </w:tcPr>
          <w:p w14:paraId="13F9A846" w14:textId="77777777" w:rsidR="00BC2DA2" w:rsidRPr="005308A4" w:rsidRDefault="00BC2DA2" w:rsidP="005308A4">
            <w:pPr>
              <w:pStyle w:val="Textfelder"/>
            </w:pPr>
          </w:p>
        </w:tc>
        <w:tc>
          <w:tcPr>
            <w:tcW w:w="624" w:type="dxa"/>
            <w:tcBorders>
              <w:left w:val="nil"/>
              <w:bottom w:val="nil"/>
            </w:tcBorders>
            <w:vAlign w:val="bottom"/>
          </w:tcPr>
          <w:p w14:paraId="6BB9414C" w14:textId="77777777" w:rsidR="00BC2DA2" w:rsidRPr="005308A4" w:rsidRDefault="00BC2DA2" w:rsidP="005308A4">
            <w:pPr>
              <w:pStyle w:val="Textfelder"/>
            </w:pPr>
          </w:p>
        </w:tc>
        <w:tc>
          <w:tcPr>
            <w:tcW w:w="624" w:type="dxa"/>
            <w:vAlign w:val="bottom"/>
          </w:tcPr>
          <w:p w14:paraId="3D0ADF78" w14:textId="77777777" w:rsidR="00BC2DA2" w:rsidRPr="005308A4" w:rsidRDefault="00BC2DA2" w:rsidP="005308A4">
            <w:pPr>
              <w:pStyle w:val="Textfelder"/>
            </w:pPr>
            <w:r w:rsidRPr="005308A4">
              <w:t>R</w:t>
            </w:r>
          </w:p>
        </w:tc>
        <w:tc>
          <w:tcPr>
            <w:tcW w:w="624" w:type="dxa"/>
            <w:tcBorders>
              <w:bottom w:val="nil"/>
              <w:right w:val="nil"/>
            </w:tcBorders>
            <w:vAlign w:val="bottom"/>
          </w:tcPr>
          <w:p w14:paraId="652BD6EF" w14:textId="77777777" w:rsidR="00BC2DA2" w:rsidRPr="005308A4" w:rsidRDefault="00BC2DA2" w:rsidP="005308A4">
            <w:pPr>
              <w:pStyle w:val="Textfelder"/>
            </w:pPr>
          </w:p>
        </w:tc>
        <w:tc>
          <w:tcPr>
            <w:tcW w:w="624" w:type="dxa"/>
            <w:tcBorders>
              <w:left w:val="nil"/>
              <w:bottom w:val="nil"/>
              <w:right w:val="nil"/>
            </w:tcBorders>
            <w:vAlign w:val="bottom"/>
          </w:tcPr>
          <w:p w14:paraId="5DE16E95" w14:textId="77777777" w:rsidR="00BC2DA2" w:rsidRPr="005308A4" w:rsidRDefault="00BC2DA2" w:rsidP="005308A4">
            <w:pPr>
              <w:pStyle w:val="Textfelder"/>
            </w:pPr>
          </w:p>
        </w:tc>
        <w:tc>
          <w:tcPr>
            <w:tcW w:w="624" w:type="dxa"/>
            <w:tcBorders>
              <w:left w:val="nil"/>
              <w:bottom w:val="nil"/>
              <w:right w:val="nil"/>
            </w:tcBorders>
            <w:vAlign w:val="bottom"/>
          </w:tcPr>
          <w:p w14:paraId="2C5C2937" w14:textId="77777777" w:rsidR="00BC2DA2" w:rsidRPr="005308A4" w:rsidRDefault="00BC2DA2" w:rsidP="005308A4">
            <w:pPr>
              <w:pStyle w:val="Textfelder"/>
            </w:pPr>
          </w:p>
        </w:tc>
        <w:tc>
          <w:tcPr>
            <w:tcW w:w="624" w:type="dxa"/>
            <w:tcBorders>
              <w:left w:val="nil"/>
              <w:bottom w:val="nil"/>
              <w:right w:val="nil"/>
            </w:tcBorders>
            <w:vAlign w:val="bottom"/>
          </w:tcPr>
          <w:p w14:paraId="66A5E9B6" w14:textId="77777777" w:rsidR="00BC2DA2" w:rsidRPr="005308A4" w:rsidRDefault="00BC2DA2" w:rsidP="005308A4">
            <w:pPr>
              <w:pStyle w:val="Textfelder"/>
            </w:pPr>
          </w:p>
        </w:tc>
        <w:tc>
          <w:tcPr>
            <w:tcW w:w="624" w:type="dxa"/>
            <w:tcBorders>
              <w:left w:val="nil"/>
              <w:bottom w:val="nil"/>
              <w:right w:val="nil"/>
            </w:tcBorders>
            <w:vAlign w:val="bottom"/>
          </w:tcPr>
          <w:p w14:paraId="0603D6F1" w14:textId="77777777" w:rsidR="00BC2DA2" w:rsidRPr="005308A4" w:rsidRDefault="00BC2DA2" w:rsidP="005308A4">
            <w:pPr>
              <w:pStyle w:val="Textfelder"/>
            </w:pPr>
          </w:p>
        </w:tc>
        <w:tc>
          <w:tcPr>
            <w:tcW w:w="624" w:type="dxa"/>
            <w:tcBorders>
              <w:left w:val="nil"/>
              <w:bottom w:val="nil"/>
              <w:right w:val="nil"/>
            </w:tcBorders>
            <w:vAlign w:val="bottom"/>
          </w:tcPr>
          <w:p w14:paraId="5C599DA3" w14:textId="77777777" w:rsidR="00BC2DA2" w:rsidRPr="005308A4" w:rsidRDefault="00BC2DA2" w:rsidP="005308A4">
            <w:pPr>
              <w:pStyle w:val="Textfelder"/>
            </w:pPr>
          </w:p>
        </w:tc>
      </w:tr>
      <w:tr w:rsidR="00BC2DA2" w:rsidRPr="00E174AD" w14:paraId="5D4D1219" w14:textId="77777777" w:rsidTr="005308A4">
        <w:trPr>
          <w:trHeight w:val="624"/>
        </w:trPr>
        <w:tc>
          <w:tcPr>
            <w:tcW w:w="624" w:type="dxa"/>
            <w:tcBorders>
              <w:bottom w:val="single" w:sz="4" w:space="0" w:color="auto"/>
            </w:tcBorders>
            <w:vAlign w:val="bottom"/>
          </w:tcPr>
          <w:p w14:paraId="4F99AD0C" w14:textId="77777777" w:rsidR="00BC2DA2" w:rsidRPr="005308A4" w:rsidRDefault="00BC2DA2" w:rsidP="005308A4">
            <w:pPr>
              <w:pStyle w:val="Textfelder"/>
            </w:pPr>
            <w:r w:rsidRPr="005308A4">
              <w:t>N</w:t>
            </w:r>
          </w:p>
        </w:tc>
        <w:tc>
          <w:tcPr>
            <w:tcW w:w="624" w:type="dxa"/>
            <w:tcBorders>
              <w:top w:val="nil"/>
              <w:bottom w:val="nil"/>
              <w:right w:val="nil"/>
            </w:tcBorders>
            <w:vAlign w:val="bottom"/>
          </w:tcPr>
          <w:p w14:paraId="55909646" w14:textId="77777777" w:rsidR="00BC2DA2" w:rsidRPr="005308A4" w:rsidRDefault="00BC2DA2" w:rsidP="005308A4">
            <w:pPr>
              <w:pStyle w:val="Textfelder"/>
            </w:pPr>
          </w:p>
        </w:tc>
        <w:tc>
          <w:tcPr>
            <w:tcW w:w="624" w:type="dxa"/>
            <w:tcBorders>
              <w:top w:val="nil"/>
              <w:left w:val="nil"/>
              <w:bottom w:val="nil"/>
              <w:right w:val="nil"/>
            </w:tcBorders>
            <w:vAlign w:val="bottom"/>
          </w:tcPr>
          <w:p w14:paraId="26E1F15E" w14:textId="77777777" w:rsidR="00BC2DA2" w:rsidRPr="005308A4" w:rsidRDefault="00BC2DA2" w:rsidP="005308A4">
            <w:pPr>
              <w:pStyle w:val="Textfelder"/>
            </w:pPr>
          </w:p>
        </w:tc>
        <w:tc>
          <w:tcPr>
            <w:tcW w:w="624" w:type="dxa"/>
            <w:tcBorders>
              <w:top w:val="nil"/>
              <w:left w:val="nil"/>
              <w:bottom w:val="nil"/>
              <w:right w:val="nil"/>
            </w:tcBorders>
            <w:vAlign w:val="bottom"/>
          </w:tcPr>
          <w:p w14:paraId="44F5793E" w14:textId="77777777" w:rsidR="00BC2DA2" w:rsidRPr="005308A4" w:rsidRDefault="00BC2DA2" w:rsidP="005308A4">
            <w:pPr>
              <w:pStyle w:val="Textfelder"/>
            </w:pPr>
          </w:p>
        </w:tc>
        <w:tc>
          <w:tcPr>
            <w:tcW w:w="624" w:type="dxa"/>
            <w:tcBorders>
              <w:top w:val="nil"/>
              <w:left w:val="nil"/>
              <w:bottom w:val="nil"/>
              <w:right w:val="nil"/>
            </w:tcBorders>
            <w:vAlign w:val="bottom"/>
          </w:tcPr>
          <w:p w14:paraId="18390E0D" w14:textId="77777777" w:rsidR="00BC2DA2" w:rsidRPr="005308A4" w:rsidRDefault="00BC2DA2" w:rsidP="005308A4">
            <w:pPr>
              <w:pStyle w:val="Textfelder"/>
            </w:pPr>
          </w:p>
        </w:tc>
        <w:tc>
          <w:tcPr>
            <w:tcW w:w="624" w:type="dxa"/>
            <w:tcBorders>
              <w:top w:val="nil"/>
              <w:left w:val="nil"/>
              <w:bottom w:val="nil"/>
              <w:right w:val="nil"/>
            </w:tcBorders>
            <w:vAlign w:val="bottom"/>
          </w:tcPr>
          <w:p w14:paraId="5FDCC9FC" w14:textId="77777777" w:rsidR="00BC2DA2" w:rsidRPr="005308A4" w:rsidRDefault="00BC2DA2" w:rsidP="005308A4">
            <w:pPr>
              <w:pStyle w:val="Textfelder"/>
            </w:pPr>
          </w:p>
        </w:tc>
        <w:tc>
          <w:tcPr>
            <w:tcW w:w="624" w:type="dxa"/>
            <w:tcBorders>
              <w:top w:val="nil"/>
              <w:left w:val="nil"/>
              <w:bottom w:val="nil"/>
              <w:right w:val="nil"/>
            </w:tcBorders>
            <w:vAlign w:val="bottom"/>
          </w:tcPr>
          <w:p w14:paraId="343DAA67" w14:textId="77777777" w:rsidR="00BC2DA2" w:rsidRPr="005308A4" w:rsidRDefault="00BC2DA2" w:rsidP="005308A4">
            <w:pPr>
              <w:pStyle w:val="Textfelder"/>
            </w:pPr>
          </w:p>
        </w:tc>
        <w:tc>
          <w:tcPr>
            <w:tcW w:w="624" w:type="dxa"/>
            <w:tcBorders>
              <w:top w:val="nil"/>
              <w:left w:val="nil"/>
              <w:bottom w:val="nil"/>
              <w:right w:val="nil"/>
            </w:tcBorders>
            <w:vAlign w:val="bottom"/>
          </w:tcPr>
          <w:p w14:paraId="3CBF13CD" w14:textId="77777777" w:rsidR="00BC2DA2" w:rsidRPr="005308A4" w:rsidRDefault="00BC2DA2" w:rsidP="005308A4">
            <w:pPr>
              <w:pStyle w:val="Textfelder"/>
            </w:pPr>
          </w:p>
        </w:tc>
        <w:tc>
          <w:tcPr>
            <w:tcW w:w="624" w:type="dxa"/>
            <w:tcBorders>
              <w:top w:val="nil"/>
              <w:left w:val="nil"/>
            </w:tcBorders>
            <w:vAlign w:val="bottom"/>
          </w:tcPr>
          <w:p w14:paraId="096765E9" w14:textId="77777777" w:rsidR="00BC2DA2" w:rsidRPr="005308A4" w:rsidRDefault="00BC2DA2" w:rsidP="005308A4">
            <w:pPr>
              <w:pStyle w:val="Textfelder"/>
            </w:pPr>
          </w:p>
        </w:tc>
        <w:tc>
          <w:tcPr>
            <w:tcW w:w="624" w:type="dxa"/>
            <w:vAlign w:val="bottom"/>
          </w:tcPr>
          <w:p w14:paraId="5EBD453A" w14:textId="77777777" w:rsidR="00BC2DA2" w:rsidRPr="005308A4" w:rsidRDefault="00BC2DA2" w:rsidP="005308A4">
            <w:pPr>
              <w:pStyle w:val="Textfelder"/>
            </w:pPr>
            <w:r w:rsidRPr="005308A4">
              <w:t>T</w:t>
            </w:r>
          </w:p>
        </w:tc>
        <w:tc>
          <w:tcPr>
            <w:tcW w:w="624" w:type="dxa"/>
            <w:tcBorders>
              <w:top w:val="nil"/>
              <w:right w:val="nil"/>
            </w:tcBorders>
            <w:vAlign w:val="bottom"/>
          </w:tcPr>
          <w:p w14:paraId="1E15BB02" w14:textId="77777777" w:rsidR="00BC2DA2" w:rsidRPr="005308A4" w:rsidRDefault="00BC2DA2" w:rsidP="005308A4">
            <w:pPr>
              <w:pStyle w:val="Textfelder"/>
            </w:pPr>
          </w:p>
        </w:tc>
        <w:tc>
          <w:tcPr>
            <w:tcW w:w="624" w:type="dxa"/>
            <w:tcBorders>
              <w:top w:val="nil"/>
              <w:left w:val="nil"/>
              <w:right w:val="nil"/>
            </w:tcBorders>
            <w:vAlign w:val="bottom"/>
          </w:tcPr>
          <w:p w14:paraId="42B3F5A5" w14:textId="77777777" w:rsidR="00BC2DA2" w:rsidRPr="005308A4" w:rsidRDefault="00BC2DA2" w:rsidP="005308A4">
            <w:pPr>
              <w:pStyle w:val="Textfelder"/>
            </w:pPr>
          </w:p>
        </w:tc>
        <w:tc>
          <w:tcPr>
            <w:tcW w:w="624" w:type="dxa"/>
            <w:tcBorders>
              <w:top w:val="nil"/>
              <w:left w:val="nil"/>
              <w:right w:val="nil"/>
            </w:tcBorders>
            <w:vAlign w:val="bottom"/>
          </w:tcPr>
          <w:p w14:paraId="0CE3A472" w14:textId="77777777" w:rsidR="00BC2DA2" w:rsidRPr="005308A4" w:rsidRDefault="00BC2DA2" w:rsidP="005308A4">
            <w:pPr>
              <w:pStyle w:val="Textfelder"/>
            </w:pPr>
          </w:p>
        </w:tc>
        <w:tc>
          <w:tcPr>
            <w:tcW w:w="624" w:type="dxa"/>
            <w:tcBorders>
              <w:top w:val="nil"/>
              <w:left w:val="nil"/>
              <w:right w:val="nil"/>
            </w:tcBorders>
            <w:vAlign w:val="bottom"/>
          </w:tcPr>
          <w:p w14:paraId="1428534D" w14:textId="77777777" w:rsidR="00BC2DA2" w:rsidRPr="005308A4" w:rsidRDefault="00BC2DA2" w:rsidP="005308A4">
            <w:pPr>
              <w:pStyle w:val="Textfelder"/>
            </w:pPr>
          </w:p>
        </w:tc>
        <w:tc>
          <w:tcPr>
            <w:tcW w:w="624" w:type="dxa"/>
            <w:tcBorders>
              <w:top w:val="nil"/>
              <w:left w:val="nil"/>
              <w:right w:val="nil"/>
            </w:tcBorders>
            <w:vAlign w:val="bottom"/>
          </w:tcPr>
          <w:p w14:paraId="6A10790D" w14:textId="77777777" w:rsidR="00BC2DA2" w:rsidRPr="005308A4" w:rsidRDefault="00BC2DA2" w:rsidP="005308A4">
            <w:pPr>
              <w:pStyle w:val="Textfelder"/>
            </w:pPr>
          </w:p>
        </w:tc>
        <w:tc>
          <w:tcPr>
            <w:tcW w:w="624" w:type="dxa"/>
            <w:tcBorders>
              <w:top w:val="nil"/>
              <w:left w:val="nil"/>
              <w:right w:val="nil"/>
            </w:tcBorders>
            <w:vAlign w:val="bottom"/>
          </w:tcPr>
          <w:p w14:paraId="1500DDE3" w14:textId="77777777" w:rsidR="00BC2DA2" w:rsidRPr="005308A4" w:rsidRDefault="00BC2DA2" w:rsidP="005308A4">
            <w:pPr>
              <w:pStyle w:val="Textfelder"/>
            </w:pPr>
          </w:p>
        </w:tc>
      </w:tr>
      <w:tr w:rsidR="00BC2DA2" w:rsidRPr="00E174AD" w14:paraId="31A0AD2B" w14:textId="77777777" w:rsidTr="005308A4">
        <w:trPr>
          <w:trHeight w:val="624"/>
        </w:trPr>
        <w:tc>
          <w:tcPr>
            <w:tcW w:w="624" w:type="dxa"/>
            <w:tcBorders>
              <w:left w:val="nil"/>
              <w:bottom w:val="nil"/>
              <w:right w:val="nil"/>
            </w:tcBorders>
            <w:vAlign w:val="bottom"/>
          </w:tcPr>
          <w:p w14:paraId="70BC319B" w14:textId="77777777" w:rsidR="00BC2DA2" w:rsidRPr="005308A4" w:rsidRDefault="00BC2DA2" w:rsidP="005308A4">
            <w:pPr>
              <w:pStyle w:val="Textfelder"/>
            </w:pPr>
          </w:p>
        </w:tc>
        <w:tc>
          <w:tcPr>
            <w:tcW w:w="624" w:type="dxa"/>
            <w:tcBorders>
              <w:top w:val="nil"/>
              <w:left w:val="nil"/>
              <w:bottom w:val="nil"/>
              <w:right w:val="nil"/>
            </w:tcBorders>
            <w:vAlign w:val="bottom"/>
          </w:tcPr>
          <w:p w14:paraId="7EC7F00E" w14:textId="77777777" w:rsidR="00BC2DA2" w:rsidRPr="005308A4" w:rsidRDefault="00BC2DA2" w:rsidP="005308A4">
            <w:pPr>
              <w:pStyle w:val="Textfelder"/>
            </w:pPr>
          </w:p>
        </w:tc>
        <w:tc>
          <w:tcPr>
            <w:tcW w:w="624" w:type="dxa"/>
            <w:tcBorders>
              <w:top w:val="nil"/>
              <w:left w:val="nil"/>
              <w:bottom w:val="nil"/>
              <w:right w:val="nil"/>
            </w:tcBorders>
            <w:vAlign w:val="bottom"/>
          </w:tcPr>
          <w:p w14:paraId="575146E4" w14:textId="77777777" w:rsidR="00BC2DA2" w:rsidRPr="005308A4" w:rsidRDefault="00BC2DA2" w:rsidP="005308A4">
            <w:pPr>
              <w:pStyle w:val="Textfelder"/>
            </w:pPr>
          </w:p>
        </w:tc>
        <w:tc>
          <w:tcPr>
            <w:tcW w:w="624" w:type="dxa"/>
            <w:tcBorders>
              <w:top w:val="nil"/>
              <w:left w:val="nil"/>
              <w:bottom w:val="nil"/>
              <w:right w:val="nil"/>
            </w:tcBorders>
            <w:vAlign w:val="bottom"/>
          </w:tcPr>
          <w:p w14:paraId="641971C4" w14:textId="77777777" w:rsidR="00BC2DA2" w:rsidRPr="005308A4" w:rsidRDefault="00BC2DA2" w:rsidP="005308A4">
            <w:pPr>
              <w:pStyle w:val="Textfelder"/>
            </w:pPr>
          </w:p>
        </w:tc>
        <w:tc>
          <w:tcPr>
            <w:tcW w:w="624" w:type="dxa"/>
            <w:tcBorders>
              <w:top w:val="nil"/>
              <w:left w:val="nil"/>
              <w:bottom w:val="nil"/>
              <w:right w:val="nil"/>
            </w:tcBorders>
            <w:vAlign w:val="bottom"/>
          </w:tcPr>
          <w:p w14:paraId="3F2E5D58" w14:textId="77777777" w:rsidR="00BC2DA2" w:rsidRPr="005308A4" w:rsidRDefault="00BC2DA2" w:rsidP="005308A4">
            <w:pPr>
              <w:pStyle w:val="Textfelder"/>
            </w:pPr>
          </w:p>
        </w:tc>
        <w:tc>
          <w:tcPr>
            <w:tcW w:w="624" w:type="dxa"/>
            <w:tcBorders>
              <w:top w:val="nil"/>
              <w:left w:val="nil"/>
              <w:bottom w:val="nil"/>
              <w:right w:val="nil"/>
            </w:tcBorders>
            <w:vAlign w:val="bottom"/>
          </w:tcPr>
          <w:p w14:paraId="70BFDD72" w14:textId="77777777" w:rsidR="00BC2DA2" w:rsidRPr="005308A4" w:rsidRDefault="00BC2DA2" w:rsidP="005308A4">
            <w:pPr>
              <w:pStyle w:val="Textfelder"/>
            </w:pPr>
          </w:p>
        </w:tc>
        <w:tc>
          <w:tcPr>
            <w:tcW w:w="624" w:type="dxa"/>
            <w:tcBorders>
              <w:top w:val="nil"/>
              <w:left w:val="nil"/>
              <w:bottom w:val="nil"/>
              <w:right w:val="nil"/>
            </w:tcBorders>
            <w:vAlign w:val="bottom"/>
          </w:tcPr>
          <w:p w14:paraId="0B9F4E83" w14:textId="77777777" w:rsidR="00BC2DA2" w:rsidRPr="005308A4" w:rsidRDefault="00BC2DA2" w:rsidP="005308A4">
            <w:pPr>
              <w:pStyle w:val="Textfelder"/>
            </w:pPr>
          </w:p>
        </w:tc>
        <w:tc>
          <w:tcPr>
            <w:tcW w:w="624" w:type="dxa"/>
            <w:tcBorders>
              <w:top w:val="nil"/>
              <w:left w:val="nil"/>
              <w:bottom w:val="nil"/>
            </w:tcBorders>
            <w:vAlign w:val="bottom"/>
          </w:tcPr>
          <w:p w14:paraId="7993A0DF" w14:textId="77777777" w:rsidR="00BC2DA2" w:rsidRPr="005308A4" w:rsidRDefault="00BC2DA2" w:rsidP="005308A4">
            <w:pPr>
              <w:pStyle w:val="Textfelder"/>
            </w:pPr>
          </w:p>
        </w:tc>
        <w:tc>
          <w:tcPr>
            <w:tcW w:w="624" w:type="dxa"/>
            <w:vAlign w:val="bottom"/>
          </w:tcPr>
          <w:p w14:paraId="2F8F8E70" w14:textId="77777777" w:rsidR="00BC2DA2" w:rsidRPr="005308A4" w:rsidRDefault="00BC2DA2" w:rsidP="005308A4">
            <w:pPr>
              <w:pStyle w:val="Textfelder"/>
            </w:pPr>
            <w:r w:rsidRPr="005308A4">
              <w:t>W</w:t>
            </w:r>
          </w:p>
        </w:tc>
        <w:tc>
          <w:tcPr>
            <w:tcW w:w="624" w:type="dxa"/>
            <w:vAlign w:val="bottom"/>
          </w:tcPr>
          <w:p w14:paraId="3158293E" w14:textId="77777777" w:rsidR="00BC2DA2" w:rsidRPr="005308A4" w:rsidRDefault="00BC2DA2" w:rsidP="005308A4">
            <w:pPr>
              <w:pStyle w:val="Textfelder"/>
            </w:pPr>
            <w:r w:rsidRPr="005308A4">
              <w:t>I</w:t>
            </w:r>
          </w:p>
        </w:tc>
        <w:tc>
          <w:tcPr>
            <w:tcW w:w="624" w:type="dxa"/>
            <w:tcBorders>
              <w:bottom w:val="single" w:sz="4" w:space="0" w:color="auto"/>
            </w:tcBorders>
            <w:vAlign w:val="bottom"/>
          </w:tcPr>
          <w:p w14:paraId="1E32FF1A" w14:textId="77777777" w:rsidR="00BC2DA2" w:rsidRPr="005308A4" w:rsidRDefault="00BC2DA2" w:rsidP="005308A4">
            <w:pPr>
              <w:pStyle w:val="Textfelder"/>
            </w:pPr>
            <w:r w:rsidRPr="005308A4">
              <w:t>D</w:t>
            </w:r>
          </w:p>
        </w:tc>
        <w:tc>
          <w:tcPr>
            <w:tcW w:w="624" w:type="dxa"/>
            <w:tcBorders>
              <w:bottom w:val="single" w:sz="4" w:space="0" w:color="auto"/>
            </w:tcBorders>
            <w:vAlign w:val="bottom"/>
          </w:tcPr>
          <w:p w14:paraId="2571382D" w14:textId="77777777" w:rsidR="00BC2DA2" w:rsidRPr="005308A4" w:rsidRDefault="00BC2DA2" w:rsidP="005308A4">
            <w:pPr>
              <w:pStyle w:val="Textfelder"/>
            </w:pPr>
            <w:r w:rsidRPr="005308A4">
              <w:t>E</w:t>
            </w:r>
          </w:p>
        </w:tc>
        <w:tc>
          <w:tcPr>
            <w:tcW w:w="624" w:type="dxa"/>
            <w:tcBorders>
              <w:bottom w:val="single" w:sz="4" w:space="0" w:color="auto"/>
            </w:tcBorders>
            <w:vAlign w:val="bottom"/>
          </w:tcPr>
          <w:p w14:paraId="0384E4E0" w14:textId="77777777" w:rsidR="00BC2DA2" w:rsidRPr="005308A4" w:rsidRDefault="00BC2DA2" w:rsidP="005308A4">
            <w:pPr>
              <w:pStyle w:val="Textfelder"/>
            </w:pPr>
            <w:r w:rsidRPr="005308A4">
              <w:t>R</w:t>
            </w:r>
          </w:p>
        </w:tc>
        <w:tc>
          <w:tcPr>
            <w:tcW w:w="624" w:type="dxa"/>
            <w:tcBorders>
              <w:bottom w:val="single" w:sz="4" w:space="0" w:color="auto"/>
            </w:tcBorders>
            <w:vAlign w:val="bottom"/>
          </w:tcPr>
          <w:p w14:paraId="1C4D26A4" w14:textId="77777777" w:rsidR="00BC2DA2" w:rsidRPr="005308A4" w:rsidRDefault="00BC2DA2" w:rsidP="005308A4">
            <w:pPr>
              <w:pStyle w:val="Textfelder"/>
            </w:pPr>
            <w:r w:rsidRPr="005308A4">
              <w:t>R</w:t>
            </w:r>
          </w:p>
        </w:tc>
        <w:tc>
          <w:tcPr>
            <w:tcW w:w="624" w:type="dxa"/>
            <w:tcBorders>
              <w:bottom w:val="single" w:sz="4" w:space="0" w:color="auto"/>
            </w:tcBorders>
            <w:vAlign w:val="bottom"/>
          </w:tcPr>
          <w:p w14:paraId="56D01D12" w14:textId="77777777" w:rsidR="00BC2DA2" w:rsidRPr="005308A4" w:rsidRDefault="00BC2DA2" w:rsidP="005308A4">
            <w:pPr>
              <w:pStyle w:val="Textfelder"/>
              <w:rPr>
                <w:b/>
                <w:bCs/>
              </w:rPr>
            </w:pPr>
            <w:r w:rsidRPr="005308A4">
              <w:rPr>
                <w:b/>
                <w:bCs/>
              </w:rPr>
              <w:t>U</w:t>
            </w:r>
          </w:p>
        </w:tc>
        <w:tc>
          <w:tcPr>
            <w:tcW w:w="624" w:type="dxa"/>
            <w:tcBorders>
              <w:bottom w:val="single" w:sz="4" w:space="0" w:color="auto"/>
            </w:tcBorders>
            <w:vAlign w:val="bottom"/>
          </w:tcPr>
          <w:p w14:paraId="08F81DEC" w14:textId="77777777" w:rsidR="00BC2DA2" w:rsidRPr="005308A4" w:rsidRDefault="00BC2DA2" w:rsidP="005308A4">
            <w:pPr>
              <w:pStyle w:val="Textfelder"/>
            </w:pPr>
            <w:r w:rsidRPr="005308A4">
              <w:t>F</w:t>
            </w:r>
          </w:p>
        </w:tc>
      </w:tr>
      <w:tr w:rsidR="00BC2DA2" w:rsidRPr="00E174AD" w14:paraId="216CF2D7" w14:textId="77777777" w:rsidTr="005308A4">
        <w:trPr>
          <w:trHeight w:val="624"/>
        </w:trPr>
        <w:tc>
          <w:tcPr>
            <w:tcW w:w="624" w:type="dxa"/>
            <w:tcBorders>
              <w:top w:val="nil"/>
              <w:left w:val="nil"/>
              <w:bottom w:val="nil"/>
              <w:right w:val="nil"/>
            </w:tcBorders>
            <w:vAlign w:val="bottom"/>
          </w:tcPr>
          <w:p w14:paraId="7C201A91" w14:textId="77777777" w:rsidR="00BC2DA2" w:rsidRPr="005308A4" w:rsidRDefault="00BC2DA2" w:rsidP="005308A4">
            <w:pPr>
              <w:pStyle w:val="Textfelder"/>
            </w:pPr>
          </w:p>
        </w:tc>
        <w:tc>
          <w:tcPr>
            <w:tcW w:w="624" w:type="dxa"/>
            <w:tcBorders>
              <w:top w:val="nil"/>
              <w:left w:val="nil"/>
              <w:bottom w:val="nil"/>
              <w:right w:val="nil"/>
            </w:tcBorders>
            <w:vAlign w:val="bottom"/>
          </w:tcPr>
          <w:p w14:paraId="76A8259B" w14:textId="77777777" w:rsidR="00BC2DA2" w:rsidRPr="005308A4" w:rsidRDefault="00BC2DA2" w:rsidP="005308A4">
            <w:pPr>
              <w:pStyle w:val="Textfelder"/>
            </w:pPr>
          </w:p>
        </w:tc>
        <w:tc>
          <w:tcPr>
            <w:tcW w:w="624" w:type="dxa"/>
            <w:tcBorders>
              <w:top w:val="nil"/>
              <w:left w:val="nil"/>
              <w:bottom w:val="nil"/>
              <w:right w:val="nil"/>
            </w:tcBorders>
            <w:vAlign w:val="bottom"/>
          </w:tcPr>
          <w:p w14:paraId="2BB7B21B" w14:textId="77777777" w:rsidR="00BC2DA2" w:rsidRPr="005308A4" w:rsidRDefault="00BC2DA2" w:rsidP="005308A4">
            <w:pPr>
              <w:pStyle w:val="Textfelder"/>
            </w:pPr>
          </w:p>
        </w:tc>
        <w:tc>
          <w:tcPr>
            <w:tcW w:w="624" w:type="dxa"/>
            <w:tcBorders>
              <w:top w:val="nil"/>
              <w:left w:val="nil"/>
              <w:bottom w:val="nil"/>
              <w:right w:val="nil"/>
            </w:tcBorders>
            <w:vAlign w:val="bottom"/>
          </w:tcPr>
          <w:p w14:paraId="413886F5" w14:textId="77777777" w:rsidR="00BC2DA2" w:rsidRPr="005308A4" w:rsidRDefault="00BC2DA2" w:rsidP="005308A4">
            <w:pPr>
              <w:pStyle w:val="Textfelder"/>
            </w:pPr>
          </w:p>
        </w:tc>
        <w:tc>
          <w:tcPr>
            <w:tcW w:w="624" w:type="dxa"/>
            <w:tcBorders>
              <w:top w:val="nil"/>
              <w:left w:val="nil"/>
              <w:bottom w:val="nil"/>
              <w:right w:val="nil"/>
            </w:tcBorders>
            <w:vAlign w:val="bottom"/>
          </w:tcPr>
          <w:p w14:paraId="309E33FB" w14:textId="77777777" w:rsidR="00BC2DA2" w:rsidRPr="005308A4" w:rsidRDefault="00BC2DA2" w:rsidP="005308A4">
            <w:pPr>
              <w:pStyle w:val="Textfelder"/>
            </w:pPr>
          </w:p>
        </w:tc>
        <w:tc>
          <w:tcPr>
            <w:tcW w:w="624" w:type="dxa"/>
            <w:tcBorders>
              <w:top w:val="nil"/>
              <w:left w:val="nil"/>
              <w:bottom w:val="nil"/>
              <w:right w:val="nil"/>
            </w:tcBorders>
            <w:vAlign w:val="bottom"/>
          </w:tcPr>
          <w:p w14:paraId="403CE8E5" w14:textId="77777777" w:rsidR="00BC2DA2" w:rsidRPr="005308A4" w:rsidRDefault="00BC2DA2" w:rsidP="005308A4">
            <w:pPr>
              <w:pStyle w:val="Textfelder"/>
            </w:pPr>
          </w:p>
        </w:tc>
        <w:tc>
          <w:tcPr>
            <w:tcW w:w="624" w:type="dxa"/>
            <w:tcBorders>
              <w:top w:val="nil"/>
              <w:left w:val="nil"/>
              <w:bottom w:val="nil"/>
              <w:right w:val="nil"/>
            </w:tcBorders>
            <w:vAlign w:val="bottom"/>
          </w:tcPr>
          <w:p w14:paraId="7BBF6251" w14:textId="77777777" w:rsidR="00BC2DA2" w:rsidRPr="005308A4" w:rsidRDefault="00BC2DA2" w:rsidP="005308A4">
            <w:pPr>
              <w:pStyle w:val="Textfelder"/>
            </w:pPr>
          </w:p>
        </w:tc>
        <w:tc>
          <w:tcPr>
            <w:tcW w:w="624" w:type="dxa"/>
            <w:tcBorders>
              <w:top w:val="nil"/>
              <w:left w:val="nil"/>
              <w:bottom w:val="nil"/>
              <w:right w:val="nil"/>
            </w:tcBorders>
            <w:vAlign w:val="bottom"/>
          </w:tcPr>
          <w:p w14:paraId="782BC86A" w14:textId="77777777" w:rsidR="00BC2DA2" w:rsidRPr="005308A4" w:rsidRDefault="00BC2DA2" w:rsidP="005308A4">
            <w:pPr>
              <w:pStyle w:val="Textfelder"/>
            </w:pPr>
          </w:p>
        </w:tc>
        <w:tc>
          <w:tcPr>
            <w:tcW w:w="624" w:type="dxa"/>
            <w:tcBorders>
              <w:left w:val="nil"/>
              <w:bottom w:val="nil"/>
            </w:tcBorders>
            <w:vAlign w:val="bottom"/>
          </w:tcPr>
          <w:p w14:paraId="42B4889D" w14:textId="77777777" w:rsidR="00BC2DA2" w:rsidRPr="005308A4" w:rsidRDefault="00BC2DA2" w:rsidP="005308A4">
            <w:pPr>
              <w:pStyle w:val="Textfelder"/>
            </w:pPr>
          </w:p>
        </w:tc>
        <w:tc>
          <w:tcPr>
            <w:tcW w:w="624" w:type="dxa"/>
            <w:vAlign w:val="bottom"/>
          </w:tcPr>
          <w:p w14:paraId="22E9BD7D" w14:textId="77777777" w:rsidR="00BC2DA2" w:rsidRPr="005308A4" w:rsidRDefault="00BC2DA2" w:rsidP="005308A4">
            <w:pPr>
              <w:pStyle w:val="Textfelder"/>
            </w:pPr>
            <w:r w:rsidRPr="005308A4">
              <w:t>K</w:t>
            </w:r>
          </w:p>
        </w:tc>
        <w:tc>
          <w:tcPr>
            <w:tcW w:w="624" w:type="dxa"/>
            <w:tcBorders>
              <w:bottom w:val="nil"/>
              <w:right w:val="nil"/>
            </w:tcBorders>
            <w:vAlign w:val="bottom"/>
          </w:tcPr>
          <w:p w14:paraId="7C171EB3" w14:textId="77777777" w:rsidR="00BC2DA2" w:rsidRPr="005308A4" w:rsidRDefault="00BC2DA2" w:rsidP="005308A4">
            <w:pPr>
              <w:pStyle w:val="Textfelder"/>
            </w:pPr>
          </w:p>
        </w:tc>
        <w:tc>
          <w:tcPr>
            <w:tcW w:w="624" w:type="dxa"/>
            <w:tcBorders>
              <w:left w:val="nil"/>
              <w:bottom w:val="nil"/>
              <w:right w:val="nil"/>
            </w:tcBorders>
            <w:vAlign w:val="bottom"/>
          </w:tcPr>
          <w:p w14:paraId="1E01C55F" w14:textId="77777777" w:rsidR="00BC2DA2" w:rsidRPr="005308A4" w:rsidRDefault="00BC2DA2" w:rsidP="005308A4">
            <w:pPr>
              <w:pStyle w:val="Textfelder"/>
            </w:pPr>
          </w:p>
        </w:tc>
        <w:tc>
          <w:tcPr>
            <w:tcW w:w="624" w:type="dxa"/>
            <w:tcBorders>
              <w:left w:val="nil"/>
              <w:bottom w:val="nil"/>
              <w:right w:val="nil"/>
            </w:tcBorders>
            <w:vAlign w:val="bottom"/>
          </w:tcPr>
          <w:p w14:paraId="44FD893B" w14:textId="77777777" w:rsidR="00BC2DA2" w:rsidRPr="005308A4" w:rsidRDefault="00BC2DA2" w:rsidP="005308A4">
            <w:pPr>
              <w:pStyle w:val="Textfelder"/>
            </w:pPr>
          </w:p>
        </w:tc>
        <w:tc>
          <w:tcPr>
            <w:tcW w:w="624" w:type="dxa"/>
            <w:tcBorders>
              <w:left w:val="nil"/>
              <w:bottom w:val="nil"/>
              <w:right w:val="nil"/>
            </w:tcBorders>
            <w:vAlign w:val="bottom"/>
          </w:tcPr>
          <w:p w14:paraId="4D866D5B" w14:textId="77777777" w:rsidR="00BC2DA2" w:rsidRPr="005308A4" w:rsidRDefault="00BC2DA2" w:rsidP="005308A4">
            <w:pPr>
              <w:pStyle w:val="Textfelder"/>
            </w:pPr>
          </w:p>
        </w:tc>
        <w:tc>
          <w:tcPr>
            <w:tcW w:w="624" w:type="dxa"/>
            <w:tcBorders>
              <w:left w:val="nil"/>
              <w:bottom w:val="nil"/>
              <w:right w:val="nil"/>
            </w:tcBorders>
            <w:vAlign w:val="bottom"/>
          </w:tcPr>
          <w:p w14:paraId="391E1C7E" w14:textId="77777777" w:rsidR="00BC2DA2" w:rsidRPr="005308A4" w:rsidRDefault="00BC2DA2" w:rsidP="005308A4">
            <w:pPr>
              <w:pStyle w:val="Textfelder"/>
            </w:pPr>
          </w:p>
        </w:tc>
        <w:tc>
          <w:tcPr>
            <w:tcW w:w="624" w:type="dxa"/>
            <w:tcBorders>
              <w:left w:val="nil"/>
              <w:bottom w:val="nil"/>
              <w:right w:val="nil"/>
            </w:tcBorders>
            <w:vAlign w:val="bottom"/>
          </w:tcPr>
          <w:p w14:paraId="5337DED8" w14:textId="77777777" w:rsidR="00BC2DA2" w:rsidRPr="005308A4" w:rsidRDefault="00BC2DA2" w:rsidP="005308A4">
            <w:pPr>
              <w:pStyle w:val="Textfelder"/>
            </w:pPr>
          </w:p>
        </w:tc>
      </w:tr>
      <w:tr w:rsidR="00BC2DA2" w:rsidRPr="00E174AD" w14:paraId="6AD6269B" w14:textId="77777777" w:rsidTr="005308A4">
        <w:trPr>
          <w:trHeight w:val="624"/>
        </w:trPr>
        <w:tc>
          <w:tcPr>
            <w:tcW w:w="624" w:type="dxa"/>
            <w:tcBorders>
              <w:top w:val="nil"/>
              <w:left w:val="nil"/>
              <w:bottom w:val="nil"/>
              <w:right w:val="nil"/>
            </w:tcBorders>
            <w:vAlign w:val="bottom"/>
          </w:tcPr>
          <w:p w14:paraId="6BACEAEF" w14:textId="77777777" w:rsidR="00BC2DA2" w:rsidRPr="005308A4" w:rsidRDefault="00BC2DA2" w:rsidP="005308A4">
            <w:pPr>
              <w:pStyle w:val="Textfelder"/>
            </w:pPr>
          </w:p>
        </w:tc>
        <w:tc>
          <w:tcPr>
            <w:tcW w:w="624" w:type="dxa"/>
            <w:tcBorders>
              <w:top w:val="nil"/>
              <w:left w:val="nil"/>
              <w:bottom w:val="nil"/>
              <w:right w:val="nil"/>
            </w:tcBorders>
            <w:vAlign w:val="bottom"/>
          </w:tcPr>
          <w:p w14:paraId="63BDC1F1" w14:textId="77777777" w:rsidR="00BC2DA2" w:rsidRPr="005308A4" w:rsidRDefault="00BC2DA2" w:rsidP="005308A4">
            <w:pPr>
              <w:pStyle w:val="Textfelder"/>
            </w:pPr>
          </w:p>
        </w:tc>
        <w:tc>
          <w:tcPr>
            <w:tcW w:w="624" w:type="dxa"/>
            <w:tcBorders>
              <w:top w:val="nil"/>
              <w:left w:val="nil"/>
              <w:bottom w:val="nil"/>
              <w:right w:val="nil"/>
            </w:tcBorders>
            <w:vAlign w:val="bottom"/>
          </w:tcPr>
          <w:p w14:paraId="01C622C8" w14:textId="77777777" w:rsidR="00BC2DA2" w:rsidRPr="005308A4" w:rsidRDefault="00BC2DA2" w:rsidP="005308A4">
            <w:pPr>
              <w:pStyle w:val="Textfelder"/>
            </w:pPr>
          </w:p>
        </w:tc>
        <w:tc>
          <w:tcPr>
            <w:tcW w:w="624" w:type="dxa"/>
            <w:tcBorders>
              <w:top w:val="nil"/>
              <w:left w:val="nil"/>
              <w:bottom w:val="nil"/>
              <w:right w:val="nil"/>
            </w:tcBorders>
            <w:vAlign w:val="bottom"/>
          </w:tcPr>
          <w:p w14:paraId="2930F92C" w14:textId="77777777" w:rsidR="00BC2DA2" w:rsidRPr="005308A4" w:rsidRDefault="00BC2DA2" w:rsidP="005308A4">
            <w:pPr>
              <w:pStyle w:val="Textfelder"/>
            </w:pPr>
          </w:p>
        </w:tc>
        <w:tc>
          <w:tcPr>
            <w:tcW w:w="624" w:type="dxa"/>
            <w:tcBorders>
              <w:top w:val="nil"/>
              <w:left w:val="nil"/>
              <w:bottom w:val="nil"/>
              <w:right w:val="nil"/>
            </w:tcBorders>
            <w:vAlign w:val="bottom"/>
          </w:tcPr>
          <w:p w14:paraId="56D3CE66" w14:textId="77777777" w:rsidR="00BC2DA2" w:rsidRPr="005308A4" w:rsidRDefault="00BC2DA2" w:rsidP="005308A4">
            <w:pPr>
              <w:pStyle w:val="Textfelder"/>
            </w:pPr>
          </w:p>
        </w:tc>
        <w:tc>
          <w:tcPr>
            <w:tcW w:w="624" w:type="dxa"/>
            <w:tcBorders>
              <w:top w:val="nil"/>
              <w:left w:val="nil"/>
              <w:bottom w:val="nil"/>
              <w:right w:val="nil"/>
            </w:tcBorders>
            <w:vAlign w:val="bottom"/>
          </w:tcPr>
          <w:p w14:paraId="16A1FF7E" w14:textId="77777777" w:rsidR="00BC2DA2" w:rsidRPr="005308A4" w:rsidRDefault="00BC2DA2" w:rsidP="005308A4">
            <w:pPr>
              <w:pStyle w:val="Textfelder"/>
            </w:pPr>
          </w:p>
        </w:tc>
        <w:tc>
          <w:tcPr>
            <w:tcW w:w="624" w:type="dxa"/>
            <w:tcBorders>
              <w:top w:val="nil"/>
              <w:left w:val="nil"/>
              <w:bottom w:val="nil"/>
              <w:right w:val="nil"/>
            </w:tcBorders>
            <w:vAlign w:val="bottom"/>
          </w:tcPr>
          <w:p w14:paraId="5FD32F7B" w14:textId="77777777" w:rsidR="00BC2DA2" w:rsidRPr="005308A4" w:rsidRDefault="00BC2DA2" w:rsidP="005308A4">
            <w:pPr>
              <w:pStyle w:val="Textfelder"/>
            </w:pPr>
          </w:p>
        </w:tc>
        <w:tc>
          <w:tcPr>
            <w:tcW w:w="624" w:type="dxa"/>
            <w:tcBorders>
              <w:top w:val="nil"/>
              <w:left w:val="nil"/>
              <w:bottom w:val="nil"/>
              <w:right w:val="nil"/>
            </w:tcBorders>
            <w:vAlign w:val="bottom"/>
          </w:tcPr>
          <w:p w14:paraId="43D1700E" w14:textId="77777777" w:rsidR="00BC2DA2" w:rsidRPr="005308A4" w:rsidRDefault="00BC2DA2" w:rsidP="005308A4">
            <w:pPr>
              <w:pStyle w:val="Textfelder"/>
            </w:pPr>
          </w:p>
        </w:tc>
        <w:tc>
          <w:tcPr>
            <w:tcW w:w="624" w:type="dxa"/>
            <w:tcBorders>
              <w:top w:val="nil"/>
              <w:left w:val="nil"/>
              <w:bottom w:val="nil"/>
            </w:tcBorders>
            <w:vAlign w:val="bottom"/>
          </w:tcPr>
          <w:p w14:paraId="54C491EA" w14:textId="77777777" w:rsidR="00BC2DA2" w:rsidRPr="005308A4" w:rsidRDefault="00BC2DA2" w:rsidP="005308A4">
            <w:pPr>
              <w:pStyle w:val="Textfelder"/>
            </w:pPr>
          </w:p>
        </w:tc>
        <w:tc>
          <w:tcPr>
            <w:tcW w:w="624" w:type="dxa"/>
            <w:vAlign w:val="bottom"/>
          </w:tcPr>
          <w:p w14:paraId="141EAD21" w14:textId="77777777" w:rsidR="00BC2DA2" w:rsidRPr="005308A4" w:rsidRDefault="00BC2DA2" w:rsidP="005308A4">
            <w:pPr>
              <w:pStyle w:val="Textfelder"/>
              <w:rPr>
                <w:b/>
                <w:bCs/>
              </w:rPr>
            </w:pPr>
            <w:r w:rsidRPr="005308A4">
              <w:rPr>
                <w:b/>
                <w:bCs/>
              </w:rPr>
              <w:t>E</w:t>
            </w:r>
          </w:p>
        </w:tc>
        <w:tc>
          <w:tcPr>
            <w:tcW w:w="624" w:type="dxa"/>
            <w:tcBorders>
              <w:top w:val="nil"/>
              <w:right w:val="nil"/>
            </w:tcBorders>
            <w:vAlign w:val="bottom"/>
          </w:tcPr>
          <w:p w14:paraId="77E48CC6" w14:textId="77777777" w:rsidR="00BC2DA2" w:rsidRPr="005308A4" w:rsidRDefault="00BC2DA2" w:rsidP="005308A4">
            <w:pPr>
              <w:pStyle w:val="Textfelder"/>
            </w:pPr>
          </w:p>
        </w:tc>
        <w:tc>
          <w:tcPr>
            <w:tcW w:w="624" w:type="dxa"/>
            <w:tcBorders>
              <w:top w:val="nil"/>
              <w:left w:val="nil"/>
              <w:right w:val="nil"/>
            </w:tcBorders>
            <w:vAlign w:val="bottom"/>
          </w:tcPr>
          <w:p w14:paraId="15F97434" w14:textId="77777777" w:rsidR="00BC2DA2" w:rsidRPr="005308A4" w:rsidRDefault="00BC2DA2" w:rsidP="005308A4">
            <w:pPr>
              <w:pStyle w:val="Textfelder"/>
            </w:pPr>
          </w:p>
        </w:tc>
        <w:tc>
          <w:tcPr>
            <w:tcW w:w="624" w:type="dxa"/>
            <w:tcBorders>
              <w:top w:val="nil"/>
              <w:left w:val="nil"/>
              <w:right w:val="nil"/>
            </w:tcBorders>
            <w:vAlign w:val="bottom"/>
          </w:tcPr>
          <w:p w14:paraId="1DEBB480" w14:textId="77777777" w:rsidR="00BC2DA2" w:rsidRPr="005308A4" w:rsidRDefault="00BC2DA2" w:rsidP="005308A4">
            <w:pPr>
              <w:pStyle w:val="Textfelder"/>
            </w:pPr>
          </w:p>
        </w:tc>
        <w:tc>
          <w:tcPr>
            <w:tcW w:w="624" w:type="dxa"/>
            <w:tcBorders>
              <w:top w:val="nil"/>
              <w:left w:val="nil"/>
              <w:right w:val="nil"/>
            </w:tcBorders>
            <w:vAlign w:val="bottom"/>
          </w:tcPr>
          <w:p w14:paraId="76786285" w14:textId="77777777" w:rsidR="00BC2DA2" w:rsidRPr="005308A4" w:rsidRDefault="00BC2DA2" w:rsidP="005308A4">
            <w:pPr>
              <w:pStyle w:val="Textfelder"/>
            </w:pPr>
          </w:p>
        </w:tc>
        <w:tc>
          <w:tcPr>
            <w:tcW w:w="624" w:type="dxa"/>
            <w:tcBorders>
              <w:top w:val="nil"/>
              <w:left w:val="nil"/>
              <w:bottom w:val="nil"/>
              <w:right w:val="nil"/>
            </w:tcBorders>
            <w:vAlign w:val="bottom"/>
          </w:tcPr>
          <w:p w14:paraId="03688839" w14:textId="77777777" w:rsidR="00BC2DA2" w:rsidRPr="005308A4" w:rsidRDefault="00BC2DA2" w:rsidP="005308A4">
            <w:pPr>
              <w:pStyle w:val="Textfelder"/>
            </w:pPr>
          </w:p>
        </w:tc>
        <w:tc>
          <w:tcPr>
            <w:tcW w:w="624" w:type="dxa"/>
            <w:tcBorders>
              <w:top w:val="nil"/>
              <w:left w:val="nil"/>
              <w:bottom w:val="nil"/>
              <w:right w:val="nil"/>
            </w:tcBorders>
            <w:vAlign w:val="bottom"/>
          </w:tcPr>
          <w:p w14:paraId="5C3EA894" w14:textId="77777777" w:rsidR="00BC2DA2" w:rsidRPr="005308A4" w:rsidRDefault="00BC2DA2" w:rsidP="005308A4">
            <w:pPr>
              <w:pStyle w:val="Textfelder"/>
            </w:pPr>
          </w:p>
        </w:tc>
      </w:tr>
      <w:tr w:rsidR="00BC2DA2" w:rsidRPr="00E174AD" w14:paraId="33DCC78B" w14:textId="77777777" w:rsidTr="005308A4">
        <w:trPr>
          <w:trHeight w:val="624"/>
        </w:trPr>
        <w:tc>
          <w:tcPr>
            <w:tcW w:w="624" w:type="dxa"/>
            <w:tcBorders>
              <w:top w:val="nil"/>
              <w:left w:val="nil"/>
              <w:bottom w:val="nil"/>
              <w:right w:val="nil"/>
            </w:tcBorders>
            <w:vAlign w:val="bottom"/>
          </w:tcPr>
          <w:p w14:paraId="3493F747" w14:textId="77777777" w:rsidR="00BC2DA2" w:rsidRPr="005308A4" w:rsidRDefault="00BC2DA2" w:rsidP="005308A4">
            <w:pPr>
              <w:pStyle w:val="Textfelder"/>
            </w:pPr>
          </w:p>
        </w:tc>
        <w:tc>
          <w:tcPr>
            <w:tcW w:w="624" w:type="dxa"/>
            <w:tcBorders>
              <w:top w:val="nil"/>
              <w:left w:val="nil"/>
              <w:bottom w:val="nil"/>
              <w:right w:val="nil"/>
            </w:tcBorders>
            <w:vAlign w:val="bottom"/>
          </w:tcPr>
          <w:p w14:paraId="2B823915" w14:textId="77777777" w:rsidR="00BC2DA2" w:rsidRPr="005308A4" w:rsidRDefault="00BC2DA2" w:rsidP="005308A4">
            <w:pPr>
              <w:pStyle w:val="Textfelder"/>
            </w:pPr>
          </w:p>
        </w:tc>
        <w:tc>
          <w:tcPr>
            <w:tcW w:w="624" w:type="dxa"/>
            <w:tcBorders>
              <w:top w:val="nil"/>
              <w:left w:val="nil"/>
              <w:bottom w:val="nil"/>
              <w:right w:val="nil"/>
            </w:tcBorders>
            <w:vAlign w:val="bottom"/>
          </w:tcPr>
          <w:p w14:paraId="3DD4AFBF" w14:textId="77777777" w:rsidR="00BC2DA2" w:rsidRPr="005308A4" w:rsidRDefault="00BC2DA2" w:rsidP="005308A4">
            <w:pPr>
              <w:pStyle w:val="Textfelder"/>
            </w:pPr>
          </w:p>
        </w:tc>
        <w:tc>
          <w:tcPr>
            <w:tcW w:w="624" w:type="dxa"/>
            <w:tcBorders>
              <w:top w:val="nil"/>
              <w:left w:val="nil"/>
              <w:bottom w:val="nil"/>
              <w:right w:val="nil"/>
            </w:tcBorders>
            <w:vAlign w:val="bottom"/>
          </w:tcPr>
          <w:p w14:paraId="2367196A" w14:textId="77777777" w:rsidR="00BC2DA2" w:rsidRPr="005308A4" w:rsidRDefault="00BC2DA2" w:rsidP="005308A4">
            <w:pPr>
              <w:pStyle w:val="Textfelder"/>
            </w:pPr>
          </w:p>
        </w:tc>
        <w:tc>
          <w:tcPr>
            <w:tcW w:w="624" w:type="dxa"/>
            <w:tcBorders>
              <w:top w:val="nil"/>
              <w:left w:val="nil"/>
              <w:bottom w:val="nil"/>
              <w:right w:val="nil"/>
            </w:tcBorders>
            <w:vAlign w:val="bottom"/>
          </w:tcPr>
          <w:p w14:paraId="4546C7FB" w14:textId="77777777" w:rsidR="00BC2DA2" w:rsidRPr="005308A4" w:rsidRDefault="00BC2DA2" w:rsidP="005308A4">
            <w:pPr>
              <w:pStyle w:val="Textfelder"/>
            </w:pPr>
          </w:p>
        </w:tc>
        <w:tc>
          <w:tcPr>
            <w:tcW w:w="624" w:type="dxa"/>
            <w:tcBorders>
              <w:top w:val="nil"/>
              <w:left w:val="nil"/>
              <w:bottom w:val="nil"/>
              <w:right w:val="nil"/>
            </w:tcBorders>
            <w:vAlign w:val="bottom"/>
          </w:tcPr>
          <w:p w14:paraId="4772C52B" w14:textId="77777777" w:rsidR="00BC2DA2" w:rsidRPr="005308A4" w:rsidRDefault="00BC2DA2" w:rsidP="005308A4">
            <w:pPr>
              <w:pStyle w:val="Textfelder"/>
            </w:pPr>
          </w:p>
        </w:tc>
        <w:tc>
          <w:tcPr>
            <w:tcW w:w="624" w:type="dxa"/>
            <w:tcBorders>
              <w:top w:val="nil"/>
              <w:left w:val="nil"/>
              <w:bottom w:val="nil"/>
              <w:right w:val="nil"/>
            </w:tcBorders>
            <w:vAlign w:val="bottom"/>
          </w:tcPr>
          <w:p w14:paraId="1902EC6C" w14:textId="77777777" w:rsidR="00BC2DA2" w:rsidRPr="005308A4" w:rsidRDefault="00BC2DA2" w:rsidP="005308A4">
            <w:pPr>
              <w:pStyle w:val="Textfelder"/>
            </w:pPr>
          </w:p>
        </w:tc>
        <w:tc>
          <w:tcPr>
            <w:tcW w:w="624" w:type="dxa"/>
            <w:tcBorders>
              <w:top w:val="nil"/>
              <w:left w:val="nil"/>
              <w:bottom w:val="nil"/>
              <w:right w:val="nil"/>
            </w:tcBorders>
            <w:vAlign w:val="bottom"/>
          </w:tcPr>
          <w:p w14:paraId="2034B0FF" w14:textId="77777777" w:rsidR="00BC2DA2" w:rsidRPr="005308A4" w:rsidRDefault="00BC2DA2" w:rsidP="005308A4">
            <w:pPr>
              <w:pStyle w:val="Textfelder"/>
            </w:pPr>
          </w:p>
        </w:tc>
        <w:tc>
          <w:tcPr>
            <w:tcW w:w="624" w:type="dxa"/>
            <w:tcBorders>
              <w:top w:val="nil"/>
              <w:left w:val="nil"/>
              <w:bottom w:val="nil"/>
            </w:tcBorders>
            <w:vAlign w:val="bottom"/>
          </w:tcPr>
          <w:p w14:paraId="2076DE3C" w14:textId="77777777" w:rsidR="00BC2DA2" w:rsidRPr="005308A4" w:rsidRDefault="00BC2DA2" w:rsidP="005308A4">
            <w:pPr>
              <w:pStyle w:val="Textfelder"/>
            </w:pPr>
          </w:p>
        </w:tc>
        <w:tc>
          <w:tcPr>
            <w:tcW w:w="624" w:type="dxa"/>
            <w:vAlign w:val="bottom"/>
          </w:tcPr>
          <w:p w14:paraId="0B387519" w14:textId="77777777" w:rsidR="00BC2DA2" w:rsidRPr="005308A4" w:rsidRDefault="00BC2DA2" w:rsidP="005308A4">
            <w:pPr>
              <w:pStyle w:val="Textfelder"/>
            </w:pPr>
            <w:r w:rsidRPr="005308A4">
              <w:t>L</w:t>
            </w:r>
          </w:p>
        </w:tc>
        <w:tc>
          <w:tcPr>
            <w:tcW w:w="624" w:type="dxa"/>
            <w:vAlign w:val="bottom"/>
          </w:tcPr>
          <w:p w14:paraId="0FF0F6A2" w14:textId="77777777" w:rsidR="00BC2DA2" w:rsidRPr="005308A4" w:rsidRDefault="00BC2DA2" w:rsidP="005308A4">
            <w:pPr>
              <w:pStyle w:val="Textfelder"/>
            </w:pPr>
            <w:r w:rsidRPr="005308A4">
              <w:t>E</w:t>
            </w:r>
          </w:p>
        </w:tc>
        <w:tc>
          <w:tcPr>
            <w:tcW w:w="624" w:type="dxa"/>
            <w:vAlign w:val="bottom"/>
          </w:tcPr>
          <w:p w14:paraId="2A326152" w14:textId="77777777" w:rsidR="00BC2DA2" w:rsidRPr="005308A4" w:rsidRDefault="00BC2DA2" w:rsidP="005308A4">
            <w:pPr>
              <w:pStyle w:val="Textfelder"/>
            </w:pPr>
            <w:r w:rsidRPr="005308A4">
              <w:t>S</w:t>
            </w:r>
          </w:p>
        </w:tc>
        <w:tc>
          <w:tcPr>
            <w:tcW w:w="624" w:type="dxa"/>
            <w:vAlign w:val="bottom"/>
          </w:tcPr>
          <w:p w14:paraId="69CC50AB" w14:textId="77777777" w:rsidR="00BC2DA2" w:rsidRPr="005308A4" w:rsidRDefault="00BC2DA2" w:rsidP="005308A4">
            <w:pPr>
              <w:pStyle w:val="Textfelder"/>
              <w:rPr>
                <w:b/>
                <w:bCs/>
              </w:rPr>
            </w:pPr>
            <w:r w:rsidRPr="005308A4">
              <w:rPr>
                <w:b/>
                <w:bCs/>
              </w:rPr>
              <w:t>E</w:t>
            </w:r>
          </w:p>
        </w:tc>
        <w:tc>
          <w:tcPr>
            <w:tcW w:w="624" w:type="dxa"/>
            <w:vAlign w:val="bottom"/>
          </w:tcPr>
          <w:p w14:paraId="5E3F8DB4" w14:textId="77777777" w:rsidR="00BC2DA2" w:rsidRPr="005308A4" w:rsidRDefault="00BC2DA2" w:rsidP="005308A4">
            <w:pPr>
              <w:pStyle w:val="Textfelder"/>
            </w:pPr>
            <w:r w:rsidRPr="005308A4">
              <w:t>N</w:t>
            </w:r>
          </w:p>
        </w:tc>
        <w:tc>
          <w:tcPr>
            <w:tcW w:w="624" w:type="dxa"/>
            <w:tcBorders>
              <w:top w:val="nil"/>
              <w:bottom w:val="nil"/>
              <w:right w:val="nil"/>
            </w:tcBorders>
            <w:vAlign w:val="bottom"/>
          </w:tcPr>
          <w:p w14:paraId="472C2D93" w14:textId="77777777" w:rsidR="00BC2DA2" w:rsidRPr="005308A4" w:rsidRDefault="00BC2DA2" w:rsidP="005308A4">
            <w:pPr>
              <w:pStyle w:val="Textfelder"/>
            </w:pPr>
          </w:p>
        </w:tc>
        <w:tc>
          <w:tcPr>
            <w:tcW w:w="624" w:type="dxa"/>
            <w:tcBorders>
              <w:top w:val="nil"/>
              <w:left w:val="nil"/>
              <w:bottom w:val="nil"/>
              <w:right w:val="nil"/>
            </w:tcBorders>
            <w:vAlign w:val="bottom"/>
          </w:tcPr>
          <w:p w14:paraId="04DD2B8F" w14:textId="77777777" w:rsidR="00BC2DA2" w:rsidRPr="005308A4" w:rsidRDefault="00BC2DA2" w:rsidP="005308A4">
            <w:pPr>
              <w:pStyle w:val="Textfelder"/>
            </w:pPr>
          </w:p>
        </w:tc>
      </w:tr>
    </w:tbl>
    <w:p w14:paraId="275A2D7A" w14:textId="3DD300F3" w:rsidR="009759C9" w:rsidRDefault="009759C9" w:rsidP="0022780C">
      <w:pPr>
        <w:spacing w:after="240"/>
        <w:rPr>
          <w:sz w:val="24"/>
          <w:szCs w:val="22"/>
        </w:rPr>
      </w:pPr>
    </w:p>
    <w:p w14:paraId="62D83DF9" w14:textId="1CCE5AA4" w:rsidR="00BA2EE4" w:rsidRPr="00BA2EE4" w:rsidRDefault="00BA2EE4" w:rsidP="00BA2EE4">
      <w:pPr>
        <w:rPr>
          <w:sz w:val="24"/>
          <w:szCs w:val="22"/>
        </w:rPr>
      </w:pPr>
    </w:p>
    <w:p w14:paraId="33780F9C" w14:textId="1FFB98D5" w:rsidR="00BA2EE4" w:rsidRPr="00BA2EE4" w:rsidRDefault="00BA2EE4" w:rsidP="00BA2EE4">
      <w:pPr>
        <w:rPr>
          <w:sz w:val="24"/>
          <w:szCs w:val="22"/>
        </w:rPr>
      </w:pPr>
    </w:p>
    <w:p w14:paraId="1222EFF5" w14:textId="615C55E8" w:rsidR="00BA2EE4" w:rsidRPr="00BA2EE4" w:rsidRDefault="00BA2EE4" w:rsidP="00BA2EE4">
      <w:pPr>
        <w:rPr>
          <w:sz w:val="24"/>
          <w:szCs w:val="22"/>
        </w:rPr>
      </w:pPr>
    </w:p>
    <w:p w14:paraId="2E587F32" w14:textId="141479CF" w:rsidR="00BA2EE4" w:rsidRDefault="00BA2EE4" w:rsidP="00BA2EE4">
      <w:pPr>
        <w:rPr>
          <w:sz w:val="24"/>
          <w:szCs w:val="22"/>
        </w:rPr>
      </w:pPr>
    </w:p>
    <w:p w14:paraId="4B492913" w14:textId="77777777" w:rsidR="00BA2EE4" w:rsidRDefault="00BA2EE4" w:rsidP="00BA2EE4">
      <w:pPr>
        <w:tabs>
          <w:tab w:val="left" w:pos="1440"/>
        </w:tabs>
        <w:rPr>
          <w:sz w:val="24"/>
          <w:szCs w:val="22"/>
        </w:rPr>
        <w:sectPr w:rsidR="00BA2EE4" w:rsidSect="00D04818">
          <w:headerReference w:type="first" r:id="rId327"/>
          <w:pgSz w:w="11900" w:h="16840"/>
          <w:pgMar w:top="2835" w:right="851" w:bottom="1134" w:left="851" w:header="709" w:footer="454" w:gutter="0"/>
          <w:cols w:space="708"/>
          <w:titlePg/>
          <w:docGrid w:linePitch="360"/>
        </w:sectPr>
      </w:pPr>
      <w:r>
        <w:rPr>
          <w:sz w:val="24"/>
          <w:szCs w:val="22"/>
        </w:rPr>
        <w:tab/>
      </w:r>
    </w:p>
    <w:p w14:paraId="06F7E661" w14:textId="4BCE1D54" w:rsidR="007C149A" w:rsidRPr="00326006" w:rsidRDefault="009B78C6" w:rsidP="007C149A">
      <w:pPr>
        <w:spacing w:after="128"/>
        <w:ind w:left="0" w:right="0"/>
        <w:jc w:val="both"/>
        <w:rPr>
          <w:sz w:val="18"/>
          <w:szCs w:val="18"/>
        </w:rPr>
      </w:pPr>
      <w:r w:rsidRPr="0010746B">
        <w:rPr>
          <w:noProof/>
          <w:color w:val="0D0D0D" w:themeColor="text1" w:themeTint="F2"/>
        </w:rPr>
        <w:lastRenderedPageBreak/>
        <mc:AlternateContent>
          <mc:Choice Requires="wps">
            <w:drawing>
              <wp:anchor distT="45720" distB="45720" distL="114300" distR="114300" simplePos="0" relativeHeight="251897344" behindDoc="0" locked="0" layoutInCell="1" allowOverlap="1" wp14:anchorId="4C8AB238" wp14:editId="73287490">
                <wp:simplePos x="0" y="0"/>
                <wp:positionH relativeFrom="margin">
                  <wp:posOffset>5860415</wp:posOffset>
                </wp:positionH>
                <wp:positionV relativeFrom="margin">
                  <wp:posOffset>-1524000</wp:posOffset>
                </wp:positionV>
                <wp:extent cx="50800" cy="85725"/>
                <wp:effectExtent l="57150" t="0" r="44450" b="9525"/>
                <wp:wrapNone/>
                <wp:docPr id="53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00" cy="857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08DF162" w14:textId="299BB7E2" w:rsidR="009B78C6" w:rsidRPr="009B78C6" w:rsidRDefault="009B78C6" w:rsidP="009B78C6">
                            <w:pPr>
                              <w:pStyle w:val="Lerneinheit"/>
                              <w:rPr>
                                <w:color w:val="FFFFFF" w:themeColor="background1"/>
                              </w:rPr>
                            </w:pPr>
                            <w:bookmarkStart w:id="92" w:name="_Toc76394834"/>
                            <w:r w:rsidRPr="009B78C6">
                              <w:rPr>
                                <w:color w:val="FFFFFF" w:themeColor="background1"/>
                              </w:rPr>
                              <w:t>Literaturverzeichnis</w:t>
                            </w:r>
                            <w:bookmarkEnd w:id="92"/>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8AB238" id="_x0000_s1239" type="#_x0000_t202" style="position:absolute;left:0;text-align:left;margin-left:461.45pt;margin-top:-120pt;width:4pt;height:6.75pt;z-index:251897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" filled="f" stroked="f">
                <v:textbox>
                  <w:txbxContent>
                    <w:p w14:paraId="008DF162" w14:textId="299BB7E2" w:rsidR="009B78C6" w:rsidRPr="009B78C6" w:rsidRDefault="009B78C6" w:rsidP="009B78C6">
                      <w:pPr>
                        <w:pStyle w:val="Lerneinheit"/>
                        <w:rPr>
                          <w:color w:val="FFFFFF" w:themeColor="background1"/>
                        </w:rPr>
                      </w:pPr>
                      <w:bookmarkStart w:id="93" w:name="_Toc76394834"/>
                      <w:r w:rsidRPr="009B78C6">
                        <w:rPr>
                          <w:color w:val="FFFFFF" w:themeColor="background1"/>
                        </w:rPr>
                        <w:t>Literaturverzeichnis</w:t>
                      </w:r>
                      <w:bookmarkEnd w:id="93"/>
                    </w:p>
                  </w:txbxContent>
                </v:textbox>
                <w10:wrap anchorx="margin" anchory="margin"/>
              </v:shape>
            </w:pict>
          </mc:Fallback>
        </mc:AlternateContent>
      </w:r>
      <w:r w:rsidR="007C149A">
        <w:rPr>
          <w:noProof/>
        </w:rPr>
        <mc:AlternateContent>
          <mc:Choice Requires="wps">
            <w:drawing>
              <wp:anchor distT="0" distB="0" distL="114300" distR="114300" simplePos="0" relativeHeight="251892224" behindDoc="1" locked="0" layoutInCell="1" allowOverlap="1" wp14:anchorId="05A40345" wp14:editId="001E199B">
                <wp:simplePos x="0" y="0"/>
                <wp:positionH relativeFrom="margin">
                  <wp:posOffset>5053591</wp:posOffset>
                </wp:positionH>
                <wp:positionV relativeFrom="topMargin">
                  <wp:posOffset>505610</wp:posOffset>
                </wp:positionV>
                <wp:extent cx="118335" cy="86062"/>
                <wp:effectExtent l="0" t="0" r="0" b="9525"/>
                <wp:wrapNone/>
                <wp:docPr id="518" name="Textfeld 518"/>
                <wp:cNvGraphicFramePr/>
                <a:graphic xmlns:a="http://schemas.openxmlformats.org/drawingml/2006/main">
                  <a:graphicData uri="http://schemas.microsoft.com/office/word/2010/wordprocessingShape">
                    <wps:wsp>
                      <wps:cNvSpPr txBox="1"/>
                      <wps:spPr>
                        <a:xfrm>
                          <a:off x="0" y="0"/>
                          <a:ext cx="118335" cy="86062"/>
                        </a:xfrm>
                        <a:prstGeom prst="rect">
                          <a:avLst/>
                        </a:prstGeom>
                        <a:solidFill>
                          <a:schemeClr val="lt1"/>
                        </a:solidFill>
                        <a:ln w="6350">
                          <a:noFill/>
                        </a:ln>
                      </wps:spPr>
                      <wps:txbx>
                        <w:txbxContent>
                          <w:p w14:paraId="4B99C93B" w14:textId="77777777" w:rsidR="007C149A" w:rsidRPr="00F00022" w:rsidRDefault="007C149A" w:rsidP="007C149A">
                            <w:pPr>
                              <w:pStyle w:val="Titel"/>
                              <w:spacing w:line="276" w:lineRule="auto"/>
                              <w:ind w:left="0"/>
                              <w:rPr>
                                <w:color w:val="FFFFFF" w:themeColor="background1"/>
                              </w:rPr>
                            </w:pPr>
                            <w:r w:rsidRPr="00F00022">
                              <w:rPr>
                                <w:color w:val="FFFFFF" w:themeColor="background1"/>
                              </w:rPr>
                              <w:t>Versicherungen leicht gemacht</w:t>
                            </w:r>
                          </w:p>
                          <w:p w14:paraId="65C9BA2B" w14:textId="77777777" w:rsidR="007C149A" w:rsidRPr="00F00022" w:rsidRDefault="007C149A" w:rsidP="007C149A">
                            <w:pPr>
                              <w:pStyle w:val="LERNEINHEITEN"/>
                              <w:jc w:val="left"/>
                              <w:rPr>
                                <w:color w:val="FFFFFF" w:themeColor="background1"/>
                                <w:sz w:val="32"/>
                                <w:szCs w:val="20"/>
                              </w:rPr>
                            </w:pPr>
                            <w:bookmarkStart w:id="94" w:name="_Toc75172221"/>
                            <w:r w:rsidRPr="00F00022">
                              <w:rPr>
                                <w:color w:val="FFFFFF" w:themeColor="background1"/>
                                <w:sz w:val="32"/>
                                <w:szCs w:val="20"/>
                              </w:rPr>
                              <w:t>Literaturverzeichnis</w:t>
                            </w:r>
                            <w:bookmarkEnd w:id="9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40345" id="Textfeld 518" o:spid="_x0000_s1240" type="#_x0000_t202" style="position:absolute;left:0;text-align:left;margin-left:397.9pt;margin-top:39.8pt;width:9.3pt;height:6.8pt;z-index:-2514242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" fillcolor="white [3201]" stroked="f" strokeweight=".5pt">
                <v:textbox>
                  <w:txbxContent>
                    <w:p w14:paraId="4B99C93B" w14:textId="77777777" w:rsidR="007C149A" w:rsidRPr="00F00022" w:rsidRDefault="007C149A" w:rsidP="007C149A">
                      <w:pPr>
                        <w:pStyle w:val="Titel"/>
                        <w:spacing w:line="276" w:lineRule="auto"/>
                        <w:ind w:left="0"/>
                        <w:rPr>
                          <w:color w:val="FFFFFF" w:themeColor="background1"/>
                        </w:rPr>
                      </w:pPr>
                      <w:r w:rsidRPr="00F00022">
                        <w:rPr>
                          <w:color w:val="FFFFFF" w:themeColor="background1"/>
                        </w:rPr>
                        <w:t>Versicherungen leicht gemacht</w:t>
                      </w:r>
                    </w:p>
                    <w:p w14:paraId="65C9BA2B" w14:textId="77777777" w:rsidR="007C149A" w:rsidRPr="00F00022" w:rsidRDefault="007C149A" w:rsidP="007C149A">
                      <w:pPr>
                        <w:pStyle w:val="LERNEINHEITEN"/>
                        <w:jc w:val="left"/>
                        <w:rPr>
                          <w:color w:val="FFFFFF" w:themeColor="background1"/>
                          <w:sz w:val="32"/>
                          <w:szCs w:val="20"/>
                        </w:rPr>
                      </w:pPr>
                      <w:bookmarkStart w:id="95" w:name="_Toc75172221"/>
                      <w:r w:rsidRPr="00F00022">
                        <w:rPr>
                          <w:color w:val="FFFFFF" w:themeColor="background1"/>
                          <w:sz w:val="32"/>
                          <w:szCs w:val="20"/>
                        </w:rPr>
                        <w:t>Literaturverzeichnis</w:t>
                      </w:r>
                      <w:bookmarkEnd w:id="95"/>
                    </w:p>
                  </w:txbxContent>
                </v:textbox>
                <w10:wrap anchorx="margin" anchory="margin"/>
              </v:shape>
            </w:pict>
          </mc:Fallback>
        </mc:AlternateContent>
      </w:r>
      <w:r w:rsidR="007C149A" w:rsidRPr="00326006">
        <w:rPr>
          <w:sz w:val="18"/>
          <w:szCs w:val="18"/>
        </w:rPr>
        <w:t xml:space="preserve">1: Grotlüschen et al. (2019). LEO 2018 – Leben mit geringer Literalität. Pressebroschüre, Hamburg. [online verfügbar unter: </w:t>
      </w:r>
      <w:hyperlink r:id="rId328" w:history="1">
        <w:r w:rsidR="002A3D15" w:rsidRPr="002A3D15">
          <w:rPr>
            <w:rStyle w:val="Hyperlink"/>
            <w:color w:val="0A2446"/>
            <w:sz w:val="18"/>
            <w:szCs w:val="18"/>
          </w:rPr>
          <w:t>http://blogs.epb.uni-hamburg.de/leo</w:t>
        </w:r>
      </w:hyperlink>
      <w:r w:rsidR="007C149A" w:rsidRPr="00326006">
        <w:rPr>
          <w:sz w:val="18"/>
          <w:szCs w:val="18"/>
        </w:rPr>
        <w:t>. Letzter Zugriff: 21.10.2020]</w:t>
      </w:r>
    </w:p>
    <w:p w14:paraId="6F4DDA26" w14:textId="77777777" w:rsidR="007C149A" w:rsidRPr="00326006" w:rsidRDefault="007C149A" w:rsidP="007C149A">
      <w:pPr>
        <w:spacing w:after="128"/>
        <w:ind w:left="0" w:right="0"/>
        <w:jc w:val="both"/>
        <w:rPr>
          <w:sz w:val="18"/>
          <w:szCs w:val="18"/>
        </w:rPr>
      </w:pPr>
      <w:r w:rsidRPr="00326006">
        <w:rPr>
          <w:sz w:val="18"/>
          <w:szCs w:val="18"/>
        </w:rPr>
        <w:t xml:space="preserve">2: BMBF (Hrsg.). (16.12.2020). Richtlinie zur Förderung von Projekten zum Thema Maßnahmen zum Transfer und zur Verstetigung von lebensweltlich orientierten Entwicklungsvorhaben in der Alphabetisierung und Grundbildung Erwachsener. [online verfügbar unter: </w:t>
      </w:r>
      <w:hyperlink r:id="rId329" w:history="1">
        <w:r w:rsidRPr="00E67953">
          <w:rPr>
            <w:rStyle w:val="Hyperlink"/>
            <w:color w:val="0A2446"/>
            <w:sz w:val="18"/>
            <w:szCs w:val="18"/>
          </w:rPr>
          <w:t>https://www.bmbf.de/foerderungen/bekanntmachung-3265.html</w:t>
        </w:r>
      </w:hyperlink>
      <w:r w:rsidRPr="00326006">
        <w:rPr>
          <w:sz w:val="18"/>
          <w:szCs w:val="18"/>
        </w:rPr>
        <w:t>. Letzter Zugriff: 10.03.2021]</w:t>
      </w:r>
    </w:p>
    <w:p w14:paraId="54D4259E" w14:textId="4E7D181B" w:rsidR="00D931DA" w:rsidRDefault="00C17F01" w:rsidP="007C149A">
      <w:pPr>
        <w:ind w:left="0" w:right="0"/>
        <w:jc w:val="both"/>
        <w:rPr>
          <w:sz w:val="18"/>
          <w:szCs w:val="18"/>
        </w:rPr>
      </w:pPr>
      <w:r>
        <w:rPr>
          <w:sz w:val="18"/>
          <w:szCs w:val="18"/>
        </w:rPr>
        <w:t xml:space="preserve">3: </w:t>
      </w:r>
      <w:r w:rsidR="00654D65">
        <w:rPr>
          <w:sz w:val="18"/>
          <w:szCs w:val="18"/>
        </w:rPr>
        <w:t>Bundeskriminalamt (Hr</w:t>
      </w:r>
      <w:r w:rsidR="00D56E7D">
        <w:rPr>
          <w:sz w:val="18"/>
          <w:szCs w:val="18"/>
        </w:rPr>
        <w:t>sg.) (20.01.2021)</w:t>
      </w:r>
      <w:r w:rsidR="00654D65">
        <w:rPr>
          <w:sz w:val="18"/>
          <w:szCs w:val="18"/>
        </w:rPr>
        <w:t>. Polizeiliche Kriminalstatistik</w:t>
      </w:r>
      <w:r w:rsidR="002A3D15">
        <w:rPr>
          <w:sz w:val="18"/>
          <w:szCs w:val="18"/>
        </w:rPr>
        <w:t xml:space="preserve"> 2020</w:t>
      </w:r>
      <w:r w:rsidR="00654D65">
        <w:rPr>
          <w:sz w:val="18"/>
          <w:szCs w:val="18"/>
        </w:rPr>
        <w:t>. Grundtabelle.</w:t>
      </w:r>
      <w:r w:rsidR="00D56E7D">
        <w:rPr>
          <w:sz w:val="18"/>
          <w:szCs w:val="18"/>
        </w:rPr>
        <w:t xml:space="preserve"> V 1.0</w:t>
      </w:r>
      <w:r w:rsidR="0031792D">
        <w:rPr>
          <w:sz w:val="18"/>
          <w:szCs w:val="18"/>
        </w:rPr>
        <w:t xml:space="preserve">. </w:t>
      </w:r>
      <w:r w:rsidR="00602518">
        <w:rPr>
          <w:sz w:val="18"/>
          <w:szCs w:val="18"/>
        </w:rPr>
        <w:t xml:space="preserve">[online verfügbar unter: </w:t>
      </w:r>
      <w:hyperlink r:id="rId330" w:history="1">
        <w:r w:rsidR="00D931DA" w:rsidRPr="00D931DA">
          <w:rPr>
            <w:rStyle w:val="Hyperlink"/>
            <w:color w:val="0A2446"/>
            <w:sz w:val="18"/>
            <w:szCs w:val="18"/>
          </w:rPr>
          <w:t>https://www.bka.de/DE/AktuelleInformationen/StatistikenLagebilder/PolizeilicheKriminalstatistik/PKS2020/PKSTabellen/BundFalltabellen/bundfalltabellen.html?nn=145506</w:t>
        </w:r>
      </w:hyperlink>
      <w:r w:rsidR="00D931DA" w:rsidRPr="00D931DA">
        <w:rPr>
          <w:color w:val="0A2446"/>
          <w:sz w:val="18"/>
          <w:szCs w:val="18"/>
        </w:rPr>
        <w:t xml:space="preserve">. </w:t>
      </w:r>
      <w:r w:rsidR="00D931DA">
        <w:rPr>
          <w:sz w:val="18"/>
          <w:szCs w:val="18"/>
        </w:rPr>
        <w:t>Letzter Zugriff: 03.07.2021]</w:t>
      </w:r>
    </w:p>
    <w:p w14:paraId="51B9A6E9" w14:textId="77777777" w:rsidR="00DB452A" w:rsidRPr="00326006" w:rsidRDefault="00DB452A" w:rsidP="007C149A">
      <w:pPr>
        <w:ind w:left="0" w:right="0"/>
        <w:jc w:val="both"/>
        <w:rPr>
          <w:sz w:val="18"/>
          <w:szCs w:val="18"/>
        </w:rPr>
      </w:pPr>
    </w:p>
    <w:p w14:paraId="7B33BD1C" w14:textId="77777777" w:rsidR="007C149A" w:rsidRDefault="007C149A" w:rsidP="007C149A">
      <w:pPr>
        <w:ind w:left="0" w:right="0"/>
        <w:jc w:val="both"/>
        <w:rPr>
          <w:b/>
          <w:bCs/>
          <w:color w:val="0A2446"/>
          <w:sz w:val="20"/>
          <w:szCs w:val="20"/>
        </w:rPr>
      </w:pPr>
    </w:p>
    <w:p w14:paraId="0AEADB27" w14:textId="77777777" w:rsidR="007C149A" w:rsidRPr="00326006" w:rsidRDefault="007C149A" w:rsidP="007C149A">
      <w:pPr>
        <w:ind w:left="0" w:right="0"/>
        <w:jc w:val="both"/>
        <w:rPr>
          <w:b/>
          <w:bCs/>
          <w:color w:val="0A2446"/>
          <w:sz w:val="20"/>
          <w:szCs w:val="20"/>
        </w:rPr>
      </w:pPr>
      <w:r w:rsidRPr="00326006">
        <w:rPr>
          <w:b/>
          <w:bCs/>
          <w:color w:val="0A2446"/>
          <w:sz w:val="20"/>
          <w:szCs w:val="20"/>
        </w:rPr>
        <w:t>Weiterführende Informationen bzw. Materialien:</w:t>
      </w:r>
    </w:p>
    <w:p w14:paraId="6EE623EF" w14:textId="77777777" w:rsidR="007C149A" w:rsidRDefault="007C149A" w:rsidP="007C149A">
      <w:pPr>
        <w:ind w:left="0" w:right="0"/>
        <w:jc w:val="both"/>
        <w:rPr>
          <w:sz w:val="18"/>
          <w:szCs w:val="18"/>
        </w:rPr>
      </w:pPr>
      <w:r w:rsidRPr="00326006">
        <w:rPr>
          <w:sz w:val="18"/>
          <w:szCs w:val="18"/>
        </w:rPr>
        <w:t xml:space="preserve">Bundesverband Alphabetisierung und Grundbildung (Unterrichtsmaterialien zu verschiedenen Schwerpunkten): </w:t>
      </w:r>
      <w:hyperlink r:id="rId331" w:history="1">
        <w:r w:rsidRPr="00E67953">
          <w:rPr>
            <w:rStyle w:val="Hyperlink"/>
            <w:color w:val="0A2446"/>
            <w:sz w:val="18"/>
            <w:szCs w:val="18"/>
          </w:rPr>
          <w:t>https://alphabetisierung.de/lehren/kursleitende/unterrichtsmaterial/</w:t>
        </w:r>
      </w:hyperlink>
    </w:p>
    <w:p w14:paraId="0DFD6D95" w14:textId="77777777" w:rsidR="007C149A" w:rsidRPr="00326006" w:rsidRDefault="007C149A" w:rsidP="007C149A">
      <w:pPr>
        <w:ind w:left="0" w:right="0"/>
        <w:jc w:val="both"/>
        <w:rPr>
          <w:sz w:val="18"/>
          <w:szCs w:val="18"/>
        </w:rPr>
      </w:pPr>
    </w:p>
    <w:p w14:paraId="4E619404" w14:textId="77777777" w:rsidR="007C149A" w:rsidRDefault="007C149A" w:rsidP="007C149A">
      <w:pPr>
        <w:ind w:left="0" w:right="0"/>
        <w:jc w:val="both"/>
        <w:rPr>
          <w:sz w:val="18"/>
          <w:szCs w:val="18"/>
        </w:rPr>
      </w:pPr>
      <w:r w:rsidRPr="00326006">
        <w:rPr>
          <w:sz w:val="18"/>
          <w:szCs w:val="18"/>
        </w:rPr>
        <w:t xml:space="preserve">Koordinierungsstelle  Schuldnerberatung  Schleswig-Holstein (Informationen  und Ratgeber  zu verschiedenen  Themen mit dem Schwerpunkt Schulden):  </w:t>
      </w:r>
      <w:hyperlink r:id="rId332" w:history="1">
        <w:r w:rsidRPr="00E67953">
          <w:rPr>
            <w:rStyle w:val="Hyperlink"/>
            <w:color w:val="0A2446"/>
            <w:sz w:val="18"/>
            <w:szCs w:val="18"/>
          </w:rPr>
          <w:t>https://www.schuldnerberatung-sh.de</w:t>
        </w:r>
      </w:hyperlink>
    </w:p>
    <w:p w14:paraId="107841B6" w14:textId="77777777" w:rsidR="007C149A" w:rsidRPr="00326006" w:rsidRDefault="007C149A" w:rsidP="007C149A">
      <w:pPr>
        <w:ind w:left="0" w:right="0"/>
        <w:jc w:val="both"/>
        <w:rPr>
          <w:sz w:val="18"/>
          <w:szCs w:val="18"/>
        </w:rPr>
      </w:pPr>
    </w:p>
    <w:p w14:paraId="707D97F0" w14:textId="77777777" w:rsidR="007C149A" w:rsidRPr="00E67953" w:rsidRDefault="007C149A" w:rsidP="007C149A">
      <w:pPr>
        <w:ind w:left="0" w:right="0"/>
        <w:jc w:val="both"/>
        <w:rPr>
          <w:color w:val="0A2446"/>
          <w:sz w:val="18"/>
          <w:szCs w:val="18"/>
        </w:rPr>
      </w:pPr>
      <w:r w:rsidRPr="00326006">
        <w:rPr>
          <w:sz w:val="18"/>
          <w:szCs w:val="18"/>
        </w:rPr>
        <w:t>Projekt  „</w:t>
      </w:r>
      <w:proofErr w:type="spellStart"/>
      <w:r w:rsidRPr="00326006">
        <w:rPr>
          <w:sz w:val="18"/>
          <w:szCs w:val="18"/>
        </w:rPr>
        <w:t>CurVe</w:t>
      </w:r>
      <w:proofErr w:type="spellEnd"/>
      <w:r w:rsidRPr="00326006">
        <w:rPr>
          <w:sz w:val="18"/>
          <w:szCs w:val="18"/>
        </w:rPr>
        <w:t xml:space="preserve">  II“  des  Deutschen  Instituts  für  Erwachsenenbildung  (Unterrichtsmaterialien  zur  finanziellen  Grundbildung Erwachsener):  </w:t>
      </w:r>
      <w:hyperlink r:id="rId333" w:history="1">
        <w:r w:rsidRPr="00E67953">
          <w:rPr>
            <w:rStyle w:val="Hyperlink"/>
            <w:color w:val="0A2446"/>
            <w:sz w:val="18"/>
            <w:szCs w:val="18"/>
          </w:rPr>
          <w:t>https://www.die-bonn.de/curve/curriculum/default.aspx</w:t>
        </w:r>
      </w:hyperlink>
    </w:p>
    <w:p w14:paraId="1D3AD491" w14:textId="77777777" w:rsidR="007C149A" w:rsidRPr="00326006" w:rsidRDefault="007C149A" w:rsidP="007C149A">
      <w:pPr>
        <w:ind w:left="0" w:right="0"/>
        <w:jc w:val="both"/>
        <w:rPr>
          <w:sz w:val="18"/>
          <w:szCs w:val="18"/>
        </w:rPr>
      </w:pPr>
    </w:p>
    <w:p w14:paraId="74F9743F" w14:textId="77777777" w:rsidR="007C149A" w:rsidRDefault="007C149A" w:rsidP="007C149A">
      <w:pPr>
        <w:ind w:left="0" w:right="0"/>
        <w:jc w:val="both"/>
        <w:rPr>
          <w:sz w:val="18"/>
          <w:szCs w:val="18"/>
        </w:rPr>
      </w:pPr>
      <w:r w:rsidRPr="00326006">
        <w:rPr>
          <w:sz w:val="18"/>
          <w:szCs w:val="18"/>
        </w:rPr>
        <w:t>Projekt  „</w:t>
      </w:r>
      <w:proofErr w:type="spellStart"/>
      <w:r w:rsidRPr="00326006">
        <w:rPr>
          <w:sz w:val="18"/>
          <w:szCs w:val="18"/>
        </w:rPr>
        <w:t>Get</w:t>
      </w:r>
      <w:proofErr w:type="spellEnd"/>
      <w:r w:rsidRPr="00326006">
        <w:rPr>
          <w:sz w:val="18"/>
          <w:szCs w:val="18"/>
        </w:rPr>
        <w:t xml:space="preserve">  In!“  der  Verbraucherzentrale  NRW  (Unterrichtsmaterialien  mit  dem  Ziel  der  Integration  geflüchteter Menschen im Konsumalltag):  </w:t>
      </w:r>
      <w:hyperlink r:id="rId334" w:history="1">
        <w:r w:rsidRPr="00E67953">
          <w:rPr>
            <w:rStyle w:val="Hyperlink"/>
            <w:color w:val="0A2446"/>
            <w:sz w:val="18"/>
            <w:szCs w:val="18"/>
          </w:rPr>
          <w:t>https://www.verbraucherzentrale.nrw/materialien-des-projekts-get-in-49209</w:t>
        </w:r>
      </w:hyperlink>
    </w:p>
    <w:p w14:paraId="20ED9039" w14:textId="77777777" w:rsidR="007C149A" w:rsidRPr="00326006" w:rsidRDefault="007C149A" w:rsidP="007C149A">
      <w:pPr>
        <w:ind w:left="0" w:right="0"/>
        <w:jc w:val="both"/>
        <w:rPr>
          <w:sz w:val="18"/>
          <w:szCs w:val="18"/>
        </w:rPr>
      </w:pPr>
    </w:p>
    <w:p w14:paraId="54C28D95" w14:textId="54D533EF" w:rsidR="007C149A" w:rsidRDefault="007C149A" w:rsidP="007C149A">
      <w:pPr>
        <w:ind w:left="0" w:right="0"/>
        <w:jc w:val="both"/>
        <w:rPr>
          <w:sz w:val="18"/>
          <w:szCs w:val="18"/>
        </w:rPr>
      </w:pPr>
      <w:r w:rsidRPr="00326006">
        <w:rPr>
          <w:sz w:val="18"/>
          <w:szCs w:val="18"/>
        </w:rPr>
        <w:t xml:space="preserve">Projekt „Verbraucher stärken im Quartier“ des Bundesverbands  der Verbraucherzentrale sowie der Landesverbände (Aufsuchende Unterstützungsangebote im Verbraucherschutzbereich in strukturschwachen Stadtteilen): </w:t>
      </w:r>
      <w:hyperlink r:id="rId335" w:history="1">
        <w:r w:rsidRPr="00E67953">
          <w:rPr>
            <w:rStyle w:val="Hyperlink"/>
            <w:color w:val="0A2446"/>
            <w:sz w:val="18"/>
            <w:szCs w:val="18"/>
          </w:rPr>
          <w:t>https://www.miteinander-im-quartier.de/modellprogramme/verbraucherschutz.html</w:t>
        </w:r>
      </w:hyperlink>
    </w:p>
    <w:p w14:paraId="46BE73C8" w14:textId="77777777" w:rsidR="007C149A" w:rsidRPr="00326006" w:rsidRDefault="007C149A" w:rsidP="007C149A">
      <w:pPr>
        <w:ind w:left="0" w:right="0"/>
        <w:jc w:val="both"/>
        <w:rPr>
          <w:sz w:val="18"/>
          <w:szCs w:val="18"/>
        </w:rPr>
      </w:pPr>
    </w:p>
    <w:p w14:paraId="136C93A7" w14:textId="77777777" w:rsidR="007C149A" w:rsidRDefault="007C149A" w:rsidP="007C149A">
      <w:pPr>
        <w:ind w:left="0" w:right="0"/>
        <w:jc w:val="both"/>
        <w:rPr>
          <w:sz w:val="18"/>
          <w:szCs w:val="18"/>
        </w:rPr>
      </w:pPr>
      <w:r w:rsidRPr="00326006">
        <w:rPr>
          <w:sz w:val="18"/>
          <w:szCs w:val="18"/>
        </w:rPr>
        <w:t xml:space="preserve">Verbraucherzentrale Schleswig-Holstein (vertiefende  Informationen  sowie  Bildungsmaterialien  für unterschiedliche  Zielgruppen rund um das  Thema Verträge):  </w:t>
      </w:r>
      <w:hyperlink r:id="rId336" w:history="1">
        <w:r w:rsidRPr="00E67953">
          <w:rPr>
            <w:rStyle w:val="Hyperlink"/>
            <w:color w:val="0A2446"/>
            <w:sz w:val="18"/>
            <w:szCs w:val="18"/>
          </w:rPr>
          <w:t>https://www.verbraucherzentrale.sh/wissen/vertraege-reklamation</w:t>
        </w:r>
      </w:hyperlink>
    </w:p>
    <w:p w14:paraId="476938E5" w14:textId="77777777" w:rsidR="007C149A" w:rsidRPr="00326006" w:rsidRDefault="007C149A" w:rsidP="007C149A">
      <w:pPr>
        <w:ind w:left="0" w:right="0"/>
        <w:jc w:val="both"/>
        <w:rPr>
          <w:sz w:val="18"/>
          <w:szCs w:val="18"/>
        </w:rPr>
      </w:pPr>
    </w:p>
    <w:p w14:paraId="4860C46F" w14:textId="567FA7BD" w:rsidR="00BA2EE4" w:rsidRDefault="007C149A" w:rsidP="007C149A">
      <w:pPr>
        <w:ind w:left="0" w:right="0"/>
        <w:jc w:val="both"/>
        <w:rPr>
          <w:sz w:val="24"/>
          <w:szCs w:val="22"/>
        </w:rPr>
        <w:sectPr w:rsidR="00BA2EE4" w:rsidSect="00D04818">
          <w:headerReference w:type="first" r:id="rId337"/>
          <w:pgSz w:w="11900" w:h="16840"/>
          <w:pgMar w:top="2835" w:right="851" w:bottom="1134" w:left="851" w:header="709" w:footer="454" w:gutter="0"/>
          <w:cols w:space="708"/>
          <w:titlePg/>
          <w:docGrid w:linePitch="360"/>
        </w:sectPr>
      </w:pPr>
      <w:r w:rsidRPr="00326006">
        <w:rPr>
          <w:sz w:val="18"/>
          <w:szCs w:val="18"/>
        </w:rPr>
        <w:t xml:space="preserve">Verbraucherzentrale.de  (Ansprechpartner  in den einzelnen  Bundesländern,  Informationen  zu aktuellen  Verbraucherthemen, vertiefende inhaltliche Unterlagen und Ratgeber sowie Musterbriefe zu verschiedenen Themen): </w:t>
      </w:r>
      <w:hyperlink r:id="rId338" w:history="1">
        <w:r w:rsidRPr="00E67953">
          <w:rPr>
            <w:rStyle w:val="Hyperlink"/>
            <w:color w:val="0A2446"/>
            <w:sz w:val="18"/>
            <w:szCs w:val="18"/>
          </w:rPr>
          <w:t>https://www.verbraucherzentrale.de</w:t>
        </w:r>
      </w:hyperlink>
    </w:p>
    <w:p w14:paraId="3DDF3924" w14:textId="74E36411" w:rsidR="00033EE2" w:rsidRPr="00C85207" w:rsidRDefault="009B78C6" w:rsidP="00033EE2">
      <w:pPr>
        <w:ind w:left="0" w:right="0"/>
        <w:jc w:val="both"/>
        <w:rPr>
          <w:sz w:val="18"/>
          <w:szCs w:val="18"/>
        </w:rPr>
      </w:pPr>
      <w:r w:rsidRPr="0010746B">
        <w:rPr>
          <w:noProof/>
          <w:color w:val="0D0D0D" w:themeColor="text1" w:themeTint="F2"/>
        </w:rPr>
        <w:lastRenderedPageBreak/>
        <mc:AlternateContent>
          <mc:Choice Requires="wps">
            <w:drawing>
              <wp:anchor distT="45720" distB="45720" distL="114300" distR="114300" simplePos="0" relativeHeight="251898368" behindDoc="0" locked="0" layoutInCell="1" allowOverlap="1" wp14:anchorId="10BF9302" wp14:editId="5A71058A">
                <wp:simplePos x="0" y="0"/>
                <wp:positionH relativeFrom="margin">
                  <wp:posOffset>5556885</wp:posOffset>
                </wp:positionH>
                <wp:positionV relativeFrom="margin">
                  <wp:posOffset>-1219200</wp:posOffset>
                </wp:positionV>
                <wp:extent cx="83820" cy="95250"/>
                <wp:effectExtent l="19050" t="0" r="11430" b="0"/>
                <wp:wrapNone/>
                <wp:docPr id="54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 cy="952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23B1928" w14:textId="6A209597" w:rsidR="009B78C6" w:rsidRPr="009B78C6" w:rsidRDefault="009B78C6" w:rsidP="009B78C6">
                            <w:pPr>
                              <w:pStyle w:val="Lerneinheit"/>
                              <w:rPr>
                                <w:color w:val="FFFFFF" w:themeColor="background1"/>
                              </w:rPr>
                            </w:pPr>
                            <w:bookmarkStart w:id="96" w:name="_Toc76394835"/>
                            <w:r w:rsidRPr="009B78C6">
                              <w:rPr>
                                <w:color w:val="FFFFFF" w:themeColor="background1"/>
                              </w:rPr>
                              <w:t>Impressum</w:t>
                            </w:r>
                            <w:bookmarkEnd w:id="96"/>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BF9302" id="_x0000_s1241" type="#_x0000_t202" style="position:absolute;left:0;text-align:left;margin-left:437.55pt;margin-top:-96pt;width:6.6pt;height:7.5pt;z-index:251898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" filled="f" stroked="f">
                <v:textbox>
                  <w:txbxContent>
                    <w:p w14:paraId="123B1928" w14:textId="6A209597" w:rsidR="009B78C6" w:rsidRPr="009B78C6" w:rsidRDefault="009B78C6" w:rsidP="009B78C6">
                      <w:pPr>
                        <w:pStyle w:val="Lerneinheit"/>
                        <w:rPr>
                          <w:color w:val="FFFFFF" w:themeColor="background1"/>
                        </w:rPr>
                      </w:pPr>
                      <w:bookmarkStart w:id="97" w:name="_Toc76394835"/>
                      <w:r w:rsidRPr="009B78C6">
                        <w:rPr>
                          <w:color w:val="FFFFFF" w:themeColor="background1"/>
                        </w:rPr>
                        <w:t>Impressum</w:t>
                      </w:r>
                      <w:bookmarkEnd w:id="97"/>
                    </w:p>
                  </w:txbxContent>
                </v:textbox>
                <w10:wrap anchorx="margin" anchory="margin"/>
              </v:shape>
            </w:pict>
          </mc:Fallback>
        </mc:AlternateContent>
      </w:r>
      <w:r w:rsidR="00033EE2">
        <w:rPr>
          <w:noProof/>
        </w:rPr>
        <mc:AlternateContent>
          <mc:Choice Requires="wps">
            <w:drawing>
              <wp:anchor distT="0" distB="0" distL="114300" distR="114300" simplePos="0" relativeHeight="251896320" behindDoc="0" locked="0" layoutInCell="1" allowOverlap="1" wp14:anchorId="28AD8442" wp14:editId="66B3F727">
                <wp:simplePos x="0" y="0"/>
                <wp:positionH relativeFrom="margin">
                  <wp:posOffset>5042834</wp:posOffset>
                </wp:positionH>
                <wp:positionV relativeFrom="topMargin">
                  <wp:posOffset>580914</wp:posOffset>
                </wp:positionV>
                <wp:extent cx="150607" cy="118334"/>
                <wp:effectExtent l="0" t="0" r="1905" b="0"/>
                <wp:wrapNone/>
                <wp:docPr id="521" name="Textfeld 521"/>
                <wp:cNvGraphicFramePr/>
                <a:graphic xmlns:a="http://schemas.openxmlformats.org/drawingml/2006/main">
                  <a:graphicData uri="http://schemas.microsoft.com/office/word/2010/wordprocessingShape">
                    <wps:wsp>
                      <wps:cNvSpPr txBox="1"/>
                      <wps:spPr>
                        <a:xfrm>
                          <a:off x="0" y="0"/>
                          <a:ext cx="150607" cy="118334"/>
                        </a:xfrm>
                        <a:prstGeom prst="rect">
                          <a:avLst/>
                        </a:prstGeom>
                        <a:solidFill>
                          <a:schemeClr val="lt1"/>
                        </a:solidFill>
                        <a:ln w="6350">
                          <a:noFill/>
                        </a:ln>
                      </wps:spPr>
                      <wps:txbx>
                        <w:txbxContent>
                          <w:p w14:paraId="48E451E0" w14:textId="77777777" w:rsidR="00033EE2" w:rsidRPr="00F00022" w:rsidRDefault="00033EE2" w:rsidP="00033EE2">
                            <w:pPr>
                              <w:pStyle w:val="Titel"/>
                              <w:spacing w:line="276" w:lineRule="auto"/>
                              <w:ind w:left="0"/>
                              <w:rPr>
                                <w:color w:val="FFFFFF" w:themeColor="background1"/>
                              </w:rPr>
                            </w:pPr>
                            <w:r w:rsidRPr="00F00022">
                              <w:rPr>
                                <w:color w:val="FFFFFF" w:themeColor="background1"/>
                              </w:rPr>
                              <w:t>Versicherungen leicht gemacht</w:t>
                            </w:r>
                          </w:p>
                          <w:p w14:paraId="7A25CA80" w14:textId="77777777" w:rsidR="00033EE2" w:rsidRPr="00F00022" w:rsidRDefault="00033EE2" w:rsidP="00033EE2">
                            <w:pPr>
                              <w:pStyle w:val="LERNEINHEITEN"/>
                              <w:jc w:val="left"/>
                              <w:rPr>
                                <w:color w:val="FFFFFF" w:themeColor="background1"/>
                                <w:sz w:val="32"/>
                                <w:szCs w:val="20"/>
                              </w:rPr>
                            </w:pPr>
                            <w:bookmarkStart w:id="98" w:name="_Toc75172222"/>
                            <w:r w:rsidRPr="00F00022">
                              <w:rPr>
                                <w:color w:val="FFFFFF" w:themeColor="background1"/>
                                <w:sz w:val="32"/>
                                <w:szCs w:val="20"/>
                              </w:rPr>
                              <w:t>Impressum</w:t>
                            </w:r>
                            <w:bookmarkEnd w:id="9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AD8442" id="Textfeld 521" o:spid="_x0000_s1242" type="#_x0000_t202" style="position:absolute;left:0;text-align:left;margin-left:397.05pt;margin-top:45.75pt;width:11.85pt;height:9.3pt;z-index:25189632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" fillcolor="white [3201]" stroked="f" strokeweight=".5pt">
                <v:textbox>
                  <w:txbxContent>
                    <w:p w14:paraId="48E451E0" w14:textId="77777777" w:rsidR="00033EE2" w:rsidRPr="00F00022" w:rsidRDefault="00033EE2" w:rsidP="00033EE2">
                      <w:pPr>
                        <w:pStyle w:val="Titel"/>
                        <w:spacing w:line="276" w:lineRule="auto"/>
                        <w:ind w:left="0"/>
                        <w:rPr>
                          <w:color w:val="FFFFFF" w:themeColor="background1"/>
                        </w:rPr>
                      </w:pPr>
                      <w:r w:rsidRPr="00F00022">
                        <w:rPr>
                          <w:color w:val="FFFFFF" w:themeColor="background1"/>
                        </w:rPr>
                        <w:t>Versicherungen leicht gemacht</w:t>
                      </w:r>
                    </w:p>
                    <w:p w14:paraId="7A25CA80" w14:textId="77777777" w:rsidR="00033EE2" w:rsidRPr="00F00022" w:rsidRDefault="00033EE2" w:rsidP="00033EE2">
                      <w:pPr>
                        <w:pStyle w:val="LERNEINHEITEN"/>
                        <w:jc w:val="left"/>
                        <w:rPr>
                          <w:color w:val="FFFFFF" w:themeColor="background1"/>
                          <w:sz w:val="32"/>
                          <w:szCs w:val="20"/>
                        </w:rPr>
                      </w:pPr>
                      <w:bookmarkStart w:id="99" w:name="_Toc75172222"/>
                      <w:r w:rsidRPr="00F00022">
                        <w:rPr>
                          <w:color w:val="FFFFFF" w:themeColor="background1"/>
                          <w:sz w:val="32"/>
                          <w:szCs w:val="20"/>
                        </w:rPr>
                        <w:t>Impressum</w:t>
                      </w:r>
                      <w:bookmarkEnd w:id="99"/>
                    </w:p>
                  </w:txbxContent>
                </v:textbox>
                <w10:wrap anchorx="margin" anchory="margin"/>
              </v:shape>
            </w:pict>
          </mc:Fallback>
        </mc:AlternateContent>
      </w:r>
      <w:r w:rsidR="00033EE2" w:rsidRPr="00C85207">
        <w:rPr>
          <w:sz w:val="18"/>
          <w:szCs w:val="18"/>
        </w:rPr>
        <w:t>Europa-Universität Flensburg (Hrsg.)</w:t>
      </w:r>
    </w:p>
    <w:p w14:paraId="379FF771" w14:textId="540592F3" w:rsidR="00033EE2" w:rsidRPr="00C85207" w:rsidRDefault="00033EE2" w:rsidP="00033EE2">
      <w:pPr>
        <w:spacing w:after="128"/>
        <w:ind w:left="0" w:right="0"/>
        <w:jc w:val="both"/>
        <w:rPr>
          <w:sz w:val="18"/>
          <w:szCs w:val="18"/>
        </w:rPr>
      </w:pPr>
      <w:r w:rsidRPr="00C85207">
        <w:rPr>
          <w:sz w:val="18"/>
          <w:szCs w:val="18"/>
        </w:rPr>
        <w:t>Ver</w:t>
      </w:r>
      <w:r w:rsidR="00F07D88">
        <w:rPr>
          <w:sz w:val="18"/>
          <w:szCs w:val="18"/>
        </w:rPr>
        <w:t>träge</w:t>
      </w:r>
      <w:r w:rsidRPr="00C85207">
        <w:rPr>
          <w:sz w:val="18"/>
          <w:szCs w:val="18"/>
        </w:rPr>
        <w:t xml:space="preserve"> leicht gemacht – Sammlung von Lehr- und Lernmaterialien</w:t>
      </w:r>
    </w:p>
    <w:p w14:paraId="0EE469F8" w14:textId="77777777" w:rsidR="00033EE2" w:rsidRPr="006A0EB5" w:rsidRDefault="00033EE2" w:rsidP="00033EE2">
      <w:pPr>
        <w:ind w:left="0" w:right="0"/>
        <w:jc w:val="both"/>
        <w:rPr>
          <w:b/>
          <w:bCs/>
          <w:color w:val="0A2446"/>
        </w:rPr>
      </w:pPr>
      <w:r w:rsidRPr="006A0EB5">
        <w:rPr>
          <w:b/>
          <w:bCs/>
          <w:color w:val="0A2446"/>
        </w:rPr>
        <w:t>1. Auflage 2021</w:t>
      </w:r>
    </w:p>
    <w:p w14:paraId="6BC2003F" w14:textId="77777777" w:rsidR="00033EE2" w:rsidRPr="00C85207" w:rsidRDefault="00033EE2" w:rsidP="00033EE2">
      <w:pPr>
        <w:ind w:left="0" w:right="0"/>
        <w:jc w:val="both"/>
        <w:rPr>
          <w:sz w:val="18"/>
          <w:szCs w:val="18"/>
        </w:rPr>
      </w:pPr>
      <w:r w:rsidRPr="00C85207">
        <w:rPr>
          <w:sz w:val="18"/>
          <w:szCs w:val="18"/>
        </w:rPr>
        <w:t>Projekt „Consumer Literacy – Alphabetisierung und Grundbildung in lebensweltlich orientierten Konzepten“ (KonsumAlpha)</w:t>
      </w:r>
    </w:p>
    <w:p w14:paraId="0C9050B9" w14:textId="77777777" w:rsidR="00033EE2" w:rsidRDefault="00033EE2" w:rsidP="00033EE2">
      <w:pPr>
        <w:ind w:left="0" w:right="0"/>
        <w:jc w:val="both"/>
        <w:rPr>
          <w:sz w:val="18"/>
          <w:szCs w:val="18"/>
        </w:rPr>
      </w:pPr>
    </w:p>
    <w:p w14:paraId="177588F9" w14:textId="77777777" w:rsidR="00033EE2" w:rsidRDefault="00033EE2" w:rsidP="00033EE2">
      <w:pPr>
        <w:ind w:left="0" w:right="0"/>
        <w:jc w:val="both"/>
        <w:rPr>
          <w:sz w:val="18"/>
          <w:szCs w:val="18"/>
        </w:rPr>
      </w:pPr>
      <w:r>
        <w:rPr>
          <w:noProof/>
          <w:sz w:val="18"/>
          <w:szCs w:val="18"/>
        </w:rPr>
        <w:drawing>
          <wp:anchor distT="0" distB="0" distL="114300" distR="114300" simplePos="0" relativeHeight="251895296" behindDoc="0" locked="0" layoutInCell="1" allowOverlap="1" wp14:anchorId="5533DE61" wp14:editId="41E709AD">
            <wp:simplePos x="0" y="0"/>
            <wp:positionH relativeFrom="column">
              <wp:posOffset>4386505</wp:posOffset>
            </wp:positionH>
            <wp:positionV relativeFrom="paragraph">
              <wp:posOffset>100181</wp:posOffset>
            </wp:positionV>
            <wp:extent cx="1129553" cy="1129553"/>
            <wp:effectExtent l="0" t="0" r="0" b="0"/>
            <wp:wrapNone/>
            <wp:docPr id="1879" name="Grafik 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 name="Grafik 1879"/>
                    <pic:cNvPicPr/>
                  </pic:nvPicPr>
                  <pic:blipFill>
                    <a:blip r:embed="rId339"/>
                    <a:stretch>
                      <a:fillRect/>
                    </a:stretch>
                  </pic:blipFill>
                  <pic:spPr>
                    <a:xfrm>
                      <a:off x="0" y="0"/>
                      <a:ext cx="1129553" cy="1129553"/>
                    </a:xfrm>
                    <a:prstGeom prst="rect">
                      <a:avLst/>
                    </a:prstGeom>
                  </pic:spPr>
                </pic:pic>
              </a:graphicData>
            </a:graphic>
            <wp14:sizeRelH relativeFrom="margin">
              <wp14:pctWidth>0</wp14:pctWidth>
            </wp14:sizeRelH>
            <wp14:sizeRelV relativeFrom="margin">
              <wp14:pctHeight>0</wp14:pctHeight>
            </wp14:sizeRelV>
          </wp:anchor>
        </w:drawing>
      </w:r>
      <w:r w:rsidRPr="00C85207">
        <w:rPr>
          <w:sz w:val="18"/>
          <w:szCs w:val="18"/>
        </w:rPr>
        <w:t>Autorenteam der EUF:</w:t>
      </w:r>
    </w:p>
    <w:p w14:paraId="1314820A" w14:textId="77777777" w:rsidR="00033EE2" w:rsidRPr="00C85207" w:rsidRDefault="00033EE2" w:rsidP="00033EE2">
      <w:pPr>
        <w:pStyle w:val="Listenabsatz"/>
        <w:numPr>
          <w:ilvl w:val="0"/>
          <w:numId w:val="16"/>
        </w:numPr>
        <w:spacing w:after="128" w:line="360" w:lineRule="auto"/>
        <w:jc w:val="both"/>
        <w:rPr>
          <w:sz w:val="18"/>
          <w:szCs w:val="18"/>
        </w:rPr>
      </w:pPr>
      <w:r w:rsidRPr="00C85207">
        <w:rPr>
          <w:sz w:val="18"/>
          <w:szCs w:val="18"/>
        </w:rPr>
        <w:t>Prof. Dr. Ulrike Johannsen (Projektleitung)</w:t>
      </w:r>
    </w:p>
    <w:p w14:paraId="14CD7B59" w14:textId="77777777" w:rsidR="00033EE2" w:rsidRPr="00C85207" w:rsidRDefault="00033EE2" w:rsidP="00033EE2">
      <w:pPr>
        <w:pStyle w:val="Listenabsatz"/>
        <w:numPr>
          <w:ilvl w:val="0"/>
          <w:numId w:val="16"/>
        </w:numPr>
        <w:spacing w:after="128" w:line="360" w:lineRule="auto"/>
        <w:jc w:val="both"/>
        <w:rPr>
          <w:sz w:val="18"/>
          <w:szCs w:val="18"/>
        </w:rPr>
      </w:pPr>
      <w:r w:rsidRPr="00C85207">
        <w:rPr>
          <w:sz w:val="18"/>
          <w:szCs w:val="18"/>
        </w:rPr>
        <w:t>Prof. Dr. Birgit Peuker (Projektleitung)</w:t>
      </w:r>
    </w:p>
    <w:p w14:paraId="2A01C446" w14:textId="77777777" w:rsidR="00033EE2" w:rsidRPr="00C85207" w:rsidRDefault="00033EE2" w:rsidP="00033EE2">
      <w:pPr>
        <w:pStyle w:val="Listenabsatz"/>
        <w:numPr>
          <w:ilvl w:val="0"/>
          <w:numId w:val="16"/>
        </w:numPr>
        <w:spacing w:after="128" w:line="360" w:lineRule="auto"/>
        <w:jc w:val="both"/>
        <w:rPr>
          <w:sz w:val="18"/>
          <w:szCs w:val="18"/>
        </w:rPr>
      </w:pPr>
      <w:r w:rsidRPr="00C85207">
        <w:rPr>
          <w:sz w:val="18"/>
          <w:szCs w:val="18"/>
        </w:rPr>
        <w:t>Svenja Langemack (wissenschaftliche Mitarbeiterin)</w:t>
      </w:r>
    </w:p>
    <w:p w14:paraId="20D37B16" w14:textId="77777777" w:rsidR="00033EE2" w:rsidRDefault="00033EE2" w:rsidP="00033EE2">
      <w:pPr>
        <w:pStyle w:val="Listenabsatz"/>
        <w:numPr>
          <w:ilvl w:val="0"/>
          <w:numId w:val="16"/>
        </w:numPr>
        <w:spacing w:after="0" w:line="360" w:lineRule="auto"/>
        <w:jc w:val="both"/>
        <w:rPr>
          <w:sz w:val="18"/>
          <w:szCs w:val="18"/>
        </w:rPr>
      </w:pPr>
      <w:r w:rsidRPr="00C85207">
        <w:rPr>
          <w:sz w:val="18"/>
          <w:szCs w:val="18"/>
        </w:rPr>
        <w:t>Joel Ziegenbalg (wissenschaftlicher Mitarbeiter)</w:t>
      </w:r>
    </w:p>
    <w:p w14:paraId="6C25C3AC" w14:textId="77777777" w:rsidR="00033EE2" w:rsidRPr="006A0EB5" w:rsidRDefault="00033EE2" w:rsidP="00033EE2">
      <w:pPr>
        <w:ind w:left="0"/>
        <w:jc w:val="both"/>
        <w:rPr>
          <w:sz w:val="18"/>
          <w:szCs w:val="18"/>
        </w:rPr>
      </w:pPr>
    </w:p>
    <w:p w14:paraId="7FD07EAA" w14:textId="77777777" w:rsidR="00033EE2" w:rsidRPr="00C85207" w:rsidRDefault="00033EE2" w:rsidP="00033EE2">
      <w:pPr>
        <w:spacing w:after="128"/>
        <w:ind w:left="0" w:right="0"/>
        <w:jc w:val="both"/>
        <w:rPr>
          <w:sz w:val="18"/>
          <w:szCs w:val="18"/>
        </w:rPr>
      </w:pPr>
      <w:r w:rsidRPr="006A0EB5">
        <w:rPr>
          <w:b/>
          <w:bCs/>
          <w:color w:val="0A2446"/>
          <w:sz w:val="18"/>
          <w:szCs w:val="18"/>
        </w:rPr>
        <w:t>Design:</w:t>
      </w:r>
      <w:r w:rsidRPr="00C85207">
        <w:rPr>
          <w:sz w:val="18"/>
          <w:szCs w:val="18"/>
        </w:rPr>
        <w:t xml:space="preserve"> Kieler Botschaft GmbH</w:t>
      </w:r>
    </w:p>
    <w:p w14:paraId="7C983039" w14:textId="77777777" w:rsidR="00033EE2" w:rsidRPr="00C85207" w:rsidRDefault="00033EE2" w:rsidP="00033EE2">
      <w:pPr>
        <w:spacing w:after="128"/>
        <w:ind w:left="0" w:right="0"/>
        <w:jc w:val="both"/>
        <w:rPr>
          <w:sz w:val="18"/>
          <w:szCs w:val="18"/>
        </w:rPr>
      </w:pPr>
      <w:r w:rsidRPr="006A0EB5">
        <w:rPr>
          <w:b/>
          <w:bCs/>
          <w:color w:val="0A2446"/>
          <w:sz w:val="18"/>
          <w:szCs w:val="18"/>
        </w:rPr>
        <w:t>Illustrationen:</w:t>
      </w:r>
      <w:r w:rsidRPr="006A0EB5">
        <w:rPr>
          <w:color w:val="0A2446"/>
          <w:sz w:val="18"/>
          <w:szCs w:val="18"/>
        </w:rPr>
        <w:t xml:space="preserve"> </w:t>
      </w:r>
      <w:r w:rsidRPr="00C85207">
        <w:rPr>
          <w:sz w:val="18"/>
          <w:szCs w:val="18"/>
        </w:rPr>
        <w:t>THEEN Internet Services</w:t>
      </w:r>
    </w:p>
    <w:p w14:paraId="757EED45" w14:textId="77777777" w:rsidR="00033EE2" w:rsidRDefault="00033EE2" w:rsidP="00033EE2">
      <w:pPr>
        <w:ind w:left="0" w:right="0"/>
        <w:jc w:val="both"/>
        <w:rPr>
          <w:sz w:val="18"/>
          <w:szCs w:val="18"/>
        </w:rPr>
      </w:pPr>
      <w:r w:rsidRPr="006A0EB5">
        <w:rPr>
          <w:b/>
          <w:bCs/>
          <w:color w:val="0A2446"/>
          <w:sz w:val="18"/>
          <w:szCs w:val="18"/>
        </w:rPr>
        <w:t>Fotos:</w:t>
      </w:r>
      <w:r w:rsidRPr="00C85207">
        <w:rPr>
          <w:sz w:val="18"/>
          <w:szCs w:val="18"/>
        </w:rPr>
        <w:t xml:space="preserve"> Benjamin Nolte</w:t>
      </w:r>
    </w:p>
    <w:p w14:paraId="216165EE" w14:textId="77777777" w:rsidR="00033EE2" w:rsidRPr="00C85207" w:rsidRDefault="00033EE2" w:rsidP="00033EE2">
      <w:pPr>
        <w:ind w:left="0" w:right="0"/>
        <w:jc w:val="both"/>
        <w:rPr>
          <w:sz w:val="18"/>
          <w:szCs w:val="18"/>
        </w:rPr>
      </w:pPr>
    </w:p>
    <w:p w14:paraId="30902AA9" w14:textId="107BD223" w:rsidR="00033EE2" w:rsidRPr="00C85207" w:rsidRDefault="00033EE2" w:rsidP="00033EE2">
      <w:pPr>
        <w:spacing w:after="128"/>
        <w:ind w:left="0" w:right="0"/>
        <w:jc w:val="both"/>
        <w:rPr>
          <w:sz w:val="18"/>
          <w:szCs w:val="18"/>
        </w:rPr>
      </w:pPr>
      <w:r w:rsidRPr="003408DE">
        <w:rPr>
          <w:b/>
          <w:bCs/>
          <w:color w:val="0A2446"/>
          <w:sz w:val="18"/>
          <w:szCs w:val="18"/>
        </w:rPr>
        <w:t>Bitte zitieren als:</w:t>
      </w:r>
      <w:r w:rsidRPr="003408DE">
        <w:rPr>
          <w:color w:val="0A2446"/>
          <w:sz w:val="18"/>
          <w:szCs w:val="18"/>
        </w:rPr>
        <w:t xml:space="preserve"> </w:t>
      </w:r>
      <w:r w:rsidRPr="00C85207">
        <w:rPr>
          <w:sz w:val="18"/>
          <w:szCs w:val="18"/>
        </w:rPr>
        <w:t xml:space="preserve">Europa-Universität Flensburg (Hrsg.) (2021). </w:t>
      </w:r>
      <w:r w:rsidRPr="00C85207">
        <w:rPr>
          <w:i/>
          <w:iCs/>
          <w:sz w:val="18"/>
          <w:szCs w:val="18"/>
        </w:rPr>
        <w:t>Ver</w:t>
      </w:r>
      <w:r>
        <w:rPr>
          <w:i/>
          <w:iCs/>
          <w:sz w:val="18"/>
          <w:szCs w:val="18"/>
        </w:rPr>
        <w:t>träge</w:t>
      </w:r>
      <w:r w:rsidRPr="00C85207">
        <w:rPr>
          <w:i/>
          <w:iCs/>
          <w:sz w:val="18"/>
          <w:szCs w:val="18"/>
        </w:rPr>
        <w:t xml:space="preserve"> leicht gemacht. Sammlung von Lehr- und Lernmaterialien. </w:t>
      </w:r>
      <w:r w:rsidRPr="00C85207">
        <w:rPr>
          <w:sz w:val="18"/>
          <w:szCs w:val="18"/>
        </w:rPr>
        <w:t>Flensburg: EUF.</w:t>
      </w:r>
    </w:p>
    <w:p w14:paraId="25C16F03" w14:textId="77777777" w:rsidR="00033EE2" w:rsidRDefault="00033EE2" w:rsidP="00033EE2">
      <w:pPr>
        <w:ind w:left="0" w:right="0"/>
        <w:jc w:val="both"/>
        <w:rPr>
          <w:sz w:val="18"/>
          <w:szCs w:val="18"/>
        </w:rPr>
      </w:pPr>
      <w:r w:rsidRPr="00C85207">
        <w:rPr>
          <w:sz w:val="18"/>
          <w:szCs w:val="18"/>
        </w:rPr>
        <w:t>Das dieser Veröffentlichung zugrunde liegende Vorhaben wird mit Mitteln des Bundesministeriums für Bildung und Forschung unter den Förderkennzeichen W1450BLW sowie W1450ALW gefördert. Die Verantwortung für den Inhalt dieser Veröffentlichung liegt bei der Herausgeberschaft.</w:t>
      </w:r>
    </w:p>
    <w:p w14:paraId="08CC82DC" w14:textId="77777777" w:rsidR="00033EE2" w:rsidRPr="00C85207" w:rsidRDefault="00033EE2" w:rsidP="00033EE2">
      <w:pPr>
        <w:ind w:left="0" w:right="0"/>
        <w:jc w:val="both"/>
        <w:rPr>
          <w:sz w:val="18"/>
          <w:szCs w:val="18"/>
        </w:rPr>
      </w:pPr>
      <w:r>
        <w:rPr>
          <w:noProof/>
        </w:rPr>
        <w:drawing>
          <wp:anchor distT="0" distB="0" distL="114300" distR="114300" simplePos="0" relativeHeight="251894272" behindDoc="0" locked="0" layoutInCell="1" allowOverlap="1" wp14:anchorId="576B14E7" wp14:editId="420DC0B4">
            <wp:simplePos x="0" y="0"/>
            <wp:positionH relativeFrom="column">
              <wp:posOffset>5115560</wp:posOffset>
            </wp:positionH>
            <wp:positionV relativeFrom="paragraph">
              <wp:posOffset>58457</wp:posOffset>
            </wp:positionV>
            <wp:extent cx="1362075" cy="476250"/>
            <wp:effectExtent l="0" t="0" r="9525" b="0"/>
            <wp:wrapNone/>
            <wp:docPr id="1794" name="Grafik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362075" cy="476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C4F150" w14:textId="77777777" w:rsidR="00033EE2" w:rsidRPr="00C85207" w:rsidRDefault="00033EE2" w:rsidP="00033EE2">
      <w:pPr>
        <w:ind w:left="0" w:right="0"/>
        <w:jc w:val="both"/>
        <w:rPr>
          <w:sz w:val="18"/>
          <w:szCs w:val="18"/>
        </w:rPr>
      </w:pPr>
      <w:r w:rsidRPr="00C85207">
        <w:rPr>
          <w:sz w:val="18"/>
          <w:szCs w:val="18"/>
        </w:rPr>
        <w:t>Diese Publikation ist unter folgender Creative-Commons-Lizenz veröffentlicht:</w:t>
      </w:r>
    </w:p>
    <w:p w14:paraId="266A572A" w14:textId="77777777" w:rsidR="00033EE2" w:rsidRDefault="00715699" w:rsidP="00033EE2">
      <w:pPr>
        <w:ind w:left="0" w:right="0"/>
        <w:jc w:val="both"/>
        <w:rPr>
          <w:color w:val="0A2446"/>
          <w:sz w:val="18"/>
          <w:szCs w:val="18"/>
        </w:rPr>
      </w:pPr>
      <w:hyperlink r:id="rId341" w:history="1">
        <w:r w:rsidR="00033EE2" w:rsidRPr="00E67953">
          <w:rPr>
            <w:rStyle w:val="Hyperlink"/>
            <w:color w:val="0A2446"/>
            <w:sz w:val="18"/>
            <w:szCs w:val="18"/>
          </w:rPr>
          <w:t>http://creativecommons.org/licenses/by-sa/3.0/de/</w:t>
        </w:r>
      </w:hyperlink>
    </w:p>
    <w:p w14:paraId="589EBC93" w14:textId="77777777" w:rsidR="00033EE2" w:rsidRPr="00E67953" w:rsidRDefault="00033EE2" w:rsidP="00033EE2">
      <w:pPr>
        <w:ind w:left="0" w:right="0"/>
        <w:jc w:val="both"/>
        <w:rPr>
          <w:color w:val="0A2446"/>
          <w:sz w:val="18"/>
          <w:szCs w:val="18"/>
        </w:rPr>
      </w:pPr>
    </w:p>
    <w:p w14:paraId="5CB536D5" w14:textId="77777777" w:rsidR="00033EE2" w:rsidRPr="00C85207" w:rsidRDefault="00033EE2" w:rsidP="00033EE2">
      <w:pPr>
        <w:ind w:left="0" w:right="0"/>
        <w:jc w:val="both"/>
        <w:rPr>
          <w:sz w:val="18"/>
          <w:szCs w:val="18"/>
        </w:rPr>
      </w:pPr>
      <w:r w:rsidRPr="00C85207">
        <w:rPr>
          <w:sz w:val="18"/>
          <w:szCs w:val="18"/>
        </w:rPr>
        <w:t>Diese Publikation sowie alle Lehr- und Lernmaterialien des Projekts KonsumAlpha stehen Ihnen kostenlos zur Verfügung und können unter folgendem Link heruntergeladen werden.</w:t>
      </w:r>
    </w:p>
    <w:p w14:paraId="2F0564A5" w14:textId="77777777" w:rsidR="00033EE2" w:rsidRDefault="00715699" w:rsidP="00033EE2">
      <w:pPr>
        <w:ind w:left="0" w:right="0"/>
        <w:jc w:val="both"/>
        <w:rPr>
          <w:color w:val="0A2446"/>
          <w:sz w:val="18"/>
          <w:szCs w:val="18"/>
        </w:rPr>
      </w:pPr>
      <w:hyperlink r:id="rId342" w:history="1">
        <w:r w:rsidR="00033EE2" w:rsidRPr="00E67953">
          <w:rPr>
            <w:rStyle w:val="Hyperlink"/>
            <w:color w:val="0A2446"/>
            <w:sz w:val="18"/>
            <w:szCs w:val="18"/>
          </w:rPr>
          <w:t>https://www.uni-flensburg.de/evb/forschung/konsumalpha/</w:t>
        </w:r>
      </w:hyperlink>
    </w:p>
    <w:p w14:paraId="7CF2CA8E" w14:textId="77777777" w:rsidR="00033EE2" w:rsidRDefault="00033EE2" w:rsidP="00033EE2">
      <w:pPr>
        <w:ind w:left="0" w:right="0"/>
        <w:jc w:val="both"/>
        <w:rPr>
          <w:color w:val="0A2446"/>
          <w:sz w:val="18"/>
          <w:szCs w:val="18"/>
        </w:rPr>
      </w:pPr>
    </w:p>
    <w:p w14:paraId="0951A7C5" w14:textId="77777777" w:rsidR="00033EE2" w:rsidRPr="00E67953" w:rsidRDefault="00033EE2" w:rsidP="00033EE2">
      <w:pPr>
        <w:ind w:left="0" w:right="0"/>
        <w:jc w:val="both"/>
        <w:rPr>
          <w:color w:val="0A2446"/>
          <w:sz w:val="18"/>
          <w:szCs w:val="18"/>
        </w:rPr>
      </w:pPr>
    </w:p>
    <w:p w14:paraId="1C9DDF8D" w14:textId="77777777" w:rsidR="00033EE2" w:rsidRPr="00C85207" w:rsidRDefault="00033EE2" w:rsidP="00033EE2">
      <w:pPr>
        <w:ind w:left="0" w:right="0"/>
        <w:jc w:val="both"/>
        <w:rPr>
          <w:sz w:val="18"/>
          <w:szCs w:val="18"/>
        </w:rPr>
      </w:pPr>
      <w:r w:rsidRPr="00C85207">
        <w:rPr>
          <w:sz w:val="18"/>
          <w:szCs w:val="18"/>
        </w:rPr>
        <w:t>Europa-Universität Flensburg</w:t>
      </w:r>
      <w:r w:rsidRPr="00C85207">
        <w:rPr>
          <w:sz w:val="18"/>
          <w:szCs w:val="18"/>
        </w:rPr>
        <w:tab/>
      </w:r>
      <w:r w:rsidRPr="00C85207">
        <w:rPr>
          <w:sz w:val="18"/>
          <w:szCs w:val="18"/>
        </w:rPr>
        <w:tab/>
      </w:r>
      <w:r w:rsidRPr="00C85207">
        <w:rPr>
          <w:sz w:val="18"/>
          <w:szCs w:val="18"/>
        </w:rPr>
        <w:tab/>
      </w:r>
      <w:r>
        <w:rPr>
          <w:sz w:val="18"/>
          <w:szCs w:val="18"/>
        </w:rPr>
        <w:tab/>
      </w:r>
      <w:r>
        <w:rPr>
          <w:sz w:val="18"/>
          <w:szCs w:val="18"/>
        </w:rPr>
        <w:tab/>
      </w:r>
      <w:r w:rsidRPr="00C85207">
        <w:rPr>
          <w:sz w:val="18"/>
          <w:szCs w:val="18"/>
        </w:rPr>
        <w:t>Verbraucherzentrale Schleswig-Holsteins e.V.</w:t>
      </w:r>
    </w:p>
    <w:p w14:paraId="6F95D36D" w14:textId="77777777" w:rsidR="00033EE2" w:rsidRPr="00C85207" w:rsidRDefault="00033EE2" w:rsidP="00033EE2">
      <w:pPr>
        <w:ind w:left="0" w:right="0"/>
        <w:jc w:val="both"/>
        <w:rPr>
          <w:sz w:val="18"/>
          <w:szCs w:val="18"/>
        </w:rPr>
      </w:pPr>
      <w:r w:rsidRPr="00C85207">
        <w:rPr>
          <w:sz w:val="18"/>
          <w:szCs w:val="18"/>
        </w:rPr>
        <w:t>Abteilung Ernährung und Verbraucherbildung</w:t>
      </w:r>
      <w:r w:rsidRPr="00C85207">
        <w:rPr>
          <w:sz w:val="18"/>
          <w:szCs w:val="18"/>
        </w:rPr>
        <w:tab/>
      </w:r>
      <w:r>
        <w:rPr>
          <w:sz w:val="18"/>
          <w:szCs w:val="18"/>
        </w:rPr>
        <w:tab/>
      </w:r>
      <w:r>
        <w:rPr>
          <w:sz w:val="18"/>
          <w:szCs w:val="18"/>
        </w:rPr>
        <w:tab/>
      </w:r>
      <w:hyperlink r:id="rId343" w:history="1">
        <w:r w:rsidRPr="00A708E2">
          <w:rPr>
            <w:rStyle w:val="Hyperlink"/>
            <w:color w:val="0A2446"/>
            <w:sz w:val="18"/>
            <w:szCs w:val="18"/>
          </w:rPr>
          <w:t>www.verbraucherzentrale.sh/KonsumAlpha</w:t>
        </w:r>
      </w:hyperlink>
    </w:p>
    <w:p w14:paraId="61DCE712" w14:textId="77777777" w:rsidR="00033EE2" w:rsidRPr="00C85207" w:rsidRDefault="00033EE2" w:rsidP="00033EE2">
      <w:pPr>
        <w:ind w:left="0" w:right="0"/>
        <w:jc w:val="both"/>
        <w:rPr>
          <w:sz w:val="18"/>
          <w:szCs w:val="18"/>
        </w:rPr>
      </w:pPr>
    </w:p>
    <w:p w14:paraId="72997BB9" w14:textId="77777777" w:rsidR="00033EE2" w:rsidRPr="00C85207" w:rsidRDefault="00033EE2" w:rsidP="00033EE2">
      <w:pPr>
        <w:ind w:left="0" w:right="0"/>
        <w:jc w:val="both"/>
        <w:rPr>
          <w:sz w:val="18"/>
          <w:szCs w:val="18"/>
        </w:rPr>
      </w:pPr>
      <w:r w:rsidRPr="00C85207">
        <w:rPr>
          <w:sz w:val="18"/>
          <w:szCs w:val="18"/>
        </w:rPr>
        <w:t>Auf dem Campus 1</w:t>
      </w:r>
      <w:r w:rsidRPr="00C85207">
        <w:rPr>
          <w:sz w:val="18"/>
          <w:szCs w:val="18"/>
        </w:rPr>
        <w:tab/>
      </w:r>
      <w:r w:rsidRPr="00C85207">
        <w:rPr>
          <w:sz w:val="18"/>
          <w:szCs w:val="18"/>
        </w:rPr>
        <w:tab/>
      </w:r>
      <w:r w:rsidRPr="00C85207">
        <w:rPr>
          <w:sz w:val="18"/>
          <w:szCs w:val="18"/>
        </w:rPr>
        <w:tab/>
      </w:r>
      <w:r w:rsidRPr="00C85207">
        <w:rPr>
          <w:sz w:val="18"/>
          <w:szCs w:val="18"/>
        </w:rPr>
        <w:tab/>
      </w:r>
      <w:r w:rsidRPr="00C85207">
        <w:rPr>
          <w:sz w:val="18"/>
          <w:szCs w:val="18"/>
        </w:rPr>
        <w:tab/>
      </w:r>
      <w:r>
        <w:rPr>
          <w:sz w:val="18"/>
          <w:szCs w:val="18"/>
        </w:rPr>
        <w:tab/>
      </w:r>
      <w:r w:rsidRPr="00C85207">
        <w:rPr>
          <w:sz w:val="18"/>
          <w:szCs w:val="18"/>
        </w:rPr>
        <w:t>Landesverband der Volkshochschulen</w:t>
      </w:r>
    </w:p>
    <w:p w14:paraId="052C4E6A" w14:textId="77777777" w:rsidR="00033EE2" w:rsidRPr="00C85207" w:rsidRDefault="00033EE2" w:rsidP="00033EE2">
      <w:pPr>
        <w:ind w:left="0" w:right="0"/>
        <w:jc w:val="both"/>
        <w:rPr>
          <w:sz w:val="18"/>
          <w:szCs w:val="18"/>
        </w:rPr>
      </w:pPr>
      <w:r w:rsidRPr="00C85207">
        <w:rPr>
          <w:sz w:val="18"/>
          <w:szCs w:val="18"/>
        </w:rPr>
        <w:t>24943 Flensburg</w:t>
      </w:r>
      <w:r w:rsidRPr="00C85207">
        <w:rPr>
          <w:sz w:val="18"/>
          <w:szCs w:val="18"/>
        </w:rPr>
        <w:tab/>
      </w:r>
      <w:r w:rsidRPr="00C85207">
        <w:rPr>
          <w:sz w:val="18"/>
          <w:szCs w:val="18"/>
        </w:rPr>
        <w:tab/>
      </w:r>
      <w:r w:rsidRPr="00C85207">
        <w:rPr>
          <w:sz w:val="18"/>
          <w:szCs w:val="18"/>
        </w:rPr>
        <w:tab/>
      </w:r>
      <w:r w:rsidRPr="00C85207">
        <w:rPr>
          <w:sz w:val="18"/>
          <w:szCs w:val="18"/>
        </w:rPr>
        <w:tab/>
      </w:r>
      <w:r w:rsidRPr="00C85207">
        <w:rPr>
          <w:sz w:val="18"/>
          <w:szCs w:val="18"/>
        </w:rPr>
        <w:tab/>
      </w:r>
      <w:r w:rsidRPr="00C85207">
        <w:rPr>
          <w:sz w:val="18"/>
          <w:szCs w:val="18"/>
        </w:rPr>
        <w:tab/>
      </w:r>
      <w:r>
        <w:rPr>
          <w:sz w:val="18"/>
          <w:szCs w:val="18"/>
        </w:rPr>
        <w:tab/>
      </w:r>
      <w:r w:rsidRPr="00C85207">
        <w:rPr>
          <w:sz w:val="18"/>
          <w:szCs w:val="18"/>
        </w:rPr>
        <w:t>Schleswig-Holsteins e.V.</w:t>
      </w:r>
    </w:p>
    <w:p w14:paraId="0FC8E2B2" w14:textId="77777777" w:rsidR="00033EE2" w:rsidRDefault="00033EE2" w:rsidP="00033EE2">
      <w:pPr>
        <w:spacing w:after="128"/>
        <w:ind w:left="0" w:right="0"/>
        <w:jc w:val="both"/>
        <w:rPr>
          <w:sz w:val="18"/>
          <w:szCs w:val="18"/>
        </w:rPr>
      </w:pPr>
      <w:r w:rsidRPr="00E67953">
        <w:rPr>
          <w:noProof/>
          <w:color w:val="0A2446"/>
          <w:sz w:val="18"/>
          <w:szCs w:val="18"/>
        </w:rPr>
        <w:drawing>
          <wp:anchor distT="0" distB="0" distL="114300" distR="114300" simplePos="0" relativeHeight="251893248" behindDoc="0" locked="0" layoutInCell="1" allowOverlap="1" wp14:anchorId="24A68A9D" wp14:editId="24207EFB">
            <wp:simplePos x="0" y="0"/>
            <wp:positionH relativeFrom="column">
              <wp:align>center</wp:align>
            </wp:positionH>
            <wp:positionV relativeFrom="paragraph">
              <wp:posOffset>471805</wp:posOffset>
            </wp:positionV>
            <wp:extent cx="7372800" cy="1544400"/>
            <wp:effectExtent l="0" t="0" r="0" b="0"/>
            <wp:wrapNone/>
            <wp:docPr id="1792" name="Grafik 1792"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 name="Grafik 1792" descr="Ein Bild, das Text enthält.&#10;&#10;Automatisch generierte Beschreibung"/>
                    <pic:cNvPicPr/>
                  </pic:nvPicPr>
                  <pic:blipFill>
                    <a:blip r:embed="rId344"/>
                    <a:stretch>
                      <a:fillRect/>
                    </a:stretch>
                  </pic:blipFill>
                  <pic:spPr>
                    <a:xfrm>
                      <a:off x="0" y="0"/>
                      <a:ext cx="7372800" cy="1544400"/>
                    </a:xfrm>
                    <a:prstGeom prst="rect">
                      <a:avLst/>
                    </a:prstGeom>
                  </pic:spPr>
                </pic:pic>
              </a:graphicData>
            </a:graphic>
            <wp14:sizeRelH relativeFrom="margin">
              <wp14:pctWidth>0</wp14:pctWidth>
            </wp14:sizeRelH>
            <wp14:sizeRelV relativeFrom="margin">
              <wp14:pctHeight>0</wp14:pctHeight>
            </wp14:sizeRelV>
          </wp:anchor>
        </w:drawing>
      </w:r>
      <w:hyperlink r:id="rId345" w:history="1">
        <w:r w:rsidRPr="00E67953">
          <w:rPr>
            <w:rStyle w:val="Hyperlink"/>
            <w:color w:val="0A2446"/>
            <w:sz w:val="18"/>
            <w:szCs w:val="18"/>
          </w:rPr>
          <w:t>https://www.uni-flensburg.de/evb/forschung/konsumalpha/</w:t>
        </w:r>
      </w:hyperlink>
      <w:r w:rsidRPr="00C85207">
        <w:rPr>
          <w:sz w:val="18"/>
          <w:szCs w:val="18"/>
        </w:rPr>
        <w:tab/>
      </w:r>
      <w:r>
        <w:rPr>
          <w:sz w:val="18"/>
          <w:szCs w:val="18"/>
        </w:rPr>
        <w:tab/>
      </w:r>
      <w:hyperlink r:id="rId346" w:history="1">
        <w:r w:rsidRPr="00A708E2">
          <w:rPr>
            <w:rStyle w:val="Hyperlink"/>
            <w:color w:val="0A2446"/>
            <w:sz w:val="18"/>
            <w:szCs w:val="18"/>
          </w:rPr>
          <w:t>www.vhs-sh.de/thema/projekte/konsumalpha/</w:t>
        </w:r>
      </w:hyperlink>
    </w:p>
    <w:p w14:paraId="0CF4E38B" w14:textId="29CA13A7" w:rsidR="00BA2EE4" w:rsidRPr="00BA2EE4" w:rsidRDefault="00BA2EE4" w:rsidP="00BA2EE4">
      <w:pPr>
        <w:tabs>
          <w:tab w:val="left" w:pos="1440"/>
        </w:tabs>
        <w:rPr>
          <w:sz w:val="24"/>
          <w:szCs w:val="22"/>
        </w:rPr>
      </w:pPr>
    </w:p>
    <w:sectPr w:rsidR="00BA2EE4" w:rsidRPr="00BA2EE4" w:rsidSect="00434A63">
      <w:headerReference w:type="first" r:id="rId347"/>
      <w:pgSz w:w="11900" w:h="16840"/>
      <w:pgMar w:top="2835" w:right="851" w:bottom="1134" w:left="851" w:header="709"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C9D82B8" w14:textId="77777777" w:rsidR="00715699" w:rsidRDefault="00715699" w:rsidP="00AC0862">
      <w:r>
        <w:separator/>
      </w:r>
    </w:p>
    <w:p w14:paraId="31ACA124" w14:textId="77777777" w:rsidR="00715699" w:rsidRDefault="00715699"/>
  </w:endnote>
  <w:endnote w:type="continuationSeparator" w:id="0">
    <w:p w14:paraId="34A9035E" w14:textId="77777777" w:rsidR="00715699" w:rsidRDefault="00715699" w:rsidP="00AC0862">
      <w:r>
        <w:continuationSeparator/>
      </w:r>
    </w:p>
    <w:p w14:paraId="52F30603" w14:textId="77777777" w:rsidR="00715699" w:rsidRDefault="0071569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Segoe UI"/>
    <w:charset w:val="00"/>
    <w:family w:val="swiss"/>
    <w:pitch w:val="variable"/>
    <w:sig w:usb0="E1000AEF" w:usb1="5000A1FF" w:usb2="00000000" w:usb3="00000000" w:csb0="000001BF" w:csb1="00000000"/>
  </w:font>
  <w:font w:name="Montserrat">
    <w:altName w:val="Calibri"/>
    <w:charset w:val="4D"/>
    <w:family w:val="auto"/>
    <w:pitch w:val="variable"/>
    <w:sig w:usb0="2000020F" w:usb1="00000003" w:usb2="00000000" w:usb3="00000000" w:csb0="00000197" w:csb1="00000000"/>
  </w:font>
  <w:font w:name="Segoe UI Symbol">
    <w:panose1 w:val="020B0502040204020203"/>
    <w:charset w:val="00"/>
    <w:family w:val="swiss"/>
    <w:pitch w:val="variable"/>
    <w:sig w:usb0="800001E3" w:usb1="1200FFEF" w:usb2="00040000" w:usb3="00000000" w:csb0="00000001"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12523258"/>
      <w:docPartObj>
        <w:docPartGallery w:val="Page Numbers (Bottom of Page)"/>
        <w:docPartUnique/>
      </w:docPartObj>
    </w:sdtPr>
    <w:sdtEndPr/>
    <w:sdtContent>
      <w:p w14:paraId="34DF40D5" w14:textId="5490B324" w:rsidR="00947B0B" w:rsidRDefault="00947B0B">
        <w:pPr>
          <w:pStyle w:val="Fuzeile"/>
          <w:jc w:val="center"/>
        </w:pPr>
        <w:r>
          <w:rPr>
            <w:noProof/>
          </w:rPr>
          <w:drawing>
            <wp:anchor distT="0" distB="0" distL="114300" distR="114300" simplePos="0" relativeHeight="251794944" behindDoc="0" locked="0" layoutInCell="1" allowOverlap="1" wp14:anchorId="08CEB778" wp14:editId="3CB825E5">
              <wp:simplePos x="0" y="0"/>
              <wp:positionH relativeFrom="margin">
                <wp:align>right</wp:align>
              </wp:positionH>
              <wp:positionV relativeFrom="paragraph">
                <wp:posOffset>171761</wp:posOffset>
              </wp:positionV>
              <wp:extent cx="1341120" cy="396240"/>
              <wp:effectExtent l="0" t="0" r="0" b="3810"/>
              <wp:wrapNone/>
              <wp:docPr id="1185" name="Grafik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 name="Grafik 1185"/>
                      <pic:cNvPicPr/>
                    </pic:nvPicPr>
                    <pic:blipFill>
                      <a:blip r:embed="rId1"/>
                      <a:stretch>
                        <a:fillRect/>
                      </a:stretch>
                    </pic:blipFill>
                    <pic:spPr>
                      <a:xfrm>
                        <a:off x="0" y="0"/>
                        <a:ext cx="1341120" cy="396240"/>
                      </a:xfrm>
                      <a:prstGeom prst="rect">
                        <a:avLst/>
                      </a:prstGeom>
                    </pic:spPr>
                  </pic:pic>
                </a:graphicData>
              </a:graphic>
            </wp:anchor>
          </w:drawing>
        </w:r>
        <w:r>
          <w:fldChar w:fldCharType="begin"/>
        </w:r>
        <w:r>
          <w:instrText>PAGE   \* MERGEFORMAT</w:instrText>
        </w:r>
        <w:r>
          <w:fldChar w:fldCharType="separate"/>
        </w:r>
        <w:r>
          <w:t>2</w:t>
        </w:r>
        <w:r>
          <w:fldChar w:fldCharType="end"/>
        </w:r>
      </w:p>
    </w:sdtContent>
  </w:sdt>
  <w:p w14:paraId="1A09F4E8" w14:textId="2FD529D6" w:rsidR="00D04818" w:rsidRDefault="00D04818">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3C3B02" w14:textId="770FE04E" w:rsidR="00D04818" w:rsidRDefault="00D04818">
    <w:pPr>
      <w:pStyle w:val="Fuzeile"/>
      <w:jc w:val="center"/>
    </w:pPr>
  </w:p>
  <w:p w14:paraId="62DD1857" w14:textId="27475E11" w:rsidR="00D04818" w:rsidRDefault="00D04818">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01115218"/>
      <w:docPartObj>
        <w:docPartGallery w:val="Page Numbers (Bottom of Page)"/>
        <w:docPartUnique/>
      </w:docPartObj>
    </w:sdtPr>
    <w:sdtEndPr/>
    <w:sdtContent>
      <w:p w14:paraId="47ABCE21" w14:textId="01D0F901" w:rsidR="002541D7" w:rsidRDefault="007A2182">
        <w:pPr>
          <w:pStyle w:val="Fuzeile"/>
          <w:jc w:val="center"/>
        </w:pPr>
        <w:r>
          <w:rPr>
            <w:noProof/>
          </w:rPr>
          <w:drawing>
            <wp:anchor distT="0" distB="0" distL="114300" distR="114300" simplePos="0" relativeHeight="251795968" behindDoc="0" locked="0" layoutInCell="1" allowOverlap="1" wp14:anchorId="7D683850" wp14:editId="26C330B0">
              <wp:simplePos x="0" y="0"/>
              <wp:positionH relativeFrom="margin">
                <wp:align>right</wp:align>
              </wp:positionH>
              <wp:positionV relativeFrom="paragraph">
                <wp:posOffset>168682</wp:posOffset>
              </wp:positionV>
              <wp:extent cx="1341120" cy="396240"/>
              <wp:effectExtent l="0" t="0" r="0" b="3810"/>
              <wp:wrapNone/>
              <wp:docPr id="1226" name="Grafik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 name="Grafik 1185"/>
                      <pic:cNvPicPr/>
                    </pic:nvPicPr>
                    <pic:blipFill>
                      <a:blip r:embed="rId1"/>
                      <a:stretch>
                        <a:fillRect/>
                      </a:stretch>
                    </pic:blipFill>
                    <pic:spPr>
                      <a:xfrm>
                        <a:off x="0" y="0"/>
                        <a:ext cx="1341120" cy="396240"/>
                      </a:xfrm>
                      <a:prstGeom prst="rect">
                        <a:avLst/>
                      </a:prstGeom>
                    </pic:spPr>
                  </pic:pic>
                </a:graphicData>
              </a:graphic>
            </wp:anchor>
          </w:drawing>
        </w:r>
        <w:r w:rsidR="002541D7">
          <w:fldChar w:fldCharType="begin"/>
        </w:r>
        <w:r w:rsidR="002541D7">
          <w:instrText>PAGE   \* MERGEFORMAT</w:instrText>
        </w:r>
        <w:r w:rsidR="002541D7">
          <w:fldChar w:fldCharType="separate"/>
        </w:r>
        <w:r w:rsidR="002541D7">
          <w:t>2</w:t>
        </w:r>
        <w:r w:rsidR="002541D7">
          <w:fldChar w:fldCharType="end"/>
        </w:r>
      </w:p>
    </w:sdtContent>
  </w:sdt>
  <w:p w14:paraId="5C7AB901" w14:textId="134965BF" w:rsidR="002541D7" w:rsidRDefault="002541D7">
    <w:pPr>
      <w:pStyle w:val="Fuzeil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59905873"/>
      <w:docPartObj>
        <w:docPartGallery w:val="Page Numbers (Bottom of Page)"/>
        <w:docPartUnique/>
      </w:docPartObj>
    </w:sdtPr>
    <w:sdtEndPr/>
    <w:sdtContent>
      <w:p w14:paraId="4E6ACE74" w14:textId="45ABF71C" w:rsidR="00D04818" w:rsidRDefault="007A2182">
        <w:pPr>
          <w:pStyle w:val="Fuzeile"/>
          <w:jc w:val="center"/>
        </w:pPr>
        <w:r>
          <w:rPr>
            <w:noProof/>
          </w:rPr>
          <w:drawing>
            <wp:anchor distT="0" distB="0" distL="114300" distR="114300" simplePos="0" relativeHeight="251798016" behindDoc="0" locked="0" layoutInCell="1" allowOverlap="1" wp14:anchorId="3260545B" wp14:editId="5A5300A7">
              <wp:simplePos x="0" y="0"/>
              <wp:positionH relativeFrom="margin">
                <wp:align>right</wp:align>
              </wp:positionH>
              <wp:positionV relativeFrom="paragraph">
                <wp:posOffset>168683</wp:posOffset>
              </wp:positionV>
              <wp:extent cx="1341120" cy="396240"/>
              <wp:effectExtent l="0" t="0" r="0" b="3810"/>
              <wp:wrapNone/>
              <wp:docPr id="1228" name="Grafik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 name="Grafik 1185"/>
                      <pic:cNvPicPr/>
                    </pic:nvPicPr>
                    <pic:blipFill>
                      <a:blip r:embed="rId1"/>
                      <a:stretch>
                        <a:fillRect/>
                      </a:stretch>
                    </pic:blipFill>
                    <pic:spPr>
                      <a:xfrm>
                        <a:off x="0" y="0"/>
                        <a:ext cx="1341120" cy="396240"/>
                      </a:xfrm>
                      <a:prstGeom prst="rect">
                        <a:avLst/>
                      </a:prstGeom>
                    </pic:spPr>
                  </pic:pic>
                </a:graphicData>
              </a:graphic>
            </wp:anchor>
          </w:drawing>
        </w:r>
        <w:r w:rsidR="00D04818">
          <w:fldChar w:fldCharType="begin"/>
        </w:r>
        <w:r w:rsidR="00D04818">
          <w:instrText>PAGE   \* MERGEFORMAT</w:instrText>
        </w:r>
        <w:r w:rsidR="00D04818">
          <w:fldChar w:fldCharType="separate"/>
        </w:r>
        <w:r w:rsidR="00D04818">
          <w:t>2</w:t>
        </w:r>
        <w:r w:rsidR="00D04818">
          <w:fldChar w:fldCharType="end"/>
        </w:r>
      </w:p>
    </w:sdtContent>
  </w:sdt>
  <w:p w14:paraId="532A48ED" w14:textId="1073CDD4" w:rsidR="00D04818" w:rsidRDefault="00D04818">
    <w:pPr>
      <w:pStyle w:val="Fuzeil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07208157"/>
      <w:docPartObj>
        <w:docPartGallery w:val="Page Numbers (Bottom of Page)"/>
        <w:docPartUnique/>
      </w:docPartObj>
    </w:sdtPr>
    <w:sdtEndPr/>
    <w:sdtContent>
      <w:p w14:paraId="59E871A3" w14:textId="7AE17FA4" w:rsidR="00D04818" w:rsidRDefault="007A2182">
        <w:pPr>
          <w:pStyle w:val="Fuzeile"/>
          <w:jc w:val="center"/>
        </w:pPr>
        <w:r>
          <w:rPr>
            <w:noProof/>
          </w:rPr>
          <w:drawing>
            <wp:anchor distT="0" distB="0" distL="114300" distR="114300" simplePos="0" relativeHeight="251796992" behindDoc="0" locked="0" layoutInCell="1" allowOverlap="1" wp14:anchorId="3B1B0E12" wp14:editId="64E4B58B">
              <wp:simplePos x="0" y="0"/>
              <wp:positionH relativeFrom="margin">
                <wp:align>right</wp:align>
              </wp:positionH>
              <wp:positionV relativeFrom="paragraph">
                <wp:posOffset>168683</wp:posOffset>
              </wp:positionV>
              <wp:extent cx="1341120" cy="396240"/>
              <wp:effectExtent l="0" t="0" r="0" b="3810"/>
              <wp:wrapNone/>
              <wp:docPr id="1227" name="Grafik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 name="Grafik 1185"/>
                      <pic:cNvPicPr/>
                    </pic:nvPicPr>
                    <pic:blipFill>
                      <a:blip r:embed="rId1"/>
                      <a:stretch>
                        <a:fillRect/>
                      </a:stretch>
                    </pic:blipFill>
                    <pic:spPr>
                      <a:xfrm>
                        <a:off x="0" y="0"/>
                        <a:ext cx="1341120" cy="396240"/>
                      </a:xfrm>
                      <a:prstGeom prst="rect">
                        <a:avLst/>
                      </a:prstGeom>
                    </pic:spPr>
                  </pic:pic>
                </a:graphicData>
              </a:graphic>
            </wp:anchor>
          </w:drawing>
        </w:r>
        <w:r w:rsidR="00D04818">
          <w:fldChar w:fldCharType="begin"/>
        </w:r>
        <w:r w:rsidR="00D04818">
          <w:instrText>PAGE   \* MERGEFORMAT</w:instrText>
        </w:r>
        <w:r w:rsidR="00D04818">
          <w:fldChar w:fldCharType="separate"/>
        </w:r>
        <w:r w:rsidR="00D04818">
          <w:t>2</w:t>
        </w:r>
        <w:r w:rsidR="00D04818">
          <w:fldChar w:fldCharType="end"/>
        </w:r>
      </w:p>
    </w:sdtContent>
  </w:sdt>
  <w:p w14:paraId="455C62D1" w14:textId="39CFFB1E" w:rsidR="00D04818" w:rsidRDefault="00D04818" w:rsidP="00AC0862">
    <w:pPr>
      <w:pStyle w:val="Fuzeile"/>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10A828D" w14:textId="77777777" w:rsidR="00715699" w:rsidRDefault="00715699" w:rsidP="00AC0862">
      <w:bookmarkStart w:id="0" w:name="_Hlk65423432"/>
      <w:bookmarkEnd w:id="0"/>
      <w:r>
        <w:separator/>
      </w:r>
    </w:p>
    <w:p w14:paraId="6B3F411F" w14:textId="77777777" w:rsidR="00715699" w:rsidRDefault="00715699"/>
  </w:footnote>
  <w:footnote w:type="continuationSeparator" w:id="0">
    <w:p w14:paraId="75DA9EE8" w14:textId="77777777" w:rsidR="00715699" w:rsidRDefault="00715699" w:rsidP="00AC0862">
      <w:r>
        <w:continuationSeparator/>
      </w:r>
    </w:p>
    <w:p w14:paraId="5F0F1581" w14:textId="77777777" w:rsidR="00715699" w:rsidRDefault="0071569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C773A6" w14:textId="2A5E6D1A" w:rsidR="00D04818" w:rsidRDefault="00D04818" w:rsidP="0010746B">
    <w:pPr>
      <w:pStyle w:val="Kopfzeile"/>
      <w:ind w:left="0"/>
    </w:pPr>
    <w:r>
      <w:rPr>
        <w:noProof/>
      </w:rPr>
      <mc:AlternateContent>
        <mc:Choice Requires="wps">
          <w:drawing>
            <wp:anchor distT="45720" distB="45720" distL="114300" distR="114300" simplePos="0" relativeHeight="251512320" behindDoc="0" locked="0" layoutInCell="1" allowOverlap="1" wp14:anchorId="3DF34488" wp14:editId="0B13A9C0">
              <wp:simplePos x="0" y="0"/>
              <wp:positionH relativeFrom="margin">
                <wp:posOffset>5418455</wp:posOffset>
              </wp:positionH>
              <wp:positionV relativeFrom="topMargin">
                <wp:posOffset>1080135</wp:posOffset>
              </wp:positionV>
              <wp:extent cx="1036800" cy="244800"/>
              <wp:effectExtent l="0" t="0" r="0" b="1270"/>
              <wp:wrapSquare wrapText="bothSides"/>
              <wp:docPr id="24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6800" cy="244800"/>
                      </a:xfrm>
                      <a:prstGeom prst="rect">
                        <a:avLst/>
                      </a:prstGeom>
                      <a:solidFill>
                        <a:srgbClr val="FFFFFF"/>
                      </a:solidFill>
                      <a:ln w="9525">
                        <a:noFill/>
                        <a:miter lim="800000"/>
                        <a:headEnd/>
                        <a:tailEnd/>
                      </a:ln>
                    </wps:spPr>
                    <wps:txbx>
                      <w:txbxContent>
                        <w:p w14:paraId="7B7F2D83" w14:textId="77777777" w:rsidR="00D04818" w:rsidRPr="004136D8" w:rsidRDefault="00D04818" w:rsidP="00E52602">
                          <w:pPr>
                            <w:pStyle w:val="Alpha-LevelKopfzeileABs"/>
                          </w:pPr>
                          <w:r w:rsidRPr="004136D8">
                            <w:t>Level 2</w:t>
                          </w:r>
                          <w: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3DF34488" id="_x0000_t202" coordsize="21600,21600" o:spt="202" path="m,l,21600r21600,l21600,xe">
              <v:stroke joinstyle="miter"/>
              <v:path gradientshapeok="t" o:connecttype="rect"/>
            </v:shapetype>
            <v:shape id="_x0000_s1243" type="#_x0000_t202" style="position:absolute;margin-left:426.65pt;margin-top:85.05pt;width:81.65pt;height:19.3pt;z-index:251512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" stroked="f">
              <v:textbox style="mso-fit-shape-to-text:t">
                <w:txbxContent>
                  <w:p w14:paraId="7B7F2D83" w14:textId="77777777" w:rsidR="00D04818" w:rsidRPr="004136D8" w:rsidRDefault="00D04818" w:rsidP="00E52602">
                    <w:pPr>
                      <w:pStyle w:val="Alpha-LevelKopfzeileABs"/>
                    </w:pPr>
                    <w:r w:rsidRPr="004136D8">
                      <w:t>Level 2</w:t>
                    </w:r>
                    <w:r>
                      <w:t>-4</w:t>
                    </w:r>
                  </w:p>
                </w:txbxContent>
              </v:textbox>
              <w10:wrap type="square" anchorx="margin" anchory="margin"/>
            </v:shape>
          </w:pict>
        </mc:Fallback>
      </mc:AlternateContent>
    </w:r>
    <w:r>
      <w:rPr>
        <w:noProof/>
      </w:rPr>
      <mc:AlternateContent>
        <mc:Choice Requires="wps">
          <w:drawing>
            <wp:anchor distT="0" distB="0" distL="114300" distR="114300" simplePos="0" relativeHeight="251510272" behindDoc="0" locked="0" layoutInCell="1" allowOverlap="1" wp14:anchorId="4FFBE1B5" wp14:editId="0C63E9FE">
              <wp:simplePos x="0" y="0"/>
              <wp:positionH relativeFrom="margin">
                <wp:posOffset>970916</wp:posOffset>
              </wp:positionH>
              <wp:positionV relativeFrom="topMargin">
                <wp:posOffset>469900</wp:posOffset>
              </wp:positionV>
              <wp:extent cx="3937000" cy="939800"/>
              <wp:effectExtent l="0" t="0" r="6350" b="0"/>
              <wp:wrapNone/>
              <wp:docPr id="477" name="Textfeld 477"/>
              <wp:cNvGraphicFramePr/>
              <a:graphic xmlns:a="http://schemas.openxmlformats.org/drawingml/2006/main">
                <a:graphicData uri="http://schemas.microsoft.com/office/word/2010/wordprocessingShape">
                  <wps:wsp>
                    <wps:cNvSpPr txBox="1"/>
                    <wps:spPr>
                      <a:xfrm>
                        <a:off x="0" y="0"/>
                        <a:ext cx="3937000" cy="939800"/>
                      </a:xfrm>
                      <a:prstGeom prst="rect">
                        <a:avLst/>
                      </a:prstGeom>
                      <a:solidFill>
                        <a:schemeClr val="lt1"/>
                      </a:solidFill>
                      <a:ln w="6350">
                        <a:noFill/>
                      </a:ln>
                    </wps:spPr>
                    <wps:txbx>
                      <w:txbxContent>
                        <w:p w14:paraId="60B57062" w14:textId="32418DE7" w:rsidR="00D04818" w:rsidRDefault="00D04818" w:rsidP="0010746B">
                          <w:pPr>
                            <w:pStyle w:val="Titel"/>
                            <w:spacing w:line="276" w:lineRule="auto"/>
                            <w:ind w:left="0"/>
                          </w:pPr>
                          <w:r w:rsidRPr="00505912">
                            <w:t>A</w:t>
                          </w:r>
                          <w:r>
                            <w:t>rbeitsblatt (Quizfragen)</w:t>
                          </w:r>
                          <w:r w:rsidRPr="00505912">
                            <w:t xml:space="preserve">: </w:t>
                          </w:r>
                        </w:p>
                        <w:p w14:paraId="2BA53AA4" w14:textId="00848A5F" w:rsidR="00D04818" w:rsidRDefault="00D04818" w:rsidP="0010746B">
                          <w:pPr>
                            <w:pStyle w:val="berschrift1"/>
                            <w:spacing w:line="276" w:lineRule="auto"/>
                            <w:ind w:left="0"/>
                          </w:pPr>
                          <w:r>
                            <w:t xml:space="preserve">Was weiß ich </w:t>
                          </w:r>
                          <w:r w:rsidRPr="00E52602">
                            <w:t>schon</w:t>
                          </w:r>
                          <w:r>
                            <w:t xml:space="preserve"> über Verträge?</w:t>
                          </w:r>
                        </w:p>
                        <w:p w14:paraId="77BD0E63" w14:textId="224D4265" w:rsidR="00D04818" w:rsidRPr="00E52602" w:rsidRDefault="00D04818" w:rsidP="00E52602">
                          <w:pPr>
                            <w:ind w:left="0"/>
                            <w:rPr>
                              <w:color w:val="0A2446"/>
                            </w:rPr>
                          </w:pPr>
                          <w:r w:rsidRPr="00E52602">
                            <w:rPr>
                              <w:color w:val="0A2446"/>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BE1B5" id="Textfeld 477" o:spid="_x0000_s1244" type="#_x0000_t202" style="position:absolute;margin-left:76.45pt;margin-top:37pt;width:310pt;height:74pt;z-index:2515102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" fillcolor="white [3201]" stroked="f" strokeweight=".5pt">
              <v:textbox>
                <w:txbxContent>
                  <w:p w14:paraId="60B57062" w14:textId="32418DE7" w:rsidR="00D04818" w:rsidRDefault="00D04818" w:rsidP="0010746B">
                    <w:pPr>
                      <w:pStyle w:val="Titel"/>
                      <w:spacing w:line="276" w:lineRule="auto"/>
                      <w:ind w:left="0"/>
                    </w:pPr>
                    <w:r w:rsidRPr="00505912">
                      <w:t>A</w:t>
                    </w:r>
                    <w:r>
                      <w:t>rbeitsblatt (Quizfragen)</w:t>
                    </w:r>
                    <w:r w:rsidRPr="00505912">
                      <w:t xml:space="preserve">: </w:t>
                    </w:r>
                  </w:p>
                  <w:p w14:paraId="2BA53AA4" w14:textId="00848A5F" w:rsidR="00D04818" w:rsidRDefault="00D04818" w:rsidP="0010746B">
                    <w:pPr>
                      <w:pStyle w:val="berschrift1"/>
                      <w:spacing w:line="276" w:lineRule="auto"/>
                      <w:ind w:left="0"/>
                    </w:pPr>
                    <w:r>
                      <w:t xml:space="preserve">Was weiß ich </w:t>
                    </w:r>
                    <w:r w:rsidRPr="00E52602">
                      <w:t>schon</w:t>
                    </w:r>
                    <w:r>
                      <w:t xml:space="preserve"> über Verträge?</w:t>
                    </w:r>
                  </w:p>
                  <w:p w14:paraId="77BD0E63" w14:textId="224D4265" w:rsidR="00D04818" w:rsidRPr="00E52602" w:rsidRDefault="00D04818" w:rsidP="00E52602">
                    <w:pPr>
                      <w:ind w:left="0"/>
                      <w:rPr>
                        <w:color w:val="0A2446"/>
                      </w:rPr>
                    </w:pPr>
                    <w:r w:rsidRPr="00E52602">
                      <w:rPr>
                        <w:color w:val="0A2446"/>
                      </w:rPr>
                      <w:t>(2/2)</w:t>
                    </w:r>
                  </w:p>
                </w:txbxContent>
              </v:textbox>
              <w10:wrap anchorx="margin" anchory="margin"/>
            </v:shape>
          </w:pict>
        </mc:Fallback>
      </mc:AlternateContent>
    </w:r>
    <w:r>
      <w:rPr>
        <w:noProof/>
      </w:rPr>
      <w:drawing>
        <wp:inline distT="0" distB="0" distL="0" distR="0" wp14:anchorId="07940180" wp14:editId="7014746F">
          <wp:extent cx="864000" cy="864000"/>
          <wp:effectExtent l="0" t="0" r="0" b="0"/>
          <wp:docPr id="431" name="Grafik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r>
      <w:rPr>
        <w:noProof/>
      </w:rPr>
      <w:drawing>
        <wp:anchor distT="0" distB="0" distL="114300" distR="114300" simplePos="0" relativeHeight="251511296" behindDoc="0" locked="0" layoutInCell="1" allowOverlap="1" wp14:anchorId="12182808" wp14:editId="5BC3CB3F">
          <wp:simplePos x="0" y="0"/>
          <wp:positionH relativeFrom="margin">
            <wp:posOffset>5526405</wp:posOffset>
          </wp:positionH>
          <wp:positionV relativeFrom="topMargin">
            <wp:posOffset>648335</wp:posOffset>
          </wp:positionV>
          <wp:extent cx="493200" cy="417600"/>
          <wp:effectExtent l="0" t="0" r="2540" b="1905"/>
          <wp:wrapNone/>
          <wp:docPr id="432" name="Grafik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p>
  <w:p w14:paraId="0AACB1DA" w14:textId="274C04BC" w:rsidR="00D04818" w:rsidRPr="00075AE3" w:rsidRDefault="00D04818" w:rsidP="0010746B">
    <w:pPr>
      <w:pStyle w:val="Kopfzeile"/>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9D61A8" w14:textId="77777777" w:rsidR="00436C03" w:rsidRDefault="00436C03" w:rsidP="00436C03">
    <w:pPr>
      <w:pStyle w:val="Kopfzeile"/>
      <w:ind w:left="0"/>
    </w:pPr>
    <w:r>
      <w:rPr>
        <w:noProof/>
      </w:rPr>
      <mc:AlternateContent>
        <mc:Choice Requires="wps">
          <w:drawing>
            <wp:anchor distT="0" distB="0" distL="114300" distR="114300" simplePos="0" relativeHeight="251808256" behindDoc="0" locked="0" layoutInCell="1" allowOverlap="1" wp14:anchorId="3FB84478" wp14:editId="3A9D2A7D">
              <wp:simplePos x="0" y="0"/>
              <wp:positionH relativeFrom="margin">
                <wp:posOffset>970363</wp:posOffset>
              </wp:positionH>
              <wp:positionV relativeFrom="topMargin">
                <wp:posOffset>469127</wp:posOffset>
              </wp:positionV>
              <wp:extent cx="4397071" cy="982800"/>
              <wp:effectExtent l="0" t="0" r="3810" b="8255"/>
              <wp:wrapNone/>
              <wp:docPr id="391" name="Textfeld 391"/>
              <wp:cNvGraphicFramePr/>
              <a:graphic xmlns:a="http://schemas.openxmlformats.org/drawingml/2006/main">
                <a:graphicData uri="http://schemas.microsoft.com/office/word/2010/wordprocessingShape">
                  <wps:wsp>
                    <wps:cNvSpPr txBox="1"/>
                    <wps:spPr>
                      <a:xfrm>
                        <a:off x="0" y="0"/>
                        <a:ext cx="4397071" cy="982800"/>
                      </a:xfrm>
                      <a:prstGeom prst="rect">
                        <a:avLst/>
                      </a:prstGeom>
                      <a:solidFill>
                        <a:schemeClr val="lt1"/>
                      </a:solidFill>
                      <a:ln w="6350">
                        <a:noFill/>
                      </a:ln>
                    </wps:spPr>
                    <wps:txbx>
                      <w:txbxContent>
                        <w:p w14:paraId="19BBE2AF" w14:textId="77777777" w:rsidR="00436C03" w:rsidRDefault="00436C03" w:rsidP="00436C03">
                          <w:pPr>
                            <w:pStyle w:val="Titel"/>
                            <w:spacing w:line="276" w:lineRule="auto"/>
                            <w:ind w:left="0"/>
                          </w:pPr>
                          <w:r>
                            <w:t>Arbeitsbogen:</w:t>
                          </w:r>
                        </w:p>
                        <w:p w14:paraId="57F41CC7" w14:textId="18948423" w:rsidR="00436C03" w:rsidRDefault="00436C03" w:rsidP="00436C03">
                          <w:pPr>
                            <w:pStyle w:val="berschrift1"/>
                            <w:spacing w:line="276" w:lineRule="auto"/>
                            <w:ind w:left="0" w:right="0"/>
                          </w:pPr>
                          <w:r>
                            <w:t>Gender und einfache Sprache</w:t>
                          </w:r>
                        </w:p>
                        <w:p w14:paraId="149DE751" w14:textId="0CE1F7F8" w:rsidR="00F4317C" w:rsidRPr="00F4317C" w:rsidRDefault="00F4317C" w:rsidP="00F4317C">
                          <w:pPr>
                            <w:ind w:left="0"/>
                            <w:rPr>
                              <w:color w:val="0A2446"/>
                              <w:sz w:val="22"/>
                              <w:szCs w:val="20"/>
                            </w:rPr>
                          </w:pPr>
                          <w:r w:rsidRPr="00F4317C">
                            <w:rPr>
                              <w:color w:val="0A2446"/>
                              <w:sz w:val="22"/>
                              <w:szCs w:val="20"/>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B84478" id="_x0000_t202" coordsize="21600,21600" o:spt="202" path="m,l,21600r21600,l21600,xe">
              <v:stroke joinstyle="miter"/>
              <v:path gradientshapeok="t" o:connecttype="rect"/>
            </v:shapetype>
            <v:shape id="Textfeld 391" o:spid="_x0000_s1252" type="#_x0000_t202" style="position:absolute;margin-left:76.4pt;margin-top:36.95pt;width:346.25pt;height:77.4pt;z-index:2518082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" fillcolor="white [3201]" stroked="f" strokeweight=".5pt">
              <v:textbox>
                <w:txbxContent>
                  <w:p w14:paraId="19BBE2AF" w14:textId="77777777" w:rsidR="00436C03" w:rsidRDefault="00436C03" w:rsidP="00436C03">
                    <w:pPr>
                      <w:pStyle w:val="Titel"/>
                      <w:spacing w:line="276" w:lineRule="auto"/>
                      <w:ind w:left="0"/>
                    </w:pPr>
                    <w:r>
                      <w:t>Arbeitsbogen:</w:t>
                    </w:r>
                  </w:p>
                  <w:p w14:paraId="57F41CC7" w14:textId="18948423" w:rsidR="00436C03" w:rsidRDefault="00436C03" w:rsidP="00436C03">
                    <w:pPr>
                      <w:pStyle w:val="berschrift1"/>
                      <w:spacing w:line="276" w:lineRule="auto"/>
                      <w:ind w:left="0" w:right="0"/>
                    </w:pPr>
                    <w:r>
                      <w:t>Gender und einfache Sprache</w:t>
                    </w:r>
                  </w:p>
                  <w:p w14:paraId="149DE751" w14:textId="0CE1F7F8" w:rsidR="00F4317C" w:rsidRPr="00F4317C" w:rsidRDefault="00F4317C" w:rsidP="00F4317C">
                    <w:pPr>
                      <w:ind w:left="0"/>
                      <w:rPr>
                        <w:color w:val="0A2446"/>
                        <w:sz w:val="22"/>
                        <w:szCs w:val="20"/>
                      </w:rPr>
                    </w:pPr>
                    <w:r w:rsidRPr="00F4317C">
                      <w:rPr>
                        <w:color w:val="0A2446"/>
                        <w:sz w:val="22"/>
                        <w:szCs w:val="20"/>
                      </w:rPr>
                      <w:t>(2/2)</w:t>
                    </w:r>
                  </w:p>
                </w:txbxContent>
              </v:textbox>
              <w10:wrap anchorx="margin" anchory="margin"/>
            </v:shape>
          </w:pict>
        </mc:Fallback>
      </mc:AlternateContent>
    </w:r>
    <w:r>
      <w:rPr>
        <w:noProof/>
      </w:rPr>
      <mc:AlternateContent>
        <mc:Choice Requires="wps">
          <w:drawing>
            <wp:anchor distT="45720" distB="45720" distL="114300" distR="114300" simplePos="0" relativeHeight="251810304" behindDoc="0" locked="0" layoutInCell="1" allowOverlap="1" wp14:anchorId="5831C916" wp14:editId="3A73C5DE">
              <wp:simplePos x="0" y="0"/>
              <wp:positionH relativeFrom="margin">
                <wp:posOffset>5418455</wp:posOffset>
              </wp:positionH>
              <wp:positionV relativeFrom="topMargin">
                <wp:posOffset>1080135</wp:posOffset>
              </wp:positionV>
              <wp:extent cx="1036800" cy="244800"/>
              <wp:effectExtent l="0" t="0" r="0" b="1270"/>
              <wp:wrapSquare wrapText="bothSides"/>
              <wp:docPr id="39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6800" cy="244800"/>
                      </a:xfrm>
                      <a:prstGeom prst="rect">
                        <a:avLst/>
                      </a:prstGeom>
                      <a:solidFill>
                        <a:srgbClr val="FFFFFF"/>
                      </a:solidFill>
                      <a:ln w="9525">
                        <a:noFill/>
                        <a:miter lim="800000"/>
                        <a:headEnd/>
                        <a:tailEnd/>
                      </a:ln>
                    </wps:spPr>
                    <wps:txbx>
                      <w:txbxContent>
                        <w:p w14:paraId="4B00E9E4" w14:textId="77777777" w:rsidR="00436C03" w:rsidRPr="004136D8" w:rsidRDefault="00436C03" w:rsidP="00436C03">
                          <w:pPr>
                            <w:pStyle w:val="Alpha-LevelKopfzeileABs"/>
                          </w:pPr>
                          <w:r w:rsidRPr="004136D8">
                            <w:t>Level 2</w:t>
                          </w:r>
                          <w: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831C916" id="_x0000_s1253" type="#_x0000_t202" style="position:absolute;margin-left:426.65pt;margin-top:85.05pt;width:81.65pt;height:19.3pt;z-index:251810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" stroked="f">
              <v:textbox style="mso-fit-shape-to-text:t">
                <w:txbxContent>
                  <w:p w14:paraId="4B00E9E4" w14:textId="77777777" w:rsidR="00436C03" w:rsidRPr="004136D8" w:rsidRDefault="00436C03" w:rsidP="00436C03">
                    <w:pPr>
                      <w:pStyle w:val="Alpha-LevelKopfzeileABs"/>
                    </w:pPr>
                    <w:r w:rsidRPr="004136D8">
                      <w:t>Level 2</w:t>
                    </w:r>
                    <w:r>
                      <w:t>-4</w:t>
                    </w:r>
                  </w:p>
                </w:txbxContent>
              </v:textbox>
              <w10:wrap type="square" anchorx="margin" anchory="margin"/>
            </v:shape>
          </w:pict>
        </mc:Fallback>
      </mc:AlternateContent>
    </w:r>
    <w:r>
      <w:rPr>
        <w:noProof/>
      </w:rPr>
      <w:drawing>
        <wp:anchor distT="0" distB="0" distL="114300" distR="114300" simplePos="0" relativeHeight="251809280" behindDoc="0" locked="0" layoutInCell="1" allowOverlap="1" wp14:anchorId="51792BB5" wp14:editId="067AA1EE">
          <wp:simplePos x="0" y="0"/>
          <wp:positionH relativeFrom="margin">
            <wp:posOffset>5526405</wp:posOffset>
          </wp:positionH>
          <wp:positionV relativeFrom="topMargin">
            <wp:posOffset>648335</wp:posOffset>
          </wp:positionV>
          <wp:extent cx="493200" cy="417600"/>
          <wp:effectExtent l="0" t="0" r="2540" b="1905"/>
          <wp:wrapNone/>
          <wp:docPr id="414" name="Grafik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B77DA42" wp14:editId="29A2D77E">
          <wp:extent cx="864000" cy="864000"/>
          <wp:effectExtent l="0" t="0" r="0" b="0"/>
          <wp:docPr id="416" name="Grafik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5841B6D8" w14:textId="77777777" w:rsidR="00436C03" w:rsidRDefault="00436C03" w:rsidP="00A71A0C">
    <w:pPr>
      <w:pStyle w:val="Kopfzeile"/>
      <w:ind w:left="0"/>
    </w:pP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11537F" w14:textId="77777777" w:rsidR="00D04818" w:rsidRDefault="00D04818" w:rsidP="00745C21">
    <w:pPr>
      <w:pStyle w:val="Kopfzeile"/>
      <w:ind w:left="0"/>
    </w:pPr>
    <w:r w:rsidRPr="005C0666">
      <w:rPr>
        <w:noProof/>
      </w:rPr>
      <mc:AlternateContent>
        <mc:Choice Requires="wps">
          <w:drawing>
            <wp:anchor distT="0" distB="0" distL="114300" distR="114300" simplePos="0" relativeHeight="251658752" behindDoc="0" locked="0" layoutInCell="1" allowOverlap="1" wp14:anchorId="26BCECCE" wp14:editId="2FD9DB1D">
              <wp:simplePos x="0" y="0"/>
              <wp:positionH relativeFrom="margin">
                <wp:posOffset>5418455</wp:posOffset>
              </wp:positionH>
              <wp:positionV relativeFrom="topMargin">
                <wp:posOffset>1080135</wp:posOffset>
              </wp:positionV>
              <wp:extent cx="1029600" cy="277200"/>
              <wp:effectExtent l="0" t="0" r="0" b="8890"/>
              <wp:wrapNone/>
              <wp:docPr id="358" name="Textfeld 358"/>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ysClr val="window" lastClr="FFFFFF"/>
                      </a:solidFill>
                      <a:ln w="6350">
                        <a:noFill/>
                      </a:ln>
                    </wps:spPr>
                    <wps:txbx>
                      <w:txbxContent>
                        <w:p w14:paraId="2006B655" w14:textId="77777777" w:rsidR="00D04818" w:rsidRPr="00076766" w:rsidRDefault="00D04818" w:rsidP="00745C21">
                          <w:pPr>
                            <w:pStyle w:val="Alpha-LevelKopfzeileABs"/>
                          </w:pPr>
                          <w:r w:rsidRPr="00076766">
                            <w:t>Level 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BCECCE" id="_x0000_t202" coordsize="21600,21600" o:spt="202" path="m,l,21600r21600,l21600,xe">
              <v:stroke joinstyle="miter"/>
              <v:path gradientshapeok="t" o:connecttype="rect"/>
            </v:shapetype>
            <v:shape id="Textfeld 358" o:spid="_x0000_s1379" type="#_x0000_t202" style="position:absolute;margin-left:426.65pt;margin-top:85.05pt;width:81.05pt;height:21.85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" fillcolor="window" stroked="f" strokeweight=".5pt">
              <v:textbox>
                <w:txbxContent>
                  <w:p w14:paraId="2006B655" w14:textId="77777777" w:rsidR="00D04818" w:rsidRPr="00076766" w:rsidRDefault="00D04818" w:rsidP="00745C21">
                    <w:pPr>
                      <w:pStyle w:val="Alpha-LevelKopfzeileABs"/>
                    </w:pPr>
                    <w:r w:rsidRPr="00076766">
                      <w:t>Level 3-4</w:t>
                    </w:r>
                  </w:p>
                </w:txbxContent>
              </v:textbox>
              <w10:wrap anchorx="margin" anchory="margin"/>
            </v:shape>
          </w:pict>
        </mc:Fallback>
      </mc:AlternateContent>
    </w:r>
    <w:r>
      <w:rPr>
        <w:noProof/>
      </w:rPr>
      <w:drawing>
        <wp:anchor distT="0" distB="0" distL="114300" distR="114300" simplePos="0" relativeHeight="251657728" behindDoc="0" locked="0" layoutInCell="1" allowOverlap="1" wp14:anchorId="6CFBA445" wp14:editId="53B7A6C6">
          <wp:simplePos x="0" y="0"/>
          <wp:positionH relativeFrom="margin">
            <wp:posOffset>5526405</wp:posOffset>
          </wp:positionH>
          <wp:positionV relativeFrom="topMargin">
            <wp:posOffset>648335</wp:posOffset>
          </wp:positionV>
          <wp:extent cx="493200" cy="417600"/>
          <wp:effectExtent l="0" t="0" r="2540" b="1905"/>
          <wp:wrapNone/>
          <wp:docPr id="757" name="Grafik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6704" behindDoc="0" locked="0" layoutInCell="1" allowOverlap="1" wp14:anchorId="1F48E60F" wp14:editId="4785DF75">
              <wp:simplePos x="0" y="0"/>
              <wp:positionH relativeFrom="margin">
                <wp:posOffset>972185</wp:posOffset>
              </wp:positionH>
              <wp:positionV relativeFrom="topMargin">
                <wp:posOffset>467995</wp:posOffset>
              </wp:positionV>
              <wp:extent cx="3772800" cy="1249200"/>
              <wp:effectExtent l="0" t="0" r="0" b="8255"/>
              <wp:wrapNone/>
              <wp:docPr id="756" name="Textfeld 756"/>
              <wp:cNvGraphicFramePr/>
              <a:graphic xmlns:a="http://schemas.openxmlformats.org/drawingml/2006/main">
                <a:graphicData uri="http://schemas.microsoft.com/office/word/2010/wordprocessingShape">
                  <wps:wsp>
                    <wps:cNvSpPr txBox="1"/>
                    <wps:spPr>
                      <a:xfrm>
                        <a:off x="0" y="0"/>
                        <a:ext cx="3772800" cy="1249200"/>
                      </a:xfrm>
                      <a:prstGeom prst="rect">
                        <a:avLst/>
                      </a:prstGeom>
                      <a:solidFill>
                        <a:schemeClr val="lt1"/>
                      </a:solidFill>
                      <a:ln w="6350">
                        <a:noFill/>
                      </a:ln>
                    </wps:spPr>
                    <wps:txbx>
                      <w:txbxContent>
                        <w:p w14:paraId="3C8DA7C2" w14:textId="53EE5CB2" w:rsidR="00D04818" w:rsidRPr="00EE4101" w:rsidRDefault="00D04818" w:rsidP="00745C21">
                          <w:pPr>
                            <w:pStyle w:val="Titel"/>
                            <w:spacing w:line="276" w:lineRule="auto"/>
                            <w:ind w:left="0"/>
                          </w:pPr>
                          <w:r w:rsidRPr="00EE4101">
                            <w:t>Arbeitsb</w:t>
                          </w:r>
                          <w:r w:rsidR="003C3483">
                            <w:t>ogen</w:t>
                          </w:r>
                          <w:r w:rsidRPr="00EE4101">
                            <w:t>:</w:t>
                          </w:r>
                        </w:p>
                        <w:p w14:paraId="4C095614" w14:textId="7E4B3A83" w:rsidR="00D04818" w:rsidRDefault="00D04818" w:rsidP="00B610C5">
                          <w:pPr>
                            <w:pStyle w:val="berschrift1"/>
                            <w:spacing w:line="276" w:lineRule="auto"/>
                            <w:ind w:left="0"/>
                          </w:pPr>
                          <w:r>
                            <w:t>Widerruf eines Vertrags, Umtausch und Gewährleistungsrecht 1</w:t>
                          </w:r>
                        </w:p>
                        <w:p w14:paraId="2710B511" w14:textId="676149B2" w:rsidR="00E1178D" w:rsidRPr="00E1178D" w:rsidRDefault="00E1178D" w:rsidP="00E1178D">
                          <w:pPr>
                            <w:pStyle w:val="berschrift1"/>
                            <w:spacing w:line="276" w:lineRule="auto"/>
                            <w:ind w:left="0"/>
                            <w:rPr>
                              <w:sz w:val="28"/>
                              <w:szCs w:val="28"/>
                            </w:rPr>
                          </w:pPr>
                          <w:r w:rsidRPr="00B610C5">
                            <w:rPr>
                              <w:sz w:val="22"/>
                              <w:szCs w:val="22"/>
                            </w:rPr>
                            <w:t>(</w:t>
                          </w:r>
                          <w:r>
                            <w:rPr>
                              <w:sz w:val="22"/>
                              <w:szCs w:val="22"/>
                            </w:rPr>
                            <w:t>1</w:t>
                          </w:r>
                          <w:r w:rsidRPr="00B610C5">
                            <w:rPr>
                              <w:sz w:val="22"/>
                              <w:szCs w:val="22"/>
                            </w:rPr>
                            <w:t>/</w:t>
                          </w:r>
                          <w:r>
                            <w:rPr>
                              <w:sz w:val="22"/>
                              <w:szCs w:val="22"/>
                            </w:rPr>
                            <w:t>2</w:t>
                          </w:r>
                          <w:r w:rsidRPr="00B610C5">
                            <w:rPr>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48E60F" id="Textfeld 756" o:spid="_x0000_s1380" type="#_x0000_t202" style="position:absolute;margin-left:76.55pt;margin-top:36.85pt;width:297.05pt;height:98.3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" fillcolor="white [3201]" stroked="f" strokeweight=".5pt">
              <v:textbox>
                <w:txbxContent>
                  <w:p w14:paraId="3C8DA7C2" w14:textId="53EE5CB2" w:rsidR="00D04818" w:rsidRPr="00EE4101" w:rsidRDefault="00D04818" w:rsidP="00745C21">
                    <w:pPr>
                      <w:pStyle w:val="Titel"/>
                      <w:spacing w:line="276" w:lineRule="auto"/>
                      <w:ind w:left="0"/>
                    </w:pPr>
                    <w:r w:rsidRPr="00EE4101">
                      <w:t>Arbeitsb</w:t>
                    </w:r>
                    <w:r w:rsidR="003C3483">
                      <w:t>ogen</w:t>
                    </w:r>
                    <w:r w:rsidRPr="00EE4101">
                      <w:t>:</w:t>
                    </w:r>
                  </w:p>
                  <w:p w14:paraId="4C095614" w14:textId="7E4B3A83" w:rsidR="00D04818" w:rsidRDefault="00D04818" w:rsidP="00B610C5">
                    <w:pPr>
                      <w:pStyle w:val="berschrift1"/>
                      <w:spacing w:line="276" w:lineRule="auto"/>
                      <w:ind w:left="0"/>
                    </w:pPr>
                    <w:r>
                      <w:t>Widerruf eines Vertrags, Umtausch und Gewährleistungsrecht 1</w:t>
                    </w:r>
                  </w:p>
                  <w:p w14:paraId="2710B511" w14:textId="676149B2" w:rsidR="00E1178D" w:rsidRPr="00E1178D" w:rsidRDefault="00E1178D" w:rsidP="00E1178D">
                    <w:pPr>
                      <w:pStyle w:val="berschrift1"/>
                      <w:spacing w:line="276" w:lineRule="auto"/>
                      <w:ind w:left="0"/>
                      <w:rPr>
                        <w:sz w:val="28"/>
                        <w:szCs w:val="28"/>
                      </w:rPr>
                    </w:pPr>
                    <w:r w:rsidRPr="00B610C5">
                      <w:rPr>
                        <w:sz w:val="22"/>
                        <w:szCs w:val="22"/>
                      </w:rPr>
                      <w:t>(</w:t>
                    </w:r>
                    <w:r>
                      <w:rPr>
                        <w:sz w:val="22"/>
                        <w:szCs w:val="22"/>
                      </w:rPr>
                      <w:t>1</w:t>
                    </w:r>
                    <w:r w:rsidRPr="00B610C5">
                      <w:rPr>
                        <w:sz w:val="22"/>
                        <w:szCs w:val="22"/>
                      </w:rPr>
                      <w:t>/</w:t>
                    </w:r>
                    <w:r>
                      <w:rPr>
                        <w:sz w:val="22"/>
                        <w:szCs w:val="22"/>
                      </w:rPr>
                      <w:t>2</w:t>
                    </w:r>
                    <w:r w:rsidRPr="00B610C5">
                      <w:rPr>
                        <w:sz w:val="22"/>
                        <w:szCs w:val="22"/>
                      </w:rPr>
                      <w:t>)</w:t>
                    </w:r>
                  </w:p>
                </w:txbxContent>
              </v:textbox>
              <w10:wrap anchorx="margin" anchory="margin"/>
            </v:shape>
          </w:pict>
        </mc:Fallback>
      </mc:AlternateContent>
    </w:r>
    <w:r>
      <w:rPr>
        <w:noProof/>
      </w:rPr>
      <w:drawing>
        <wp:inline distT="0" distB="0" distL="0" distR="0" wp14:anchorId="26FBCE96" wp14:editId="75DA6A0F">
          <wp:extent cx="864000" cy="864000"/>
          <wp:effectExtent l="0" t="0" r="0" b="0"/>
          <wp:docPr id="758" name="Grafik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551A15F0" w14:textId="77777777" w:rsidR="00D04818" w:rsidRPr="00F35F68" w:rsidRDefault="00D04818" w:rsidP="00F35F68">
    <w:pPr>
      <w:pStyle w:val="Kopfzeile"/>
    </w:pP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AAC98D" w14:textId="77777777" w:rsidR="00D04818" w:rsidRDefault="00D04818" w:rsidP="00C073AC">
    <w:pPr>
      <w:pStyle w:val="Kopfzeile"/>
      <w:ind w:left="0"/>
    </w:pPr>
    <w:r>
      <w:rPr>
        <w:noProof/>
      </w:rPr>
      <mc:AlternateContent>
        <mc:Choice Requires="wps">
          <w:drawing>
            <wp:anchor distT="0" distB="0" distL="114300" distR="114300" simplePos="0" relativeHeight="251659776" behindDoc="0" locked="0" layoutInCell="1" allowOverlap="1" wp14:anchorId="7003095A" wp14:editId="5723CA7E">
              <wp:simplePos x="0" y="0"/>
              <wp:positionH relativeFrom="margin">
                <wp:posOffset>972185</wp:posOffset>
              </wp:positionH>
              <wp:positionV relativeFrom="topMargin">
                <wp:posOffset>467995</wp:posOffset>
              </wp:positionV>
              <wp:extent cx="3859200" cy="1335600"/>
              <wp:effectExtent l="0" t="0" r="8255" b="0"/>
              <wp:wrapNone/>
              <wp:docPr id="763" name="Textfeld 763"/>
              <wp:cNvGraphicFramePr/>
              <a:graphic xmlns:a="http://schemas.openxmlformats.org/drawingml/2006/main">
                <a:graphicData uri="http://schemas.microsoft.com/office/word/2010/wordprocessingShape">
                  <wps:wsp>
                    <wps:cNvSpPr txBox="1"/>
                    <wps:spPr>
                      <a:xfrm>
                        <a:off x="0" y="0"/>
                        <a:ext cx="3859200" cy="1335600"/>
                      </a:xfrm>
                      <a:prstGeom prst="rect">
                        <a:avLst/>
                      </a:prstGeom>
                      <a:solidFill>
                        <a:sysClr val="window" lastClr="FFFFFF"/>
                      </a:solidFill>
                      <a:ln w="6350">
                        <a:noFill/>
                      </a:ln>
                    </wps:spPr>
                    <wps:txbx>
                      <w:txbxContent>
                        <w:p w14:paraId="0A8A4DF4" w14:textId="5E233AE2" w:rsidR="00D04818" w:rsidRPr="00EE4101" w:rsidRDefault="00D04818" w:rsidP="00C073AC">
                          <w:pPr>
                            <w:pStyle w:val="Titel"/>
                            <w:spacing w:line="276" w:lineRule="auto"/>
                            <w:ind w:left="0"/>
                          </w:pPr>
                          <w:r>
                            <w:t>Arbeitsb</w:t>
                          </w:r>
                          <w:r w:rsidR="003C3483">
                            <w:t>ogen</w:t>
                          </w:r>
                          <w:r w:rsidRPr="00EE4101">
                            <w:t>:</w:t>
                          </w:r>
                        </w:p>
                        <w:p w14:paraId="514355A1" w14:textId="1A550DC1" w:rsidR="00D04818" w:rsidRDefault="00D04818" w:rsidP="00B610C5">
                          <w:pPr>
                            <w:pStyle w:val="berschrift1"/>
                            <w:spacing w:line="276" w:lineRule="auto"/>
                            <w:ind w:left="0"/>
                          </w:pPr>
                          <w:r>
                            <w:t xml:space="preserve">Widerruf eines Vertrags, Umtausch und Gewährleistungsrecht </w:t>
                          </w:r>
                          <w:r w:rsidR="00E1178D">
                            <w:t>1</w:t>
                          </w:r>
                        </w:p>
                        <w:p w14:paraId="4BFD61A8" w14:textId="41342EA0" w:rsidR="00E1178D" w:rsidRPr="00E1178D" w:rsidRDefault="00E1178D" w:rsidP="00E1178D">
                          <w:pPr>
                            <w:pStyle w:val="berschrift1"/>
                            <w:spacing w:line="276" w:lineRule="auto"/>
                            <w:ind w:left="0"/>
                            <w:rPr>
                              <w:sz w:val="28"/>
                              <w:szCs w:val="28"/>
                            </w:rPr>
                          </w:pPr>
                          <w:r w:rsidRPr="00B610C5">
                            <w:rPr>
                              <w:sz w:val="22"/>
                              <w:szCs w:val="22"/>
                            </w:rPr>
                            <w:t>(</w:t>
                          </w:r>
                          <w:r>
                            <w:rPr>
                              <w:sz w:val="22"/>
                              <w:szCs w:val="22"/>
                            </w:rPr>
                            <w:t>2</w:t>
                          </w:r>
                          <w:r w:rsidRPr="00B610C5">
                            <w:rPr>
                              <w:sz w:val="22"/>
                              <w:szCs w:val="22"/>
                            </w:rPr>
                            <w:t>/</w:t>
                          </w:r>
                          <w:r>
                            <w:rPr>
                              <w:sz w:val="22"/>
                              <w:szCs w:val="22"/>
                            </w:rPr>
                            <w:t>2</w:t>
                          </w:r>
                          <w:r w:rsidRPr="00B610C5">
                            <w:rPr>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03095A" id="_x0000_t202" coordsize="21600,21600" o:spt="202" path="m,l,21600r21600,l21600,xe">
              <v:stroke joinstyle="miter"/>
              <v:path gradientshapeok="t" o:connecttype="rect"/>
            </v:shapetype>
            <v:shape id="Textfeld 763" o:spid="_x0000_s1381" type="#_x0000_t202" style="position:absolute;margin-left:76.55pt;margin-top:36.85pt;width:303.85pt;height:105.15pt;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" fillcolor="window" stroked="f" strokeweight=".5pt">
              <v:textbox>
                <w:txbxContent>
                  <w:p w14:paraId="0A8A4DF4" w14:textId="5E233AE2" w:rsidR="00D04818" w:rsidRPr="00EE4101" w:rsidRDefault="00D04818" w:rsidP="00C073AC">
                    <w:pPr>
                      <w:pStyle w:val="Titel"/>
                      <w:spacing w:line="276" w:lineRule="auto"/>
                      <w:ind w:left="0"/>
                    </w:pPr>
                    <w:r>
                      <w:t>Arbeitsb</w:t>
                    </w:r>
                    <w:r w:rsidR="003C3483">
                      <w:t>ogen</w:t>
                    </w:r>
                    <w:r w:rsidRPr="00EE4101">
                      <w:t>:</w:t>
                    </w:r>
                  </w:p>
                  <w:p w14:paraId="514355A1" w14:textId="1A550DC1" w:rsidR="00D04818" w:rsidRDefault="00D04818" w:rsidP="00B610C5">
                    <w:pPr>
                      <w:pStyle w:val="berschrift1"/>
                      <w:spacing w:line="276" w:lineRule="auto"/>
                      <w:ind w:left="0"/>
                    </w:pPr>
                    <w:r>
                      <w:t xml:space="preserve">Widerruf eines Vertrags, Umtausch und Gewährleistungsrecht </w:t>
                    </w:r>
                    <w:r w:rsidR="00E1178D">
                      <w:t>1</w:t>
                    </w:r>
                  </w:p>
                  <w:p w14:paraId="4BFD61A8" w14:textId="41342EA0" w:rsidR="00E1178D" w:rsidRPr="00E1178D" w:rsidRDefault="00E1178D" w:rsidP="00E1178D">
                    <w:pPr>
                      <w:pStyle w:val="berschrift1"/>
                      <w:spacing w:line="276" w:lineRule="auto"/>
                      <w:ind w:left="0"/>
                      <w:rPr>
                        <w:sz w:val="28"/>
                        <w:szCs w:val="28"/>
                      </w:rPr>
                    </w:pPr>
                    <w:r w:rsidRPr="00B610C5">
                      <w:rPr>
                        <w:sz w:val="22"/>
                        <w:szCs w:val="22"/>
                      </w:rPr>
                      <w:t>(</w:t>
                    </w:r>
                    <w:r>
                      <w:rPr>
                        <w:sz w:val="22"/>
                        <w:szCs w:val="22"/>
                      </w:rPr>
                      <w:t>2</w:t>
                    </w:r>
                    <w:r w:rsidRPr="00B610C5">
                      <w:rPr>
                        <w:sz w:val="22"/>
                        <w:szCs w:val="22"/>
                      </w:rPr>
                      <w:t>/</w:t>
                    </w:r>
                    <w:r>
                      <w:rPr>
                        <w:sz w:val="22"/>
                        <w:szCs w:val="22"/>
                      </w:rPr>
                      <w:t>2</w:t>
                    </w:r>
                    <w:r w:rsidRPr="00B610C5">
                      <w:rPr>
                        <w:sz w:val="22"/>
                        <w:szCs w:val="22"/>
                      </w:rPr>
                      <w:t>)</w:t>
                    </w:r>
                  </w:p>
                </w:txbxContent>
              </v:textbox>
              <w10:wrap anchorx="margin" anchory="margin"/>
            </v:shape>
          </w:pict>
        </mc:Fallback>
      </mc:AlternateContent>
    </w:r>
    <w:r w:rsidRPr="005C0666">
      <w:rPr>
        <w:noProof/>
      </w:rPr>
      <mc:AlternateContent>
        <mc:Choice Requires="wps">
          <w:drawing>
            <wp:anchor distT="0" distB="0" distL="114300" distR="114300" simplePos="0" relativeHeight="251661824" behindDoc="0" locked="0" layoutInCell="1" allowOverlap="1" wp14:anchorId="4546B407" wp14:editId="131C2628">
              <wp:simplePos x="0" y="0"/>
              <wp:positionH relativeFrom="margin">
                <wp:posOffset>5418455</wp:posOffset>
              </wp:positionH>
              <wp:positionV relativeFrom="topMargin">
                <wp:posOffset>1080135</wp:posOffset>
              </wp:positionV>
              <wp:extent cx="799200" cy="277200"/>
              <wp:effectExtent l="0" t="0" r="1270" b="8890"/>
              <wp:wrapNone/>
              <wp:docPr id="764" name="Textfeld 764"/>
              <wp:cNvGraphicFramePr/>
              <a:graphic xmlns:a="http://schemas.openxmlformats.org/drawingml/2006/main">
                <a:graphicData uri="http://schemas.microsoft.com/office/word/2010/wordprocessingShape">
                  <wps:wsp>
                    <wps:cNvSpPr txBox="1"/>
                    <wps:spPr>
                      <a:xfrm>
                        <a:off x="0" y="0"/>
                        <a:ext cx="799200" cy="277200"/>
                      </a:xfrm>
                      <a:prstGeom prst="rect">
                        <a:avLst/>
                      </a:prstGeom>
                      <a:solidFill>
                        <a:sysClr val="window" lastClr="FFFFFF"/>
                      </a:solidFill>
                      <a:ln w="6350">
                        <a:noFill/>
                      </a:ln>
                    </wps:spPr>
                    <wps:txbx>
                      <w:txbxContent>
                        <w:p w14:paraId="1F38D0B1" w14:textId="77777777" w:rsidR="00D04818" w:rsidRPr="00DF080F" w:rsidRDefault="00D04818" w:rsidP="00C073AC">
                          <w:pPr>
                            <w:pStyle w:val="Alpha-LevelKopfzeileABs"/>
                          </w:pPr>
                          <w:r w:rsidRPr="00DF080F">
                            <w:t>Level 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46B407" id="Textfeld 764" o:spid="_x0000_s1382" type="#_x0000_t202" style="position:absolute;margin-left:426.65pt;margin-top:85.05pt;width:62.95pt;height:21.85pt;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" fillcolor="window" stroked="f" strokeweight=".5pt">
              <v:textbox>
                <w:txbxContent>
                  <w:p w14:paraId="1F38D0B1" w14:textId="77777777" w:rsidR="00D04818" w:rsidRPr="00DF080F" w:rsidRDefault="00D04818" w:rsidP="00C073AC">
                    <w:pPr>
                      <w:pStyle w:val="Alpha-LevelKopfzeileABs"/>
                    </w:pPr>
                    <w:r w:rsidRPr="00DF080F">
                      <w:t>Level 3-4</w:t>
                    </w:r>
                  </w:p>
                </w:txbxContent>
              </v:textbox>
              <w10:wrap anchorx="margin" anchory="margin"/>
            </v:shape>
          </w:pict>
        </mc:Fallback>
      </mc:AlternateContent>
    </w:r>
    <w:r>
      <w:rPr>
        <w:noProof/>
      </w:rPr>
      <w:drawing>
        <wp:anchor distT="0" distB="0" distL="114300" distR="114300" simplePos="0" relativeHeight="251660800" behindDoc="0" locked="0" layoutInCell="1" allowOverlap="1" wp14:anchorId="6442F14C" wp14:editId="39F092F7">
          <wp:simplePos x="0" y="0"/>
          <wp:positionH relativeFrom="column">
            <wp:posOffset>5526405</wp:posOffset>
          </wp:positionH>
          <wp:positionV relativeFrom="topMargin">
            <wp:posOffset>648335</wp:posOffset>
          </wp:positionV>
          <wp:extent cx="493200" cy="417600"/>
          <wp:effectExtent l="0" t="0" r="2540" b="1905"/>
          <wp:wrapNone/>
          <wp:docPr id="765" name="Grafik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FC9CBB2" wp14:editId="5D42DDAD">
          <wp:extent cx="864000" cy="864000"/>
          <wp:effectExtent l="0" t="0" r="0" b="0"/>
          <wp:docPr id="233" name="Grafi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71F2A18A" w14:textId="77777777" w:rsidR="00D04818" w:rsidRPr="00F35F68" w:rsidRDefault="00D04818" w:rsidP="00F35F68">
    <w:pPr>
      <w:pStyle w:val="Kopfzeile"/>
    </w:pP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CD343F" w14:textId="77777777" w:rsidR="00D04818" w:rsidRDefault="00D04818" w:rsidP="006F0E6B">
    <w:pPr>
      <w:pStyle w:val="Kopfzeile"/>
      <w:ind w:left="0"/>
    </w:pPr>
    <w:r>
      <w:rPr>
        <w:noProof/>
      </w:rPr>
      <mc:AlternateContent>
        <mc:Choice Requires="wps">
          <w:drawing>
            <wp:anchor distT="0" distB="0" distL="114300" distR="114300" simplePos="0" relativeHeight="251662848" behindDoc="0" locked="0" layoutInCell="1" allowOverlap="1" wp14:anchorId="67B0856E" wp14:editId="693F2EC8">
              <wp:simplePos x="0" y="0"/>
              <wp:positionH relativeFrom="margin">
                <wp:posOffset>974090</wp:posOffset>
              </wp:positionH>
              <wp:positionV relativeFrom="topMargin">
                <wp:posOffset>466725</wp:posOffset>
              </wp:positionV>
              <wp:extent cx="4050000" cy="1133475"/>
              <wp:effectExtent l="0" t="0" r="8255" b="9525"/>
              <wp:wrapNone/>
              <wp:docPr id="776" name="Textfeld 776"/>
              <wp:cNvGraphicFramePr/>
              <a:graphic xmlns:a="http://schemas.openxmlformats.org/drawingml/2006/main">
                <a:graphicData uri="http://schemas.microsoft.com/office/word/2010/wordprocessingShape">
                  <wps:wsp>
                    <wps:cNvSpPr txBox="1"/>
                    <wps:spPr>
                      <a:xfrm>
                        <a:off x="0" y="0"/>
                        <a:ext cx="4050000" cy="1133475"/>
                      </a:xfrm>
                      <a:prstGeom prst="rect">
                        <a:avLst/>
                      </a:prstGeom>
                      <a:solidFill>
                        <a:schemeClr val="lt1"/>
                      </a:solidFill>
                      <a:ln w="6350">
                        <a:noFill/>
                      </a:ln>
                    </wps:spPr>
                    <wps:txbx>
                      <w:txbxContent>
                        <w:p w14:paraId="2B3DC869" w14:textId="77777777" w:rsidR="00D04818" w:rsidRPr="00EE4101" w:rsidRDefault="00D04818" w:rsidP="006F0E6B">
                          <w:pPr>
                            <w:pStyle w:val="Titel"/>
                            <w:spacing w:line="276" w:lineRule="auto"/>
                            <w:ind w:left="0"/>
                          </w:pPr>
                          <w:r>
                            <w:t>Lösung</w:t>
                          </w:r>
                          <w:r w:rsidRPr="00EE4101">
                            <w:t>:</w:t>
                          </w:r>
                        </w:p>
                        <w:p w14:paraId="1D5277DE" w14:textId="4EB99309" w:rsidR="00D04818" w:rsidRDefault="00D04818" w:rsidP="00B610C5">
                          <w:pPr>
                            <w:pStyle w:val="berschrift1"/>
                            <w:spacing w:line="276" w:lineRule="auto"/>
                            <w:ind w:left="0"/>
                          </w:pPr>
                          <w:r>
                            <w:t xml:space="preserve">Widerruf eines Vertrags, Umtausch und Gewährleistungsrecht </w:t>
                          </w:r>
                          <w:r w:rsidR="00E1178D">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B0856E" id="_x0000_t202" coordsize="21600,21600" o:spt="202" path="m,l,21600r21600,l21600,xe">
              <v:stroke joinstyle="miter"/>
              <v:path gradientshapeok="t" o:connecttype="rect"/>
            </v:shapetype>
            <v:shape id="Textfeld 776" o:spid="_x0000_s1383" type="#_x0000_t202" style="position:absolute;margin-left:76.7pt;margin-top:36.75pt;width:318.9pt;height:89.25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" fillcolor="white [3201]" stroked="f" strokeweight=".5pt">
              <v:textbox>
                <w:txbxContent>
                  <w:p w14:paraId="2B3DC869" w14:textId="77777777" w:rsidR="00D04818" w:rsidRPr="00EE4101" w:rsidRDefault="00D04818" w:rsidP="006F0E6B">
                    <w:pPr>
                      <w:pStyle w:val="Titel"/>
                      <w:spacing w:line="276" w:lineRule="auto"/>
                      <w:ind w:left="0"/>
                    </w:pPr>
                    <w:r>
                      <w:t>Lösung</w:t>
                    </w:r>
                    <w:r w:rsidRPr="00EE4101">
                      <w:t>:</w:t>
                    </w:r>
                  </w:p>
                  <w:p w14:paraId="1D5277DE" w14:textId="4EB99309" w:rsidR="00D04818" w:rsidRDefault="00D04818" w:rsidP="00B610C5">
                    <w:pPr>
                      <w:pStyle w:val="berschrift1"/>
                      <w:spacing w:line="276" w:lineRule="auto"/>
                      <w:ind w:left="0"/>
                    </w:pPr>
                    <w:r>
                      <w:t xml:space="preserve">Widerruf eines Vertrags, Umtausch und Gewährleistungsrecht </w:t>
                    </w:r>
                    <w:r w:rsidR="00E1178D">
                      <w:t>1</w:t>
                    </w:r>
                  </w:p>
                </w:txbxContent>
              </v:textbox>
              <w10:wrap anchorx="margin" anchory="margin"/>
            </v:shape>
          </w:pict>
        </mc:Fallback>
      </mc:AlternateContent>
    </w:r>
    <w:r>
      <w:rPr>
        <w:noProof/>
      </w:rPr>
      <w:drawing>
        <wp:inline distT="0" distB="0" distL="0" distR="0" wp14:anchorId="4C22D41E" wp14:editId="37F28EF1">
          <wp:extent cx="864000" cy="864000"/>
          <wp:effectExtent l="0" t="0" r="0" b="0"/>
          <wp:docPr id="777" name="Grafik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7E5A425A" w14:textId="77777777" w:rsidR="00D04818" w:rsidRPr="00F35F68" w:rsidRDefault="00D04818" w:rsidP="00F35F68">
    <w:pPr>
      <w:pStyle w:val="Kopfzeile"/>
    </w:pP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0A27C9" w14:textId="77777777" w:rsidR="00D04818" w:rsidRDefault="00D04818" w:rsidP="000065C8">
    <w:pPr>
      <w:pStyle w:val="Kopfzeile"/>
      <w:ind w:left="0"/>
    </w:pPr>
    <w:r>
      <w:rPr>
        <w:noProof/>
      </w:rPr>
      <mc:AlternateContent>
        <mc:Choice Requires="wps">
          <w:drawing>
            <wp:anchor distT="0" distB="0" distL="114300" distR="114300" simplePos="0" relativeHeight="251663872" behindDoc="0" locked="0" layoutInCell="1" allowOverlap="1" wp14:anchorId="38A54BF2" wp14:editId="6F6276AF">
              <wp:simplePos x="0" y="0"/>
              <wp:positionH relativeFrom="margin">
                <wp:posOffset>972185</wp:posOffset>
              </wp:positionH>
              <wp:positionV relativeFrom="topMargin">
                <wp:posOffset>467995</wp:posOffset>
              </wp:positionV>
              <wp:extent cx="3913200" cy="1393200"/>
              <wp:effectExtent l="0" t="0" r="0" b="0"/>
              <wp:wrapNone/>
              <wp:docPr id="780" name="Textfeld 780"/>
              <wp:cNvGraphicFramePr/>
              <a:graphic xmlns:a="http://schemas.openxmlformats.org/drawingml/2006/main">
                <a:graphicData uri="http://schemas.microsoft.com/office/word/2010/wordprocessingShape">
                  <wps:wsp>
                    <wps:cNvSpPr txBox="1"/>
                    <wps:spPr>
                      <a:xfrm>
                        <a:off x="0" y="0"/>
                        <a:ext cx="3913200" cy="1393200"/>
                      </a:xfrm>
                      <a:prstGeom prst="rect">
                        <a:avLst/>
                      </a:prstGeom>
                      <a:solidFill>
                        <a:schemeClr val="lt1"/>
                      </a:solidFill>
                      <a:ln w="6350">
                        <a:noFill/>
                      </a:ln>
                    </wps:spPr>
                    <wps:txbx>
                      <w:txbxContent>
                        <w:p w14:paraId="1070FBB7" w14:textId="4D3A5F06" w:rsidR="00D04818" w:rsidRPr="00EE4101" w:rsidRDefault="00D04818" w:rsidP="000065C8">
                          <w:pPr>
                            <w:pStyle w:val="Titel"/>
                            <w:spacing w:line="276" w:lineRule="auto"/>
                            <w:ind w:left="0"/>
                          </w:pPr>
                          <w:r w:rsidRPr="00EE4101">
                            <w:t>Arbeitsb</w:t>
                          </w:r>
                          <w:r w:rsidR="003C3483">
                            <w:t>ogen</w:t>
                          </w:r>
                          <w:r w:rsidRPr="00EE4101">
                            <w:t>:</w:t>
                          </w:r>
                        </w:p>
                        <w:p w14:paraId="5975661C" w14:textId="23FB013B" w:rsidR="00D04818" w:rsidRDefault="00D04818" w:rsidP="000065C8">
                          <w:pPr>
                            <w:pStyle w:val="berschrift1"/>
                            <w:spacing w:line="276" w:lineRule="auto"/>
                            <w:ind w:left="0"/>
                          </w:pPr>
                          <w:bookmarkStart w:id="59" w:name="_Hlk61028119"/>
                          <w:r>
                            <w:t xml:space="preserve">Widerruf eines Vertrags, Umtausch und Gewährleistungsrecht </w:t>
                          </w:r>
                          <w:r w:rsidR="00E1178D">
                            <w:t>2</w:t>
                          </w:r>
                        </w:p>
                        <w:p w14:paraId="4632FD0A" w14:textId="18CDAFD0" w:rsidR="00D04818" w:rsidRDefault="00D04818" w:rsidP="00B610C5">
                          <w:pPr>
                            <w:pStyle w:val="berschrift1"/>
                            <w:spacing w:line="276" w:lineRule="auto"/>
                            <w:ind w:left="0"/>
                          </w:pPr>
                          <w:r w:rsidRPr="00B610C5">
                            <w:rPr>
                              <w:sz w:val="22"/>
                              <w:szCs w:val="22"/>
                            </w:rPr>
                            <w:t>(1/3)</w:t>
                          </w:r>
                          <w:bookmarkEnd w:id="59"/>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A54BF2" id="_x0000_t202" coordsize="21600,21600" o:spt="202" path="m,l,21600r21600,l21600,xe">
              <v:stroke joinstyle="miter"/>
              <v:path gradientshapeok="t" o:connecttype="rect"/>
            </v:shapetype>
            <v:shape id="Textfeld 780" o:spid="_x0000_s1384" type="#_x0000_t202" style="position:absolute;margin-left:76.55pt;margin-top:36.85pt;width:308.15pt;height:109.7pt;z-index:2516638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" fillcolor="white [3201]" stroked="f" strokeweight=".5pt">
              <v:textbox>
                <w:txbxContent>
                  <w:p w14:paraId="1070FBB7" w14:textId="4D3A5F06" w:rsidR="00D04818" w:rsidRPr="00EE4101" w:rsidRDefault="00D04818" w:rsidP="000065C8">
                    <w:pPr>
                      <w:pStyle w:val="Titel"/>
                      <w:spacing w:line="276" w:lineRule="auto"/>
                      <w:ind w:left="0"/>
                    </w:pPr>
                    <w:r w:rsidRPr="00EE4101">
                      <w:t>Arbeitsb</w:t>
                    </w:r>
                    <w:r w:rsidR="003C3483">
                      <w:t>ogen</w:t>
                    </w:r>
                    <w:r w:rsidRPr="00EE4101">
                      <w:t>:</w:t>
                    </w:r>
                  </w:p>
                  <w:p w14:paraId="5975661C" w14:textId="23FB013B" w:rsidR="00D04818" w:rsidRDefault="00D04818" w:rsidP="000065C8">
                    <w:pPr>
                      <w:pStyle w:val="berschrift1"/>
                      <w:spacing w:line="276" w:lineRule="auto"/>
                      <w:ind w:left="0"/>
                    </w:pPr>
                    <w:bookmarkStart w:id="60" w:name="_Hlk61028119"/>
                    <w:r>
                      <w:t xml:space="preserve">Widerruf eines Vertrags, Umtausch und Gewährleistungsrecht </w:t>
                    </w:r>
                    <w:r w:rsidR="00E1178D">
                      <w:t>2</w:t>
                    </w:r>
                  </w:p>
                  <w:p w14:paraId="4632FD0A" w14:textId="18CDAFD0" w:rsidR="00D04818" w:rsidRDefault="00D04818" w:rsidP="00B610C5">
                    <w:pPr>
                      <w:pStyle w:val="berschrift1"/>
                      <w:spacing w:line="276" w:lineRule="auto"/>
                      <w:ind w:left="0"/>
                    </w:pPr>
                    <w:r w:rsidRPr="00B610C5">
                      <w:rPr>
                        <w:sz w:val="22"/>
                        <w:szCs w:val="22"/>
                      </w:rPr>
                      <w:t>(1/3)</w:t>
                    </w:r>
                    <w:bookmarkEnd w:id="60"/>
                  </w:p>
                </w:txbxContent>
              </v:textbox>
              <w10:wrap anchorx="margin" anchory="margin"/>
            </v:shape>
          </w:pict>
        </mc:Fallback>
      </mc:AlternateContent>
    </w:r>
    <w:r w:rsidRPr="005C0666">
      <w:rPr>
        <w:noProof/>
      </w:rPr>
      <mc:AlternateContent>
        <mc:Choice Requires="wps">
          <w:drawing>
            <wp:anchor distT="0" distB="0" distL="114300" distR="114300" simplePos="0" relativeHeight="251665920" behindDoc="0" locked="0" layoutInCell="1" allowOverlap="1" wp14:anchorId="3D482BDB" wp14:editId="2F700E30">
              <wp:simplePos x="0" y="0"/>
              <wp:positionH relativeFrom="margin">
                <wp:posOffset>5472430</wp:posOffset>
              </wp:positionH>
              <wp:positionV relativeFrom="topMargin">
                <wp:posOffset>1081377</wp:posOffset>
              </wp:positionV>
              <wp:extent cx="644400" cy="277200"/>
              <wp:effectExtent l="0" t="0" r="3810" b="8890"/>
              <wp:wrapNone/>
              <wp:docPr id="359" name="Textfeld 359"/>
              <wp:cNvGraphicFramePr/>
              <a:graphic xmlns:a="http://schemas.openxmlformats.org/drawingml/2006/main">
                <a:graphicData uri="http://schemas.microsoft.com/office/word/2010/wordprocessingShape">
                  <wps:wsp>
                    <wps:cNvSpPr txBox="1"/>
                    <wps:spPr>
                      <a:xfrm>
                        <a:off x="0" y="0"/>
                        <a:ext cx="644400" cy="277200"/>
                      </a:xfrm>
                      <a:prstGeom prst="rect">
                        <a:avLst/>
                      </a:prstGeom>
                      <a:solidFill>
                        <a:sysClr val="window" lastClr="FFFFFF"/>
                      </a:solidFill>
                      <a:ln w="6350">
                        <a:noFill/>
                      </a:ln>
                    </wps:spPr>
                    <wps:txbx>
                      <w:txbxContent>
                        <w:p w14:paraId="2D224CD0" w14:textId="77777777" w:rsidR="00D04818" w:rsidRPr="00945EBE" w:rsidRDefault="00D04818" w:rsidP="000065C8">
                          <w:pPr>
                            <w:pStyle w:val="Alpha-LevelKopfzeileABs"/>
                          </w:pPr>
                          <w:r w:rsidRPr="00945EBE">
                            <w:t>Level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482BDB" id="Textfeld 359" o:spid="_x0000_s1385" type="#_x0000_t202" style="position:absolute;margin-left:430.9pt;margin-top:85.15pt;width:50.75pt;height:21.85pt;z-index:25166592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" fillcolor="window" stroked="f" strokeweight=".5pt">
              <v:textbox>
                <w:txbxContent>
                  <w:p w14:paraId="2D224CD0" w14:textId="77777777" w:rsidR="00D04818" w:rsidRPr="00945EBE" w:rsidRDefault="00D04818" w:rsidP="000065C8">
                    <w:pPr>
                      <w:pStyle w:val="Alpha-LevelKopfzeileABs"/>
                    </w:pPr>
                    <w:r w:rsidRPr="00945EBE">
                      <w:t>Level 3</w:t>
                    </w:r>
                  </w:p>
                </w:txbxContent>
              </v:textbox>
              <w10:wrap anchorx="margin" anchory="margin"/>
            </v:shape>
          </w:pict>
        </mc:Fallback>
      </mc:AlternateContent>
    </w:r>
    <w:r>
      <w:rPr>
        <w:noProof/>
      </w:rPr>
      <w:drawing>
        <wp:anchor distT="0" distB="0" distL="114300" distR="114300" simplePos="0" relativeHeight="251664896" behindDoc="0" locked="0" layoutInCell="1" allowOverlap="1" wp14:anchorId="3ACED020" wp14:editId="78DD0F97">
          <wp:simplePos x="0" y="0"/>
          <wp:positionH relativeFrom="margin">
            <wp:posOffset>5526405</wp:posOffset>
          </wp:positionH>
          <wp:positionV relativeFrom="topMargin">
            <wp:posOffset>648335</wp:posOffset>
          </wp:positionV>
          <wp:extent cx="493200" cy="417600"/>
          <wp:effectExtent l="0" t="0" r="2540" b="1905"/>
          <wp:wrapNone/>
          <wp:docPr id="781" name="Grafik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B8C612E" wp14:editId="53AC10FC">
          <wp:extent cx="864000" cy="864000"/>
          <wp:effectExtent l="0" t="0" r="0" b="0"/>
          <wp:docPr id="782" name="Grafik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01C78C93" w14:textId="45B89E6B" w:rsidR="00D04818" w:rsidRPr="00F35F68" w:rsidRDefault="00D04818" w:rsidP="00515E2D">
    <w:pPr>
      <w:pStyle w:val="Kopfzeile"/>
      <w:tabs>
        <w:tab w:val="clear" w:pos="4536"/>
        <w:tab w:val="clear" w:pos="9072"/>
        <w:tab w:val="left" w:pos="8000"/>
      </w:tabs>
    </w:pPr>
    <w:r>
      <w:tab/>
    </w: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1B7495" w14:textId="77777777" w:rsidR="00D04818" w:rsidRDefault="00D04818" w:rsidP="000065C8">
    <w:pPr>
      <w:pStyle w:val="Kopfzeile"/>
      <w:ind w:left="0"/>
    </w:pPr>
    <w:r>
      <w:rPr>
        <w:noProof/>
      </w:rPr>
      <mc:AlternateContent>
        <mc:Choice Requires="wps">
          <w:drawing>
            <wp:anchor distT="0" distB="0" distL="114300" distR="114300" simplePos="0" relativeHeight="251666944" behindDoc="0" locked="0" layoutInCell="1" allowOverlap="1" wp14:anchorId="7D6C5930" wp14:editId="0B147A94">
              <wp:simplePos x="0" y="0"/>
              <wp:positionH relativeFrom="margin">
                <wp:posOffset>972185</wp:posOffset>
              </wp:positionH>
              <wp:positionV relativeFrom="topMargin">
                <wp:posOffset>467995</wp:posOffset>
              </wp:positionV>
              <wp:extent cx="3913200" cy="1393200"/>
              <wp:effectExtent l="0" t="0" r="0" b="0"/>
              <wp:wrapNone/>
              <wp:docPr id="788" name="Textfeld 788"/>
              <wp:cNvGraphicFramePr/>
              <a:graphic xmlns:a="http://schemas.openxmlformats.org/drawingml/2006/main">
                <a:graphicData uri="http://schemas.microsoft.com/office/word/2010/wordprocessingShape">
                  <wps:wsp>
                    <wps:cNvSpPr txBox="1"/>
                    <wps:spPr>
                      <a:xfrm>
                        <a:off x="0" y="0"/>
                        <a:ext cx="3913200" cy="1393200"/>
                      </a:xfrm>
                      <a:prstGeom prst="rect">
                        <a:avLst/>
                      </a:prstGeom>
                      <a:solidFill>
                        <a:schemeClr val="lt1"/>
                      </a:solidFill>
                      <a:ln w="6350">
                        <a:noFill/>
                      </a:ln>
                    </wps:spPr>
                    <wps:txbx>
                      <w:txbxContent>
                        <w:p w14:paraId="36CFC036" w14:textId="53B358A2" w:rsidR="00D04818" w:rsidRPr="00EE4101" w:rsidRDefault="00D04818" w:rsidP="000065C8">
                          <w:pPr>
                            <w:pStyle w:val="Titel"/>
                            <w:spacing w:line="276" w:lineRule="auto"/>
                            <w:ind w:left="0"/>
                          </w:pPr>
                          <w:r w:rsidRPr="00EE4101">
                            <w:t>Arbeitsb</w:t>
                          </w:r>
                          <w:r w:rsidR="003C3483">
                            <w:t>ogen</w:t>
                          </w:r>
                          <w:r w:rsidRPr="00EE4101">
                            <w:t>:</w:t>
                          </w:r>
                        </w:p>
                        <w:p w14:paraId="5B0DA22B" w14:textId="7428AD8D" w:rsidR="00D04818" w:rsidRDefault="00D04818" w:rsidP="000065C8">
                          <w:pPr>
                            <w:pStyle w:val="berschrift1"/>
                            <w:spacing w:line="276" w:lineRule="auto"/>
                            <w:ind w:left="0"/>
                          </w:pPr>
                          <w:r>
                            <w:t xml:space="preserve">Widerruf eines Vertrags, Umtausch und Gewährleistungsrecht </w:t>
                          </w:r>
                          <w:r w:rsidR="00E1178D">
                            <w:t>2</w:t>
                          </w:r>
                        </w:p>
                        <w:p w14:paraId="6EB43185" w14:textId="0C709D5C" w:rsidR="00D04818" w:rsidRPr="00B610C5" w:rsidRDefault="00D04818" w:rsidP="00B610C5">
                          <w:pPr>
                            <w:pStyle w:val="berschrift1"/>
                            <w:spacing w:line="276" w:lineRule="auto"/>
                            <w:ind w:left="0"/>
                            <w:rPr>
                              <w:sz w:val="28"/>
                              <w:szCs w:val="28"/>
                            </w:rPr>
                          </w:pPr>
                          <w:r w:rsidRPr="00B610C5">
                            <w:rPr>
                              <w:sz w:val="22"/>
                              <w:szCs w:val="22"/>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6C5930" id="_x0000_t202" coordsize="21600,21600" o:spt="202" path="m,l,21600r21600,l21600,xe">
              <v:stroke joinstyle="miter"/>
              <v:path gradientshapeok="t" o:connecttype="rect"/>
            </v:shapetype>
            <v:shape id="Textfeld 788" o:spid="_x0000_s1386" type="#_x0000_t202" style="position:absolute;margin-left:76.55pt;margin-top:36.85pt;width:308.15pt;height:109.7pt;z-index:2516669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" fillcolor="white [3201]" stroked="f" strokeweight=".5pt">
              <v:textbox>
                <w:txbxContent>
                  <w:p w14:paraId="36CFC036" w14:textId="53B358A2" w:rsidR="00D04818" w:rsidRPr="00EE4101" w:rsidRDefault="00D04818" w:rsidP="000065C8">
                    <w:pPr>
                      <w:pStyle w:val="Titel"/>
                      <w:spacing w:line="276" w:lineRule="auto"/>
                      <w:ind w:left="0"/>
                    </w:pPr>
                    <w:r w:rsidRPr="00EE4101">
                      <w:t>Arbeitsb</w:t>
                    </w:r>
                    <w:r w:rsidR="003C3483">
                      <w:t>ogen</w:t>
                    </w:r>
                    <w:r w:rsidRPr="00EE4101">
                      <w:t>:</w:t>
                    </w:r>
                  </w:p>
                  <w:p w14:paraId="5B0DA22B" w14:textId="7428AD8D" w:rsidR="00D04818" w:rsidRDefault="00D04818" w:rsidP="000065C8">
                    <w:pPr>
                      <w:pStyle w:val="berschrift1"/>
                      <w:spacing w:line="276" w:lineRule="auto"/>
                      <w:ind w:left="0"/>
                    </w:pPr>
                    <w:r>
                      <w:t xml:space="preserve">Widerruf eines Vertrags, Umtausch und Gewährleistungsrecht </w:t>
                    </w:r>
                    <w:r w:rsidR="00E1178D">
                      <w:t>2</w:t>
                    </w:r>
                  </w:p>
                  <w:p w14:paraId="6EB43185" w14:textId="0C709D5C" w:rsidR="00D04818" w:rsidRPr="00B610C5" w:rsidRDefault="00D04818" w:rsidP="00B610C5">
                    <w:pPr>
                      <w:pStyle w:val="berschrift1"/>
                      <w:spacing w:line="276" w:lineRule="auto"/>
                      <w:ind w:left="0"/>
                      <w:rPr>
                        <w:sz w:val="28"/>
                        <w:szCs w:val="28"/>
                      </w:rPr>
                    </w:pPr>
                    <w:r w:rsidRPr="00B610C5">
                      <w:rPr>
                        <w:sz w:val="22"/>
                        <w:szCs w:val="22"/>
                      </w:rPr>
                      <w:t>(2/3)</w:t>
                    </w:r>
                  </w:p>
                </w:txbxContent>
              </v:textbox>
              <w10:wrap anchorx="margin" anchory="margin"/>
            </v:shape>
          </w:pict>
        </mc:Fallback>
      </mc:AlternateContent>
    </w:r>
    <w:r w:rsidRPr="005C0666">
      <w:rPr>
        <w:noProof/>
      </w:rPr>
      <mc:AlternateContent>
        <mc:Choice Requires="wps">
          <w:drawing>
            <wp:anchor distT="0" distB="0" distL="114300" distR="114300" simplePos="0" relativeHeight="251668992" behindDoc="0" locked="0" layoutInCell="1" allowOverlap="1" wp14:anchorId="4D68CBD8" wp14:editId="2BAF29E0">
              <wp:simplePos x="0" y="0"/>
              <wp:positionH relativeFrom="margin">
                <wp:posOffset>5472430</wp:posOffset>
              </wp:positionH>
              <wp:positionV relativeFrom="topMargin">
                <wp:posOffset>1081377</wp:posOffset>
              </wp:positionV>
              <wp:extent cx="644400" cy="277200"/>
              <wp:effectExtent l="0" t="0" r="3810" b="8890"/>
              <wp:wrapNone/>
              <wp:docPr id="789" name="Textfeld 789"/>
              <wp:cNvGraphicFramePr/>
              <a:graphic xmlns:a="http://schemas.openxmlformats.org/drawingml/2006/main">
                <a:graphicData uri="http://schemas.microsoft.com/office/word/2010/wordprocessingShape">
                  <wps:wsp>
                    <wps:cNvSpPr txBox="1"/>
                    <wps:spPr>
                      <a:xfrm>
                        <a:off x="0" y="0"/>
                        <a:ext cx="644400" cy="277200"/>
                      </a:xfrm>
                      <a:prstGeom prst="rect">
                        <a:avLst/>
                      </a:prstGeom>
                      <a:solidFill>
                        <a:sysClr val="window" lastClr="FFFFFF"/>
                      </a:solidFill>
                      <a:ln w="6350">
                        <a:noFill/>
                      </a:ln>
                    </wps:spPr>
                    <wps:txbx>
                      <w:txbxContent>
                        <w:p w14:paraId="5863D97B" w14:textId="77777777" w:rsidR="00D04818" w:rsidRPr="00945EBE" w:rsidRDefault="00D04818" w:rsidP="000065C8">
                          <w:pPr>
                            <w:pStyle w:val="Alpha-LevelKopfzeileABs"/>
                          </w:pPr>
                          <w:r w:rsidRPr="00945EBE">
                            <w:t>Level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68CBD8" id="Textfeld 789" o:spid="_x0000_s1387" type="#_x0000_t202" style="position:absolute;margin-left:430.9pt;margin-top:85.15pt;width:50.75pt;height:21.85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" fillcolor="window" stroked="f" strokeweight=".5pt">
              <v:textbox>
                <w:txbxContent>
                  <w:p w14:paraId="5863D97B" w14:textId="77777777" w:rsidR="00D04818" w:rsidRPr="00945EBE" w:rsidRDefault="00D04818" w:rsidP="000065C8">
                    <w:pPr>
                      <w:pStyle w:val="Alpha-LevelKopfzeileABs"/>
                    </w:pPr>
                    <w:r w:rsidRPr="00945EBE">
                      <w:t>Level 3</w:t>
                    </w:r>
                  </w:p>
                </w:txbxContent>
              </v:textbox>
              <w10:wrap anchorx="margin" anchory="margin"/>
            </v:shape>
          </w:pict>
        </mc:Fallback>
      </mc:AlternateContent>
    </w:r>
    <w:r>
      <w:rPr>
        <w:noProof/>
      </w:rPr>
      <w:drawing>
        <wp:anchor distT="0" distB="0" distL="114300" distR="114300" simplePos="0" relativeHeight="251667968" behindDoc="0" locked="0" layoutInCell="1" allowOverlap="1" wp14:anchorId="48FF9A43" wp14:editId="79E6535C">
          <wp:simplePos x="0" y="0"/>
          <wp:positionH relativeFrom="margin">
            <wp:posOffset>5526405</wp:posOffset>
          </wp:positionH>
          <wp:positionV relativeFrom="topMargin">
            <wp:posOffset>648335</wp:posOffset>
          </wp:positionV>
          <wp:extent cx="493200" cy="417600"/>
          <wp:effectExtent l="0" t="0" r="2540" b="1905"/>
          <wp:wrapNone/>
          <wp:docPr id="790" name="Grafik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3A15441" wp14:editId="1418DA39">
          <wp:extent cx="864000" cy="864000"/>
          <wp:effectExtent l="0" t="0" r="0" b="0"/>
          <wp:docPr id="791" name="Grafik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35544874" w14:textId="77777777" w:rsidR="00D04818" w:rsidRPr="00F35F68" w:rsidRDefault="00D04818" w:rsidP="00515E2D">
    <w:pPr>
      <w:pStyle w:val="Kopfzeile"/>
      <w:tabs>
        <w:tab w:val="clear" w:pos="4536"/>
        <w:tab w:val="clear" w:pos="9072"/>
        <w:tab w:val="left" w:pos="8000"/>
      </w:tabs>
    </w:pPr>
    <w:r>
      <w:tab/>
    </w: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F0602E" w14:textId="77777777" w:rsidR="00D04818" w:rsidRDefault="00D04818" w:rsidP="000065C8">
    <w:pPr>
      <w:pStyle w:val="Kopfzeile"/>
      <w:ind w:left="0"/>
    </w:pPr>
    <w:r>
      <w:rPr>
        <w:noProof/>
      </w:rPr>
      <mc:AlternateContent>
        <mc:Choice Requires="wps">
          <w:drawing>
            <wp:anchor distT="0" distB="0" distL="114300" distR="114300" simplePos="0" relativeHeight="251670016" behindDoc="0" locked="0" layoutInCell="1" allowOverlap="1" wp14:anchorId="772EEF23" wp14:editId="18788278">
              <wp:simplePos x="0" y="0"/>
              <wp:positionH relativeFrom="margin">
                <wp:posOffset>972185</wp:posOffset>
              </wp:positionH>
              <wp:positionV relativeFrom="topMargin">
                <wp:posOffset>467995</wp:posOffset>
              </wp:positionV>
              <wp:extent cx="3913200" cy="1393200"/>
              <wp:effectExtent l="0" t="0" r="0" b="0"/>
              <wp:wrapNone/>
              <wp:docPr id="793" name="Textfeld 793"/>
              <wp:cNvGraphicFramePr/>
              <a:graphic xmlns:a="http://schemas.openxmlformats.org/drawingml/2006/main">
                <a:graphicData uri="http://schemas.microsoft.com/office/word/2010/wordprocessingShape">
                  <wps:wsp>
                    <wps:cNvSpPr txBox="1"/>
                    <wps:spPr>
                      <a:xfrm>
                        <a:off x="0" y="0"/>
                        <a:ext cx="3913200" cy="1393200"/>
                      </a:xfrm>
                      <a:prstGeom prst="rect">
                        <a:avLst/>
                      </a:prstGeom>
                      <a:solidFill>
                        <a:schemeClr val="lt1"/>
                      </a:solidFill>
                      <a:ln w="6350">
                        <a:noFill/>
                      </a:ln>
                    </wps:spPr>
                    <wps:txbx>
                      <w:txbxContent>
                        <w:p w14:paraId="26BA17AA" w14:textId="1ABC5F3D" w:rsidR="00D04818" w:rsidRPr="00EE4101" w:rsidRDefault="00D04818" w:rsidP="000065C8">
                          <w:pPr>
                            <w:pStyle w:val="Titel"/>
                            <w:spacing w:line="276" w:lineRule="auto"/>
                            <w:ind w:left="0"/>
                          </w:pPr>
                          <w:r w:rsidRPr="00EE4101">
                            <w:t>Arbeitsb</w:t>
                          </w:r>
                          <w:r w:rsidR="003C3483">
                            <w:t>ogen</w:t>
                          </w:r>
                          <w:r w:rsidRPr="00EE4101">
                            <w:t>:</w:t>
                          </w:r>
                        </w:p>
                        <w:p w14:paraId="4C2A950C" w14:textId="527FE278" w:rsidR="00D04818" w:rsidRDefault="00D04818" w:rsidP="000065C8">
                          <w:pPr>
                            <w:pStyle w:val="berschrift1"/>
                            <w:spacing w:line="276" w:lineRule="auto"/>
                            <w:ind w:left="0"/>
                          </w:pPr>
                          <w:r>
                            <w:t xml:space="preserve">Widerruf eines Vertrags, Umtausch und Gewährleistungsrecht </w:t>
                          </w:r>
                          <w:r w:rsidR="00E1178D">
                            <w:t>2</w:t>
                          </w:r>
                        </w:p>
                        <w:p w14:paraId="5ADE5772" w14:textId="5A9AAF42" w:rsidR="00D04818" w:rsidRPr="00B610C5" w:rsidRDefault="00D04818" w:rsidP="00B610C5">
                          <w:pPr>
                            <w:pStyle w:val="berschrift1"/>
                            <w:spacing w:line="276" w:lineRule="auto"/>
                            <w:ind w:left="0"/>
                            <w:rPr>
                              <w:sz w:val="28"/>
                              <w:szCs w:val="28"/>
                            </w:rPr>
                          </w:pPr>
                          <w:r w:rsidRPr="00B610C5">
                            <w:rPr>
                              <w:sz w:val="22"/>
                              <w:szCs w:val="22"/>
                            </w:rPr>
                            <w:t>(3/3)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2EEF23" id="_x0000_t202" coordsize="21600,21600" o:spt="202" path="m,l,21600r21600,l21600,xe">
              <v:stroke joinstyle="miter"/>
              <v:path gradientshapeok="t" o:connecttype="rect"/>
            </v:shapetype>
            <v:shape id="Textfeld 793" o:spid="_x0000_s1388" type="#_x0000_t202" style="position:absolute;margin-left:76.55pt;margin-top:36.85pt;width:308.15pt;height:109.7pt;z-index:25167001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" fillcolor="white [3201]" stroked="f" strokeweight=".5pt">
              <v:textbox>
                <w:txbxContent>
                  <w:p w14:paraId="26BA17AA" w14:textId="1ABC5F3D" w:rsidR="00D04818" w:rsidRPr="00EE4101" w:rsidRDefault="00D04818" w:rsidP="000065C8">
                    <w:pPr>
                      <w:pStyle w:val="Titel"/>
                      <w:spacing w:line="276" w:lineRule="auto"/>
                      <w:ind w:left="0"/>
                    </w:pPr>
                    <w:r w:rsidRPr="00EE4101">
                      <w:t>Arbeitsb</w:t>
                    </w:r>
                    <w:r w:rsidR="003C3483">
                      <w:t>ogen</w:t>
                    </w:r>
                    <w:r w:rsidRPr="00EE4101">
                      <w:t>:</w:t>
                    </w:r>
                  </w:p>
                  <w:p w14:paraId="4C2A950C" w14:textId="527FE278" w:rsidR="00D04818" w:rsidRDefault="00D04818" w:rsidP="000065C8">
                    <w:pPr>
                      <w:pStyle w:val="berschrift1"/>
                      <w:spacing w:line="276" w:lineRule="auto"/>
                      <w:ind w:left="0"/>
                    </w:pPr>
                    <w:r>
                      <w:t xml:space="preserve">Widerruf eines Vertrags, Umtausch und Gewährleistungsrecht </w:t>
                    </w:r>
                    <w:r w:rsidR="00E1178D">
                      <w:t>2</w:t>
                    </w:r>
                  </w:p>
                  <w:p w14:paraId="5ADE5772" w14:textId="5A9AAF42" w:rsidR="00D04818" w:rsidRPr="00B610C5" w:rsidRDefault="00D04818" w:rsidP="00B610C5">
                    <w:pPr>
                      <w:pStyle w:val="berschrift1"/>
                      <w:spacing w:line="276" w:lineRule="auto"/>
                      <w:ind w:left="0"/>
                      <w:rPr>
                        <w:sz w:val="28"/>
                        <w:szCs w:val="28"/>
                      </w:rPr>
                    </w:pPr>
                    <w:r w:rsidRPr="00B610C5">
                      <w:rPr>
                        <w:sz w:val="22"/>
                        <w:szCs w:val="22"/>
                      </w:rPr>
                      <w:t>(3/3)</w:t>
                    </w:r>
                  </w:p>
                </w:txbxContent>
              </v:textbox>
              <w10:wrap anchorx="margin" anchory="margin"/>
            </v:shape>
          </w:pict>
        </mc:Fallback>
      </mc:AlternateContent>
    </w:r>
    <w:r w:rsidRPr="005C0666">
      <w:rPr>
        <w:noProof/>
      </w:rPr>
      <mc:AlternateContent>
        <mc:Choice Requires="wps">
          <w:drawing>
            <wp:anchor distT="0" distB="0" distL="114300" distR="114300" simplePos="0" relativeHeight="251672064" behindDoc="0" locked="0" layoutInCell="1" allowOverlap="1" wp14:anchorId="2E3D998E" wp14:editId="6231ED30">
              <wp:simplePos x="0" y="0"/>
              <wp:positionH relativeFrom="margin">
                <wp:posOffset>5472430</wp:posOffset>
              </wp:positionH>
              <wp:positionV relativeFrom="topMargin">
                <wp:posOffset>1081377</wp:posOffset>
              </wp:positionV>
              <wp:extent cx="644400" cy="277200"/>
              <wp:effectExtent l="0" t="0" r="3810" b="8890"/>
              <wp:wrapNone/>
              <wp:docPr id="794" name="Textfeld 794"/>
              <wp:cNvGraphicFramePr/>
              <a:graphic xmlns:a="http://schemas.openxmlformats.org/drawingml/2006/main">
                <a:graphicData uri="http://schemas.microsoft.com/office/word/2010/wordprocessingShape">
                  <wps:wsp>
                    <wps:cNvSpPr txBox="1"/>
                    <wps:spPr>
                      <a:xfrm>
                        <a:off x="0" y="0"/>
                        <a:ext cx="644400" cy="277200"/>
                      </a:xfrm>
                      <a:prstGeom prst="rect">
                        <a:avLst/>
                      </a:prstGeom>
                      <a:solidFill>
                        <a:sysClr val="window" lastClr="FFFFFF"/>
                      </a:solidFill>
                      <a:ln w="6350">
                        <a:noFill/>
                      </a:ln>
                    </wps:spPr>
                    <wps:txbx>
                      <w:txbxContent>
                        <w:p w14:paraId="4DDED58D" w14:textId="77777777" w:rsidR="00D04818" w:rsidRPr="00945EBE" w:rsidRDefault="00D04818" w:rsidP="000065C8">
                          <w:pPr>
                            <w:pStyle w:val="Alpha-LevelKopfzeileABs"/>
                          </w:pPr>
                          <w:r w:rsidRPr="00945EBE">
                            <w:t>Level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3D998E" id="Textfeld 794" o:spid="_x0000_s1389" type="#_x0000_t202" style="position:absolute;margin-left:430.9pt;margin-top:85.15pt;width:50.75pt;height:21.85pt;z-index:2516720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" fillcolor="window" stroked="f" strokeweight=".5pt">
              <v:textbox>
                <w:txbxContent>
                  <w:p w14:paraId="4DDED58D" w14:textId="77777777" w:rsidR="00D04818" w:rsidRPr="00945EBE" w:rsidRDefault="00D04818" w:rsidP="000065C8">
                    <w:pPr>
                      <w:pStyle w:val="Alpha-LevelKopfzeileABs"/>
                    </w:pPr>
                    <w:r w:rsidRPr="00945EBE">
                      <w:t>Level 3</w:t>
                    </w:r>
                  </w:p>
                </w:txbxContent>
              </v:textbox>
              <w10:wrap anchorx="margin" anchory="margin"/>
            </v:shape>
          </w:pict>
        </mc:Fallback>
      </mc:AlternateContent>
    </w:r>
    <w:r>
      <w:rPr>
        <w:noProof/>
      </w:rPr>
      <w:drawing>
        <wp:anchor distT="0" distB="0" distL="114300" distR="114300" simplePos="0" relativeHeight="251671040" behindDoc="0" locked="0" layoutInCell="1" allowOverlap="1" wp14:anchorId="7473BF85" wp14:editId="30654219">
          <wp:simplePos x="0" y="0"/>
          <wp:positionH relativeFrom="margin">
            <wp:posOffset>5526405</wp:posOffset>
          </wp:positionH>
          <wp:positionV relativeFrom="topMargin">
            <wp:posOffset>648335</wp:posOffset>
          </wp:positionV>
          <wp:extent cx="493200" cy="417600"/>
          <wp:effectExtent l="0" t="0" r="2540" b="1905"/>
          <wp:wrapNone/>
          <wp:docPr id="795" name="Grafik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C215AB8" wp14:editId="37A595FE">
          <wp:extent cx="864000" cy="864000"/>
          <wp:effectExtent l="0" t="0" r="0" b="0"/>
          <wp:docPr id="796" name="Grafik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1EA691AA" w14:textId="77777777" w:rsidR="00D04818" w:rsidRPr="00F35F68" w:rsidRDefault="00D04818" w:rsidP="00515E2D">
    <w:pPr>
      <w:pStyle w:val="Kopfzeile"/>
      <w:tabs>
        <w:tab w:val="clear" w:pos="4536"/>
        <w:tab w:val="clear" w:pos="9072"/>
        <w:tab w:val="left" w:pos="8000"/>
      </w:tabs>
    </w:pPr>
    <w:r>
      <w:tab/>
    </w: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9E54B3" w14:textId="77777777" w:rsidR="00D04818" w:rsidRDefault="00D04818" w:rsidP="00D04818">
    <w:pPr>
      <w:pStyle w:val="Kopfzeile"/>
      <w:ind w:left="0"/>
    </w:pPr>
    <w:r>
      <w:rPr>
        <w:noProof/>
      </w:rPr>
      <mc:AlternateContent>
        <mc:Choice Requires="wps">
          <w:drawing>
            <wp:anchor distT="0" distB="0" distL="114300" distR="114300" simplePos="0" relativeHeight="251674112" behindDoc="0" locked="0" layoutInCell="1" allowOverlap="1" wp14:anchorId="462F0402" wp14:editId="6678141A">
              <wp:simplePos x="0" y="0"/>
              <wp:positionH relativeFrom="margin">
                <wp:posOffset>970364</wp:posOffset>
              </wp:positionH>
              <wp:positionV relativeFrom="topMargin">
                <wp:posOffset>469127</wp:posOffset>
              </wp:positionV>
              <wp:extent cx="3840480" cy="1335600"/>
              <wp:effectExtent l="0" t="0" r="7620" b="0"/>
              <wp:wrapNone/>
              <wp:docPr id="806" name="Textfeld 806"/>
              <wp:cNvGraphicFramePr/>
              <a:graphic xmlns:a="http://schemas.openxmlformats.org/drawingml/2006/main">
                <a:graphicData uri="http://schemas.microsoft.com/office/word/2010/wordprocessingShape">
                  <wps:wsp>
                    <wps:cNvSpPr txBox="1"/>
                    <wps:spPr>
                      <a:xfrm>
                        <a:off x="0" y="0"/>
                        <a:ext cx="3840480" cy="1335600"/>
                      </a:xfrm>
                      <a:prstGeom prst="rect">
                        <a:avLst/>
                      </a:prstGeom>
                      <a:solidFill>
                        <a:sysClr val="window" lastClr="FFFFFF"/>
                      </a:solidFill>
                      <a:ln w="6350">
                        <a:noFill/>
                      </a:ln>
                    </wps:spPr>
                    <wps:txbx>
                      <w:txbxContent>
                        <w:p w14:paraId="0E4502BC" w14:textId="77777777" w:rsidR="00D04818" w:rsidRPr="00EE4101" w:rsidRDefault="00D04818" w:rsidP="00D04818">
                          <w:pPr>
                            <w:pStyle w:val="Titel"/>
                            <w:spacing w:line="276" w:lineRule="auto"/>
                            <w:ind w:left="0"/>
                          </w:pPr>
                          <w:r>
                            <w:t>Lösung</w:t>
                          </w:r>
                          <w:r w:rsidRPr="00EE4101">
                            <w:t>:</w:t>
                          </w:r>
                        </w:p>
                        <w:p w14:paraId="08869308" w14:textId="77777777" w:rsidR="00D04818" w:rsidRDefault="00D04818" w:rsidP="00D04818">
                          <w:pPr>
                            <w:pStyle w:val="berschrift1"/>
                            <w:spacing w:line="276" w:lineRule="auto"/>
                            <w:ind w:left="0"/>
                          </w:pPr>
                          <w:r>
                            <w:t>Widerruf eines Vertrages, Umtausch und Gewährleistungsrecht 3</w:t>
                          </w:r>
                        </w:p>
                        <w:p w14:paraId="2DC35E3E" w14:textId="77777777" w:rsidR="00D04818" w:rsidRPr="00041DB8" w:rsidRDefault="00D04818" w:rsidP="00D04818">
                          <w:pPr>
                            <w:pStyle w:val="berschrift1"/>
                            <w:spacing w:line="276" w:lineRule="auto"/>
                            <w:ind w:left="0"/>
                            <w:rPr>
                              <w:sz w:val="24"/>
                              <w:szCs w:val="24"/>
                            </w:rPr>
                          </w:pPr>
                          <w:r w:rsidRPr="00041DB8">
                            <w:rPr>
                              <w:sz w:val="24"/>
                              <w:szCs w:val="24"/>
                            </w:rPr>
                            <w:t>(2/2)</w:t>
                          </w:r>
                        </w:p>
                        <w:p w14:paraId="3B033D2D" w14:textId="77777777" w:rsidR="00D04818" w:rsidRPr="00EE4101" w:rsidRDefault="00D04818" w:rsidP="00D04818">
                          <w:pPr>
                            <w:ind w:left="0"/>
                          </w:pPr>
                        </w:p>
                        <w:p w14:paraId="064EBA39" w14:textId="77777777" w:rsidR="00D04818" w:rsidRDefault="00D04818" w:rsidP="00D04818">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2F0402" id="_x0000_t202" coordsize="21600,21600" o:spt="202" path="m,l,21600r21600,l21600,xe">
              <v:stroke joinstyle="miter"/>
              <v:path gradientshapeok="t" o:connecttype="rect"/>
            </v:shapetype>
            <v:shape id="Textfeld 806" o:spid="_x0000_s1390" type="#_x0000_t202" style="position:absolute;margin-left:76.4pt;margin-top:36.95pt;width:302.4pt;height:105.15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" fillcolor="window" stroked="f" strokeweight=".5pt">
              <v:textbox>
                <w:txbxContent>
                  <w:p w14:paraId="0E4502BC" w14:textId="77777777" w:rsidR="00D04818" w:rsidRPr="00EE4101" w:rsidRDefault="00D04818" w:rsidP="00D04818">
                    <w:pPr>
                      <w:pStyle w:val="Titel"/>
                      <w:spacing w:line="276" w:lineRule="auto"/>
                      <w:ind w:left="0"/>
                    </w:pPr>
                    <w:r>
                      <w:t>Lösung</w:t>
                    </w:r>
                    <w:r w:rsidRPr="00EE4101">
                      <w:t>:</w:t>
                    </w:r>
                  </w:p>
                  <w:p w14:paraId="08869308" w14:textId="77777777" w:rsidR="00D04818" w:rsidRDefault="00D04818" w:rsidP="00D04818">
                    <w:pPr>
                      <w:pStyle w:val="berschrift1"/>
                      <w:spacing w:line="276" w:lineRule="auto"/>
                      <w:ind w:left="0"/>
                    </w:pPr>
                    <w:r>
                      <w:t>Widerruf eines Vertrages, Umtausch und Gewährleistungsrecht 3</w:t>
                    </w:r>
                  </w:p>
                  <w:p w14:paraId="2DC35E3E" w14:textId="77777777" w:rsidR="00D04818" w:rsidRPr="00041DB8" w:rsidRDefault="00D04818" w:rsidP="00D04818">
                    <w:pPr>
                      <w:pStyle w:val="berschrift1"/>
                      <w:spacing w:line="276" w:lineRule="auto"/>
                      <w:ind w:left="0"/>
                      <w:rPr>
                        <w:sz w:val="24"/>
                        <w:szCs w:val="24"/>
                      </w:rPr>
                    </w:pPr>
                    <w:r w:rsidRPr="00041DB8">
                      <w:rPr>
                        <w:sz w:val="24"/>
                        <w:szCs w:val="24"/>
                      </w:rPr>
                      <w:t>(2/2)</w:t>
                    </w:r>
                  </w:p>
                  <w:p w14:paraId="3B033D2D" w14:textId="77777777" w:rsidR="00D04818" w:rsidRPr="00EE4101" w:rsidRDefault="00D04818" w:rsidP="00D04818">
                    <w:pPr>
                      <w:ind w:left="0"/>
                    </w:pPr>
                  </w:p>
                  <w:p w14:paraId="064EBA39" w14:textId="77777777" w:rsidR="00D04818" w:rsidRDefault="00D04818" w:rsidP="00D04818">
                    <w:pPr>
                      <w:ind w:left="0"/>
                    </w:pPr>
                  </w:p>
                </w:txbxContent>
              </v:textbox>
              <w10:wrap anchorx="margin" anchory="margin"/>
            </v:shape>
          </w:pict>
        </mc:Fallback>
      </mc:AlternateContent>
    </w:r>
    <w:r>
      <w:rPr>
        <w:noProof/>
      </w:rPr>
      <w:drawing>
        <wp:inline distT="0" distB="0" distL="0" distR="0" wp14:anchorId="2D6BD55E" wp14:editId="27A819B1">
          <wp:extent cx="864000" cy="864000"/>
          <wp:effectExtent l="0" t="0" r="0" b="0"/>
          <wp:docPr id="808" name="Grafik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7F241FC7" w14:textId="77777777" w:rsidR="00D04818" w:rsidRDefault="00D04818">
    <w:pPr>
      <w:pStyle w:val="Kopfzeile"/>
    </w:pP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3E8241" w14:textId="77777777" w:rsidR="00D04818" w:rsidRDefault="00D04818" w:rsidP="00EE1B11">
    <w:pPr>
      <w:pStyle w:val="Kopfzeile"/>
      <w:ind w:left="0"/>
    </w:pPr>
    <w:r>
      <w:rPr>
        <w:noProof/>
      </w:rPr>
      <mc:AlternateContent>
        <mc:Choice Requires="wps">
          <w:drawing>
            <wp:anchor distT="0" distB="0" distL="114300" distR="114300" simplePos="0" relativeHeight="251673088" behindDoc="0" locked="0" layoutInCell="1" allowOverlap="1" wp14:anchorId="2501C457" wp14:editId="76EE5285">
              <wp:simplePos x="0" y="0"/>
              <wp:positionH relativeFrom="margin">
                <wp:posOffset>974090</wp:posOffset>
              </wp:positionH>
              <wp:positionV relativeFrom="topMargin">
                <wp:posOffset>466726</wp:posOffset>
              </wp:positionV>
              <wp:extent cx="3830400" cy="1143000"/>
              <wp:effectExtent l="0" t="0" r="0" b="0"/>
              <wp:wrapNone/>
              <wp:docPr id="807" name="Textfeld 807"/>
              <wp:cNvGraphicFramePr/>
              <a:graphic xmlns:a="http://schemas.openxmlformats.org/drawingml/2006/main">
                <a:graphicData uri="http://schemas.microsoft.com/office/word/2010/wordprocessingShape">
                  <wps:wsp>
                    <wps:cNvSpPr txBox="1"/>
                    <wps:spPr>
                      <a:xfrm>
                        <a:off x="0" y="0"/>
                        <a:ext cx="3830400" cy="1143000"/>
                      </a:xfrm>
                      <a:prstGeom prst="rect">
                        <a:avLst/>
                      </a:prstGeom>
                      <a:solidFill>
                        <a:schemeClr val="lt1"/>
                      </a:solidFill>
                      <a:ln w="6350">
                        <a:noFill/>
                      </a:ln>
                    </wps:spPr>
                    <wps:txbx>
                      <w:txbxContent>
                        <w:p w14:paraId="154ACC24" w14:textId="77777777" w:rsidR="00D04818" w:rsidRPr="00350E8D" w:rsidRDefault="00D04818" w:rsidP="00D04818">
                          <w:pPr>
                            <w:pStyle w:val="KeinLeerraum"/>
                            <w:spacing w:line="276" w:lineRule="auto"/>
                            <w:ind w:left="0"/>
                          </w:pPr>
                          <w:r w:rsidRPr="00350E8D">
                            <w:rPr>
                              <w:rStyle w:val="TitelZchn"/>
                              <w:rFonts w:ascii="Arial" w:hAnsi="Arial"/>
                            </w:rPr>
                            <w:t>Lösung:</w:t>
                          </w:r>
                        </w:p>
                        <w:p w14:paraId="3BA0A004" w14:textId="59171124" w:rsidR="00D04818" w:rsidRPr="00B10229" w:rsidRDefault="00D04818" w:rsidP="00A71A0C">
                          <w:pPr>
                            <w:pStyle w:val="KeinLeerraum"/>
                            <w:spacing w:line="276" w:lineRule="auto"/>
                            <w:ind w:left="0"/>
                            <w:rPr>
                              <w:color w:val="0A2446"/>
                              <w:sz w:val="32"/>
                              <w:szCs w:val="32"/>
                            </w:rPr>
                          </w:pPr>
                          <w:r w:rsidRPr="00350E8D">
                            <w:rPr>
                              <w:rStyle w:val="berschrift1Zchn"/>
                              <w:rFonts w:ascii="Arial" w:hAnsi="Arial"/>
                            </w:rPr>
                            <w:t xml:space="preserve">Widerruf eines Vertrags, Umtausch und Gewährleistungsrecht </w:t>
                          </w:r>
                          <w:r w:rsidR="00E1178D">
                            <w:rPr>
                              <w:rStyle w:val="berschrift1Zchn"/>
                              <w:rFonts w:ascii="Arial" w:hAnsi="Arial"/>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01C457" id="_x0000_t202" coordsize="21600,21600" o:spt="202" path="m,l,21600r21600,l21600,xe">
              <v:stroke joinstyle="miter"/>
              <v:path gradientshapeok="t" o:connecttype="rect"/>
            </v:shapetype>
            <v:shape id="Textfeld 807" o:spid="_x0000_s1391" type="#_x0000_t202" style="position:absolute;margin-left:76.7pt;margin-top:36.75pt;width:301.6pt;height:90pt;z-index:2516730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" fillcolor="white [3201]" stroked="f" strokeweight=".5pt">
              <v:textbox>
                <w:txbxContent>
                  <w:p w14:paraId="154ACC24" w14:textId="77777777" w:rsidR="00D04818" w:rsidRPr="00350E8D" w:rsidRDefault="00D04818" w:rsidP="00D04818">
                    <w:pPr>
                      <w:pStyle w:val="KeinLeerraum"/>
                      <w:spacing w:line="276" w:lineRule="auto"/>
                      <w:ind w:left="0"/>
                    </w:pPr>
                    <w:r w:rsidRPr="00350E8D">
                      <w:rPr>
                        <w:rStyle w:val="TitelZchn"/>
                        <w:rFonts w:ascii="Arial" w:hAnsi="Arial"/>
                      </w:rPr>
                      <w:t>Lösung:</w:t>
                    </w:r>
                  </w:p>
                  <w:p w14:paraId="3BA0A004" w14:textId="59171124" w:rsidR="00D04818" w:rsidRPr="00B10229" w:rsidRDefault="00D04818" w:rsidP="00A71A0C">
                    <w:pPr>
                      <w:pStyle w:val="KeinLeerraum"/>
                      <w:spacing w:line="276" w:lineRule="auto"/>
                      <w:ind w:left="0"/>
                      <w:rPr>
                        <w:color w:val="0A2446"/>
                        <w:sz w:val="32"/>
                        <w:szCs w:val="32"/>
                      </w:rPr>
                    </w:pPr>
                    <w:r w:rsidRPr="00350E8D">
                      <w:rPr>
                        <w:rStyle w:val="berschrift1Zchn"/>
                        <w:rFonts w:ascii="Arial" w:hAnsi="Arial"/>
                      </w:rPr>
                      <w:t xml:space="preserve">Widerruf eines Vertrags, Umtausch und Gewährleistungsrecht </w:t>
                    </w:r>
                    <w:r w:rsidR="00E1178D">
                      <w:rPr>
                        <w:rStyle w:val="berschrift1Zchn"/>
                        <w:rFonts w:ascii="Arial" w:hAnsi="Arial"/>
                      </w:rPr>
                      <w:t>2</w:t>
                    </w:r>
                  </w:p>
                </w:txbxContent>
              </v:textbox>
              <w10:wrap anchorx="margin" anchory="margin"/>
            </v:shape>
          </w:pict>
        </mc:Fallback>
      </mc:AlternateContent>
    </w:r>
    <w:r>
      <w:rPr>
        <w:noProof/>
      </w:rPr>
      <w:drawing>
        <wp:inline distT="0" distB="0" distL="0" distR="0" wp14:anchorId="632603E5" wp14:editId="2FE0B380">
          <wp:extent cx="864000" cy="864000"/>
          <wp:effectExtent l="0" t="0" r="0" b="0"/>
          <wp:docPr id="809" name="Grafik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5717F172" w14:textId="77777777" w:rsidR="00D04818" w:rsidRPr="00670A20" w:rsidRDefault="00D04818" w:rsidP="00D04818">
    <w:pPr>
      <w:pStyle w:val="Kopfzeile"/>
      <w:ind w:left="0"/>
    </w:pP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64242A" w14:textId="77777777" w:rsidR="00D04818" w:rsidRPr="00670A20" w:rsidRDefault="00D04818" w:rsidP="00D04818">
    <w:pPr>
      <w:pStyle w:val="Kopfzeile"/>
      <w:ind w:left="0"/>
    </w:pP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1C6892" w14:textId="096C8A43" w:rsidR="00D04818" w:rsidRDefault="00D04818" w:rsidP="00A71A0C">
    <w:pPr>
      <w:pStyle w:val="Kopfzeile"/>
      <w:ind w:left="0"/>
    </w:pPr>
    <w:r>
      <w:rPr>
        <w:noProof/>
      </w:rPr>
      <mc:AlternateContent>
        <mc:Choice Requires="wps">
          <w:drawing>
            <wp:anchor distT="0" distB="0" distL="114300" distR="114300" simplePos="0" relativeHeight="251565568" behindDoc="0" locked="0" layoutInCell="1" allowOverlap="1" wp14:anchorId="590C4BD2" wp14:editId="3D4CE7A0">
              <wp:simplePos x="0" y="0"/>
              <wp:positionH relativeFrom="margin">
                <wp:posOffset>972185</wp:posOffset>
              </wp:positionH>
              <wp:positionV relativeFrom="topMargin">
                <wp:posOffset>467995</wp:posOffset>
              </wp:positionV>
              <wp:extent cx="5400000" cy="770400"/>
              <wp:effectExtent l="0" t="0" r="0" b="0"/>
              <wp:wrapNone/>
              <wp:docPr id="821" name="Textfeld 821"/>
              <wp:cNvGraphicFramePr/>
              <a:graphic xmlns:a="http://schemas.openxmlformats.org/drawingml/2006/main">
                <a:graphicData uri="http://schemas.microsoft.com/office/word/2010/wordprocessingShape">
                  <wps:wsp>
                    <wps:cNvSpPr txBox="1"/>
                    <wps:spPr>
                      <a:xfrm>
                        <a:off x="0" y="0"/>
                        <a:ext cx="5400000" cy="770400"/>
                      </a:xfrm>
                      <a:prstGeom prst="rect">
                        <a:avLst/>
                      </a:prstGeom>
                      <a:solidFill>
                        <a:schemeClr val="lt1"/>
                      </a:solidFill>
                      <a:ln w="6350">
                        <a:noFill/>
                      </a:ln>
                    </wps:spPr>
                    <wps:txbx>
                      <w:txbxContent>
                        <w:p w14:paraId="3EFE9F6C" w14:textId="2A172C5D" w:rsidR="00D04818" w:rsidRPr="00EE4101" w:rsidRDefault="00D04818" w:rsidP="00D04818">
                          <w:pPr>
                            <w:pStyle w:val="Titel"/>
                            <w:spacing w:line="276" w:lineRule="auto"/>
                            <w:ind w:left="0"/>
                          </w:pPr>
                          <w:r w:rsidRPr="00EE4101">
                            <w:t>A</w:t>
                          </w:r>
                          <w:r>
                            <w:t>blauf für Lehrende:</w:t>
                          </w:r>
                        </w:p>
                        <w:p w14:paraId="2940D25C" w14:textId="69F29852" w:rsidR="00D04818" w:rsidRDefault="00D04818" w:rsidP="00B610C5">
                          <w:pPr>
                            <w:pStyle w:val="berschrift1"/>
                            <w:spacing w:line="276" w:lineRule="auto"/>
                            <w:ind w:left="0"/>
                          </w:pPr>
                          <w:r>
                            <w:t>Was ist Onlineshopping?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0C4BD2" id="_x0000_t202" coordsize="21600,21600" o:spt="202" path="m,l,21600r21600,l21600,xe">
              <v:stroke joinstyle="miter"/>
              <v:path gradientshapeok="t" o:connecttype="rect"/>
            </v:shapetype>
            <v:shape id="Textfeld 821" o:spid="_x0000_s1392" type="#_x0000_t202" style="position:absolute;margin-left:76.55pt;margin-top:36.85pt;width:425.2pt;height:60.65pt;z-index:2515655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" fillcolor="white [3201]" stroked="f" strokeweight=".5pt">
              <v:textbox>
                <w:txbxContent>
                  <w:p w14:paraId="3EFE9F6C" w14:textId="2A172C5D" w:rsidR="00D04818" w:rsidRPr="00EE4101" w:rsidRDefault="00D04818" w:rsidP="00D04818">
                    <w:pPr>
                      <w:pStyle w:val="Titel"/>
                      <w:spacing w:line="276" w:lineRule="auto"/>
                      <w:ind w:left="0"/>
                    </w:pPr>
                    <w:r w:rsidRPr="00EE4101">
                      <w:t>A</w:t>
                    </w:r>
                    <w:r>
                      <w:t>blauf für Lehrende:</w:t>
                    </w:r>
                  </w:p>
                  <w:p w14:paraId="2940D25C" w14:textId="69F29852" w:rsidR="00D04818" w:rsidRDefault="00D04818" w:rsidP="00B610C5">
                    <w:pPr>
                      <w:pStyle w:val="berschrift1"/>
                      <w:spacing w:line="276" w:lineRule="auto"/>
                      <w:ind w:left="0"/>
                    </w:pPr>
                    <w:r>
                      <w:t>Was ist Onlineshopping?</w:t>
                    </w:r>
                  </w:p>
                </w:txbxContent>
              </v:textbox>
              <w10:wrap anchorx="margin" anchory="margin"/>
            </v:shape>
          </w:pict>
        </mc:Fallback>
      </mc:AlternateContent>
    </w:r>
    <w:r>
      <w:rPr>
        <w:noProof/>
      </w:rPr>
      <w:drawing>
        <wp:inline distT="0" distB="0" distL="0" distR="0" wp14:anchorId="00607C0C" wp14:editId="4A5EC09D">
          <wp:extent cx="864000" cy="864000"/>
          <wp:effectExtent l="0" t="0" r="0" b="0"/>
          <wp:docPr id="823" name="Grafik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2400DD32" w14:textId="77777777" w:rsidR="00D04818" w:rsidRPr="00A22999" w:rsidRDefault="00D04818" w:rsidP="00A22999">
    <w:pPr>
      <w:pStyle w:val="Kopfzeile"/>
      <w:spacing w:line="240" w:lineRule="auto"/>
      <w:ind w:left="0"/>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D04818" w14:paraId="4041A95F" w14:textId="77777777" w:rsidTr="002D5F39">
      <w:trPr>
        <w:trHeight w:val="1134"/>
      </w:trPr>
      <w:tc>
        <w:tcPr>
          <w:tcW w:w="1000" w:type="pct"/>
          <w:vAlign w:val="center"/>
        </w:tcPr>
        <w:p w14:paraId="3DE49071" w14:textId="77777777" w:rsidR="00D04818" w:rsidRDefault="00D04818" w:rsidP="00AC0862">
          <w:pPr>
            <w:pStyle w:val="Untertitel"/>
          </w:pPr>
          <w:r>
            <w:rPr>
              <w:noProof/>
            </w:rPr>
            <w:drawing>
              <wp:inline distT="0" distB="0" distL="0" distR="0" wp14:anchorId="1E624768" wp14:editId="3010188F">
                <wp:extent cx="493200" cy="417600"/>
                <wp:effectExtent l="0" t="0" r="2540" b="1905"/>
                <wp:docPr id="824" name="Grafik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04860C02" w14:textId="77777777" w:rsidR="00D04818" w:rsidRDefault="00D04818" w:rsidP="00AC0862">
          <w:pPr>
            <w:pStyle w:val="Untertitel"/>
          </w:pPr>
          <w:r>
            <w:rPr>
              <w:noProof/>
            </w:rPr>
            <w:drawing>
              <wp:inline distT="0" distB="0" distL="0" distR="0" wp14:anchorId="0A45BC03" wp14:editId="748AF166">
                <wp:extent cx="435600" cy="471600"/>
                <wp:effectExtent l="0" t="0" r="0" b="0"/>
                <wp:docPr id="825" name="Grafik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25874ABF" w14:textId="77777777" w:rsidR="00D04818" w:rsidRDefault="00D04818" w:rsidP="00AC0862">
          <w:pPr>
            <w:pStyle w:val="Untertitel"/>
          </w:pPr>
          <w:r>
            <w:rPr>
              <w:noProof/>
            </w:rPr>
            <w:drawing>
              <wp:inline distT="0" distB="0" distL="0" distR="0" wp14:anchorId="3505803C" wp14:editId="115BD2E3">
                <wp:extent cx="424800" cy="486000"/>
                <wp:effectExtent l="0" t="0" r="0" b="0"/>
                <wp:docPr id="826" name="Grafik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524B46B2" w14:textId="77777777" w:rsidR="00D04818" w:rsidRDefault="00D04818" w:rsidP="00AC0862">
          <w:pPr>
            <w:pStyle w:val="Untertitel"/>
          </w:pPr>
          <w:r>
            <w:rPr>
              <w:noProof/>
            </w:rPr>
            <w:drawing>
              <wp:inline distT="0" distB="0" distL="0" distR="0" wp14:anchorId="5E9F531B" wp14:editId="0AB6199F">
                <wp:extent cx="424543" cy="435429"/>
                <wp:effectExtent l="0" t="0" r="0" b="0"/>
                <wp:docPr id="827" name="Grafik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2CE3F52E" w14:textId="77777777" w:rsidR="00D04818" w:rsidRDefault="00D04818" w:rsidP="00AC0862">
          <w:pPr>
            <w:pStyle w:val="Untertitel"/>
          </w:pPr>
          <w:r>
            <w:rPr>
              <w:noProof/>
            </w:rPr>
            <w:drawing>
              <wp:inline distT="0" distB="0" distL="0" distR="0" wp14:anchorId="4A47323E" wp14:editId="0701A35C">
                <wp:extent cx="458526" cy="435600"/>
                <wp:effectExtent l="0" t="0" r="0" b="0"/>
                <wp:docPr id="828" name="Grafik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D04818" w14:paraId="6E241F4B" w14:textId="77777777" w:rsidTr="002D5F39">
      <w:trPr>
        <w:trHeight w:val="510"/>
      </w:trPr>
      <w:tc>
        <w:tcPr>
          <w:tcW w:w="1000" w:type="pct"/>
        </w:tcPr>
        <w:p w14:paraId="320B7C2D" w14:textId="77777777" w:rsidR="00D04818" w:rsidRPr="00EE4101" w:rsidRDefault="00D04818" w:rsidP="00AC0862">
          <w:pPr>
            <w:pStyle w:val="Untertitel"/>
          </w:pPr>
          <w:r w:rsidRPr="0037643C">
            <w:rPr>
              <w:rStyle w:val="UntertitelZchn"/>
            </w:rPr>
            <w:t>Level</w:t>
          </w:r>
          <w:r w:rsidRPr="00EE4101">
            <w:t xml:space="preserve"> 3</w:t>
          </w:r>
          <w:r>
            <w:t>-4</w:t>
          </w:r>
        </w:p>
      </w:tc>
      <w:tc>
        <w:tcPr>
          <w:tcW w:w="1000" w:type="pct"/>
        </w:tcPr>
        <w:p w14:paraId="7DA79BF1" w14:textId="77777777" w:rsidR="00D04818" w:rsidRPr="00EE4101" w:rsidRDefault="00D04818" w:rsidP="00AC0862">
          <w:pPr>
            <w:pStyle w:val="Untertitel"/>
          </w:pPr>
          <w:r w:rsidRPr="00EE4101">
            <w:t>30 Minuten</w:t>
          </w:r>
        </w:p>
      </w:tc>
      <w:tc>
        <w:tcPr>
          <w:tcW w:w="1000" w:type="pct"/>
        </w:tcPr>
        <w:p w14:paraId="22166556" w14:textId="77777777" w:rsidR="00D04818" w:rsidRPr="00EE4101" w:rsidRDefault="00D04818" w:rsidP="00AC0862">
          <w:pPr>
            <w:pStyle w:val="Untertitel"/>
          </w:pPr>
          <w:r w:rsidRPr="00EE4101">
            <w:t>1</w:t>
          </w:r>
          <w:r>
            <w:t>-10</w:t>
          </w:r>
          <w:r w:rsidRPr="00EE4101">
            <w:t xml:space="preserve"> Person</w:t>
          </w:r>
          <w:r>
            <w:t>en</w:t>
          </w:r>
        </w:p>
      </w:tc>
      <w:tc>
        <w:tcPr>
          <w:tcW w:w="1000" w:type="pct"/>
        </w:tcPr>
        <w:p w14:paraId="503A6696" w14:textId="77777777" w:rsidR="00D04818" w:rsidRPr="00EE4101" w:rsidRDefault="00D04818" w:rsidP="00AC0862">
          <w:pPr>
            <w:pStyle w:val="Untertitel"/>
          </w:pPr>
          <w:r w:rsidRPr="00EE4101">
            <w:t>E</w:t>
          </w:r>
          <w:r>
            <w:t>A/PA, Plenum</w:t>
          </w:r>
        </w:p>
      </w:tc>
      <w:tc>
        <w:tcPr>
          <w:tcW w:w="1000" w:type="pct"/>
        </w:tcPr>
        <w:p w14:paraId="6B7E7A3B" w14:textId="3D0DACCB" w:rsidR="00D04818" w:rsidRPr="00EE4101" w:rsidRDefault="00A22999" w:rsidP="00AC0862">
          <w:pPr>
            <w:pStyle w:val="Untertitel"/>
          </w:pPr>
          <w:r>
            <w:t>Arbeitsbögen</w:t>
          </w:r>
        </w:p>
      </w:tc>
    </w:tr>
  </w:tbl>
  <w:p w14:paraId="7AD175CE" w14:textId="77777777" w:rsidR="00D04818" w:rsidRPr="00A22999" w:rsidRDefault="00D04818" w:rsidP="00A22999">
    <w:pPr>
      <w:spacing w:line="240" w:lineRule="auto"/>
      <w:rPr>
        <w:sz w:val="24"/>
        <w:szCs w:val="2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D81553" w14:textId="77777777" w:rsidR="00312002" w:rsidRDefault="00312002" w:rsidP="00312002">
    <w:pPr>
      <w:pStyle w:val="Kopfzeile"/>
      <w:ind w:left="0"/>
    </w:pPr>
    <w:r>
      <w:rPr>
        <w:noProof/>
      </w:rPr>
      <mc:AlternateContent>
        <mc:Choice Requires="wps">
          <w:drawing>
            <wp:anchor distT="0" distB="0" distL="114300" distR="114300" simplePos="0" relativeHeight="251805184" behindDoc="0" locked="0" layoutInCell="1" allowOverlap="1" wp14:anchorId="04B6E7B3" wp14:editId="6731C0CE">
              <wp:simplePos x="0" y="0"/>
              <wp:positionH relativeFrom="margin">
                <wp:posOffset>970363</wp:posOffset>
              </wp:positionH>
              <wp:positionV relativeFrom="topMargin">
                <wp:posOffset>469127</wp:posOffset>
              </wp:positionV>
              <wp:extent cx="4397071" cy="982800"/>
              <wp:effectExtent l="0" t="0" r="3810" b="8255"/>
              <wp:wrapNone/>
              <wp:docPr id="272" name="Textfeld 272"/>
              <wp:cNvGraphicFramePr/>
              <a:graphic xmlns:a="http://schemas.openxmlformats.org/drawingml/2006/main">
                <a:graphicData uri="http://schemas.microsoft.com/office/word/2010/wordprocessingShape">
                  <wps:wsp>
                    <wps:cNvSpPr txBox="1"/>
                    <wps:spPr>
                      <a:xfrm>
                        <a:off x="0" y="0"/>
                        <a:ext cx="4397071" cy="982800"/>
                      </a:xfrm>
                      <a:prstGeom prst="rect">
                        <a:avLst/>
                      </a:prstGeom>
                      <a:solidFill>
                        <a:schemeClr val="lt1"/>
                      </a:solidFill>
                      <a:ln w="6350">
                        <a:noFill/>
                      </a:ln>
                    </wps:spPr>
                    <wps:txbx>
                      <w:txbxContent>
                        <w:p w14:paraId="563DD59B" w14:textId="1FA08E48" w:rsidR="00312002" w:rsidRDefault="00312002" w:rsidP="00312002">
                          <w:pPr>
                            <w:pStyle w:val="Titel"/>
                            <w:spacing w:line="276" w:lineRule="auto"/>
                            <w:ind w:left="0"/>
                          </w:pPr>
                          <w:r>
                            <w:t>Arbeitsbogen:</w:t>
                          </w:r>
                        </w:p>
                        <w:p w14:paraId="1D7F5B9D" w14:textId="569FCA0D" w:rsidR="00312002" w:rsidRDefault="003A03B6" w:rsidP="003A03B6">
                          <w:pPr>
                            <w:pStyle w:val="berschrift1"/>
                            <w:spacing w:line="276" w:lineRule="auto"/>
                            <w:ind w:left="0" w:right="0"/>
                          </w:pPr>
                          <w:r>
                            <w:t>Gender und einfache Sprache</w:t>
                          </w:r>
                        </w:p>
                        <w:p w14:paraId="4B174471" w14:textId="7E52B5C6" w:rsidR="00436C03" w:rsidRPr="00F4317C" w:rsidRDefault="00F4317C" w:rsidP="00F4317C">
                          <w:pPr>
                            <w:ind w:left="0"/>
                            <w:rPr>
                              <w:color w:val="0A2446"/>
                              <w:sz w:val="22"/>
                              <w:szCs w:val="20"/>
                            </w:rPr>
                          </w:pPr>
                          <w:r w:rsidRPr="00F4317C">
                            <w:rPr>
                              <w:color w:val="0A2446"/>
                              <w:sz w:val="22"/>
                              <w:szCs w:val="20"/>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B6E7B3" id="_x0000_t202" coordsize="21600,21600" o:spt="202" path="m,l,21600r21600,l21600,xe">
              <v:stroke joinstyle="miter"/>
              <v:path gradientshapeok="t" o:connecttype="rect"/>
            </v:shapetype>
            <v:shape id="Textfeld 272" o:spid="_x0000_s1254" type="#_x0000_t202" style="position:absolute;margin-left:76.4pt;margin-top:36.95pt;width:346.25pt;height:77.4pt;z-index:2518051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" fillcolor="white [3201]" stroked="f" strokeweight=".5pt">
              <v:textbox>
                <w:txbxContent>
                  <w:p w14:paraId="563DD59B" w14:textId="1FA08E48" w:rsidR="00312002" w:rsidRDefault="00312002" w:rsidP="00312002">
                    <w:pPr>
                      <w:pStyle w:val="Titel"/>
                      <w:spacing w:line="276" w:lineRule="auto"/>
                      <w:ind w:left="0"/>
                    </w:pPr>
                    <w:r>
                      <w:t>Arbeitsbogen:</w:t>
                    </w:r>
                  </w:p>
                  <w:p w14:paraId="1D7F5B9D" w14:textId="569FCA0D" w:rsidR="00312002" w:rsidRDefault="003A03B6" w:rsidP="003A03B6">
                    <w:pPr>
                      <w:pStyle w:val="berschrift1"/>
                      <w:spacing w:line="276" w:lineRule="auto"/>
                      <w:ind w:left="0" w:right="0"/>
                    </w:pPr>
                    <w:r>
                      <w:t>Gender und einfache Sprache</w:t>
                    </w:r>
                  </w:p>
                  <w:p w14:paraId="4B174471" w14:textId="7E52B5C6" w:rsidR="00436C03" w:rsidRPr="00F4317C" w:rsidRDefault="00F4317C" w:rsidP="00F4317C">
                    <w:pPr>
                      <w:ind w:left="0"/>
                      <w:rPr>
                        <w:color w:val="0A2446"/>
                        <w:sz w:val="22"/>
                        <w:szCs w:val="20"/>
                      </w:rPr>
                    </w:pPr>
                    <w:r w:rsidRPr="00F4317C">
                      <w:rPr>
                        <w:color w:val="0A2446"/>
                        <w:sz w:val="22"/>
                        <w:szCs w:val="20"/>
                      </w:rPr>
                      <w:t>(1/2)</w:t>
                    </w:r>
                  </w:p>
                </w:txbxContent>
              </v:textbox>
              <w10:wrap anchorx="margin" anchory="margin"/>
            </v:shape>
          </w:pict>
        </mc:Fallback>
      </mc:AlternateContent>
    </w:r>
    <w:r>
      <w:rPr>
        <w:noProof/>
      </w:rPr>
      <mc:AlternateContent>
        <mc:Choice Requires="wps">
          <w:drawing>
            <wp:anchor distT="45720" distB="45720" distL="114300" distR="114300" simplePos="0" relativeHeight="251807232" behindDoc="0" locked="0" layoutInCell="1" allowOverlap="1" wp14:anchorId="6A58611D" wp14:editId="7ABE9C56">
              <wp:simplePos x="0" y="0"/>
              <wp:positionH relativeFrom="margin">
                <wp:posOffset>5418455</wp:posOffset>
              </wp:positionH>
              <wp:positionV relativeFrom="topMargin">
                <wp:posOffset>1080135</wp:posOffset>
              </wp:positionV>
              <wp:extent cx="1036800" cy="244800"/>
              <wp:effectExtent l="0" t="0" r="0" b="1270"/>
              <wp:wrapSquare wrapText="bothSides"/>
              <wp:docPr id="28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6800" cy="244800"/>
                      </a:xfrm>
                      <a:prstGeom prst="rect">
                        <a:avLst/>
                      </a:prstGeom>
                      <a:solidFill>
                        <a:srgbClr val="FFFFFF"/>
                      </a:solidFill>
                      <a:ln w="9525">
                        <a:noFill/>
                        <a:miter lim="800000"/>
                        <a:headEnd/>
                        <a:tailEnd/>
                      </a:ln>
                    </wps:spPr>
                    <wps:txbx>
                      <w:txbxContent>
                        <w:p w14:paraId="39EA4B29" w14:textId="77777777" w:rsidR="00312002" w:rsidRPr="004136D8" w:rsidRDefault="00312002" w:rsidP="00312002">
                          <w:pPr>
                            <w:pStyle w:val="Alpha-LevelKopfzeileABs"/>
                          </w:pPr>
                          <w:r w:rsidRPr="004136D8">
                            <w:t>Level 2</w:t>
                          </w:r>
                          <w: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A58611D" id="_x0000_s1255" type="#_x0000_t202" style="position:absolute;margin-left:426.65pt;margin-top:85.05pt;width:81.65pt;height:19.3pt;z-index:251807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" stroked="f">
              <v:textbox style="mso-fit-shape-to-text:t">
                <w:txbxContent>
                  <w:p w14:paraId="39EA4B29" w14:textId="77777777" w:rsidR="00312002" w:rsidRPr="004136D8" w:rsidRDefault="00312002" w:rsidP="00312002">
                    <w:pPr>
                      <w:pStyle w:val="Alpha-LevelKopfzeileABs"/>
                    </w:pPr>
                    <w:r w:rsidRPr="004136D8">
                      <w:t>Level 2</w:t>
                    </w:r>
                    <w:r>
                      <w:t>-4</w:t>
                    </w:r>
                  </w:p>
                </w:txbxContent>
              </v:textbox>
              <w10:wrap type="square" anchorx="margin" anchory="margin"/>
            </v:shape>
          </w:pict>
        </mc:Fallback>
      </mc:AlternateContent>
    </w:r>
    <w:r>
      <w:rPr>
        <w:noProof/>
      </w:rPr>
      <w:drawing>
        <wp:anchor distT="0" distB="0" distL="114300" distR="114300" simplePos="0" relativeHeight="251806208" behindDoc="0" locked="0" layoutInCell="1" allowOverlap="1" wp14:anchorId="1D5435B4" wp14:editId="7D8098F5">
          <wp:simplePos x="0" y="0"/>
          <wp:positionH relativeFrom="margin">
            <wp:posOffset>5526405</wp:posOffset>
          </wp:positionH>
          <wp:positionV relativeFrom="topMargin">
            <wp:posOffset>648335</wp:posOffset>
          </wp:positionV>
          <wp:extent cx="493200" cy="417600"/>
          <wp:effectExtent l="0" t="0" r="2540" b="1905"/>
          <wp:wrapNone/>
          <wp:docPr id="372" name="Grafik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A4FA476" wp14:editId="4978E9D0">
          <wp:extent cx="864000" cy="864000"/>
          <wp:effectExtent l="0" t="0" r="0" b="0"/>
          <wp:docPr id="377" name="Grafik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3AA25F1A" w14:textId="77777777" w:rsidR="00EF6FB5" w:rsidRDefault="00EF6FB5">
    <w:pPr>
      <w:pStyle w:val="Kopfzeile"/>
    </w:pP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3B34B2" w14:textId="77777777" w:rsidR="00D04818" w:rsidRDefault="00D04818" w:rsidP="00DA139E">
    <w:pPr>
      <w:pStyle w:val="Kopfzeile"/>
      <w:ind w:left="0"/>
    </w:pPr>
    <w:r>
      <w:rPr>
        <w:noProof/>
      </w:rPr>
      <mc:AlternateContent>
        <mc:Choice Requires="wps">
          <w:drawing>
            <wp:anchor distT="0" distB="0" distL="114300" distR="114300" simplePos="0" relativeHeight="251675136" behindDoc="0" locked="0" layoutInCell="1" allowOverlap="1" wp14:anchorId="22A723E2" wp14:editId="35158D62">
              <wp:simplePos x="0" y="0"/>
              <wp:positionH relativeFrom="margin">
                <wp:posOffset>974090</wp:posOffset>
              </wp:positionH>
              <wp:positionV relativeFrom="topMargin">
                <wp:posOffset>466725</wp:posOffset>
              </wp:positionV>
              <wp:extent cx="4174435" cy="942975"/>
              <wp:effectExtent l="0" t="0" r="0" b="9525"/>
              <wp:wrapNone/>
              <wp:docPr id="829" name="Textfeld 829"/>
              <wp:cNvGraphicFramePr/>
              <a:graphic xmlns:a="http://schemas.openxmlformats.org/drawingml/2006/main">
                <a:graphicData uri="http://schemas.microsoft.com/office/word/2010/wordprocessingShape">
                  <wps:wsp>
                    <wps:cNvSpPr txBox="1"/>
                    <wps:spPr>
                      <a:xfrm>
                        <a:off x="0" y="0"/>
                        <a:ext cx="4174435" cy="942975"/>
                      </a:xfrm>
                      <a:prstGeom prst="rect">
                        <a:avLst/>
                      </a:prstGeom>
                      <a:solidFill>
                        <a:schemeClr val="lt1"/>
                      </a:solidFill>
                      <a:ln w="6350">
                        <a:noFill/>
                      </a:ln>
                    </wps:spPr>
                    <wps:txbx>
                      <w:txbxContent>
                        <w:p w14:paraId="0336644A" w14:textId="3822747E" w:rsidR="00D04818" w:rsidRPr="00EE4101" w:rsidRDefault="00D04818" w:rsidP="00DA139E">
                          <w:pPr>
                            <w:pStyle w:val="Titel"/>
                            <w:spacing w:line="276" w:lineRule="auto"/>
                            <w:ind w:left="0"/>
                          </w:pPr>
                          <w:r w:rsidRPr="00EE4101">
                            <w:t>Arbeitsb</w:t>
                          </w:r>
                          <w:r w:rsidR="003C3483">
                            <w:t>ogen</w:t>
                          </w:r>
                          <w:r w:rsidRPr="00EE4101">
                            <w:t>:</w:t>
                          </w:r>
                        </w:p>
                        <w:p w14:paraId="58B219F0" w14:textId="25B26AB8" w:rsidR="00D04818" w:rsidRDefault="00D04818" w:rsidP="00DA139E">
                          <w:pPr>
                            <w:pStyle w:val="berschrift1"/>
                            <w:spacing w:line="276" w:lineRule="auto"/>
                            <w:ind w:left="0"/>
                          </w:pPr>
                          <w:r>
                            <w:t>Was ist Onlineshopping?</w:t>
                          </w:r>
                        </w:p>
                        <w:p w14:paraId="500FAFBB" w14:textId="2E89EFD0" w:rsidR="00D04818" w:rsidRDefault="00D04818" w:rsidP="00DA139E">
                          <w:pPr>
                            <w:ind w:left="0"/>
                          </w:pPr>
                          <w:r w:rsidRPr="00B610C5">
                            <w:rPr>
                              <w:color w:val="0A2446"/>
                              <w:sz w:val="22"/>
                              <w:szCs w:val="20"/>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A723E2" id="_x0000_t202" coordsize="21600,21600" o:spt="202" path="m,l,21600r21600,l21600,xe">
              <v:stroke joinstyle="miter"/>
              <v:path gradientshapeok="t" o:connecttype="rect"/>
            </v:shapetype>
            <v:shape id="Textfeld 829" o:spid="_x0000_s1393" type="#_x0000_t202" style="position:absolute;margin-left:76.7pt;margin-top:36.75pt;width:328.7pt;height:74.25pt;z-index:25167513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" fillcolor="white [3201]" stroked="f" strokeweight=".5pt">
              <v:textbox>
                <w:txbxContent>
                  <w:p w14:paraId="0336644A" w14:textId="3822747E" w:rsidR="00D04818" w:rsidRPr="00EE4101" w:rsidRDefault="00D04818" w:rsidP="00DA139E">
                    <w:pPr>
                      <w:pStyle w:val="Titel"/>
                      <w:spacing w:line="276" w:lineRule="auto"/>
                      <w:ind w:left="0"/>
                    </w:pPr>
                    <w:r w:rsidRPr="00EE4101">
                      <w:t>Arbeitsb</w:t>
                    </w:r>
                    <w:r w:rsidR="003C3483">
                      <w:t>ogen</w:t>
                    </w:r>
                    <w:r w:rsidRPr="00EE4101">
                      <w:t>:</w:t>
                    </w:r>
                  </w:p>
                  <w:p w14:paraId="58B219F0" w14:textId="25B26AB8" w:rsidR="00D04818" w:rsidRDefault="00D04818" w:rsidP="00DA139E">
                    <w:pPr>
                      <w:pStyle w:val="berschrift1"/>
                      <w:spacing w:line="276" w:lineRule="auto"/>
                      <w:ind w:left="0"/>
                    </w:pPr>
                    <w:r>
                      <w:t>Was ist Onlineshopping?</w:t>
                    </w:r>
                  </w:p>
                  <w:p w14:paraId="500FAFBB" w14:textId="2E89EFD0" w:rsidR="00D04818" w:rsidRDefault="00D04818" w:rsidP="00DA139E">
                    <w:pPr>
                      <w:ind w:left="0"/>
                    </w:pPr>
                    <w:r w:rsidRPr="00B610C5">
                      <w:rPr>
                        <w:color w:val="0A2446"/>
                        <w:sz w:val="22"/>
                        <w:szCs w:val="20"/>
                      </w:rPr>
                      <w:t>(1/2)</w:t>
                    </w:r>
                  </w:p>
                </w:txbxContent>
              </v:textbox>
              <w10:wrap anchorx="margin" anchory="margin"/>
            </v:shape>
          </w:pict>
        </mc:Fallback>
      </mc:AlternateContent>
    </w:r>
    <w:r>
      <w:rPr>
        <w:noProof/>
      </w:rPr>
      <mc:AlternateContent>
        <mc:Choice Requires="wps">
          <w:drawing>
            <wp:anchor distT="0" distB="0" distL="114300" distR="114300" simplePos="0" relativeHeight="251677184" behindDoc="0" locked="0" layoutInCell="1" allowOverlap="1" wp14:anchorId="1C575F6C" wp14:editId="16DDB40F">
              <wp:simplePos x="0" y="0"/>
              <wp:positionH relativeFrom="margin">
                <wp:posOffset>5418455</wp:posOffset>
              </wp:positionH>
              <wp:positionV relativeFrom="topMargin">
                <wp:posOffset>1080135</wp:posOffset>
              </wp:positionV>
              <wp:extent cx="1029600" cy="277200"/>
              <wp:effectExtent l="0" t="0" r="0" b="8890"/>
              <wp:wrapNone/>
              <wp:docPr id="830" name="Textfeld 830"/>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chemeClr val="lt1"/>
                      </a:solidFill>
                      <a:ln w="6350">
                        <a:noFill/>
                      </a:ln>
                    </wps:spPr>
                    <wps:txbx>
                      <w:txbxContent>
                        <w:p w14:paraId="04D5757A" w14:textId="77777777" w:rsidR="00D04818" w:rsidRPr="000F04BF" w:rsidRDefault="00D04818" w:rsidP="00DA139E">
                          <w:pPr>
                            <w:pStyle w:val="Alpha-LevelKopfzeileABs"/>
                          </w:pPr>
                          <w:r w:rsidRPr="000F04BF">
                            <w:t>Level 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575F6C" id="Textfeld 830" o:spid="_x0000_s1394" type="#_x0000_t202" style="position:absolute;margin-left:426.65pt;margin-top:85.05pt;width:81.05pt;height:21.85pt;z-index:2516771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" fillcolor="white [3201]" stroked="f" strokeweight=".5pt">
              <v:textbox>
                <w:txbxContent>
                  <w:p w14:paraId="04D5757A" w14:textId="77777777" w:rsidR="00D04818" w:rsidRPr="000F04BF" w:rsidRDefault="00D04818" w:rsidP="00DA139E">
                    <w:pPr>
                      <w:pStyle w:val="Alpha-LevelKopfzeileABs"/>
                    </w:pPr>
                    <w:r w:rsidRPr="000F04BF">
                      <w:t>Level 3-4</w:t>
                    </w:r>
                  </w:p>
                </w:txbxContent>
              </v:textbox>
              <w10:wrap anchorx="margin" anchory="margin"/>
            </v:shape>
          </w:pict>
        </mc:Fallback>
      </mc:AlternateContent>
    </w:r>
    <w:r>
      <w:rPr>
        <w:noProof/>
      </w:rPr>
      <w:drawing>
        <wp:anchor distT="0" distB="0" distL="114300" distR="114300" simplePos="0" relativeHeight="251676160" behindDoc="0" locked="0" layoutInCell="1" allowOverlap="1" wp14:anchorId="62D1BE90" wp14:editId="5251538D">
          <wp:simplePos x="0" y="0"/>
          <wp:positionH relativeFrom="margin">
            <wp:posOffset>5526405</wp:posOffset>
          </wp:positionH>
          <wp:positionV relativeFrom="topMargin">
            <wp:posOffset>648335</wp:posOffset>
          </wp:positionV>
          <wp:extent cx="493200" cy="417600"/>
          <wp:effectExtent l="0" t="0" r="2540" b="1905"/>
          <wp:wrapNone/>
          <wp:docPr id="831" name="Grafik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6B71880" wp14:editId="14FF3998">
          <wp:extent cx="864000" cy="864000"/>
          <wp:effectExtent l="0" t="0" r="0" b="0"/>
          <wp:docPr id="832" name="Grafik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2FE6DF26" w14:textId="77777777" w:rsidR="00D04818" w:rsidRPr="00670A20" w:rsidRDefault="00D04818" w:rsidP="00D04818">
    <w:pPr>
      <w:pStyle w:val="Kopfzeile"/>
      <w:ind w:left="0"/>
    </w:pP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AC0739" w14:textId="77777777" w:rsidR="00D04818" w:rsidRDefault="00D04818" w:rsidP="00DA139E">
    <w:pPr>
      <w:pStyle w:val="Kopfzeile"/>
      <w:ind w:left="0"/>
    </w:pPr>
    <w:r>
      <w:rPr>
        <w:noProof/>
      </w:rPr>
      <mc:AlternateContent>
        <mc:Choice Requires="wps">
          <w:drawing>
            <wp:anchor distT="0" distB="0" distL="114300" distR="114300" simplePos="0" relativeHeight="251678208" behindDoc="0" locked="0" layoutInCell="1" allowOverlap="1" wp14:anchorId="6A4350C9" wp14:editId="1E5128E1">
              <wp:simplePos x="0" y="0"/>
              <wp:positionH relativeFrom="margin">
                <wp:posOffset>974090</wp:posOffset>
              </wp:positionH>
              <wp:positionV relativeFrom="topMargin">
                <wp:posOffset>466725</wp:posOffset>
              </wp:positionV>
              <wp:extent cx="4174435" cy="942975"/>
              <wp:effectExtent l="0" t="0" r="0" b="9525"/>
              <wp:wrapNone/>
              <wp:docPr id="833" name="Textfeld 833"/>
              <wp:cNvGraphicFramePr/>
              <a:graphic xmlns:a="http://schemas.openxmlformats.org/drawingml/2006/main">
                <a:graphicData uri="http://schemas.microsoft.com/office/word/2010/wordprocessingShape">
                  <wps:wsp>
                    <wps:cNvSpPr txBox="1"/>
                    <wps:spPr>
                      <a:xfrm>
                        <a:off x="0" y="0"/>
                        <a:ext cx="4174435" cy="942975"/>
                      </a:xfrm>
                      <a:prstGeom prst="rect">
                        <a:avLst/>
                      </a:prstGeom>
                      <a:solidFill>
                        <a:schemeClr val="lt1"/>
                      </a:solidFill>
                      <a:ln w="6350">
                        <a:noFill/>
                      </a:ln>
                    </wps:spPr>
                    <wps:txbx>
                      <w:txbxContent>
                        <w:p w14:paraId="51926E96" w14:textId="2399ED34" w:rsidR="00D04818" w:rsidRPr="00EE4101" w:rsidRDefault="00D04818" w:rsidP="00DA139E">
                          <w:pPr>
                            <w:pStyle w:val="Titel"/>
                            <w:spacing w:line="276" w:lineRule="auto"/>
                            <w:ind w:left="0"/>
                          </w:pPr>
                          <w:r w:rsidRPr="00EE4101">
                            <w:t>Arbeitsb</w:t>
                          </w:r>
                          <w:r w:rsidR="003C3483">
                            <w:t>ogen</w:t>
                          </w:r>
                          <w:r w:rsidRPr="00EE4101">
                            <w:t>:</w:t>
                          </w:r>
                        </w:p>
                        <w:p w14:paraId="79A95D23" w14:textId="1E273B5B" w:rsidR="00D04818" w:rsidRDefault="00D04818" w:rsidP="00DA139E">
                          <w:pPr>
                            <w:pStyle w:val="berschrift1"/>
                            <w:spacing w:line="276" w:lineRule="auto"/>
                            <w:ind w:left="0"/>
                          </w:pPr>
                          <w:r>
                            <w:t>Was ist Onlineshopping?</w:t>
                          </w:r>
                        </w:p>
                        <w:p w14:paraId="74729A19" w14:textId="17B866C2" w:rsidR="00D04818" w:rsidRDefault="00D04818" w:rsidP="00DA139E">
                          <w:pPr>
                            <w:ind w:left="0"/>
                          </w:pPr>
                          <w:r w:rsidRPr="00B610C5">
                            <w:rPr>
                              <w:color w:val="0A2446"/>
                              <w:sz w:val="22"/>
                              <w:szCs w:val="20"/>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4350C9" id="_x0000_t202" coordsize="21600,21600" o:spt="202" path="m,l,21600r21600,l21600,xe">
              <v:stroke joinstyle="miter"/>
              <v:path gradientshapeok="t" o:connecttype="rect"/>
            </v:shapetype>
            <v:shape id="Textfeld 833" o:spid="_x0000_s1395" type="#_x0000_t202" style="position:absolute;margin-left:76.7pt;margin-top:36.75pt;width:328.7pt;height:74.25pt;z-index:2516782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" fillcolor="white [3201]" stroked="f" strokeweight=".5pt">
              <v:textbox>
                <w:txbxContent>
                  <w:p w14:paraId="51926E96" w14:textId="2399ED34" w:rsidR="00D04818" w:rsidRPr="00EE4101" w:rsidRDefault="00D04818" w:rsidP="00DA139E">
                    <w:pPr>
                      <w:pStyle w:val="Titel"/>
                      <w:spacing w:line="276" w:lineRule="auto"/>
                      <w:ind w:left="0"/>
                    </w:pPr>
                    <w:r w:rsidRPr="00EE4101">
                      <w:t>Arbeitsb</w:t>
                    </w:r>
                    <w:r w:rsidR="003C3483">
                      <w:t>ogen</w:t>
                    </w:r>
                    <w:r w:rsidRPr="00EE4101">
                      <w:t>:</w:t>
                    </w:r>
                  </w:p>
                  <w:p w14:paraId="79A95D23" w14:textId="1E273B5B" w:rsidR="00D04818" w:rsidRDefault="00D04818" w:rsidP="00DA139E">
                    <w:pPr>
                      <w:pStyle w:val="berschrift1"/>
                      <w:spacing w:line="276" w:lineRule="auto"/>
                      <w:ind w:left="0"/>
                    </w:pPr>
                    <w:r>
                      <w:t>Was ist Onlineshopping?</w:t>
                    </w:r>
                  </w:p>
                  <w:p w14:paraId="74729A19" w14:textId="17B866C2" w:rsidR="00D04818" w:rsidRDefault="00D04818" w:rsidP="00DA139E">
                    <w:pPr>
                      <w:ind w:left="0"/>
                    </w:pPr>
                    <w:r w:rsidRPr="00B610C5">
                      <w:rPr>
                        <w:color w:val="0A2446"/>
                        <w:sz w:val="22"/>
                        <w:szCs w:val="20"/>
                      </w:rPr>
                      <w:t>(2/2)</w:t>
                    </w:r>
                  </w:p>
                </w:txbxContent>
              </v:textbox>
              <w10:wrap anchorx="margin" anchory="margin"/>
            </v:shape>
          </w:pict>
        </mc:Fallback>
      </mc:AlternateContent>
    </w:r>
    <w:r>
      <w:rPr>
        <w:noProof/>
      </w:rPr>
      <mc:AlternateContent>
        <mc:Choice Requires="wps">
          <w:drawing>
            <wp:anchor distT="0" distB="0" distL="114300" distR="114300" simplePos="0" relativeHeight="251680256" behindDoc="0" locked="0" layoutInCell="1" allowOverlap="1" wp14:anchorId="2FC80074" wp14:editId="2A99FD1B">
              <wp:simplePos x="0" y="0"/>
              <wp:positionH relativeFrom="margin">
                <wp:posOffset>5418455</wp:posOffset>
              </wp:positionH>
              <wp:positionV relativeFrom="topMargin">
                <wp:posOffset>1080135</wp:posOffset>
              </wp:positionV>
              <wp:extent cx="1029600" cy="277200"/>
              <wp:effectExtent l="0" t="0" r="0" b="8890"/>
              <wp:wrapNone/>
              <wp:docPr id="834" name="Textfeld 834"/>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chemeClr val="lt1"/>
                      </a:solidFill>
                      <a:ln w="6350">
                        <a:noFill/>
                      </a:ln>
                    </wps:spPr>
                    <wps:txbx>
                      <w:txbxContent>
                        <w:p w14:paraId="5A48854E" w14:textId="77777777" w:rsidR="00D04818" w:rsidRPr="000F04BF" w:rsidRDefault="00D04818" w:rsidP="00DA139E">
                          <w:pPr>
                            <w:pStyle w:val="Alpha-LevelKopfzeileABs"/>
                          </w:pPr>
                          <w:r w:rsidRPr="000F04BF">
                            <w:t>Level 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80074" id="Textfeld 834" o:spid="_x0000_s1396" type="#_x0000_t202" style="position:absolute;margin-left:426.65pt;margin-top:85.05pt;width:81.05pt;height:21.85pt;z-index:2516802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" fillcolor="white [3201]" stroked="f" strokeweight=".5pt">
              <v:textbox>
                <w:txbxContent>
                  <w:p w14:paraId="5A48854E" w14:textId="77777777" w:rsidR="00D04818" w:rsidRPr="000F04BF" w:rsidRDefault="00D04818" w:rsidP="00DA139E">
                    <w:pPr>
                      <w:pStyle w:val="Alpha-LevelKopfzeileABs"/>
                    </w:pPr>
                    <w:r w:rsidRPr="000F04BF">
                      <w:t>Level 3-4</w:t>
                    </w:r>
                  </w:p>
                </w:txbxContent>
              </v:textbox>
              <w10:wrap anchorx="margin" anchory="margin"/>
            </v:shape>
          </w:pict>
        </mc:Fallback>
      </mc:AlternateContent>
    </w:r>
    <w:r>
      <w:rPr>
        <w:noProof/>
      </w:rPr>
      <w:drawing>
        <wp:anchor distT="0" distB="0" distL="114300" distR="114300" simplePos="0" relativeHeight="251679232" behindDoc="0" locked="0" layoutInCell="1" allowOverlap="1" wp14:anchorId="192F54F3" wp14:editId="708FC594">
          <wp:simplePos x="0" y="0"/>
          <wp:positionH relativeFrom="margin">
            <wp:posOffset>5526405</wp:posOffset>
          </wp:positionH>
          <wp:positionV relativeFrom="topMargin">
            <wp:posOffset>648335</wp:posOffset>
          </wp:positionV>
          <wp:extent cx="493200" cy="417600"/>
          <wp:effectExtent l="0" t="0" r="2540" b="1905"/>
          <wp:wrapNone/>
          <wp:docPr id="835" name="Grafik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DCC0920" wp14:editId="569BB7A0">
          <wp:extent cx="864000" cy="864000"/>
          <wp:effectExtent l="0" t="0" r="0" b="0"/>
          <wp:docPr id="836" name="Grafik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7F9DF816" w14:textId="77777777" w:rsidR="00D04818" w:rsidRPr="00670A20" w:rsidRDefault="00D04818" w:rsidP="00D04818">
    <w:pPr>
      <w:pStyle w:val="Kopfzeile"/>
      <w:ind w:left="0"/>
    </w:pP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E0A2C1" w14:textId="77777777" w:rsidR="00D04818" w:rsidRPr="00670A20" w:rsidRDefault="00D04818" w:rsidP="007C3835">
    <w:pPr>
      <w:pStyle w:val="Kopfzeile"/>
      <w:ind w:left="0"/>
    </w:pPr>
    <w:r>
      <w:rPr>
        <w:noProof/>
      </w:rPr>
      <mc:AlternateContent>
        <mc:Choice Requires="wps">
          <w:drawing>
            <wp:anchor distT="0" distB="0" distL="114300" distR="114300" simplePos="0" relativeHeight="251681280" behindDoc="0" locked="0" layoutInCell="1" allowOverlap="1" wp14:anchorId="65D0807B" wp14:editId="2EE04E84">
              <wp:simplePos x="0" y="0"/>
              <wp:positionH relativeFrom="margin">
                <wp:posOffset>972185</wp:posOffset>
              </wp:positionH>
              <wp:positionV relativeFrom="topMargin">
                <wp:posOffset>467995</wp:posOffset>
              </wp:positionV>
              <wp:extent cx="5400000" cy="777600"/>
              <wp:effectExtent l="0" t="0" r="0" b="3810"/>
              <wp:wrapNone/>
              <wp:docPr id="841" name="Textfeld 841"/>
              <wp:cNvGraphicFramePr/>
              <a:graphic xmlns:a="http://schemas.openxmlformats.org/drawingml/2006/main">
                <a:graphicData uri="http://schemas.microsoft.com/office/word/2010/wordprocessingShape">
                  <wps:wsp>
                    <wps:cNvSpPr txBox="1"/>
                    <wps:spPr>
                      <a:xfrm>
                        <a:off x="0" y="0"/>
                        <a:ext cx="5400000" cy="777600"/>
                      </a:xfrm>
                      <a:prstGeom prst="rect">
                        <a:avLst/>
                      </a:prstGeom>
                      <a:solidFill>
                        <a:schemeClr val="lt1"/>
                      </a:solidFill>
                      <a:ln w="6350">
                        <a:noFill/>
                      </a:ln>
                    </wps:spPr>
                    <wps:txbx>
                      <w:txbxContent>
                        <w:p w14:paraId="44076D3F" w14:textId="77777777" w:rsidR="00D04818" w:rsidRPr="00EE4101" w:rsidRDefault="00D04818" w:rsidP="007C3835">
                          <w:pPr>
                            <w:pStyle w:val="Titel"/>
                            <w:spacing w:line="276" w:lineRule="auto"/>
                            <w:ind w:left="0"/>
                          </w:pPr>
                          <w:r>
                            <w:t>Lösung</w:t>
                          </w:r>
                          <w:r w:rsidRPr="00EE4101">
                            <w:t>:</w:t>
                          </w:r>
                        </w:p>
                        <w:p w14:paraId="79ADA6B0" w14:textId="1B4B2C3C" w:rsidR="00D04818" w:rsidRDefault="00D04818" w:rsidP="00B610C5">
                          <w:pPr>
                            <w:pStyle w:val="berschrift1"/>
                            <w:spacing w:line="276" w:lineRule="auto"/>
                            <w:ind w:left="0"/>
                          </w:pPr>
                          <w:r>
                            <w:t>Was ist Onlineshopping?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D0807B" id="_x0000_t202" coordsize="21600,21600" o:spt="202" path="m,l,21600r21600,l21600,xe">
              <v:stroke joinstyle="miter"/>
              <v:path gradientshapeok="t" o:connecttype="rect"/>
            </v:shapetype>
            <v:shape id="Textfeld 841" o:spid="_x0000_s1397" type="#_x0000_t202" style="position:absolute;margin-left:76.55pt;margin-top:36.85pt;width:425.2pt;height:61.25pt;z-index:25168128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" fillcolor="white [3201]" stroked="f" strokeweight=".5pt">
              <v:textbox>
                <w:txbxContent>
                  <w:p w14:paraId="44076D3F" w14:textId="77777777" w:rsidR="00D04818" w:rsidRPr="00EE4101" w:rsidRDefault="00D04818" w:rsidP="007C3835">
                    <w:pPr>
                      <w:pStyle w:val="Titel"/>
                      <w:spacing w:line="276" w:lineRule="auto"/>
                      <w:ind w:left="0"/>
                    </w:pPr>
                    <w:r>
                      <w:t>Lösung</w:t>
                    </w:r>
                    <w:r w:rsidRPr="00EE4101">
                      <w:t>:</w:t>
                    </w:r>
                  </w:p>
                  <w:p w14:paraId="79ADA6B0" w14:textId="1B4B2C3C" w:rsidR="00D04818" w:rsidRDefault="00D04818" w:rsidP="00B610C5">
                    <w:pPr>
                      <w:pStyle w:val="berschrift1"/>
                      <w:spacing w:line="276" w:lineRule="auto"/>
                      <w:ind w:left="0"/>
                    </w:pPr>
                    <w:r>
                      <w:t>Was ist Onlineshopping?</w:t>
                    </w:r>
                  </w:p>
                </w:txbxContent>
              </v:textbox>
              <w10:wrap anchorx="margin" anchory="margin"/>
            </v:shape>
          </w:pict>
        </mc:Fallback>
      </mc:AlternateContent>
    </w:r>
    <w:r>
      <w:rPr>
        <w:noProof/>
      </w:rPr>
      <w:drawing>
        <wp:inline distT="0" distB="0" distL="0" distR="0" wp14:anchorId="7C3F8D5F" wp14:editId="6E30EC2D">
          <wp:extent cx="864000" cy="864000"/>
          <wp:effectExtent l="0" t="0" r="0" b="0"/>
          <wp:docPr id="842" name="Grafik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3359E672" w14:textId="77777777" w:rsidR="00D04818" w:rsidRPr="00670A20" w:rsidRDefault="00D04818" w:rsidP="00D04818">
    <w:pPr>
      <w:pStyle w:val="Kopfzeile"/>
      <w:ind w:left="0"/>
    </w:pP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C72D63" w14:textId="77777777" w:rsidR="00D04818" w:rsidRDefault="00D04818" w:rsidP="00D03EDC">
    <w:pPr>
      <w:pStyle w:val="Kopfzeile"/>
      <w:ind w:left="0"/>
    </w:pPr>
    <w:r>
      <w:rPr>
        <w:noProof/>
      </w:rPr>
      <mc:AlternateContent>
        <mc:Choice Requires="wps">
          <w:drawing>
            <wp:anchor distT="0" distB="0" distL="114300" distR="114300" simplePos="0" relativeHeight="251682304" behindDoc="0" locked="0" layoutInCell="1" allowOverlap="1" wp14:anchorId="248B1DF8" wp14:editId="65E16C76">
              <wp:simplePos x="0" y="0"/>
              <wp:positionH relativeFrom="margin">
                <wp:posOffset>972185</wp:posOffset>
              </wp:positionH>
              <wp:positionV relativeFrom="topMargin">
                <wp:posOffset>467995</wp:posOffset>
              </wp:positionV>
              <wp:extent cx="5400000" cy="748800"/>
              <wp:effectExtent l="0" t="0" r="0" b="0"/>
              <wp:wrapNone/>
              <wp:docPr id="845" name="Textfeld 845"/>
              <wp:cNvGraphicFramePr/>
              <a:graphic xmlns:a="http://schemas.openxmlformats.org/drawingml/2006/main">
                <a:graphicData uri="http://schemas.microsoft.com/office/word/2010/wordprocessingShape">
                  <wps:wsp>
                    <wps:cNvSpPr txBox="1"/>
                    <wps:spPr>
                      <a:xfrm>
                        <a:off x="0" y="0"/>
                        <a:ext cx="5400000" cy="748800"/>
                      </a:xfrm>
                      <a:prstGeom prst="rect">
                        <a:avLst/>
                      </a:prstGeom>
                      <a:solidFill>
                        <a:schemeClr val="lt1"/>
                      </a:solidFill>
                      <a:ln w="6350">
                        <a:noFill/>
                      </a:ln>
                    </wps:spPr>
                    <wps:txbx>
                      <w:txbxContent>
                        <w:p w14:paraId="780D3E93" w14:textId="67F64D38" w:rsidR="00D04818" w:rsidRPr="00EE4101" w:rsidRDefault="00D04818" w:rsidP="00D03EDC">
                          <w:pPr>
                            <w:pStyle w:val="Titel"/>
                            <w:spacing w:line="276" w:lineRule="auto"/>
                            <w:ind w:left="0"/>
                          </w:pPr>
                          <w:r w:rsidRPr="00EE4101">
                            <w:t>A</w:t>
                          </w:r>
                          <w:r>
                            <w:t>blauf für Lehrende:</w:t>
                          </w:r>
                        </w:p>
                        <w:p w14:paraId="2F26861D" w14:textId="77777777" w:rsidR="00D04818" w:rsidRPr="00EE4101" w:rsidRDefault="00D04818" w:rsidP="00D03EDC">
                          <w:pPr>
                            <w:pStyle w:val="berschrift1"/>
                            <w:spacing w:line="276" w:lineRule="auto"/>
                            <w:ind w:left="0"/>
                          </w:pPr>
                          <w:r>
                            <w:t>Onlineshopping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8B1DF8" id="_x0000_t202" coordsize="21600,21600" o:spt="202" path="m,l,21600r21600,l21600,xe">
              <v:stroke joinstyle="miter"/>
              <v:path gradientshapeok="t" o:connecttype="rect"/>
            </v:shapetype>
            <v:shape id="Textfeld 845" o:spid="_x0000_s1398" type="#_x0000_t202" style="position:absolute;margin-left:76.55pt;margin-top:36.85pt;width:425.2pt;height:58.95pt;z-index:2516823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" fillcolor="white [3201]" stroked="f" strokeweight=".5pt">
              <v:textbox>
                <w:txbxContent>
                  <w:p w14:paraId="780D3E93" w14:textId="67F64D38" w:rsidR="00D04818" w:rsidRPr="00EE4101" w:rsidRDefault="00D04818" w:rsidP="00D03EDC">
                    <w:pPr>
                      <w:pStyle w:val="Titel"/>
                      <w:spacing w:line="276" w:lineRule="auto"/>
                      <w:ind w:left="0"/>
                    </w:pPr>
                    <w:r w:rsidRPr="00EE4101">
                      <w:t>A</w:t>
                    </w:r>
                    <w:r>
                      <w:t>blauf für Lehrende:</w:t>
                    </w:r>
                  </w:p>
                  <w:p w14:paraId="2F26861D" w14:textId="77777777" w:rsidR="00D04818" w:rsidRPr="00EE4101" w:rsidRDefault="00D04818" w:rsidP="00D03EDC">
                    <w:pPr>
                      <w:pStyle w:val="berschrift1"/>
                      <w:spacing w:line="276" w:lineRule="auto"/>
                      <w:ind w:left="0"/>
                    </w:pPr>
                    <w:r>
                      <w:t>Onlineshopping</w:t>
                    </w:r>
                  </w:p>
                </w:txbxContent>
              </v:textbox>
              <w10:wrap anchorx="margin" anchory="margin"/>
            </v:shape>
          </w:pict>
        </mc:Fallback>
      </mc:AlternateContent>
    </w:r>
    <w:r>
      <w:rPr>
        <w:noProof/>
      </w:rPr>
      <w:drawing>
        <wp:inline distT="0" distB="0" distL="0" distR="0" wp14:anchorId="6C9C761B" wp14:editId="140ADD49">
          <wp:extent cx="864000" cy="864000"/>
          <wp:effectExtent l="0" t="0" r="0" b="0"/>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1725365D" w14:textId="77777777" w:rsidR="00D04818" w:rsidRPr="00A90F9D" w:rsidRDefault="00D04818" w:rsidP="00A90F9D">
    <w:pPr>
      <w:pStyle w:val="Kopfzeile"/>
      <w:spacing w:line="240" w:lineRule="auto"/>
      <w:ind w:left="0"/>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D04818" w14:paraId="5A4CE541" w14:textId="77777777" w:rsidTr="00D04818">
      <w:trPr>
        <w:trHeight w:val="1134"/>
      </w:trPr>
      <w:tc>
        <w:tcPr>
          <w:tcW w:w="1000" w:type="pct"/>
          <w:vAlign w:val="center"/>
        </w:tcPr>
        <w:p w14:paraId="09A349F5" w14:textId="77777777" w:rsidR="00D04818" w:rsidRDefault="00D04818" w:rsidP="00D03EDC">
          <w:pPr>
            <w:pStyle w:val="Untertitel"/>
          </w:pPr>
          <w:r>
            <w:rPr>
              <w:noProof/>
            </w:rPr>
            <w:drawing>
              <wp:inline distT="0" distB="0" distL="0" distR="0" wp14:anchorId="4745FD27" wp14:editId="7FD7FB01">
                <wp:extent cx="493200" cy="417600"/>
                <wp:effectExtent l="0" t="0" r="2540" b="1905"/>
                <wp:docPr id="108" name="Grafi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5858EA02" w14:textId="77777777" w:rsidR="00D04818" w:rsidRDefault="00D04818" w:rsidP="00D03EDC">
          <w:pPr>
            <w:pStyle w:val="Untertitel"/>
          </w:pPr>
          <w:r>
            <w:rPr>
              <w:noProof/>
            </w:rPr>
            <w:drawing>
              <wp:inline distT="0" distB="0" distL="0" distR="0" wp14:anchorId="1DA6FA64" wp14:editId="1BC54C21">
                <wp:extent cx="435600" cy="471600"/>
                <wp:effectExtent l="0" t="0" r="0" b="0"/>
                <wp:docPr id="109" name="Grafi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66163CCB" w14:textId="77777777" w:rsidR="00D04818" w:rsidRDefault="00D04818" w:rsidP="00D03EDC">
          <w:pPr>
            <w:pStyle w:val="Untertitel"/>
          </w:pPr>
          <w:r>
            <w:rPr>
              <w:noProof/>
            </w:rPr>
            <w:drawing>
              <wp:inline distT="0" distB="0" distL="0" distR="0" wp14:anchorId="2602E073" wp14:editId="7B063DB7">
                <wp:extent cx="424800" cy="486000"/>
                <wp:effectExtent l="0" t="0" r="0" b="0"/>
                <wp:docPr id="110"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7E27316D" w14:textId="77777777" w:rsidR="00D04818" w:rsidRDefault="00D04818" w:rsidP="00D03EDC">
          <w:pPr>
            <w:pStyle w:val="Untertitel"/>
          </w:pPr>
          <w:r>
            <w:rPr>
              <w:noProof/>
            </w:rPr>
            <w:drawing>
              <wp:inline distT="0" distB="0" distL="0" distR="0" wp14:anchorId="7EDE5919" wp14:editId="397A8A5F">
                <wp:extent cx="424543" cy="435429"/>
                <wp:effectExtent l="0" t="0" r="0" b="0"/>
                <wp:docPr id="111"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40A02233" w14:textId="77777777" w:rsidR="00D04818" w:rsidRDefault="00D04818" w:rsidP="00D03EDC">
          <w:pPr>
            <w:pStyle w:val="Untertitel"/>
          </w:pPr>
          <w:r>
            <w:rPr>
              <w:noProof/>
            </w:rPr>
            <w:drawing>
              <wp:inline distT="0" distB="0" distL="0" distR="0" wp14:anchorId="19E3CE45" wp14:editId="2D1B1FC7">
                <wp:extent cx="458526" cy="435600"/>
                <wp:effectExtent l="0" t="0" r="0" b="0"/>
                <wp:docPr id="112" name="Grafi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D04818" w14:paraId="6FE7A3FD" w14:textId="77777777" w:rsidTr="00D04818">
      <w:trPr>
        <w:trHeight w:val="510"/>
      </w:trPr>
      <w:tc>
        <w:tcPr>
          <w:tcW w:w="1000" w:type="pct"/>
        </w:tcPr>
        <w:p w14:paraId="5303C993" w14:textId="77777777" w:rsidR="00D04818" w:rsidRPr="00EE4101" w:rsidRDefault="00D04818" w:rsidP="00D03EDC">
          <w:pPr>
            <w:pStyle w:val="Untertitel"/>
          </w:pPr>
          <w:r w:rsidRPr="0037643C">
            <w:rPr>
              <w:rStyle w:val="UntertitelZchn"/>
            </w:rPr>
            <w:t>Level</w:t>
          </w:r>
          <w:r w:rsidRPr="00EE4101">
            <w:t xml:space="preserve"> </w:t>
          </w:r>
          <w:r>
            <w:t>4</w:t>
          </w:r>
        </w:p>
      </w:tc>
      <w:tc>
        <w:tcPr>
          <w:tcW w:w="1000" w:type="pct"/>
        </w:tcPr>
        <w:p w14:paraId="5358F9DF" w14:textId="60534A25" w:rsidR="00D04818" w:rsidRPr="00EE4101" w:rsidRDefault="00D04818" w:rsidP="00D03EDC">
          <w:pPr>
            <w:pStyle w:val="Untertitel"/>
          </w:pPr>
          <w:r w:rsidRPr="00EE4101">
            <w:t>30 Minuten</w:t>
          </w:r>
        </w:p>
      </w:tc>
      <w:tc>
        <w:tcPr>
          <w:tcW w:w="1000" w:type="pct"/>
        </w:tcPr>
        <w:p w14:paraId="1776C851" w14:textId="77777777" w:rsidR="00D04818" w:rsidRPr="00EE4101" w:rsidRDefault="00D04818" w:rsidP="00D03EDC">
          <w:pPr>
            <w:pStyle w:val="Untertitel"/>
          </w:pPr>
          <w:r w:rsidRPr="00EE4101">
            <w:t>1</w:t>
          </w:r>
          <w:r>
            <w:t>-10</w:t>
          </w:r>
          <w:r w:rsidRPr="00EE4101">
            <w:t xml:space="preserve"> Person</w:t>
          </w:r>
          <w:r>
            <w:t>en</w:t>
          </w:r>
        </w:p>
      </w:tc>
      <w:tc>
        <w:tcPr>
          <w:tcW w:w="1000" w:type="pct"/>
        </w:tcPr>
        <w:p w14:paraId="42EF78E8" w14:textId="77777777" w:rsidR="00D04818" w:rsidRPr="00EE4101" w:rsidRDefault="00D04818" w:rsidP="00D03EDC">
          <w:pPr>
            <w:pStyle w:val="Untertitel"/>
          </w:pPr>
          <w:r w:rsidRPr="00EE4101">
            <w:t>E</w:t>
          </w:r>
          <w:r>
            <w:t>A, Plenum</w:t>
          </w:r>
        </w:p>
      </w:tc>
      <w:tc>
        <w:tcPr>
          <w:tcW w:w="1000" w:type="pct"/>
        </w:tcPr>
        <w:p w14:paraId="77FE3FEF" w14:textId="155576A4" w:rsidR="00D04818" w:rsidRPr="00EE4101" w:rsidRDefault="007850D3" w:rsidP="00D03EDC">
          <w:pPr>
            <w:pStyle w:val="Untertitel"/>
          </w:pPr>
          <w:r>
            <w:t>Arbeitsbögen</w:t>
          </w:r>
        </w:p>
      </w:tc>
    </w:tr>
  </w:tbl>
  <w:p w14:paraId="3A4FE1B3" w14:textId="77777777" w:rsidR="00D04818" w:rsidRPr="00A90F9D" w:rsidRDefault="00D04818" w:rsidP="00A90F9D">
    <w:pPr>
      <w:pStyle w:val="Kopfzeile"/>
      <w:spacing w:line="240" w:lineRule="auto"/>
      <w:ind w:left="0"/>
      <w:rPr>
        <w:sz w:val="24"/>
        <w:szCs w:val="22"/>
      </w:rPr>
    </w:pP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E2CD07" w14:textId="77777777" w:rsidR="00D04818" w:rsidRDefault="00D04818" w:rsidP="00236F9A">
    <w:pPr>
      <w:pStyle w:val="Kopfzeile"/>
      <w:ind w:left="0"/>
    </w:pPr>
    <w:r>
      <w:rPr>
        <w:noProof/>
      </w:rPr>
      <mc:AlternateContent>
        <mc:Choice Requires="wps">
          <w:drawing>
            <wp:anchor distT="0" distB="0" distL="114300" distR="114300" simplePos="0" relativeHeight="251683328" behindDoc="0" locked="0" layoutInCell="1" allowOverlap="1" wp14:anchorId="4CE0526B" wp14:editId="049ED0CA">
              <wp:simplePos x="0" y="0"/>
              <wp:positionH relativeFrom="margin">
                <wp:posOffset>970363</wp:posOffset>
              </wp:positionH>
              <wp:positionV relativeFrom="topMargin">
                <wp:posOffset>469127</wp:posOffset>
              </wp:positionV>
              <wp:extent cx="3646800" cy="978010"/>
              <wp:effectExtent l="0" t="0" r="0" b="0"/>
              <wp:wrapNone/>
              <wp:docPr id="75" name="Textfeld 75"/>
              <wp:cNvGraphicFramePr/>
              <a:graphic xmlns:a="http://schemas.openxmlformats.org/drawingml/2006/main">
                <a:graphicData uri="http://schemas.microsoft.com/office/word/2010/wordprocessingShape">
                  <wps:wsp>
                    <wps:cNvSpPr txBox="1"/>
                    <wps:spPr>
                      <a:xfrm>
                        <a:off x="0" y="0"/>
                        <a:ext cx="3646800" cy="978010"/>
                      </a:xfrm>
                      <a:prstGeom prst="rect">
                        <a:avLst/>
                      </a:prstGeom>
                      <a:solidFill>
                        <a:schemeClr val="lt1"/>
                      </a:solidFill>
                      <a:ln w="6350">
                        <a:noFill/>
                      </a:ln>
                    </wps:spPr>
                    <wps:txbx>
                      <w:txbxContent>
                        <w:p w14:paraId="2C38A8E3" w14:textId="02F40ACF" w:rsidR="00D04818" w:rsidRPr="00EE4101" w:rsidRDefault="00D04818" w:rsidP="00236F9A">
                          <w:pPr>
                            <w:pStyle w:val="Titel"/>
                            <w:spacing w:line="276" w:lineRule="auto"/>
                            <w:ind w:left="0"/>
                          </w:pPr>
                          <w:r w:rsidRPr="00EE4101">
                            <w:t>A</w:t>
                          </w:r>
                          <w:r>
                            <w:t>rbeitsb</w:t>
                          </w:r>
                          <w:r w:rsidR="003C3483">
                            <w:t>ogen</w:t>
                          </w:r>
                          <w:r>
                            <w:t>:</w:t>
                          </w:r>
                        </w:p>
                        <w:p w14:paraId="14B3CCC2" w14:textId="77777777" w:rsidR="00D04818" w:rsidRDefault="00D04818" w:rsidP="00236F9A">
                          <w:pPr>
                            <w:pStyle w:val="berschrift1"/>
                            <w:spacing w:line="276" w:lineRule="auto"/>
                            <w:ind w:left="0"/>
                          </w:pPr>
                          <w:r>
                            <w:t>Onlineshopping</w:t>
                          </w:r>
                        </w:p>
                        <w:p w14:paraId="5E82E966" w14:textId="5AA7B090" w:rsidR="00D04818" w:rsidRDefault="00D04818" w:rsidP="00236F9A">
                          <w:pPr>
                            <w:ind w:left="0"/>
                          </w:pPr>
                          <w:r w:rsidRPr="00B610C5">
                            <w:rPr>
                              <w:color w:val="0A2446"/>
                              <w:sz w:val="22"/>
                              <w:szCs w:val="20"/>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E0526B" id="_x0000_t202" coordsize="21600,21600" o:spt="202" path="m,l,21600r21600,l21600,xe">
              <v:stroke joinstyle="miter"/>
              <v:path gradientshapeok="t" o:connecttype="rect"/>
            </v:shapetype>
            <v:shape id="Textfeld 75" o:spid="_x0000_s1399" type="#_x0000_t202" style="position:absolute;margin-left:76.4pt;margin-top:36.95pt;width:287.15pt;height:77pt;z-index:2516833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" fillcolor="white [3201]" stroked="f" strokeweight=".5pt">
              <v:textbox>
                <w:txbxContent>
                  <w:p w14:paraId="2C38A8E3" w14:textId="02F40ACF" w:rsidR="00D04818" w:rsidRPr="00EE4101" w:rsidRDefault="00D04818" w:rsidP="00236F9A">
                    <w:pPr>
                      <w:pStyle w:val="Titel"/>
                      <w:spacing w:line="276" w:lineRule="auto"/>
                      <w:ind w:left="0"/>
                    </w:pPr>
                    <w:r w:rsidRPr="00EE4101">
                      <w:t>A</w:t>
                    </w:r>
                    <w:r>
                      <w:t>rbeitsb</w:t>
                    </w:r>
                    <w:r w:rsidR="003C3483">
                      <w:t>ogen</w:t>
                    </w:r>
                    <w:r>
                      <w:t>:</w:t>
                    </w:r>
                  </w:p>
                  <w:p w14:paraId="14B3CCC2" w14:textId="77777777" w:rsidR="00D04818" w:rsidRDefault="00D04818" w:rsidP="00236F9A">
                    <w:pPr>
                      <w:pStyle w:val="berschrift1"/>
                      <w:spacing w:line="276" w:lineRule="auto"/>
                      <w:ind w:left="0"/>
                    </w:pPr>
                    <w:r>
                      <w:t>Onlineshopping</w:t>
                    </w:r>
                  </w:p>
                  <w:p w14:paraId="5E82E966" w14:textId="5AA7B090" w:rsidR="00D04818" w:rsidRDefault="00D04818" w:rsidP="00236F9A">
                    <w:pPr>
                      <w:ind w:left="0"/>
                    </w:pPr>
                    <w:r w:rsidRPr="00B610C5">
                      <w:rPr>
                        <w:color w:val="0A2446"/>
                        <w:sz w:val="22"/>
                        <w:szCs w:val="20"/>
                      </w:rPr>
                      <w:t>(1/2)</w:t>
                    </w:r>
                  </w:p>
                </w:txbxContent>
              </v:textbox>
              <w10:wrap anchorx="margin" anchory="margin"/>
            </v:shape>
          </w:pict>
        </mc:Fallback>
      </mc:AlternateContent>
    </w:r>
    <w:r>
      <w:rPr>
        <w:noProof/>
      </w:rPr>
      <mc:AlternateContent>
        <mc:Choice Requires="wps">
          <w:drawing>
            <wp:anchor distT="0" distB="0" distL="114300" distR="114300" simplePos="0" relativeHeight="251685376" behindDoc="0" locked="0" layoutInCell="1" allowOverlap="1" wp14:anchorId="66F33BBB" wp14:editId="5BBC9166">
              <wp:simplePos x="0" y="0"/>
              <wp:positionH relativeFrom="margin">
                <wp:posOffset>5472430</wp:posOffset>
              </wp:positionH>
              <wp:positionV relativeFrom="topMargin">
                <wp:posOffset>1080135</wp:posOffset>
              </wp:positionV>
              <wp:extent cx="1076400" cy="266400"/>
              <wp:effectExtent l="0" t="0" r="9525" b="635"/>
              <wp:wrapNone/>
              <wp:docPr id="853" name="Textfeld 853"/>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5F40D5FB" w14:textId="77777777" w:rsidR="00D04818" w:rsidRPr="0005032B" w:rsidRDefault="00D04818" w:rsidP="00236F9A">
                          <w:pPr>
                            <w:pStyle w:val="Alpha-LevelKopfzeileABs"/>
                          </w:pPr>
                          <w:r w:rsidRPr="0005032B">
                            <w:t>Level 4</w:t>
                          </w:r>
                        </w:p>
                        <w:p w14:paraId="555DD58D" w14:textId="77777777" w:rsidR="00D04818" w:rsidRPr="00EE4101" w:rsidRDefault="00D04818" w:rsidP="00236F9A">
                          <w:pPr>
                            <w:ind w:left="0"/>
                          </w:pPr>
                        </w:p>
                        <w:p w14:paraId="0BD6541F" w14:textId="77777777" w:rsidR="00D04818" w:rsidRDefault="00D04818" w:rsidP="00236F9A">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33BBB" id="Textfeld 853" o:spid="_x0000_s1400" type="#_x0000_t202" style="position:absolute;margin-left:430.9pt;margin-top:85.05pt;width:84.75pt;height:21pt;z-index:2516853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" fillcolor="white [3201]" stroked="f" strokeweight=".5pt">
              <v:textbox>
                <w:txbxContent>
                  <w:p w14:paraId="5F40D5FB" w14:textId="77777777" w:rsidR="00D04818" w:rsidRPr="0005032B" w:rsidRDefault="00D04818" w:rsidP="00236F9A">
                    <w:pPr>
                      <w:pStyle w:val="Alpha-LevelKopfzeileABs"/>
                    </w:pPr>
                    <w:r w:rsidRPr="0005032B">
                      <w:t>Level 4</w:t>
                    </w:r>
                  </w:p>
                  <w:p w14:paraId="555DD58D" w14:textId="77777777" w:rsidR="00D04818" w:rsidRPr="00EE4101" w:rsidRDefault="00D04818" w:rsidP="00236F9A">
                    <w:pPr>
                      <w:ind w:left="0"/>
                    </w:pPr>
                  </w:p>
                  <w:p w14:paraId="0BD6541F" w14:textId="77777777" w:rsidR="00D04818" w:rsidRDefault="00D04818" w:rsidP="00236F9A">
                    <w:pPr>
                      <w:ind w:left="0"/>
                    </w:pPr>
                  </w:p>
                </w:txbxContent>
              </v:textbox>
              <w10:wrap anchorx="margin" anchory="margin"/>
            </v:shape>
          </w:pict>
        </mc:Fallback>
      </mc:AlternateContent>
    </w:r>
    <w:r>
      <w:rPr>
        <w:noProof/>
      </w:rPr>
      <w:drawing>
        <wp:anchor distT="0" distB="0" distL="114300" distR="114300" simplePos="0" relativeHeight="251684352" behindDoc="0" locked="0" layoutInCell="1" allowOverlap="1" wp14:anchorId="7C7110DE" wp14:editId="6C22E2D9">
          <wp:simplePos x="0" y="0"/>
          <wp:positionH relativeFrom="margin">
            <wp:posOffset>5526405</wp:posOffset>
          </wp:positionH>
          <wp:positionV relativeFrom="topMargin">
            <wp:posOffset>648335</wp:posOffset>
          </wp:positionV>
          <wp:extent cx="493200" cy="417600"/>
          <wp:effectExtent l="0" t="0" r="2540" b="1905"/>
          <wp:wrapNone/>
          <wp:docPr id="120" name="Grafi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4201E2B" wp14:editId="11659526">
          <wp:extent cx="864000" cy="864000"/>
          <wp:effectExtent l="0" t="0" r="0" b="0"/>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6E585D50" w14:textId="77777777" w:rsidR="00D04818" w:rsidRPr="00670A20" w:rsidRDefault="00D04818" w:rsidP="00D04818">
    <w:pPr>
      <w:pStyle w:val="Kopfzeile"/>
      <w:ind w:left="0"/>
    </w:pP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DD2426" w14:textId="77777777" w:rsidR="00D04818" w:rsidRDefault="00D04818" w:rsidP="00DC09A3">
    <w:pPr>
      <w:pStyle w:val="Kopfzeile"/>
      <w:ind w:left="0"/>
    </w:pPr>
    <w:r>
      <w:rPr>
        <w:noProof/>
      </w:rPr>
      <mc:AlternateContent>
        <mc:Choice Requires="wps">
          <w:drawing>
            <wp:anchor distT="0" distB="0" distL="114300" distR="114300" simplePos="0" relativeHeight="251689472" behindDoc="0" locked="0" layoutInCell="1" allowOverlap="1" wp14:anchorId="39C09F92" wp14:editId="01177F17">
              <wp:simplePos x="0" y="0"/>
              <wp:positionH relativeFrom="margin">
                <wp:posOffset>972185</wp:posOffset>
              </wp:positionH>
              <wp:positionV relativeFrom="topMargin">
                <wp:posOffset>467995</wp:posOffset>
              </wp:positionV>
              <wp:extent cx="5400000" cy="810000"/>
              <wp:effectExtent l="0" t="0" r="0" b="9525"/>
              <wp:wrapNone/>
              <wp:docPr id="860" name="Textfeld 860"/>
              <wp:cNvGraphicFramePr/>
              <a:graphic xmlns:a="http://schemas.openxmlformats.org/drawingml/2006/main">
                <a:graphicData uri="http://schemas.microsoft.com/office/word/2010/wordprocessingShape">
                  <wps:wsp>
                    <wps:cNvSpPr txBox="1"/>
                    <wps:spPr>
                      <a:xfrm>
                        <a:off x="0" y="0"/>
                        <a:ext cx="5400000" cy="810000"/>
                      </a:xfrm>
                      <a:prstGeom prst="rect">
                        <a:avLst/>
                      </a:prstGeom>
                      <a:solidFill>
                        <a:schemeClr val="lt1"/>
                      </a:solidFill>
                      <a:ln w="6350">
                        <a:noFill/>
                      </a:ln>
                    </wps:spPr>
                    <wps:txbx>
                      <w:txbxContent>
                        <w:p w14:paraId="3C706F31" w14:textId="77777777" w:rsidR="00D04818" w:rsidRPr="00EE4101" w:rsidRDefault="00D04818" w:rsidP="00DC09A3">
                          <w:pPr>
                            <w:pStyle w:val="Titel"/>
                            <w:spacing w:line="276" w:lineRule="auto"/>
                            <w:ind w:left="0"/>
                          </w:pPr>
                          <w:r>
                            <w:t>Lösung:</w:t>
                          </w:r>
                        </w:p>
                        <w:p w14:paraId="259DF56D" w14:textId="6FFDB528" w:rsidR="00D04818" w:rsidRDefault="00D04818" w:rsidP="00B610C5">
                          <w:pPr>
                            <w:pStyle w:val="berschrift1"/>
                            <w:spacing w:line="276" w:lineRule="auto"/>
                            <w:ind w:left="0"/>
                          </w:pPr>
                          <w:r>
                            <w:t>Onlineshopping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C09F92" id="_x0000_t202" coordsize="21600,21600" o:spt="202" path="m,l,21600r21600,l21600,xe">
              <v:stroke joinstyle="miter"/>
              <v:path gradientshapeok="t" o:connecttype="rect"/>
            </v:shapetype>
            <v:shape id="Textfeld 860" o:spid="_x0000_s1401" type="#_x0000_t202" style="position:absolute;margin-left:76.55pt;margin-top:36.85pt;width:425.2pt;height:63.8pt;z-index:2516894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" fillcolor="white [3201]" stroked="f" strokeweight=".5pt">
              <v:textbox>
                <w:txbxContent>
                  <w:p w14:paraId="3C706F31" w14:textId="77777777" w:rsidR="00D04818" w:rsidRPr="00EE4101" w:rsidRDefault="00D04818" w:rsidP="00DC09A3">
                    <w:pPr>
                      <w:pStyle w:val="Titel"/>
                      <w:spacing w:line="276" w:lineRule="auto"/>
                      <w:ind w:left="0"/>
                    </w:pPr>
                    <w:r>
                      <w:t>Lösung:</w:t>
                    </w:r>
                  </w:p>
                  <w:p w14:paraId="259DF56D" w14:textId="6FFDB528" w:rsidR="00D04818" w:rsidRDefault="00D04818" w:rsidP="00B610C5">
                    <w:pPr>
                      <w:pStyle w:val="berschrift1"/>
                      <w:spacing w:line="276" w:lineRule="auto"/>
                      <w:ind w:left="0"/>
                    </w:pPr>
                    <w:r>
                      <w:t>Onlineshopping</w:t>
                    </w:r>
                  </w:p>
                </w:txbxContent>
              </v:textbox>
              <w10:wrap anchorx="margin" anchory="margin"/>
            </v:shape>
          </w:pict>
        </mc:Fallback>
      </mc:AlternateContent>
    </w:r>
    <w:r>
      <w:rPr>
        <w:noProof/>
      </w:rPr>
      <w:drawing>
        <wp:inline distT="0" distB="0" distL="0" distR="0" wp14:anchorId="4AC34C89" wp14:editId="7D73563D">
          <wp:extent cx="864000" cy="864000"/>
          <wp:effectExtent l="0" t="0" r="0" b="0"/>
          <wp:docPr id="861" name="Grafik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0E788805" w14:textId="77777777" w:rsidR="00D04818" w:rsidRDefault="00D04818">
    <w:pPr>
      <w:pStyle w:val="Kopfzeile"/>
    </w:pP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4E7FC4" w14:textId="77777777" w:rsidR="00D04818" w:rsidRDefault="00D04818" w:rsidP="00236F9A">
    <w:pPr>
      <w:pStyle w:val="Kopfzeile"/>
      <w:ind w:left="0"/>
    </w:pPr>
    <w:r>
      <w:rPr>
        <w:noProof/>
      </w:rPr>
      <mc:AlternateContent>
        <mc:Choice Requires="wps">
          <w:drawing>
            <wp:anchor distT="0" distB="0" distL="114300" distR="114300" simplePos="0" relativeHeight="251686400" behindDoc="0" locked="0" layoutInCell="1" allowOverlap="1" wp14:anchorId="6179B81A" wp14:editId="4CC06DE7">
              <wp:simplePos x="0" y="0"/>
              <wp:positionH relativeFrom="margin">
                <wp:posOffset>970363</wp:posOffset>
              </wp:positionH>
              <wp:positionV relativeFrom="topMargin">
                <wp:posOffset>469127</wp:posOffset>
              </wp:positionV>
              <wp:extent cx="3646800" cy="978010"/>
              <wp:effectExtent l="0" t="0" r="0" b="0"/>
              <wp:wrapNone/>
              <wp:docPr id="854" name="Textfeld 854"/>
              <wp:cNvGraphicFramePr/>
              <a:graphic xmlns:a="http://schemas.openxmlformats.org/drawingml/2006/main">
                <a:graphicData uri="http://schemas.microsoft.com/office/word/2010/wordprocessingShape">
                  <wps:wsp>
                    <wps:cNvSpPr txBox="1"/>
                    <wps:spPr>
                      <a:xfrm>
                        <a:off x="0" y="0"/>
                        <a:ext cx="3646800" cy="978010"/>
                      </a:xfrm>
                      <a:prstGeom prst="rect">
                        <a:avLst/>
                      </a:prstGeom>
                      <a:solidFill>
                        <a:schemeClr val="lt1"/>
                      </a:solidFill>
                      <a:ln w="6350">
                        <a:noFill/>
                      </a:ln>
                    </wps:spPr>
                    <wps:txbx>
                      <w:txbxContent>
                        <w:p w14:paraId="24791D60" w14:textId="37FD4212" w:rsidR="00D04818" w:rsidRPr="00EE4101" w:rsidRDefault="00D04818" w:rsidP="00236F9A">
                          <w:pPr>
                            <w:pStyle w:val="Titel"/>
                            <w:spacing w:line="276" w:lineRule="auto"/>
                            <w:ind w:left="0"/>
                          </w:pPr>
                          <w:r w:rsidRPr="00EE4101">
                            <w:t>A</w:t>
                          </w:r>
                          <w:r>
                            <w:t>rbeitsb</w:t>
                          </w:r>
                          <w:r w:rsidR="003C3483">
                            <w:t>ogen</w:t>
                          </w:r>
                          <w:r>
                            <w:t>:</w:t>
                          </w:r>
                        </w:p>
                        <w:p w14:paraId="5568BD2C" w14:textId="77777777" w:rsidR="00D04818" w:rsidRDefault="00D04818" w:rsidP="00236F9A">
                          <w:pPr>
                            <w:pStyle w:val="berschrift1"/>
                            <w:spacing w:line="276" w:lineRule="auto"/>
                            <w:ind w:left="0"/>
                          </w:pPr>
                          <w:r>
                            <w:t>Onlineshopping</w:t>
                          </w:r>
                        </w:p>
                        <w:p w14:paraId="3A3DBD06" w14:textId="1C34ED33" w:rsidR="00D04818" w:rsidRDefault="00D04818" w:rsidP="00236F9A">
                          <w:pPr>
                            <w:ind w:left="0"/>
                          </w:pPr>
                          <w:r w:rsidRPr="00B610C5">
                            <w:rPr>
                              <w:color w:val="0A2446"/>
                              <w:sz w:val="22"/>
                              <w:szCs w:val="20"/>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79B81A" id="_x0000_t202" coordsize="21600,21600" o:spt="202" path="m,l,21600r21600,l21600,xe">
              <v:stroke joinstyle="miter"/>
              <v:path gradientshapeok="t" o:connecttype="rect"/>
            </v:shapetype>
            <v:shape id="Textfeld 854" o:spid="_x0000_s1402" type="#_x0000_t202" style="position:absolute;margin-left:76.4pt;margin-top:36.95pt;width:287.15pt;height:77pt;z-index:2516864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" fillcolor="white [3201]" stroked="f" strokeweight=".5pt">
              <v:textbox>
                <w:txbxContent>
                  <w:p w14:paraId="24791D60" w14:textId="37FD4212" w:rsidR="00D04818" w:rsidRPr="00EE4101" w:rsidRDefault="00D04818" w:rsidP="00236F9A">
                    <w:pPr>
                      <w:pStyle w:val="Titel"/>
                      <w:spacing w:line="276" w:lineRule="auto"/>
                      <w:ind w:left="0"/>
                    </w:pPr>
                    <w:r w:rsidRPr="00EE4101">
                      <w:t>A</w:t>
                    </w:r>
                    <w:r>
                      <w:t>rbeitsb</w:t>
                    </w:r>
                    <w:r w:rsidR="003C3483">
                      <w:t>ogen</w:t>
                    </w:r>
                    <w:r>
                      <w:t>:</w:t>
                    </w:r>
                  </w:p>
                  <w:p w14:paraId="5568BD2C" w14:textId="77777777" w:rsidR="00D04818" w:rsidRDefault="00D04818" w:rsidP="00236F9A">
                    <w:pPr>
                      <w:pStyle w:val="berschrift1"/>
                      <w:spacing w:line="276" w:lineRule="auto"/>
                      <w:ind w:left="0"/>
                    </w:pPr>
                    <w:r>
                      <w:t>Onlineshopping</w:t>
                    </w:r>
                  </w:p>
                  <w:p w14:paraId="3A3DBD06" w14:textId="1C34ED33" w:rsidR="00D04818" w:rsidRDefault="00D04818" w:rsidP="00236F9A">
                    <w:pPr>
                      <w:ind w:left="0"/>
                    </w:pPr>
                    <w:r w:rsidRPr="00B610C5">
                      <w:rPr>
                        <w:color w:val="0A2446"/>
                        <w:sz w:val="22"/>
                        <w:szCs w:val="20"/>
                      </w:rPr>
                      <w:t>(2/2)</w:t>
                    </w:r>
                  </w:p>
                </w:txbxContent>
              </v:textbox>
              <w10:wrap anchorx="margin" anchory="margin"/>
            </v:shape>
          </w:pict>
        </mc:Fallback>
      </mc:AlternateContent>
    </w:r>
    <w:r>
      <w:rPr>
        <w:noProof/>
      </w:rPr>
      <mc:AlternateContent>
        <mc:Choice Requires="wps">
          <w:drawing>
            <wp:anchor distT="0" distB="0" distL="114300" distR="114300" simplePos="0" relativeHeight="251688448" behindDoc="0" locked="0" layoutInCell="1" allowOverlap="1" wp14:anchorId="19B71FC8" wp14:editId="0D451328">
              <wp:simplePos x="0" y="0"/>
              <wp:positionH relativeFrom="margin">
                <wp:posOffset>5472430</wp:posOffset>
              </wp:positionH>
              <wp:positionV relativeFrom="topMargin">
                <wp:posOffset>1080135</wp:posOffset>
              </wp:positionV>
              <wp:extent cx="1076400" cy="266400"/>
              <wp:effectExtent l="0" t="0" r="9525" b="635"/>
              <wp:wrapNone/>
              <wp:docPr id="855" name="Textfeld 855"/>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492A7209" w14:textId="77777777" w:rsidR="00D04818" w:rsidRPr="0005032B" w:rsidRDefault="00D04818" w:rsidP="00236F9A">
                          <w:pPr>
                            <w:pStyle w:val="Alpha-LevelKopfzeileABs"/>
                          </w:pPr>
                          <w:r w:rsidRPr="0005032B">
                            <w:t>Level 4</w:t>
                          </w:r>
                        </w:p>
                        <w:p w14:paraId="7C659829" w14:textId="77777777" w:rsidR="00D04818" w:rsidRPr="00EE4101" w:rsidRDefault="00D04818" w:rsidP="00236F9A">
                          <w:pPr>
                            <w:ind w:left="0"/>
                          </w:pPr>
                        </w:p>
                        <w:p w14:paraId="608B5561" w14:textId="77777777" w:rsidR="00D04818" w:rsidRDefault="00D04818" w:rsidP="00236F9A">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B71FC8" id="Textfeld 855" o:spid="_x0000_s1403" type="#_x0000_t202" style="position:absolute;margin-left:430.9pt;margin-top:85.05pt;width:84.75pt;height:21pt;z-index:2516884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" fillcolor="white [3201]" stroked="f" strokeweight=".5pt">
              <v:textbox>
                <w:txbxContent>
                  <w:p w14:paraId="492A7209" w14:textId="77777777" w:rsidR="00D04818" w:rsidRPr="0005032B" w:rsidRDefault="00D04818" w:rsidP="00236F9A">
                    <w:pPr>
                      <w:pStyle w:val="Alpha-LevelKopfzeileABs"/>
                    </w:pPr>
                    <w:r w:rsidRPr="0005032B">
                      <w:t>Level 4</w:t>
                    </w:r>
                  </w:p>
                  <w:p w14:paraId="7C659829" w14:textId="77777777" w:rsidR="00D04818" w:rsidRPr="00EE4101" w:rsidRDefault="00D04818" w:rsidP="00236F9A">
                    <w:pPr>
                      <w:ind w:left="0"/>
                    </w:pPr>
                  </w:p>
                  <w:p w14:paraId="608B5561" w14:textId="77777777" w:rsidR="00D04818" w:rsidRDefault="00D04818" w:rsidP="00236F9A">
                    <w:pPr>
                      <w:ind w:left="0"/>
                    </w:pPr>
                  </w:p>
                </w:txbxContent>
              </v:textbox>
              <w10:wrap anchorx="margin" anchory="margin"/>
            </v:shape>
          </w:pict>
        </mc:Fallback>
      </mc:AlternateContent>
    </w:r>
    <w:r>
      <w:rPr>
        <w:noProof/>
      </w:rPr>
      <w:drawing>
        <wp:anchor distT="0" distB="0" distL="114300" distR="114300" simplePos="0" relativeHeight="251687424" behindDoc="0" locked="0" layoutInCell="1" allowOverlap="1" wp14:anchorId="538DF3F8" wp14:editId="2DFCB003">
          <wp:simplePos x="0" y="0"/>
          <wp:positionH relativeFrom="margin">
            <wp:posOffset>5526405</wp:posOffset>
          </wp:positionH>
          <wp:positionV relativeFrom="topMargin">
            <wp:posOffset>648335</wp:posOffset>
          </wp:positionV>
          <wp:extent cx="493200" cy="417600"/>
          <wp:effectExtent l="0" t="0" r="2540" b="1905"/>
          <wp:wrapNone/>
          <wp:docPr id="856" name="Grafik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F5A6576" wp14:editId="51F92BB2">
          <wp:extent cx="864000" cy="864000"/>
          <wp:effectExtent l="0" t="0" r="0" b="0"/>
          <wp:docPr id="857" name="Grafik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2D885034" w14:textId="77777777" w:rsidR="00D04818" w:rsidRPr="00670A20" w:rsidRDefault="00D04818" w:rsidP="00D04818">
    <w:pPr>
      <w:pStyle w:val="Kopfzeile"/>
      <w:ind w:left="0"/>
    </w:pP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0CD27F" w14:textId="620480C4" w:rsidR="00D04818" w:rsidRPr="00670A20" w:rsidRDefault="00D04818" w:rsidP="00D04818">
    <w:pPr>
      <w:pStyle w:val="Kopfzeile"/>
      <w:ind w:left="0"/>
    </w:pP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ACFA83" w14:textId="77777777" w:rsidR="00D04818" w:rsidRDefault="00D04818" w:rsidP="001B2907">
    <w:pPr>
      <w:pStyle w:val="Kopfzeile"/>
      <w:ind w:left="0"/>
    </w:pPr>
    <w:r>
      <w:rPr>
        <w:noProof/>
      </w:rPr>
      <mc:AlternateContent>
        <mc:Choice Requires="wps">
          <w:drawing>
            <wp:anchor distT="0" distB="0" distL="114300" distR="114300" simplePos="0" relativeHeight="251725312" behindDoc="0" locked="0" layoutInCell="1" allowOverlap="1" wp14:anchorId="3E132F15" wp14:editId="5F0E25E0">
              <wp:simplePos x="0" y="0"/>
              <wp:positionH relativeFrom="margin">
                <wp:posOffset>972185</wp:posOffset>
              </wp:positionH>
              <wp:positionV relativeFrom="topMargin">
                <wp:posOffset>467995</wp:posOffset>
              </wp:positionV>
              <wp:extent cx="5857200" cy="1008000"/>
              <wp:effectExtent l="0" t="0" r="0" b="1905"/>
              <wp:wrapNone/>
              <wp:docPr id="699" name="Textfeld 699"/>
              <wp:cNvGraphicFramePr/>
              <a:graphic xmlns:a="http://schemas.openxmlformats.org/drawingml/2006/main">
                <a:graphicData uri="http://schemas.microsoft.com/office/word/2010/wordprocessingShape">
                  <wps:wsp>
                    <wps:cNvSpPr txBox="1"/>
                    <wps:spPr>
                      <a:xfrm>
                        <a:off x="0" y="0"/>
                        <a:ext cx="5857200" cy="1008000"/>
                      </a:xfrm>
                      <a:prstGeom prst="rect">
                        <a:avLst/>
                      </a:prstGeom>
                      <a:solidFill>
                        <a:schemeClr val="lt1"/>
                      </a:solidFill>
                      <a:ln w="6350">
                        <a:noFill/>
                      </a:ln>
                    </wps:spPr>
                    <wps:txbx>
                      <w:txbxContent>
                        <w:p w14:paraId="0D5314EB" w14:textId="77777777" w:rsidR="00D04818" w:rsidRPr="00EE527B" w:rsidRDefault="00D04818" w:rsidP="001B2907">
                          <w:pPr>
                            <w:pStyle w:val="Titel"/>
                            <w:spacing w:line="276" w:lineRule="auto"/>
                            <w:ind w:left="0"/>
                            <w:rPr>
                              <w:color w:val="C00000"/>
                            </w:rPr>
                          </w:pPr>
                          <w:r w:rsidRPr="00EE527B">
                            <w:rPr>
                              <w:color w:val="C00000"/>
                            </w:rPr>
                            <w:t>Lerneinheit II: Betrugsmaschen und Verbraucherfallen</w:t>
                          </w:r>
                        </w:p>
                        <w:p w14:paraId="56B3F093" w14:textId="1B8CDC91" w:rsidR="00D04818" w:rsidRDefault="00D04818" w:rsidP="00B610C5">
                          <w:pPr>
                            <w:pStyle w:val="berschrift1"/>
                            <w:spacing w:line="276" w:lineRule="auto"/>
                            <w:ind w:left="0"/>
                          </w:pPr>
                          <w:r>
                            <w:t>Hintergrundinformationen für Lehrende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132F15" id="_x0000_t202" coordsize="21600,21600" o:spt="202" path="m,l,21600r21600,l21600,xe">
              <v:stroke joinstyle="miter"/>
              <v:path gradientshapeok="t" o:connecttype="rect"/>
            </v:shapetype>
            <v:shape id="Textfeld 699" o:spid="_x0000_s1404" type="#_x0000_t202" style="position:absolute;margin-left:76.55pt;margin-top:36.85pt;width:461.2pt;height:79.35pt;z-index:2517253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" fillcolor="white [3201]" stroked="f" strokeweight=".5pt">
              <v:textbox>
                <w:txbxContent>
                  <w:p w14:paraId="0D5314EB" w14:textId="77777777" w:rsidR="00D04818" w:rsidRPr="00EE527B" w:rsidRDefault="00D04818" w:rsidP="001B2907">
                    <w:pPr>
                      <w:pStyle w:val="Titel"/>
                      <w:spacing w:line="276" w:lineRule="auto"/>
                      <w:ind w:left="0"/>
                      <w:rPr>
                        <w:color w:val="C00000"/>
                      </w:rPr>
                    </w:pPr>
                    <w:r w:rsidRPr="00EE527B">
                      <w:rPr>
                        <w:color w:val="C00000"/>
                      </w:rPr>
                      <w:t>Lerneinheit II: Betrugsmaschen und Verbraucherfallen</w:t>
                    </w:r>
                  </w:p>
                  <w:p w14:paraId="56B3F093" w14:textId="1B8CDC91" w:rsidR="00D04818" w:rsidRDefault="00D04818" w:rsidP="00B610C5">
                    <w:pPr>
                      <w:pStyle w:val="berschrift1"/>
                      <w:spacing w:line="276" w:lineRule="auto"/>
                      <w:ind w:left="0"/>
                    </w:pPr>
                    <w:r>
                      <w:t>Hintergrundinformationen für Lehrende</w:t>
                    </w:r>
                  </w:p>
                </w:txbxContent>
              </v:textbox>
              <w10:wrap anchorx="margin" anchory="margin"/>
            </v:shape>
          </w:pict>
        </mc:Fallback>
      </mc:AlternateContent>
    </w:r>
    <w:r>
      <w:rPr>
        <w:noProof/>
      </w:rPr>
      <w:drawing>
        <wp:inline distT="0" distB="0" distL="0" distR="0" wp14:anchorId="48D30886" wp14:editId="3CCFF6E4">
          <wp:extent cx="864000" cy="864000"/>
          <wp:effectExtent l="0" t="0" r="0" b="0"/>
          <wp:docPr id="709" name="Grafik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0708B4AD" w14:textId="77777777" w:rsidR="00D04818" w:rsidRDefault="00D04818" w:rsidP="00143DF5">
    <w:pPr>
      <w:pStyle w:val="Kopfzeile"/>
      <w:ind w:left="0"/>
    </w:pP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395C55" w14:textId="77777777" w:rsidR="00D04818" w:rsidRPr="001B2907" w:rsidRDefault="00D04818" w:rsidP="001B2907">
    <w:pPr>
      <w:tabs>
        <w:tab w:val="center" w:pos="4536"/>
        <w:tab w:val="right" w:pos="9072"/>
      </w:tabs>
      <w:spacing w:line="240" w:lineRule="auto"/>
      <w:ind w:left="0"/>
      <w:rPr>
        <w:sz w:val="24"/>
      </w:rPr>
    </w:pPr>
    <w:r w:rsidRPr="001B2907">
      <w:rPr>
        <w:noProof/>
        <w:sz w:val="24"/>
      </w:rPr>
      <mc:AlternateContent>
        <mc:Choice Requires="wps">
          <w:drawing>
            <wp:anchor distT="0" distB="0" distL="114300" distR="114300" simplePos="0" relativeHeight="251724288" behindDoc="0" locked="0" layoutInCell="1" allowOverlap="1" wp14:anchorId="2D97F77B" wp14:editId="113F4D9E">
              <wp:simplePos x="0" y="0"/>
              <wp:positionH relativeFrom="margin">
                <wp:posOffset>972185</wp:posOffset>
              </wp:positionH>
              <wp:positionV relativeFrom="topMargin">
                <wp:posOffset>467995</wp:posOffset>
              </wp:positionV>
              <wp:extent cx="5857200" cy="1008000"/>
              <wp:effectExtent l="0" t="0" r="0" b="1905"/>
              <wp:wrapNone/>
              <wp:docPr id="697" name="Textfeld 697"/>
              <wp:cNvGraphicFramePr/>
              <a:graphic xmlns:a="http://schemas.openxmlformats.org/drawingml/2006/main">
                <a:graphicData uri="http://schemas.microsoft.com/office/word/2010/wordprocessingShape">
                  <wps:wsp>
                    <wps:cNvSpPr txBox="1"/>
                    <wps:spPr>
                      <a:xfrm>
                        <a:off x="0" y="0"/>
                        <a:ext cx="5857200" cy="1008000"/>
                      </a:xfrm>
                      <a:prstGeom prst="rect">
                        <a:avLst/>
                      </a:prstGeom>
                      <a:solidFill>
                        <a:sysClr val="window" lastClr="FFFFFF"/>
                      </a:solidFill>
                      <a:ln w="6350">
                        <a:noFill/>
                      </a:ln>
                    </wps:spPr>
                    <wps:txbx>
                      <w:txbxContent>
                        <w:p w14:paraId="169F980F" w14:textId="77777777" w:rsidR="00D04818" w:rsidRPr="00EE527B" w:rsidRDefault="00D04818" w:rsidP="001B2907">
                          <w:pPr>
                            <w:pStyle w:val="Titel"/>
                            <w:spacing w:line="276" w:lineRule="auto"/>
                            <w:ind w:left="0"/>
                            <w:rPr>
                              <w:color w:val="C00000"/>
                            </w:rPr>
                          </w:pPr>
                          <w:r w:rsidRPr="00EE527B">
                            <w:rPr>
                              <w:color w:val="C00000"/>
                            </w:rPr>
                            <w:t xml:space="preserve">Lerneinheit II: Betrugsmaschen und </w:t>
                          </w:r>
                          <w:r w:rsidRPr="003446C9">
                            <w:rPr>
                              <w:color w:val="C00000"/>
                            </w:rPr>
                            <w:t>Verbraucherfallen</w:t>
                          </w:r>
                        </w:p>
                        <w:p w14:paraId="53461250" w14:textId="728C36BE" w:rsidR="00D04818" w:rsidRDefault="00D04818" w:rsidP="00B610C5">
                          <w:pPr>
                            <w:pStyle w:val="berschrift1"/>
                            <w:spacing w:line="276" w:lineRule="auto"/>
                            <w:ind w:left="0"/>
                          </w:pPr>
                          <w:r>
                            <w:t>Hintergrundinformationen für Lehrende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97F77B" id="_x0000_t202" coordsize="21600,21600" o:spt="202" path="m,l,21600r21600,l21600,xe">
              <v:stroke joinstyle="miter"/>
              <v:path gradientshapeok="t" o:connecttype="rect"/>
            </v:shapetype>
            <v:shape id="Textfeld 697" o:spid="_x0000_s1405" type="#_x0000_t202" style="position:absolute;margin-left:76.55pt;margin-top:36.85pt;width:461.2pt;height:79.35pt;z-index:2517242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" fillcolor="window" stroked="f" strokeweight=".5pt">
              <v:textbox>
                <w:txbxContent>
                  <w:p w14:paraId="169F980F" w14:textId="77777777" w:rsidR="00D04818" w:rsidRPr="00EE527B" w:rsidRDefault="00D04818" w:rsidP="001B2907">
                    <w:pPr>
                      <w:pStyle w:val="Titel"/>
                      <w:spacing w:line="276" w:lineRule="auto"/>
                      <w:ind w:left="0"/>
                      <w:rPr>
                        <w:color w:val="C00000"/>
                      </w:rPr>
                    </w:pPr>
                    <w:r w:rsidRPr="00EE527B">
                      <w:rPr>
                        <w:color w:val="C00000"/>
                      </w:rPr>
                      <w:t xml:space="preserve">Lerneinheit II: Betrugsmaschen und </w:t>
                    </w:r>
                    <w:r w:rsidRPr="003446C9">
                      <w:rPr>
                        <w:color w:val="C00000"/>
                      </w:rPr>
                      <w:t>Verbraucherfallen</w:t>
                    </w:r>
                  </w:p>
                  <w:p w14:paraId="53461250" w14:textId="728C36BE" w:rsidR="00D04818" w:rsidRDefault="00D04818" w:rsidP="00B610C5">
                    <w:pPr>
                      <w:pStyle w:val="berschrift1"/>
                      <w:spacing w:line="276" w:lineRule="auto"/>
                      <w:ind w:left="0"/>
                    </w:pPr>
                    <w:r>
                      <w:t>Hintergrundinformationen für Lehrende</w:t>
                    </w:r>
                  </w:p>
                </w:txbxContent>
              </v:textbox>
              <w10:wrap anchorx="margin" anchory="margin"/>
            </v:shape>
          </w:pict>
        </mc:Fallback>
      </mc:AlternateContent>
    </w:r>
    <w:r w:rsidRPr="001B2907">
      <w:rPr>
        <w:noProof/>
        <w:sz w:val="24"/>
      </w:rPr>
      <w:drawing>
        <wp:inline distT="0" distB="0" distL="0" distR="0" wp14:anchorId="5E367BBE" wp14:editId="44915022">
          <wp:extent cx="864000" cy="864000"/>
          <wp:effectExtent l="0" t="0" r="0" b="0"/>
          <wp:docPr id="698" name="Grafik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0DFC16E7" w14:textId="3D8E5B00" w:rsidR="00D04818" w:rsidRPr="00670A20" w:rsidRDefault="00D04818" w:rsidP="00D04818">
    <w:pPr>
      <w:pStyle w:val="Kopfzeile"/>
      <w:ind w:left="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A84FF7" w14:textId="77777777" w:rsidR="00D04818" w:rsidRPr="00A84CD8" w:rsidRDefault="00D04818" w:rsidP="00A84CD8">
    <w:pPr>
      <w:pStyle w:val="Kopfzeile"/>
      <w:spacing w:line="240" w:lineRule="auto"/>
      <w:ind w:left="0"/>
      <w:rPr>
        <w:sz w:val="24"/>
        <w:szCs w:val="22"/>
      </w:rPr>
    </w:pPr>
    <w:r>
      <w:rPr>
        <w:noProof/>
      </w:rPr>
      <mc:AlternateContent>
        <mc:Choice Requires="wps">
          <w:drawing>
            <wp:anchor distT="0" distB="0" distL="114300" distR="114300" simplePos="0" relativeHeight="251793920" behindDoc="0" locked="0" layoutInCell="1" allowOverlap="1" wp14:anchorId="042F58C7" wp14:editId="59CA6B4D">
              <wp:simplePos x="0" y="0"/>
              <wp:positionH relativeFrom="margin">
                <wp:posOffset>972185</wp:posOffset>
              </wp:positionH>
              <wp:positionV relativeFrom="topMargin">
                <wp:posOffset>467995</wp:posOffset>
              </wp:positionV>
              <wp:extent cx="5400000" cy="648000"/>
              <wp:effectExtent l="0" t="0" r="0" b="0"/>
              <wp:wrapNone/>
              <wp:docPr id="383" name="Textfeld 383"/>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7F1CA1FE" w14:textId="3B9261A3" w:rsidR="00D04818" w:rsidRDefault="00D04818" w:rsidP="00FC4F8A">
                          <w:pPr>
                            <w:pStyle w:val="Titel"/>
                            <w:spacing w:line="276" w:lineRule="auto"/>
                            <w:ind w:left="0"/>
                          </w:pPr>
                          <w:r>
                            <w:t>Ablauf für Lehr</w:t>
                          </w:r>
                          <w:r w:rsidR="00F95056">
                            <w:t>ende</w:t>
                          </w:r>
                          <w:r>
                            <w:t>:</w:t>
                          </w:r>
                        </w:p>
                        <w:p w14:paraId="087F8F47" w14:textId="77777777" w:rsidR="00D04818" w:rsidRPr="009945C5" w:rsidRDefault="00D04818" w:rsidP="00FC4F8A">
                          <w:pPr>
                            <w:pStyle w:val="berschrift1"/>
                            <w:spacing w:line="276" w:lineRule="auto"/>
                            <w:ind w:left="0"/>
                          </w:pPr>
                          <w:r>
                            <w:t>Einstieg</w:t>
                          </w:r>
                          <w:r w:rsidRPr="009945C5">
                            <w:t xml:space="preserve"> Verträge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2F58C7" id="_x0000_t202" coordsize="21600,21600" o:spt="202" path="m,l,21600r21600,l21600,xe">
              <v:stroke joinstyle="miter"/>
              <v:path gradientshapeok="t" o:connecttype="rect"/>
            </v:shapetype>
            <v:shape id="Textfeld 383" o:spid="_x0000_s1256" type="#_x0000_t202" style="position:absolute;margin-left:76.55pt;margin-top:36.85pt;width:425.2pt;height:51pt;z-index:25179392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" fillcolor="white [3201]" stroked="f" strokeweight=".5pt">
              <v:textbox>
                <w:txbxContent>
                  <w:p w14:paraId="7F1CA1FE" w14:textId="3B9261A3" w:rsidR="00D04818" w:rsidRDefault="00D04818" w:rsidP="00FC4F8A">
                    <w:pPr>
                      <w:pStyle w:val="Titel"/>
                      <w:spacing w:line="276" w:lineRule="auto"/>
                      <w:ind w:left="0"/>
                    </w:pPr>
                    <w:r>
                      <w:t>Ablauf für Lehr</w:t>
                    </w:r>
                    <w:r w:rsidR="00F95056">
                      <w:t>ende</w:t>
                    </w:r>
                    <w:r>
                      <w:t>:</w:t>
                    </w:r>
                  </w:p>
                  <w:p w14:paraId="087F8F47" w14:textId="77777777" w:rsidR="00D04818" w:rsidRPr="009945C5" w:rsidRDefault="00D04818" w:rsidP="00FC4F8A">
                    <w:pPr>
                      <w:pStyle w:val="berschrift1"/>
                      <w:spacing w:line="276" w:lineRule="auto"/>
                      <w:ind w:left="0"/>
                    </w:pPr>
                    <w:r>
                      <w:t>Einstieg</w:t>
                    </w:r>
                    <w:r w:rsidRPr="009945C5">
                      <w:t xml:space="preserve"> Verträge</w:t>
                    </w:r>
                  </w:p>
                </w:txbxContent>
              </v:textbox>
              <w10:wrap anchorx="margin" anchory="margin"/>
            </v:shape>
          </w:pict>
        </mc:Fallback>
      </mc:AlternateContent>
    </w:r>
    <w:r>
      <w:rPr>
        <w:noProof/>
      </w:rPr>
      <w:drawing>
        <wp:inline distT="0" distB="0" distL="0" distR="0" wp14:anchorId="30FFC366" wp14:editId="4C22963B">
          <wp:extent cx="864000" cy="864000"/>
          <wp:effectExtent l="0" t="0" r="0" b="0"/>
          <wp:docPr id="384" name="Grafi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741080E8" w14:textId="77777777" w:rsidR="00D04818" w:rsidRPr="00A84CD8" w:rsidRDefault="00D04818" w:rsidP="00A84CD8">
    <w:pPr>
      <w:pStyle w:val="Kopfzeile"/>
      <w:spacing w:line="240" w:lineRule="auto"/>
      <w:ind w:left="0"/>
      <w:rPr>
        <w:sz w:val="24"/>
        <w:szCs w:val="22"/>
      </w:rPr>
    </w:pPr>
  </w:p>
  <w:tbl>
    <w:tblPr>
      <w:tblStyle w:val="Tabellenraster"/>
      <w:tblW w:w="5021"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29"/>
      <w:gridCol w:w="2032"/>
      <w:gridCol w:w="2032"/>
      <w:gridCol w:w="2032"/>
      <w:gridCol w:w="2116"/>
    </w:tblGrid>
    <w:tr w:rsidR="00D04818" w14:paraId="7571BD97" w14:textId="77777777" w:rsidTr="00D04818">
      <w:trPr>
        <w:trHeight w:val="1134"/>
      </w:trPr>
      <w:tc>
        <w:tcPr>
          <w:tcW w:w="991" w:type="pct"/>
          <w:vAlign w:val="center"/>
        </w:tcPr>
        <w:p w14:paraId="382E3DBE" w14:textId="77777777" w:rsidR="00D04818" w:rsidRDefault="00D04818" w:rsidP="00FC4F8A">
          <w:pPr>
            <w:pStyle w:val="Untertitel"/>
          </w:pPr>
          <w:r>
            <w:rPr>
              <w:noProof/>
            </w:rPr>
            <w:drawing>
              <wp:inline distT="0" distB="0" distL="0" distR="0" wp14:anchorId="6A6B75AA" wp14:editId="65EA2AED">
                <wp:extent cx="493200" cy="417600"/>
                <wp:effectExtent l="0" t="0" r="2540" b="1905"/>
                <wp:docPr id="385" name="Grafik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992" w:type="pct"/>
          <w:vAlign w:val="center"/>
        </w:tcPr>
        <w:p w14:paraId="6103666E" w14:textId="77777777" w:rsidR="00D04818" w:rsidRDefault="00D04818" w:rsidP="00FC4F8A">
          <w:pPr>
            <w:pStyle w:val="Untertitel"/>
          </w:pPr>
          <w:r>
            <w:rPr>
              <w:noProof/>
            </w:rPr>
            <w:drawing>
              <wp:inline distT="0" distB="0" distL="0" distR="0" wp14:anchorId="58105885" wp14:editId="637DA99A">
                <wp:extent cx="435600" cy="471600"/>
                <wp:effectExtent l="0" t="0" r="0" b="0"/>
                <wp:docPr id="386" name="Grafik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992" w:type="pct"/>
          <w:vAlign w:val="center"/>
        </w:tcPr>
        <w:p w14:paraId="5A7D83F1" w14:textId="77777777" w:rsidR="00D04818" w:rsidRDefault="00D04818" w:rsidP="00FC4F8A">
          <w:pPr>
            <w:pStyle w:val="Untertitel"/>
          </w:pPr>
          <w:r>
            <w:rPr>
              <w:noProof/>
            </w:rPr>
            <w:drawing>
              <wp:inline distT="0" distB="0" distL="0" distR="0" wp14:anchorId="31E2EB6B" wp14:editId="66E05B2D">
                <wp:extent cx="424800" cy="486000"/>
                <wp:effectExtent l="0" t="0" r="0" b="0"/>
                <wp:docPr id="387" name="Grafik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992" w:type="pct"/>
          <w:vAlign w:val="center"/>
        </w:tcPr>
        <w:p w14:paraId="1C3BA9AB" w14:textId="77777777" w:rsidR="00D04818" w:rsidRDefault="00D04818" w:rsidP="00FC4F8A">
          <w:pPr>
            <w:pStyle w:val="Untertitel"/>
          </w:pPr>
          <w:r>
            <w:rPr>
              <w:noProof/>
            </w:rPr>
            <w:drawing>
              <wp:inline distT="0" distB="0" distL="0" distR="0" wp14:anchorId="45EFD3E2" wp14:editId="4816AC35">
                <wp:extent cx="424543" cy="435429"/>
                <wp:effectExtent l="0" t="0" r="0" b="0"/>
                <wp:docPr id="388" name="Grafik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34" w:type="pct"/>
          <w:vAlign w:val="center"/>
        </w:tcPr>
        <w:p w14:paraId="37E8B4ED" w14:textId="77777777" w:rsidR="00D04818" w:rsidRDefault="00D04818" w:rsidP="00FC4F8A">
          <w:pPr>
            <w:pStyle w:val="Untertitel"/>
          </w:pPr>
          <w:r>
            <w:rPr>
              <w:noProof/>
            </w:rPr>
            <w:drawing>
              <wp:inline distT="0" distB="0" distL="0" distR="0" wp14:anchorId="50C2E593" wp14:editId="28D94572">
                <wp:extent cx="458526" cy="435600"/>
                <wp:effectExtent l="0" t="0" r="0" b="0"/>
                <wp:docPr id="389" name="Grafik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D04818" w14:paraId="0D0B43A9" w14:textId="77777777" w:rsidTr="00D04818">
      <w:trPr>
        <w:trHeight w:val="510"/>
      </w:trPr>
      <w:tc>
        <w:tcPr>
          <w:tcW w:w="991" w:type="pct"/>
        </w:tcPr>
        <w:p w14:paraId="27832D5D" w14:textId="77777777" w:rsidR="00D04818" w:rsidRPr="00EE4101" w:rsidRDefault="00D04818" w:rsidP="00FC4F8A">
          <w:pPr>
            <w:pStyle w:val="Untertitel"/>
          </w:pPr>
          <w:r w:rsidRPr="0037643C">
            <w:rPr>
              <w:rStyle w:val="UntertitelZchn"/>
            </w:rPr>
            <w:t>Level</w:t>
          </w:r>
          <w:r w:rsidRPr="00EE4101">
            <w:t xml:space="preserve"> </w:t>
          </w:r>
          <w:r>
            <w:t>1-4</w:t>
          </w:r>
        </w:p>
      </w:tc>
      <w:tc>
        <w:tcPr>
          <w:tcW w:w="992" w:type="pct"/>
        </w:tcPr>
        <w:p w14:paraId="6E7004A6" w14:textId="77777777" w:rsidR="00D04818" w:rsidRPr="00EE4101" w:rsidRDefault="00D04818" w:rsidP="00FC4F8A">
          <w:pPr>
            <w:pStyle w:val="Untertitel"/>
          </w:pPr>
          <w:r>
            <w:t>15</w:t>
          </w:r>
          <w:r w:rsidRPr="00EE4101">
            <w:t xml:space="preserve"> Minuten</w:t>
          </w:r>
        </w:p>
      </w:tc>
      <w:tc>
        <w:tcPr>
          <w:tcW w:w="992" w:type="pct"/>
        </w:tcPr>
        <w:p w14:paraId="5A6F5987" w14:textId="77777777" w:rsidR="00D04818" w:rsidRPr="00EE4101" w:rsidRDefault="00D04818" w:rsidP="00FC4F8A">
          <w:pPr>
            <w:pStyle w:val="Untertitel"/>
          </w:pPr>
          <w:r>
            <w:t>1-10 Personen</w:t>
          </w:r>
        </w:p>
      </w:tc>
      <w:tc>
        <w:tcPr>
          <w:tcW w:w="992" w:type="pct"/>
        </w:tcPr>
        <w:p w14:paraId="7CCA6861" w14:textId="77777777" w:rsidR="00D04818" w:rsidRPr="00EE4101" w:rsidRDefault="00D04818" w:rsidP="00FC4F8A">
          <w:pPr>
            <w:pStyle w:val="Untertitel"/>
          </w:pPr>
          <w:r>
            <w:t>EA, Plenum</w:t>
          </w:r>
        </w:p>
      </w:tc>
      <w:tc>
        <w:tcPr>
          <w:tcW w:w="1034" w:type="pct"/>
        </w:tcPr>
        <w:p w14:paraId="7C13575B" w14:textId="77777777" w:rsidR="00D04818" w:rsidRPr="00EE4101" w:rsidRDefault="00D04818" w:rsidP="00FC4F8A">
          <w:pPr>
            <w:pStyle w:val="Untertitel"/>
          </w:pPr>
          <w:r>
            <w:t>Karteikarten</w:t>
          </w:r>
        </w:p>
      </w:tc>
    </w:tr>
  </w:tbl>
  <w:p w14:paraId="485C3910" w14:textId="77777777" w:rsidR="00D04818" w:rsidRPr="00A84CD8" w:rsidRDefault="00D04818" w:rsidP="00A84CD8">
    <w:pPr>
      <w:pStyle w:val="Kopfzeile"/>
      <w:spacing w:line="240" w:lineRule="auto"/>
      <w:ind w:left="0"/>
      <w:rPr>
        <w:sz w:val="24"/>
        <w:szCs w:val="22"/>
      </w:rPr>
    </w:pP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796173" w14:textId="77777777" w:rsidR="00D04818" w:rsidRPr="00670A20" w:rsidRDefault="00D04818" w:rsidP="00D04818">
    <w:pPr>
      <w:pStyle w:val="Kopfzeile"/>
      <w:ind w:left="0"/>
    </w:pP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F32E9B" w14:textId="77777777" w:rsidR="00D04818" w:rsidRDefault="00D04818" w:rsidP="006338AC">
    <w:pPr>
      <w:pStyle w:val="Kopfzeile"/>
      <w:ind w:left="0"/>
    </w:pPr>
    <w:r>
      <w:rPr>
        <w:noProof/>
      </w:rPr>
      <mc:AlternateContent>
        <mc:Choice Requires="wps">
          <w:drawing>
            <wp:anchor distT="0" distB="0" distL="114300" distR="114300" simplePos="0" relativeHeight="251690496" behindDoc="0" locked="0" layoutInCell="1" allowOverlap="1" wp14:anchorId="3A846FCF" wp14:editId="15BC08DD">
              <wp:simplePos x="0" y="0"/>
              <wp:positionH relativeFrom="margin">
                <wp:posOffset>972185</wp:posOffset>
              </wp:positionH>
              <wp:positionV relativeFrom="topMargin">
                <wp:posOffset>467995</wp:posOffset>
              </wp:positionV>
              <wp:extent cx="5400000" cy="658800"/>
              <wp:effectExtent l="0" t="0" r="0" b="8255"/>
              <wp:wrapNone/>
              <wp:docPr id="101" name="Textfeld 101"/>
              <wp:cNvGraphicFramePr/>
              <a:graphic xmlns:a="http://schemas.openxmlformats.org/drawingml/2006/main">
                <a:graphicData uri="http://schemas.microsoft.com/office/word/2010/wordprocessingShape">
                  <wps:wsp>
                    <wps:cNvSpPr txBox="1"/>
                    <wps:spPr>
                      <a:xfrm>
                        <a:off x="0" y="0"/>
                        <a:ext cx="5400000" cy="658800"/>
                      </a:xfrm>
                      <a:prstGeom prst="rect">
                        <a:avLst/>
                      </a:prstGeom>
                      <a:solidFill>
                        <a:schemeClr val="lt1"/>
                      </a:solidFill>
                      <a:ln w="6350">
                        <a:noFill/>
                      </a:ln>
                    </wps:spPr>
                    <wps:txbx>
                      <w:txbxContent>
                        <w:p w14:paraId="4A0D6221" w14:textId="06DB4DFA" w:rsidR="00D04818" w:rsidRPr="00EE4101" w:rsidRDefault="00D04818" w:rsidP="006338AC">
                          <w:pPr>
                            <w:pStyle w:val="Titel"/>
                            <w:spacing w:line="276" w:lineRule="auto"/>
                            <w:ind w:left="0"/>
                          </w:pPr>
                          <w:r w:rsidRPr="00EE4101">
                            <w:t>A</w:t>
                          </w:r>
                          <w:r>
                            <w:t>blauf für Lehrende:</w:t>
                          </w:r>
                        </w:p>
                        <w:p w14:paraId="7E7A6214" w14:textId="17D6CFB5" w:rsidR="00D04818" w:rsidRPr="00EE4101" w:rsidRDefault="00D04818" w:rsidP="006338AC">
                          <w:pPr>
                            <w:pStyle w:val="berschrift1"/>
                            <w:spacing w:line="276" w:lineRule="auto"/>
                            <w:ind w:left="0"/>
                          </w:pPr>
                          <w:r>
                            <w:t>Verbraucherfallen</w:t>
                          </w:r>
                          <w:r w:rsidR="00D56800">
                            <w:t xml:space="preserve"> </w:t>
                          </w:r>
                          <w:r w:rsidR="00EC0290">
                            <w:t>–</w:t>
                          </w:r>
                          <w:r w:rsidR="00D56800">
                            <w:t xml:space="preserve"> Suchsel</w:t>
                          </w:r>
                        </w:p>
                        <w:p w14:paraId="38118E28" w14:textId="77777777" w:rsidR="00D04818" w:rsidRPr="00EE4101" w:rsidRDefault="00D04818" w:rsidP="006338AC">
                          <w:pPr>
                            <w:ind w:left="0"/>
                          </w:pPr>
                        </w:p>
                        <w:p w14:paraId="148755CC" w14:textId="77777777" w:rsidR="00D04818" w:rsidRDefault="00D04818" w:rsidP="006338A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846FCF" id="_x0000_t202" coordsize="21600,21600" o:spt="202" path="m,l,21600r21600,l21600,xe">
              <v:stroke joinstyle="miter"/>
              <v:path gradientshapeok="t" o:connecttype="rect"/>
            </v:shapetype>
            <v:shape id="Textfeld 101" o:spid="_x0000_s1406" type="#_x0000_t202" style="position:absolute;margin-left:76.55pt;margin-top:36.85pt;width:425.2pt;height:51.85pt;z-index:25169049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" fillcolor="white [3201]" stroked="f" strokeweight=".5pt">
              <v:textbox>
                <w:txbxContent>
                  <w:p w14:paraId="4A0D6221" w14:textId="06DB4DFA" w:rsidR="00D04818" w:rsidRPr="00EE4101" w:rsidRDefault="00D04818" w:rsidP="006338AC">
                    <w:pPr>
                      <w:pStyle w:val="Titel"/>
                      <w:spacing w:line="276" w:lineRule="auto"/>
                      <w:ind w:left="0"/>
                    </w:pPr>
                    <w:r w:rsidRPr="00EE4101">
                      <w:t>A</w:t>
                    </w:r>
                    <w:r>
                      <w:t>blauf für Lehrende:</w:t>
                    </w:r>
                  </w:p>
                  <w:p w14:paraId="7E7A6214" w14:textId="17D6CFB5" w:rsidR="00D04818" w:rsidRPr="00EE4101" w:rsidRDefault="00D04818" w:rsidP="006338AC">
                    <w:pPr>
                      <w:pStyle w:val="berschrift1"/>
                      <w:spacing w:line="276" w:lineRule="auto"/>
                      <w:ind w:left="0"/>
                    </w:pPr>
                    <w:r>
                      <w:t>Verbraucherfallen</w:t>
                    </w:r>
                    <w:r w:rsidR="00D56800">
                      <w:t xml:space="preserve"> </w:t>
                    </w:r>
                    <w:r w:rsidR="00EC0290">
                      <w:t>–</w:t>
                    </w:r>
                    <w:r w:rsidR="00D56800">
                      <w:t xml:space="preserve"> Suchsel</w:t>
                    </w:r>
                  </w:p>
                  <w:p w14:paraId="38118E28" w14:textId="77777777" w:rsidR="00D04818" w:rsidRPr="00EE4101" w:rsidRDefault="00D04818" w:rsidP="006338AC">
                    <w:pPr>
                      <w:ind w:left="0"/>
                    </w:pPr>
                  </w:p>
                  <w:p w14:paraId="148755CC" w14:textId="77777777" w:rsidR="00D04818" w:rsidRDefault="00D04818" w:rsidP="006338AC">
                    <w:pPr>
                      <w:ind w:left="0"/>
                    </w:pPr>
                  </w:p>
                </w:txbxContent>
              </v:textbox>
              <w10:wrap anchorx="margin" anchory="margin"/>
            </v:shape>
          </w:pict>
        </mc:Fallback>
      </mc:AlternateContent>
    </w:r>
    <w:r>
      <w:rPr>
        <w:noProof/>
      </w:rPr>
      <w:drawing>
        <wp:inline distT="0" distB="0" distL="0" distR="0" wp14:anchorId="03F5931B" wp14:editId="69ACB7F6">
          <wp:extent cx="864000" cy="864000"/>
          <wp:effectExtent l="0" t="0" r="0" b="0"/>
          <wp:docPr id="245" name="Grafi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5A4FAC53" w14:textId="77777777" w:rsidR="00D04818" w:rsidRPr="00B317B8" w:rsidRDefault="00D04818" w:rsidP="00B317B8">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D04818" w14:paraId="4557E87C" w14:textId="77777777" w:rsidTr="00D04818">
      <w:trPr>
        <w:trHeight w:val="1134"/>
      </w:trPr>
      <w:tc>
        <w:tcPr>
          <w:tcW w:w="1000" w:type="pct"/>
          <w:vAlign w:val="center"/>
        </w:tcPr>
        <w:p w14:paraId="3D92D8F3" w14:textId="77777777" w:rsidR="00D04818" w:rsidRDefault="00D04818" w:rsidP="006338AC">
          <w:pPr>
            <w:pStyle w:val="Untertitel"/>
          </w:pPr>
          <w:r>
            <w:rPr>
              <w:noProof/>
            </w:rPr>
            <w:drawing>
              <wp:inline distT="0" distB="0" distL="0" distR="0" wp14:anchorId="0174607E" wp14:editId="221A429E">
                <wp:extent cx="493200" cy="417600"/>
                <wp:effectExtent l="0" t="0" r="2540" b="1905"/>
                <wp:docPr id="102" name="Grafi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4599B23A" w14:textId="77777777" w:rsidR="00D04818" w:rsidRDefault="00D04818" w:rsidP="006338AC">
          <w:pPr>
            <w:pStyle w:val="Untertitel"/>
          </w:pPr>
          <w:r>
            <w:rPr>
              <w:noProof/>
            </w:rPr>
            <w:drawing>
              <wp:inline distT="0" distB="0" distL="0" distR="0" wp14:anchorId="522F897A" wp14:editId="647A709A">
                <wp:extent cx="435600" cy="471600"/>
                <wp:effectExtent l="0" t="0" r="0" b="0"/>
                <wp:docPr id="103" name="Grafi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34572DA4" w14:textId="77777777" w:rsidR="00D04818" w:rsidRDefault="00D04818" w:rsidP="006338AC">
          <w:pPr>
            <w:pStyle w:val="Untertitel"/>
          </w:pPr>
          <w:r>
            <w:rPr>
              <w:noProof/>
            </w:rPr>
            <w:drawing>
              <wp:inline distT="0" distB="0" distL="0" distR="0" wp14:anchorId="6DC2E096" wp14:editId="483EAF8B">
                <wp:extent cx="424800" cy="486000"/>
                <wp:effectExtent l="0" t="0" r="0" b="0"/>
                <wp:docPr id="104" name="Grafi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0F7ECCDD" w14:textId="77777777" w:rsidR="00D04818" w:rsidRDefault="00D04818" w:rsidP="006338AC">
          <w:pPr>
            <w:pStyle w:val="Untertitel"/>
          </w:pPr>
          <w:r>
            <w:rPr>
              <w:noProof/>
            </w:rPr>
            <w:drawing>
              <wp:inline distT="0" distB="0" distL="0" distR="0" wp14:anchorId="6635AB1B" wp14:editId="27E13B0B">
                <wp:extent cx="424543" cy="435429"/>
                <wp:effectExtent l="0" t="0" r="0" b="0"/>
                <wp:docPr id="105" name="Grafi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0E85FD6D" w14:textId="77777777" w:rsidR="00D04818" w:rsidRDefault="00D04818" w:rsidP="006338AC">
          <w:pPr>
            <w:pStyle w:val="Untertitel"/>
          </w:pPr>
          <w:r>
            <w:rPr>
              <w:noProof/>
            </w:rPr>
            <w:drawing>
              <wp:inline distT="0" distB="0" distL="0" distR="0" wp14:anchorId="67F3B71A" wp14:editId="06A2DCC8">
                <wp:extent cx="458526" cy="435600"/>
                <wp:effectExtent l="0" t="0" r="0" b="0"/>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D04818" w14:paraId="43980855" w14:textId="77777777" w:rsidTr="00D04818">
      <w:trPr>
        <w:trHeight w:val="510"/>
      </w:trPr>
      <w:tc>
        <w:tcPr>
          <w:tcW w:w="1000" w:type="pct"/>
        </w:tcPr>
        <w:p w14:paraId="587EA520" w14:textId="49B63D05" w:rsidR="00D04818" w:rsidRPr="00EE4101" w:rsidRDefault="00D04818" w:rsidP="006338AC">
          <w:pPr>
            <w:pStyle w:val="Untertitel"/>
          </w:pPr>
          <w:r w:rsidRPr="0037643C">
            <w:rPr>
              <w:rStyle w:val="UntertitelZchn"/>
            </w:rPr>
            <w:t>Level</w:t>
          </w:r>
          <w:r w:rsidRPr="00EE4101">
            <w:t xml:space="preserve"> </w:t>
          </w:r>
          <w:r>
            <w:t>2</w:t>
          </w:r>
          <w:r w:rsidR="00145CC7">
            <w:t>/3/4</w:t>
          </w:r>
        </w:p>
      </w:tc>
      <w:tc>
        <w:tcPr>
          <w:tcW w:w="1000" w:type="pct"/>
        </w:tcPr>
        <w:p w14:paraId="0D91B2CA" w14:textId="77777777" w:rsidR="00D04818" w:rsidRPr="00EE4101" w:rsidRDefault="00D04818" w:rsidP="006338AC">
          <w:pPr>
            <w:pStyle w:val="Untertitel"/>
          </w:pPr>
          <w:r>
            <w:t>15</w:t>
          </w:r>
          <w:r w:rsidRPr="00EE4101">
            <w:t xml:space="preserve"> Minuten</w:t>
          </w:r>
        </w:p>
      </w:tc>
      <w:tc>
        <w:tcPr>
          <w:tcW w:w="1000" w:type="pct"/>
        </w:tcPr>
        <w:p w14:paraId="2984B405" w14:textId="77777777" w:rsidR="00D04818" w:rsidRPr="00EE4101" w:rsidRDefault="00D04818" w:rsidP="006338AC">
          <w:pPr>
            <w:pStyle w:val="Untertitel"/>
          </w:pPr>
          <w:r w:rsidRPr="00EE4101">
            <w:t>1</w:t>
          </w:r>
          <w:r>
            <w:t>-10</w:t>
          </w:r>
          <w:r w:rsidRPr="00EE4101">
            <w:t xml:space="preserve"> Person</w:t>
          </w:r>
          <w:r>
            <w:t>en</w:t>
          </w:r>
        </w:p>
      </w:tc>
      <w:tc>
        <w:tcPr>
          <w:tcW w:w="1000" w:type="pct"/>
        </w:tcPr>
        <w:p w14:paraId="62FAE5FA" w14:textId="77777777" w:rsidR="00D04818" w:rsidRPr="00EE4101" w:rsidRDefault="00D04818" w:rsidP="006338AC">
          <w:pPr>
            <w:pStyle w:val="Untertitel"/>
          </w:pPr>
          <w:r w:rsidRPr="00EE4101">
            <w:t>E</w:t>
          </w:r>
          <w:r>
            <w:t>A</w:t>
          </w:r>
        </w:p>
      </w:tc>
      <w:tc>
        <w:tcPr>
          <w:tcW w:w="1000" w:type="pct"/>
        </w:tcPr>
        <w:p w14:paraId="4E559092" w14:textId="051E01F0" w:rsidR="00D04818" w:rsidRPr="00EE4101" w:rsidRDefault="00B317B8" w:rsidP="006338AC">
          <w:pPr>
            <w:pStyle w:val="Untertitel"/>
          </w:pPr>
          <w:r>
            <w:t>Arbeitsbögen</w:t>
          </w:r>
        </w:p>
      </w:tc>
    </w:tr>
  </w:tbl>
  <w:p w14:paraId="4C6783BE" w14:textId="77777777" w:rsidR="00D04818" w:rsidRPr="00B317B8" w:rsidRDefault="00D04818" w:rsidP="00B317B8">
    <w:pPr>
      <w:pStyle w:val="Kopfzeile"/>
      <w:spacing w:line="240" w:lineRule="auto"/>
      <w:ind w:left="0"/>
      <w:rPr>
        <w:sz w:val="24"/>
        <w:szCs w:val="22"/>
      </w:rPr>
    </w:pP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F89B3C" w14:textId="77777777" w:rsidR="00D04818" w:rsidRDefault="00D04818" w:rsidP="00515C22">
    <w:pPr>
      <w:pStyle w:val="Kopfzeile"/>
      <w:ind w:left="0"/>
    </w:pPr>
    <w:r>
      <w:rPr>
        <w:noProof/>
      </w:rPr>
      <mc:AlternateContent>
        <mc:Choice Requires="wps">
          <w:drawing>
            <wp:anchor distT="0" distB="0" distL="114300" distR="114300" simplePos="0" relativeHeight="251691520" behindDoc="0" locked="0" layoutInCell="1" allowOverlap="1" wp14:anchorId="24682BBC" wp14:editId="30FC9895">
              <wp:simplePos x="0" y="0"/>
              <wp:positionH relativeFrom="margin">
                <wp:posOffset>970363</wp:posOffset>
              </wp:positionH>
              <wp:positionV relativeFrom="topMargin">
                <wp:posOffset>469126</wp:posOffset>
              </wp:positionV>
              <wp:extent cx="3617595" cy="723569"/>
              <wp:effectExtent l="0" t="0" r="1905" b="635"/>
              <wp:wrapNone/>
              <wp:docPr id="122" name="Textfeld 122"/>
              <wp:cNvGraphicFramePr/>
              <a:graphic xmlns:a="http://schemas.openxmlformats.org/drawingml/2006/main">
                <a:graphicData uri="http://schemas.microsoft.com/office/word/2010/wordprocessingShape">
                  <wps:wsp>
                    <wps:cNvSpPr txBox="1"/>
                    <wps:spPr>
                      <a:xfrm>
                        <a:off x="0" y="0"/>
                        <a:ext cx="3617595" cy="723569"/>
                      </a:xfrm>
                      <a:prstGeom prst="rect">
                        <a:avLst/>
                      </a:prstGeom>
                      <a:solidFill>
                        <a:schemeClr val="lt1"/>
                      </a:solidFill>
                      <a:ln w="6350">
                        <a:noFill/>
                      </a:ln>
                    </wps:spPr>
                    <wps:txbx>
                      <w:txbxContent>
                        <w:p w14:paraId="5071004C" w14:textId="0C7253AA" w:rsidR="00D04818" w:rsidRPr="00EE4101" w:rsidRDefault="00D04818" w:rsidP="00515C22">
                          <w:pPr>
                            <w:pStyle w:val="Titel"/>
                            <w:spacing w:line="276" w:lineRule="auto"/>
                            <w:ind w:left="0"/>
                          </w:pPr>
                          <w:r w:rsidRPr="00EE4101">
                            <w:t>Arbeitsb</w:t>
                          </w:r>
                          <w:r w:rsidR="007017BA">
                            <w:t>ogen</w:t>
                          </w:r>
                          <w:r w:rsidRPr="00EE4101">
                            <w:t>:</w:t>
                          </w:r>
                        </w:p>
                        <w:p w14:paraId="32685E3E" w14:textId="0990CF21" w:rsidR="00D04818" w:rsidRDefault="00EC0290" w:rsidP="00B610C5">
                          <w:pPr>
                            <w:pStyle w:val="berschrift1"/>
                            <w:spacing w:line="276" w:lineRule="auto"/>
                            <w:ind w:left="0"/>
                          </w:pPr>
                          <w:r>
                            <w:t>Verbrauchen – Suchsel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682BBC" id="_x0000_t202" coordsize="21600,21600" o:spt="202" path="m,l,21600r21600,l21600,xe">
              <v:stroke joinstyle="miter"/>
              <v:path gradientshapeok="t" o:connecttype="rect"/>
            </v:shapetype>
            <v:shape id="Textfeld 122" o:spid="_x0000_s1407" type="#_x0000_t202" style="position:absolute;margin-left:76.4pt;margin-top:36.95pt;width:284.85pt;height:56.95pt;z-index:25169152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" fillcolor="white [3201]" stroked="f" strokeweight=".5pt">
              <v:textbox>
                <w:txbxContent>
                  <w:p w14:paraId="5071004C" w14:textId="0C7253AA" w:rsidR="00D04818" w:rsidRPr="00EE4101" w:rsidRDefault="00D04818" w:rsidP="00515C22">
                    <w:pPr>
                      <w:pStyle w:val="Titel"/>
                      <w:spacing w:line="276" w:lineRule="auto"/>
                      <w:ind w:left="0"/>
                    </w:pPr>
                    <w:r w:rsidRPr="00EE4101">
                      <w:t>Arbeitsb</w:t>
                    </w:r>
                    <w:r w:rsidR="007017BA">
                      <w:t>ogen</w:t>
                    </w:r>
                    <w:r w:rsidRPr="00EE4101">
                      <w:t>:</w:t>
                    </w:r>
                  </w:p>
                  <w:p w14:paraId="32685E3E" w14:textId="0990CF21" w:rsidR="00D04818" w:rsidRDefault="00EC0290" w:rsidP="00B610C5">
                    <w:pPr>
                      <w:pStyle w:val="berschrift1"/>
                      <w:spacing w:line="276" w:lineRule="auto"/>
                      <w:ind w:left="0"/>
                    </w:pPr>
                    <w:r>
                      <w:t>Verbrauchen – Suchsel 1</w:t>
                    </w:r>
                  </w:p>
                </w:txbxContent>
              </v:textbox>
              <w10:wrap anchorx="margin" anchory="margin"/>
            </v:shape>
          </w:pict>
        </mc:Fallback>
      </mc:AlternateContent>
    </w:r>
    <w:r>
      <w:rPr>
        <w:noProof/>
      </w:rPr>
      <mc:AlternateContent>
        <mc:Choice Requires="wps">
          <w:drawing>
            <wp:anchor distT="0" distB="0" distL="114300" distR="114300" simplePos="0" relativeHeight="251693568" behindDoc="0" locked="0" layoutInCell="1" allowOverlap="1" wp14:anchorId="1D725A6C" wp14:editId="6576613F">
              <wp:simplePos x="0" y="0"/>
              <wp:positionH relativeFrom="margin">
                <wp:posOffset>5472430</wp:posOffset>
              </wp:positionH>
              <wp:positionV relativeFrom="topMargin">
                <wp:posOffset>1080135</wp:posOffset>
              </wp:positionV>
              <wp:extent cx="1029600" cy="277200"/>
              <wp:effectExtent l="0" t="0" r="0" b="8890"/>
              <wp:wrapNone/>
              <wp:docPr id="123" name="Textfeld 123"/>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chemeClr val="lt1"/>
                      </a:solidFill>
                      <a:ln w="6350">
                        <a:noFill/>
                      </a:ln>
                    </wps:spPr>
                    <wps:txbx>
                      <w:txbxContent>
                        <w:p w14:paraId="68F44604" w14:textId="77777777" w:rsidR="00D04818" w:rsidRDefault="00D04818" w:rsidP="00515C22">
                          <w:pPr>
                            <w:pStyle w:val="Alpha-LevelKopfzeileABs"/>
                          </w:pPr>
                          <w:r w:rsidRPr="0005032B">
                            <w:t xml:space="preserve">Level </w:t>
                          </w:r>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725A6C" id="Textfeld 123" o:spid="_x0000_s1408" type="#_x0000_t202" style="position:absolute;margin-left:430.9pt;margin-top:85.05pt;width:81.05pt;height:21.85pt;z-index:2516935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" fillcolor="white [3201]" stroked="f" strokeweight=".5pt">
              <v:textbox>
                <w:txbxContent>
                  <w:p w14:paraId="68F44604" w14:textId="77777777" w:rsidR="00D04818" w:rsidRDefault="00D04818" w:rsidP="00515C22">
                    <w:pPr>
                      <w:pStyle w:val="Alpha-LevelKopfzeileABs"/>
                    </w:pPr>
                    <w:r w:rsidRPr="0005032B">
                      <w:t xml:space="preserve">Level </w:t>
                    </w:r>
                    <w:r>
                      <w:t>2</w:t>
                    </w:r>
                  </w:p>
                </w:txbxContent>
              </v:textbox>
              <w10:wrap anchorx="margin" anchory="margin"/>
            </v:shape>
          </w:pict>
        </mc:Fallback>
      </mc:AlternateContent>
    </w:r>
    <w:r>
      <w:rPr>
        <w:noProof/>
      </w:rPr>
      <w:drawing>
        <wp:anchor distT="0" distB="0" distL="114300" distR="114300" simplePos="0" relativeHeight="251692544" behindDoc="0" locked="0" layoutInCell="1" allowOverlap="1" wp14:anchorId="7180A3DC" wp14:editId="097D94EB">
          <wp:simplePos x="0" y="0"/>
          <wp:positionH relativeFrom="margin">
            <wp:posOffset>5526405</wp:posOffset>
          </wp:positionH>
          <wp:positionV relativeFrom="topMargin">
            <wp:posOffset>648335</wp:posOffset>
          </wp:positionV>
          <wp:extent cx="493200" cy="417600"/>
          <wp:effectExtent l="0" t="0" r="2540" b="1905"/>
          <wp:wrapNone/>
          <wp:docPr id="124" name="Grafi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19548D2" wp14:editId="31C6A57B">
          <wp:extent cx="864000" cy="864000"/>
          <wp:effectExtent l="0" t="0" r="0" b="0"/>
          <wp:docPr id="125" name="Grafi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78F2D3FD" w14:textId="77777777" w:rsidR="00D04818" w:rsidRPr="00670A20" w:rsidRDefault="00D04818" w:rsidP="006338AC">
    <w:pPr>
      <w:pStyle w:val="Kopfzeile"/>
      <w:ind w:left="0"/>
    </w:pP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43A1D4" w14:textId="77777777" w:rsidR="00D04818" w:rsidRDefault="00D04818" w:rsidP="00F823DE">
    <w:pPr>
      <w:pStyle w:val="Kopfzeile"/>
      <w:ind w:left="0"/>
    </w:pPr>
    <w:r>
      <w:rPr>
        <w:noProof/>
      </w:rPr>
      <mc:AlternateContent>
        <mc:Choice Requires="wps">
          <w:drawing>
            <wp:anchor distT="0" distB="0" distL="114300" distR="114300" simplePos="0" relativeHeight="251694592" behindDoc="0" locked="0" layoutInCell="1" allowOverlap="1" wp14:anchorId="67A41662" wp14:editId="2CC73CAC">
              <wp:simplePos x="0" y="0"/>
              <wp:positionH relativeFrom="margin">
                <wp:posOffset>972185</wp:posOffset>
              </wp:positionH>
              <wp:positionV relativeFrom="topMargin">
                <wp:posOffset>467995</wp:posOffset>
              </wp:positionV>
              <wp:extent cx="3697200" cy="648000"/>
              <wp:effectExtent l="0" t="0" r="0" b="0"/>
              <wp:wrapNone/>
              <wp:docPr id="234" name="Textfeld 234"/>
              <wp:cNvGraphicFramePr/>
              <a:graphic xmlns:a="http://schemas.openxmlformats.org/drawingml/2006/main">
                <a:graphicData uri="http://schemas.microsoft.com/office/word/2010/wordprocessingShape">
                  <wps:wsp>
                    <wps:cNvSpPr txBox="1"/>
                    <wps:spPr>
                      <a:xfrm>
                        <a:off x="0" y="0"/>
                        <a:ext cx="3697200" cy="648000"/>
                      </a:xfrm>
                      <a:prstGeom prst="rect">
                        <a:avLst/>
                      </a:prstGeom>
                      <a:solidFill>
                        <a:schemeClr val="lt1"/>
                      </a:solidFill>
                      <a:ln w="6350">
                        <a:noFill/>
                      </a:ln>
                    </wps:spPr>
                    <wps:txbx>
                      <w:txbxContent>
                        <w:p w14:paraId="3AB81414" w14:textId="77777777" w:rsidR="00D04818" w:rsidRPr="00EE4101" w:rsidRDefault="00D04818" w:rsidP="00F823DE">
                          <w:pPr>
                            <w:pStyle w:val="Titel"/>
                            <w:spacing w:line="276" w:lineRule="auto"/>
                            <w:ind w:left="0"/>
                          </w:pPr>
                          <w:r>
                            <w:t>Lösung</w:t>
                          </w:r>
                          <w:r w:rsidRPr="00EE4101">
                            <w:t>:</w:t>
                          </w:r>
                        </w:p>
                        <w:p w14:paraId="42E70A26" w14:textId="4ADE9E1C" w:rsidR="00D04818" w:rsidRPr="00EE4101" w:rsidRDefault="00EC0290" w:rsidP="00F823DE">
                          <w:pPr>
                            <w:pStyle w:val="berschrift1"/>
                            <w:spacing w:line="276" w:lineRule="auto"/>
                            <w:ind w:left="0"/>
                          </w:pPr>
                          <w:r>
                            <w:t>Verbraucherfallen – Suchsel 1</w:t>
                          </w:r>
                        </w:p>
                        <w:p w14:paraId="347D2733" w14:textId="77777777" w:rsidR="00D04818" w:rsidRPr="00EE4101" w:rsidRDefault="00D04818" w:rsidP="00F823DE">
                          <w:pPr>
                            <w:ind w:left="0"/>
                          </w:pPr>
                        </w:p>
                        <w:p w14:paraId="4055AFBC" w14:textId="77777777" w:rsidR="00D04818" w:rsidRDefault="00D04818" w:rsidP="00F823DE">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A41662" id="_x0000_t202" coordsize="21600,21600" o:spt="202" path="m,l,21600r21600,l21600,xe">
              <v:stroke joinstyle="miter"/>
              <v:path gradientshapeok="t" o:connecttype="rect"/>
            </v:shapetype>
            <v:shape id="Textfeld 234" o:spid="_x0000_s1409" type="#_x0000_t202" style="position:absolute;margin-left:76.55pt;margin-top:36.85pt;width:291.1pt;height:51pt;z-index:2516945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" fillcolor="white [3201]" stroked="f" strokeweight=".5pt">
              <v:textbox>
                <w:txbxContent>
                  <w:p w14:paraId="3AB81414" w14:textId="77777777" w:rsidR="00D04818" w:rsidRPr="00EE4101" w:rsidRDefault="00D04818" w:rsidP="00F823DE">
                    <w:pPr>
                      <w:pStyle w:val="Titel"/>
                      <w:spacing w:line="276" w:lineRule="auto"/>
                      <w:ind w:left="0"/>
                    </w:pPr>
                    <w:r>
                      <w:t>Lösung</w:t>
                    </w:r>
                    <w:r w:rsidRPr="00EE4101">
                      <w:t>:</w:t>
                    </w:r>
                  </w:p>
                  <w:p w14:paraId="42E70A26" w14:textId="4ADE9E1C" w:rsidR="00D04818" w:rsidRPr="00EE4101" w:rsidRDefault="00EC0290" w:rsidP="00F823DE">
                    <w:pPr>
                      <w:pStyle w:val="berschrift1"/>
                      <w:spacing w:line="276" w:lineRule="auto"/>
                      <w:ind w:left="0"/>
                    </w:pPr>
                    <w:r>
                      <w:t>Verbraucherfallen – Suchsel 1</w:t>
                    </w:r>
                  </w:p>
                  <w:p w14:paraId="347D2733" w14:textId="77777777" w:rsidR="00D04818" w:rsidRPr="00EE4101" w:rsidRDefault="00D04818" w:rsidP="00F823DE">
                    <w:pPr>
                      <w:ind w:left="0"/>
                    </w:pPr>
                  </w:p>
                  <w:p w14:paraId="4055AFBC" w14:textId="77777777" w:rsidR="00D04818" w:rsidRDefault="00D04818" w:rsidP="00F823DE">
                    <w:pPr>
                      <w:ind w:left="0"/>
                    </w:pPr>
                  </w:p>
                </w:txbxContent>
              </v:textbox>
              <w10:wrap anchorx="margin" anchory="margin"/>
            </v:shape>
          </w:pict>
        </mc:Fallback>
      </mc:AlternateContent>
    </w:r>
    <w:r>
      <w:rPr>
        <w:noProof/>
      </w:rPr>
      <w:drawing>
        <wp:inline distT="0" distB="0" distL="0" distR="0" wp14:anchorId="7B8FE8CD" wp14:editId="726F55EB">
          <wp:extent cx="864000" cy="864000"/>
          <wp:effectExtent l="0" t="0" r="0" b="0"/>
          <wp:docPr id="235" name="Grafik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04569FA3" w14:textId="77777777" w:rsidR="00D04818" w:rsidRPr="00670A20" w:rsidRDefault="00D04818" w:rsidP="006338AC">
    <w:pPr>
      <w:pStyle w:val="Kopfzeile"/>
      <w:ind w:left="0"/>
    </w:pP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1F10D5" w14:textId="77777777" w:rsidR="00D04818" w:rsidRDefault="00D04818" w:rsidP="00A00640">
    <w:pPr>
      <w:pStyle w:val="Kopfzeile"/>
      <w:ind w:left="0"/>
    </w:pPr>
    <w:r>
      <w:rPr>
        <w:noProof/>
      </w:rPr>
      <mc:AlternateContent>
        <mc:Choice Requires="wps">
          <w:drawing>
            <wp:anchor distT="0" distB="0" distL="114300" distR="114300" simplePos="0" relativeHeight="251697664" behindDoc="0" locked="0" layoutInCell="1" allowOverlap="1" wp14:anchorId="72D5A433" wp14:editId="3440047E">
              <wp:simplePos x="0" y="0"/>
              <wp:positionH relativeFrom="margin">
                <wp:posOffset>5472430</wp:posOffset>
              </wp:positionH>
              <wp:positionV relativeFrom="topMargin">
                <wp:posOffset>1080135</wp:posOffset>
              </wp:positionV>
              <wp:extent cx="1076400" cy="266400"/>
              <wp:effectExtent l="0" t="0" r="9525" b="635"/>
              <wp:wrapNone/>
              <wp:docPr id="286" name="Textfeld 286"/>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00EF3E9A" w14:textId="77777777" w:rsidR="00D04818" w:rsidRPr="0005032B" w:rsidRDefault="00D04818" w:rsidP="00A00640">
                          <w:pPr>
                            <w:pStyle w:val="Alpha-LevelKopfzeileABs"/>
                          </w:pPr>
                          <w:r w:rsidRPr="0005032B">
                            <w:t xml:space="preserve">Level </w:t>
                          </w:r>
                          <w:r>
                            <w:t>3</w:t>
                          </w:r>
                        </w:p>
                        <w:p w14:paraId="754139DD" w14:textId="77777777" w:rsidR="00D04818" w:rsidRPr="00EE4101" w:rsidRDefault="00D04818" w:rsidP="00A00640">
                          <w:pPr>
                            <w:ind w:left="0"/>
                          </w:pPr>
                        </w:p>
                        <w:p w14:paraId="6255BBA9" w14:textId="77777777" w:rsidR="00D04818" w:rsidRDefault="00D04818" w:rsidP="00A0064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D5A433" id="_x0000_t202" coordsize="21600,21600" o:spt="202" path="m,l,21600r21600,l21600,xe">
              <v:stroke joinstyle="miter"/>
              <v:path gradientshapeok="t" o:connecttype="rect"/>
            </v:shapetype>
            <v:shape id="Textfeld 286" o:spid="_x0000_s1410" type="#_x0000_t202" style="position:absolute;margin-left:430.9pt;margin-top:85.05pt;width:84.75pt;height:21pt;z-index:2516976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" fillcolor="white [3201]" stroked="f" strokeweight=".5pt">
              <v:textbox>
                <w:txbxContent>
                  <w:p w14:paraId="00EF3E9A" w14:textId="77777777" w:rsidR="00D04818" w:rsidRPr="0005032B" w:rsidRDefault="00D04818" w:rsidP="00A00640">
                    <w:pPr>
                      <w:pStyle w:val="Alpha-LevelKopfzeileABs"/>
                    </w:pPr>
                    <w:r w:rsidRPr="0005032B">
                      <w:t xml:space="preserve">Level </w:t>
                    </w:r>
                    <w:r>
                      <w:t>3</w:t>
                    </w:r>
                  </w:p>
                  <w:p w14:paraId="754139DD" w14:textId="77777777" w:rsidR="00D04818" w:rsidRPr="00EE4101" w:rsidRDefault="00D04818" w:rsidP="00A00640">
                    <w:pPr>
                      <w:ind w:left="0"/>
                    </w:pPr>
                  </w:p>
                  <w:p w14:paraId="6255BBA9" w14:textId="77777777" w:rsidR="00D04818" w:rsidRDefault="00D04818" w:rsidP="00A00640">
                    <w:pPr>
                      <w:ind w:left="0"/>
                    </w:pPr>
                  </w:p>
                </w:txbxContent>
              </v:textbox>
              <w10:wrap anchorx="margin" anchory="margin"/>
            </v:shape>
          </w:pict>
        </mc:Fallback>
      </mc:AlternateContent>
    </w:r>
    <w:r>
      <w:rPr>
        <w:noProof/>
      </w:rPr>
      <w:drawing>
        <wp:anchor distT="0" distB="0" distL="114300" distR="114300" simplePos="0" relativeHeight="251696640" behindDoc="0" locked="0" layoutInCell="1" allowOverlap="1" wp14:anchorId="427EA7EC" wp14:editId="16F933D0">
          <wp:simplePos x="0" y="0"/>
          <wp:positionH relativeFrom="margin">
            <wp:posOffset>5526405</wp:posOffset>
          </wp:positionH>
          <wp:positionV relativeFrom="topMargin">
            <wp:posOffset>648335</wp:posOffset>
          </wp:positionV>
          <wp:extent cx="493200" cy="417600"/>
          <wp:effectExtent l="0" t="0" r="2540" b="1905"/>
          <wp:wrapNone/>
          <wp:docPr id="296" name="Grafik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95616" behindDoc="0" locked="0" layoutInCell="1" allowOverlap="1" wp14:anchorId="71F7A54E" wp14:editId="71456476">
              <wp:simplePos x="0" y="0"/>
              <wp:positionH relativeFrom="margin">
                <wp:posOffset>972185</wp:posOffset>
              </wp:positionH>
              <wp:positionV relativeFrom="topMargin">
                <wp:posOffset>467995</wp:posOffset>
              </wp:positionV>
              <wp:extent cx="3697200" cy="648000"/>
              <wp:effectExtent l="0" t="0" r="0" b="0"/>
              <wp:wrapNone/>
              <wp:docPr id="295" name="Textfeld 295"/>
              <wp:cNvGraphicFramePr/>
              <a:graphic xmlns:a="http://schemas.openxmlformats.org/drawingml/2006/main">
                <a:graphicData uri="http://schemas.microsoft.com/office/word/2010/wordprocessingShape">
                  <wps:wsp>
                    <wps:cNvSpPr txBox="1"/>
                    <wps:spPr>
                      <a:xfrm>
                        <a:off x="0" y="0"/>
                        <a:ext cx="3697200" cy="648000"/>
                      </a:xfrm>
                      <a:prstGeom prst="rect">
                        <a:avLst/>
                      </a:prstGeom>
                      <a:solidFill>
                        <a:schemeClr val="lt1"/>
                      </a:solidFill>
                      <a:ln w="6350">
                        <a:noFill/>
                      </a:ln>
                    </wps:spPr>
                    <wps:txbx>
                      <w:txbxContent>
                        <w:p w14:paraId="0E0D28D3" w14:textId="039CF07D" w:rsidR="00D04818" w:rsidRPr="00EE4101" w:rsidRDefault="00D04818" w:rsidP="00A00640">
                          <w:pPr>
                            <w:pStyle w:val="Titel"/>
                            <w:spacing w:line="276" w:lineRule="auto"/>
                            <w:ind w:left="0"/>
                          </w:pPr>
                          <w:r>
                            <w:t>Arbeitsb</w:t>
                          </w:r>
                          <w:r w:rsidR="007017BA">
                            <w:t>ogen</w:t>
                          </w:r>
                          <w:r w:rsidRPr="00EE4101">
                            <w:t>:</w:t>
                          </w:r>
                        </w:p>
                        <w:p w14:paraId="29E3E5BE" w14:textId="08DC7F0D" w:rsidR="00D04818" w:rsidRPr="00EE4101" w:rsidRDefault="007C13B2" w:rsidP="00A00640">
                          <w:pPr>
                            <w:pStyle w:val="berschrift1"/>
                            <w:spacing w:line="276" w:lineRule="auto"/>
                            <w:ind w:left="0"/>
                          </w:pPr>
                          <w:r>
                            <w:t>Verbraucherfallen – Suchsel 2</w:t>
                          </w:r>
                        </w:p>
                        <w:p w14:paraId="26F1819E" w14:textId="77777777" w:rsidR="00D04818" w:rsidRPr="00EE4101" w:rsidRDefault="00D04818" w:rsidP="00A00640">
                          <w:pPr>
                            <w:ind w:left="0"/>
                          </w:pPr>
                        </w:p>
                        <w:p w14:paraId="1A064AD7" w14:textId="77777777" w:rsidR="00D04818" w:rsidRDefault="00D04818" w:rsidP="00A0064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7A54E" id="Textfeld 295" o:spid="_x0000_s1411" type="#_x0000_t202" style="position:absolute;margin-left:76.55pt;margin-top:36.85pt;width:291.1pt;height:51pt;z-index:25169561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" fillcolor="white [3201]" stroked="f" strokeweight=".5pt">
              <v:textbox>
                <w:txbxContent>
                  <w:p w14:paraId="0E0D28D3" w14:textId="039CF07D" w:rsidR="00D04818" w:rsidRPr="00EE4101" w:rsidRDefault="00D04818" w:rsidP="00A00640">
                    <w:pPr>
                      <w:pStyle w:val="Titel"/>
                      <w:spacing w:line="276" w:lineRule="auto"/>
                      <w:ind w:left="0"/>
                    </w:pPr>
                    <w:r>
                      <w:t>Arbeitsb</w:t>
                    </w:r>
                    <w:r w:rsidR="007017BA">
                      <w:t>ogen</w:t>
                    </w:r>
                    <w:r w:rsidRPr="00EE4101">
                      <w:t>:</w:t>
                    </w:r>
                  </w:p>
                  <w:p w14:paraId="29E3E5BE" w14:textId="08DC7F0D" w:rsidR="00D04818" w:rsidRPr="00EE4101" w:rsidRDefault="007C13B2" w:rsidP="00A00640">
                    <w:pPr>
                      <w:pStyle w:val="berschrift1"/>
                      <w:spacing w:line="276" w:lineRule="auto"/>
                      <w:ind w:left="0"/>
                    </w:pPr>
                    <w:r>
                      <w:t>Verbraucherfallen – Suchsel 2</w:t>
                    </w:r>
                  </w:p>
                  <w:p w14:paraId="26F1819E" w14:textId="77777777" w:rsidR="00D04818" w:rsidRPr="00EE4101" w:rsidRDefault="00D04818" w:rsidP="00A00640">
                    <w:pPr>
                      <w:ind w:left="0"/>
                    </w:pPr>
                  </w:p>
                  <w:p w14:paraId="1A064AD7" w14:textId="77777777" w:rsidR="00D04818" w:rsidRDefault="00D04818" w:rsidP="00A00640">
                    <w:pPr>
                      <w:ind w:left="0"/>
                    </w:pPr>
                  </w:p>
                </w:txbxContent>
              </v:textbox>
              <w10:wrap anchorx="margin" anchory="margin"/>
            </v:shape>
          </w:pict>
        </mc:Fallback>
      </mc:AlternateContent>
    </w:r>
    <w:r>
      <w:rPr>
        <w:noProof/>
      </w:rPr>
      <w:drawing>
        <wp:inline distT="0" distB="0" distL="0" distR="0" wp14:anchorId="094153E3" wp14:editId="0E2C0206">
          <wp:extent cx="864000" cy="864000"/>
          <wp:effectExtent l="0" t="0" r="0" b="0"/>
          <wp:docPr id="302" name="Grafik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54739B1D" w14:textId="77777777" w:rsidR="00D04818" w:rsidRPr="00670A20" w:rsidRDefault="00D04818" w:rsidP="006338AC">
    <w:pPr>
      <w:pStyle w:val="Kopfzeile"/>
      <w:ind w:left="0"/>
    </w:pP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EF080B" w14:textId="77777777" w:rsidR="00D04818" w:rsidRDefault="00D04818" w:rsidP="00943A6C">
    <w:pPr>
      <w:pStyle w:val="Kopfzeile"/>
      <w:ind w:left="0"/>
    </w:pPr>
    <w:r>
      <w:rPr>
        <w:noProof/>
      </w:rPr>
      <mc:AlternateContent>
        <mc:Choice Requires="wps">
          <w:drawing>
            <wp:anchor distT="0" distB="0" distL="114300" distR="114300" simplePos="0" relativeHeight="251698688" behindDoc="0" locked="0" layoutInCell="1" allowOverlap="1" wp14:anchorId="49144EF5" wp14:editId="49565D19">
              <wp:simplePos x="0" y="0"/>
              <wp:positionH relativeFrom="margin">
                <wp:posOffset>972185</wp:posOffset>
              </wp:positionH>
              <wp:positionV relativeFrom="topMargin">
                <wp:posOffset>467995</wp:posOffset>
              </wp:positionV>
              <wp:extent cx="3697200" cy="648000"/>
              <wp:effectExtent l="0" t="0" r="0" b="0"/>
              <wp:wrapNone/>
              <wp:docPr id="341" name="Textfeld 341"/>
              <wp:cNvGraphicFramePr/>
              <a:graphic xmlns:a="http://schemas.openxmlformats.org/drawingml/2006/main">
                <a:graphicData uri="http://schemas.microsoft.com/office/word/2010/wordprocessingShape">
                  <wps:wsp>
                    <wps:cNvSpPr txBox="1"/>
                    <wps:spPr>
                      <a:xfrm>
                        <a:off x="0" y="0"/>
                        <a:ext cx="3697200" cy="648000"/>
                      </a:xfrm>
                      <a:prstGeom prst="rect">
                        <a:avLst/>
                      </a:prstGeom>
                      <a:solidFill>
                        <a:schemeClr val="lt1"/>
                      </a:solidFill>
                      <a:ln w="6350">
                        <a:noFill/>
                      </a:ln>
                    </wps:spPr>
                    <wps:txbx>
                      <w:txbxContent>
                        <w:p w14:paraId="07FF5C61" w14:textId="77777777" w:rsidR="00D04818" w:rsidRPr="00EE4101" w:rsidRDefault="00D04818" w:rsidP="00943A6C">
                          <w:pPr>
                            <w:pStyle w:val="Titel"/>
                            <w:spacing w:line="276" w:lineRule="auto"/>
                            <w:ind w:left="0"/>
                          </w:pPr>
                          <w:r>
                            <w:t>Lösung</w:t>
                          </w:r>
                          <w:r w:rsidRPr="00EE4101">
                            <w:t>:</w:t>
                          </w:r>
                        </w:p>
                        <w:p w14:paraId="067B0CD8" w14:textId="77777777" w:rsidR="007C13B2" w:rsidRPr="00EE4101" w:rsidRDefault="007C13B2" w:rsidP="007C13B2">
                          <w:pPr>
                            <w:pStyle w:val="berschrift1"/>
                            <w:spacing w:line="276" w:lineRule="auto"/>
                            <w:ind w:left="0"/>
                          </w:pPr>
                          <w:r>
                            <w:t>Verbraucherfallen – Suchsel 2</w:t>
                          </w:r>
                        </w:p>
                        <w:p w14:paraId="6F357F1C" w14:textId="77777777" w:rsidR="00D04818" w:rsidRPr="00EE4101" w:rsidRDefault="00D04818" w:rsidP="00943A6C">
                          <w:pPr>
                            <w:ind w:left="0"/>
                          </w:pPr>
                        </w:p>
                        <w:p w14:paraId="725A4AA8" w14:textId="77777777" w:rsidR="00D04818" w:rsidRDefault="00D04818" w:rsidP="00943A6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144EF5" id="_x0000_t202" coordsize="21600,21600" o:spt="202" path="m,l,21600r21600,l21600,xe">
              <v:stroke joinstyle="miter"/>
              <v:path gradientshapeok="t" o:connecttype="rect"/>
            </v:shapetype>
            <v:shape id="Textfeld 341" o:spid="_x0000_s1412" type="#_x0000_t202" style="position:absolute;margin-left:76.55pt;margin-top:36.85pt;width:291.1pt;height:51pt;z-index:2516986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" fillcolor="white [3201]" stroked="f" strokeweight=".5pt">
              <v:textbox>
                <w:txbxContent>
                  <w:p w14:paraId="07FF5C61" w14:textId="77777777" w:rsidR="00D04818" w:rsidRPr="00EE4101" w:rsidRDefault="00D04818" w:rsidP="00943A6C">
                    <w:pPr>
                      <w:pStyle w:val="Titel"/>
                      <w:spacing w:line="276" w:lineRule="auto"/>
                      <w:ind w:left="0"/>
                    </w:pPr>
                    <w:r>
                      <w:t>Lösung</w:t>
                    </w:r>
                    <w:r w:rsidRPr="00EE4101">
                      <w:t>:</w:t>
                    </w:r>
                  </w:p>
                  <w:p w14:paraId="067B0CD8" w14:textId="77777777" w:rsidR="007C13B2" w:rsidRPr="00EE4101" w:rsidRDefault="007C13B2" w:rsidP="007C13B2">
                    <w:pPr>
                      <w:pStyle w:val="berschrift1"/>
                      <w:spacing w:line="276" w:lineRule="auto"/>
                      <w:ind w:left="0"/>
                    </w:pPr>
                    <w:r>
                      <w:t>Verbraucherfallen – Suchsel 2</w:t>
                    </w:r>
                  </w:p>
                  <w:p w14:paraId="6F357F1C" w14:textId="77777777" w:rsidR="00D04818" w:rsidRPr="00EE4101" w:rsidRDefault="00D04818" w:rsidP="00943A6C">
                    <w:pPr>
                      <w:ind w:left="0"/>
                    </w:pPr>
                  </w:p>
                  <w:p w14:paraId="725A4AA8" w14:textId="77777777" w:rsidR="00D04818" w:rsidRDefault="00D04818" w:rsidP="00943A6C">
                    <w:pPr>
                      <w:ind w:left="0"/>
                    </w:pPr>
                  </w:p>
                </w:txbxContent>
              </v:textbox>
              <w10:wrap anchorx="margin" anchory="margin"/>
            </v:shape>
          </w:pict>
        </mc:Fallback>
      </mc:AlternateContent>
    </w:r>
    <w:r>
      <w:rPr>
        <w:noProof/>
      </w:rPr>
      <w:drawing>
        <wp:inline distT="0" distB="0" distL="0" distR="0" wp14:anchorId="6ADBBE32" wp14:editId="113E5569">
          <wp:extent cx="864000" cy="864000"/>
          <wp:effectExtent l="0" t="0" r="0" b="0"/>
          <wp:docPr id="342" name="Grafik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1978C8B0" w14:textId="77777777" w:rsidR="00D04818" w:rsidRPr="00670A20" w:rsidRDefault="00D04818" w:rsidP="006338AC">
    <w:pPr>
      <w:pStyle w:val="Kopfzeile"/>
      <w:ind w:left="0"/>
    </w:pP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C96DC2" w14:textId="77777777" w:rsidR="00D04818" w:rsidRDefault="00D04818" w:rsidP="00872BD5">
    <w:pPr>
      <w:pStyle w:val="Kopfzeile"/>
      <w:ind w:left="0"/>
    </w:pPr>
    <w:r>
      <w:rPr>
        <w:noProof/>
      </w:rPr>
      <mc:AlternateContent>
        <mc:Choice Requires="wps">
          <w:drawing>
            <wp:anchor distT="0" distB="0" distL="114300" distR="114300" simplePos="0" relativeHeight="251699712" behindDoc="0" locked="0" layoutInCell="1" allowOverlap="1" wp14:anchorId="30845BE2" wp14:editId="1F5F6202">
              <wp:simplePos x="0" y="0"/>
              <wp:positionH relativeFrom="margin">
                <wp:posOffset>972185</wp:posOffset>
              </wp:positionH>
              <wp:positionV relativeFrom="topMargin">
                <wp:posOffset>467995</wp:posOffset>
              </wp:positionV>
              <wp:extent cx="3697200" cy="676800"/>
              <wp:effectExtent l="0" t="0" r="0" b="9525"/>
              <wp:wrapNone/>
              <wp:docPr id="346" name="Textfeld 346"/>
              <wp:cNvGraphicFramePr/>
              <a:graphic xmlns:a="http://schemas.openxmlformats.org/drawingml/2006/main">
                <a:graphicData uri="http://schemas.microsoft.com/office/word/2010/wordprocessingShape">
                  <wps:wsp>
                    <wps:cNvSpPr txBox="1"/>
                    <wps:spPr>
                      <a:xfrm>
                        <a:off x="0" y="0"/>
                        <a:ext cx="3697200" cy="676800"/>
                      </a:xfrm>
                      <a:prstGeom prst="rect">
                        <a:avLst/>
                      </a:prstGeom>
                      <a:solidFill>
                        <a:schemeClr val="lt1"/>
                      </a:solidFill>
                      <a:ln w="6350">
                        <a:noFill/>
                      </a:ln>
                    </wps:spPr>
                    <wps:txbx>
                      <w:txbxContent>
                        <w:p w14:paraId="431EDC4B" w14:textId="08D80F14" w:rsidR="00D04818" w:rsidRPr="00EE4101" w:rsidRDefault="00D04818" w:rsidP="00872BD5">
                          <w:pPr>
                            <w:pStyle w:val="Titel"/>
                            <w:spacing w:line="276" w:lineRule="auto"/>
                            <w:ind w:left="0"/>
                          </w:pPr>
                          <w:r>
                            <w:t>Arbeitsb</w:t>
                          </w:r>
                          <w:r w:rsidR="007017BA">
                            <w:t>ogen</w:t>
                          </w:r>
                          <w:r w:rsidRPr="00EE4101">
                            <w:t>:</w:t>
                          </w:r>
                        </w:p>
                        <w:p w14:paraId="0E85E378" w14:textId="1E7562C4" w:rsidR="007C13B2" w:rsidRPr="00EE4101" w:rsidRDefault="007C13B2" w:rsidP="007C13B2">
                          <w:pPr>
                            <w:pStyle w:val="berschrift1"/>
                            <w:spacing w:line="276" w:lineRule="auto"/>
                            <w:ind w:left="0"/>
                          </w:pPr>
                          <w:r>
                            <w:t xml:space="preserve">Verbraucherfallen – Suchsel </w:t>
                          </w:r>
                          <w:r>
                            <w:t>3</w:t>
                          </w:r>
                        </w:p>
                        <w:p w14:paraId="2DD09A04" w14:textId="39A87464" w:rsidR="00D04818" w:rsidRDefault="00D04818" w:rsidP="007C13B2">
                          <w:pPr>
                            <w:pStyle w:val="berschrift1"/>
                            <w:spacing w:line="276" w:lineRule="auto"/>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845BE2" id="_x0000_t202" coordsize="21600,21600" o:spt="202" path="m,l,21600r21600,l21600,xe">
              <v:stroke joinstyle="miter"/>
              <v:path gradientshapeok="t" o:connecttype="rect"/>
            </v:shapetype>
            <v:shape id="Textfeld 346" o:spid="_x0000_s1413" type="#_x0000_t202" style="position:absolute;margin-left:76.55pt;margin-top:36.85pt;width:291.1pt;height:53.3pt;z-index:2516997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" fillcolor="white [3201]" stroked="f" strokeweight=".5pt">
              <v:textbox>
                <w:txbxContent>
                  <w:p w14:paraId="431EDC4B" w14:textId="08D80F14" w:rsidR="00D04818" w:rsidRPr="00EE4101" w:rsidRDefault="00D04818" w:rsidP="00872BD5">
                    <w:pPr>
                      <w:pStyle w:val="Titel"/>
                      <w:spacing w:line="276" w:lineRule="auto"/>
                      <w:ind w:left="0"/>
                    </w:pPr>
                    <w:r>
                      <w:t>Arbeitsb</w:t>
                    </w:r>
                    <w:r w:rsidR="007017BA">
                      <w:t>ogen</w:t>
                    </w:r>
                    <w:r w:rsidRPr="00EE4101">
                      <w:t>:</w:t>
                    </w:r>
                  </w:p>
                  <w:p w14:paraId="0E85E378" w14:textId="1E7562C4" w:rsidR="007C13B2" w:rsidRPr="00EE4101" w:rsidRDefault="007C13B2" w:rsidP="007C13B2">
                    <w:pPr>
                      <w:pStyle w:val="berschrift1"/>
                      <w:spacing w:line="276" w:lineRule="auto"/>
                      <w:ind w:left="0"/>
                    </w:pPr>
                    <w:r>
                      <w:t xml:space="preserve">Verbraucherfallen – Suchsel </w:t>
                    </w:r>
                    <w:r>
                      <w:t>3</w:t>
                    </w:r>
                  </w:p>
                  <w:p w14:paraId="2DD09A04" w14:textId="39A87464" w:rsidR="00D04818" w:rsidRDefault="00D04818" w:rsidP="007C13B2">
                    <w:pPr>
                      <w:pStyle w:val="berschrift1"/>
                      <w:spacing w:line="276" w:lineRule="auto"/>
                      <w:ind w:left="0"/>
                    </w:pPr>
                  </w:p>
                </w:txbxContent>
              </v:textbox>
              <w10:wrap anchorx="margin" anchory="margin"/>
            </v:shape>
          </w:pict>
        </mc:Fallback>
      </mc:AlternateContent>
    </w:r>
    <w:r>
      <w:rPr>
        <w:noProof/>
      </w:rPr>
      <mc:AlternateContent>
        <mc:Choice Requires="wps">
          <w:drawing>
            <wp:anchor distT="0" distB="0" distL="114300" distR="114300" simplePos="0" relativeHeight="251701760" behindDoc="0" locked="0" layoutInCell="1" allowOverlap="1" wp14:anchorId="1AA248F0" wp14:editId="293F976F">
              <wp:simplePos x="0" y="0"/>
              <wp:positionH relativeFrom="margin">
                <wp:posOffset>5472430</wp:posOffset>
              </wp:positionH>
              <wp:positionV relativeFrom="topMargin">
                <wp:posOffset>1080135</wp:posOffset>
              </wp:positionV>
              <wp:extent cx="1076400" cy="266400"/>
              <wp:effectExtent l="0" t="0" r="9525" b="635"/>
              <wp:wrapNone/>
              <wp:docPr id="347" name="Textfeld 347"/>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36B14E84" w14:textId="77777777" w:rsidR="00D04818" w:rsidRPr="0005032B" w:rsidRDefault="00D04818" w:rsidP="00872BD5">
                          <w:pPr>
                            <w:pStyle w:val="Alpha-LevelKopfzeileABs"/>
                          </w:pPr>
                          <w:r w:rsidRPr="0005032B">
                            <w:t xml:space="preserve">Level </w:t>
                          </w:r>
                          <w:r>
                            <w:t>4</w:t>
                          </w:r>
                        </w:p>
                        <w:p w14:paraId="4B1DE73C" w14:textId="77777777" w:rsidR="00D04818" w:rsidRPr="00EE4101" w:rsidRDefault="00D04818" w:rsidP="00872BD5">
                          <w:pPr>
                            <w:ind w:left="0"/>
                          </w:pPr>
                        </w:p>
                        <w:p w14:paraId="553CB4FF" w14:textId="77777777" w:rsidR="00D04818" w:rsidRDefault="00D04818" w:rsidP="00872BD5">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248F0" id="Textfeld 347" o:spid="_x0000_s1414" type="#_x0000_t202" style="position:absolute;margin-left:430.9pt;margin-top:85.05pt;width:84.75pt;height:21pt;z-index:2517017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" fillcolor="white [3201]" stroked="f" strokeweight=".5pt">
              <v:textbox>
                <w:txbxContent>
                  <w:p w14:paraId="36B14E84" w14:textId="77777777" w:rsidR="00D04818" w:rsidRPr="0005032B" w:rsidRDefault="00D04818" w:rsidP="00872BD5">
                    <w:pPr>
                      <w:pStyle w:val="Alpha-LevelKopfzeileABs"/>
                    </w:pPr>
                    <w:r w:rsidRPr="0005032B">
                      <w:t xml:space="preserve">Level </w:t>
                    </w:r>
                    <w:r>
                      <w:t>4</w:t>
                    </w:r>
                  </w:p>
                  <w:p w14:paraId="4B1DE73C" w14:textId="77777777" w:rsidR="00D04818" w:rsidRPr="00EE4101" w:rsidRDefault="00D04818" w:rsidP="00872BD5">
                    <w:pPr>
                      <w:ind w:left="0"/>
                    </w:pPr>
                  </w:p>
                  <w:p w14:paraId="553CB4FF" w14:textId="77777777" w:rsidR="00D04818" w:rsidRDefault="00D04818" w:rsidP="00872BD5">
                    <w:pPr>
                      <w:ind w:left="0"/>
                    </w:pPr>
                  </w:p>
                </w:txbxContent>
              </v:textbox>
              <w10:wrap anchorx="margin" anchory="margin"/>
            </v:shape>
          </w:pict>
        </mc:Fallback>
      </mc:AlternateContent>
    </w:r>
    <w:r>
      <w:rPr>
        <w:noProof/>
      </w:rPr>
      <w:drawing>
        <wp:anchor distT="0" distB="0" distL="114300" distR="114300" simplePos="0" relativeHeight="251700736" behindDoc="0" locked="0" layoutInCell="1" allowOverlap="1" wp14:anchorId="275781C6" wp14:editId="07A1335A">
          <wp:simplePos x="0" y="0"/>
          <wp:positionH relativeFrom="margin">
            <wp:posOffset>5526405</wp:posOffset>
          </wp:positionH>
          <wp:positionV relativeFrom="topMargin">
            <wp:posOffset>648335</wp:posOffset>
          </wp:positionV>
          <wp:extent cx="493200" cy="417600"/>
          <wp:effectExtent l="0" t="0" r="2540" b="1905"/>
          <wp:wrapNone/>
          <wp:docPr id="351" name="Grafik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457C7BF" wp14:editId="4E3BB5BF">
          <wp:extent cx="864000" cy="864000"/>
          <wp:effectExtent l="0" t="0" r="0" b="0"/>
          <wp:docPr id="352" name="Grafik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4EA79E1C" w14:textId="77777777" w:rsidR="00D04818" w:rsidRPr="00670A20" w:rsidRDefault="00D04818" w:rsidP="006338AC">
    <w:pPr>
      <w:pStyle w:val="Kopfzeile"/>
      <w:ind w:left="0"/>
    </w:pP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1772DA" w14:textId="77777777" w:rsidR="00D04818" w:rsidRPr="00670A20" w:rsidRDefault="00D04818" w:rsidP="003925F0">
    <w:pPr>
      <w:pStyle w:val="Kopfzeile"/>
      <w:ind w:left="0"/>
    </w:pPr>
    <w:r>
      <w:rPr>
        <w:noProof/>
      </w:rPr>
      <w:drawing>
        <wp:inline distT="0" distB="0" distL="0" distR="0" wp14:anchorId="049DCA66" wp14:editId="63B8471D">
          <wp:extent cx="864000" cy="864000"/>
          <wp:effectExtent l="0" t="0" r="0" b="0"/>
          <wp:docPr id="368" name="Grafik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r>
      <w:rPr>
        <w:noProof/>
      </w:rPr>
      <mc:AlternateContent>
        <mc:Choice Requires="wps">
          <w:drawing>
            <wp:anchor distT="0" distB="0" distL="114300" distR="114300" simplePos="0" relativeHeight="251702784" behindDoc="0" locked="0" layoutInCell="1" allowOverlap="1" wp14:anchorId="6F859B67" wp14:editId="2F8CFE80">
              <wp:simplePos x="0" y="0"/>
              <wp:positionH relativeFrom="margin">
                <wp:posOffset>972185</wp:posOffset>
              </wp:positionH>
              <wp:positionV relativeFrom="topMargin">
                <wp:posOffset>467995</wp:posOffset>
              </wp:positionV>
              <wp:extent cx="3697200" cy="648000"/>
              <wp:effectExtent l="0" t="0" r="0" b="0"/>
              <wp:wrapNone/>
              <wp:docPr id="367" name="Textfeld 367"/>
              <wp:cNvGraphicFramePr/>
              <a:graphic xmlns:a="http://schemas.openxmlformats.org/drawingml/2006/main">
                <a:graphicData uri="http://schemas.microsoft.com/office/word/2010/wordprocessingShape">
                  <wps:wsp>
                    <wps:cNvSpPr txBox="1"/>
                    <wps:spPr>
                      <a:xfrm>
                        <a:off x="0" y="0"/>
                        <a:ext cx="3697200" cy="648000"/>
                      </a:xfrm>
                      <a:prstGeom prst="rect">
                        <a:avLst/>
                      </a:prstGeom>
                      <a:solidFill>
                        <a:schemeClr val="lt1"/>
                      </a:solidFill>
                      <a:ln w="6350">
                        <a:noFill/>
                      </a:ln>
                    </wps:spPr>
                    <wps:txbx>
                      <w:txbxContent>
                        <w:p w14:paraId="6C9F178D" w14:textId="77777777" w:rsidR="00D04818" w:rsidRPr="00EE4101" w:rsidRDefault="00D04818" w:rsidP="003925F0">
                          <w:pPr>
                            <w:pStyle w:val="Titel"/>
                            <w:spacing w:line="276" w:lineRule="auto"/>
                            <w:ind w:left="0"/>
                          </w:pPr>
                          <w:r>
                            <w:t>Lösung</w:t>
                          </w:r>
                          <w:r w:rsidRPr="00EE4101">
                            <w:t>:</w:t>
                          </w:r>
                        </w:p>
                        <w:p w14:paraId="00F2F7B9" w14:textId="77777777" w:rsidR="007C13B2" w:rsidRPr="00EE4101" w:rsidRDefault="007C13B2" w:rsidP="007C13B2">
                          <w:pPr>
                            <w:pStyle w:val="berschrift1"/>
                            <w:spacing w:line="276" w:lineRule="auto"/>
                            <w:ind w:left="0"/>
                          </w:pPr>
                          <w:r>
                            <w:t>Verbraucherfallen – Suchsel 3</w:t>
                          </w:r>
                        </w:p>
                        <w:p w14:paraId="6CCEB908" w14:textId="77777777" w:rsidR="00D04818" w:rsidRPr="00EE4101" w:rsidRDefault="00D04818" w:rsidP="003925F0">
                          <w:pPr>
                            <w:ind w:left="0"/>
                          </w:pPr>
                        </w:p>
                        <w:p w14:paraId="519D6423" w14:textId="77777777" w:rsidR="00D04818" w:rsidRDefault="00D04818" w:rsidP="003925F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859B67" id="_x0000_t202" coordsize="21600,21600" o:spt="202" path="m,l,21600r21600,l21600,xe">
              <v:stroke joinstyle="miter"/>
              <v:path gradientshapeok="t" o:connecttype="rect"/>
            </v:shapetype>
            <v:shape id="Textfeld 367" o:spid="_x0000_s1415" type="#_x0000_t202" style="position:absolute;margin-left:76.55pt;margin-top:36.85pt;width:291.1pt;height:51pt;z-index:2517027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" fillcolor="white [3201]" stroked="f" strokeweight=".5pt">
              <v:textbox>
                <w:txbxContent>
                  <w:p w14:paraId="6C9F178D" w14:textId="77777777" w:rsidR="00D04818" w:rsidRPr="00EE4101" w:rsidRDefault="00D04818" w:rsidP="003925F0">
                    <w:pPr>
                      <w:pStyle w:val="Titel"/>
                      <w:spacing w:line="276" w:lineRule="auto"/>
                      <w:ind w:left="0"/>
                    </w:pPr>
                    <w:r>
                      <w:t>Lösung</w:t>
                    </w:r>
                    <w:r w:rsidRPr="00EE4101">
                      <w:t>:</w:t>
                    </w:r>
                  </w:p>
                  <w:p w14:paraId="00F2F7B9" w14:textId="77777777" w:rsidR="007C13B2" w:rsidRPr="00EE4101" w:rsidRDefault="007C13B2" w:rsidP="007C13B2">
                    <w:pPr>
                      <w:pStyle w:val="berschrift1"/>
                      <w:spacing w:line="276" w:lineRule="auto"/>
                      <w:ind w:left="0"/>
                    </w:pPr>
                    <w:r>
                      <w:t>Verbraucherfallen – Suchsel 3</w:t>
                    </w:r>
                  </w:p>
                  <w:p w14:paraId="6CCEB908" w14:textId="77777777" w:rsidR="00D04818" w:rsidRPr="00EE4101" w:rsidRDefault="00D04818" w:rsidP="003925F0">
                    <w:pPr>
                      <w:ind w:left="0"/>
                    </w:pPr>
                  </w:p>
                  <w:p w14:paraId="519D6423" w14:textId="77777777" w:rsidR="00D04818" w:rsidRDefault="00D04818" w:rsidP="003925F0">
                    <w:pPr>
                      <w:ind w:left="0"/>
                    </w:pPr>
                  </w:p>
                </w:txbxContent>
              </v:textbox>
              <w10:wrap anchorx="margin" anchory="margin"/>
            </v:shape>
          </w:pict>
        </mc:Fallback>
      </mc:AlternateContent>
    </w:r>
  </w:p>
  <w:p w14:paraId="03BA088E" w14:textId="77777777" w:rsidR="00D04818" w:rsidRPr="00670A20" w:rsidRDefault="00D04818" w:rsidP="006338AC">
    <w:pPr>
      <w:pStyle w:val="Kopfzeile"/>
      <w:ind w:left="0"/>
    </w:pP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2EFA6F" w14:textId="77777777" w:rsidR="00D04818" w:rsidRDefault="00D04818" w:rsidP="000746D7">
    <w:pPr>
      <w:pStyle w:val="Kopfzeile"/>
      <w:ind w:left="0"/>
    </w:pPr>
    <w:r>
      <w:rPr>
        <w:noProof/>
      </w:rPr>
      <mc:AlternateContent>
        <mc:Choice Requires="wps">
          <w:drawing>
            <wp:anchor distT="0" distB="0" distL="114300" distR="114300" simplePos="0" relativeHeight="251703808" behindDoc="1" locked="0" layoutInCell="1" allowOverlap="1" wp14:anchorId="3CE3657C" wp14:editId="4F0C3B9B">
              <wp:simplePos x="0" y="0"/>
              <wp:positionH relativeFrom="margin">
                <wp:posOffset>970363</wp:posOffset>
              </wp:positionH>
              <wp:positionV relativeFrom="topMargin">
                <wp:posOffset>469127</wp:posOffset>
              </wp:positionV>
              <wp:extent cx="5400000" cy="1097280"/>
              <wp:effectExtent l="0" t="0" r="0" b="7620"/>
              <wp:wrapNone/>
              <wp:docPr id="374" name="Textfeld 374"/>
              <wp:cNvGraphicFramePr/>
              <a:graphic xmlns:a="http://schemas.openxmlformats.org/drawingml/2006/main">
                <a:graphicData uri="http://schemas.microsoft.com/office/word/2010/wordprocessingShape">
                  <wps:wsp>
                    <wps:cNvSpPr txBox="1"/>
                    <wps:spPr>
                      <a:xfrm>
                        <a:off x="0" y="0"/>
                        <a:ext cx="5400000" cy="1097280"/>
                      </a:xfrm>
                      <a:prstGeom prst="rect">
                        <a:avLst/>
                      </a:prstGeom>
                      <a:solidFill>
                        <a:schemeClr val="lt1"/>
                      </a:solidFill>
                      <a:ln w="6350">
                        <a:noFill/>
                      </a:ln>
                    </wps:spPr>
                    <wps:txbx>
                      <w:txbxContent>
                        <w:p w14:paraId="191DDA54" w14:textId="2D4518E2" w:rsidR="00D04818" w:rsidRPr="00EE4101" w:rsidRDefault="00D04818" w:rsidP="000746D7">
                          <w:pPr>
                            <w:pStyle w:val="Titel"/>
                            <w:spacing w:line="276" w:lineRule="auto"/>
                            <w:ind w:left="0"/>
                          </w:pPr>
                          <w:r w:rsidRPr="00EE4101">
                            <w:t>A</w:t>
                          </w:r>
                          <w:r>
                            <w:t>blauf für Lehrende:</w:t>
                          </w:r>
                        </w:p>
                        <w:p w14:paraId="08069280" w14:textId="346AA655" w:rsidR="00D04818" w:rsidRDefault="00D04818" w:rsidP="00B610C5">
                          <w:pPr>
                            <w:pStyle w:val="berschrift1"/>
                            <w:spacing w:line="276" w:lineRule="auto"/>
                            <w:ind w:left="0"/>
                          </w:pPr>
                          <w:r>
                            <w:t>Haustürgeschäfte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E3657C" id="_x0000_t202" coordsize="21600,21600" o:spt="202" path="m,l,21600r21600,l21600,xe">
              <v:stroke joinstyle="miter"/>
              <v:path gradientshapeok="t" o:connecttype="rect"/>
            </v:shapetype>
            <v:shape id="Textfeld 374" o:spid="_x0000_s1416" type="#_x0000_t202" style="position:absolute;margin-left:76.4pt;margin-top:36.95pt;width:425.2pt;height:86.4pt;z-index:-2516126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" fillcolor="white [3201]" stroked="f" strokeweight=".5pt">
              <v:textbox>
                <w:txbxContent>
                  <w:p w14:paraId="191DDA54" w14:textId="2D4518E2" w:rsidR="00D04818" w:rsidRPr="00EE4101" w:rsidRDefault="00D04818" w:rsidP="000746D7">
                    <w:pPr>
                      <w:pStyle w:val="Titel"/>
                      <w:spacing w:line="276" w:lineRule="auto"/>
                      <w:ind w:left="0"/>
                    </w:pPr>
                    <w:r w:rsidRPr="00EE4101">
                      <w:t>A</w:t>
                    </w:r>
                    <w:r>
                      <w:t>blauf für Lehrende:</w:t>
                    </w:r>
                  </w:p>
                  <w:p w14:paraId="08069280" w14:textId="346AA655" w:rsidR="00D04818" w:rsidRDefault="00D04818" w:rsidP="00B610C5">
                    <w:pPr>
                      <w:pStyle w:val="berschrift1"/>
                      <w:spacing w:line="276" w:lineRule="auto"/>
                      <w:ind w:left="0"/>
                    </w:pPr>
                    <w:r>
                      <w:t>Haustürgeschäfte</w:t>
                    </w:r>
                  </w:p>
                </w:txbxContent>
              </v:textbox>
              <w10:wrap anchorx="margin" anchory="margin"/>
            </v:shape>
          </w:pict>
        </mc:Fallback>
      </mc:AlternateContent>
    </w:r>
    <w:r>
      <w:rPr>
        <w:noProof/>
      </w:rPr>
      <w:drawing>
        <wp:inline distT="0" distB="0" distL="0" distR="0" wp14:anchorId="2B6DB49D" wp14:editId="2357919C">
          <wp:extent cx="864000" cy="864000"/>
          <wp:effectExtent l="0" t="0" r="0" b="0"/>
          <wp:docPr id="375" name="Grafik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484A6E88" w14:textId="77777777" w:rsidR="00D04818" w:rsidRPr="00B317B8" w:rsidRDefault="00D04818" w:rsidP="00B317B8">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D04818" w14:paraId="29D34FFB" w14:textId="77777777" w:rsidTr="00D04818">
      <w:trPr>
        <w:trHeight w:val="1134"/>
      </w:trPr>
      <w:tc>
        <w:tcPr>
          <w:tcW w:w="1000" w:type="pct"/>
          <w:vAlign w:val="center"/>
        </w:tcPr>
        <w:p w14:paraId="6A7F3B22" w14:textId="77777777" w:rsidR="00D04818" w:rsidRDefault="00D04818" w:rsidP="000746D7">
          <w:pPr>
            <w:pStyle w:val="Untertitel"/>
          </w:pPr>
          <w:r>
            <w:rPr>
              <w:noProof/>
            </w:rPr>
            <w:drawing>
              <wp:inline distT="0" distB="0" distL="0" distR="0" wp14:anchorId="3C3F0A00" wp14:editId="7179E184">
                <wp:extent cx="493200" cy="417600"/>
                <wp:effectExtent l="0" t="0" r="2540" b="1905"/>
                <wp:docPr id="394" name="Grafik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2E0C7E7D" w14:textId="77777777" w:rsidR="00D04818" w:rsidRDefault="00D04818" w:rsidP="000746D7">
          <w:pPr>
            <w:pStyle w:val="Untertitel"/>
          </w:pPr>
          <w:r>
            <w:rPr>
              <w:noProof/>
            </w:rPr>
            <w:drawing>
              <wp:inline distT="0" distB="0" distL="0" distR="0" wp14:anchorId="26BAA416" wp14:editId="6BCD689B">
                <wp:extent cx="435600" cy="471600"/>
                <wp:effectExtent l="0" t="0" r="0" b="0"/>
                <wp:docPr id="395" name="Grafik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305D53E8" w14:textId="77777777" w:rsidR="00D04818" w:rsidRDefault="00D04818" w:rsidP="000746D7">
          <w:pPr>
            <w:pStyle w:val="Untertitel"/>
          </w:pPr>
          <w:r>
            <w:rPr>
              <w:noProof/>
            </w:rPr>
            <w:drawing>
              <wp:inline distT="0" distB="0" distL="0" distR="0" wp14:anchorId="6401BF3D" wp14:editId="4232F2A0">
                <wp:extent cx="424800" cy="486000"/>
                <wp:effectExtent l="0" t="0" r="0" b="0"/>
                <wp:docPr id="396" name="Grafik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0768C499" w14:textId="77777777" w:rsidR="00D04818" w:rsidRDefault="00D04818" w:rsidP="000746D7">
          <w:pPr>
            <w:pStyle w:val="Untertitel"/>
          </w:pPr>
          <w:r>
            <w:rPr>
              <w:noProof/>
            </w:rPr>
            <w:drawing>
              <wp:inline distT="0" distB="0" distL="0" distR="0" wp14:anchorId="0B8F5015" wp14:editId="3792C8C1">
                <wp:extent cx="424543" cy="435429"/>
                <wp:effectExtent l="0" t="0" r="0" b="0"/>
                <wp:docPr id="397" name="Grafik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594AE8D6" w14:textId="77777777" w:rsidR="00D04818" w:rsidRDefault="00D04818" w:rsidP="000746D7">
          <w:pPr>
            <w:pStyle w:val="Untertitel"/>
          </w:pPr>
          <w:r>
            <w:rPr>
              <w:noProof/>
            </w:rPr>
            <w:drawing>
              <wp:inline distT="0" distB="0" distL="0" distR="0" wp14:anchorId="5B98C2BD" wp14:editId="152C6BC8">
                <wp:extent cx="458526" cy="435600"/>
                <wp:effectExtent l="0" t="0" r="0" b="0"/>
                <wp:docPr id="398" name="Grafik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D04818" w14:paraId="1B7D9C57" w14:textId="77777777" w:rsidTr="00D04818">
      <w:trPr>
        <w:trHeight w:val="510"/>
      </w:trPr>
      <w:tc>
        <w:tcPr>
          <w:tcW w:w="1000" w:type="pct"/>
        </w:tcPr>
        <w:p w14:paraId="2AB01BCA" w14:textId="77777777" w:rsidR="00D04818" w:rsidRPr="00EE4101" w:rsidRDefault="00D04818" w:rsidP="000746D7">
          <w:pPr>
            <w:pStyle w:val="Untertitel"/>
          </w:pPr>
          <w:r w:rsidRPr="0037643C">
            <w:rPr>
              <w:rStyle w:val="UntertitelZchn"/>
            </w:rPr>
            <w:t>Level</w:t>
          </w:r>
          <w:r w:rsidRPr="00EE4101">
            <w:t xml:space="preserve"> </w:t>
          </w:r>
          <w:r>
            <w:t>3-4</w:t>
          </w:r>
        </w:p>
      </w:tc>
      <w:tc>
        <w:tcPr>
          <w:tcW w:w="1000" w:type="pct"/>
        </w:tcPr>
        <w:p w14:paraId="4126D26C" w14:textId="77777777" w:rsidR="00D04818" w:rsidRPr="00EE4101" w:rsidRDefault="00D04818" w:rsidP="000746D7">
          <w:pPr>
            <w:pStyle w:val="Untertitel"/>
          </w:pPr>
          <w:r>
            <w:t>45-60</w:t>
          </w:r>
          <w:r w:rsidRPr="00EE4101">
            <w:t xml:space="preserve"> Minuten</w:t>
          </w:r>
        </w:p>
      </w:tc>
      <w:tc>
        <w:tcPr>
          <w:tcW w:w="1000" w:type="pct"/>
        </w:tcPr>
        <w:p w14:paraId="0963625D" w14:textId="77777777" w:rsidR="00D04818" w:rsidRPr="00EE4101" w:rsidRDefault="00D04818" w:rsidP="000746D7">
          <w:pPr>
            <w:pStyle w:val="Untertitel"/>
          </w:pPr>
          <w:r w:rsidRPr="00EE4101">
            <w:t>1</w:t>
          </w:r>
          <w:r>
            <w:t>-10</w:t>
          </w:r>
          <w:r w:rsidRPr="00EE4101">
            <w:t xml:space="preserve"> Person</w:t>
          </w:r>
          <w:r>
            <w:t>en</w:t>
          </w:r>
        </w:p>
      </w:tc>
      <w:tc>
        <w:tcPr>
          <w:tcW w:w="1000" w:type="pct"/>
        </w:tcPr>
        <w:p w14:paraId="44C13731" w14:textId="77777777" w:rsidR="00D04818" w:rsidRPr="00EE4101" w:rsidRDefault="00D04818" w:rsidP="000746D7">
          <w:pPr>
            <w:pStyle w:val="Untertitel"/>
          </w:pPr>
          <w:r w:rsidRPr="00EE4101">
            <w:t>E</w:t>
          </w:r>
          <w:r>
            <w:t>A/GA, Plenum</w:t>
          </w:r>
        </w:p>
      </w:tc>
      <w:tc>
        <w:tcPr>
          <w:tcW w:w="1000" w:type="pct"/>
        </w:tcPr>
        <w:p w14:paraId="436F2F7D" w14:textId="4FCC5811" w:rsidR="00D04818" w:rsidRPr="00EE4101" w:rsidRDefault="00B317B8" w:rsidP="000746D7">
          <w:pPr>
            <w:pStyle w:val="Untertitel"/>
          </w:pPr>
          <w:r>
            <w:t>Arbeitsbögen</w:t>
          </w:r>
        </w:p>
      </w:tc>
    </w:tr>
  </w:tbl>
  <w:p w14:paraId="77D18482" w14:textId="77777777" w:rsidR="00D04818" w:rsidRPr="00B317B8" w:rsidRDefault="00D04818" w:rsidP="00B317B8">
    <w:pPr>
      <w:pStyle w:val="Kopfzeile"/>
      <w:spacing w:line="240" w:lineRule="auto"/>
      <w:ind w:left="0"/>
      <w:rPr>
        <w:sz w:val="24"/>
        <w:szCs w:val="22"/>
      </w:rPr>
    </w:pP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474784" w14:textId="77777777" w:rsidR="00D04818" w:rsidRDefault="00D04818" w:rsidP="00577A25">
    <w:pPr>
      <w:pStyle w:val="Kopfzeile"/>
      <w:ind w:left="0"/>
    </w:pPr>
    <w:r>
      <w:rPr>
        <w:noProof/>
      </w:rPr>
      <mc:AlternateContent>
        <mc:Choice Requires="wps">
          <w:drawing>
            <wp:anchor distT="0" distB="0" distL="114300" distR="114300" simplePos="0" relativeHeight="251704832" behindDoc="0" locked="0" layoutInCell="1" allowOverlap="1" wp14:anchorId="4B8F7628" wp14:editId="642F9F10">
              <wp:simplePos x="0" y="0"/>
              <wp:positionH relativeFrom="margin">
                <wp:posOffset>970363</wp:posOffset>
              </wp:positionH>
              <wp:positionV relativeFrom="topMargin">
                <wp:posOffset>469127</wp:posOffset>
              </wp:positionV>
              <wp:extent cx="4238045" cy="1089329"/>
              <wp:effectExtent l="0" t="0" r="0" b="0"/>
              <wp:wrapNone/>
              <wp:docPr id="409" name="Textfeld 409"/>
              <wp:cNvGraphicFramePr/>
              <a:graphic xmlns:a="http://schemas.openxmlformats.org/drawingml/2006/main">
                <a:graphicData uri="http://schemas.microsoft.com/office/word/2010/wordprocessingShape">
                  <wps:wsp>
                    <wps:cNvSpPr txBox="1"/>
                    <wps:spPr>
                      <a:xfrm>
                        <a:off x="0" y="0"/>
                        <a:ext cx="4238045" cy="1089329"/>
                      </a:xfrm>
                      <a:prstGeom prst="rect">
                        <a:avLst/>
                      </a:prstGeom>
                      <a:solidFill>
                        <a:schemeClr val="lt1"/>
                      </a:solidFill>
                      <a:ln w="6350">
                        <a:noFill/>
                      </a:ln>
                    </wps:spPr>
                    <wps:txbx>
                      <w:txbxContent>
                        <w:p w14:paraId="207E34FD" w14:textId="5AE4AFAB" w:rsidR="00D04818" w:rsidRPr="00EE4101" w:rsidRDefault="00D04818" w:rsidP="00577A25">
                          <w:pPr>
                            <w:pStyle w:val="Titel"/>
                            <w:spacing w:line="276" w:lineRule="auto"/>
                            <w:ind w:left="0"/>
                          </w:pPr>
                          <w:r w:rsidRPr="00EE4101">
                            <w:t>A</w:t>
                          </w:r>
                          <w:r>
                            <w:t>rbeitsb</w:t>
                          </w:r>
                          <w:r w:rsidR="007017BA">
                            <w:t>ogen</w:t>
                          </w:r>
                          <w:r>
                            <w:t>:</w:t>
                          </w:r>
                        </w:p>
                        <w:p w14:paraId="28BAF4BD" w14:textId="5F0AB421" w:rsidR="00D04818" w:rsidRDefault="00D04818" w:rsidP="00B610C5">
                          <w:pPr>
                            <w:pStyle w:val="berschrift1"/>
                            <w:spacing w:line="276" w:lineRule="auto"/>
                            <w:ind w:left="0"/>
                          </w:pPr>
                          <w:r>
                            <w:t>Haustürgeschäfte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8F7628" id="_x0000_t202" coordsize="21600,21600" o:spt="202" path="m,l,21600r21600,l21600,xe">
              <v:stroke joinstyle="miter"/>
              <v:path gradientshapeok="t" o:connecttype="rect"/>
            </v:shapetype>
            <v:shape id="Textfeld 409" o:spid="_x0000_s1417" type="#_x0000_t202" style="position:absolute;margin-left:76.4pt;margin-top:36.95pt;width:333.7pt;height:85.75pt;z-index:2517048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" fillcolor="white [3201]" stroked="f" strokeweight=".5pt">
              <v:textbox>
                <w:txbxContent>
                  <w:p w14:paraId="207E34FD" w14:textId="5AE4AFAB" w:rsidR="00D04818" w:rsidRPr="00EE4101" w:rsidRDefault="00D04818" w:rsidP="00577A25">
                    <w:pPr>
                      <w:pStyle w:val="Titel"/>
                      <w:spacing w:line="276" w:lineRule="auto"/>
                      <w:ind w:left="0"/>
                    </w:pPr>
                    <w:r w:rsidRPr="00EE4101">
                      <w:t>A</w:t>
                    </w:r>
                    <w:r>
                      <w:t>rbeitsb</w:t>
                    </w:r>
                    <w:r w:rsidR="007017BA">
                      <w:t>ogen</w:t>
                    </w:r>
                    <w:r>
                      <w:t>:</w:t>
                    </w:r>
                  </w:p>
                  <w:p w14:paraId="28BAF4BD" w14:textId="5F0AB421" w:rsidR="00D04818" w:rsidRDefault="00D04818" w:rsidP="00B610C5">
                    <w:pPr>
                      <w:pStyle w:val="berschrift1"/>
                      <w:spacing w:line="276" w:lineRule="auto"/>
                      <w:ind w:left="0"/>
                    </w:pPr>
                    <w:r>
                      <w:t>Haustürgeschäfte 1</w:t>
                    </w:r>
                  </w:p>
                </w:txbxContent>
              </v:textbox>
              <w10:wrap anchorx="margin" anchory="margin"/>
            </v:shape>
          </w:pict>
        </mc:Fallback>
      </mc:AlternateContent>
    </w:r>
    <w:r>
      <w:rPr>
        <w:noProof/>
      </w:rPr>
      <mc:AlternateContent>
        <mc:Choice Requires="wps">
          <w:drawing>
            <wp:anchor distT="0" distB="0" distL="114300" distR="114300" simplePos="0" relativeHeight="251706880" behindDoc="0" locked="0" layoutInCell="1" allowOverlap="1" wp14:anchorId="07998B99" wp14:editId="11F606A0">
              <wp:simplePos x="0" y="0"/>
              <wp:positionH relativeFrom="margin">
                <wp:posOffset>5418455</wp:posOffset>
              </wp:positionH>
              <wp:positionV relativeFrom="topMargin">
                <wp:posOffset>1080135</wp:posOffset>
              </wp:positionV>
              <wp:extent cx="1076400" cy="266400"/>
              <wp:effectExtent l="0" t="0" r="9525" b="635"/>
              <wp:wrapNone/>
              <wp:docPr id="420" name="Textfeld 420"/>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274BC32A" w14:textId="77777777" w:rsidR="00D04818" w:rsidRPr="0005032B" w:rsidRDefault="00D04818" w:rsidP="00577A25">
                          <w:pPr>
                            <w:pStyle w:val="Alpha-LevelKopfzeileABs"/>
                          </w:pPr>
                          <w:r w:rsidRPr="0005032B">
                            <w:t xml:space="preserve">Level </w:t>
                          </w:r>
                          <w:r>
                            <w:t>3-4</w:t>
                          </w:r>
                        </w:p>
                        <w:p w14:paraId="208AE732" w14:textId="77777777" w:rsidR="00D04818" w:rsidRPr="00EE4101" w:rsidRDefault="00D04818" w:rsidP="00577A25">
                          <w:pPr>
                            <w:ind w:left="0"/>
                          </w:pPr>
                        </w:p>
                        <w:p w14:paraId="0BD420D7" w14:textId="77777777" w:rsidR="00D04818" w:rsidRDefault="00D04818" w:rsidP="00577A25">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998B99" id="Textfeld 420" o:spid="_x0000_s1418" type="#_x0000_t202" style="position:absolute;margin-left:426.65pt;margin-top:85.05pt;width:84.75pt;height:21pt;z-index:25170688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" fillcolor="white [3201]" stroked="f" strokeweight=".5pt">
              <v:textbox>
                <w:txbxContent>
                  <w:p w14:paraId="274BC32A" w14:textId="77777777" w:rsidR="00D04818" w:rsidRPr="0005032B" w:rsidRDefault="00D04818" w:rsidP="00577A25">
                    <w:pPr>
                      <w:pStyle w:val="Alpha-LevelKopfzeileABs"/>
                    </w:pPr>
                    <w:r w:rsidRPr="0005032B">
                      <w:t xml:space="preserve">Level </w:t>
                    </w:r>
                    <w:r>
                      <w:t>3-4</w:t>
                    </w:r>
                  </w:p>
                  <w:p w14:paraId="208AE732" w14:textId="77777777" w:rsidR="00D04818" w:rsidRPr="00EE4101" w:rsidRDefault="00D04818" w:rsidP="00577A25">
                    <w:pPr>
                      <w:ind w:left="0"/>
                    </w:pPr>
                  </w:p>
                  <w:p w14:paraId="0BD420D7" w14:textId="77777777" w:rsidR="00D04818" w:rsidRDefault="00D04818" w:rsidP="00577A25">
                    <w:pPr>
                      <w:ind w:left="0"/>
                    </w:pPr>
                  </w:p>
                </w:txbxContent>
              </v:textbox>
              <w10:wrap anchorx="margin" anchory="margin"/>
            </v:shape>
          </w:pict>
        </mc:Fallback>
      </mc:AlternateContent>
    </w:r>
    <w:r>
      <w:rPr>
        <w:noProof/>
      </w:rPr>
      <w:drawing>
        <wp:anchor distT="0" distB="0" distL="114300" distR="114300" simplePos="0" relativeHeight="251705856" behindDoc="0" locked="0" layoutInCell="1" allowOverlap="1" wp14:anchorId="489AF68D" wp14:editId="2668EB7D">
          <wp:simplePos x="0" y="0"/>
          <wp:positionH relativeFrom="margin">
            <wp:posOffset>5526405</wp:posOffset>
          </wp:positionH>
          <wp:positionV relativeFrom="topMargin">
            <wp:posOffset>648335</wp:posOffset>
          </wp:positionV>
          <wp:extent cx="493200" cy="417600"/>
          <wp:effectExtent l="0" t="0" r="2540" b="1905"/>
          <wp:wrapNone/>
          <wp:docPr id="421" name="Grafik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7D26B60" wp14:editId="221ED934">
          <wp:extent cx="864000" cy="864000"/>
          <wp:effectExtent l="0" t="0" r="0" b="0"/>
          <wp:docPr id="479" name="Grafik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68E6C52C" w14:textId="77777777" w:rsidR="00D04818" w:rsidRPr="00670A20" w:rsidRDefault="00D04818" w:rsidP="006338AC">
    <w:pPr>
      <w:pStyle w:val="Kopfzeile"/>
      <w:ind w:left="0"/>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2FFCE1" w14:textId="17B90ED9" w:rsidR="00D04818" w:rsidRDefault="00D04818" w:rsidP="00E25745">
    <w:pPr>
      <w:ind w:left="0"/>
    </w:pP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CC05FB" w14:textId="77777777" w:rsidR="00D04818" w:rsidRDefault="00D04818" w:rsidP="00577A25">
    <w:pPr>
      <w:pStyle w:val="Kopfzeile"/>
      <w:ind w:left="0"/>
    </w:pPr>
    <w:r>
      <w:rPr>
        <w:noProof/>
      </w:rPr>
      <mc:AlternateContent>
        <mc:Choice Requires="wps">
          <w:drawing>
            <wp:anchor distT="0" distB="0" distL="114300" distR="114300" simplePos="0" relativeHeight="251707904" behindDoc="0" locked="0" layoutInCell="1" allowOverlap="1" wp14:anchorId="6B198070" wp14:editId="147F5B9D">
              <wp:simplePos x="0" y="0"/>
              <wp:positionH relativeFrom="margin">
                <wp:posOffset>970363</wp:posOffset>
              </wp:positionH>
              <wp:positionV relativeFrom="topMargin">
                <wp:posOffset>469127</wp:posOffset>
              </wp:positionV>
              <wp:extent cx="4238045" cy="1089329"/>
              <wp:effectExtent l="0" t="0" r="0" b="0"/>
              <wp:wrapNone/>
              <wp:docPr id="488" name="Textfeld 488"/>
              <wp:cNvGraphicFramePr/>
              <a:graphic xmlns:a="http://schemas.openxmlformats.org/drawingml/2006/main">
                <a:graphicData uri="http://schemas.microsoft.com/office/word/2010/wordprocessingShape">
                  <wps:wsp>
                    <wps:cNvSpPr txBox="1"/>
                    <wps:spPr>
                      <a:xfrm>
                        <a:off x="0" y="0"/>
                        <a:ext cx="4238045" cy="1089329"/>
                      </a:xfrm>
                      <a:prstGeom prst="rect">
                        <a:avLst/>
                      </a:prstGeom>
                      <a:solidFill>
                        <a:schemeClr val="lt1"/>
                      </a:solidFill>
                      <a:ln w="6350">
                        <a:noFill/>
                      </a:ln>
                    </wps:spPr>
                    <wps:txbx>
                      <w:txbxContent>
                        <w:p w14:paraId="401C7F82" w14:textId="4FAFB9E9" w:rsidR="00D04818" w:rsidRPr="00EE4101" w:rsidRDefault="00D04818" w:rsidP="00577A25">
                          <w:pPr>
                            <w:pStyle w:val="Titel"/>
                            <w:spacing w:line="276" w:lineRule="auto"/>
                            <w:ind w:left="0"/>
                          </w:pPr>
                          <w:r w:rsidRPr="00EE4101">
                            <w:t>A</w:t>
                          </w:r>
                          <w:r>
                            <w:t>rbeitsb</w:t>
                          </w:r>
                          <w:r w:rsidR="007017BA">
                            <w:t>ogen</w:t>
                          </w:r>
                          <w:r>
                            <w:t>:</w:t>
                          </w:r>
                        </w:p>
                        <w:p w14:paraId="3BA00920" w14:textId="66F9AAB8" w:rsidR="00D04818" w:rsidRDefault="00D04818" w:rsidP="00B610C5">
                          <w:pPr>
                            <w:pStyle w:val="berschrift1"/>
                            <w:spacing w:line="276" w:lineRule="auto"/>
                            <w:ind w:left="0"/>
                          </w:pPr>
                          <w:r>
                            <w:t>Haustürgeschäfte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198070" id="_x0000_t202" coordsize="21600,21600" o:spt="202" path="m,l,21600r21600,l21600,xe">
              <v:stroke joinstyle="miter"/>
              <v:path gradientshapeok="t" o:connecttype="rect"/>
            </v:shapetype>
            <v:shape id="Textfeld 488" o:spid="_x0000_s1419" type="#_x0000_t202" style="position:absolute;margin-left:76.4pt;margin-top:36.95pt;width:333.7pt;height:85.75pt;z-index:2517079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" fillcolor="white [3201]" stroked="f" strokeweight=".5pt">
              <v:textbox>
                <w:txbxContent>
                  <w:p w14:paraId="401C7F82" w14:textId="4FAFB9E9" w:rsidR="00D04818" w:rsidRPr="00EE4101" w:rsidRDefault="00D04818" w:rsidP="00577A25">
                    <w:pPr>
                      <w:pStyle w:val="Titel"/>
                      <w:spacing w:line="276" w:lineRule="auto"/>
                      <w:ind w:left="0"/>
                    </w:pPr>
                    <w:r w:rsidRPr="00EE4101">
                      <w:t>A</w:t>
                    </w:r>
                    <w:r>
                      <w:t>rbeitsb</w:t>
                    </w:r>
                    <w:r w:rsidR="007017BA">
                      <w:t>ogen</w:t>
                    </w:r>
                    <w:r>
                      <w:t>:</w:t>
                    </w:r>
                  </w:p>
                  <w:p w14:paraId="3BA00920" w14:textId="66F9AAB8" w:rsidR="00D04818" w:rsidRDefault="00D04818" w:rsidP="00B610C5">
                    <w:pPr>
                      <w:pStyle w:val="berschrift1"/>
                      <w:spacing w:line="276" w:lineRule="auto"/>
                      <w:ind w:left="0"/>
                    </w:pPr>
                    <w:r>
                      <w:t>Haustürgeschäfte 2</w:t>
                    </w:r>
                  </w:p>
                </w:txbxContent>
              </v:textbox>
              <w10:wrap anchorx="margin" anchory="margin"/>
            </v:shape>
          </w:pict>
        </mc:Fallback>
      </mc:AlternateContent>
    </w:r>
    <w:r>
      <w:rPr>
        <w:noProof/>
      </w:rPr>
      <mc:AlternateContent>
        <mc:Choice Requires="wps">
          <w:drawing>
            <wp:anchor distT="0" distB="0" distL="114300" distR="114300" simplePos="0" relativeHeight="251709952" behindDoc="0" locked="0" layoutInCell="1" allowOverlap="1" wp14:anchorId="4B922070" wp14:editId="74EA4097">
              <wp:simplePos x="0" y="0"/>
              <wp:positionH relativeFrom="margin">
                <wp:posOffset>5418455</wp:posOffset>
              </wp:positionH>
              <wp:positionV relativeFrom="topMargin">
                <wp:posOffset>1080135</wp:posOffset>
              </wp:positionV>
              <wp:extent cx="1076400" cy="266400"/>
              <wp:effectExtent l="0" t="0" r="9525" b="635"/>
              <wp:wrapNone/>
              <wp:docPr id="489" name="Textfeld 489"/>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3E4BBDA7" w14:textId="77777777" w:rsidR="00D04818" w:rsidRPr="0005032B" w:rsidRDefault="00D04818" w:rsidP="00577A25">
                          <w:pPr>
                            <w:pStyle w:val="Alpha-LevelKopfzeileABs"/>
                          </w:pPr>
                          <w:r w:rsidRPr="0005032B">
                            <w:t xml:space="preserve">Level </w:t>
                          </w:r>
                          <w:r>
                            <w:t>3-4</w:t>
                          </w:r>
                        </w:p>
                        <w:p w14:paraId="7AB77BCB" w14:textId="77777777" w:rsidR="00D04818" w:rsidRPr="00EE4101" w:rsidRDefault="00D04818" w:rsidP="00577A25">
                          <w:pPr>
                            <w:ind w:left="0"/>
                          </w:pPr>
                        </w:p>
                        <w:p w14:paraId="6C150990" w14:textId="77777777" w:rsidR="00D04818" w:rsidRDefault="00D04818" w:rsidP="00577A25">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22070" id="Textfeld 489" o:spid="_x0000_s1420" type="#_x0000_t202" style="position:absolute;margin-left:426.65pt;margin-top:85.05pt;width:84.75pt;height:21pt;z-index:2517099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" fillcolor="white [3201]" stroked="f" strokeweight=".5pt">
              <v:textbox>
                <w:txbxContent>
                  <w:p w14:paraId="3E4BBDA7" w14:textId="77777777" w:rsidR="00D04818" w:rsidRPr="0005032B" w:rsidRDefault="00D04818" w:rsidP="00577A25">
                    <w:pPr>
                      <w:pStyle w:val="Alpha-LevelKopfzeileABs"/>
                    </w:pPr>
                    <w:r w:rsidRPr="0005032B">
                      <w:t xml:space="preserve">Level </w:t>
                    </w:r>
                    <w:r>
                      <w:t>3-4</w:t>
                    </w:r>
                  </w:p>
                  <w:p w14:paraId="7AB77BCB" w14:textId="77777777" w:rsidR="00D04818" w:rsidRPr="00EE4101" w:rsidRDefault="00D04818" w:rsidP="00577A25">
                    <w:pPr>
                      <w:ind w:left="0"/>
                    </w:pPr>
                  </w:p>
                  <w:p w14:paraId="6C150990" w14:textId="77777777" w:rsidR="00D04818" w:rsidRDefault="00D04818" w:rsidP="00577A25">
                    <w:pPr>
                      <w:ind w:left="0"/>
                    </w:pPr>
                  </w:p>
                </w:txbxContent>
              </v:textbox>
              <w10:wrap anchorx="margin" anchory="margin"/>
            </v:shape>
          </w:pict>
        </mc:Fallback>
      </mc:AlternateContent>
    </w:r>
    <w:r>
      <w:rPr>
        <w:noProof/>
      </w:rPr>
      <w:drawing>
        <wp:anchor distT="0" distB="0" distL="114300" distR="114300" simplePos="0" relativeHeight="251708928" behindDoc="0" locked="0" layoutInCell="1" allowOverlap="1" wp14:anchorId="70C2386E" wp14:editId="59BCE7A6">
          <wp:simplePos x="0" y="0"/>
          <wp:positionH relativeFrom="margin">
            <wp:posOffset>5526405</wp:posOffset>
          </wp:positionH>
          <wp:positionV relativeFrom="topMargin">
            <wp:posOffset>648335</wp:posOffset>
          </wp:positionV>
          <wp:extent cx="493200" cy="417600"/>
          <wp:effectExtent l="0" t="0" r="2540" b="1905"/>
          <wp:wrapNone/>
          <wp:docPr id="490" name="Grafik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7551476" wp14:editId="3F0FC2D1">
          <wp:extent cx="864000" cy="864000"/>
          <wp:effectExtent l="0" t="0" r="0" b="0"/>
          <wp:docPr id="495" name="Grafik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7B0E3523" w14:textId="77777777" w:rsidR="00D04818" w:rsidRPr="00670A20" w:rsidRDefault="00D04818" w:rsidP="006338AC">
    <w:pPr>
      <w:pStyle w:val="Kopfzeile"/>
      <w:ind w:left="0"/>
    </w:pP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A4D9D6" w14:textId="38CA75E9" w:rsidR="00D04818" w:rsidRDefault="00D04818" w:rsidP="00577A25">
    <w:pPr>
      <w:pStyle w:val="Kopfzeile"/>
      <w:ind w:left="0"/>
    </w:pPr>
    <w:r>
      <w:rPr>
        <w:noProof/>
      </w:rPr>
      <mc:AlternateContent>
        <mc:Choice Requires="wps">
          <w:drawing>
            <wp:anchor distT="0" distB="0" distL="114300" distR="114300" simplePos="0" relativeHeight="251710976" behindDoc="0" locked="0" layoutInCell="1" allowOverlap="1" wp14:anchorId="6DA120D4" wp14:editId="5AB19AE6">
              <wp:simplePos x="0" y="0"/>
              <wp:positionH relativeFrom="margin">
                <wp:posOffset>970363</wp:posOffset>
              </wp:positionH>
              <wp:positionV relativeFrom="topMargin">
                <wp:posOffset>469127</wp:posOffset>
              </wp:positionV>
              <wp:extent cx="4238045" cy="1089329"/>
              <wp:effectExtent l="0" t="0" r="0" b="0"/>
              <wp:wrapNone/>
              <wp:docPr id="516" name="Textfeld 516"/>
              <wp:cNvGraphicFramePr/>
              <a:graphic xmlns:a="http://schemas.openxmlformats.org/drawingml/2006/main">
                <a:graphicData uri="http://schemas.microsoft.com/office/word/2010/wordprocessingShape">
                  <wps:wsp>
                    <wps:cNvSpPr txBox="1"/>
                    <wps:spPr>
                      <a:xfrm>
                        <a:off x="0" y="0"/>
                        <a:ext cx="4238045" cy="1089329"/>
                      </a:xfrm>
                      <a:prstGeom prst="rect">
                        <a:avLst/>
                      </a:prstGeom>
                      <a:solidFill>
                        <a:schemeClr val="lt1"/>
                      </a:solidFill>
                      <a:ln w="6350">
                        <a:noFill/>
                      </a:ln>
                    </wps:spPr>
                    <wps:txbx>
                      <w:txbxContent>
                        <w:p w14:paraId="6D0872C8" w14:textId="7AF02AC1" w:rsidR="00D04818" w:rsidRPr="00EE4101" w:rsidRDefault="00D04818" w:rsidP="00577A25">
                          <w:pPr>
                            <w:pStyle w:val="Titel"/>
                            <w:spacing w:line="276" w:lineRule="auto"/>
                            <w:ind w:left="0"/>
                          </w:pPr>
                          <w:r>
                            <w:t>Lösung:</w:t>
                          </w:r>
                        </w:p>
                        <w:p w14:paraId="7EFF0B67" w14:textId="236FEBD3" w:rsidR="00D04818" w:rsidRDefault="00D04818" w:rsidP="00B610C5">
                          <w:pPr>
                            <w:pStyle w:val="berschrift1"/>
                            <w:spacing w:line="276" w:lineRule="auto"/>
                            <w:ind w:left="0"/>
                          </w:pPr>
                          <w:r>
                            <w:t>Haustürgeschäfte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A120D4" id="_x0000_t202" coordsize="21600,21600" o:spt="202" path="m,l,21600r21600,l21600,xe">
              <v:stroke joinstyle="miter"/>
              <v:path gradientshapeok="t" o:connecttype="rect"/>
            </v:shapetype>
            <v:shape id="Textfeld 516" o:spid="_x0000_s1421" type="#_x0000_t202" style="position:absolute;margin-left:76.4pt;margin-top:36.95pt;width:333.7pt;height:85.75pt;z-index:2517109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" fillcolor="white [3201]" stroked="f" strokeweight=".5pt">
              <v:textbox>
                <w:txbxContent>
                  <w:p w14:paraId="6D0872C8" w14:textId="7AF02AC1" w:rsidR="00D04818" w:rsidRPr="00EE4101" w:rsidRDefault="00D04818" w:rsidP="00577A25">
                    <w:pPr>
                      <w:pStyle w:val="Titel"/>
                      <w:spacing w:line="276" w:lineRule="auto"/>
                      <w:ind w:left="0"/>
                    </w:pPr>
                    <w:r>
                      <w:t>Lösung:</w:t>
                    </w:r>
                  </w:p>
                  <w:p w14:paraId="7EFF0B67" w14:textId="236FEBD3" w:rsidR="00D04818" w:rsidRDefault="00D04818" w:rsidP="00B610C5">
                    <w:pPr>
                      <w:pStyle w:val="berschrift1"/>
                      <w:spacing w:line="276" w:lineRule="auto"/>
                      <w:ind w:left="0"/>
                    </w:pPr>
                    <w:r>
                      <w:t>Haustürgeschäfte 2</w:t>
                    </w:r>
                  </w:p>
                </w:txbxContent>
              </v:textbox>
              <w10:wrap anchorx="margin" anchory="margin"/>
            </v:shape>
          </w:pict>
        </mc:Fallback>
      </mc:AlternateContent>
    </w:r>
    <w:r>
      <w:rPr>
        <w:noProof/>
      </w:rPr>
      <w:drawing>
        <wp:inline distT="0" distB="0" distL="0" distR="0" wp14:anchorId="3ECAC7B3" wp14:editId="6A9054A0">
          <wp:extent cx="864000" cy="864000"/>
          <wp:effectExtent l="0" t="0" r="0" b="0"/>
          <wp:docPr id="519" name="Grafik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5545B0EC" w14:textId="77777777" w:rsidR="00D04818" w:rsidRPr="00670A20" w:rsidRDefault="00D04818" w:rsidP="006338AC">
    <w:pPr>
      <w:pStyle w:val="Kopfzeile"/>
      <w:ind w:left="0"/>
    </w:pPr>
  </w:p>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B2681D" w14:textId="4E96A263" w:rsidR="00D04818" w:rsidRPr="00670A20" w:rsidRDefault="00D04818" w:rsidP="006338AC">
    <w:pPr>
      <w:pStyle w:val="Kopfzeile"/>
      <w:ind w:left="0"/>
    </w:pPr>
  </w:p>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46EC3B" w14:textId="77777777" w:rsidR="000F6F11" w:rsidRDefault="000F6F11" w:rsidP="000F6F11">
    <w:pPr>
      <w:pStyle w:val="Kopfzeile"/>
      <w:ind w:left="0"/>
    </w:pPr>
    <w:r>
      <w:rPr>
        <w:noProof/>
      </w:rPr>
      <mc:AlternateContent>
        <mc:Choice Requires="wps">
          <w:drawing>
            <wp:anchor distT="0" distB="0" distL="114300" distR="114300" simplePos="0" relativeHeight="251811328" behindDoc="1" locked="0" layoutInCell="1" allowOverlap="1" wp14:anchorId="611BE6CA" wp14:editId="3E0B6D9E">
              <wp:simplePos x="0" y="0"/>
              <wp:positionH relativeFrom="margin">
                <wp:posOffset>970363</wp:posOffset>
              </wp:positionH>
              <wp:positionV relativeFrom="topMargin">
                <wp:posOffset>469127</wp:posOffset>
              </wp:positionV>
              <wp:extent cx="5400000" cy="1097280"/>
              <wp:effectExtent l="0" t="0" r="0" b="7620"/>
              <wp:wrapNone/>
              <wp:docPr id="49" name="Textfeld 49"/>
              <wp:cNvGraphicFramePr/>
              <a:graphic xmlns:a="http://schemas.openxmlformats.org/drawingml/2006/main">
                <a:graphicData uri="http://schemas.microsoft.com/office/word/2010/wordprocessingShape">
                  <wps:wsp>
                    <wps:cNvSpPr txBox="1"/>
                    <wps:spPr>
                      <a:xfrm>
                        <a:off x="0" y="0"/>
                        <a:ext cx="5400000" cy="1097280"/>
                      </a:xfrm>
                      <a:prstGeom prst="rect">
                        <a:avLst/>
                      </a:prstGeom>
                      <a:solidFill>
                        <a:schemeClr val="lt1"/>
                      </a:solidFill>
                      <a:ln w="6350">
                        <a:noFill/>
                      </a:ln>
                    </wps:spPr>
                    <wps:txbx>
                      <w:txbxContent>
                        <w:p w14:paraId="4850D8D7" w14:textId="77777777" w:rsidR="000F6F11" w:rsidRPr="00EE4101" w:rsidRDefault="000F6F11" w:rsidP="000F6F11">
                          <w:pPr>
                            <w:pStyle w:val="Titel"/>
                            <w:spacing w:line="276" w:lineRule="auto"/>
                            <w:ind w:left="0"/>
                          </w:pPr>
                          <w:r w:rsidRPr="00EE4101">
                            <w:t>A</w:t>
                          </w:r>
                          <w:r>
                            <w:t>blauf für Lehrende:</w:t>
                          </w:r>
                        </w:p>
                        <w:p w14:paraId="609B9243" w14:textId="0FF04DA1" w:rsidR="000F6F11" w:rsidRDefault="000F6F11" w:rsidP="000F6F11">
                          <w:pPr>
                            <w:pStyle w:val="berschrift1"/>
                            <w:spacing w:line="276" w:lineRule="auto"/>
                            <w:ind w:left="0"/>
                          </w:pPr>
                          <w:r>
                            <w:t>Telefonbetrug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1BE6CA" id="_x0000_t202" coordsize="21600,21600" o:spt="202" path="m,l,21600r21600,l21600,xe">
              <v:stroke joinstyle="miter"/>
              <v:path gradientshapeok="t" o:connecttype="rect"/>
            </v:shapetype>
            <v:shape id="Textfeld 49" o:spid="_x0000_s1422" type="#_x0000_t202" style="position:absolute;margin-left:76.4pt;margin-top:36.95pt;width:425.2pt;height:86.4pt;z-index:-2515051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" fillcolor="white [3201]" stroked="f" strokeweight=".5pt">
              <v:textbox>
                <w:txbxContent>
                  <w:p w14:paraId="4850D8D7" w14:textId="77777777" w:rsidR="000F6F11" w:rsidRPr="00EE4101" w:rsidRDefault="000F6F11" w:rsidP="000F6F11">
                    <w:pPr>
                      <w:pStyle w:val="Titel"/>
                      <w:spacing w:line="276" w:lineRule="auto"/>
                      <w:ind w:left="0"/>
                    </w:pPr>
                    <w:r w:rsidRPr="00EE4101">
                      <w:t>A</w:t>
                    </w:r>
                    <w:r>
                      <w:t>blauf für Lehrende:</w:t>
                    </w:r>
                  </w:p>
                  <w:p w14:paraId="609B9243" w14:textId="0FF04DA1" w:rsidR="000F6F11" w:rsidRDefault="000F6F11" w:rsidP="000F6F11">
                    <w:pPr>
                      <w:pStyle w:val="berschrift1"/>
                      <w:spacing w:line="276" w:lineRule="auto"/>
                      <w:ind w:left="0"/>
                    </w:pPr>
                    <w:r>
                      <w:t>Telefonbetrug</w:t>
                    </w:r>
                  </w:p>
                </w:txbxContent>
              </v:textbox>
              <w10:wrap anchorx="margin" anchory="margin"/>
            </v:shape>
          </w:pict>
        </mc:Fallback>
      </mc:AlternateContent>
    </w:r>
    <w:r>
      <w:rPr>
        <w:noProof/>
      </w:rPr>
      <w:drawing>
        <wp:inline distT="0" distB="0" distL="0" distR="0" wp14:anchorId="51E13773" wp14:editId="57792B07">
          <wp:extent cx="864000" cy="864000"/>
          <wp:effectExtent l="0" t="0" r="0" b="0"/>
          <wp:docPr id="274" name="Grafik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7AE16FBE" w14:textId="77777777" w:rsidR="000F6F11" w:rsidRPr="007F27DA" w:rsidRDefault="000F6F11" w:rsidP="007F27DA">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0F6F11" w14:paraId="464B308C" w14:textId="77777777" w:rsidTr="00FB5014">
      <w:trPr>
        <w:trHeight w:val="1134"/>
      </w:trPr>
      <w:tc>
        <w:tcPr>
          <w:tcW w:w="1000" w:type="pct"/>
          <w:vAlign w:val="center"/>
        </w:tcPr>
        <w:p w14:paraId="3588C3D6" w14:textId="77777777" w:rsidR="000F6F11" w:rsidRDefault="000F6F11" w:rsidP="000F6F11">
          <w:pPr>
            <w:pStyle w:val="Untertitel"/>
          </w:pPr>
          <w:r>
            <w:rPr>
              <w:noProof/>
            </w:rPr>
            <w:drawing>
              <wp:inline distT="0" distB="0" distL="0" distR="0" wp14:anchorId="02F02279" wp14:editId="5E748335">
                <wp:extent cx="493200" cy="417600"/>
                <wp:effectExtent l="0" t="0" r="2540" b="1905"/>
                <wp:docPr id="381" name="Grafik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5ACDAD4D" w14:textId="77777777" w:rsidR="000F6F11" w:rsidRDefault="000F6F11" w:rsidP="000F6F11">
          <w:pPr>
            <w:pStyle w:val="Untertitel"/>
          </w:pPr>
          <w:r>
            <w:rPr>
              <w:noProof/>
            </w:rPr>
            <w:drawing>
              <wp:inline distT="0" distB="0" distL="0" distR="0" wp14:anchorId="7F290045" wp14:editId="36DA7606">
                <wp:extent cx="435600" cy="471600"/>
                <wp:effectExtent l="0" t="0" r="0" b="0"/>
                <wp:docPr id="382" name="Grafik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1F7E4488" w14:textId="77777777" w:rsidR="000F6F11" w:rsidRDefault="000F6F11" w:rsidP="000F6F11">
          <w:pPr>
            <w:pStyle w:val="Untertitel"/>
          </w:pPr>
          <w:r>
            <w:rPr>
              <w:noProof/>
            </w:rPr>
            <w:drawing>
              <wp:inline distT="0" distB="0" distL="0" distR="0" wp14:anchorId="05AFA39D" wp14:editId="75EEA1FD">
                <wp:extent cx="424800" cy="486000"/>
                <wp:effectExtent l="0" t="0" r="0" b="0"/>
                <wp:docPr id="419" name="Grafik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4A17DBEA" w14:textId="77777777" w:rsidR="000F6F11" w:rsidRDefault="000F6F11" w:rsidP="000F6F11">
          <w:pPr>
            <w:pStyle w:val="Untertitel"/>
          </w:pPr>
          <w:r>
            <w:rPr>
              <w:noProof/>
            </w:rPr>
            <w:drawing>
              <wp:inline distT="0" distB="0" distL="0" distR="0" wp14:anchorId="16742827" wp14:editId="5EC950A2">
                <wp:extent cx="424543" cy="435429"/>
                <wp:effectExtent l="0" t="0" r="0" b="0"/>
                <wp:docPr id="422" name="Grafik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105C76EE" w14:textId="77777777" w:rsidR="000F6F11" w:rsidRDefault="000F6F11" w:rsidP="000F6F11">
          <w:pPr>
            <w:pStyle w:val="Untertitel"/>
          </w:pPr>
          <w:r>
            <w:rPr>
              <w:noProof/>
            </w:rPr>
            <w:drawing>
              <wp:inline distT="0" distB="0" distL="0" distR="0" wp14:anchorId="6F5BAECA" wp14:editId="6C273C14">
                <wp:extent cx="458526" cy="435600"/>
                <wp:effectExtent l="0" t="0" r="0" b="0"/>
                <wp:docPr id="423" name="Grafik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0F6F11" w14:paraId="7B64B25F" w14:textId="77777777" w:rsidTr="00FB5014">
      <w:trPr>
        <w:trHeight w:val="510"/>
      </w:trPr>
      <w:tc>
        <w:tcPr>
          <w:tcW w:w="1000" w:type="pct"/>
        </w:tcPr>
        <w:p w14:paraId="4D924B84" w14:textId="1FDAE36F" w:rsidR="000F6F11" w:rsidRPr="00EE4101" w:rsidRDefault="000F6F11" w:rsidP="000F6F11">
          <w:pPr>
            <w:pStyle w:val="Untertitel"/>
          </w:pPr>
          <w:r w:rsidRPr="0037643C">
            <w:rPr>
              <w:rStyle w:val="UntertitelZchn"/>
            </w:rPr>
            <w:t>Level</w:t>
          </w:r>
          <w:r w:rsidRPr="00EE4101">
            <w:t xml:space="preserve"> </w:t>
          </w:r>
          <w:r>
            <w:t>4</w:t>
          </w:r>
        </w:p>
      </w:tc>
      <w:tc>
        <w:tcPr>
          <w:tcW w:w="1000" w:type="pct"/>
        </w:tcPr>
        <w:p w14:paraId="0067ECEF" w14:textId="0CC65B0B" w:rsidR="000F6F11" w:rsidRPr="00EE4101" w:rsidRDefault="00716C10" w:rsidP="000F6F11">
          <w:pPr>
            <w:pStyle w:val="Untertitel"/>
          </w:pPr>
          <w:r>
            <w:t>30</w:t>
          </w:r>
          <w:r w:rsidR="000F6F11" w:rsidRPr="00EE4101">
            <w:t xml:space="preserve"> Minuten</w:t>
          </w:r>
        </w:p>
      </w:tc>
      <w:tc>
        <w:tcPr>
          <w:tcW w:w="1000" w:type="pct"/>
        </w:tcPr>
        <w:p w14:paraId="2DF94878" w14:textId="77777777" w:rsidR="000F6F11" w:rsidRPr="00EE4101" w:rsidRDefault="000F6F11" w:rsidP="000F6F11">
          <w:pPr>
            <w:pStyle w:val="Untertitel"/>
          </w:pPr>
          <w:r w:rsidRPr="00EE4101">
            <w:t>1</w:t>
          </w:r>
          <w:r>
            <w:t>-10</w:t>
          </w:r>
          <w:r w:rsidRPr="00EE4101">
            <w:t xml:space="preserve"> Person</w:t>
          </w:r>
          <w:r>
            <w:t>en</w:t>
          </w:r>
        </w:p>
      </w:tc>
      <w:tc>
        <w:tcPr>
          <w:tcW w:w="1000" w:type="pct"/>
        </w:tcPr>
        <w:p w14:paraId="4F5DED8D" w14:textId="101C5B87" w:rsidR="000F6F11" w:rsidRPr="00EE4101" w:rsidRDefault="0016150C" w:rsidP="000F6F11">
          <w:pPr>
            <w:pStyle w:val="Untertitel"/>
          </w:pPr>
          <w:r>
            <w:t>P</w:t>
          </w:r>
          <w:r w:rsidR="000F6F11">
            <w:t>A, Plenum</w:t>
          </w:r>
        </w:p>
      </w:tc>
      <w:tc>
        <w:tcPr>
          <w:tcW w:w="1000" w:type="pct"/>
        </w:tcPr>
        <w:p w14:paraId="616F06CC" w14:textId="11682892" w:rsidR="000F6F11" w:rsidRPr="00EE4101" w:rsidRDefault="007F27DA" w:rsidP="000F6F11">
          <w:pPr>
            <w:pStyle w:val="Untertitel"/>
          </w:pPr>
          <w:r>
            <w:t>Arbeitsbogen</w:t>
          </w:r>
          <w:r w:rsidR="00C23006">
            <w:t>, Infos für Lehrende</w:t>
          </w:r>
        </w:p>
      </w:tc>
    </w:tr>
  </w:tbl>
  <w:p w14:paraId="5509A7E7" w14:textId="77777777" w:rsidR="00D04818" w:rsidRPr="007F27DA" w:rsidRDefault="00D04818" w:rsidP="007F27DA">
    <w:pPr>
      <w:pStyle w:val="Kopfzeile"/>
      <w:spacing w:line="240" w:lineRule="auto"/>
      <w:ind w:left="0"/>
      <w:rPr>
        <w:sz w:val="24"/>
        <w:szCs w:val="22"/>
      </w:rPr>
    </w:pPr>
  </w:p>
</w:hdr>
</file>

<file path=word/header1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1891FF" w14:textId="77777777" w:rsidR="00D04818" w:rsidRPr="00670A20" w:rsidRDefault="00D04818" w:rsidP="00D04818">
    <w:pPr>
      <w:pStyle w:val="Kopfzeile"/>
      <w:ind w:left="0"/>
    </w:pPr>
    <w:r>
      <w:rPr>
        <w:noProof/>
      </w:rPr>
      <mc:AlternateContent>
        <mc:Choice Requires="wps">
          <w:drawing>
            <wp:anchor distT="0" distB="0" distL="114300" distR="114300" simplePos="0" relativeHeight="251712000" behindDoc="0" locked="0" layoutInCell="1" allowOverlap="1" wp14:anchorId="6D5568B2" wp14:editId="3838B451">
              <wp:simplePos x="0" y="0"/>
              <wp:positionH relativeFrom="margin">
                <wp:posOffset>972185</wp:posOffset>
              </wp:positionH>
              <wp:positionV relativeFrom="topMargin">
                <wp:posOffset>467995</wp:posOffset>
              </wp:positionV>
              <wp:extent cx="3020400" cy="950400"/>
              <wp:effectExtent l="0" t="0" r="8890" b="2540"/>
              <wp:wrapNone/>
              <wp:docPr id="590" name="Textfeld 590"/>
              <wp:cNvGraphicFramePr/>
              <a:graphic xmlns:a="http://schemas.openxmlformats.org/drawingml/2006/main">
                <a:graphicData uri="http://schemas.microsoft.com/office/word/2010/wordprocessingShape">
                  <wps:wsp>
                    <wps:cNvSpPr txBox="1"/>
                    <wps:spPr>
                      <a:xfrm>
                        <a:off x="0" y="0"/>
                        <a:ext cx="3020400" cy="950400"/>
                      </a:xfrm>
                      <a:prstGeom prst="rect">
                        <a:avLst/>
                      </a:prstGeom>
                      <a:solidFill>
                        <a:schemeClr val="lt1"/>
                      </a:solidFill>
                      <a:ln w="6350">
                        <a:noFill/>
                      </a:ln>
                    </wps:spPr>
                    <wps:txbx>
                      <w:txbxContent>
                        <w:p w14:paraId="73C245F4" w14:textId="5E2143E7" w:rsidR="00D04818" w:rsidRPr="00EE4101" w:rsidRDefault="00D04818" w:rsidP="00D04818">
                          <w:pPr>
                            <w:pStyle w:val="Titel"/>
                            <w:spacing w:line="276" w:lineRule="auto"/>
                            <w:ind w:left="0"/>
                          </w:pPr>
                          <w:r>
                            <w:t>Arbeitsb</w:t>
                          </w:r>
                          <w:r w:rsidR="00BA64AC">
                            <w:t>ogen</w:t>
                          </w:r>
                          <w:r>
                            <w:t>:</w:t>
                          </w:r>
                        </w:p>
                        <w:p w14:paraId="284627A3" w14:textId="155EDC64" w:rsidR="00D04818" w:rsidRDefault="00D04818" w:rsidP="00B610C5">
                          <w:pPr>
                            <w:pStyle w:val="berschrift1"/>
                            <w:spacing w:line="276" w:lineRule="auto"/>
                            <w:ind w:left="0"/>
                          </w:pPr>
                          <w:r>
                            <w:t>Telefonbetrug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5568B2" id="_x0000_t202" coordsize="21600,21600" o:spt="202" path="m,l,21600r21600,l21600,xe">
              <v:stroke joinstyle="miter"/>
              <v:path gradientshapeok="t" o:connecttype="rect"/>
            </v:shapetype>
            <v:shape id="Textfeld 590" o:spid="_x0000_s1423" type="#_x0000_t202" style="position:absolute;margin-left:76.55pt;margin-top:36.85pt;width:237.85pt;height:74.85pt;z-index:2517120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" fillcolor="white [3201]" stroked="f" strokeweight=".5pt">
              <v:textbox>
                <w:txbxContent>
                  <w:p w14:paraId="73C245F4" w14:textId="5E2143E7" w:rsidR="00D04818" w:rsidRPr="00EE4101" w:rsidRDefault="00D04818" w:rsidP="00D04818">
                    <w:pPr>
                      <w:pStyle w:val="Titel"/>
                      <w:spacing w:line="276" w:lineRule="auto"/>
                      <w:ind w:left="0"/>
                    </w:pPr>
                    <w:r>
                      <w:t>Arbeitsb</w:t>
                    </w:r>
                    <w:r w:rsidR="00BA64AC">
                      <w:t>ogen</w:t>
                    </w:r>
                    <w:r>
                      <w:t>:</w:t>
                    </w:r>
                  </w:p>
                  <w:p w14:paraId="284627A3" w14:textId="155EDC64" w:rsidR="00D04818" w:rsidRDefault="00D04818" w:rsidP="00B610C5">
                    <w:pPr>
                      <w:pStyle w:val="berschrift1"/>
                      <w:spacing w:line="276" w:lineRule="auto"/>
                      <w:ind w:left="0"/>
                    </w:pPr>
                    <w:r>
                      <w:t>Telefonbetrug</w:t>
                    </w:r>
                  </w:p>
                </w:txbxContent>
              </v:textbox>
              <w10:wrap anchorx="margin" anchory="margin"/>
            </v:shape>
          </w:pict>
        </mc:Fallback>
      </mc:AlternateContent>
    </w:r>
    <w:r>
      <w:rPr>
        <w:noProof/>
      </w:rPr>
      <mc:AlternateContent>
        <mc:Choice Requires="wps">
          <w:drawing>
            <wp:anchor distT="0" distB="0" distL="114300" distR="114300" simplePos="0" relativeHeight="251714048" behindDoc="0" locked="0" layoutInCell="1" allowOverlap="1" wp14:anchorId="595261D7" wp14:editId="726A5460">
              <wp:simplePos x="0" y="0"/>
              <wp:positionH relativeFrom="margin">
                <wp:posOffset>5472430</wp:posOffset>
              </wp:positionH>
              <wp:positionV relativeFrom="topMargin">
                <wp:posOffset>1080135</wp:posOffset>
              </wp:positionV>
              <wp:extent cx="1076400" cy="266400"/>
              <wp:effectExtent l="0" t="0" r="9525" b="635"/>
              <wp:wrapNone/>
              <wp:docPr id="594" name="Textfeld 594"/>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7F0CA268" w14:textId="77777777" w:rsidR="00D04818" w:rsidRPr="0005032B" w:rsidRDefault="00D04818" w:rsidP="00D04818">
                          <w:pPr>
                            <w:pStyle w:val="Alpha-LevelKopfzeileABs"/>
                          </w:pPr>
                          <w:r w:rsidRPr="0005032B">
                            <w:t xml:space="preserve">Level </w:t>
                          </w:r>
                          <w:r>
                            <w:t>4</w:t>
                          </w:r>
                        </w:p>
                        <w:p w14:paraId="22BF6C77" w14:textId="77777777" w:rsidR="00D04818" w:rsidRPr="00EE4101" w:rsidRDefault="00D04818" w:rsidP="00D04818">
                          <w:pPr>
                            <w:ind w:left="0"/>
                          </w:pPr>
                        </w:p>
                        <w:p w14:paraId="24B0CE4D" w14:textId="77777777" w:rsidR="00D04818" w:rsidRDefault="00D04818" w:rsidP="00D04818">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5261D7" id="Textfeld 594" o:spid="_x0000_s1424" type="#_x0000_t202" style="position:absolute;margin-left:430.9pt;margin-top:85.05pt;width:84.75pt;height:21pt;z-index:2517140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" fillcolor="white [3201]" stroked="f" strokeweight=".5pt">
              <v:textbox>
                <w:txbxContent>
                  <w:p w14:paraId="7F0CA268" w14:textId="77777777" w:rsidR="00D04818" w:rsidRPr="0005032B" w:rsidRDefault="00D04818" w:rsidP="00D04818">
                    <w:pPr>
                      <w:pStyle w:val="Alpha-LevelKopfzeileABs"/>
                    </w:pPr>
                    <w:r w:rsidRPr="0005032B">
                      <w:t xml:space="preserve">Level </w:t>
                    </w:r>
                    <w:r>
                      <w:t>4</w:t>
                    </w:r>
                  </w:p>
                  <w:p w14:paraId="22BF6C77" w14:textId="77777777" w:rsidR="00D04818" w:rsidRPr="00EE4101" w:rsidRDefault="00D04818" w:rsidP="00D04818">
                    <w:pPr>
                      <w:ind w:left="0"/>
                    </w:pPr>
                  </w:p>
                  <w:p w14:paraId="24B0CE4D" w14:textId="77777777" w:rsidR="00D04818" w:rsidRDefault="00D04818" w:rsidP="00D04818">
                    <w:pPr>
                      <w:ind w:left="0"/>
                    </w:pPr>
                  </w:p>
                </w:txbxContent>
              </v:textbox>
              <w10:wrap anchorx="margin" anchory="margin"/>
            </v:shape>
          </w:pict>
        </mc:Fallback>
      </mc:AlternateContent>
    </w:r>
    <w:r>
      <w:rPr>
        <w:noProof/>
      </w:rPr>
      <w:drawing>
        <wp:anchor distT="0" distB="0" distL="114300" distR="114300" simplePos="0" relativeHeight="251713024" behindDoc="0" locked="0" layoutInCell="1" allowOverlap="1" wp14:anchorId="001BF7A1" wp14:editId="7433D59E">
          <wp:simplePos x="0" y="0"/>
          <wp:positionH relativeFrom="margin">
            <wp:posOffset>5526405</wp:posOffset>
          </wp:positionH>
          <wp:positionV relativeFrom="topMargin">
            <wp:posOffset>648335</wp:posOffset>
          </wp:positionV>
          <wp:extent cx="493200" cy="417600"/>
          <wp:effectExtent l="0" t="0" r="2540" b="1905"/>
          <wp:wrapNone/>
          <wp:docPr id="596" name="Grafik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15740DF" wp14:editId="0396FA39">
          <wp:extent cx="864000" cy="864000"/>
          <wp:effectExtent l="0" t="0" r="0" b="0"/>
          <wp:docPr id="597" name="Grafik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hdr>
</file>

<file path=word/header1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92CEE2" w14:textId="77777777" w:rsidR="00D04818" w:rsidRDefault="00D04818" w:rsidP="00ED4814">
    <w:pPr>
      <w:pStyle w:val="Kopfzeile"/>
      <w:ind w:left="0"/>
    </w:pPr>
    <w:r>
      <w:rPr>
        <w:noProof/>
      </w:rPr>
      <mc:AlternateContent>
        <mc:Choice Requires="wps">
          <w:drawing>
            <wp:anchor distT="0" distB="0" distL="114300" distR="114300" simplePos="0" relativeHeight="251715072" behindDoc="0" locked="0" layoutInCell="1" allowOverlap="1" wp14:anchorId="54D828CF" wp14:editId="520A1EDE">
              <wp:simplePos x="0" y="0"/>
              <wp:positionH relativeFrom="margin">
                <wp:posOffset>972185</wp:posOffset>
              </wp:positionH>
              <wp:positionV relativeFrom="topMargin">
                <wp:posOffset>467995</wp:posOffset>
              </wp:positionV>
              <wp:extent cx="5400000" cy="720000"/>
              <wp:effectExtent l="0" t="0" r="0" b="4445"/>
              <wp:wrapNone/>
              <wp:docPr id="599" name="Textfeld 599"/>
              <wp:cNvGraphicFramePr/>
              <a:graphic xmlns:a="http://schemas.openxmlformats.org/drawingml/2006/main">
                <a:graphicData uri="http://schemas.microsoft.com/office/word/2010/wordprocessingShape">
                  <wps:wsp>
                    <wps:cNvSpPr txBox="1"/>
                    <wps:spPr>
                      <a:xfrm>
                        <a:off x="0" y="0"/>
                        <a:ext cx="5400000" cy="720000"/>
                      </a:xfrm>
                      <a:prstGeom prst="rect">
                        <a:avLst/>
                      </a:prstGeom>
                      <a:solidFill>
                        <a:schemeClr val="lt1"/>
                      </a:solidFill>
                      <a:ln w="6350">
                        <a:noFill/>
                      </a:ln>
                    </wps:spPr>
                    <wps:txbx>
                      <w:txbxContent>
                        <w:p w14:paraId="259FCC66" w14:textId="676739C6" w:rsidR="00D04818" w:rsidRPr="00EE4101" w:rsidRDefault="00D04818" w:rsidP="00ED4814">
                          <w:pPr>
                            <w:pStyle w:val="Titel"/>
                            <w:spacing w:line="276" w:lineRule="auto"/>
                            <w:ind w:left="0"/>
                          </w:pPr>
                          <w:r w:rsidRPr="00EE4101">
                            <w:t>A</w:t>
                          </w:r>
                          <w:r>
                            <w:t>blauf für Lehrende:</w:t>
                          </w:r>
                        </w:p>
                        <w:p w14:paraId="267E5BC1" w14:textId="3B46512F" w:rsidR="00D04818" w:rsidRDefault="002D5F00" w:rsidP="00B610C5">
                          <w:pPr>
                            <w:pStyle w:val="berschrift1"/>
                            <w:spacing w:line="276" w:lineRule="auto"/>
                            <w:ind w:left="0"/>
                          </w:pPr>
                          <w:r>
                            <w:t>Verbraucherfallen</w:t>
                          </w:r>
                          <w:r w:rsidR="00573AE1">
                            <w:t xml:space="preserve"> – Silbenrätsel / Was fehlt?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D828CF" id="_x0000_t202" coordsize="21600,21600" o:spt="202" path="m,l,21600r21600,l21600,xe">
              <v:stroke joinstyle="miter"/>
              <v:path gradientshapeok="t" o:connecttype="rect"/>
            </v:shapetype>
            <v:shape id="Textfeld 599" o:spid="_x0000_s1425" type="#_x0000_t202" style="position:absolute;margin-left:76.55pt;margin-top:36.85pt;width:425.2pt;height:56.7pt;z-index:2517150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" fillcolor="white [3201]" stroked="f" strokeweight=".5pt">
              <v:textbox>
                <w:txbxContent>
                  <w:p w14:paraId="259FCC66" w14:textId="676739C6" w:rsidR="00D04818" w:rsidRPr="00EE4101" w:rsidRDefault="00D04818" w:rsidP="00ED4814">
                    <w:pPr>
                      <w:pStyle w:val="Titel"/>
                      <w:spacing w:line="276" w:lineRule="auto"/>
                      <w:ind w:left="0"/>
                    </w:pPr>
                    <w:r w:rsidRPr="00EE4101">
                      <w:t>A</w:t>
                    </w:r>
                    <w:r>
                      <w:t>blauf für Lehrende:</w:t>
                    </w:r>
                  </w:p>
                  <w:p w14:paraId="267E5BC1" w14:textId="3B46512F" w:rsidR="00D04818" w:rsidRDefault="002D5F00" w:rsidP="00B610C5">
                    <w:pPr>
                      <w:pStyle w:val="berschrift1"/>
                      <w:spacing w:line="276" w:lineRule="auto"/>
                      <w:ind w:left="0"/>
                    </w:pPr>
                    <w:r>
                      <w:t>Verbraucherfallen</w:t>
                    </w:r>
                    <w:r w:rsidR="00573AE1">
                      <w:t xml:space="preserve"> – Silbenrätsel / Was fehlt?</w:t>
                    </w:r>
                  </w:p>
                </w:txbxContent>
              </v:textbox>
              <w10:wrap anchorx="margin" anchory="margin"/>
            </v:shape>
          </w:pict>
        </mc:Fallback>
      </mc:AlternateContent>
    </w:r>
    <w:r>
      <w:rPr>
        <w:noProof/>
      </w:rPr>
      <w:drawing>
        <wp:inline distT="0" distB="0" distL="0" distR="0" wp14:anchorId="0823FEA3" wp14:editId="694F1365">
          <wp:extent cx="864000" cy="864000"/>
          <wp:effectExtent l="0" t="0" r="0" b="0"/>
          <wp:docPr id="600" name="Grafik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131790CA" w14:textId="77777777" w:rsidR="00D04818" w:rsidRPr="00366898" w:rsidRDefault="00D04818" w:rsidP="00366898">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D04818" w14:paraId="3BBD3AA7" w14:textId="77777777" w:rsidTr="00D04818">
      <w:trPr>
        <w:trHeight w:val="1134"/>
      </w:trPr>
      <w:tc>
        <w:tcPr>
          <w:tcW w:w="1000" w:type="pct"/>
          <w:vAlign w:val="center"/>
        </w:tcPr>
        <w:p w14:paraId="0A1A6350" w14:textId="77777777" w:rsidR="00D04818" w:rsidRDefault="00D04818" w:rsidP="00ED4814">
          <w:pPr>
            <w:pStyle w:val="Untertitel"/>
          </w:pPr>
          <w:r>
            <w:rPr>
              <w:noProof/>
            </w:rPr>
            <w:drawing>
              <wp:inline distT="0" distB="0" distL="0" distR="0" wp14:anchorId="72B96B25" wp14:editId="19A80759">
                <wp:extent cx="493200" cy="417600"/>
                <wp:effectExtent l="0" t="0" r="2540" b="1905"/>
                <wp:docPr id="602" name="Grafik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3160A3F1" w14:textId="77777777" w:rsidR="00D04818" w:rsidRDefault="00D04818" w:rsidP="00ED4814">
          <w:pPr>
            <w:pStyle w:val="Untertitel"/>
          </w:pPr>
          <w:r>
            <w:rPr>
              <w:noProof/>
            </w:rPr>
            <w:drawing>
              <wp:inline distT="0" distB="0" distL="0" distR="0" wp14:anchorId="79FBFD05" wp14:editId="5E2EAC42">
                <wp:extent cx="435600" cy="471600"/>
                <wp:effectExtent l="0" t="0" r="0" b="0"/>
                <wp:docPr id="603" name="Grafik 603" descr="Ein Bild, das Text, Messanzeige, 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descr="Ein Bild, das Text, Messanzeige, Gerät enthält.&#10;&#10;Automatisch generierte Beschreibung"/>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637E3103" w14:textId="77777777" w:rsidR="00D04818" w:rsidRDefault="00D04818" w:rsidP="00ED4814">
          <w:pPr>
            <w:pStyle w:val="Untertitel"/>
          </w:pPr>
          <w:r>
            <w:rPr>
              <w:noProof/>
            </w:rPr>
            <w:drawing>
              <wp:inline distT="0" distB="0" distL="0" distR="0" wp14:anchorId="0A3AF881" wp14:editId="3F935264">
                <wp:extent cx="424800" cy="486000"/>
                <wp:effectExtent l="0" t="0" r="0" b="0"/>
                <wp:docPr id="604" name="Grafik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7B2B1F78" w14:textId="77777777" w:rsidR="00D04818" w:rsidRDefault="00D04818" w:rsidP="00ED4814">
          <w:pPr>
            <w:pStyle w:val="Untertitel"/>
          </w:pPr>
          <w:r>
            <w:rPr>
              <w:noProof/>
            </w:rPr>
            <w:drawing>
              <wp:inline distT="0" distB="0" distL="0" distR="0" wp14:anchorId="51B30B5F" wp14:editId="11CCAE2F">
                <wp:extent cx="424543" cy="435429"/>
                <wp:effectExtent l="0" t="0" r="0" b="0"/>
                <wp:docPr id="605" name="Grafik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40634790" w14:textId="77777777" w:rsidR="00D04818" w:rsidRDefault="00D04818" w:rsidP="00ED4814">
          <w:pPr>
            <w:pStyle w:val="Untertitel"/>
          </w:pPr>
          <w:r>
            <w:rPr>
              <w:noProof/>
            </w:rPr>
            <w:drawing>
              <wp:inline distT="0" distB="0" distL="0" distR="0" wp14:anchorId="019D5E3E" wp14:editId="7442EB1B">
                <wp:extent cx="458526" cy="435600"/>
                <wp:effectExtent l="0" t="0" r="0" b="0"/>
                <wp:docPr id="607" name="Grafik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D04818" w14:paraId="229F504C" w14:textId="77777777" w:rsidTr="00D04818">
      <w:trPr>
        <w:trHeight w:val="510"/>
      </w:trPr>
      <w:tc>
        <w:tcPr>
          <w:tcW w:w="1000" w:type="pct"/>
        </w:tcPr>
        <w:p w14:paraId="657FDC40" w14:textId="353C59E6" w:rsidR="00D04818" w:rsidRPr="00EE4101" w:rsidRDefault="00D04818" w:rsidP="00ED4814">
          <w:pPr>
            <w:pStyle w:val="Untertitel"/>
          </w:pPr>
          <w:r w:rsidRPr="0037643C">
            <w:rPr>
              <w:rStyle w:val="UntertitelZchn"/>
            </w:rPr>
            <w:t>Level</w:t>
          </w:r>
          <w:r w:rsidRPr="00EE4101">
            <w:t xml:space="preserve"> </w:t>
          </w:r>
          <w:r>
            <w:t>1</w:t>
          </w:r>
          <w:r w:rsidR="00DB1707">
            <w:t>/</w:t>
          </w:r>
          <w:r>
            <w:t>2</w:t>
          </w:r>
        </w:p>
      </w:tc>
      <w:tc>
        <w:tcPr>
          <w:tcW w:w="1000" w:type="pct"/>
        </w:tcPr>
        <w:p w14:paraId="75317D4E" w14:textId="77777777" w:rsidR="00D04818" w:rsidRPr="00EE4101" w:rsidRDefault="00D04818" w:rsidP="00ED4814">
          <w:pPr>
            <w:pStyle w:val="Untertitel"/>
          </w:pPr>
          <w:r>
            <w:t>15-30</w:t>
          </w:r>
          <w:r w:rsidRPr="00EE4101">
            <w:t xml:space="preserve"> Minuten</w:t>
          </w:r>
        </w:p>
      </w:tc>
      <w:tc>
        <w:tcPr>
          <w:tcW w:w="1000" w:type="pct"/>
        </w:tcPr>
        <w:p w14:paraId="06A1156C" w14:textId="77777777" w:rsidR="00D04818" w:rsidRPr="00EE4101" w:rsidRDefault="00D04818" w:rsidP="00ED4814">
          <w:pPr>
            <w:pStyle w:val="Untertitel"/>
          </w:pPr>
          <w:r>
            <w:t>1-10</w:t>
          </w:r>
          <w:r w:rsidRPr="00EE4101">
            <w:t xml:space="preserve"> Person</w:t>
          </w:r>
          <w:r>
            <w:t>en</w:t>
          </w:r>
        </w:p>
      </w:tc>
      <w:tc>
        <w:tcPr>
          <w:tcW w:w="1000" w:type="pct"/>
        </w:tcPr>
        <w:p w14:paraId="6CBF7BEA" w14:textId="3F5AA1AD" w:rsidR="00D04818" w:rsidRPr="00EE4101" w:rsidRDefault="00D04818" w:rsidP="00ED4814">
          <w:pPr>
            <w:pStyle w:val="Untertitel"/>
          </w:pPr>
          <w:r>
            <w:t>E</w:t>
          </w:r>
          <w:r w:rsidR="00025249">
            <w:t>A/</w:t>
          </w:r>
          <w:r>
            <w:t>PA, Plenum</w:t>
          </w:r>
        </w:p>
      </w:tc>
      <w:tc>
        <w:tcPr>
          <w:tcW w:w="1000" w:type="pct"/>
        </w:tcPr>
        <w:p w14:paraId="0901BC3E" w14:textId="77777777" w:rsidR="00D04818" w:rsidRPr="00EE4101" w:rsidRDefault="00D04818" w:rsidP="00ED4814">
          <w:pPr>
            <w:pStyle w:val="Untertitel"/>
          </w:pPr>
          <w:r>
            <w:t>ABs</w:t>
          </w:r>
        </w:p>
      </w:tc>
    </w:tr>
  </w:tbl>
  <w:p w14:paraId="1B3E1BDD" w14:textId="77777777" w:rsidR="00D04818" w:rsidRPr="00366898" w:rsidRDefault="00D04818" w:rsidP="00366898">
    <w:pPr>
      <w:pStyle w:val="Kopfzeile"/>
      <w:spacing w:line="240" w:lineRule="auto"/>
      <w:ind w:left="0"/>
      <w:rPr>
        <w:sz w:val="24"/>
        <w:szCs w:val="22"/>
      </w:rPr>
    </w:pPr>
  </w:p>
</w:hdr>
</file>

<file path=word/header1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1B5B51" w14:textId="77777777" w:rsidR="00D04818" w:rsidRPr="00670A20" w:rsidRDefault="00D04818" w:rsidP="00163467">
    <w:pPr>
      <w:pStyle w:val="Kopfzeile"/>
      <w:ind w:left="0"/>
    </w:pPr>
    <w:r>
      <w:rPr>
        <w:noProof/>
      </w:rPr>
      <mc:AlternateContent>
        <mc:Choice Requires="wps">
          <w:drawing>
            <wp:anchor distT="0" distB="0" distL="114300" distR="114300" simplePos="0" relativeHeight="251716096" behindDoc="0" locked="0" layoutInCell="1" allowOverlap="1" wp14:anchorId="598B26B7" wp14:editId="46426731">
              <wp:simplePos x="0" y="0"/>
              <wp:positionH relativeFrom="margin">
                <wp:posOffset>972185</wp:posOffset>
              </wp:positionH>
              <wp:positionV relativeFrom="topMargin">
                <wp:posOffset>467995</wp:posOffset>
              </wp:positionV>
              <wp:extent cx="3546000" cy="950400"/>
              <wp:effectExtent l="0" t="0" r="0" b="2540"/>
              <wp:wrapNone/>
              <wp:docPr id="630" name="Textfeld 630"/>
              <wp:cNvGraphicFramePr/>
              <a:graphic xmlns:a="http://schemas.openxmlformats.org/drawingml/2006/main">
                <a:graphicData uri="http://schemas.microsoft.com/office/word/2010/wordprocessingShape">
                  <wps:wsp>
                    <wps:cNvSpPr txBox="1"/>
                    <wps:spPr>
                      <a:xfrm>
                        <a:off x="0" y="0"/>
                        <a:ext cx="3546000" cy="950400"/>
                      </a:xfrm>
                      <a:prstGeom prst="rect">
                        <a:avLst/>
                      </a:prstGeom>
                      <a:solidFill>
                        <a:schemeClr val="lt1"/>
                      </a:solidFill>
                      <a:ln w="6350">
                        <a:noFill/>
                      </a:ln>
                    </wps:spPr>
                    <wps:txbx>
                      <w:txbxContent>
                        <w:p w14:paraId="16C5C19D" w14:textId="70DB0556" w:rsidR="00D04818" w:rsidRPr="00EE4101" w:rsidRDefault="00D04818" w:rsidP="00163467">
                          <w:pPr>
                            <w:pStyle w:val="Titel"/>
                            <w:spacing w:line="276" w:lineRule="auto"/>
                            <w:ind w:left="0"/>
                          </w:pPr>
                          <w:r>
                            <w:t>Arbeitsb</w:t>
                          </w:r>
                          <w:r w:rsidR="00BA64AC">
                            <w:t>ogen</w:t>
                          </w:r>
                          <w:r>
                            <w:t>:</w:t>
                          </w:r>
                        </w:p>
                        <w:p w14:paraId="5DC86A97" w14:textId="3E0C4CC5" w:rsidR="00D04818" w:rsidRDefault="00D04818" w:rsidP="00B610C5">
                          <w:pPr>
                            <w:pStyle w:val="berschrift1"/>
                            <w:spacing w:line="276" w:lineRule="auto"/>
                            <w:ind w:left="0"/>
                          </w:pPr>
                          <w:r>
                            <w:t>Verbraucherfallen</w:t>
                          </w:r>
                          <w:r w:rsidR="00573AE1">
                            <w:t xml:space="preserve"> - Silbenrätsel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8B26B7" id="_x0000_t202" coordsize="21600,21600" o:spt="202" path="m,l,21600r21600,l21600,xe">
              <v:stroke joinstyle="miter"/>
              <v:path gradientshapeok="t" o:connecttype="rect"/>
            </v:shapetype>
            <v:shape id="Textfeld 630" o:spid="_x0000_s1426" type="#_x0000_t202" style="position:absolute;margin-left:76.55pt;margin-top:36.85pt;width:279.2pt;height:74.85pt;z-index:25171609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" fillcolor="white [3201]" stroked="f" strokeweight=".5pt">
              <v:textbox>
                <w:txbxContent>
                  <w:p w14:paraId="16C5C19D" w14:textId="70DB0556" w:rsidR="00D04818" w:rsidRPr="00EE4101" w:rsidRDefault="00D04818" w:rsidP="00163467">
                    <w:pPr>
                      <w:pStyle w:val="Titel"/>
                      <w:spacing w:line="276" w:lineRule="auto"/>
                      <w:ind w:left="0"/>
                    </w:pPr>
                    <w:r>
                      <w:t>Arbeitsb</w:t>
                    </w:r>
                    <w:r w:rsidR="00BA64AC">
                      <w:t>ogen</w:t>
                    </w:r>
                    <w:r>
                      <w:t>:</w:t>
                    </w:r>
                  </w:p>
                  <w:p w14:paraId="5DC86A97" w14:textId="3E0C4CC5" w:rsidR="00D04818" w:rsidRDefault="00D04818" w:rsidP="00B610C5">
                    <w:pPr>
                      <w:pStyle w:val="berschrift1"/>
                      <w:spacing w:line="276" w:lineRule="auto"/>
                      <w:ind w:left="0"/>
                    </w:pPr>
                    <w:r>
                      <w:t>Verbraucherfallen</w:t>
                    </w:r>
                    <w:r w:rsidR="00573AE1">
                      <w:t xml:space="preserve"> - Silbenrätsel</w:t>
                    </w:r>
                  </w:p>
                </w:txbxContent>
              </v:textbox>
              <w10:wrap anchorx="margin" anchory="margin"/>
            </v:shape>
          </w:pict>
        </mc:Fallback>
      </mc:AlternateContent>
    </w:r>
    <w:r>
      <w:rPr>
        <w:noProof/>
      </w:rPr>
      <mc:AlternateContent>
        <mc:Choice Requires="wps">
          <w:drawing>
            <wp:anchor distT="0" distB="0" distL="114300" distR="114300" simplePos="0" relativeHeight="251718144" behindDoc="0" locked="0" layoutInCell="1" allowOverlap="1" wp14:anchorId="55E365AB" wp14:editId="7C7D8A5B">
              <wp:simplePos x="0" y="0"/>
              <wp:positionH relativeFrom="margin">
                <wp:posOffset>5472430</wp:posOffset>
              </wp:positionH>
              <wp:positionV relativeFrom="topMargin">
                <wp:posOffset>1080135</wp:posOffset>
              </wp:positionV>
              <wp:extent cx="1076400" cy="266400"/>
              <wp:effectExtent l="0" t="0" r="9525" b="635"/>
              <wp:wrapNone/>
              <wp:docPr id="631" name="Textfeld 631"/>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6CAE02B0" w14:textId="77777777" w:rsidR="00D04818" w:rsidRPr="0005032B" w:rsidRDefault="00D04818" w:rsidP="00163467">
                          <w:pPr>
                            <w:pStyle w:val="Alpha-LevelKopfzeileABs"/>
                          </w:pPr>
                          <w:r w:rsidRPr="0005032B">
                            <w:t xml:space="preserve">Level </w:t>
                          </w:r>
                          <w:r>
                            <w:t>2</w:t>
                          </w:r>
                        </w:p>
                        <w:p w14:paraId="6AA9FFFD" w14:textId="77777777" w:rsidR="00D04818" w:rsidRPr="00EE4101" w:rsidRDefault="00D04818" w:rsidP="00163467">
                          <w:pPr>
                            <w:ind w:left="0"/>
                          </w:pPr>
                        </w:p>
                        <w:p w14:paraId="16CE760A" w14:textId="77777777" w:rsidR="00D04818" w:rsidRDefault="00D04818" w:rsidP="00163467">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E365AB" id="Textfeld 631" o:spid="_x0000_s1427" type="#_x0000_t202" style="position:absolute;margin-left:430.9pt;margin-top:85.05pt;width:84.75pt;height:21pt;z-index:2517181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" fillcolor="white [3201]" stroked="f" strokeweight=".5pt">
              <v:textbox>
                <w:txbxContent>
                  <w:p w14:paraId="6CAE02B0" w14:textId="77777777" w:rsidR="00D04818" w:rsidRPr="0005032B" w:rsidRDefault="00D04818" w:rsidP="00163467">
                    <w:pPr>
                      <w:pStyle w:val="Alpha-LevelKopfzeileABs"/>
                    </w:pPr>
                    <w:r w:rsidRPr="0005032B">
                      <w:t xml:space="preserve">Level </w:t>
                    </w:r>
                    <w:r>
                      <w:t>2</w:t>
                    </w:r>
                  </w:p>
                  <w:p w14:paraId="6AA9FFFD" w14:textId="77777777" w:rsidR="00D04818" w:rsidRPr="00EE4101" w:rsidRDefault="00D04818" w:rsidP="00163467">
                    <w:pPr>
                      <w:ind w:left="0"/>
                    </w:pPr>
                  </w:p>
                  <w:p w14:paraId="16CE760A" w14:textId="77777777" w:rsidR="00D04818" w:rsidRDefault="00D04818" w:rsidP="00163467">
                    <w:pPr>
                      <w:ind w:left="0"/>
                    </w:pPr>
                  </w:p>
                </w:txbxContent>
              </v:textbox>
              <w10:wrap anchorx="margin" anchory="margin"/>
            </v:shape>
          </w:pict>
        </mc:Fallback>
      </mc:AlternateContent>
    </w:r>
    <w:r>
      <w:rPr>
        <w:noProof/>
      </w:rPr>
      <w:drawing>
        <wp:anchor distT="0" distB="0" distL="114300" distR="114300" simplePos="0" relativeHeight="251717120" behindDoc="0" locked="0" layoutInCell="1" allowOverlap="1" wp14:anchorId="5B11A778" wp14:editId="7731B0CD">
          <wp:simplePos x="0" y="0"/>
          <wp:positionH relativeFrom="margin">
            <wp:posOffset>5526405</wp:posOffset>
          </wp:positionH>
          <wp:positionV relativeFrom="topMargin">
            <wp:posOffset>648335</wp:posOffset>
          </wp:positionV>
          <wp:extent cx="493200" cy="417600"/>
          <wp:effectExtent l="0" t="0" r="2540" b="1905"/>
          <wp:wrapNone/>
          <wp:docPr id="632" name="Grafik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B4F7169" wp14:editId="4858B078">
          <wp:extent cx="864000" cy="864000"/>
          <wp:effectExtent l="0" t="0" r="0" b="0"/>
          <wp:docPr id="633" name="Grafik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5850B1CC" w14:textId="77777777" w:rsidR="00D04818" w:rsidRPr="00670A20" w:rsidRDefault="00D04818" w:rsidP="006338AC">
    <w:pPr>
      <w:pStyle w:val="Kopfzeile"/>
      <w:ind w:left="0"/>
    </w:pPr>
  </w:p>
</w:hdr>
</file>

<file path=word/header1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A31750" w14:textId="34A48D2E" w:rsidR="00D04818" w:rsidRPr="00670A20" w:rsidRDefault="00D04818" w:rsidP="00163467">
    <w:pPr>
      <w:pStyle w:val="Kopfzeile"/>
      <w:ind w:left="0"/>
    </w:pPr>
    <w:r>
      <w:rPr>
        <w:noProof/>
      </w:rPr>
      <mc:AlternateContent>
        <mc:Choice Requires="wps">
          <w:drawing>
            <wp:anchor distT="0" distB="0" distL="114300" distR="114300" simplePos="0" relativeHeight="251719168" behindDoc="0" locked="0" layoutInCell="1" allowOverlap="1" wp14:anchorId="2964A792" wp14:editId="0D76B926">
              <wp:simplePos x="0" y="0"/>
              <wp:positionH relativeFrom="margin">
                <wp:posOffset>972185</wp:posOffset>
              </wp:positionH>
              <wp:positionV relativeFrom="topMargin">
                <wp:posOffset>467995</wp:posOffset>
              </wp:positionV>
              <wp:extent cx="3546000" cy="950400"/>
              <wp:effectExtent l="0" t="0" r="0" b="2540"/>
              <wp:wrapNone/>
              <wp:docPr id="648" name="Textfeld 648"/>
              <wp:cNvGraphicFramePr/>
              <a:graphic xmlns:a="http://schemas.openxmlformats.org/drawingml/2006/main">
                <a:graphicData uri="http://schemas.microsoft.com/office/word/2010/wordprocessingShape">
                  <wps:wsp>
                    <wps:cNvSpPr txBox="1"/>
                    <wps:spPr>
                      <a:xfrm>
                        <a:off x="0" y="0"/>
                        <a:ext cx="3546000" cy="950400"/>
                      </a:xfrm>
                      <a:prstGeom prst="rect">
                        <a:avLst/>
                      </a:prstGeom>
                      <a:solidFill>
                        <a:schemeClr val="lt1"/>
                      </a:solidFill>
                      <a:ln w="6350">
                        <a:noFill/>
                      </a:ln>
                    </wps:spPr>
                    <wps:txbx>
                      <w:txbxContent>
                        <w:p w14:paraId="2C657FB0" w14:textId="2F4DCC92" w:rsidR="00D04818" w:rsidRPr="00EE4101" w:rsidRDefault="00D04818" w:rsidP="00163467">
                          <w:pPr>
                            <w:pStyle w:val="Titel"/>
                            <w:spacing w:line="276" w:lineRule="auto"/>
                            <w:ind w:left="0"/>
                          </w:pPr>
                          <w:r>
                            <w:t>Lösung:</w:t>
                          </w:r>
                        </w:p>
                        <w:p w14:paraId="50C65F49" w14:textId="1D59123A" w:rsidR="00D04818" w:rsidRDefault="00D04818" w:rsidP="00B610C5">
                          <w:pPr>
                            <w:pStyle w:val="berschrift1"/>
                            <w:spacing w:line="276" w:lineRule="auto"/>
                            <w:ind w:left="0"/>
                          </w:pPr>
                          <w:r>
                            <w:t>Verbraucherfallen</w:t>
                          </w:r>
                          <w:r w:rsidR="00573AE1">
                            <w:t xml:space="preserve"> - Silbenrätsel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64A792" id="_x0000_t202" coordsize="21600,21600" o:spt="202" path="m,l,21600r21600,l21600,xe">
              <v:stroke joinstyle="miter"/>
              <v:path gradientshapeok="t" o:connecttype="rect"/>
            </v:shapetype>
            <v:shape id="Textfeld 648" o:spid="_x0000_s1428" type="#_x0000_t202" style="position:absolute;margin-left:76.55pt;margin-top:36.85pt;width:279.2pt;height:74.85pt;z-index:2517191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" fillcolor="white [3201]" stroked="f" strokeweight=".5pt">
              <v:textbox>
                <w:txbxContent>
                  <w:p w14:paraId="2C657FB0" w14:textId="2F4DCC92" w:rsidR="00D04818" w:rsidRPr="00EE4101" w:rsidRDefault="00D04818" w:rsidP="00163467">
                    <w:pPr>
                      <w:pStyle w:val="Titel"/>
                      <w:spacing w:line="276" w:lineRule="auto"/>
                      <w:ind w:left="0"/>
                    </w:pPr>
                    <w:r>
                      <w:t>Lösung:</w:t>
                    </w:r>
                  </w:p>
                  <w:p w14:paraId="50C65F49" w14:textId="1D59123A" w:rsidR="00D04818" w:rsidRDefault="00D04818" w:rsidP="00B610C5">
                    <w:pPr>
                      <w:pStyle w:val="berschrift1"/>
                      <w:spacing w:line="276" w:lineRule="auto"/>
                      <w:ind w:left="0"/>
                    </w:pPr>
                    <w:r>
                      <w:t>Verbraucherfallen</w:t>
                    </w:r>
                    <w:r w:rsidR="00573AE1">
                      <w:t xml:space="preserve"> - Silbenrätsel</w:t>
                    </w:r>
                  </w:p>
                </w:txbxContent>
              </v:textbox>
              <w10:wrap anchorx="margin" anchory="margin"/>
            </v:shape>
          </w:pict>
        </mc:Fallback>
      </mc:AlternateContent>
    </w:r>
    <w:r>
      <w:rPr>
        <w:noProof/>
      </w:rPr>
      <w:drawing>
        <wp:inline distT="0" distB="0" distL="0" distR="0" wp14:anchorId="5823C5E9" wp14:editId="1EA99A35">
          <wp:extent cx="864000" cy="864000"/>
          <wp:effectExtent l="0" t="0" r="0" b="0"/>
          <wp:docPr id="653" name="Grafik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51C26334" w14:textId="77777777" w:rsidR="00D04818" w:rsidRPr="00670A20" w:rsidRDefault="00D04818" w:rsidP="006338AC">
    <w:pPr>
      <w:pStyle w:val="Kopfzeile"/>
      <w:ind w:left="0"/>
    </w:pPr>
  </w:p>
</w:hdr>
</file>

<file path=word/header1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49607C" w14:textId="77777777" w:rsidR="00D04818" w:rsidRPr="00670A20" w:rsidRDefault="00D04818" w:rsidP="00914B79">
    <w:pPr>
      <w:pStyle w:val="Kopfzeile"/>
      <w:ind w:left="0"/>
    </w:pPr>
    <w:r>
      <w:rPr>
        <w:noProof/>
      </w:rPr>
      <mc:AlternateContent>
        <mc:Choice Requires="wps">
          <w:drawing>
            <wp:anchor distT="0" distB="0" distL="114300" distR="114300" simplePos="0" relativeHeight="251720192" behindDoc="0" locked="0" layoutInCell="1" allowOverlap="1" wp14:anchorId="303CDC3F" wp14:editId="6B8DADF5">
              <wp:simplePos x="0" y="0"/>
              <wp:positionH relativeFrom="margin">
                <wp:posOffset>970363</wp:posOffset>
              </wp:positionH>
              <wp:positionV relativeFrom="topMargin">
                <wp:posOffset>469127</wp:posOffset>
              </wp:positionV>
              <wp:extent cx="3379304" cy="950400"/>
              <wp:effectExtent l="0" t="0" r="0" b="2540"/>
              <wp:wrapNone/>
              <wp:docPr id="113" name="Textfeld 113"/>
              <wp:cNvGraphicFramePr/>
              <a:graphic xmlns:a="http://schemas.openxmlformats.org/drawingml/2006/main">
                <a:graphicData uri="http://schemas.microsoft.com/office/word/2010/wordprocessingShape">
                  <wps:wsp>
                    <wps:cNvSpPr txBox="1"/>
                    <wps:spPr>
                      <a:xfrm>
                        <a:off x="0" y="0"/>
                        <a:ext cx="3379304" cy="950400"/>
                      </a:xfrm>
                      <a:prstGeom prst="rect">
                        <a:avLst/>
                      </a:prstGeom>
                      <a:solidFill>
                        <a:schemeClr val="lt1"/>
                      </a:solidFill>
                      <a:ln w="6350">
                        <a:noFill/>
                      </a:ln>
                    </wps:spPr>
                    <wps:txbx>
                      <w:txbxContent>
                        <w:p w14:paraId="00001420" w14:textId="7F0EEC57" w:rsidR="00D04818" w:rsidRPr="00EE4101" w:rsidRDefault="00D04818" w:rsidP="00914B79">
                          <w:pPr>
                            <w:pStyle w:val="Titel"/>
                            <w:spacing w:line="276" w:lineRule="auto"/>
                            <w:ind w:left="0"/>
                          </w:pPr>
                          <w:r>
                            <w:t>Arbeitsb</w:t>
                          </w:r>
                          <w:r w:rsidR="00BA64AC">
                            <w:t>ogen</w:t>
                          </w:r>
                          <w:r>
                            <w:t>:</w:t>
                          </w:r>
                        </w:p>
                        <w:p w14:paraId="539B4A07" w14:textId="7F15714A" w:rsidR="00D04818" w:rsidRDefault="00D04818" w:rsidP="00B610C5">
                          <w:pPr>
                            <w:pStyle w:val="berschrift1"/>
                            <w:spacing w:line="276" w:lineRule="auto"/>
                            <w:ind w:left="0"/>
                          </w:pPr>
                          <w:r>
                            <w:t>Verbraucherfallen</w:t>
                          </w:r>
                          <w:r w:rsidR="00573AE1">
                            <w:t xml:space="preserve"> – Was fehlt?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3CDC3F" id="_x0000_t202" coordsize="21600,21600" o:spt="202" path="m,l,21600r21600,l21600,xe">
              <v:stroke joinstyle="miter"/>
              <v:path gradientshapeok="t" o:connecttype="rect"/>
            </v:shapetype>
            <v:shape id="Textfeld 113" o:spid="_x0000_s1429" type="#_x0000_t202" style="position:absolute;margin-left:76.4pt;margin-top:36.95pt;width:266.1pt;height:74.85pt;z-index:2517201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" fillcolor="white [3201]" stroked="f" strokeweight=".5pt">
              <v:textbox>
                <w:txbxContent>
                  <w:p w14:paraId="00001420" w14:textId="7F0EEC57" w:rsidR="00D04818" w:rsidRPr="00EE4101" w:rsidRDefault="00D04818" w:rsidP="00914B79">
                    <w:pPr>
                      <w:pStyle w:val="Titel"/>
                      <w:spacing w:line="276" w:lineRule="auto"/>
                      <w:ind w:left="0"/>
                    </w:pPr>
                    <w:r>
                      <w:t>Arbeitsb</w:t>
                    </w:r>
                    <w:r w:rsidR="00BA64AC">
                      <w:t>ogen</w:t>
                    </w:r>
                    <w:r>
                      <w:t>:</w:t>
                    </w:r>
                  </w:p>
                  <w:p w14:paraId="539B4A07" w14:textId="7F15714A" w:rsidR="00D04818" w:rsidRDefault="00D04818" w:rsidP="00B610C5">
                    <w:pPr>
                      <w:pStyle w:val="berschrift1"/>
                      <w:spacing w:line="276" w:lineRule="auto"/>
                      <w:ind w:left="0"/>
                    </w:pPr>
                    <w:r>
                      <w:t>Verbraucherfallen</w:t>
                    </w:r>
                    <w:r w:rsidR="00573AE1">
                      <w:t xml:space="preserve"> – Was fehlt?</w:t>
                    </w:r>
                  </w:p>
                </w:txbxContent>
              </v:textbox>
              <w10:wrap anchorx="margin" anchory="margin"/>
            </v:shape>
          </w:pict>
        </mc:Fallback>
      </mc:AlternateContent>
    </w:r>
    <w:r>
      <w:rPr>
        <w:noProof/>
      </w:rPr>
      <mc:AlternateContent>
        <mc:Choice Requires="wps">
          <w:drawing>
            <wp:anchor distT="0" distB="0" distL="114300" distR="114300" simplePos="0" relativeHeight="251722240" behindDoc="0" locked="0" layoutInCell="1" allowOverlap="1" wp14:anchorId="332D5259" wp14:editId="35576D84">
              <wp:simplePos x="0" y="0"/>
              <wp:positionH relativeFrom="margin">
                <wp:posOffset>5472430</wp:posOffset>
              </wp:positionH>
              <wp:positionV relativeFrom="topMargin">
                <wp:posOffset>1080135</wp:posOffset>
              </wp:positionV>
              <wp:extent cx="1076400" cy="266400"/>
              <wp:effectExtent l="0" t="0" r="9525" b="635"/>
              <wp:wrapNone/>
              <wp:docPr id="114" name="Textfeld 114"/>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0773DAD1" w14:textId="77777777" w:rsidR="00D04818" w:rsidRPr="0005032B" w:rsidRDefault="00D04818" w:rsidP="00914B79">
                          <w:pPr>
                            <w:pStyle w:val="Alpha-LevelKopfzeileABs"/>
                          </w:pPr>
                          <w:r w:rsidRPr="0005032B">
                            <w:t xml:space="preserve">Level </w:t>
                          </w:r>
                          <w:r>
                            <w:t>1</w:t>
                          </w:r>
                        </w:p>
                        <w:p w14:paraId="029E4977" w14:textId="77777777" w:rsidR="00D04818" w:rsidRPr="00EE4101" w:rsidRDefault="00D04818" w:rsidP="00914B79">
                          <w:pPr>
                            <w:ind w:left="0"/>
                          </w:pPr>
                        </w:p>
                        <w:p w14:paraId="0D74FCED" w14:textId="77777777" w:rsidR="00D04818" w:rsidRDefault="00D04818" w:rsidP="00914B79">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D5259" id="Textfeld 114" o:spid="_x0000_s1430" type="#_x0000_t202" style="position:absolute;margin-left:430.9pt;margin-top:85.05pt;width:84.75pt;height:21pt;z-index:2517222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" fillcolor="white [3201]" stroked="f" strokeweight=".5pt">
              <v:textbox>
                <w:txbxContent>
                  <w:p w14:paraId="0773DAD1" w14:textId="77777777" w:rsidR="00D04818" w:rsidRPr="0005032B" w:rsidRDefault="00D04818" w:rsidP="00914B79">
                    <w:pPr>
                      <w:pStyle w:val="Alpha-LevelKopfzeileABs"/>
                    </w:pPr>
                    <w:r w:rsidRPr="0005032B">
                      <w:t xml:space="preserve">Level </w:t>
                    </w:r>
                    <w:r>
                      <w:t>1</w:t>
                    </w:r>
                  </w:p>
                  <w:p w14:paraId="029E4977" w14:textId="77777777" w:rsidR="00D04818" w:rsidRPr="00EE4101" w:rsidRDefault="00D04818" w:rsidP="00914B79">
                    <w:pPr>
                      <w:ind w:left="0"/>
                    </w:pPr>
                  </w:p>
                  <w:p w14:paraId="0D74FCED" w14:textId="77777777" w:rsidR="00D04818" w:rsidRDefault="00D04818" w:rsidP="00914B79">
                    <w:pPr>
                      <w:ind w:left="0"/>
                    </w:pPr>
                  </w:p>
                </w:txbxContent>
              </v:textbox>
              <w10:wrap anchorx="margin" anchory="margin"/>
            </v:shape>
          </w:pict>
        </mc:Fallback>
      </mc:AlternateContent>
    </w:r>
    <w:r>
      <w:rPr>
        <w:noProof/>
      </w:rPr>
      <w:drawing>
        <wp:anchor distT="0" distB="0" distL="114300" distR="114300" simplePos="0" relativeHeight="251721216" behindDoc="0" locked="0" layoutInCell="1" allowOverlap="1" wp14:anchorId="2658185E" wp14:editId="76112ECD">
          <wp:simplePos x="0" y="0"/>
          <wp:positionH relativeFrom="margin">
            <wp:posOffset>5526405</wp:posOffset>
          </wp:positionH>
          <wp:positionV relativeFrom="topMargin">
            <wp:posOffset>648335</wp:posOffset>
          </wp:positionV>
          <wp:extent cx="493200" cy="417600"/>
          <wp:effectExtent l="0" t="0" r="2540" b="1905"/>
          <wp:wrapNone/>
          <wp:docPr id="115" name="Grafi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F66F171" wp14:editId="0C3D641D">
          <wp:extent cx="864000" cy="864000"/>
          <wp:effectExtent l="0" t="0" r="0" b="0"/>
          <wp:docPr id="116" name="Grafi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6F1F76FD" w14:textId="77777777" w:rsidR="00D04818" w:rsidRPr="00670A20" w:rsidRDefault="00D04818" w:rsidP="006338AC">
    <w:pPr>
      <w:pStyle w:val="Kopfzeile"/>
      <w:ind w:left="0"/>
    </w:pPr>
  </w:p>
</w:hdr>
</file>

<file path=word/header1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34C4D6" w14:textId="77777777" w:rsidR="00D04818" w:rsidRPr="00670A20" w:rsidRDefault="00D04818" w:rsidP="00D04818">
    <w:pPr>
      <w:pStyle w:val="Kopfzeile"/>
      <w:ind w:left="0"/>
    </w:pPr>
    <w:r>
      <w:rPr>
        <w:noProof/>
      </w:rPr>
      <mc:AlternateContent>
        <mc:Choice Requires="wps">
          <w:drawing>
            <wp:anchor distT="0" distB="0" distL="114300" distR="114300" simplePos="0" relativeHeight="251723264" behindDoc="0" locked="0" layoutInCell="1" allowOverlap="1" wp14:anchorId="361795B0" wp14:editId="2A3666E8">
              <wp:simplePos x="0" y="0"/>
              <wp:positionH relativeFrom="margin">
                <wp:posOffset>972185</wp:posOffset>
              </wp:positionH>
              <wp:positionV relativeFrom="topMargin">
                <wp:posOffset>467995</wp:posOffset>
              </wp:positionV>
              <wp:extent cx="4633200" cy="950400"/>
              <wp:effectExtent l="0" t="0" r="0" b="2540"/>
              <wp:wrapNone/>
              <wp:docPr id="677" name="Textfeld 677"/>
              <wp:cNvGraphicFramePr/>
              <a:graphic xmlns:a="http://schemas.openxmlformats.org/drawingml/2006/main">
                <a:graphicData uri="http://schemas.microsoft.com/office/word/2010/wordprocessingShape">
                  <wps:wsp>
                    <wps:cNvSpPr txBox="1"/>
                    <wps:spPr>
                      <a:xfrm>
                        <a:off x="0" y="0"/>
                        <a:ext cx="4633200" cy="950400"/>
                      </a:xfrm>
                      <a:prstGeom prst="rect">
                        <a:avLst/>
                      </a:prstGeom>
                      <a:solidFill>
                        <a:schemeClr val="lt1"/>
                      </a:solidFill>
                      <a:ln w="6350">
                        <a:noFill/>
                      </a:ln>
                    </wps:spPr>
                    <wps:txbx>
                      <w:txbxContent>
                        <w:p w14:paraId="28F20B00" w14:textId="77777777" w:rsidR="00D04818" w:rsidRPr="00EE4101" w:rsidRDefault="00D04818" w:rsidP="00D04818">
                          <w:pPr>
                            <w:pStyle w:val="Titel"/>
                            <w:spacing w:line="276" w:lineRule="auto"/>
                            <w:ind w:left="0"/>
                          </w:pPr>
                          <w:r>
                            <w:t>Lösung:</w:t>
                          </w:r>
                        </w:p>
                        <w:p w14:paraId="75E58539" w14:textId="53066412" w:rsidR="00D04818" w:rsidRDefault="00D04818" w:rsidP="00B610C5">
                          <w:pPr>
                            <w:pStyle w:val="berschrift1"/>
                            <w:spacing w:line="276" w:lineRule="auto"/>
                            <w:ind w:left="0"/>
                          </w:pPr>
                          <w:r>
                            <w:t>Verbraucherfallen</w:t>
                          </w:r>
                          <w:r w:rsidR="00573AE1">
                            <w:t xml:space="preserve"> – Was fehlt?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1795B0" id="_x0000_t202" coordsize="21600,21600" o:spt="202" path="m,l,21600r21600,l21600,xe">
              <v:stroke joinstyle="miter"/>
              <v:path gradientshapeok="t" o:connecttype="rect"/>
            </v:shapetype>
            <v:shape id="Textfeld 677" o:spid="_x0000_s1431" type="#_x0000_t202" style="position:absolute;margin-left:76.55pt;margin-top:36.85pt;width:364.8pt;height:74.85pt;z-index:2517232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" fillcolor="white [3201]" stroked="f" strokeweight=".5pt">
              <v:textbox>
                <w:txbxContent>
                  <w:p w14:paraId="28F20B00" w14:textId="77777777" w:rsidR="00D04818" w:rsidRPr="00EE4101" w:rsidRDefault="00D04818" w:rsidP="00D04818">
                    <w:pPr>
                      <w:pStyle w:val="Titel"/>
                      <w:spacing w:line="276" w:lineRule="auto"/>
                      <w:ind w:left="0"/>
                    </w:pPr>
                    <w:r>
                      <w:t>Lösung:</w:t>
                    </w:r>
                  </w:p>
                  <w:p w14:paraId="75E58539" w14:textId="53066412" w:rsidR="00D04818" w:rsidRDefault="00D04818" w:rsidP="00B610C5">
                    <w:pPr>
                      <w:pStyle w:val="berschrift1"/>
                      <w:spacing w:line="276" w:lineRule="auto"/>
                      <w:ind w:left="0"/>
                    </w:pPr>
                    <w:r>
                      <w:t>Verbraucherfallen</w:t>
                    </w:r>
                    <w:r w:rsidR="00573AE1">
                      <w:t xml:space="preserve"> – Was fehlt?</w:t>
                    </w:r>
                  </w:p>
                </w:txbxContent>
              </v:textbox>
              <w10:wrap anchorx="margin" anchory="margin"/>
            </v:shape>
          </w:pict>
        </mc:Fallback>
      </mc:AlternateContent>
    </w:r>
    <w:r>
      <w:rPr>
        <w:noProof/>
      </w:rPr>
      <w:drawing>
        <wp:inline distT="0" distB="0" distL="0" distR="0" wp14:anchorId="54C1D45B" wp14:editId="041698DE">
          <wp:extent cx="864000" cy="864000"/>
          <wp:effectExtent l="0" t="0" r="0" b="0"/>
          <wp:docPr id="678" name="Grafik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41D2B55D" w14:textId="77777777" w:rsidR="00D04818" w:rsidRPr="00670A20" w:rsidRDefault="00D04818" w:rsidP="00D04818">
    <w:pPr>
      <w:pStyle w:val="Kopfzeile"/>
      <w:ind w:left="0"/>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276716" w14:textId="77777777" w:rsidR="00D04818" w:rsidRDefault="00D04818" w:rsidP="00973631">
    <w:pPr>
      <w:pStyle w:val="Kopfzeile"/>
      <w:ind w:left="0"/>
    </w:pPr>
    <w:r>
      <w:rPr>
        <w:noProof/>
      </w:rPr>
      <mc:AlternateContent>
        <mc:Choice Requires="wps">
          <w:drawing>
            <wp:anchor distT="0" distB="0" distL="114300" distR="114300" simplePos="0" relativeHeight="251783680" behindDoc="0" locked="0" layoutInCell="1" allowOverlap="1" wp14:anchorId="57769A26" wp14:editId="3249F83D">
              <wp:simplePos x="0" y="0"/>
              <wp:positionH relativeFrom="margin">
                <wp:posOffset>972185</wp:posOffset>
              </wp:positionH>
              <wp:positionV relativeFrom="topMargin">
                <wp:posOffset>467995</wp:posOffset>
              </wp:positionV>
              <wp:extent cx="5400000" cy="738000"/>
              <wp:effectExtent l="0" t="0" r="0" b="5080"/>
              <wp:wrapNone/>
              <wp:docPr id="953" name="Textfeld 953"/>
              <wp:cNvGraphicFramePr/>
              <a:graphic xmlns:a="http://schemas.openxmlformats.org/drawingml/2006/main">
                <a:graphicData uri="http://schemas.microsoft.com/office/word/2010/wordprocessingShape">
                  <wps:wsp>
                    <wps:cNvSpPr txBox="1"/>
                    <wps:spPr>
                      <a:xfrm>
                        <a:off x="0" y="0"/>
                        <a:ext cx="5400000" cy="738000"/>
                      </a:xfrm>
                      <a:prstGeom prst="rect">
                        <a:avLst/>
                      </a:prstGeom>
                      <a:solidFill>
                        <a:schemeClr val="lt1"/>
                      </a:solidFill>
                      <a:ln w="6350">
                        <a:noFill/>
                      </a:ln>
                    </wps:spPr>
                    <wps:txbx>
                      <w:txbxContent>
                        <w:p w14:paraId="5F3F8196" w14:textId="77777777" w:rsidR="00D04818" w:rsidRDefault="00D04818" w:rsidP="00973631">
                          <w:pPr>
                            <w:pStyle w:val="Titel"/>
                            <w:spacing w:line="276" w:lineRule="auto"/>
                            <w:ind w:left="0"/>
                          </w:pPr>
                          <w:r w:rsidRPr="00505912">
                            <w:t xml:space="preserve">Ablauf für die Lehrkraft: </w:t>
                          </w:r>
                        </w:p>
                        <w:p w14:paraId="225B4258" w14:textId="77777777" w:rsidR="00D04818" w:rsidRPr="00505912" w:rsidRDefault="00D04818" w:rsidP="00973631">
                          <w:pPr>
                            <w:pStyle w:val="berschrift1"/>
                            <w:spacing w:line="276" w:lineRule="auto"/>
                            <w:ind w:left="0"/>
                          </w:pPr>
                          <w:r w:rsidRPr="00505912">
                            <w:t>Einstieg Verträge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769A26" id="_x0000_t202" coordsize="21600,21600" o:spt="202" path="m,l,21600r21600,l21600,xe">
              <v:stroke joinstyle="miter"/>
              <v:path gradientshapeok="t" o:connecttype="rect"/>
            </v:shapetype>
            <v:shape id="Textfeld 953" o:spid="_x0000_s1257" type="#_x0000_t202" style="position:absolute;margin-left:76.55pt;margin-top:36.85pt;width:425.2pt;height:58.1pt;z-index:25178368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" fillcolor="white [3201]" stroked="f" strokeweight=".5pt">
              <v:textbox>
                <w:txbxContent>
                  <w:p w14:paraId="5F3F8196" w14:textId="77777777" w:rsidR="00D04818" w:rsidRDefault="00D04818" w:rsidP="00973631">
                    <w:pPr>
                      <w:pStyle w:val="Titel"/>
                      <w:spacing w:line="276" w:lineRule="auto"/>
                      <w:ind w:left="0"/>
                    </w:pPr>
                    <w:r w:rsidRPr="00505912">
                      <w:t xml:space="preserve">Ablauf für die Lehrkraft: </w:t>
                    </w:r>
                  </w:p>
                  <w:p w14:paraId="225B4258" w14:textId="77777777" w:rsidR="00D04818" w:rsidRPr="00505912" w:rsidRDefault="00D04818" w:rsidP="00973631">
                    <w:pPr>
                      <w:pStyle w:val="berschrift1"/>
                      <w:spacing w:line="276" w:lineRule="auto"/>
                      <w:ind w:left="0"/>
                    </w:pPr>
                    <w:r w:rsidRPr="00505912">
                      <w:t>Einstieg Verträge</w:t>
                    </w:r>
                  </w:p>
                </w:txbxContent>
              </v:textbox>
              <w10:wrap anchorx="margin" anchory="margin"/>
            </v:shape>
          </w:pict>
        </mc:Fallback>
      </mc:AlternateContent>
    </w:r>
    <w:r>
      <w:rPr>
        <w:noProof/>
      </w:rPr>
      <w:drawing>
        <wp:inline distT="0" distB="0" distL="0" distR="0" wp14:anchorId="56882FC1" wp14:editId="5AC4FD1F">
          <wp:extent cx="864000" cy="864000"/>
          <wp:effectExtent l="0" t="0" r="0" b="0"/>
          <wp:docPr id="1069" name="Grafik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10AAB4BA" w14:textId="77777777" w:rsidR="00D04818" w:rsidRPr="00075AE3" w:rsidRDefault="00D04818" w:rsidP="00973631">
    <w:pPr>
      <w:pStyle w:val="Kopfzeile"/>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D04818" w14:paraId="28AA86C6" w14:textId="77777777" w:rsidTr="00D04818">
      <w:trPr>
        <w:trHeight w:val="1134"/>
      </w:trPr>
      <w:tc>
        <w:tcPr>
          <w:tcW w:w="1000" w:type="pct"/>
          <w:vAlign w:val="center"/>
        </w:tcPr>
        <w:p w14:paraId="7FE3EF1A" w14:textId="77777777" w:rsidR="00D04818" w:rsidRDefault="00D04818" w:rsidP="00973631">
          <w:pPr>
            <w:pStyle w:val="Untertitel"/>
          </w:pPr>
          <w:r>
            <w:rPr>
              <w:noProof/>
            </w:rPr>
            <w:drawing>
              <wp:inline distT="0" distB="0" distL="0" distR="0" wp14:anchorId="3B63C17C" wp14:editId="522F7A9B">
                <wp:extent cx="493200" cy="417600"/>
                <wp:effectExtent l="0" t="0" r="2540" b="1905"/>
                <wp:docPr id="1070" name="Grafik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6658A6BD" w14:textId="77777777" w:rsidR="00D04818" w:rsidRDefault="00D04818" w:rsidP="00973631">
          <w:pPr>
            <w:pStyle w:val="Untertitel"/>
          </w:pPr>
          <w:r>
            <w:rPr>
              <w:noProof/>
            </w:rPr>
            <w:drawing>
              <wp:inline distT="0" distB="0" distL="0" distR="0" wp14:anchorId="62143F4C" wp14:editId="027F7F2E">
                <wp:extent cx="435600" cy="471600"/>
                <wp:effectExtent l="0" t="0" r="0" b="0"/>
                <wp:docPr id="1071" name="Grafik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720188E2" w14:textId="77777777" w:rsidR="00D04818" w:rsidRDefault="00D04818" w:rsidP="00973631">
          <w:pPr>
            <w:pStyle w:val="Untertitel"/>
          </w:pPr>
          <w:r>
            <w:rPr>
              <w:noProof/>
            </w:rPr>
            <w:drawing>
              <wp:inline distT="0" distB="0" distL="0" distR="0" wp14:anchorId="016E2CF0" wp14:editId="703EA647">
                <wp:extent cx="424800" cy="486000"/>
                <wp:effectExtent l="0" t="0" r="0" b="0"/>
                <wp:docPr id="1072" name="Grafik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3FED3957" w14:textId="77777777" w:rsidR="00D04818" w:rsidRDefault="00D04818" w:rsidP="00973631">
          <w:pPr>
            <w:pStyle w:val="Untertitel"/>
          </w:pPr>
          <w:r>
            <w:rPr>
              <w:noProof/>
            </w:rPr>
            <w:drawing>
              <wp:inline distT="0" distB="0" distL="0" distR="0" wp14:anchorId="7C82F6A8" wp14:editId="2E7DF632">
                <wp:extent cx="424543" cy="435429"/>
                <wp:effectExtent l="0" t="0" r="0" b="0"/>
                <wp:docPr id="1076" name="Grafik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0ABDA689" w14:textId="77777777" w:rsidR="00D04818" w:rsidRDefault="00D04818" w:rsidP="00973631">
          <w:pPr>
            <w:pStyle w:val="Untertitel"/>
          </w:pPr>
          <w:r>
            <w:rPr>
              <w:noProof/>
            </w:rPr>
            <w:drawing>
              <wp:inline distT="0" distB="0" distL="0" distR="0" wp14:anchorId="1C952B42" wp14:editId="315AA512">
                <wp:extent cx="458526" cy="435600"/>
                <wp:effectExtent l="0" t="0" r="0" b="0"/>
                <wp:docPr id="1077" name="Grafik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D04818" w14:paraId="580BF14D" w14:textId="77777777" w:rsidTr="00D04818">
      <w:trPr>
        <w:trHeight w:val="510"/>
      </w:trPr>
      <w:tc>
        <w:tcPr>
          <w:tcW w:w="1000" w:type="pct"/>
        </w:tcPr>
        <w:p w14:paraId="31012BD4" w14:textId="77777777" w:rsidR="00D04818" w:rsidRPr="00EE4101" w:rsidRDefault="00D04818" w:rsidP="00973631">
          <w:pPr>
            <w:pStyle w:val="Untertitel"/>
          </w:pPr>
          <w:r w:rsidRPr="0037643C">
            <w:rPr>
              <w:rStyle w:val="UntertitelZchn"/>
            </w:rPr>
            <w:t>Level</w:t>
          </w:r>
          <w:r w:rsidRPr="00EE4101">
            <w:t xml:space="preserve"> </w:t>
          </w:r>
          <w:r>
            <w:t>1-4</w:t>
          </w:r>
        </w:p>
      </w:tc>
      <w:tc>
        <w:tcPr>
          <w:tcW w:w="1000" w:type="pct"/>
        </w:tcPr>
        <w:p w14:paraId="14FB2BF3" w14:textId="77777777" w:rsidR="00D04818" w:rsidRPr="00EE4101" w:rsidRDefault="00D04818" w:rsidP="00973631">
          <w:pPr>
            <w:pStyle w:val="Untertitel"/>
          </w:pPr>
          <w:r>
            <w:t>15</w:t>
          </w:r>
          <w:r w:rsidRPr="00EE4101">
            <w:t xml:space="preserve"> Minuten</w:t>
          </w:r>
        </w:p>
      </w:tc>
      <w:tc>
        <w:tcPr>
          <w:tcW w:w="1000" w:type="pct"/>
        </w:tcPr>
        <w:p w14:paraId="02D1CB25" w14:textId="77777777" w:rsidR="00D04818" w:rsidRPr="00EE4101" w:rsidRDefault="00D04818" w:rsidP="00973631">
          <w:pPr>
            <w:pStyle w:val="Untertitel"/>
          </w:pPr>
          <w:r>
            <w:t>1-10 Personen</w:t>
          </w:r>
        </w:p>
      </w:tc>
      <w:tc>
        <w:tcPr>
          <w:tcW w:w="1000" w:type="pct"/>
        </w:tcPr>
        <w:p w14:paraId="456AF0F4" w14:textId="77777777" w:rsidR="00D04818" w:rsidRPr="00EE4101" w:rsidRDefault="00D04818" w:rsidP="00973631">
          <w:pPr>
            <w:pStyle w:val="Untertitel"/>
          </w:pPr>
          <w:r>
            <w:t>EA, Plenum</w:t>
          </w:r>
        </w:p>
      </w:tc>
      <w:tc>
        <w:tcPr>
          <w:tcW w:w="1000" w:type="pct"/>
        </w:tcPr>
        <w:p w14:paraId="32AAA86B" w14:textId="77777777" w:rsidR="00D04818" w:rsidRPr="00EE4101" w:rsidRDefault="00D04818" w:rsidP="00973631">
          <w:pPr>
            <w:pStyle w:val="Untertitel"/>
          </w:pPr>
          <w:r>
            <w:t>Karteikarten</w:t>
          </w:r>
        </w:p>
      </w:tc>
    </w:tr>
  </w:tbl>
  <w:p w14:paraId="5D350E68" w14:textId="77777777" w:rsidR="00D04818" w:rsidRDefault="00D04818" w:rsidP="00A71A0C">
    <w:pPr>
      <w:pStyle w:val="Kopfzeile"/>
      <w:ind w:left="0"/>
    </w:pPr>
  </w:p>
</w:hdr>
</file>

<file path=word/header1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0D565D" w14:textId="77777777" w:rsidR="00D04818" w:rsidRPr="00670A20" w:rsidRDefault="00D04818" w:rsidP="00D04818">
    <w:pPr>
      <w:pStyle w:val="Kopfzeile"/>
      <w:ind w:left="0"/>
    </w:pPr>
  </w:p>
</w:hdr>
</file>

<file path=word/header1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DC310E" w14:textId="77777777" w:rsidR="00D04818" w:rsidRDefault="00D04818" w:rsidP="00C33622">
    <w:pPr>
      <w:pStyle w:val="Kopfzeile"/>
      <w:ind w:left="0"/>
    </w:pPr>
    <w:r>
      <w:rPr>
        <w:noProof/>
      </w:rPr>
      <mc:AlternateContent>
        <mc:Choice Requires="wps">
          <w:drawing>
            <wp:anchor distT="0" distB="0" distL="114300" distR="114300" simplePos="0" relativeHeight="251726336" behindDoc="0" locked="0" layoutInCell="1" allowOverlap="1" wp14:anchorId="0744887F" wp14:editId="71F3342B">
              <wp:simplePos x="0" y="0"/>
              <wp:positionH relativeFrom="margin">
                <wp:posOffset>972185</wp:posOffset>
              </wp:positionH>
              <wp:positionV relativeFrom="topMargin">
                <wp:posOffset>467995</wp:posOffset>
              </wp:positionV>
              <wp:extent cx="5400000" cy="748800"/>
              <wp:effectExtent l="0" t="0" r="0" b="0"/>
              <wp:wrapNone/>
              <wp:docPr id="710" name="Textfeld 710"/>
              <wp:cNvGraphicFramePr/>
              <a:graphic xmlns:a="http://schemas.openxmlformats.org/drawingml/2006/main">
                <a:graphicData uri="http://schemas.microsoft.com/office/word/2010/wordprocessingShape">
                  <wps:wsp>
                    <wps:cNvSpPr txBox="1"/>
                    <wps:spPr>
                      <a:xfrm>
                        <a:off x="0" y="0"/>
                        <a:ext cx="5400000" cy="748800"/>
                      </a:xfrm>
                      <a:prstGeom prst="rect">
                        <a:avLst/>
                      </a:prstGeom>
                      <a:solidFill>
                        <a:schemeClr val="lt1"/>
                      </a:solidFill>
                      <a:ln w="6350">
                        <a:noFill/>
                      </a:ln>
                    </wps:spPr>
                    <wps:txbx>
                      <w:txbxContent>
                        <w:p w14:paraId="2D71F008" w14:textId="36DA1976" w:rsidR="00D04818" w:rsidRPr="00EE4101" w:rsidRDefault="00D04818" w:rsidP="00C33622">
                          <w:pPr>
                            <w:pStyle w:val="Titel"/>
                            <w:spacing w:line="276" w:lineRule="auto"/>
                            <w:ind w:left="0"/>
                          </w:pPr>
                          <w:r w:rsidRPr="00EE4101">
                            <w:t>A</w:t>
                          </w:r>
                          <w:r>
                            <w:t>blauf für Lehrende:</w:t>
                          </w:r>
                        </w:p>
                        <w:p w14:paraId="34789DCA" w14:textId="0EAC4238" w:rsidR="00D04818" w:rsidRDefault="00D04818" w:rsidP="00B610C5">
                          <w:pPr>
                            <w:pStyle w:val="berschrift1"/>
                            <w:spacing w:line="276" w:lineRule="auto"/>
                            <w:ind w:left="0"/>
                          </w:pPr>
                          <w:r>
                            <w:t>Bewertung eines Onlineshops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744887F" id="_x0000_t202" coordsize="21600,21600" o:spt="202" path="m,l,21600r21600,l21600,xe">
              <v:stroke joinstyle="miter"/>
              <v:path gradientshapeok="t" o:connecttype="rect"/>
            </v:shapetype>
            <v:shape id="Textfeld 710" o:spid="_x0000_s1432" type="#_x0000_t202" style="position:absolute;margin-left:76.55pt;margin-top:36.85pt;width:425.2pt;height:58.95pt;z-index:25172633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" fillcolor="white [3201]" stroked="f" strokeweight=".5pt">
              <v:textbox>
                <w:txbxContent>
                  <w:p w14:paraId="2D71F008" w14:textId="36DA1976" w:rsidR="00D04818" w:rsidRPr="00EE4101" w:rsidRDefault="00D04818" w:rsidP="00C33622">
                    <w:pPr>
                      <w:pStyle w:val="Titel"/>
                      <w:spacing w:line="276" w:lineRule="auto"/>
                      <w:ind w:left="0"/>
                    </w:pPr>
                    <w:r w:rsidRPr="00EE4101">
                      <w:t>A</w:t>
                    </w:r>
                    <w:r>
                      <w:t>blauf für Lehrende:</w:t>
                    </w:r>
                  </w:p>
                  <w:p w14:paraId="34789DCA" w14:textId="0EAC4238" w:rsidR="00D04818" w:rsidRDefault="00D04818" w:rsidP="00B610C5">
                    <w:pPr>
                      <w:pStyle w:val="berschrift1"/>
                      <w:spacing w:line="276" w:lineRule="auto"/>
                      <w:ind w:left="0"/>
                    </w:pPr>
                    <w:r>
                      <w:t>Bewertung eines Onlineshops</w:t>
                    </w:r>
                  </w:p>
                </w:txbxContent>
              </v:textbox>
              <w10:wrap anchorx="margin" anchory="margin"/>
            </v:shape>
          </w:pict>
        </mc:Fallback>
      </mc:AlternateContent>
    </w:r>
    <w:r>
      <w:rPr>
        <w:noProof/>
      </w:rPr>
      <w:drawing>
        <wp:inline distT="0" distB="0" distL="0" distR="0" wp14:anchorId="72EB9573" wp14:editId="1A254651">
          <wp:extent cx="864000" cy="864000"/>
          <wp:effectExtent l="0" t="0" r="0" b="0"/>
          <wp:docPr id="711" name="Grafik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5A52AD57" w14:textId="77777777" w:rsidR="00D04818" w:rsidRPr="00752D4F" w:rsidRDefault="00D04818" w:rsidP="00752D4F">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D04818" w14:paraId="0FDF3017" w14:textId="77777777" w:rsidTr="00D04818">
      <w:trPr>
        <w:trHeight w:val="1134"/>
      </w:trPr>
      <w:tc>
        <w:tcPr>
          <w:tcW w:w="1000" w:type="pct"/>
          <w:vAlign w:val="center"/>
        </w:tcPr>
        <w:p w14:paraId="30D0D8D8" w14:textId="77777777" w:rsidR="00D04818" w:rsidRDefault="00D04818" w:rsidP="00C33622">
          <w:pPr>
            <w:pStyle w:val="Untertitel"/>
          </w:pPr>
          <w:r>
            <w:rPr>
              <w:noProof/>
            </w:rPr>
            <w:drawing>
              <wp:inline distT="0" distB="0" distL="0" distR="0" wp14:anchorId="45F70EC6" wp14:editId="23074C19">
                <wp:extent cx="493200" cy="417600"/>
                <wp:effectExtent l="0" t="0" r="2540" b="1905"/>
                <wp:docPr id="712" name="Grafik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571BA212" w14:textId="77777777" w:rsidR="00D04818" w:rsidRDefault="00D04818" w:rsidP="00C33622">
          <w:pPr>
            <w:pStyle w:val="Untertitel"/>
          </w:pPr>
          <w:r>
            <w:rPr>
              <w:noProof/>
            </w:rPr>
            <w:drawing>
              <wp:inline distT="0" distB="0" distL="0" distR="0" wp14:anchorId="10150175" wp14:editId="69FF172C">
                <wp:extent cx="435600" cy="471600"/>
                <wp:effectExtent l="0" t="0" r="0" b="0"/>
                <wp:docPr id="715" name="Grafik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5A2570F1" w14:textId="77777777" w:rsidR="00D04818" w:rsidRDefault="00D04818" w:rsidP="00C33622">
          <w:pPr>
            <w:pStyle w:val="Untertitel"/>
          </w:pPr>
          <w:r>
            <w:rPr>
              <w:noProof/>
            </w:rPr>
            <w:drawing>
              <wp:inline distT="0" distB="0" distL="0" distR="0" wp14:anchorId="533EC5F3" wp14:editId="7A28E6BF">
                <wp:extent cx="424800" cy="486000"/>
                <wp:effectExtent l="0" t="0" r="0" b="0"/>
                <wp:docPr id="716" name="Grafik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696AB6AC" w14:textId="77777777" w:rsidR="00D04818" w:rsidRDefault="00D04818" w:rsidP="00C33622">
          <w:pPr>
            <w:pStyle w:val="Untertitel"/>
          </w:pPr>
          <w:r>
            <w:rPr>
              <w:noProof/>
            </w:rPr>
            <w:drawing>
              <wp:inline distT="0" distB="0" distL="0" distR="0" wp14:anchorId="7C2481EB" wp14:editId="0E291F95">
                <wp:extent cx="424543" cy="435429"/>
                <wp:effectExtent l="0" t="0" r="0" b="0"/>
                <wp:docPr id="724" name="Grafik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3DEEDE9E" w14:textId="77777777" w:rsidR="00D04818" w:rsidRDefault="00D04818" w:rsidP="00C33622">
          <w:pPr>
            <w:pStyle w:val="Untertitel"/>
          </w:pPr>
          <w:r>
            <w:rPr>
              <w:noProof/>
            </w:rPr>
            <w:drawing>
              <wp:inline distT="0" distB="0" distL="0" distR="0" wp14:anchorId="4EA8BDDF" wp14:editId="5AAD43B6">
                <wp:extent cx="458526" cy="435600"/>
                <wp:effectExtent l="0" t="0" r="0" b="0"/>
                <wp:docPr id="725" name="Grafik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D04818" w14:paraId="23F4F415" w14:textId="77777777" w:rsidTr="00D04818">
      <w:trPr>
        <w:trHeight w:val="510"/>
      </w:trPr>
      <w:tc>
        <w:tcPr>
          <w:tcW w:w="1000" w:type="pct"/>
        </w:tcPr>
        <w:p w14:paraId="004489EC" w14:textId="77777777" w:rsidR="00D04818" w:rsidRPr="00EE4101" w:rsidRDefault="00D04818" w:rsidP="00C33622">
          <w:pPr>
            <w:pStyle w:val="Untertitel"/>
          </w:pPr>
          <w:r w:rsidRPr="0037643C">
            <w:rPr>
              <w:rStyle w:val="UntertitelZchn"/>
            </w:rPr>
            <w:t>Level</w:t>
          </w:r>
          <w:r w:rsidRPr="00EE4101">
            <w:t xml:space="preserve"> </w:t>
          </w:r>
          <w:r>
            <w:t>4</w:t>
          </w:r>
        </w:p>
      </w:tc>
      <w:tc>
        <w:tcPr>
          <w:tcW w:w="1000" w:type="pct"/>
        </w:tcPr>
        <w:p w14:paraId="606BD29D" w14:textId="77777777" w:rsidR="00D04818" w:rsidRPr="00EE4101" w:rsidRDefault="00D04818" w:rsidP="00C33622">
          <w:pPr>
            <w:pStyle w:val="Untertitel"/>
          </w:pPr>
          <w:r>
            <w:t>15-</w:t>
          </w:r>
          <w:r w:rsidRPr="00EE4101">
            <w:t>30 Minuten</w:t>
          </w:r>
        </w:p>
      </w:tc>
      <w:tc>
        <w:tcPr>
          <w:tcW w:w="1000" w:type="pct"/>
        </w:tcPr>
        <w:p w14:paraId="237BAD80" w14:textId="77777777" w:rsidR="00D04818" w:rsidRPr="00EE4101" w:rsidRDefault="00D04818" w:rsidP="00C33622">
          <w:pPr>
            <w:pStyle w:val="Untertitel"/>
          </w:pPr>
          <w:r w:rsidRPr="00EE4101">
            <w:t>1</w:t>
          </w:r>
          <w:r>
            <w:t>-10</w:t>
          </w:r>
          <w:r w:rsidRPr="00EE4101">
            <w:t xml:space="preserve"> Person</w:t>
          </w:r>
          <w:r>
            <w:t>en</w:t>
          </w:r>
        </w:p>
      </w:tc>
      <w:tc>
        <w:tcPr>
          <w:tcW w:w="1000" w:type="pct"/>
        </w:tcPr>
        <w:p w14:paraId="5ABBCEE8" w14:textId="401C13ED" w:rsidR="00D04818" w:rsidRPr="00EE4101" w:rsidRDefault="00D04818" w:rsidP="00C33622">
          <w:pPr>
            <w:pStyle w:val="Untertitel"/>
          </w:pPr>
          <w:r w:rsidRPr="00EE4101">
            <w:t>E</w:t>
          </w:r>
          <w:r>
            <w:t>A</w:t>
          </w:r>
          <w:r w:rsidR="009D2B6B">
            <w:t xml:space="preserve">/PA, </w:t>
          </w:r>
          <w:r>
            <w:t>Plenum</w:t>
          </w:r>
        </w:p>
      </w:tc>
      <w:tc>
        <w:tcPr>
          <w:tcW w:w="1000" w:type="pct"/>
        </w:tcPr>
        <w:p w14:paraId="71FD7817" w14:textId="5CBDD652" w:rsidR="00D04818" w:rsidRPr="00EE4101" w:rsidRDefault="007F4086" w:rsidP="00C33622">
          <w:pPr>
            <w:pStyle w:val="Untertitel"/>
          </w:pPr>
          <w:r>
            <w:t>Arbeitsbogen</w:t>
          </w:r>
        </w:p>
      </w:tc>
    </w:tr>
  </w:tbl>
  <w:p w14:paraId="7E181D71" w14:textId="77777777" w:rsidR="00D04818" w:rsidRPr="00752D4F" w:rsidRDefault="00D04818" w:rsidP="00752D4F">
    <w:pPr>
      <w:pStyle w:val="Kopfzeile"/>
      <w:spacing w:line="240" w:lineRule="auto"/>
      <w:ind w:left="0"/>
      <w:rPr>
        <w:sz w:val="24"/>
        <w:szCs w:val="22"/>
      </w:rPr>
    </w:pPr>
  </w:p>
</w:hdr>
</file>

<file path=word/header1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C8551B" w14:textId="77777777" w:rsidR="00D04818" w:rsidRDefault="00D04818" w:rsidP="00BC1C8E">
    <w:pPr>
      <w:pStyle w:val="Kopfzeile"/>
      <w:ind w:left="0"/>
    </w:pPr>
    <w:r>
      <w:rPr>
        <w:noProof/>
      </w:rPr>
      <mc:AlternateContent>
        <mc:Choice Requires="wps">
          <w:drawing>
            <wp:anchor distT="0" distB="0" distL="114300" distR="114300" simplePos="0" relativeHeight="251727360" behindDoc="0" locked="0" layoutInCell="1" allowOverlap="1" wp14:anchorId="348BF1E2" wp14:editId="440B79E1">
              <wp:simplePos x="0" y="0"/>
              <wp:positionH relativeFrom="margin">
                <wp:posOffset>972185</wp:posOffset>
              </wp:positionH>
              <wp:positionV relativeFrom="topMargin">
                <wp:posOffset>467995</wp:posOffset>
              </wp:positionV>
              <wp:extent cx="5400000" cy="810000"/>
              <wp:effectExtent l="0" t="0" r="0" b="9525"/>
              <wp:wrapNone/>
              <wp:docPr id="126" name="Textfeld 126"/>
              <wp:cNvGraphicFramePr/>
              <a:graphic xmlns:a="http://schemas.openxmlformats.org/drawingml/2006/main">
                <a:graphicData uri="http://schemas.microsoft.com/office/word/2010/wordprocessingShape">
                  <wps:wsp>
                    <wps:cNvSpPr txBox="1"/>
                    <wps:spPr>
                      <a:xfrm>
                        <a:off x="0" y="0"/>
                        <a:ext cx="5400000" cy="810000"/>
                      </a:xfrm>
                      <a:prstGeom prst="rect">
                        <a:avLst/>
                      </a:prstGeom>
                      <a:solidFill>
                        <a:schemeClr val="lt1"/>
                      </a:solidFill>
                      <a:ln w="6350">
                        <a:noFill/>
                      </a:ln>
                    </wps:spPr>
                    <wps:txbx>
                      <w:txbxContent>
                        <w:p w14:paraId="303DD23E" w14:textId="1F13BF68" w:rsidR="00D04818" w:rsidRPr="00EE4101" w:rsidRDefault="009A40E3" w:rsidP="00BC1C8E">
                          <w:pPr>
                            <w:pStyle w:val="Titel"/>
                            <w:spacing w:line="276" w:lineRule="auto"/>
                            <w:ind w:left="0"/>
                          </w:pPr>
                          <w:r>
                            <w:t>Arbeitsbogen</w:t>
                          </w:r>
                          <w:r w:rsidR="00D04818">
                            <w:t>:</w:t>
                          </w:r>
                        </w:p>
                        <w:p w14:paraId="3451D796" w14:textId="793584E4" w:rsidR="00D04818" w:rsidRDefault="00D04818" w:rsidP="00862F65">
                          <w:pPr>
                            <w:pStyle w:val="berschrift1"/>
                            <w:spacing w:line="276" w:lineRule="auto"/>
                            <w:ind w:left="0"/>
                          </w:pPr>
                          <w:r>
                            <w:t>Bewertung eines Onlineshops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8BF1E2" id="_x0000_t202" coordsize="21600,21600" o:spt="202" path="m,l,21600r21600,l21600,xe">
              <v:stroke joinstyle="miter"/>
              <v:path gradientshapeok="t" o:connecttype="rect"/>
            </v:shapetype>
            <v:shape id="Textfeld 126" o:spid="_x0000_s1433" type="#_x0000_t202" style="position:absolute;margin-left:76.55pt;margin-top:36.85pt;width:425.2pt;height:63.8pt;z-index:2517273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" fillcolor="white [3201]" stroked="f" strokeweight=".5pt">
              <v:textbox>
                <w:txbxContent>
                  <w:p w14:paraId="303DD23E" w14:textId="1F13BF68" w:rsidR="00D04818" w:rsidRPr="00EE4101" w:rsidRDefault="009A40E3" w:rsidP="00BC1C8E">
                    <w:pPr>
                      <w:pStyle w:val="Titel"/>
                      <w:spacing w:line="276" w:lineRule="auto"/>
                      <w:ind w:left="0"/>
                    </w:pPr>
                    <w:r>
                      <w:t>Arbeitsbogen</w:t>
                    </w:r>
                    <w:r w:rsidR="00D04818">
                      <w:t>:</w:t>
                    </w:r>
                  </w:p>
                  <w:p w14:paraId="3451D796" w14:textId="793584E4" w:rsidR="00D04818" w:rsidRDefault="00D04818" w:rsidP="00862F65">
                    <w:pPr>
                      <w:pStyle w:val="berschrift1"/>
                      <w:spacing w:line="276" w:lineRule="auto"/>
                      <w:ind w:left="0"/>
                    </w:pPr>
                    <w:r>
                      <w:t>Bewertung eines Onlineshops</w:t>
                    </w:r>
                  </w:p>
                </w:txbxContent>
              </v:textbox>
              <w10:wrap anchorx="margin" anchory="margin"/>
            </v:shape>
          </w:pict>
        </mc:Fallback>
      </mc:AlternateContent>
    </w:r>
    <w:r>
      <w:rPr>
        <w:noProof/>
      </w:rPr>
      <w:drawing>
        <wp:inline distT="0" distB="0" distL="0" distR="0" wp14:anchorId="47FBF2F2" wp14:editId="074F81A3">
          <wp:extent cx="864000" cy="864000"/>
          <wp:effectExtent l="0" t="0" r="0" b="0"/>
          <wp:docPr id="127" name="Grafi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512EAC63" w14:textId="77777777" w:rsidR="00D04818" w:rsidRPr="00670A20" w:rsidRDefault="00D04818" w:rsidP="00D04818">
    <w:pPr>
      <w:pStyle w:val="Kopfzeile"/>
      <w:ind w:left="0"/>
    </w:pPr>
  </w:p>
</w:hdr>
</file>

<file path=word/header1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C0F6FE" w14:textId="77777777" w:rsidR="00D04818" w:rsidRPr="00670A20" w:rsidRDefault="00D04818" w:rsidP="00D04818">
    <w:pPr>
      <w:pStyle w:val="Kopfzeile"/>
      <w:ind w:left="0"/>
    </w:pPr>
  </w:p>
</w:hdr>
</file>

<file path=word/header1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C6236B" w14:textId="77777777" w:rsidR="00D04818" w:rsidRDefault="00D04818" w:rsidP="008B1E0C">
    <w:pPr>
      <w:pStyle w:val="Kopfzeile"/>
      <w:ind w:left="0"/>
    </w:pPr>
    <w:bookmarkStart w:id="87" w:name="_Hlk63691767"/>
    <w:bookmarkStart w:id="88" w:name="_Hlk63691768"/>
    <w:r>
      <w:rPr>
        <w:noProof/>
      </w:rPr>
      <mc:AlternateContent>
        <mc:Choice Requires="wps">
          <w:drawing>
            <wp:anchor distT="0" distB="0" distL="114300" distR="114300" simplePos="0" relativeHeight="251728384" behindDoc="0" locked="0" layoutInCell="1" allowOverlap="1" wp14:anchorId="1254EFCE" wp14:editId="102CF5FA">
              <wp:simplePos x="0" y="0"/>
              <wp:positionH relativeFrom="column">
                <wp:posOffset>965200</wp:posOffset>
              </wp:positionH>
              <wp:positionV relativeFrom="topMargin">
                <wp:posOffset>467995</wp:posOffset>
              </wp:positionV>
              <wp:extent cx="5400000" cy="648000"/>
              <wp:effectExtent l="0" t="0" r="0" b="0"/>
              <wp:wrapNone/>
              <wp:docPr id="340" name="Textfeld 340"/>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6B5B9BED" w14:textId="39758230" w:rsidR="00D04818" w:rsidRPr="00EE4101" w:rsidRDefault="00D04818" w:rsidP="008B1E0C">
                          <w:pPr>
                            <w:pStyle w:val="Titel"/>
                            <w:spacing w:line="276" w:lineRule="auto"/>
                            <w:ind w:left="0"/>
                          </w:pPr>
                          <w:r w:rsidRPr="00EE4101">
                            <w:t>A</w:t>
                          </w:r>
                          <w:r>
                            <w:t>blauf für Lehrende:</w:t>
                          </w:r>
                        </w:p>
                        <w:p w14:paraId="3479C391" w14:textId="77777777" w:rsidR="00D04818" w:rsidRPr="00EE4101" w:rsidRDefault="00D04818" w:rsidP="008B1E0C">
                          <w:pPr>
                            <w:pStyle w:val="berschrift1"/>
                            <w:spacing w:line="276" w:lineRule="auto"/>
                            <w:ind w:left="0"/>
                          </w:pPr>
                          <w:r>
                            <w:t>Silbenbögen</w:t>
                          </w:r>
                        </w:p>
                        <w:p w14:paraId="3E505DE1" w14:textId="77777777" w:rsidR="00D04818" w:rsidRPr="00EE4101" w:rsidRDefault="00D04818" w:rsidP="008B1E0C">
                          <w:pPr>
                            <w:ind w:left="0"/>
                          </w:pPr>
                        </w:p>
                        <w:p w14:paraId="2C2E502A" w14:textId="77777777" w:rsidR="00D04818" w:rsidRDefault="00D04818" w:rsidP="008B1E0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54EFCE" id="_x0000_t202" coordsize="21600,21600" o:spt="202" path="m,l,21600r21600,l21600,xe">
              <v:stroke joinstyle="miter"/>
              <v:path gradientshapeok="t" o:connecttype="rect"/>
            </v:shapetype>
            <v:shape id="Textfeld 340" o:spid="_x0000_s1434" type="#_x0000_t202" style="position:absolute;margin-left:76pt;margin-top:36.85pt;width:425.2pt;height:51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" fillcolor="white [3201]" stroked="f" strokeweight=".5pt">
              <v:textbox>
                <w:txbxContent>
                  <w:p w14:paraId="6B5B9BED" w14:textId="39758230" w:rsidR="00D04818" w:rsidRPr="00EE4101" w:rsidRDefault="00D04818" w:rsidP="008B1E0C">
                    <w:pPr>
                      <w:pStyle w:val="Titel"/>
                      <w:spacing w:line="276" w:lineRule="auto"/>
                      <w:ind w:left="0"/>
                    </w:pPr>
                    <w:r w:rsidRPr="00EE4101">
                      <w:t>A</w:t>
                    </w:r>
                    <w:r>
                      <w:t>blauf für Lehrende:</w:t>
                    </w:r>
                  </w:p>
                  <w:p w14:paraId="3479C391" w14:textId="77777777" w:rsidR="00D04818" w:rsidRPr="00EE4101" w:rsidRDefault="00D04818" w:rsidP="008B1E0C">
                    <w:pPr>
                      <w:pStyle w:val="berschrift1"/>
                      <w:spacing w:line="276" w:lineRule="auto"/>
                      <w:ind w:left="0"/>
                    </w:pPr>
                    <w:r>
                      <w:t>Silbenbögen</w:t>
                    </w:r>
                  </w:p>
                  <w:p w14:paraId="3E505DE1" w14:textId="77777777" w:rsidR="00D04818" w:rsidRPr="00EE4101" w:rsidRDefault="00D04818" w:rsidP="008B1E0C">
                    <w:pPr>
                      <w:ind w:left="0"/>
                    </w:pPr>
                  </w:p>
                  <w:p w14:paraId="2C2E502A" w14:textId="77777777" w:rsidR="00D04818" w:rsidRDefault="00D04818" w:rsidP="008B1E0C">
                    <w:pPr>
                      <w:ind w:left="0"/>
                    </w:pPr>
                  </w:p>
                </w:txbxContent>
              </v:textbox>
              <w10:wrap anchory="margin"/>
            </v:shape>
          </w:pict>
        </mc:Fallback>
      </mc:AlternateContent>
    </w:r>
    <w:r>
      <w:rPr>
        <w:noProof/>
      </w:rPr>
      <w:drawing>
        <wp:inline distT="0" distB="0" distL="0" distR="0" wp14:anchorId="5AE10990" wp14:editId="27E52E4C">
          <wp:extent cx="864000" cy="864000"/>
          <wp:effectExtent l="0" t="0" r="0" b="0"/>
          <wp:docPr id="305" name="Grafi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57497046" w14:textId="77777777" w:rsidR="00D04818" w:rsidRPr="009D2B6B" w:rsidRDefault="00D04818" w:rsidP="009D2B6B">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D04818" w14:paraId="02A1D59C" w14:textId="77777777" w:rsidTr="00D04818">
      <w:trPr>
        <w:trHeight w:val="1134"/>
      </w:trPr>
      <w:tc>
        <w:tcPr>
          <w:tcW w:w="1000" w:type="pct"/>
          <w:vAlign w:val="center"/>
        </w:tcPr>
        <w:p w14:paraId="3765144F" w14:textId="77777777" w:rsidR="00D04818" w:rsidRDefault="00D04818" w:rsidP="008B1E0C">
          <w:pPr>
            <w:pStyle w:val="Untertitel"/>
          </w:pPr>
          <w:r>
            <w:rPr>
              <w:noProof/>
            </w:rPr>
            <w:drawing>
              <wp:inline distT="0" distB="0" distL="0" distR="0" wp14:anchorId="491DE6C1" wp14:editId="1E2DCF1C">
                <wp:extent cx="493200" cy="417600"/>
                <wp:effectExtent l="0" t="0" r="2540" b="1905"/>
                <wp:docPr id="306" name="Grafik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3BC8DD3C" w14:textId="77777777" w:rsidR="00D04818" w:rsidRDefault="00D04818" w:rsidP="008B1E0C">
          <w:pPr>
            <w:pStyle w:val="Untertitel"/>
          </w:pPr>
          <w:r>
            <w:rPr>
              <w:noProof/>
            </w:rPr>
            <w:drawing>
              <wp:inline distT="0" distB="0" distL="0" distR="0" wp14:anchorId="3FA4A32E" wp14:editId="5E6F332C">
                <wp:extent cx="435600" cy="471600"/>
                <wp:effectExtent l="0" t="0" r="0" b="0"/>
                <wp:docPr id="307" name="Grafik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23DC2C07" w14:textId="77777777" w:rsidR="00D04818" w:rsidRDefault="00D04818" w:rsidP="008B1E0C">
          <w:pPr>
            <w:pStyle w:val="Untertitel"/>
          </w:pPr>
          <w:r>
            <w:rPr>
              <w:noProof/>
            </w:rPr>
            <w:drawing>
              <wp:inline distT="0" distB="0" distL="0" distR="0" wp14:anchorId="7E14D6CF" wp14:editId="6B0AFC31">
                <wp:extent cx="424800" cy="486000"/>
                <wp:effectExtent l="0" t="0" r="0" b="0"/>
                <wp:docPr id="344" name="Grafik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5091CB3A" w14:textId="77777777" w:rsidR="00D04818" w:rsidRDefault="00D04818" w:rsidP="008B1E0C">
          <w:pPr>
            <w:pStyle w:val="Untertitel"/>
          </w:pPr>
          <w:r>
            <w:rPr>
              <w:noProof/>
            </w:rPr>
            <w:drawing>
              <wp:inline distT="0" distB="0" distL="0" distR="0" wp14:anchorId="0D2698AF" wp14:editId="1F79E282">
                <wp:extent cx="424543" cy="435429"/>
                <wp:effectExtent l="0" t="0" r="0" b="0"/>
                <wp:docPr id="345" name="Grafik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042E633D" w14:textId="77777777" w:rsidR="00D04818" w:rsidRDefault="00D04818" w:rsidP="008B1E0C">
          <w:pPr>
            <w:pStyle w:val="Untertitel"/>
          </w:pPr>
          <w:r>
            <w:rPr>
              <w:noProof/>
            </w:rPr>
            <w:drawing>
              <wp:inline distT="0" distB="0" distL="0" distR="0" wp14:anchorId="7C58B931" wp14:editId="21F34EB3">
                <wp:extent cx="458526" cy="435600"/>
                <wp:effectExtent l="0" t="0" r="0" b="0"/>
                <wp:docPr id="353" name="Grafik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D04818" w14:paraId="4F4482A6" w14:textId="77777777" w:rsidTr="00D04818">
      <w:trPr>
        <w:trHeight w:val="510"/>
      </w:trPr>
      <w:tc>
        <w:tcPr>
          <w:tcW w:w="1000" w:type="pct"/>
        </w:tcPr>
        <w:p w14:paraId="158C68DD" w14:textId="77777777" w:rsidR="00D04818" w:rsidRPr="00EE4101" w:rsidRDefault="00D04818" w:rsidP="008B1E0C">
          <w:pPr>
            <w:pStyle w:val="Untertitel"/>
          </w:pPr>
          <w:r w:rsidRPr="0037643C">
            <w:rPr>
              <w:rStyle w:val="UntertitelZchn"/>
            </w:rPr>
            <w:t>Level</w:t>
          </w:r>
          <w:r w:rsidRPr="00EE4101">
            <w:t xml:space="preserve"> </w:t>
          </w:r>
          <w:r>
            <w:t>2</w:t>
          </w:r>
        </w:p>
      </w:tc>
      <w:tc>
        <w:tcPr>
          <w:tcW w:w="1000" w:type="pct"/>
        </w:tcPr>
        <w:p w14:paraId="469F99B0" w14:textId="77777777" w:rsidR="00D04818" w:rsidRPr="00EE4101" w:rsidRDefault="00D04818" w:rsidP="008B1E0C">
          <w:pPr>
            <w:pStyle w:val="Untertitel"/>
          </w:pPr>
          <w:r>
            <w:t>10</w:t>
          </w:r>
          <w:r w:rsidRPr="00EE4101">
            <w:t xml:space="preserve"> Minuten</w:t>
          </w:r>
        </w:p>
      </w:tc>
      <w:tc>
        <w:tcPr>
          <w:tcW w:w="1000" w:type="pct"/>
        </w:tcPr>
        <w:p w14:paraId="73D7D6A4" w14:textId="77777777" w:rsidR="00D04818" w:rsidRPr="00EE4101" w:rsidRDefault="00D04818" w:rsidP="008B1E0C">
          <w:pPr>
            <w:pStyle w:val="Untertitel"/>
          </w:pPr>
          <w:r w:rsidRPr="00EE4101">
            <w:t>1</w:t>
          </w:r>
          <w:r>
            <w:t>-10</w:t>
          </w:r>
          <w:r w:rsidRPr="00EE4101">
            <w:t xml:space="preserve"> Person</w:t>
          </w:r>
          <w:r>
            <w:t>en</w:t>
          </w:r>
        </w:p>
      </w:tc>
      <w:tc>
        <w:tcPr>
          <w:tcW w:w="1000" w:type="pct"/>
        </w:tcPr>
        <w:p w14:paraId="3A524C63" w14:textId="77777777" w:rsidR="00D04818" w:rsidRPr="00EE4101" w:rsidRDefault="00D04818" w:rsidP="008B1E0C">
          <w:pPr>
            <w:pStyle w:val="Untertitel"/>
          </w:pPr>
          <w:r w:rsidRPr="00EE4101">
            <w:t>E</w:t>
          </w:r>
          <w:r>
            <w:t>A, Plenum</w:t>
          </w:r>
        </w:p>
      </w:tc>
      <w:tc>
        <w:tcPr>
          <w:tcW w:w="1000" w:type="pct"/>
        </w:tcPr>
        <w:p w14:paraId="024940B8" w14:textId="2D382A25" w:rsidR="00D04818" w:rsidRPr="00EE4101" w:rsidRDefault="009D2B6B" w:rsidP="008B1E0C">
          <w:pPr>
            <w:pStyle w:val="Untertitel"/>
          </w:pPr>
          <w:r>
            <w:t>Arbeitsbögen</w:t>
          </w:r>
        </w:p>
      </w:tc>
    </w:tr>
    <w:bookmarkEnd w:id="87"/>
    <w:bookmarkEnd w:id="88"/>
  </w:tbl>
  <w:p w14:paraId="649C8518" w14:textId="77777777" w:rsidR="00D04818" w:rsidRPr="009D2B6B" w:rsidRDefault="00D04818" w:rsidP="009D2B6B">
    <w:pPr>
      <w:pStyle w:val="Kopfzeile"/>
      <w:spacing w:line="240" w:lineRule="auto"/>
      <w:ind w:left="0"/>
      <w:rPr>
        <w:sz w:val="24"/>
        <w:szCs w:val="22"/>
      </w:rPr>
    </w:pPr>
  </w:p>
</w:hdr>
</file>

<file path=word/header1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45C7E7" w14:textId="77777777" w:rsidR="00D04818" w:rsidRDefault="00D04818" w:rsidP="00994F75">
    <w:pPr>
      <w:pStyle w:val="Kopfzeile"/>
      <w:ind w:left="0"/>
    </w:pPr>
    <w:r>
      <w:rPr>
        <w:noProof/>
      </w:rPr>
      <mc:AlternateContent>
        <mc:Choice Requires="wps">
          <w:drawing>
            <wp:anchor distT="0" distB="0" distL="114300" distR="114300" simplePos="0" relativeHeight="251731456" behindDoc="0" locked="0" layoutInCell="1" allowOverlap="1" wp14:anchorId="5312B27F" wp14:editId="0E1EE8B8">
              <wp:simplePos x="0" y="0"/>
              <wp:positionH relativeFrom="margin">
                <wp:posOffset>5472430</wp:posOffset>
              </wp:positionH>
              <wp:positionV relativeFrom="topMargin">
                <wp:posOffset>1080135</wp:posOffset>
              </wp:positionV>
              <wp:extent cx="1029600" cy="277200"/>
              <wp:effectExtent l="0" t="0" r="0" b="8890"/>
              <wp:wrapNone/>
              <wp:docPr id="401" name="Textfeld 401"/>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chemeClr val="lt1"/>
                      </a:solidFill>
                      <a:ln w="6350">
                        <a:noFill/>
                      </a:ln>
                    </wps:spPr>
                    <wps:txbx>
                      <w:txbxContent>
                        <w:p w14:paraId="72C90411" w14:textId="77777777" w:rsidR="00D04818" w:rsidRPr="002B0BA4" w:rsidRDefault="00D04818" w:rsidP="00994F75">
                          <w:pPr>
                            <w:pStyle w:val="berschrift1"/>
                            <w:ind w:left="0"/>
                          </w:pPr>
                          <w:r w:rsidRPr="002B0BA4">
                            <w:rPr>
                              <w:sz w:val="20"/>
                              <w:szCs w:val="20"/>
                            </w:rPr>
                            <w:t>Level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12B27F" id="_x0000_t202" coordsize="21600,21600" o:spt="202" path="m,l,21600r21600,l21600,xe">
              <v:stroke joinstyle="miter"/>
              <v:path gradientshapeok="t" o:connecttype="rect"/>
            </v:shapetype>
            <v:shape id="Textfeld 401" o:spid="_x0000_s1435" type="#_x0000_t202" style="position:absolute;margin-left:430.9pt;margin-top:85.05pt;width:81.05pt;height:21.85pt;z-index:2517314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" fillcolor="white [3201]" stroked="f" strokeweight=".5pt">
              <v:textbox>
                <w:txbxContent>
                  <w:p w14:paraId="72C90411" w14:textId="77777777" w:rsidR="00D04818" w:rsidRPr="002B0BA4" w:rsidRDefault="00D04818" w:rsidP="00994F75">
                    <w:pPr>
                      <w:pStyle w:val="berschrift1"/>
                      <w:ind w:left="0"/>
                    </w:pPr>
                    <w:r w:rsidRPr="002B0BA4">
                      <w:rPr>
                        <w:sz w:val="20"/>
                        <w:szCs w:val="20"/>
                      </w:rPr>
                      <w:t>Level 2</w:t>
                    </w:r>
                  </w:p>
                </w:txbxContent>
              </v:textbox>
              <w10:wrap anchorx="margin" anchory="margin"/>
            </v:shape>
          </w:pict>
        </mc:Fallback>
      </mc:AlternateContent>
    </w:r>
    <w:r>
      <w:rPr>
        <w:noProof/>
      </w:rPr>
      <w:drawing>
        <wp:anchor distT="0" distB="0" distL="114300" distR="114300" simplePos="0" relativeHeight="251730432" behindDoc="0" locked="0" layoutInCell="1" allowOverlap="1" wp14:anchorId="0866EEED" wp14:editId="52D29D74">
          <wp:simplePos x="0" y="0"/>
          <wp:positionH relativeFrom="margin">
            <wp:posOffset>5526405</wp:posOffset>
          </wp:positionH>
          <wp:positionV relativeFrom="topMargin">
            <wp:posOffset>648335</wp:posOffset>
          </wp:positionV>
          <wp:extent cx="493200" cy="417600"/>
          <wp:effectExtent l="0" t="0" r="2540" b="1905"/>
          <wp:wrapNone/>
          <wp:docPr id="406" name="Grafik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29408" behindDoc="0" locked="0" layoutInCell="1" allowOverlap="1" wp14:anchorId="49EACE02" wp14:editId="74EF5756">
              <wp:simplePos x="0" y="0"/>
              <wp:positionH relativeFrom="column">
                <wp:posOffset>964566</wp:posOffset>
              </wp:positionH>
              <wp:positionV relativeFrom="topMargin">
                <wp:posOffset>467995</wp:posOffset>
              </wp:positionV>
              <wp:extent cx="3618000" cy="648000"/>
              <wp:effectExtent l="0" t="0" r="1905" b="0"/>
              <wp:wrapNone/>
              <wp:docPr id="402" name="Textfeld 402"/>
              <wp:cNvGraphicFramePr/>
              <a:graphic xmlns:a="http://schemas.openxmlformats.org/drawingml/2006/main">
                <a:graphicData uri="http://schemas.microsoft.com/office/word/2010/wordprocessingShape">
                  <wps:wsp>
                    <wps:cNvSpPr txBox="1"/>
                    <wps:spPr>
                      <a:xfrm>
                        <a:off x="0" y="0"/>
                        <a:ext cx="3618000" cy="648000"/>
                      </a:xfrm>
                      <a:prstGeom prst="rect">
                        <a:avLst/>
                      </a:prstGeom>
                      <a:solidFill>
                        <a:schemeClr val="lt1"/>
                      </a:solidFill>
                      <a:ln w="6350">
                        <a:noFill/>
                      </a:ln>
                    </wps:spPr>
                    <wps:txbx>
                      <w:txbxContent>
                        <w:p w14:paraId="24AE05B3" w14:textId="420E0638" w:rsidR="00D04818" w:rsidRPr="00EE4101" w:rsidRDefault="00D04818" w:rsidP="00994F75">
                          <w:pPr>
                            <w:pStyle w:val="Titel"/>
                            <w:spacing w:line="276" w:lineRule="auto"/>
                            <w:ind w:left="0"/>
                          </w:pPr>
                          <w:r w:rsidRPr="00EE4101">
                            <w:t>Arbeitsb</w:t>
                          </w:r>
                          <w:r w:rsidR="00BA64AC">
                            <w:t>ogen</w:t>
                          </w:r>
                          <w:r w:rsidRPr="00EE4101">
                            <w:t>:</w:t>
                          </w:r>
                        </w:p>
                        <w:p w14:paraId="431D71E1" w14:textId="77777777" w:rsidR="00D04818" w:rsidRPr="00EE4101" w:rsidRDefault="00D04818" w:rsidP="00994F75">
                          <w:pPr>
                            <w:pStyle w:val="berschrift1"/>
                            <w:spacing w:line="276" w:lineRule="auto"/>
                            <w:ind w:left="0"/>
                          </w:pPr>
                          <w:r>
                            <w:t>Silbenb</w:t>
                          </w:r>
                          <w:r w:rsidRPr="002B0BA4">
                            <w:t>ög</w:t>
                          </w:r>
                          <w:r>
                            <w:t>en 1</w:t>
                          </w:r>
                        </w:p>
                        <w:p w14:paraId="5BA69403" w14:textId="77777777" w:rsidR="00D04818" w:rsidRPr="00EE4101" w:rsidRDefault="00D04818" w:rsidP="00994F75">
                          <w:pPr>
                            <w:ind w:left="0"/>
                          </w:pPr>
                        </w:p>
                        <w:p w14:paraId="208917AD" w14:textId="77777777" w:rsidR="00D04818" w:rsidRDefault="00D04818" w:rsidP="00994F75">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CE02" id="Textfeld 402" o:spid="_x0000_s1436" type="#_x0000_t202" style="position:absolute;margin-left:75.95pt;margin-top:36.85pt;width:284.9pt;height:51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" fillcolor="white [3201]" stroked="f" strokeweight=".5pt">
              <v:textbox>
                <w:txbxContent>
                  <w:p w14:paraId="24AE05B3" w14:textId="420E0638" w:rsidR="00D04818" w:rsidRPr="00EE4101" w:rsidRDefault="00D04818" w:rsidP="00994F75">
                    <w:pPr>
                      <w:pStyle w:val="Titel"/>
                      <w:spacing w:line="276" w:lineRule="auto"/>
                      <w:ind w:left="0"/>
                    </w:pPr>
                    <w:r w:rsidRPr="00EE4101">
                      <w:t>Arbeitsb</w:t>
                    </w:r>
                    <w:r w:rsidR="00BA64AC">
                      <w:t>ogen</w:t>
                    </w:r>
                    <w:r w:rsidRPr="00EE4101">
                      <w:t>:</w:t>
                    </w:r>
                  </w:p>
                  <w:p w14:paraId="431D71E1" w14:textId="77777777" w:rsidR="00D04818" w:rsidRPr="00EE4101" w:rsidRDefault="00D04818" w:rsidP="00994F75">
                    <w:pPr>
                      <w:pStyle w:val="berschrift1"/>
                      <w:spacing w:line="276" w:lineRule="auto"/>
                      <w:ind w:left="0"/>
                    </w:pPr>
                    <w:r>
                      <w:t>Silbenb</w:t>
                    </w:r>
                    <w:r w:rsidRPr="002B0BA4">
                      <w:t>ög</w:t>
                    </w:r>
                    <w:r>
                      <w:t>en 1</w:t>
                    </w:r>
                  </w:p>
                  <w:p w14:paraId="5BA69403" w14:textId="77777777" w:rsidR="00D04818" w:rsidRPr="00EE4101" w:rsidRDefault="00D04818" w:rsidP="00994F75">
                    <w:pPr>
                      <w:ind w:left="0"/>
                    </w:pPr>
                  </w:p>
                  <w:p w14:paraId="208917AD" w14:textId="77777777" w:rsidR="00D04818" w:rsidRDefault="00D04818" w:rsidP="00994F75">
                    <w:pPr>
                      <w:ind w:left="0"/>
                    </w:pPr>
                  </w:p>
                </w:txbxContent>
              </v:textbox>
              <w10:wrap anchory="margin"/>
            </v:shape>
          </w:pict>
        </mc:Fallback>
      </mc:AlternateContent>
    </w:r>
    <w:r>
      <w:rPr>
        <w:noProof/>
      </w:rPr>
      <w:drawing>
        <wp:inline distT="0" distB="0" distL="0" distR="0" wp14:anchorId="791E8B69" wp14:editId="1CF6632C">
          <wp:extent cx="864000" cy="864000"/>
          <wp:effectExtent l="0" t="0" r="0" b="0"/>
          <wp:docPr id="407" name="Grafik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555BFC34" w14:textId="77777777" w:rsidR="00D04818" w:rsidRPr="00670A20" w:rsidRDefault="00D04818" w:rsidP="00D04818">
    <w:pPr>
      <w:pStyle w:val="Kopfzeile"/>
      <w:ind w:left="0"/>
    </w:pPr>
  </w:p>
</w:hdr>
</file>

<file path=word/header1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F1801B" w14:textId="77777777" w:rsidR="00D04818" w:rsidRDefault="00D04818" w:rsidP="0047146D">
    <w:pPr>
      <w:pStyle w:val="Kopfzeile"/>
      <w:ind w:left="0"/>
    </w:pPr>
    <w:r>
      <w:rPr>
        <w:noProof/>
      </w:rPr>
      <mc:AlternateContent>
        <mc:Choice Requires="wps">
          <w:drawing>
            <wp:anchor distT="0" distB="0" distL="114300" distR="114300" simplePos="0" relativeHeight="251732480" behindDoc="0" locked="0" layoutInCell="1" allowOverlap="1" wp14:anchorId="4C7A8864" wp14:editId="33475C3D">
              <wp:simplePos x="0" y="0"/>
              <wp:positionH relativeFrom="column">
                <wp:posOffset>964566</wp:posOffset>
              </wp:positionH>
              <wp:positionV relativeFrom="topMargin">
                <wp:posOffset>467995</wp:posOffset>
              </wp:positionV>
              <wp:extent cx="3697200" cy="648000"/>
              <wp:effectExtent l="0" t="0" r="0" b="0"/>
              <wp:wrapNone/>
              <wp:docPr id="556" name="Textfeld 556"/>
              <wp:cNvGraphicFramePr/>
              <a:graphic xmlns:a="http://schemas.openxmlformats.org/drawingml/2006/main">
                <a:graphicData uri="http://schemas.microsoft.com/office/word/2010/wordprocessingShape">
                  <wps:wsp>
                    <wps:cNvSpPr txBox="1"/>
                    <wps:spPr>
                      <a:xfrm>
                        <a:off x="0" y="0"/>
                        <a:ext cx="3697200" cy="648000"/>
                      </a:xfrm>
                      <a:prstGeom prst="rect">
                        <a:avLst/>
                      </a:prstGeom>
                      <a:solidFill>
                        <a:schemeClr val="lt1"/>
                      </a:solidFill>
                      <a:ln w="6350">
                        <a:noFill/>
                      </a:ln>
                    </wps:spPr>
                    <wps:txbx>
                      <w:txbxContent>
                        <w:p w14:paraId="4B337F14" w14:textId="77777777" w:rsidR="00D04818" w:rsidRPr="00EE4101" w:rsidRDefault="00D04818" w:rsidP="0047146D">
                          <w:pPr>
                            <w:pStyle w:val="Titel"/>
                            <w:spacing w:line="276" w:lineRule="auto"/>
                            <w:ind w:left="0"/>
                          </w:pPr>
                          <w:r>
                            <w:t>Lösung</w:t>
                          </w:r>
                          <w:r w:rsidRPr="00EE4101">
                            <w:t>:</w:t>
                          </w:r>
                        </w:p>
                        <w:p w14:paraId="119EF630" w14:textId="77777777" w:rsidR="00D04818" w:rsidRPr="00EE4101" w:rsidRDefault="00D04818" w:rsidP="0047146D">
                          <w:pPr>
                            <w:pStyle w:val="berschrift1"/>
                            <w:spacing w:line="276" w:lineRule="auto"/>
                            <w:ind w:left="0"/>
                          </w:pPr>
                          <w:r>
                            <w:t>Silbenbögen 1</w:t>
                          </w:r>
                        </w:p>
                        <w:p w14:paraId="1A5753B3" w14:textId="77777777" w:rsidR="00D04818" w:rsidRPr="00EE4101" w:rsidRDefault="00D04818" w:rsidP="0047146D">
                          <w:pPr>
                            <w:ind w:left="0"/>
                          </w:pPr>
                        </w:p>
                        <w:p w14:paraId="2332BFB6" w14:textId="77777777" w:rsidR="00D04818" w:rsidRDefault="00D04818" w:rsidP="0047146D">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7A8864" id="_x0000_t202" coordsize="21600,21600" o:spt="202" path="m,l,21600r21600,l21600,xe">
              <v:stroke joinstyle="miter"/>
              <v:path gradientshapeok="t" o:connecttype="rect"/>
            </v:shapetype>
            <v:shape id="Textfeld 556" o:spid="_x0000_s1437" type="#_x0000_t202" style="position:absolute;margin-left:75.95pt;margin-top:36.85pt;width:291.1pt;height:51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" fillcolor="white [3201]" stroked="f" strokeweight=".5pt">
              <v:textbox>
                <w:txbxContent>
                  <w:p w14:paraId="4B337F14" w14:textId="77777777" w:rsidR="00D04818" w:rsidRPr="00EE4101" w:rsidRDefault="00D04818" w:rsidP="0047146D">
                    <w:pPr>
                      <w:pStyle w:val="Titel"/>
                      <w:spacing w:line="276" w:lineRule="auto"/>
                      <w:ind w:left="0"/>
                    </w:pPr>
                    <w:r>
                      <w:t>Lösung</w:t>
                    </w:r>
                    <w:r w:rsidRPr="00EE4101">
                      <w:t>:</w:t>
                    </w:r>
                  </w:p>
                  <w:p w14:paraId="119EF630" w14:textId="77777777" w:rsidR="00D04818" w:rsidRPr="00EE4101" w:rsidRDefault="00D04818" w:rsidP="0047146D">
                    <w:pPr>
                      <w:pStyle w:val="berschrift1"/>
                      <w:spacing w:line="276" w:lineRule="auto"/>
                      <w:ind w:left="0"/>
                    </w:pPr>
                    <w:r>
                      <w:t>Silbenbögen 1</w:t>
                    </w:r>
                  </w:p>
                  <w:p w14:paraId="1A5753B3" w14:textId="77777777" w:rsidR="00D04818" w:rsidRPr="00EE4101" w:rsidRDefault="00D04818" w:rsidP="0047146D">
                    <w:pPr>
                      <w:ind w:left="0"/>
                    </w:pPr>
                  </w:p>
                  <w:p w14:paraId="2332BFB6" w14:textId="77777777" w:rsidR="00D04818" w:rsidRDefault="00D04818" w:rsidP="0047146D">
                    <w:pPr>
                      <w:ind w:left="0"/>
                    </w:pPr>
                  </w:p>
                </w:txbxContent>
              </v:textbox>
              <w10:wrap anchory="margin"/>
            </v:shape>
          </w:pict>
        </mc:Fallback>
      </mc:AlternateContent>
    </w:r>
    <w:r>
      <w:rPr>
        <w:noProof/>
      </w:rPr>
      <w:drawing>
        <wp:inline distT="0" distB="0" distL="0" distR="0" wp14:anchorId="1270D3B3" wp14:editId="53AA4E0D">
          <wp:extent cx="864000" cy="864000"/>
          <wp:effectExtent l="0" t="0" r="0" b="0"/>
          <wp:docPr id="557" name="Grafik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0BAE4B9A" w14:textId="77777777" w:rsidR="00D04818" w:rsidRPr="00670A20" w:rsidRDefault="00D04818" w:rsidP="00D04818">
    <w:pPr>
      <w:pStyle w:val="Kopfzeile"/>
      <w:ind w:left="0"/>
    </w:pPr>
  </w:p>
</w:hdr>
</file>

<file path=word/header1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86109D" w14:textId="77777777" w:rsidR="00D04818" w:rsidRDefault="00D04818" w:rsidP="00E6362F">
    <w:pPr>
      <w:pStyle w:val="Kopfzeile"/>
      <w:ind w:left="0"/>
    </w:pPr>
    <w:r>
      <w:rPr>
        <w:noProof/>
      </w:rPr>
      <mc:AlternateContent>
        <mc:Choice Requires="wps">
          <w:drawing>
            <wp:anchor distT="0" distB="0" distL="114300" distR="114300" simplePos="0" relativeHeight="251735552" behindDoc="0" locked="0" layoutInCell="1" allowOverlap="1" wp14:anchorId="6E385177" wp14:editId="478123E9">
              <wp:simplePos x="0" y="0"/>
              <wp:positionH relativeFrom="margin">
                <wp:posOffset>5472430</wp:posOffset>
              </wp:positionH>
              <wp:positionV relativeFrom="topMargin">
                <wp:posOffset>1080135</wp:posOffset>
              </wp:positionV>
              <wp:extent cx="1029600" cy="277200"/>
              <wp:effectExtent l="0" t="0" r="0" b="8890"/>
              <wp:wrapNone/>
              <wp:docPr id="87" name="Textfeld 87"/>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chemeClr val="lt1"/>
                      </a:solidFill>
                      <a:ln w="6350">
                        <a:noFill/>
                      </a:ln>
                    </wps:spPr>
                    <wps:txbx>
                      <w:txbxContent>
                        <w:p w14:paraId="7F5CDF1F" w14:textId="77777777" w:rsidR="00D04818" w:rsidRPr="002B0BA4" w:rsidRDefault="00D04818" w:rsidP="00E6362F">
                          <w:pPr>
                            <w:pStyle w:val="berschrift1"/>
                            <w:ind w:left="0"/>
                          </w:pPr>
                          <w:r w:rsidRPr="002B0BA4">
                            <w:rPr>
                              <w:sz w:val="20"/>
                              <w:szCs w:val="20"/>
                            </w:rPr>
                            <w:t>Level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385177" id="_x0000_t202" coordsize="21600,21600" o:spt="202" path="m,l,21600r21600,l21600,xe">
              <v:stroke joinstyle="miter"/>
              <v:path gradientshapeok="t" o:connecttype="rect"/>
            </v:shapetype>
            <v:shape id="Textfeld 87" o:spid="_x0000_s1438" type="#_x0000_t202" style="position:absolute;margin-left:430.9pt;margin-top:85.05pt;width:81.05pt;height:21.85pt;z-index:2517355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" fillcolor="white [3201]" stroked="f" strokeweight=".5pt">
              <v:textbox>
                <w:txbxContent>
                  <w:p w14:paraId="7F5CDF1F" w14:textId="77777777" w:rsidR="00D04818" w:rsidRPr="002B0BA4" w:rsidRDefault="00D04818" w:rsidP="00E6362F">
                    <w:pPr>
                      <w:pStyle w:val="berschrift1"/>
                      <w:ind w:left="0"/>
                    </w:pPr>
                    <w:r w:rsidRPr="002B0BA4">
                      <w:rPr>
                        <w:sz w:val="20"/>
                        <w:szCs w:val="20"/>
                      </w:rPr>
                      <w:t>Level 2</w:t>
                    </w:r>
                  </w:p>
                </w:txbxContent>
              </v:textbox>
              <w10:wrap anchorx="margin" anchory="margin"/>
            </v:shape>
          </w:pict>
        </mc:Fallback>
      </mc:AlternateContent>
    </w:r>
    <w:r>
      <w:rPr>
        <w:noProof/>
      </w:rPr>
      <w:drawing>
        <wp:anchor distT="0" distB="0" distL="114300" distR="114300" simplePos="0" relativeHeight="251734528" behindDoc="0" locked="0" layoutInCell="1" allowOverlap="1" wp14:anchorId="14D3FB02" wp14:editId="404B7DA8">
          <wp:simplePos x="0" y="0"/>
          <wp:positionH relativeFrom="margin">
            <wp:posOffset>5526405</wp:posOffset>
          </wp:positionH>
          <wp:positionV relativeFrom="topMargin">
            <wp:posOffset>648335</wp:posOffset>
          </wp:positionV>
          <wp:extent cx="493200" cy="417600"/>
          <wp:effectExtent l="0" t="0" r="2540" b="1905"/>
          <wp:wrapNone/>
          <wp:docPr id="666" name="Grafik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3504" behindDoc="0" locked="0" layoutInCell="1" allowOverlap="1" wp14:anchorId="7C0B60E1" wp14:editId="2B2071F8">
              <wp:simplePos x="0" y="0"/>
              <wp:positionH relativeFrom="column">
                <wp:posOffset>964566</wp:posOffset>
              </wp:positionH>
              <wp:positionV relativeFrom="topMargin">
                <wp:posOffset>467995</wp:posOffset>
              </wp:positionV>
              <wp:extent cx="3618000" cy="648000"/>
              <wp:effectExtent l="0" t="0" r="1905" b="0"/>
              <wp:wrapNone/>
              <wp:docPr id="88" name="Textfeld 88"/>
              <wp:cNvGraphicFramePr/>
              <a:graphic xmlns:a="http://schemas.openxmlformats.org/drawingml/2006/main">
                <a:graphicData uri="http://schemas.microsoft.com/office/word/2010/wordprocessingShape">
                  <wps:wsp>
                    <wps:cNvSpPr txBox="1"/>
                    <wps:spPr>
                      <a:xfrm>
                        <a:off x="0" y="0"/>
                        <a:ext cx="3618000" cy="648000"/>
                      </a:xfrm>
                      <a:prstGeom prst="rect">
                        <a:avLst/>
                      </a:prstGeom>
                      <a:solidFill>
                        <a:schemeClr val="lt1"/>
                      </a:solidFill>
                      <a:ln w="6350">
                        <a:noFill/>
                      </a:ln>
                    </wps:spPr>
                    <wps:txbx>
                      <w:txbxContent>
                        <w:p w14:paraId="28E8A5D8" w14:textId="2BDCEA91" w:rsidR="00D04818" w:rsidRPr="002B0BA4" w:rsidRDefault="00D04818" w:rsidP="00E6362F">
                          <w:pPr>
                            <w:pStyle w:val="Titel"/>
                            <w:spacing w:line="276" w:lineRule="auto"/>
                            <w:ind w:left="0"/>
                          </w:pPr>
                          <w:r w:rsidRPr="002B0BA4">
                            <w:t>Arbeitsb</w:t>
                          </w:r>
                          <w:r w:rsidR="00BA64AC">
                            <w:t>ogen</w:t>
                          </w:r>
                          <w:r w:rsidRPr="002B0BA4">
                            <w:t>:</w:t>
                          </w:r>
                        </w:p>
                        <w:p w14:paraId="002F136F" w14:textId="77777777" w:rsidR="00D04818" w:rsidRPr="002B0BA4" w:rsidRDefault="00D04818" w:rsidP="00E6362F">
                          <w:pPr>
                            <w:pStyle w:val="berschrift1"/>
                            <w:spacing w:line="276" w:lineRule="auto"/>
                            <w:ind w:left="0"/>
                          </w:pPr>
                          <w:r w:rsidRPr="002B0BA4">
                            <w:t>Silbenbögen 2</w:t>
                          </w:r>
                        </w:p>
                        <w:p w14:paraId="29093323" w14:textId="77777777" w:rsidR="00D04818" w:rsidRPr="00EE4101" w:rsidRDefault="00D04818" w:rsidP="00E6362F">
                          <w:pPr>
                            <w:ind w:left="0"/>
                          </w:pPr>
                        </w:p>
                        <w:p w14:paraId="60FB86D4" w14:textId="77777777" w:rsidR="00D04818" w:rsidRDefault="00D04818" w:rsidP="00E6362F">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0B60E1" id="Textfeld 88" o:spid="_x0000_s1439" type="#_x0000_t202" style="position:absolute;margin-left:75.95pt;margin-top:36.85pt;width:284.9pt;height:51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" fillcolor="white [3201]" stroked="f" strokeweight=".5pt">
              <v:textbox>
                <w:txbxContent>
                  <w:p w14:paraId="28E8A5D8" w14:textId="2BDCEA91" w:rsidR="00D04818" w:rsidRPr="002B0BA4" w:rsidRDefault="00D04818" w:rsidP="00E6362F">
                    <w:pPr>
                      <w:pStyle w:val="Titel"/>
                      <w:spacing w:line="276" w:lineRule="auto"/>
                      <w:ind w:left="0"/>
                    </w:pPr>
                    <w:r w:rsidRPr="002B0BA4">
                      <w:t>Arbeitsb</w:t>
                    </w:r>
                    <w:r w:rsidR="00BA64AC">
                      <w:t>ogen</w:t>
                    </w:r>
                    <w:r w:rsidRPr="002B0BA4">
                      <w:t>:</w:t>
                    </w:r>
                  </w:p>
                  <w:p w14:paraId="002F136F" w14:textId="77777777" w:rsidR="00D04818" w:rsidRPr="002B0BA4" w:rsidRDefault="00D04818" w:rsidP="00E6362F">
                    <w:pPr>
                      <w:pStyle w:val="berschrift1"/>
                      <w:spacing w:line="276" w:lineRule="auto"/>
                      <w:ind w:left="0"/>
                    </w:pPr>
                    <w:r w:rsidRPr="002B0BA4">
                      <w:t>Silbenbögen 2</w:t>
                    </w:r>
                  </w:p>
                  <w:p w14:paraId="29093323" w14:textId="77777777" w:rsidR="00D04818" w:rsidRPr="00EE4101" w:rsidRDefault="00D04818" w:rsidP="00E6362F">
                    <w:pPr>
                      <w:ind w:left="0"/>
                    </w:pPr>
                  </w:p>
                  <w:p w14:paraId="60FB86D4" w14:textId="77777777" w:rsidR="00D04818" w:rsidRDefault="00D04818" w:rsidP="00E6362F">
                    <w:pPr>
                      <w:ind w:left="0"/>
                    </w:pPr>
                  </w:p>
                </w:txbxContent>
              </v:textbox>
              <w10:wrap anchory="margin"/>
            </v:shape>
          </w:pict>
        </mc:Fallback>
      </mc:AlternateContent>
    </w:r>
    <w:r>
      <w:rPr>
        <w:noProof/>
      </w:rPr>
      <w:drawing>
        <wp:inline distT="0" distB="0" distL="0" distR="0" wp14:anchorId="564E2CBF" wp14:editId="16C10C11">
          <wp:extent cx="864000" cy="864000"/>
          <wp:effectExtent l="0" t="0" r="0" b="0"/>
          <wp:docPr id="667" name="Grafik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602586E2" w14:textId="77777777" w:rsidR="00D04818" w:rsidRPr="00670A20" w:rsidRDefault="00D04818" w:rsidP="00D04818">
    <w:pPr>
      <w:pStyle w:val="Kopfzeile"/>
      <w:ind w:left="0"/>
    </w:pPr>
  </w:p>
</w:hdr>
</file>

<file path=word/header1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F24DE3" w14:textId="77777777" w:rsidR="00D04818" w:rsidRDefault="00D04818" w:rsidP="00894AD5">
    <w:pPr>
      <w:pStyle w:val="Kopfzeile"/>
      <w:ind w:left="0"/>
    </w:pPr>
    <w:r>
      <w:rPr>
        <w:noProof/>
      </w:rPr>
      <mc:AlternateContent>
        <mc:Choice Requires="wps">
          <w:drawing>
            <wp:anchor distT="0" distB="0" distL="114300" distR="114300" simplePos="0" relativeHeight="251736576" behindDoc="0" locked="0" layoutInCell="1" allowOverlap="1" wp14:anchorId="4DA2E17E" wp14:editId="06F89AE8">
              <wp:simplePos x="0" y="0"/>
              <wp:positionH relativeFrom="column">
                <wp:posOffset>964566</wp:posOffset>
              </wp:positionH>
              <wp:positionV relativeFrom="topMargin">
                <wp:posOffset>467995</wp:posOffset>
              </wp:positionV>
              <wp:extent cx="3697200" cy="648000"/>
              <wp:effectExtent l="0" t="0" r="0" b="0"/>
              <wp:wrapNone/>
              <wp:docPr id="683" name="Textfeld 683"/>
              <wp:cNvGraphicFramePr/>
              <a:graphic xmlns:a="http://schemas.openxmlformats.org/drawingml/2006/main">
                <a:graphicData uri="http://schemas.microsoft.com/office/word/2010/wordprocessingShape">
                  <wps:wsp>
                    <wps:cNvSpPr txBox="1"/>
                    <wps:spPr>
                      <a:xfrm>
                        <a:off x="0" y="0"/>
                        <a:ext cx="3697200" cy="648000"/>
                      </a:xfrm>
                      <a:prstGeom prst="rect">
                        <a:avLst/>
                      </a:prstGeom>
                      <a:solidFill>
                        <a:schemeClr val="lt1"/>
                      </a:solidFill>
                      <a:ln w="6350">
                        <a:noFill/>
                      </a:ln>
                    </wps:spPr>
                    <wps:txbx>
                      <w:txbxContent>
                        <w:p w14:paraId="45AE9C97" w14:textId="77777777" w:rsidR="00D04818" w:rsidRPr="00EE4101" w:rsidRDefault="00D04818" w:rsidP="00894AD5">
                          <w:pPr>
                            <w:pStyle w:val="Titel"/>
                            <w:spacing w:line="276" w:lineRule="auto"/>
                            <w:ind w:left="0"/>
                          </w:pPr>
                          <w:r>
                            <w:t>Lösung</w:t>
                          </w:r>
                          <w:r w:rsidRPr="00EE4101">
                            <w:t>:</w:t>
                          </w:r>
                        </w:p>
                        <w:p w14:paraId="56BA26FE" w14:textId="77777777" w:rsidR="00D04818" w:rsidRPr="00EE4101" w:rsidRDefault="00D04818" w:rsidP="00894AD5">
                          <w:pPr>
                            <w:pStyle w:val="berschrift1"/>
                            <w:spacing w:line="276" w:lineRule="auto"/>
                            <w:ind w:left="0"/>
                          </w:pPr>
                          <w:r>
                            <w:t>Silbenbögen 2</w:t>
                          </w:r>
                        </w:p>
                        <w:p w14:paraId="3E76CBD2" w14:textId="77777777" w:rsidR="00D04818" w:rsidRPr="00EE4101" w:rsidRDefault="00D04818" w:rsidP="00894AD5">
                          <w:pPr>
                            <w:ind w:left="0"/>
                          </w:pPr>
                        </w:p>
                        <w:p w14:paraId="6E760031" w14:textId="77777777" w:rsidR="00D04818" w:rsidRDefault="00D04818" w:rsidP="00894AD5">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DA2E17E" id="_x0000_t202" coordsize="21600,21600" o:spt="202" path="m,l,21600r21600,l21600,xe">
              <v:stroke joinstyle="miter"/>
              <v:path gradientshapeok="t" o:connecttype="rect"/>
            </v:shapetype>
            <v:shape id="Textfeld 683" o:spid="_x0000_s1440" type="#_x0000_t202" style="position:absolute;margin-left:75.95pt;margin-top:36.85pt;width:291.1pt;height:51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" fillcolor="white [3201]" stroked="f" strokeweight=".5pt">
              <v:textbox>
                <w:txbxContent>
                  <w:p w14:paraId="45AE9C97" w14:textId="77777777" w:rsidR="00D04818" w:rsidRPr="00EE4101" w:rsidRDefault="00D04818" w:rsidP="00894AD5">
                    <w:pPr>
                      <w:pStyle w:val="Titel"/>
                      <w:spacing w:line="276" w:lineRule="auto"/>
                      <w:ind w:left="0"/>
                    </w:pPr>
                    <w:r>
                      <w:t>Lösung</w:t>
                    </w:r>
                    <w:r w:rsidRPr="00EE4101">
                      <w:t>:</w:t>
                    </w:r>
                  </w:p>
                  <w:p w14:paraId="56BA26FE" w14:textId="77777777" w:rsidR="00D04818" w:rsidRPr="00EE4101" w:rsidRDefault="00D04818" w:rsidP="00894AD5">
                    <w:pPr>
                      <w:pStyle w:val="berschrift1"/>
                      <w:spacing w:line="276" w:lineRule="auto"/>
                      <w:ind w:left="0"/>
                    </w:pPr>
                    <w:r>
                      <w:t>Silbenbögen 2</w:t>
                    </w:r>
                  </w:p>
                  <w:p w14:paraId="3E76CBD2" w14:textId="77777777" w:rsidR="00D04818" w:rsidRPr="00EE4101" w:rsidRDefault="00D04818" w:rsidP="00894AD5">
                    <w:pPr>
                      <w:ind w:left="0"/>
                    </w:pPr>
                  </w:p>
                  <w:p w14:paraId="6E760031" w14:textId="77777777" w:rsidR="00D04818" w:rsidRDefault="00D04818" w:rsidP="00894AD5">
                    <w:pPr>
                      <w:ind w:left="0"/>
                    </w:pPr>
                  </w:p>
                </w:txbxContent>
              </v:textbox>
              <w10:wrap anchory="margin"/>
            </v:shape>
          </w:pict>
        </mc:Fallback>
      </mc:AlternateContent>
    </w:r>
    <w:r>
      <w:rPr>
        <w:noProof/>
      </w:rPr>
      <w:drawing>
        <wp:inline distT="0" distB="0" distL="0" distR="0" wp14:anchorId="423E703F" wp14:editId="0A5B68A3">
          <wp:extent cx="864000" cy="864000"/>
          <wp:effectExtent l="0" t="0" r="0" b="0"/>
          <wp:docPr id="146" name="Grafi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288F1F73" w14:textId="77777777" w:rsidR="00D04818" w:rsidRPr="00894AD5" w:rsidRDefault="00D04818" w:rsidP="00894AD5">
    <w:pPr>
      <w:pStyle w:val="Kopfzeile"/>
    </w:pPr>
  </w:p>
</w:hdr>
</file>

<file path=word/header1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FAFE9C" w14:textId="77777777" w:rsidR="00D04818" w:rsidRDefault="00D04818" w:rsidP="00576D16">
    <w:pPr>
      <w:pStyle w:val="Kopfzeile"/>
      <w:ind w:left="0"/>
    </w:pPr>
    <w:r>
      <w:rPr>
        <w:noProof/>
      </w:rPr>
      <mc:AlternateContent>
        <mc:Choice Requires="wps">
          <w:drawing>
            <wp:anchor distT="0" distB="0" distL="114300" distR="114300" simplePos="0" relativeHeight="251737600" behindDoc="0" locked="0" layoutInCell="1" allowOverlap="1" wp14:anchorId="36B9EAA6" wp14:editId="6FC9EB16">
              <wp:simplePos x="0" y="0"/>
              <wp:positionH relativeFrom="column">
                <wp:posOffset>965200</wp:posOffset>
              </wp:positionH>
              <wp:positionV relativeFrom="topMargin">
                <wp:posOffset>467995</wp:posOffset>
              </wp:positionV>
              <wp:extent cx="5400000" cy="648000"/>
              <wp:effectExtent l="0" t="0" r="0" b="0"/>
              <wp:wrapNone/>
              <wp:docPr id="153" name="Textfeld 153"/>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18390545" w14:textId="43FCEBF8" w:rsidR="00D04818" w:rsidRPr="00EE4101" w:rsidRDefault="00D04818" w:rsidP="00576D16">
                          <w:pPr>
                            <w:pStyle w:val="Titel"/>
                            <w:spacing w:line="276" w:lineRule="auto"/>
                            <w:ind w:left="0"/>
                          </w:pPr>
                          <w:r w:rsidRPr="00EE4101">
                            <w:t>A</w:t>
                          </w:r>
                          <w:r>
                            <w:t>blauf für Lehrende:</w:t>
                          </w:r>
                        </w:p>
                        <w:p w14:paraId="5E8BF3AB" w14:textId="77777777" w:rsidR="00D04818" w:rsidRPr="00EE4101" w:rsidRDefault="00D04818" w:rsidP="00576D16">
                          <w:pPr>
                            <w:pStyle w:val="berschrift1"/>
                            <w:spacing w:line="276" w:lineRule="auto"/>
                            <w:ind w:left="0"/>
                          </w:pPr>
                          <w:r>
                            <w:t xml:space="preserve">Das fehlende G oder K </w:t>
                          </w:r>
                        </w:p>
                        <w:p w14:paraId="3A0FCB87" w14:textId="77777777" w:rsidR="00D04818" w:rsidRPr="00EE4101" w:rsidRDefault="00D04818" w:rsidP="00576D16">
                          <w:pPr>
                            <w:ind w:left="0"/>
                          </w:pPr>
                        </w:p>
                        <w:p w14:paraId="0AFFBCCF" w14:textId="77777777" w:rsidR="00D04818" w:rsidRDefault="00D04818" w:rsidP="00576D16">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B9EAA6" id="_x0000_t202" coordsize="21600,21600" o:spt="202" path="m,l,21600r21600,l21600,xe">
              <v:stroke joinstyle="miter"/>
              <v:path gradientshapeok="t" o:connecttype="rect"/>
            </v:shapetype>
            <v:shape id="Textfeld 153" o:spid="_x0000_s1441" type="#_x0000_t202" style="position:absolute;margin-left:76pt;margin-top:36.85pt;width:425.2pt;height:51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" fillcolor="white [3201]" stroked="f" strokeweight=".5pt">
              <v:textbox>
                <w:txbxContent>
                  <w:p w14:paraId="18390545" w14:textId="43FCEBF8" w:rsidR="00D04818" w:rsidRPr="00EE4101" w:rsidRDefault="00D04818" w:rsidP="00576D16">
                    <w:pPr>
                      <w:pStyle w:val="Titel"/>
                      <w:spacing w:line="276" w:lineRule="auto"/>
                      <w:ind w:left="0"/>
                    </w:pPr>
                    <w:r w:rsidRPr="00EE4101">
                      <w:t>A</w:t>
                    </w:r>
                    <w:r>
                      <w:t>blauf für Lehrende:</w:t>
                    </w:r>
                  </w:p>
                  <w:p w14:paraId="5E8BF3AB" w14:textId="77777777" w:rsidR="00D04818" w:rsidRPr="00EE4101" w:rsidRDefault="00D04818" w:rsidP="00576D16">
                    <w:pPr>
                      <w:pStyle w:val="berschrift1"/>
                      <w:spacing w:line="276" w:lineRule="auto"/>
                      <w:ind w:left="0"/>
                    </w:pPr>
                    <w:r>
                      <w:t xml:space="preserve">Das fehlende G oder K </w:t>
                    </w:r>
                  </w:p>
                  <w:p w14:paraId="3A0FCB87" w14:textId="77777777" w:rsidR="00D04818" w:rsidRPr="00EE4101" w:rsidRDefault="00D04818" w:rsidP="00576D16">
                    <w:pPr>
                      <w:ind w:left="0"/>
                    </w:pPr>
                  </w:p>
                  <w:p w14:paraId="0AFFBCCF" w14:textId="77777777" w:rsidR="00D04818" w:rsidRDefault="00D04818" w:rsidP="00576D16">
                    <w:pPr>
                      <w:ind w:left="0"/>
                    </w:pPr>
                  </w:p>
                </w:txbxContent>
              </v:textbox>
              <w10:wrap anchory="margin"/>
            </v:shape>
          </w:pict>
        </mc:Fallback>
      </mc:AlternateContent>
    </w:r>
    <w:r>
      <w:rPr>
        <w:noProof/>
      </w:rPr>
      <w:drawing>
        <wp:inline distT="0" distB="0" distL="0" distR="0" wp14:anchorId="5E016CEF" wp14:editId="304C9BD6">
          <wp:extent cx="864000" cy="864000"/>
          <wp:effectExtent l="0" t="0" r="0" b="0"/>
          <wp:docPr id="154" name="Grafi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2B065CFF" w14:textId="77777777" w:rsidR="00D04818" w:rsidRPr="009D2B6B" w:rsidRDefault="00D04818" w:rsidP="009D2B6B">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D04818" w14:paraId="6B833BD3" w14:textId="77777777" w:rsidTr="00D04818">
      <w:trPr>
        <w:trHeight w:val="1134"/>
      </w:trPr>
      <w:tc>
        <w:tcPr>
          <w:tcW w:w="1000" w:type="pct"/>
          <w:vAlign w:val="center"/>
        </w:tcPr>
        <w:p w14:paraId="2E2A7090" w14:textId="77777777" w:rsidR="00D04818" w:rsidRDefault="00D04818" w:rsidP="00576D16">
          <w:pPr>
            <w:pStyle w:val="Untertitel"/>
          </w:pPr>
          <w:r>
            <w:rPr>
              <w:noProof/>
            </w:rPr>
            <w:drawing>
              <wp:inline distT="0" distB="0" distL="0" distR="0" wp14:anchorId="29310829" wp14:editId="06032980">
                <wp:extent cx="493200" cy="417600"/>
                <wp:effectExtent l="0" t="0" r="2540" b="1905"/>
                <wp:docPr id="155"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2D2D1A8E" w14:textId="77777777" w:rsidR="00D04818" w:rsidRDefault="00D04818" w:rsidP="00576D16">
          <w:pPr>
            <w:pStyle w:val="Untertitel"/>
          </w:pPr>
          <w:r>
            <w:rPr>
              <w:noProof/>
            </w:rPr>
            <w:drawing>
              <wp:inline distT="0" distB="0" distL="0" distR="0" wp14:anchorId="3FC6CA0C" wp14:editId="425BD54A">
                <wp:extent cx="435600" cy="471600"/>
                <wp:effectExtent l="0" t="0" r="0" b="0"/>
                <wp:docPr id="156" name="Grafi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3660960C" w14:textId="77777777" w:rsidR="00D04818" w:rsidRDefault="00D04818" w:rsidP="00576D16">
          <w:pPr>
            <w:pStyle w:val="Untertitel"/>
          </w:pPr>
          <w:r>
            <w:rPr>
              <w:noProof/>
            </w:rPr>
            <w:drawing>
              <wp:inline distT="0" distB="0" distL="0" distR="0" wp14:anchorId="25AC3BF2" wp14:editId="58123DCA">
                <wp:extent cx="424800" cy="486000"/>
                <wp:effectExtent l="0" t="0" r="0" b="0"/>
                <wp:docPr id="157"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326929BF" w14:textId="77777777" w:rsidR="00D04818" w:rsidRDefault="00D04818" w:rsidP="00576D16">
          <w:pPr>
            <w:pStyle w:val="Untertitel"/>
          </w:pPr>
          <w:r>
            <w:rPr>
              <w:noProof/>
            </w:rPr>
            <w:drawing>
              <wp:inline distT="0" distB="0" distL="0" distR="0" wp14:anchorId="05582DF7" wp14:editId="4ED95A47">
                <wp:extent cx="424543" cy="435429"/>
                <wp:effectExtent l="0" t="0" r="0" b="0"/>
                <wp:docPr id="158" name="Grafi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077340A2" w14:textId="77777777" w:rsidR="00D04818" w:rsidRDefault="00D04818" w:rsidP="00576D16">
          <w:pPr>
            <w:pStyle w:val="Untertitel"/>
          </w:pPr>
          <w:r>
            <w:rPr>
              <w:noProof/>
            </w:rPr>
            <w:drawing>
              <wp:inline distT="0" distB="0" distL="0" distR="0" wp14:anchorId="3A4CE3BD" wp14:editId="03694537">
                <wp:extent cx="458526" cy="435600"/>
                <wp:effectExtent l="0" t="0" r="0" b="0"/>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D04818" w14:paraId="338CAC47" w14:textId="77777777" w:rsidTr="00D04818">
      <w:trPr>
        <w:trHeight w:val="510"/>
      </w:trPr>
      <w:tc>
        <w:tcPr>
          <w:tcW w:w="1000" w:type="pct"/>
        </w:tcPr>
        <w:p w14:paraId="249AF79A" w14:textId="77777777" w:rsidR="00D04818" w:rsidRPr="00EE4101" w:rsidRDefault="00D04818" w:rsidP="00576D16">
          <w:pPr>
            <w:pStyle w:val="Untertitel"/>
          </w:pPr>
          <w:r w:rsidRPr="0037643C">
            <w:rPr>
              <w:rStyle w:val="UntertitelZchn"/>
            </w:rPr>
            <w:t>Level</w:t>
          </w:r>
          <w:r w:rsidRPr="00EE4101">
            <w:t xml:space="preserve"> </w:t>
          </w:r>
          <w:r>
            <w:t>2</w:t>
          </w:r>
        </w:p>
      </w:tc>
      <w:tc>
        <w:tcPr>
          <w:tcW w:w="1000" w:type="pct"/>
        </w:tcPr>
        <w:p w14:paraId="6819A2CA" w14:textId="77777777" w:rsidR="00D04818" w:rsidRPr="00EE4101" w:rsidRDefault="00D04818" w:rsidP="00576D16">
          <w:pPr>
            <w:pStyle w:val="Untertitel"/>
          </w:pPr>
          <w:r>
            <w:t>15</w:t>
          </w:r>
          <w:r w:rsidRPr="00EE4101">
            <w:t xml:space="preserve"> Minuten</w:t>
          </w:r>
        </w:p>
      </w:tc>
      <w:tc>
        <w:tcPr>
          <w:tcW w:w="1000" w:type="pct"/>
        </w:tcPr>
        <w:p w14:paraId="3A87030A" w14:textId="77777777" w:rsidR="00D04818" w:rsidRPr="00EE4101" w:rsidRDefault="00D04818" w:rsidP="00576D16">
          <w:pPr>
            <w:pStyle w:val="Untertitel"/>
          </w:pPr>
          <w:r w:rsidRPr="00EE4101">
            <w:t>1</w:t>
          </w:r>
          <w:r>
            <w:t>-10</w:t>
          </w:r>
          <w:r w:rsidRPr="00EE4101">
            <w:t xml:space="preserve"> Person</w:t>
          </w:r>
          <w:r>
            <w:t>en</w:t>
          </w:r>
        </w:p>
      </w:tc>
      <w:tc>
        <w:tcPr>
          <w:tcW w:w="1000" w:type="pct"/>
        </w:tcPr>
        <w:p w14:paraId="688C606F" w14:textId="77777777" w:rsidR="00D04818" w:rsidRPr="00EE4101" w:rsidRDefault="00D04818" w:rsidP="00576D16">
          <w:pPr>
            <w:pStyle w:val="Untertitel"/>
          </w:pPr>
          <w:r w:rsidRPr="00EE4101">
            <w:t>E</w:t>
          </w:r>
          <w:r>
            <w:t>A, Plenum</w:t>
          </w:r>
        </w:p>
      </w:tc>
      <w:tc>
        <w:tcPr>
          <w:tcW w:w="1000" w:type="pct"/>
        </w:tcPr>
        <w:p w14:paraId="6C5C7F4D" w14:textId="7039181A" w:rsidR="00D04818" w:rsidRPr="00EE4101" w:rsidRDefault="009D2B6B" w:rsidP="00576D16">
          <w:pPr>
            <w:pStyle w:val="Untertitel"/>
          </w:pPr>
          <w:r>
            <w:t>Arbeitsbögen</w:t>
          </w:r>
        </w:p>
      </w:tc>
    </w:tr>
  </w:tbl>
  <w:p w14:paraId="09055283" w14:textId="77777777" w:rsidR="00D04818" w:rsidRPr="009D2B6B" w:rsidRDefault="00D04818" w:rsidP="009D2B6B">
    <w:pPr>
      <w:pStyle w:val="Kopfzeile"/>
      <w:spacing w:line="240" w:lineRule="auto"/>
      <w:rPr>
        <w:sz w:val="24"/>
        <w:szCs w:val="2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829CB8" w14:textId="5DD2F760" w:rsidR="00D04818" w:rsidRDefault="00D04818" w:rsidP="00EE1B11">
    <w:pPr>
      <w:pStyle w:val="Kopfzeile"/>
      <w:ind w:left="0"/>
    </w:pPr>
    <w:r>
      <w:rPr>
        <w:noProof/>
      </w:rPr>
      <mc:AlternateContent>
        <mc:Choice Requires="wps">
          <w:drawing>
            <wp:anchor distT="0" distB="0" distL="114300" distR="114300" simplePos="0" relativeHeight="251520512" behindDoc="0" locked="0" layoutInCell="1" allowOverlap="1" wp14:anchorId="1316F099" wp14:editId="7D7B7342">
              <wp:simplePos x="0" y="0"/>
              <wp:positionH relativeFrom="margin">
                <wp:posOffset>972185</wp:posOffset>
              </wp:positionH>
              <wp:positionV relativeFrom="topMargin">
                <wp:posOffset>467995</wp:posOffset>
              </wp:positionV>
              <wp:extent cx="3895200" cy="738000"/>
              <wp:effectExtent l="0" t="0" r="0" b="5080"/>
              <wp:wrapNone/>
              <wp:docPr id="38" name="Textfeld 38"/>
              <wp:cNvGraphicFramePr/>
              <a:graphic xmlns:a="http://schemas.openxmlformats.org/drawingml/2006/main">
                <a:graphicData uri="http://schemas.microsoft.com/office/word/2010/wordprocessingShape">
                  <wps:wsp>
                    <wps:cNvSpPr txBox="1"/>
                    <wps:spPr>
                      <a:xfrm>
                        <a:off x="0" y="0"/>
                        <a:ext cx="3895200" cy="738000"/>
                      </a:xfrm>
                      <a:prstGeom prst="rect">
                        <a:avLst/>
                      </a:prstGeom>
                      <a:solidFill>
                        <a:schemeClr val="lt1"/>
                      </a:solidFill>
                      <a:ln w="6350">
                        <a:noFill/>
                      </a:ln>
                    </wps:spPr>
                    <wps:txbx>
                      <w:txbxContent>
                        <w:p w14:paraId="254AB659" w14:textId="741A1BC1" w:rsidR="00D04818" w:rsidRPr="009D5424" w:rsidRDefault="00D04818" w:rsidP="004A7EE9">
                          <w:pPr>
                            <w:pStyle w:val="Titel"/>
                            <w:spacing w:line="276" w:lineRule="auto"/>
                            <w:ind w:left="0"/>
                          </w:pPr>
                          <w:r>
                            <w:t>Lösung</w:t>
                          </w:r>
                          <w:r w:rsidRPr="009D5424">
                            <w:t xml:space="preserve">: </w:t>
                          </w:r>
                        </w:p>
                        <w:p w14:paraId="3E423080" w14:textId="77777777" w:rsidR="00D04818" w:rsidRPr="00505912" w:rsidRDefault="00D04818" w:rsidP="004A7EE9">
                          <w:pPr>
                            <w:pStyle w:val="berschrift1"/>
                            <w:spacing w:line="276" w:lineRule="auto"/>
                            <w:ind w:left="0"/>
                          </w:pPr>
                          <w:r w:rsidRPr="009D5424">
                            <w:t>Einstieg Verträge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16F099" id="_x0000_t202" coordsize="21600,21600" o:spt="202" path="m,l,21600r21600,l21600,xe">
              <v:stroke joinstyle="miter"/>
              <v:path gradientshapeok="t" o:connecttype="rect"/>
            </v:shapetype>
            <v:shape id="Textfeld 38" o:spid="_x0000_s1258" type="#_x0000_t202" style="position:absolute;margin-left:76.55pt;margin-top:36.85pt;width:306.7pt;height:58.1pt;z-index:2515205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" fillcolor="white [3201]" stroked="f" strokeweight=".5pt">
              <v:textbox>
                <w:txbxContent>
                  <w:p w14:paraId="254AB659" w14:textId="741A1BC1" w:rsidR="00D04818" w:rsidRPr="009D5424" w:rsidRDefault="00D04818" w:rsidP="004A7EE9">
                    <w:pPr>
                      <w:pStyle w:val="Titel"/>
                      <w:spacing w:line="276" w:lineRule="auto"/>
                      <w:ind w:left="0"/>
                    </w:pPr>
                    <w:r>
                      <w:t>Lösung</w:t>
                    </w:r>
                    <w:r w:rsidRPr="009D5424">
                      <w:t xml:space="preserve">: </w:t>
                    </w:r>
                  </w:p>
                  <w:p w14:paraId="3E423080" w14:textId="77777777" w:rsidR="00D04818" w:rsidRPr="00505912" w:rsidRDefault="00D04818" w:rsidP="004A7EE9">
                    <w:pPr>
                      <w:pStyle w:val="berschrift1"/>
                      <w:spacing w:line="276" w:lineRule="auto"/>
                      <w:ind w:left="0"/>
                    </w:pPr>
                    <w:r w:rsidRPr="009D5424">
                      <w:t>Einstieg Verträge</w:t>
                    </w:r>
                  </w:p>
                </w:txbxContent>
              </v:textbox>
              <w10:wrap anchorx="margin" anchory="margin"/>
            </v:shape>
          </w:pict>
        </mc:Fallback>
      </mc:AlternateContent>
    </w:r>
    <w:r>
      <w:rPr>
        <w:noProof/>
      </w:rPr>
      <w:drawing>
        <wp:inline distT="0" distB="0" distL="0" distR="0" wp14:anchorId="3B755101" wp14:editId="0401B560">
          <wp:extent cx="864000" cy="864000"/>
          <wp:effectExtent l="0" t="0" r="0" b="0"/>
          <wp:docPr id="1078" name="Grafik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6DA2A167" w14:textId="1832AB06" w:rsidR="00D04818" w:rsidRDefault="00D04818" w:rsidP="00A71A0C">
    <w:pPr>
      <w:ind w:left="0"/>
    </w:pPr>
  </w:p>
</w:hdr>
</file>

<file path=word/header1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6BACDB" w14:textId="77777777" w:rsidR="00D04818" w:rsidRDefault="00D04818" w:rsidP="00C05B5C">
    <w:pPr>
      <w:pStyle w:val="Kopfzeile"/>
      <w:ind w:left="0"/>
    </w:pPr>
    <w:r>
      <w:rPr>
        <w:noProof/>
      </w:rPr>
      <mc:AlternateContent>
        <mc:Choice Requires="wps">
          <w:drawing>
            <wp:anchor distT="0" distB="0" distL="114300" distR="114300" simplePos="0" relativeHeight="251740672" behindDoc="0" locked="0" layoutInCell="1" allowOverlap="1" wp14:anchorId="57D32E71" wp14:editId="78910646">
              <wp:simplePos x="0" y="0"/>
              <wp:positionH relativeFrom="margin">
                <wp:posOffset>5472430</wp:posOffset>
              </wp:positionH>
              <wp:positionV relativeFrom="topMargin">
                <wp:posOffset>1080135</wp:posOffset>
              </wp:positionV>
              <wp:extent cx="1029600" cy="277200"/>
              <wp:effectExtent l="0" t="0" r="0" b="8890"/>
              <wp:wrapNone/>
              <wp:docPr id="752" name="Textfeld 752"/>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chemeClr val="lt1"/>
                      </a:solidFill>
                      <a:ln w="6350">
                        <a:noFill/>
                      </a:ln>
                    </wps:spPr>
                    <wps:txbx>
                      <w:txbxContent>
                        <w:p w14:paraId="5C7107DD" w14:textId="77777777" w:rsidR="00D04818" w:rsidRPr="002B0BA4" w:rsidRDefault="00D04818" w:rsidP="00C05B5C">
                          <w:pPr>
                            <w:pStyle w:val="berschrift1"/>
                            <w:ind w:left="0"/>
                          </w:pPr>
                          <w:r w:rsidRPr="002B0BA4">
                            <w:rPr>
                              <w:sz w:val="20"/>
                              <w:szCs w:val="20"/>
                            </w:rPr>
                            <w:t>Level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D32E71" id="_x0000_t202" coordsize="21600,21600" o:spt="202" path="m,l,21600r21600,l21600,xe">
              <v:stroke joinstyle="miter"/>
              <v:path gradientshapeok="t" o:connecttype="rect"/>
            </v:shapetype>
            <v:shape id="Textfeld 752" o:spid="_x0000_s1442" type="#_x0000_t202" style="position:absolute;margin-left:430.9pt;margin-top:85.05pt;width:81.05pt;height:21.85pt;z-index:2517406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" fillcolor="white [3201]" stroked="f" strokeweight=".5pt">
              <v:textbox>
                <w:txbxContent>
                  <w:p w14:paraId="5C7107DD" w14:textId="77777777" w:rsidR="00D04818" w:rsidRPr="002B0BA4" w:rsidRDefault="00D04818" w:rsidP="00C05B5C">
                    <w:pPr>
                      <w:pStyle w:val="berschrift1"/>
                      <w:ind w:left="0"/>
                    </w:pPr>
                    <w:r w:rsidRPr="002B0BA4">
                      <w:rPr>
                        <w:sz w:val="20"/>
                        <w:szCs w:val="20"/>
                      </w:rPr>
                      <w:t>Level 2</w:t>
                    </w:r>
                  </w:p>
                </w:txbxContent>
              </v:textbox>
              <w10:wrap anchorx="margin" anchory="margin"/>
            </v:shape>
          </w:pict>
        </mc:Fallback>
      </mc:AlternateContent>
    </w:r>
    <w:r>
      <w:rPr>
        <w:noProof/>
      </w:rPr>
      <w:drawing>
        <wp:anchor distT="0" distB="0" distL="114300" distR="114300" simplePos="0" relativeHeight="251739648" behindDoc="0" locked="0" layoutInCell="1" allowOverlap="1" wp14:anchorId="0FA9ABAF" wp14:editId="6EAAAD94">
          <wp:simplePos x="0" y="0"/>
          <wp:positionH relativeFrom="margin">
            <wp:posOffset>5526405</wp:posOffset>
          </wp:positionH>
          <wp:positionV relativeFrom="topMargin">
            <wp:posOffset>648335</wp:posOffset>
          </wp:positionV>
          <wp:extent cx="493200" cy="417600"/>
          <wp:effectExtent l="0" t="0" r="2540" b="1905"/>
          <wp:wrapNone/>
          <wp:docPr id="754" name="Grafik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8624" behindDoc="0" locked="0" layoutInCell="1" allowOverlap="1" wp14:anchorId="676097A8" wp14:editId="24D1F43D">
              <wp:simplePos x="0" y="0"/>
              <wp:positionH relativeFrom="column">
                <wp:posOffset>964566</wp:posOffset>
              </wp:positionH>
              <wp:positionV relativeFrom="topMargin">
                <wp:posOffset>467995</wp:posOffset>
              </wp:positionV>
              <wp:extent cx="3618000" cy="648000"/>
              <wp:effectExtent l="0" t="0" r="1905" b="0"/>
              <wp:wrapNone/>
              <wp:docPr id="753" name="Textfeld 753"/>
              <wp:cNvGraphicFramePr/>
              <a:graphic xmlns:a="http://schemas.openxmlformats.org/drawingml/2006/main">
                <a:graphicData uri="http://schemas.microsoft.com/office/word/2010/wordprocessingShape">
                  <wps:wsp>
                    <wps:cNvSpPr txBox="1"/>
                    <wps:spPr>
                      <a:xfrm>
                        <a:off x="0" y="0"/>
                        <a:ext cx="3618000" cy="648000"/>
                      </a:xfrm>
                      <a:prstGeom prst="rect">
                        <a:avLst/>
                      </a:prstGeom>
                      <a:solidFill>
                        <a:schemeClr val="lt1"/>
                      </a:solidFill>
                      <a:ln w="6350">
                        <a:noFill/>
                      </a:ln>
                    </wps:spPr>
                    <wps:txbx>
                      <w:txbxContent>
                        <w:p w14:paraId="77478512" w14:textId="5E7F3765" w:rsidR="00D04818" w:rsidRPr="00EE4101" w:rsidRDefault="00D04818" w:rsidP="00C05B5C">
                          <w:pPr>
                            <w:pStyle w:val="Titel"/>
                            <w:spacing w:line="276" w:lineRule="auto"/>
                            <w:ind w:left="0"/>
                          </w:pPr>
                          <w:r>
                            <w:t>Arbeitsb</w:t>
                          </w:r>
                          <w:r w:rsidR="00434BFB">
                            <w:t>ogen</w:t>
                          </w:r>
                          <w:r w:rsidRPr="00EE4101">
                            <w:t>:</w:t>
                          </w:r>
                        </w:p>
                        <w:p w14:paraId="0DC8FC67" w14:textId="77777777" w:rsidR="00D04818" w:rsidRPr="00EE4101" w:rsidRDefault="00D04818" w:rsidP="00C05B5C">
                          <w:pPr>
                            <w:pStyle w:val="berschrift1"/>
                            <w:spacing w:line="276" w:lineRule="auto"/>
                            <w:ind w:left="0"/>
                          </w:pPr>
                          <w:r>
                            <w:t>Das fehlende G oder K 1</w:t>
                          </w:r>
                        </w:p>
                        <w:p w14:paraId="7287AE71" w14:textId="77777777" w:rsidR="00D04818" w:rsidRPr="00EE4101" w:rsidRDefault="00D04818" w:rsidP="00C05B5C">
                          <w:pPr>
                            <w:ind w:left="0"/>
                          </w:pPr>
                        </w:p>
                        <w:p w14:paraId="5A3C19A3" w14:textId="77777777" w:rsidR="00D04818" w:rsidRDefault="00D04818" w:rsidP="00C05B5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097A8" id="Textfeld 753" o:spid="_x0000_s1443" type="#_x0000_t202" style="position:absolute;margin-left:75.95pt;margin-top:36.85pt;width:284.9pt;height:51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" fillcolor="white [3201]" stroked="f" strokeweight=".5pt">
              <v:textbox>
                <w:txbxContent>
                  <w:p w14:paraId="77478512" w14:textId="5E7F3765" w:rsidR="00D04818" w:rsidRPr="00EE4101" w:rsidRDefault="00D04818" w:rsidP="00C05B5C">
                    <w:pPr>
                      <w:pStyle w:val="Titel"/>
                      <w:spacing w:line="276" w:lineRule="auto"/>
                      <w:ind w:left="0"/>
                    </w:pPr>
                    <w:r>
                      <w:t>Arbeitsb</w:t>
                    </w:r>
                    <w:r w:rsidR="00434BFB">
                      <w:t>ogen</w:t>
                    </w:r>
                    <w:r w:rsidRPr="00EE4101">
                      <w:t>:</w:t>
                    </w:r>
                  </w:p>
                  <w:p w14:paraId="0DC8FC67" w14:textId="77777777" w:rsidR="00D04818" w:rsidRPr="00EE4101" w:rsidRDefault="00D04818" w:rsidP="00C05B5C">
                    <w:pPr>
                      <w:pStyle w:val="berschrift1"/>
                      <w:spacing w:line="276" w:lineRule="auto"/>
                      <w:ind w:left="0"/>
                    </w:pPr>
                    <w:r>
                      <w:t>Das fehlende G oder K 1</w:t>
                    </w:r>
                  </w:p>
                  <w:p w14:paraId="7287AE71" w14:textId="77777777" w:rsidR="00D04818" w:rsidRPr="00EE4101" w:rsidRDefault="00D04818" w:rsidP="00C05B5C">
                    <w:pPr>
                      <w:ind w:left="0"/>
                    </w:pPr>
                  </w:p>
                  <w:p w14:paraId="5A3C19A3" w14:textId="77777777" w:rsidR="00D04818" w:rsidRDefault="00D04818" w:rsidP="00C05B5C">
                    <w:pPr>
                      <w:ind w:left="0"/>
                    </w:pPr>
                  </w:p>
                </w:txbxContent>
              </v:textbox>
              <w10:wrap anchory="margin"/>
            </v:shape>
          </w:pict>
        </mc:Fallback>
      </mc:AlternateContent>
    </w:r>
    <w:r>
      <w:rPr>
        <w:noProof/>
      </w:rPr>
      <w:drawing>
        <wp:inline distT="0" distB="0" distL="0" distR="0" wp14:anchorId="41142F99" wp14:editId="25938A2D">
          <wp:extent cx="864000" cy="864000"/>
          <wp:effectExtent l="0" t="0" r="0" b="0"/>
          <wp:docPr id="755" name="Grafik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06987216" w14:textId="77777777" w:rsidR="00D04818" w:rsidRPr="00576D16" w:rsidRDefault="00D04818" w:rsidP="00576D16">
    <w:pPr>
      <w:pStyle w:val="Kopfzeile"/>
    </w:pPr>
  </w:p>
</w:hdr>
</file>

<file path=word/header1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5DC5F0" w14:textId="77777777" w:rsidR="00D04818" w:rsidRDefault="00D04818" w:rsidP="00847F24">
    <w:pPr>
      <w:pStyle w:val="Kopfzeile"/>
      <w:ind w:left="0"/>
    </w:pPr>
    <w:r>
      <w:rPr>
        <w:noProof/>
      </w:rPr>
      <mc:AlternateContent>
        <mc:Choice Requires="wps">
          <w:drawing>
            <wp:anchor distT="0" distB="0" distL="114300" distR="114300" simplePos="0" relativeHeight="251741696" behindDoc="0" locked="0" layoutInCell="1" allowOverlap="1" wp14:anchorId="6C7F5357" wp14:editId="282894CD">
              <wp:simplePos x="0" y="0"/>
              <wp:positionH relativeFrom="column">
                <wp:posOffset>964566</wp:posOffset>
              </wp:positionH>
              <wp:positionV relativeFrom="topMargin">
                <wp:posOffset>467995</wp:posOffset>
              </wp:positionV>
              <wp:extent cx="3618000" cy="648000"/>
              <wp:effectExtent l="0" t="0" r="1905" b="0"/>
              <wp:wrapNone/>
              <wp:docPr id="771" name="Textfeld 771"/>
              <wp:cNvGraphicFramePr/>
              <a:graphic xmlns:a="http://schemas.openxmlformats.org/drawingml/2006/main">
                <a:graphicData uri="http://schemas.microsoft.com/office/word/2010/wordprocessingShape">
                  <wps:wsp>
                    <wps:cNvSpPr txBox="1"/>
                    <wps:spPr>
                      <a:xfrm>
                        <a:off x="0" y="0"/>
                        <a:ext cx="3618000" cy="648000"/>
                      </a:xfrm>
                      <a:prstGeom prst="rect">
                        <a:avLst/>
                      </a:prstGeom>
                      <a:solidFill>
                        <a:schemeClr val="lt1"/>
                      </a:solidFill>
                      <a:ln w="6350">
                        <a:noFill/>
                      </a:ln>
                    </wps:spPr>
                    <wps:txbx>
                      <w:txbxContent>
                        <w:p w14:paraId="72C52C40" w14:textId="77777777" w:rsidR="00D04818" w:rsidRPr="00EE4101" w:rsidRDefault="00D04818" w:rsidP="00847F24">
                          <w:pPr>
                            <w:pStyle w:val="Titel"/>
                            <w:spacing w:line="276" w:lineRule="auto"/>
                            <w:ind w:left="0"/>
                          </w:pPr>
                          <w:r>
                            <w:t>Lösung</w:t>
                          </w:r>
                          <w:r w:rsidRPr="00EE4101">
                            <w:t>:</w:t>
                          </w:r>
                        </w:p>
                        <w:p w14:paraId="113F76E9" w14:textId="77777777" w:rsidR="00D04818" w:rsidRPr="00EE4101" w:rsidRDefault="00D04818" w:rsidP="00847F24">
                          <w:pPr>
                            <w:pStyle w:val="berschrift1"/>
                            <w:spacing w:line="276" w:lineRule="auto"/>
                            <w:ind w:left="0"/>
                          </w:pPr>
                          <w:r>
                            <w:t>Das fehlende G oder K 1</w:t>
                          </w:r>
                        </w:p>
                        <w:p w14:paraId="4AC1832A" w14:textId="77777777" w:rsidR="00D04818" w:rsidRPr="00EE4101" w:rsidRDefault="00D04818" w:rsidP="00847F24">
                          <w:pPr>
                            <w:ind w:left="0"/>
                          </w:pPr>
                        </w:p>
                        <w:p w14:paraId="7CD1B6C6" w14:textId="77777777" w:rsidR="00D04818" w:rsidRDefault="00D04818" w:rsidP="00847F24">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7F5357" id="_x0000_t202" coordsize="21600,21600" o:spt="202" path="m,l,21600r21600,l21600,xe">
              <v:stroke joinstyle="miter"/>
              <v:path gradientshapeok="t" o:connecttype="rect"/>
            </v:shapetype>
            <v:shape id="Textfeld 771" o:spid="_x0000_s1444" type="#_x0000_t202" style="position:absolute;margin-left:75.95pt;margin-top:36.85pt;width:284.9pt;height:51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" fillcolor="white [3201]" stroked="f" strokeweight=".5pt">
              <v:textbox>
                <w:txbxContent>
                  <w:p w14:paraId="72C52C40" w14:textId="77777777" w:rsidR="00D04818" w:rsidRPr="00EE4101" w:rsidRDefault="00D04818" w:rsidP="00847F24">
                    <w:pPr>
                      <w:pStyle w:val="Titel"/>
                      <w:spacing w:line="276" w:lineRule="auto"/>
                      <w:ind w:left="0"/>
                    </w:pPr>
                    <w:r>
                      <w:t>Lösung</w:t>
                    </w:r>
                    <w:r w:rsidRPr="00EE4101">
                      <w:t>:</w:t>
                    </w:r>
                  </w:p>
                  <w:p w14:paraId="113F76E9" w14:textId="77777777" w:rsidR="00D04818" w:rsidRPr="00EE4101" w:rsidRDefault="00D04818" w:rsidP="00847F24">
                    <w:pPr>
                      <w:pStyle w:val="berschrift1"/>
                      <w:spacing w:line="276" w:lineRule="auto"/>
                      <w:ind w:left="0"/>
                    </w:pPr>
                    <w:r>
                      <w:t>Das fehlende G oder K 1</w:t>
                    </w:r>
                  </w:p>
                  <w:p w14:paraId="4AC1832A" w14:textId="77777777" w:rsidR="00D04818" w:rsidRPr="00EE4101" w:rsidRDefault="00D04818" w:rsidP="00847F24">
                    <w:pPr>
                      <w:ind w:left="0"/>
                    </w:pPr>
                  </w:p>
                  <w:p w14:paraId="7CD1B6C6" w14:textId="77777777" w:rsidR="00D04818" w:rsidRDefault="00D04818" w:rsidP="00847F24">
                    <w:pPr>
                      <w:ind w:left="0"/>
                    </w:pPr>
                  </w:p>
                </w:txbxContent>
              </v:textbox>
              <w10:wrap anchory="margin"/>
            </v:shape>
          </w:pict>
        </mc:Fallback>
      </mc:AlternateContent>
    </w:r>
    <w:r>
      <w:rPr>
        <w:noProof/>
      </w:rPr>
      <w:drawing>
        <wp:inline distT="0" distB="0" distL="0" distR="0" wp14:anchorId="69879CF3" wp14:editId="37E135A5">
          <wp:extent cx="864000" cy="864000"/>
          <wp:effectExtent l="0" t="0" r="0" b="0"/>
          <wp:docPr id="772" name="Grafik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2FE6BFAF" w14:textId="77777777" w:rsidR="00D04818" w:rsidRPr="00576D16" w:rsidRDefault="00D04818" w:rsidP="00576D16">
    <w:pPr>
      <w:pStyle w:val="Kopfzeile"/>
    </w:pPr>
  </w:p>
</w:hdr>
</file>

<file path=word/header1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1B0120" w14:textId="77777777" w:rsidR="00D04818" w:rsidRDefault="00D04818" w:rsidP="008443AC">
    <w:pPr>
      <w:pStyle w:val="Kopfzeile"/>
      <w:ind w:left="0"/>
    </w:pPr>
    <w:r>
      <w:rPr>
        <w:noProof/>
      </w:rPr>
      <mc:AlternateContent>
        <mc:Choice Requires="wps">
          <w:drawing>
            <wp:anchor distT="0" distB="0" distL="114300" distR="114300" simplePos="0" relativeHeight="251744768" behindDoc="0" locked="0" layoutInCell="1" allowOverlap="1" wp14:anchorId="0006EFA9" wp14:editId="55D3C51F">
              <wp:simplePos x="0" y="0"/>
              <wp:positionH relativeFrom="margin">
                <wp:posOffset>5472430</wp:posOffset>
              </wp:positionH>
              <wp:positionV relativeFrom="topMargin">
                <wp:posOffset>1080135</wp:posOffset>
              </wp:positionV>
              <wp:extent cx="1029600" cy="277200"/>
              <wp:effectExtent l="0" t="0" r="0" b="8890"/>
              <wp:wrapNone/>
              <wp:docPr id="779" name="Textfeld 779"/>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chemeClr val="lt1"/>
                      </a:solidFill>
                      <a:ln w="6350">
                        <a:noFill/>
                      </a:ln>
                    </wps:spPr>
                    <wps:txbx>
                      <w:txbxContent>
                        <w:p w14:paraId="12726443" w14:textId="77777777" w:rsidR="00D04818" w:rsidRPr="002B0BA4" w:rsidRDefault="00D04818" w:rsidP="008443AC">
                          <w:pPr>
                            <w:pStyle w:val="berschrift1"/>
                            <w:ind w:left="0"/>
                          </w:pPr>
                          <w:r w:rsidRPr="002B0BA4">
                            <w:rPr>
                              <w:sz w:val="20"/>
                              <w:szCs w:val="20"/>
                            </w:rPr>
                            <w:t>Level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06EFA9" id="_x0000_t202" coordsize="21600,21600" o:spt="202" path="m,l,21600r21600,l21600,xe">
              <v:stroke joinstyle="miter"/>
              <v:path gradientshapeok="t" o:connecttype="rect"/>
            </v:shapetype>
            <v:shape id="Textfeld 779" o:spid="_x0000_s1445" type="#_x0000_t202" style="position:absolute;margin-left:430.9pt;margin-top:85.05pt;width:81.05pt;height:21.85pt;z-index:2517447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" fillcolor="white [3201]" stroked="f" strokeweight=".5pt">
              <v:textbox>
                <w:txbxContent>
                  <w:p w14:paraId="12726443" w14:textId="77777777" w:rsidR="00D04818" w:rsidRPr="002B0BA4" w:rsidRDefault="00D04818" w:rsidP="008443AC">
                    <w:pPr>
                      <w:pStyle w:val="berschrift1"/>
                      <w:ind w:left="0"/>
                    </w:pPr>
                    <w:r w:rsidRPr="002B0BA4">
                      <w:rPr>
                        <w:sz w:val="20"/>
                        <w:szCs w:val="20"/>
                      </w:rPr>
                      <w:t>Level 2</w:t>
                    </w:r>
                  </w:p>
                </w:txbxContent>
              </v:textbox>
              <w10:wrap anchorx="margin" anchory="margin"/>
            </v:shape>
          </w:pict>
        </mc:Fallback>
      </mc:AlternateContent>
    </w:r>
    <w:r>
      <w:rPr>
        <w:noProof/>
      </w:rPr>
      <w:drawing>
        <wp:anchor distT="0" distB="0" distL="114300" distR="114300" simplePos="0" relativeHeight="251743744" behindDoc="0" locked="0" layoutInCell="1" allowOverlap="1" wp14:anchorId="12E684C1" wp14:editId="383E095C">
          <wp:simplePos x="0" y="0"/>
          <wp:positionH relativeFrom="margin">
            <wp:posOffset>5526405</wp:posOffset>
          </wp:positionH>
          <wp:positionV relativeFrom="topMargin">
            <wp:posOffset>648335</wp:posOffset>
          </wp:positionV>
          <wp:extent cx="493200" cy="417600"/>
          <wp:effectExtent l="0" t="0" r="2540" b="1905"/>
          <wp:wrapNone/>
          <wp:docPr id="799" name="Grafik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42720" behindDoc="0" locked="0" layoutInCell="1" allowOverlap="1" wp14:anchorId="2CC331B2" wp14:editId="3EF9D2C2">
              <wp:simplePos x="0" y="0"/>
              <wp:positionH relativeFrom="column">
                <wp:posOffset>964566</wp:posOffset>
              </wp:positionH>
              <wp:positionV relativeFrom="topMargin">
                <wp:posOffset>467995</wp:posOffset>
              </wp:positionV>
              <wp:extent cx="3618000" cy="648000"/>
              <wp:effectExtent l="0" t="0" r="1905" b="0"/>
              <wp:wrapNone/>
              <wp:docPr id="798" name="Textfeld 798"/>
              <wp:cNvGraphicFramePr/>
              <a:graphic xmlns:a="http://schemas.openxmlformats.org/drawingml/2006/main">
                <a:graphicData uri="http://schemas.microsoft.com/office/word/2010/wordprocessingShape">
                  <wps:wsp>
                    <wps:cNvSpPr txBox="1"/>
                    <wps:spPr>
                      <a:xfrm>
                        <a:off x="0" y="0"/>
                        <a:ext cx="3618000" cy="648000"/>
                      </a:xfrm>
                      <a:prstGeom prst="rect">
                        <a:avLst/>
                      </a:prstGeom>
                      <a:solidFill>
                        <a:schemeClr val="lt1"/>
                      </a:solidFill>
                      <a:ln w="6350">
                        <a:noFill/>
                      </a:ln>
                    </wps:spPr>
                    <wps:txbx>
                      <w:txbxContent>
                        <w:p w14:paraId="497D0EF8" w14:textId="35405FE1" w:rsidR="00D04818" w:rsidRPr="00EE4101" w:rsidRDefault="00D04818" w:rsidP="008443AC">
                          <w:pPr>
                            <w:pStyle w:val="Titel"/>
                            <w:spacing w:line="276" w:lineRule="auto"/>
                            <w:ind w:left="0"/>
                          </w:pPr>
                          <w:r>
                            <w:t>Arbeitsb</w:t>
                          </w:r>
                          <w:r w:rsidR="00434BFB">
                            <w:t>ogen</w:t>
                          </w:r>
                          <w:r w:rsidRPr="00EE4101">
                            <w:t>:</w:t>
                          </w:r>
                        </w:p>
                        <w:p w14:paraId="5DB41583" w14:textId="77777777" w:rsidR="00D04818" w:rsidRPr="00EE4101" w:rsidRDefault="00D04818" w:rsidP="008443AC">
                          <w:pPr>
                            <w:pStyle w:val="berschrift1"/>
                            <w:spacing w:line="276" w:lineRule="auto"/>
                            <w:ind w:left="0"/>
                          </w:pPr>
                          <w:r>
                            <w:t>Das fehlende G oder K 2</w:t>
                          </w:r>
                        </w:p>
                        <w:p w14:paraId="60AA1F20" w14:textId="77777777" w:rsidR="00D04818" w:rsidRPr="00EE4101" w:rsidRDefault="00D04818" w:rsidP="008443AC">
                          <w:pPr>
                            <w:ind w:left="0"/>
                          </w:pPr>
                        </w:p>
                        <w:p w14:paraId="7978F4F9" w14:textId="77777777" w:rsidR="00D04818" w:rsidRDefault="00D04818" w:rsidP="008443A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C331B2" id="Textfeld 798" o:spid="_x0000_s1446" type="#_x0000_t202" style="position:absolute;margin-left:75.95pt;margin-top:36.85pt;width:284.9pt;height:51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" fillcolor="white [3201]" stroked="f" strokeweight=".5pt">
              <v:textbox>
                <w:txbxContent>
                  <w:p w14:paraId="497D0EF8" w14:textId="35405FE1" w:rsidR="00D04818" w:rsidRPr="00EE4101" w:rsidRDefault="00D04818" w:rsidP="008443AC">
                    <w:pPr>
                      <w:pStyle w:val="Titel"/>
                      <w:spacing w:line="276" w:lineRule="auto"/>
                      <w:ind w:left="0"/>
                    </w:pPr>
                    <w:r>
                      <w:t>Arbeitsb</w:t>
                    </w:r>
                    <w:r w:rsidR="00434BFB">
                      <w:t>ogen</w:t>
                    </w:r>
                    <w:r w:rsidRPr="00EE4101">
                      <w:t>:</w:t>
                    </w:r>
                  </w:p>
                  <w:p w14:paraId="5DB41583" w14:textId="77777777" w:rsidR="00D04818" w:rsidRPr="00EE4101" w:rsidRDefault="00D04818" w:rsidP="008443AC">
                    <w:pPr>
                      <w:pStyle w:val="berschrift1"/>
                      <w:spacing w:line="276" w:lineRule="auto"/>
                      <w:ind w:left="0"/>
                    </w:pPr>
                    <w:r>
                      <w:t>Das fehlende G oder K 2</w:t>
                    </w:r>
                  </w:p>
                  <w:p w14:paraId="60AA1F20" w14:textId="77777777" w:rsidR="00D04818" w:rsidRPr="00EE4101" w:rsidRDefault="00D04818" w:rsidP="008443AC">
                    <w:pPr>
                      <w:ind w:left="0"/>
                    </w:pPr>
                  </w:p>
                  <w:p w14:paraId="7978F4F9" w14:textId="77777777" w:rsidR="00D04818" w:rsidRDefault="00D04818" w:rsidP="008443AC">
                    <w:pPr>
                      <w:ind w:left="0"/>
                    </w:pPr>
                  </w:p>
                </w:txbxContent>
              </v:textbox>
              <w10:wrap anchory="margin"/>
            </v:shape>
          </w:pict>
        </mc:Fallback>
      </mc:AlternateContent>
    </w:r>
    <w:r>
      <w:rPr>
        <w:noProof/>
      </w:rPr>
      <w:drawing>
        <wp:inline distT="0" distB="0" distL="0" distR="0" wp14:anchorId="253E9401" wp14:editId="11172922">
          <wp:extent cx="864000" cy="864000"/>
          <wp:effectExtent l="0" t="0" r="0" b="0"/>
          <wp:docPr id="840" name="Grafik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67421794" w14:textId="77777777" w:rsidR="00D04818" w:rsidRPr="00576D16" w:rsidRDefault="00D04818" w:rsidP="00576D16">
    <w:pPr>
      <w:pStyle w:val="Kopfzeile"/>
    </w:pPr>
  </w:p>
</w:hdr>
</file>

<file path=word/header1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A04537" w14:textId="77777777" w:rsidR="00D04818" w:rsidRDefault="00D04818" w:rsidP="00962C79">
    <w:pPr>
      <w:pStyle w:val="Kopfzeile"/>
      <w:ind w:left="0"/>
    </w:pPr>
    <w:r>
      <w:rPr>
        <w:noProof/>
      </w:rPr>
      <mc:AlternateContent>
        <mc:Choice Requires="wps">
          <w:drawing>
            <wp:anchor distT="0" distB="0" distL="114300" distR="114300" simplePos="0" relativeHeight="251745792" behindDoc="0" locked="0" layoutInCell="1" allowOverlap="1" wp14:anchorId="2D8C3F86" wp14:editId="4091A9DC">
              <wp:simplePos x="0" y="0"/>
              <wp:positionH relativeFrom="column">
                <wp:posOffset>964566</wp:posOffset>
              </wp:positionH>
              <wp:positionV relativeFrom="topMargin">
                <wp:posOffset>467995</wp:posOffset>
              </wp:positionV>
              <wp:extent cx="3618000" cy="648000"/>
              <wp:effectExtent l="0" t="0" r="1905" b="0"/>
              <wp:wrapNone/>
              <wp:docPr id="851" name="Textfeld 851"/>
              <wp:cNvGraphicFramePr/>
              <a:graphic xmlns:a="http://schemas.openxmlformats.org/drawingml/2006/main">
                <a:graphicData uri="http://schemas.microsoft.com/office/word/2010/wordprocessingShape">
                  <wps:wsp>
                    <wps:cNvSpPr txBox="1"/>
                    <wps:spPr>
                      <a:xfrm>
                        <a:off x="0" y="0"/>
                        <a:ext cx="3618000" cy="648000"/>
                      </a:xfrm>
                      <a:prstGeom prst="rect">
                        <a:avLst/>
                      </a:prstGeom>
                      <a:solidFill>
                        <a:schemeClr val="lt1"/>
                      </a:solidFill>
                      <a:ln w="6350">
                        <a:noFill/>
                      </a:ln>
                    </wps:spPr>
                    <wps:txbx>
                      <w:txbxContent>
                        <w:p w14:paraId="3A0D1CA7" w14:textId="77777777" w:rsidR="00D04818" w:rsidRPr="00EE4101" w:rsidRDefault="00D04818" w:rsidP="00962C79">
                          <w:pPr>
                            <w:pStyle w:val="Titel"/>
                            <w:spacing w:line="276" w:lineRule="auto"/>
                            <w:ind w:left="0"/>
                          </w:pPr>
                          <w:r>
                            <w:t>Lösung</w:t>
                          </w:r>
                          <w:r w:rsidRPr="00EE4101">
                            <w:t>:</w:t>
                          </w:r>
                        </w:p>
                        <w:p w14:paraId="2410F8F4" w14:textId="77777777" w:rsidR="00D04818" w:rsidRPr="00EE4101" w:rsidRDefault="00D04818" w:rsidP="00962C79">
                          <w:pPr>
                            <w:pStyle w:val="berschrift1"/>
                            <w:spacing w:line="276" w:lineRule="auto"/>
                            <w:ind w:left="0"/>
                          </w:pPr>
                          <w:r>
                            <w:t>Das fehlende G oder K 2</w:t>
                          </w:r>
                        </w:p>
                        <w:p w14:paraId="3A2B6AA7" w14:textId="77777777" w:rsidR="00D04818" w:rsidRPr="00EE4101" w:rsidRDefault="00D04818" w:rsidP="00962C79">
                          <w:pPr>
                            <w:ind w:left="0"/>
                          </w:pPr>
                        </w:p>
                        <w:p w14:paraId="2EA7637C" w14:textId="77777777" w:rsidR="00D04818" w:rsidRDefault="00D04818" w:rsidP="00962C79">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8C3F86" id="_x0000_t202" coordsize="21600,21600" o:spt="202" path="m,l,21600r21600,l21600,xe">
              <v:stroke joinstyle="miter"/>
              <v:path gradientshapeok="t" o:connecttype="rect"/>
            </v:shapetype>
            <v:shape id="Textfeld 851" o:spid="_x0000_s1447" type="#_x0000_t202" style="position:absolute;margin-left:75.95pt;margin-top:36.85pt;width:284.9pt;height:51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" fillcolor="white [3201]" stroked="f" strokeweight=".5pt">
              <v:textbox>
                <w:txbxContent>
                  <w:p w14:paraId="3A0D1CA7" w14:textId="77777777" w:rsidR="00D04818" w:rsidRPr="00EE4101" w:rsidRDefault="00D04818" w:rsidP="00962C79">
                    <w:pPr>
                      <w:pStyle w:val="Titel"/>
                      <w:spacing w:line="276" w:lineRule="auto"/>
                      <w:ind w:left="0"/>
                    </w:pPr>
                    <w:r>
                      <w:t>Lösung</w:t>
                    </w:r>
                    <w:r w:rsidRPr="00EE4101">
                      <w:t>:</w:t>
                    </w:r>
                  </w:p>
                  <w:p w14:paraId="2410F8F4" w14:textId="77777777" w:rsidR="00D04818" w:rsidRPr="00EE4101" w:rsidRDefault="00D04818" w:rsidP="00962C79">
                    <w:pPr>
                      <w:pStyle w:val="berschrift1"/>
                      <w:spacing w:line="276" w:lineRule="auto"/>
                      <w:ind w:left="0"/>
                    </w:pPr>
                    <w:r>
                      <w:t>Das fehlende G oder K 2</w:t>
                    </w:r>
                  </w:p>
                  <w:p w14:paraId="3A2B6AA7" w14:textId="77777777" w:rsidR="00D04818" w:rsidRPr="00EE4101" w:rsidRDefault="00D04818" w:rsidP="00962C79">
                    <w:pPr>
                      <w:ind w:left="0"/>
                    </w:pPr>
                  </w:p>
                  <w:p w14:paraId="2EA7637C" w14:textId="77777777" w:rsidR="00D04818" w:rsidRDefault="00D04818" w:rsidP="00962C79">
                    <w:pPr>
                      <w:ind w:left="0"/>
                    </w:pPr>
                  </w:p>
                </w:txbxContent>
              </v:textbox>
              <w10:wrap anchory="margin"/>
            </v:shape>
          </w:pict>
        </mc:Fallback>
      </mc:AlternateContent>
    </w:r>
    <w:r>
      <w:rPr>
        <w:noProof/>
      </w:rPr>
      <w:drawing>
        <wp:inline distT="0" distB="0" distL="0" distR="0" wp14:anchorId="2708F8A1" wp14:editId="2F2E32B7">
          <wp:extent cx="864000" cy="864000"/>
          <wp:effectExtent l="0" t="0" r="0" b="0"/>
          <wp:docPr id="852" name="Grafik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12146E4D" w14:textId="77777777" w:rsidR="00D04818" w:rsidRPr="00576D16" w:rsidRDefault="00D04818" w:rsidP="00576D16">
    <w:pPr>
      <w:pStyle w:val="Kopfzeile"/>
    </w:pPr>
  </w:p>
</w:hdr>
</file>

<file path=word/header1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D45BDA" w14:textId="77777777" w:rsidR="00D04818" w:rsidRDefault="00D04818" w:rsidP="00507F10">
    <w:pPr>
      <w:pStyle w:val="Kopfzeile"/>
      <w:ind w:left="0"/>
    </w:pPr>
    <w:r>
      <w:rPr>
        <w:noProof/>
      </w:rPr>
      <mc:AlternateContent>
        <mc:Choice Requires="wps">
          <w:drawing>
            <wp:anchor distT="0" distB="0" distL="114300" distR="114300" simplePos="0" relativeHeight="251746816" behindDoc="0" locked="0" layoutInCell="1" allowOverlap="1" wp14:anchorId="48094823" wp14:editId="1A5C6F7F">
              <wp:simplePos x="0" y="0"/>
              <wp:positionH relativeFrom="column">
                <wp:posOffset>965200</wp:posOffset>
              </wp:positionH>
              <wp:positionV relativeFrom="topMargin">
                <wp:posOffset>467995</wp:posOffset>
              </wp:positionV>
              <wp:extent cx="5400000" cy="648000"/>
              <wp:effectExtent l="0" t="0" r="0" b="0"/>
              <wp:wrapNone/>
              <wp:docPr id="862" name="Textfeld 862"/>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5071E4D6" w14:textId="59B0332F" w:rsidR="00D04818" w:rsidRPr="00EE4101" w:rsidRDefault="00D04818" w:rsidP="00507F10">
                          <w:pPr>
                            <w:pStyle w:val="Titel"/>
                            <w:spacing w:line="276" w:lineRule="auto"/>
                            <w:ind w:left="0"/>
                          </w:pPr>
                          <w:r w:rsidRPr="00EE4101">
                            <w:t>A</w:t>
                          </w:r>
                          <w:r>
                            <w:t>blauf für Lehrende:</w:t>
                          </w:r>
                        </w:p>
                        <w:p w14:paraId="3C64C367" w14:textId="77777777" w:rsidR="00D04818" w:rsidRPr="00EE4101" w:rsidRDefault="00D04818" w:rsidP="00507F10">
                          <w:pPr>
                            <w:pStyle w:val="berschrift1"/>
                            <w:spacing w:line="276" w:lineRule="auto"/>
                            <w:ind w:left="0"/>
                          </w:pPr>
                          <w:r>
                            <w:t>Das fehlende D oder T</w:t>
                          </w:r>
                        </w:p>
                        <w:p w14:paraId="00A92236" w14:textId="77777777" w:rsidR="00D04818" w:rsidRPr="00EE4101" w:rsidRDefault="00D04818" w:rsidP="00507F10">
                          <w:pPr>
                            <w:ind w:left="0"/>
                          </w:pPr>
                        </w:p>
                        <w:p w14:paraId="73921248" w14:textId="77777777" w:rsidR="00D04818" w:rsidRDefault="00D04818" w:rsidP="00507F1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094823" id="_x0000_t202" coordsize="21600,21600" o:spt="202" path="m,l,21600r21600,l21600,xe">
              <v:stroke joinstyle="miter"/>
              <v:path gradientshapeok="t" o:connecttype="rect"/>
            </v:shapetype>
            <v:shape id="Textfeld 862" o:spid="_x0000_s1448" type="#_x0000_t202" style="position:absolute;margin-left:76pt;margin-top:36.85pt;width:425.2pt;height:51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" fillcolor="white [3201]" stroked="f" strokeweight=".5pt">
              <v:textbox>
                <w:txbxContent>
                  <w:p w14:paraId="5071E4D6" w14:textId="59B0332F" w:rsidR="00D04818" w:rsidRPr="00EE4101" w:rsidRDefault="00D04818" w:rsidP="00507F10">
                    <w:pPr>
                      <w:pStyle w:val="Titel"/>
                      <w:spacing w:line="276" w:lineRule="auto"/>
                      <w:ind w:left="0"/>
                    </w:pPr>
                    <w:r w:rsidRPr="00EE4101">
                      <w:t>A</w:t>
                    </w:r>
                    <w:r>
                      <w:t>blauf für Lehrende:</w:t>
                    </w:r>
                  </w:p>
                  <w:p w14:paraId="3C64C367" w14:textId="77777777" w:rsidR="00D04818" w:rsidRPr="00EE4101" w:rsidRDefault="00D04818" w:rsidP="00507F10">
                    <w:pPr>
                      <w:pStyle w:val="berschrift1"/>
                      <w:spacing w:line="276" w:lineRule="auto"/>
                      <w:ind w:left="0"/>
                    </w:pPr>
                    <w:r>
                      <w:t>Das fehlende D oder T</w:t>
                    </w:r>
                  </w:p>
                  <w:p w14:paraId="00A92236" w14:textId="77777777" w:rsidR="00D04818" w:rsidRPr="00EE4101" w:rsidRDefault="00D04818" w:rsidP="00507F10">
                    <w:pPr>
                      <w:ind w:left="0"/>
                    </w:pPr>
                  </w:p>
                  <w:p w14:paraId="73921248" w14:textId="77777777" w:rsidR="00D04818" w:rsidRDefault="00D04818" w:rsidP="00507F10">
                    <w:pPr>
                      <w:ind w:left="0"/>
                    </w:pPr>
                  </w:p>
                </w:txbxContent>
              </v:textbox>
              <w10:wrap anchory="margin"/>
            </v:shape>
          </w:pict>
        </mc:Fallback>
      </mc:AlternateContent>
    </w:r>
    <w:r>
      <w:rPr>
        <w:noProof/>
      </w:rPr>
      <w:drawing>
        <wp:inline distT="0" distB="0" distL="0" distR="0" wp14:anchorId="3FED4DD2" wp14:editId="672E2CE2">
          <wp:extent cx="864000" cy="864000"/>
          <wp:effectExtent l="0" t="0" r="0" b="0"/>
          <wp:docPr id="863" name="Grafik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7ED49DC6" w14:textId="77777777" w:rsidR="00D04818" w:rsidRPr="00D539F5" w:rsidRDefault="00D04818" w:rsidP="00D539F5">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D04818" w14:paraId="38A0435F" w14:textId="77777777" w:rsidTr="00D04818">
      <w:trPr>
        <w:trHeight w:val="1134"/>
      </w:trPr>
      <w:tc>
        <w:tcPr>
          <w:tcW w:w="1000" w:type="pct"/>
          <w:vAlign w:val="center"/>
        </w:tcPr>
        <w:p w14:paraId="3DB59E21" w14:textId="77777777" w:rsidR="00D04818" w:rsidRDefault="00D04818" w:rsidP="00507F10">
          <w:pPr>
            <w:pStyle w:val="Untertitel"/>
          </w:pPr>
          <w:r>
            <w:rPr>
              <w:noProof/>
            </w:rPr>
            <w:drawing>
              <wp:inline distT="0" distB="0" distL="0" distR="0" wp14:anchorId="64E69E22" wp14:editId="717CBA75">
                <wp:extent cx="493200" cy="417600"/>
                <wp:effectExtent l="0" t="0" r="2540" b="1905"/>
                <wp:docPr id="864" name="Grafik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7B8032B9" w14:textId="77777777" w:rsidR="00D04818" w:rsidRDefault="00D04818" w:rsidP="00507F10">
          <w:pPr>
            <w:pStyle w:val="Untertitel"/>
          </w:pPr>
          <w:r>
            <w:rPr>
              <w:noProof/>
            </w:rPr>
            <w:drawing>
              <wp:inline distT="0" distB="0" distL="0" distR="0" wp14:anchorId="798D7257" wp14:editId="590A0AF8">
                <wp:extent cx="435600" cy="471600"/>
                <wp:effectExtent l="0" t="0" r="0" b="0"/>
                <wp:docPr id="865" name="Grafik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0026E224" w14:textId="77777777" w:rsidR="00D04818" w:rsidRDefault="00D04818" w:rsidP="00507F10">
          <w:pPr>
            <w:pStyle w:val="Untertitel"/>
          </w:pPr>
          <w:r>
            <w:rPr>
              <w:noProof/>
            </w:rPr>
            <w:drawing>
              <wp:inline distT="0" distB="0" distL="0" distR="0" wp14:anchorId="38DCC43A" wp14:editId="7153BEA8">
                <wp:extent cx="424800" cy="486000"/>
                <wp:effectExtent l="0" t="0" r="0" b="0"/>
                <wp:docPr id="878" name="Grafik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6EBE272A" w14:textId="77777777" w:rsidR="00D04818" w:rsidRDefault="00D04818" w:rsidP="00507F10">
          <w:pPr>
            <w:pStyle w:val="Untertitel"/>
          </w:pPr>
          <w:r>
            <w:rPr>
              <w:noProof/>
            </w:rPr>
            <w:drawing>
              <wp:inline distT="0" distB="0" distL="0" distR="0" wp14:anchorId="0257E485" wp14:editId="34C628D2">
                <wp:extent cx="424543" cy="435429"/>
                <wp:effectExtent l="0" t="0" r="0" b="0"/>
                <wp:docPr id="879" name="Grafik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0FF156EC" w14:textId="77777777" w:rsidR="00D04818" w:rsidRDefault="00D04818" w:rsidP="00507F10">
          <w:pPr>
            <w:pStyle w:val="Untertitel"/>
          </w:pPr>
          <w:r>
            <w:rPr>
              <w:noProof/>
            </w:rPr>
            <w:drawing>
              <wp:inline distT="0" distB="0" distL="0" distR="0" wp14:anchorId="2330AAB5" wp14:editId="3118C872">
                <wp:extent cx="458526" cy="435600"/>
                <wp:effectExtent l="0" t="0" r="0" b="0"/>
                <wp:docPr id="880" name="Grafik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D04818" w14:paraId="2F681C0F" w14:textId="77777777" w:rsidTr="00D04818">
      <w:trPr>
        <w:trHeight w:val="510"/>
      </w:trPr>
      <w:tc>
        <w:tcPr>
          <w:tcW w:w="1000" w:type="pct"/>
        </w:tcPr>
        <w:p w14:paraId="774570B8" w14:textId="77777777" w:rsidR="00D04818" w:rsidRPr="00EE4101" w:rsidRDefault="00D04818" w:rsidP="00507F10">
          <w:pPr>
            <w:pStyle w:val="Untertitel"/>
          </w:pPr>
          <w:r w:rsidRPr="0037643C">
            <w:rPr>
              <w:rStyle w:val="UntertitelZchn"/>
            </w:rPr>
            <w:t>Level</w:t>
          </w:r>
          <w:r w:rsidRPr="00EE4101">
            <w:t xml:space="preserve"> </w:t>
          </w:r>
          <w:r>
            <w:t>2</w:t>
          </w:r>
        </w:p>
      </w:tc>
      <w:tc>
        <w:tcPr>
          <w:tcW w:w="1000" w:type="pct"/>
        </w:tcPr>
        <w:p w14:paraId="3E02418C" w14:textId="77777777" w:rsidR="00D04818" w:rsidRPr="00EE4101" w:rsidRDefault="00D04818" w:rsidP="00507F10">
          <w:pPr>
            <w:pStyle w:val="Untertitel"/>
          </w:pPr>
          <w:r>
            <w:t>15</w:t>
          </w:r>
          <w:r w:rsidRPr="00EE4101">
            <w:t xml:space="preserve"> Minuten</w:t>
          </w:r>
        </w:p>
      </w:tc>
      <w:tc>
        <w:tcPr>
          <w:tcW w:w="1000" w:type="pct"/>
        </w:tcPr>
        <w:p w14:paraId="779977B1" w14:textId="77777777" w:rsidR="00D04818" w:rsidRPr="00EE4101" w:rsidRDefault="00D04818" w:rsidP="00507F10">
          <w:pPr>
            <w:pStyle w:val="Untertitel"/>
          </w:pPr>
          <w:r w:rsidRPr="00EE4101">
            <w:t>1</w:t>
          </w:r>
          <w:r>
            <w:t>-10</w:t>
          </w:r>
          <w:r w:rsidRPr="00EE4101">
            <w:t xml:space="preserve"> Person</w:t>
          </w:r>
          <w:r>
            <w:t>en</w:t>
          </w:r>
        </w:p>
      </w:tc>
      <w:tc>
        <w:tcPr>
          <w:tcW w:w="1000" w:type="pct"/>
        </w:tcPr>
        <w:p w14:paraId="5591A75A" w14:textId="77777777" w:rsidR="00D04818" w:rsidRPr="00EE4101" w:rsidRDefault="00D04818" w:rsidP="00507F10">
          <w:pPr>
            <w:pStyle w:val="Untertitel"/>
          </w:pPr>
          <w:r w:rsidRPr="00EE4101">
            <w:t>E</w:t>
          </w:r>
          <w:r>
            <w:t>A, Plenum</w:t>
          </w:r>
        </w:p>
      </w:tc>
      <w:tc>
        <w:tcPr>
          <w:tcW w:w="1000" w:type="pct"/>
        </w:tcPr>
        <w:p w14:paraId="4FCE10D2" w14:textId="73DD50BA" w:rsidR="00D04818" w:rsidRPr="00EE4101" w:rsidRDefault="00D539F5" w:rsidP="00507F10">
          <w:pPr>
            <w:pStyle w:val="Untertitel"/>
          </w:pPr>
          <w:r>
            <w:t>Arbeitsbögen</w:t>
          </w:r>
        </w:p>
      </w:tc>
    </w:tr>
  </w:tbl>
  <w:p w14:paraId="07D2F0AF" w14:textId="77777777" w:rsidR="00D04818" w:rsidRPr="00D539F5" w:rsidRDefault="00D04818" w:rsidP="00D539F5">
    <w:pPr>
      <w:pStyle w:val="Kopfzeile"/>
      <w:spacing w:line="240" w:lineRule="auto"/>
      <w:rPr>
        <w:sz w:val="24"/>
        <w:szCs w:val="22"/>
      </w:rPr>
    </w:pPr>
  </w:p>
</w:hdr>
</file>

<file path=word/header1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3232C4" w14:textId="77777777" w:rsidR="00D04818" w:rsidRPr="002F515F" w:rsidRDefault="00D04818" w:rsidP="0046535B">
    <w:pPr>
      <w:pStyle w:val="Kopfzeile"/>
      <w:ind w:left="0"/>
    </w:pPr>
    <w:r>
      <w:rPr>
        <w:noProof/>
      </w:rPr>
      <mc:AlternateContent>
        <mc:Choice Requires="wps">
          <w:drawing>
            <wp:anchor distT="0" distB="0" distL="114300" distR="114300" simplePos="0" relativeHeight="251749888" behindDoc="0" locked="0" layoutInCell="1" allowOverlap="1" wp14:anchorId="66D28907" wp14:editId="1ECE942F">
              <wp:simplePos x="0" y="0"/>
              <wp:positionH relativeFrom="margin">
                <wp:posOffset>5472430</wp:posOffset>
              </wp:positionH>
              <wp:positionV relativeFrom="topMargin">
                <wp:posOffset>1080135</wp:posOffset>
              </wp:positionV>
              <wp:extent cx="1029600" cy="277200"/>
              <wp:effectExtent l="0" t="0" r="0" b="8890"/>
              <wp:wrapNone/>
              <wp:docPr id="888" name="Textfeld 888"/>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chemeClr val="lt1"/>
                      </a:solidFill>
                      <a:ln w="6350">
                        <a:noFill/>
                      </a:ln>
                    </wps:spPr>
                    <wps:txbx>
                      <w:txbxContent>
                        <w:p w14:paraId="6C4F2BA9" w14:textId="77777777" w:rsidR="00D04818" w:rsidRPr="002B0BA4" w:rsidRDefault="00D04818" w:rsidP="0046535B">
                          <w:pPr>
                            <w:pStyle w:val="berschrift1"/>
                            <w:ind w:left="0"/>
                          </w:pPr>
                          <w:r w:rsidRPr="002B0BA4">
                            <w:rPr>
                              <w:sz w:val="20"/>
                              <w:szCs w:val="20"/>
                            </w:rPr>
                            <w:t>Level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D28907" id="_x0000_t202" coordsize="21600,21600" o:spt="202" path="m,l,21600r21600,l21600,xe">
              <v:stroke joinstyle="miter"/>
              <v:path gradientshapeok="t" o:connecttype="rect"/>
            </v:shapetype>
            <v:shape id="Textfeld 888" o:spid="_x0000_s1449" type="#_x0000_t202" style="position:absolute;margin-left:430.9pt;margin-top:85.05pt;width:81.05pt;height:21.85pt;z-index:2517498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" fillcolor="white [3201]" stroked="f" strokeweight=".5pt">
              <v:textbox>
                <w:txbxContent>
                  <w:p w14:paraId="6C4F2BA9" w14:textId="77777777" w:rsidR="00D04818" w:rsidRPr="002B0BA4" w:rsidRDefault="00D04818" w:rsidP="0046535B">
                    <w:pPr>
                      <w:pStyle w:val="berschrift1"/>
                      <w:ind w:left="0"/>
                    </w:pPr>
                    <w:r w:rsidRPr="002B0BA4">
                      <w:rPr>
                        <w:sz w:val="20"/>
                        <w:szCs w:val="20"/>
                      </w:rPr>
                      <w:t>Level 2</w:t>
                    </w:r>
                  </w:p>
                </w:txbxContent>
              </v:textbox>
              <w10:wrap anchorx="margin" anchory="margin"/>
            </v:shape>
          </w:pict>
        </mc:Fallback>
      </mc:AlternateContent>
    </w:r>
    <w:r>
      <w:rPr>
        <w:noProof/>
      </w:rPr>
      <w:drawing>
        <wp:anchor distT="0" distB="0" distL="114300" distR="114300" simplePos="0" relativeHeight="251748864" behindDoc="0" locked="0" layoutInCell="1" allowOverlap="1" wp14:anchorId="65D1E5D1" wp14:editId="76178F96">
          <wp:simplePos x="0" y="0"/>
          <wp:positionH relativeFrom="margin">
            <wp:posOffset>5526405</wp:posOffset>
          </wp:positionH>
          <wp:positionV relativeFrom="topMargin">
            <wp:posOffset>648335</wp:posOffset>
          </wp:positionV>
          <wp:extent cx="493200" cy="417600"/>
          <wp:effectExtent l="0" t="0" r="2540" b="1905"/>
          <wp:wrapNone/>
          <wp:docPr id="890" name="Grafik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47840" behindDoc="0" locked="0" layoutInCell="1" allowOverlap="1" wp14:anchorId="4DF3C02A" wp14:editId="00EC5665">
              <wp:simplePos x="0" y="0"/>
              <wp:positionH relativeFrom="column">
                <wp:posOffset>964566</wp:posOffset>
              </wp:positionH>
              <wp:positionV relativeFrom="topMargin">
                <wp:posOffset>467995</wp:posOffset>
              </wp:positionV>
              <wp:extent cx="3618000" cy="648000"/>
              <wp:effectExtent l="0" t="0" r="1905" b="0"/>
              <wp:wrapNone/>
              <wp:docPr id="889" name="Textfeld 889"/>
              <wp:cNvGraphicFramePr/>
              <a:graphic xmlns:a="http://schemas.openxmlformats.org/drawingml/2006/main">
                <a:graphicData uri="http://schemas.microsoft.com/office/word/2010/wordprocessingShape">
                  <wps:wsp>
                    <wps:cNvSpPr txBox="1"/>
                    <wps:spPr>
                      <a:xfrm>
                        <a:off x="0" y="0"/>
                        <a:ext cx="3618000" cy="648000"/>
                      </a:xfrm>
                      <a:prstGeom prst="rect">
                        <a:avLst/>
                      </a:prstGeom>
                      <a:solidFill>
                        <a:schemeClr val="lt1"/>
                      </a:solidFill>
                      <a:ln w="6350">
                        <a:noFill/>
                      </a:ln>
                    </wps:spPr>
                    <wps:txbx>
                      <w:txbxContent>
                        <w:p w14:paraId="344AD0A8" w14:textId="26F5F099" w:rsidR="00D04818" w:rsidRPr="00EE4101" w:rsidRDefault="00D04818" w:rsidP="0046535B">
                          <w:pPr>
                            <w:pStyle w:val="Titel"/>
                            <w:spacing w:line="276" w:lineRule="auto"/>
                            <w:ind w:left="0"/>
                          </w:pPr>
                          <w:r>
                            <w:t>Arbeitsb</w:t>
                          </w:r>
                          <w:r w:rsidR="00A55371">
                            <w:t>o</w:t>
                          </w:r>
                          <w:r w:rsidR="00434BFB">
                            <w:t>gen</w:t>
                          </w:r>
                          <w:r w:rsidRPr="00EE4101">
                            <w:t>:</w:t>
                          </w:r>
                        </w:p>
                        <w:p w14:paraId="353383FD" w14:textId="77777777" w:rsidR="00D04818" w:rsidRPr="00EE4101" w:rsidRDefault="00D04818" w:rsidP="0046535B">
                          <w:pPr>
                            <w:pStyle w:val="berschrift1"/>
                            <w:spacing w:line="276" w:lineRule="auto"/>
                            <w:ind w:left="0"/>
                          </w:pPr>
                          <w:r>
                            <w:t>Das fehlende D oder T 1</w:t>
                          </w:r>
                        </w:p>
                        <w:p w14:paraId="145B5B47" w14:textId="77777777" w:rsidR="00D04818" w:rsidRPr="00EE4101" w:rsidRDefault="00D04818" w:rsidP="0046535B">
                          <w:pPr>
                            <w:ind w:left="0"/>
                          </w:pPr>
                        </w:p>
                        <w:p w14:paraId="0FC96885" w14:textId="77777777" w:rsidR="00D04818" w:rsidRDefault="00D04818" w:rsidP="0046535B">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3C02A" id="Textfeld 889" o:spid="_x0000_s1450" type="#_x0000_t202" style="position:absolute;margin-left:75.95pt;margin-top:36.85pt;width:284.9pt;height:51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" fillcolor="white [3201]" stroked="f" strokeweight=".5pt">
              <v:textbox>
                <w:txbxContent>
                  <w:p w14:paraId="344AD0A8" w14:textId="26F5F099" w:rsidR="00D04818" w:rsidRPr="00EE4101" w:rsidRDefault="00D04818" w:rsidP="0046535B">
                    <w:pPr>
                      <w:pStyle w:val="Titel"/>
                      <w:spacing w:line="276" w:lineRule="auto"/>
                      <w:ind w:left="0"/>
                    </w:pPr>
                    <w:r>
                      <w:t>Arbeitsb</w:t>
                    </w:r>
                    <w:r w:rsidR="00A55371">
                      <w:t>o</w:t>
                    </w:r>
                    <w:r w:rsidR="00434BFB">
                      <w:t>gen</w:t>
                    </w:r>
                    <w:r w:rsidRPr="00EE4101">
                      <w:t>:</w:t>
                    </w:r>
                  </w:p>
                  <w:p w14:paraId="353383FD" w14:textId="77777777" w:rsidR="00D04818" w:rsidRPr="00EE4101" w:rsidRDefault="00D04818" w:rsidP="0046535B">
                    <w:pPr>
                      <w:pStyle w:val="berschrift1"/>
                      <w:spacing w:line="276" w:lineRule="auto"/>
                      <w:ind w:left="0"/>
                    </w:pPr>
                    <w:r>
                      <w:t>Das fehlende D oder T 1</w:t>
                    </w:r>
                  </w:p>
                  <w:p w14:paraId="145B5B47" w14:textId="77777777" w:rsidR="00D04818" w:rsidRPr="00EE4101" w:rsidRDefault="00D04818" w:rsidP="0046535B">
                    <w:pPr>
                      <w:ind w:left="0"/>
                    </w:pPr>
                  </w:p>
                  <w:p w14:paraId="0FC96885" w14:textId="77777777" w:rsidR="00D04818" w:rsidRDefault="00D04818" w:rsidP="0046535B">
                    <w:pPr>
                      <w:ind w:left="0"/>
                    </w:pPr>
                  </w:p>
                </w:txbxContent>
              </v:textbox>
              <w10:wrap anchory="margin"/>
            </v:shape>
          </w:pict>
        </mc:Fallback>
      </mc:AlternateContent>
    </w:r>
    <w:r>
      <w:rPr>
        <w:noProof/>
      </w:rPr>
      <w:drawing>
        <wp:inline distT="0" distB="0" distL="0" distR="0" wp14:anchorId="3273B872" wp14:editId="05BB1F8F">
          <wp:extent cx="864000" cy="864000"/>
          <wp:effectExtent l="0" t="0" r="0" b="0"/>
          <wp:docPr id="891" name="Grafik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72B94A7F" w14:textId="77777777" w:rsidR="00D04818" w:rsidRPr="00576D16" w:rsidRDefault="00D04818" w:rsidP="00576D16">
    <w:pPr>
      <w:pStyle w:val="Kopfzeile"/>
    </w:pPr>
  </w:p>
</w:hdr>
</file>

<file path=word/header1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145C81" w14:textId="77777777" w:rsidR="00D04818" w:rsidRDefault="00D04818" w:rsidP="002A3E6A">
    <w:pPr>
      <w:pStyle w:val="Kopfzeile"/>
      <w:ind w:left="0"/>
    </w:pPr>
    <w:r>
      <w:rPr>
        <w:noProof/>
      </w:rPr>
      <mc:AlternateContent>
        <mc:Choice Requires="wps">
          <w:drawing>
            <wp:anchor distT="0" distB="0" distL="114300" distR="114300" simplePos="0" relativeHeight="251750912" behindDoc="0" locked="0" layoutInCell="1" allowOverlap="1" wp14:anchorId="292DC45D" wp14:editId="76B673A2">
              <wp:simplePos x="0" y="0"/>
              <wp:positionH relativeFrom="column">
                <wp:posOffset>964566</wp:posOffset>
              </wp:positionH>
              <wp:positionV relativeFrom="topMargin">
                <wp:posOffset>467995</wp:posOffset>
              </wp:positionV>
              <wp:extent cx="3618000" cy="648000"/>
              <wp:effectExtent l="0" t="0" r="1905" b="0"/>
              <wp:wrapNone/>
              <wp:docPr id="897" name="Textfeld 897"/>
              <wp:cNvGraphicFramePr/>
              <a:graphic xmlns:a="http://schemas.openxmlformats.org/drawingml/2006/main">
                <a:graphicData uri="http://schemas.microsoft.com/office/word/2010/wordprocessingShape">
                  <wps:wsp>
                    <wps:cNvSpPr txBox="1"/>
                    <wps:spPr>
                      <a:xfrm>
                        <a:off x="0" y="0"/>
                        <a:ext cx="3618000" cy="648000"/>
                      </a:xfrm>
                      <a:prstGeom prst="rect">
                        <a:avLst/>
                      </a:prstGeom>
                      <a:solidFill>
                        <a:schemeClr val="lt1"/>
                      </a:solidFill>
                      <a:ln w="6350">
                        <a:noFill/>
                      </a:ln>
                    </wps:spPr>
                    <wps:txbx>
                      <w:txbxContent>
                        <w:p w14:paraId="04821F70" w14:textId="77777777" w:rsidR="00D04818" w:rsidRPr="00EE4101" w:rsidRDefault="00D04818" w:rsidP="002A3E6A">
                          <w:pPr>
                            <w:pStyle w:val="Titel"/>
                            <w:spacing w:line="276" w:lineRule="auto"/>
                            <w:ind w:left="0"/>
                          </w:pPr>
                          <w:r>
                            <w:t>Lösung</w:t>
                          </w:r>
                          <w:r w:rsidRPr="00EE4101">
                            <w:t>:</w:t>
                          </w:r>
                        </w:p>
                        <w:p w14:paraId="0EFCC6F6" w14:textId="77777777" w:rsidR="00D04818" w:rsidRPr="00EE4101" w:rsidRDefault="00D04818" w:rsidP="002A3E6A">
                          <w:pPr>
                            <w:pStyle w:val="berschrift1"/>
                            <w:spacing w:line="276" w:lineRule="auto"/>
                            <w:ind w:left="0"/>
                          </w:pPr>
                          <w:r>
                            <w:t>Das fehlende D oder T 1</w:t>
                          </w:r>
                        </w:p>
                        <w:p w14:paraId="1269727C" w14:textId="77777777" w:rsidR="00D04818" w:rsidRPr="00EE4101" w:rsidRDefault="00D04818" w:rsidP="002A3E6A">
                          <w:pPr>
                            <w:ind w:left="0"/>
                          </w:pPr>
                        </w:p>
                        <w:p w14:paraId="7259AB7A" w14:textId="77777777" w:rsidR="00D04818" w:rsidRDefault="00D04818" w:rsidP="002A3E6A">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2DC45D" id="_x0000_t202" coordsize="21600,21600" o:spt="202" path="m,l,21600r21600,l21600,xe">
              <v:stroke joinstyle="miter"/>
              <v:path gradientshapeok="t" o:connecttype="rect"/>
            </v:shapetype>
            <v:shape id="Textfeld 897" o:spid="_x0000_s1451" type="#_x0000_t202" style="position:absolute;margin-left:75.95pt;margin-top:36.85pt;width:284.9pt;height:51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" fillcolor="white [3201]" stroked="f" strokeweight=".5pt">
              <v:textbox>
                <w:txbxContent>
                  <w:p w14:paraId="04821F70" w14:textId="77777777" w:rsidR="00D04818" w:rsidRPr="00EE4101" w:rsidRDefault="00D04818" w:rsidP="002A3E6A">
                    <w:pPr>
                      <w:pStyle w:val="Titel"/>
                      <w:spacing w:line="276" w:lineRule="auto"/>
                      <w:ind w:left="0"/>
                    </w:pPr>
                    <w:r>
                      <w:t>Lösung</w:t>
                    </w:r>
                    <w:r w:rsidRPr="00EE4101">
                      <w:t>:</w:t>
                    </w:r>
                  </w:p>
                  <w:p w14:paraId="0EFCC6F6" w14:textId="77777777" w:rsidR="00D04818" w:rsidRPr="00EE4101" w:rsidRDefault="00D04818" w:rsidP="002A3E6A">
                    <w:pPr>
                      <w:pStyle w:val="berschrift1"/>
                      <w:spacing w:line="276" w:lineRule="auto"/>
                      <w:ind w:left="0"/>
                    </w:pPr>
                    <w:r>
                      <w:t>Das fehlende D oder T 1</w:t>
                    </w:r>
                  </w:p>
                  <w:p w14:paraId="1269727C" w14:textId="77777777" w:rsidR="00D04818" w:rsidRPr="00EE4101" w:rsidRDefault="00D04818" w:rsidP="002A3E6A">
                    <w:pPr>
                      <w:ind w:left="0"/>
                    </w:pPr>
                  </w:p>
                  <w:p w14:paraId="7259AB7A" w14:textId="77777777" w:rsidR="00D04818" w:rsidRDefault="00D04818" w:rsidP="002A3E6A">
                    <w:pPr>
                      <w:ind w:left="0"/>
                    </w:pPr>
                  </w:p>
                </w:txbxContent>
              </v:textbox>
              <w10:wrap anchory="margin"/>
            </v:shape>
          </w:pict>
        </mc:Fallback>
      </mc:AlternateContent>
    </w:r>
    <w:r>
      <w:rPr>
        <w:noProof/>
      </w:rPr>
      <w:drawing>
        <wp:inline distT="0" distB="0" distL="0" distR="0" wp14:anchorId="4716C348" wp14:editId="507F0C83">
          <wp:extent cx="864000" cy="864000"/>
          <wp:effectExtent l="0" t="0" r="0" b="0"/>
          <wp:docPr id="314" name="Grafik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540BE32C" w14:textId="77777777" w:rsidR="00D04818" w:rsidRPr="00576D16" w:rsidRDefault="00D04818" w:rsidP="00576D16">
    <w:pPr>
      <w:pStyle w:val="Kopfzeile"/>
    </w:pPr>
  </w:p>
</w:hdr>
</file>

<file path=word/header1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A4606F" w14:textId="77777777" w:rsidR="00D04818" w:rsidRPr="002F515F" w:rsidRDefault="00D04818" w:rsidP="001B6369">
    <w:pPr>
      <w:pStyle w:val="Kopfzeile"/>
      <w:ind w:left="0"/>
    </w:pPr>
    <w:r>
      <w:rPr>
        <w:noProof/>
      </w:rPr>
      <mc:AlternateContent>
        <mc:Choice Requires="wps">
          <w:drawing>
            <wp:anchor distT="0" distB="0" distL="114300" distR="114300" simplePos="0" relativeHeight="251753984" behindDoc="0" locked="0" layoutInCell="1" allowOverlap="1" wp14:anchorId="3E14781D" wp14:editId="350FE584">
              <wp:simplePos x="0" y="0"/>
              <wp:positionH relativeFrom="margin">
                <wp:posOffset>5472430</wp:posOffset>
              </wp:positionH>
              <wp:positionV relativeFrom="topMargin">
                <wp:posOffset>1080135</wp:posOffset>
              </wp:positionV>
              <wp:extent cx="1029600" cy="277200"/>
              <wp:effectExtent l="0" t="0" r="0" b="8890"/>
              <wp:wrapNone/>
              <wp:docPr id="900" name="Textfeld 900"/>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chemeClr val="lt1"/>
                      </a:solidFill>
                      <a:ln w="6350">
                        <a:noFill/>
                      </a:ln>
                    </wps:spPr>
                    <wps:txbx>
                      <w:txbxContent>
                        <w:p w14:paraId="2F4C7059" w14:textId="77777777" w:rsidR="00D04818" w:rsidRPr="002B0BA4" w:rsidRDefault="00D04818" w:rsidP="001B6369">
                          <w:pPr>
                            <w:pStyle w:val="berschrift1"/>
                            <w:ind w:left="0"/>
                          </w:pPr>
                          <w:r w:rsidRPr="002B0BA4">
                            <w:rPr>
                              <w:sz w:val="20"/>
                              <w:szCs w:val="20"/>
                            </w:rPr>
                            <w:t>Level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14781D" id="_x0000_t202" coordsize="21600,21600" o:spt="202" path="m,l,21600r21600,l21600,xe">
              <v:stroke joinstyle="miter"/>
              <v:path gradientshapeok="t" o:connecttype="rect"/>
            </v:shapetype>
            <v:shape id="Textfeld 900" o:spid="_x0000_s1452" type="#_x0000_t202" style="position:absolute;margin-left:430.9pt;margin-top:85.05pt;width:81.05pt;height:21.85pt;z-index:2517539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" fillcolor="white [3201]" stroked="f" strokeweight=".5pt">
              <v:textbox>
                <w:txbxContent>
                  <w:p w14:paraId="2F4C7059" w14:textId="77777777" w:rsidR="00D04818" w:rsidRPr="002B0BA4" w:rsidRDefault="00D04818" w:rsidP="001B6369">
                    <w:pPr>
                      <w:pStyle w:val="berschrift1"/>
                      <w:ind w:left="0"/>
                    </w:pPr>
                    <w:r w:rsidRPr="002B0BA4">
                      <w:rPr>
                        <w:sz w:val="20"/>
                        <w:szCs w:val="20"/>
                      </w:rPr>
                      <w:t>Level 2</w:t>
                    </w:r>
                  </w:p>
                </w:txbxContent>
              </v:textbox>
              <w10:wrap anchorx="margin" anchory="margin"/>
            </v:shape>
          </w:pict>
        </mc:Fallback>
      </mc:AlternateContent>
    </w:r>
    <w:r>
      <w:rPr>
        <w:noProof/>
      </w:rPr>
      <w:drawing>
        <wp:anchor distT="0" distB="0" distL="114300" distR="114300" simplePos="0" relativeHeight="251752960" behindDoc="0" locked="0" layoutInCell="1" allowOverlap="1" wp14:anchorId="5DCA3511" wp14:editId="3DE4D052">
          <wp:simplePos x="0" y="0"/>
          <wp:positionH relativeFrom="margin">
            <wp:posOffset>5526405</wp:posOffset>
          </wp:positionH>
          <wp:positionV relativeFrom="topMargin">
            <wp:posOffset>648335</wp:posOffset>
          </wp:positionV>
          <wp:extent cx="493200" cy="417600"/>
          <wp:effectExtent l="0" t="0" r="2540" b="1905"/>
          <wp:wrapNone/>
          <wp:docPr id="902" name="Grafik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51936" behindDoc="0" locked="0" layoutInCell="1" allowOverlap="1" wp14:anchorId="32A23FA0" wp14:editId="0E18ABB0">
              <wp:simplePos x="0" y="0"/>
              <wp:positionH relativeFrom="column">
                <wp:posOffset>964566</wp:posOffset>
              </wp:positionH>
              <wp:positionV relativeFrom="topMargin">
                <wp:posOffset>467995</wp:posOffset>
              </wp:positionV>
              <wp:extent cx="3618000" cy="648000"/>
              <wp:effectExtent l="0" t="0" r="1905" b="0"/>
              <wp:wrapNone/>
              <wp:docPr id="901" name="Textfeld 901"/>
              <wp:cNvGraphicFramePr/>
              <a:graphic xmlns:a="http://schemas.openxmlformats.org/drawingml/2006/main">
                <a:graphicData uri="http://schemas.microsoft.com/office/word/2010/wordprocessingShape">
                  <wps:wsp>
                    <wps:cNvSpPr txBox="1"/>
                    <wps:spPr>
                      <a:xfrm>
                        <a:off x="0" y="0"/>
                        <a:ext cx="3618000" cy="648000"/>
                      </a:xfrm>
                      <a:prstGeom prst="rect">
                        <a:avLst/>
                      </a:prstGeom>
                      <a:solidFill>
                        <a:schemeClr val="lt1"/>
                      </a:solidFill>
                      <a:ln w="6350">
                        <a:noFill/>
                      </a:ln>
                    </wps:spPr>
                    <wps:txbx>
                      <w:txbxContent>
                        <w:p w14:paraId="227EDDED" w14:textId="4768A8AD" w:rsidR="00D04818" w:rsidRPr="00EE4101" w:rsidRDefault="00D04818" w:rsidP="001B6369">
                          <w:pPr>
                            <w:pStyle w:val="Titel"/>
                            <w:spacing w:line="276" w:lineRule="auto"/>
                            <w:ind w:left="0"/>
                          </w:pPr>
                          <w:r>
                            <w:t>Arbeitsb</w:t>
                          </w:r>
                          <w:r w:rsidR="00A55371">
                            <w:t>ogen</w:t>
                          </w:r>
                          <w:r w:rsidRPr="00EE4101">
                            <w:t>:</w:t>
                          </w:r>
                        </w:p>
                        <w:p w14:paraId="78148D88" w14:textId="77777777" w:rsidR="00D04818" w:rsidRPr="00EE4101" w:rsidRDefault="00D04818" w:rsidP="001B6369">
                          <w:pPr>
                            <w:pStyle w:val="berschrift1"/>
                            <w:spacing w:line="276" w:lineRule="auto"/>
                            <w:ind w:left="0"/>
                          </w:pPr>
                          <w:r>
                            <w:t>Das fehlende D oder T 2</w:t>
                          </w:r>
                        </w:p>
                        <w:p w14:paraId="4786A2B3" w14:textId="77777777" w:rsidR="00D04818" w:rsidRPr="00EE4101" w:rsidRDefault="00D04818" w:rsidP="001B6369">
                          <w:pPr>
                            <w:ind w:left="0"/>
                          </w:pPr>
                        </w:p>
                        <w:p w14:paraId="131C9674" w14:textId="77777777" w:rsidR="00D04818" w:rsidRDefault="00D04818" w:rsidP="001B6369">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A23FA0" id="Textfeld 901" o:spid="_x0000_s1453" type="#_x0000_t202" style="position:absolute;margin-left:75.95pt;margin-top:36.85pt;width:284.9pt;height:51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" fillcolor="white [3201]" stroked="f" strokeweight=".5pt">
              <v:textbox>
                <w:txbxContent>
                  <w:p w14:paraId="227EDDED" w14:textId="4768A8AD" w:rsidR="00D04818" w:rsidRPr="00EE4101" w:rsidRDefault="00D04818" w:rsidP="001B6369">
                    <w:pPr>
                      <w:pStyle w:val="Titel"/>
                      <w:spacing w:line="276" w:lineRule="auto"/>
                      <w:ind w:left="0"/>
                    </w:pPr>
                    <w:r>
                      <w:t>Arbeitsb</w:t>
                    </w:r>
                    <w:r w:rsidR="00A55371">
                      <w:t>ogen</w:t>
                    </w:r>
                    <w:r w:rsidRPr="00EE4101">
                      <w:t>:</w:t>
                    </w:r>
                  </w:p>
                  <w:p w14:paraId="78148D88" w14:textId="77777777" w:rsidR="00D04818" w:rsidRPr="00EE4101" w:rsidRDefault="00D04818" w:rsidP="001B6369">
                    <w:pPr>
                      <w:pStyle w:val="berschrift1"/>
                      <w:spacing w:line="276" w:lineRule="auto"/>
                      <w:ind w:left="0"/>
                    </w:pPr>
                    <w:r>
                      <w:t>Das fehlende D oder T 2</w:t>
                    </w:r>
                  </w:p>
                  <w:p w14:paraId="4786A2B3" w14:textId="77777777" w:rsidR="00D04818" w:rsidRPr="00EE4101" w:rsidRDefault="00D04818" w:rsidP="001B6369">
                    <w:pPr>
                      <w:ind w:left="0"/>
                    </w:pPr>
                  </w:p>
                  <w:p w14:paraId="131C9674" w14:textId="77777777" w:rsidR="00D04818" w:rsidRDefault="00D04818" w:rsidP="001B6369">
                    <w:pPr>
                      <w:ind w:left="0"/>
                    </w:pPr>
                  </w:p>
                </w:txbxContent>
              </v:textbox>
              <w10:wrap anchory="margin"/>
            </v:shape>
          </w:pict>
        </mc:Fallback>
      </mc:AlternateContent>
    </w:r>
    <w:r>
      <w:rPr>
        <w:noProof/>
      </w:rPr>
      <w:drawing>
        <wp:inline distT="0" distB="0" distL="0" distR="0" wp14:anchorId="75C021F5" wp14:editId="637F46DE">
          <wp:extent cx="864000" cy="864000"/>
          <wp:effectExtent l="0" t="0" r="0" b="0"/>
          <wp:docPr id="903" name="Grafik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33CF551E" w14:textId="77777777" w:rsidR="00D04818" w:rsidRPr="00576D16" w:rsidRDefault="00D04818" w:rsidP="00576D16">
    <w:pPr>
      <w:pStyle w:val="Kopfzeile"/>
    </w:pPr>
  </w:p>
</w:hdr>
</file>

<file path=word/header1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1731C0" w14:textId="77777777" w:rsidR="00D04818" w:rsidRPr="002F515F" w:rsidRDefault="00D04818" w:rsidP="003912C2">
    <w:pPr>
      <w:pStyle w:val="Kopfzeile"/>
      <w:ind w:left="0"/>
    </w:pPr>
    <w:r>
      <w:rPr>
        <w:noProof/>
      </w:rPr>
      <mc:AlternateContent>
        <mc:Choice Requires="wps">
          <w:drawing>
            <wp:anchor distT="0" distB="0" distL="114300" distR="114300" simplePos="0" relativeHeight="251755008" behindDoc="0" locked="0" layoutInCell="1" allowOverlap="1" wp14:anchorId="74DC7F18" wp14:editId="24CE9AE0">
              <wp:simplePos x="0" y="0"/>
              <wp:positionH relativeFrom="column">
                <wp:posOffset>964566</wp:posOffset>
              </wp:positionH>
              <wp:positionV relativeFrom="topMargin">
                <wp:posOffset>467995</wp:posOffset>
              </wp:positionV>
              <wp:extent cx="3618000" cy="648000"/>
              <wp:effectExtent l="0" t="0" r="1905" b="0"/>
              <wp:wrapNone/>
              <wp:docPr id="909" name="Textfeld 909"/>
              <wp:cNvGraphicFramePr/>
              <a:graphic xmlns:a="http://schemas.openxmlformats.org/drawingml/2006/main">
                <a:graphicData uri="http://schemas.microsoft.com/office/word/2010/wordprocessingShape">
                  <wps:wsp>
                    <wps:cNvSpPr txBox="1"/>
                    <wps:spPr>
                      <a:xfrm>
                        <a:off x="0" y="0"/>
                        <a:ext cx="3618000" cy="648000"/>
                      </a:xfrm>
                      <a:prstGeom prst="rect">
                        <a:avLst/>
                      </a:prstGeom>
                      <a:solidFill>
                        <a:schemeClr val="lt1"/>
                      </a:solidFill>
                      <a:ln w="6350">
                        <a:noFill/>
                      </a:ln>
                    </wps:spPr>
                    <wps:txbx>
                      <w:txbxContent>
                        <w:p w14:paraId="2D265EFF" w14:textId="77777777" w:rsidR="00D04818" w:rsidRPr="00EE4101" w:rsidRDefault="00D04818" w:rsidP="003912C2">
                          <w:pPr>
                            <w:pStyle w:val="Titel"/>
                            <w:spacing w:line="276" w:lineRule="auto"/>
                            <w:ind w:left="0"/>
                          </w:pPr>
                          <w:r>
                            <w:t>Lösung</w:t>
                          </w:r>
                          <w:r w:rsidRPr="00EE4101">
                            <w:t>:</w:t>
                          </w:r>
                        </w:p>
                        <w:p w14:paraId="34171522" w14:textId="77777777" w:rsidR="00D04818" w:rsidRPr="00EE4101" w:rsidRDefault="00D04818" w:rsidP="003912C2">
                          <w:pPr>
                            <w:pStyle w:val="berschrift1"/>
                            <w:spacing w:line="276" w:lineRule="auto"/>
                            <w:ind w:left="0"/>
                          </w:pPr>
                          <w:r>
                            <w:t>Das fehlende D oder T 2</w:t>
                          </w:r>
                        </w:p>
                        <w:p w14:paraId="7492918A" w14:textId="77777777" w:rsidR="00D04818" w:rsidRPr="00EE4101" w:rsidRDefault="00D04818" w:rsidP="003912C2">
                          <w:pPr>
                            <w:ind w:left="0"/>
                          </w:pPr>
                        </w:p>
                        <w:p w14:paraId="35E65352" w14:textId="77777777" w:rsidR="00D04818" w:rsidRDefault="00D04818" w:rsidP="003912C2">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DC7F18" id="_x0000_t202" coordsize="21600,21600" o:spt="202" path="m,l,21600r21600,l21600,xe">
              <v:stroke joinstyle="miter"/>
              <v:path gradientshapeok="t" o:connecttype="rect"/>
            </v:shapetype>
            <v:shape id="Textfeld 909" o:spid="_x0000_s1454" type="#_x0000_t202" style="position:absolute;margin-left:75.95pt;margin-top:36.85pt;width:284.9pt;height:51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" fillcolor="white [3201]" stroked="f" strokeweight=".5pt">
              <v:textbox>
                <w:txbxContent>
                  <w:p w14:paraId="2D265EFF" w14:textId="77777777" w:rsidR="00D04818" w:rsidRPr="00EE4101" w:rsidRDefault="00D04818" w:rsidP="003912C2">
                    <w:pPr>
                      <w:pStyle w:val="Titel"/>
                      <w:spacing w:line="276" w:lineRule="auto"/>
                      <w:ind w:left="0"/>
                    </w:pPr>
                    <w:r>
                      <w:t>Lösung</w:t>
                    </w:r>
                    <w:r w:rsidRPr="00EE4101">
                      <w:t>:</w:t>
                    </w:r>
                  </w:p>
                  <w:p w14:paraId="34171522" w14:textId="77777777" w:rsidR="00D04818" w:rsidRPr="00EE4101" w:rsidRDefault="00D04818" w:rsidP="003912C2">
                    <w:pPr>
                      <w:pStyle w:val="berschrift1"/>
                      <w:spacing w:line="276" w:lineRule="auto"/>
                      <w:ind w:left="0"/>
                    </w:pPr>
                    <w:r>
                      <w:t>Das fehlende D oder T 2</w:t>
                    </w:r>
                  </w:p>
                  <w:p w14:paraId="7492918A" w14:textId="77777777" w:rsidR="00D04818" w:rsidRPr="00EE4101" w:rsidRDefault="00D04818" w:rsidP="003912C2">
                    <w:pPr>
                      <w:ind w:left="0"/>
                    </w:pPr>
                  </w:p>
                  <w:p w14:paraId="35E65352" w14:textId="77777777" w:rsidR="00D04818" w:rsidRDefault="00D04818" w:rsidP="003912C2">
                    <w:pPr>
                      <w:ind w:left="0"/>
                    </w:pPr>
                  </w:p>
                </w:txbxContent>
              </v:textbox>
              <w10:wrap anchory="margin"/>
            </v:shape>
          </w:pict>
        </mc:Fallback>
      </mc:AlternateContent>
    </w:r>
    <w:r>
      <w:rPr>
        <w:noProof/>
      </w:rPr>
      <w:drawing>
        <wp:inline distT="0" distB="0" distL="0" distR="0" wp14:anchorId="30AA7581" wp14:editId="25185041">
          <wp:extent cx="864000" cy="864000"/>
          <wp:effectExtent l="0" t="0" r="0" b="0"/>
          <wp:docPr id="910" name="Grafik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4B51A5F5" w14:textId="77777777" w:rsidR="00D04818" w:rsidRPr="00576D16" w:rsidRDefault="00D04818" w:rsidP="00576D16">
    <w:pPr>
      <w:pStyle w:val="Kopfzeile"/>
    </w:pPr>
  </w:p>
</w:hdr>
</file>

<file path=word/header1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BB9B25" w14:textId="77777777" w:rsidR="00D04818" w:rsidRDefault="00D04818" w:rsidP="006928D5">
    <w:pPr>
      <w:pStyle w:val="Kopfzeile"/>
      <w:ind w:left="0"/>
    </w:pPr>
    <w:r>
      <w:rPr>
        <w:noProof/>
      </w:rPr>
      <mc:AlternateContent>
        <mc:Choice Requires="wps">
          <w:drawing>
            <wp:anchor distT="0" distB="0" distL="114300" distR="114300" simplePos="0" relativeHeight="251756032" behindDoc="0" locked="0" layoutInCell="1" allowOverlap="1" wp14:anchorId="38C4F6F4" wp14:editId="30CB8F07">
              <wp:simplePos x="0" y="0"/>
              <wp:positionH relativeFrom="margin">
                <wp:posOffset>972185</wp:posOffset>
              </wp:positionH>
              <wp:positionV relativeFrom="topMargin">
                <wp:posOffset>467995</wp:posOffset>
              </wp:positionV>
              <wp:extent cx="5400000" cy="770400"/>
              <wp:effectExtent l="0" t="0" r="0" b="0"/>
              <wp:wrapNone/>
              <wp:docPr id="151" name="Textfeld 151"/>
              <wp:cNvGraphicFramePr/>
              <a:graphic xmlns:a="http://schemas.openxmlformats.org/drawingml/2006/main">
                <a:graphicData uri="http://schemas.microsoft.com/office/word/2010/wordprocessingShape">
                  <wps:wsp>
                    <wps:cNvSpPr txBox="1"/>
                    <wps:spPr>
                      <a:xfrm>
                        <a:off x="0" y="0"/>
                        <a:ext cx="5400000" cy="770400"/>
                      </a:xfrm>
                      <a:prstGeom prst="rect">
                        <a:avLst/>
                      </a:prstGeom>
                      <a:solidFill>
                        <a:schemeClr val="lt1"/>
                      </a:solidFill>
                      <a:ln w="6350">
                        <a:noFill/>
                      </a:ln>
                    </wps:spPr>
                    <wps:txbx>
                      <w:txbxContent>
                        <w:p w14:paraId="5A0E80CA" w14:textId="74B670DD" w:rsidR="00D04818" w:rsidRPr="00EE4101" w:rsidRDefault="00D04818" w:rsidP="006928D5">
                          <w:pPr>
                            <w:pStyle w:val="Titel"/>
                            <w:spacing w:line="276" w:lineRule="auto"/>
                            <w:ind w:left="0"/>
                          </w:pPr>
                          <w:r w:rsidRPr="00EE4101">
                            <w:t>A</w:t>
                          </w:r>
                          <w:r>
                            <w:t>blauf für Lehrende:</w:t>
                          </w:r>
                        </w:p>
                        <w:p w14:paraId="0D3A3979" w14:textId="629CAD47" w:rsidR="00D04818" w:rsidRDefault="00D04818" w:rsidP="00B610C5">
                          <w:pPr>
                            <w:pStyle w:val="berschrift1"/>
                            <w:spacing w:line="276" w:lineRule="auto"/>
                            <w:ind w:left="0"/>
                          </w:pPr>
                          <w:r>
                            <w:t>Mehrzahl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C4F6F4" id="_x0000_t202" coordsize="21600,21600" o:spt="202" path="m,l,21600r21600,l21600,xe">
              <v:stroke joinstyle="miter"/>
              <v:path gradientshapeok="t" o:connecttype="rect"/>
            </v:shapetype>
            <v:shape id="Textfeld 151" o:spid="_x0000_s1455" type="#_x0000_t202" style="position:absolute;margin-left:76.55pt;margin-top:36.85pt;width:425.2pt;height:60.65pt;z-index:2517560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" fillcolor="white [3201]" stroked="f" strokeweight=".5pt">
              <v:textbox>
                <w:txbxContent>
                  <w:p w14:paraId="5A0E80CA" w14:textId="74B670DD" w:rsidR="00D04818" w:rsidRPr="00EE4101" w:rsidRDefault="00D04818" w:rsidP="006928D5">
                    <w:pPr>
                      <w:pStyle w:val="Titel"/>
                      <w:spacing w:line="276" w:lineRule="auto"/>
                      <w:ind w:left="0"/>
                    </w:pPr>
                    <w:r w:rsidRPr="00EE4101">
                      <w:t>A</w:t>
                    </w:r>
                    <w:r>
                      <w:t>blauf für Lehrende:</w:t>
                    </w:r>
                  </w:p>
                  <w:p w14:paraId="0D3A3979" w14:textId="629CAD47" w:rsidR="00D04818" w:rsidRDefault="00D04818" w:rsidP="00B610C5">
                    <w:pPr>
                      <w:pStyle w:val="berschrift1"/>
                      <w:spacing w:line="276" w:lineRule="auto"/>
                      <w:ind w:left="0"/>
                    </w:pPr>
                    <w:r>
                      <w:t>Mehrzahl</w:t>
                    </w:r>
                  </w:p>
                </w:txbxContent>
              </v:textbox>
              <w10:wrap anchorx="margin" anchory="margin"/>
            </v:shape>
          </w:pict>
        </mc:Fallback>
      </mc:AlternateContent>
    </w:r>
    <w:r>
      <w:rPr>
        <w:noProof/>
      </w:rPr>
      <w:drawing>
        <wp:inline distT="0" distB="0" distL="0" distR="0" wp14:anchorId="56ECB58C" wp14:editId="0C3AC8FA">
          <wp:extent cx="864000" cy="864000"/>
          <wp:effectExtent l="0" t="0" r="0" b="0"/>
          <wp:docPr id="152"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713B9927" w14:textId="77777777" w:rsidR="00D04818" w:rsidRPr="005D084B" w:rsidRDefault="00D04818" w:rsidP="005D084B">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D04818" w14:paraId="3B354B3C" w14:textId="77777777" w:rsidTr="00D04818">
      <w:trPr>
        <w:trHeight w:val="1134"/>
      </w:trPr>
      <w:tc>
        <w:tcPr>
          <w:tcW w:w="1000" w:type="pct"/>
          <w:vAlign w:val="center"/>
        </w:tcPr>
        <w:p w14:paraId="166F6EA6" w14:textId="77777777" w:rsidR="00D04818" w:rsidRDefault="00D04818" w:rsidP="006928D5">
          <w:pPr>
            <w:pStyle w:val="Untertitel"/>
          </w:pPr>
          <w:r>
            <w:rPr>
              <w:noProof/>
            </w:rPr>
            <w:drawing>
              <wp:inline distT="0" distB="0" distL="0" distR="0" wp14:anchorId="08144953" wp14:editId="463CD299">
                <wp:extent cx="493200" cy="417600"/>
                <wp:effectExtent l="0" t="0" r="2540" b="1905"/>
                <wp:docPr id="330" name="Grafi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4BF484FC" w14:textId="77777777" w:rsidR="00D04818" w:rsidRDefault="00D04818" w:rsidP="006928D5">
          <w:pPr>
            <w:pStyle w:val="Untertitel"/>
          </w:pPr>
          <w:r>
            <w:rPr>
              <w:noProof/>
            </w:rPr>
            <w:drawing>
              <wp:inline distT="0" distB="0" distL="0" distR="0" wp14:anchorId="77453A6A" wp14:editId="2667FEC4">
                <wp:extent cx="435600" cy="471600"/>
                <wp:effectExtent l="0" t="0" r="0" b="0"/>
                <wp:docPr id="355" name="Grafik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7E9E979A" w14:textId="77777777" w:rsidR="00D04818" w:rsidRDefault="00D04818" w:rsidP="006928D5">
          <w:pPr>
            <w:pStyle w:val="Untertitel"/>
          </w:pPr>
          <w:r>
            <w:rPr>
              <w:noProof/>
            </w:rPr>
            <w:drawing>
              <wp:inline distT="0" distB="0" distL="0" distR="0" wp14:anchorId="4689AE6A" wp14:editId="7EA56E1B">
                <wp:extent cx="424800" cy="486000"/>
                <wp:effectExtent l="0" t="0" r="0" b="0"/>
                <wp:docPr id="356" name="Grafik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252AE9E8" w14:textId="77777777" w:rsidR="00D04818" w:rsidRDefault="00D04818" w:rsidP="006928D5">
          <w:pPr>
            <w:pStyle w:val="Untertitel"/>
          </w:pPr>
          <w:r>
            <w:rPr>
              <w:noProof/>
            </w:rPr>
            <w:drawing>
              <wp:inline distT="0" distB="0" distL="0" distR="0" wp14:anchorId="11FF3223" wp14:editId="2B7DF7E6">
                <wp:extent cx="424543" cy="435429"/>
                <wp:effectExtent l="0" t="0" r="0" b="0"/>
                <wp:docPr id="362" name="Grafik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7A5C1F9A" w14:textId="77777777" w:rsidR="00D04818" w:rsidRDefault="00D04818" w:rsidP="006928D5">
          <w:pPr>
            <w:pStyle w:val="Untertitel"/>
          </w:pPr>
          <w:r>
            <w:rPr>
              <w:noProof/>
            </w:rPr>
            <w:drawing>
              <wp:inline distT="0" distB="0" distL="0" distR="0" wp14:anchorId="725A2F22" wp14:editId="1A9BF039">
                <wp:extent cx="458526" cy="435600"/>
                <wp:effectExtent l="0" t="0" r="0" b="0"/>
                <wp:docPr id="369" name="Grafik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D04818" w14:paraId="55F87C4A" w14:textId="77777777" w:rsidTr="00D04818">
      <w:trPr>
        <w:trHeight w:val="510"/>
      </w:trPr>
      <w:tc>
        <w:tcPr>
          <w:tcW w:w="1000" w:type="pct"/>
        </w:tcPr>
        <w:p w14:paraId="0694130B" w14:textId="77777777" w:rsidR="00D04818" w:rsidRPr="00EE4101" w:rsidRDefault="00D04818" w:rsidP="006928D5">
          <w:pPr>
            <w:pStyle w:val="Untertitel"/>
          </w:pPr>
          <w:r w:rsidRPr="0037643C">
            <w:rPr>
              <w:rStyle w:val="UntertitelZchn"/>
            </w:rPr>
            <w:t>Level</w:t>
          </w:r>
          <w:r w:rsidRPr="00EE4101">
            <w:t xml:space="preserve"> </w:t>
          </w:r>
          <w:r>
            <w:t>2</w:t>
          </w:r>
        </w:p>
      </w:tc>
      <w:tc>
        <w:tcPr>
          <w:tcW w:w="1000" w:type="pct"/>
        </w:tcPr>
        <w:p w14:paraId="79AB4317" w14:textId="77777777" w:rsidR="00D04818" w:rsidRPr="00EE4101" w:rsidRDefault="00D04818" w:rsidP="006928D5">
          <w:pPr>
            <w:pStyle w:val="Untertitel"/>
          </w:pPr>
          <w:r>
            <w:t>15</w:t>
          </w:r>
          <w:r w:rsidRPr="00EE4101">
            <w:t xml:space="preserve"> Minuten</w:t>
          </w:r>
        </w:p>
      </w:tc>
      <w:tc>
        <w:tcPr>
          <w:tcW w:w="1000" w:type="pct"/>
        </w:tcPr>
        <w:p w14:paraId="3A39CF1A" w14:textId="77777777" w:rsidR="00D04818" w:rsidRPr="00EE4101" w:rsidRDefault="00D04818" w:rsidP="006928D5">
          <w:pPr>
            <w:pStyle w:val="Untertitel"/>
          </w:pPr>
          <w:r w:rsidRPr="00EE4101">
            <w:t>1</w:t>
          </w:r>
          <w:r>
            <w:t>-10</w:t>
          </w:r>
          <w:r w:rsidRPr="00EE4101">
            <w:t xml:space="preserve"> Person</w:t>
          </w:r>
          <w:r>
            <w:t>en</w:t>
          </w:r>
        </w:p>
      </w:tc>
      <w:tc>
        <w:tcPr>
          <w:tcW w:w="1000" w:type="pct"/>
        </w:tcPr>
        <w:p w14:paraId="56CAFB20" w14:textId="77777777" w:rsidR="00D04818" w:rsidRPr="00EE4101" w:rsidRDefault="00D04818" w:rsidP="006928D5">
          <w:pPr>
            <w:pStyle w:val="Untertitel"/>
          </w:pPr>
          <w:r w:rsidRPr="00EE4101">
            <w:t>E</w:t>
          </w:r>
          <w:r>
            <w:t>A/PA, Plenum</w:t>
          </w:r>
        </w:p>
      </w:tc>
      <w:tc>
        <w:tcPr>
          <w:tcW w:w="1000" w:type="pct"/>
        </w:tcPr>
        <w:p w14:paraId="4410DCEE" w14:textId="1AB27564" w:rsidR="00D04818" w:rsidRPr="00EE4101" w:rsidRDefault="00D04818" w:rsidP="006928D5">
          <w:pPr>
            <w:pStyle w:val="Untertitel"/>
          </w:pPr>
          <w:r>
            <w:t>A</w:t>
          </w:r>
          <w:r w:rsidR="005D084B">
            <w:t>rbeitsb</w:t>
          </w:r>
          <w:r w:rsidR="00A868E4">
            <w:t>o</w:t>
          </w:r>
          <w:r w:rsidR="005D084B">
            <w:t>gen</w:t>
          </w:r>
        </w:p>
      </w:tc>
    </w:tr>
  </w:tbl>
  <w:p w14:paraId="745FBD7D" w14:textId="77777777" w:rsidR="00D04818" w:rsidRPr="005D084B" w:rsidRDefault="00D04818" w:rsidP="005D084B">
    <w:pPr>
      <w:pStyle w:val="Kopfzeile"/>
      <w:spacing w:line="240" w:lineRule="auto"/>
      <w:rPr>
        <w:sz w:val="24"/>
        <w:szCs w:val="2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269065" w14:textId="0AE0EB97" w:rsidR="00D04818" w:rsidRPr="00D515EE" w:rsidRDefault="00D04818" w:rsidP="00D515EE">
    <w:pPr>
      <w:pStyle w:val="Kopfzeile"/>
      <w:spacing w:line="240" w:lineRule="auto"/>
      <w:ind w:left="0"/>
      <w:rPr>
        <w:sz w:val="24"/>
        <w:szCs w:val="22"/>
      </w:rPr>
    </w:pPr>
    <w:r>
      <w:rPr>
        <w:noProof/>
      </w:rPr>
      <mc:AlternateContent>
        <mc:Choice Requires="wps">
          <w:drawing>
            <wp:anchor distT="0" distB="0" distL="114300" distR="114300" simplePos="0" relativeHeight="251563520" behindDoc="0" locked="0" layoutInCell="1" allowOverlap="1" wp14:anchorId="06A6C375" wp14:editId="5097C3DE">
              <wp:simplePos x="0" y="0"/>
              <wp:positionH relativeFrom="margin">
                <wp:posOffset>972185</wp:posOffset>
              </wp:positionH>
              <wp:positionV relativeFrom="topMargin">
                <wp:posOffset>467995</wp:posOffset>
              </wp:positionV>
              <wp:extent cx="5400000" cy="648000"/>
              <wp:effectExtent l="0" t="0" r="0" b="0"/>
              <wp:wrapNone/>
              <wp:docPr id="43" name="Textfeld 43"/>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4AB0A64E" w14:textId="6DEB3432" w:rsidR="00D04818" w:rsidRDefault="00D04818" w:rsidP="004A7EE9">
                          <w:pPr>
                            <w:pStyle w:val="Titel"/>
                            <w:spacing w:line="276" w:lineRule="auto"/>
                            <w:ind w:left="0"/>
                          </w:pPr>
                          <w:r>
                            <w:t>Ablauf für Lehrende:</w:t>
                          </w:r>
                        </w:p>
                        <w:p w14:paraId="75E8DCE4" w14:textId="5D72BDF2" w:rsidR="00D04818" w:rsidRPr="009945C5" w:rsidRDefault="00CC7C94" w:rsidP="004A7EE9">
                          <w:pPr>
                            <w:pStyle w:val="berschrift1"/>
                            <w:spacing w:line="276" w:lineRule="auto"/>
                            <w:ind w:left="0"/>
                          </w:pPr>
                          <w:r>
                            <w:t xml:space="preserve">Quiz: </w:t>
                          </w:r>
                          <w:r w:rsidR="00D04818" w:rsidRPr="009945C5">
                            <w:t>Was weiß ich schon über Verträge?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A6C375" id="_x0000_t202" coordsize="21600,21600" o:spt="202" path="m,l,21600r21600,l21600,xe">
              <v:stroke joinstyle="miter"/>
              <v:path gradientshapeok="t" o:connecttype="rect"/>
            </v:shapetype>
            <v:shape id="Textfeld 43" o:spid="_x0000_s1259" type="#_x0000_t202" style="position:absolute;margin-left:76.55pt;margin-top:36.85pt;width:425.2pt;height:51pt;z-index:25156352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" fillcolor="white [3201]" stroked="f" strokeweight=".5pt">
              <v:textbox>
                <w:txbxContent>
                  <w:p w14:paraId="4AB0A64E" w14:textId="6DEB3432" w:rsidR="00D04818" w:rsidRDefault="00D04818" w:rsidP="004A7EE9">
                    <w:pPr>
                      <w:pStyle w:val="Titel"/>
                      <w:spacing w:line="276" w:lineRule="auto"/>
                      <w:ind w:left="0"/>
                    </w:pPr>
                    <w:r>
                      <w:t>Ablauf für Lehrende:</w:t>
                    </w:r>
                  </w:p>
                  <w:p w14:paraId="75E8DCE4" w14:textId="5D72BDF2" w:rsidR="00D04818" w:rsidRPr="009945C5" w:rsidRDefault="00CC7C94" w:rsidP="004A7EE9">
                    <w:pPr>
                      <w:pStyle w:val="berschrift1"/>
                      <w:spacing w:line="276" w:lineRule="auto"/>
                      <w:ind w:left="0"/>
                    </w:pPr>
                    <w:r>
                      <w:t xml:space="preserve">Quiz: </w:t>
                    </w:r>
                    <w:r w:rsidR="00D04818" w:rsidRPr="009945C5">
                      <w:t>Was weiß ich schon über Verträge?</w:t>
                    </w:r>
                  </w:p>
                </w:txbxContent>
              </v:textbox>
              <w10:wrap anchorx="margin" anchory="margin"/>
            </v:shape>
          </w:pict>
        </mc:Fallback>
      </mc:AlternateContent>
    </w:r>
    <w:r>
      <w:rPr>
        <w:noProof/>
      </w:rPr>
      <w:drawing>
        <wp:inline distT="0" distB="0" distL="0" distR="0" wp14:anchorId="43A57213" wp14:editId="69420AFD">
          <wp:extent cx="864000" cy="864000"/>
          <wp:effectExtent l="0" t="0" r="0" b="0"/>
          <wp:docPr id="1079" name="Grafik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71BAAD69" w14:textId="77777777" w:rsidR="00D04818" w:rsidRPr="00D515EE" w:rsidRDefault="00D04818" w:rsidP="00D515EE">
    <w:pPr>
      <w:pStyle w:val="Kopfzeile"/>
      <w:spacing w:line="240" w:lineRule="auto"/>
      <w:ind w:left="0"/>
      <w:rPr>
        <w:sz w:val="24"/>
        <w:szCs w:val="22"/>
      </w:rPr>
    </w:pPr>
  </w:p>
  <w:tbl>
    <w:tblPr>
      <w:tblStyle w:val="Tabellenraster"/>
      <w:tblW w:w="5021"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29"/>
      <w:gridCol w:w="2032"/>
      <w:gridCol w:w="2032"/>
      <w:gridCol w:w="2032"/>
      <w:gridCol w:w="2116"/>
    </w:tblGrid>
    <w:tr w:rsidR="00D04818" w14:paraId="5682315A" w14:textId="77777777" w:rsidTr="006322F0">
      <w:trPr>
        <w:trHeight w:val="1134"/>
      </w:trPr>
      <w:tc>
        <w:tcPr>
          <w:tcW w:w="991" w:type="pct"/>
          <w:vAlign w:val="center"/>
        </w:tcPr>
        <w:p w14:paraId="257E3921" w14:textId="77777777" w:rsidR="00D04818" w:rsidRDefault="00D04818" w:rsidP="00724F3D">
          <w:pPr>
            <w:pStyle w:val="Untertitel"/>
          </w:pPr>
          <w:r>
            <w:rPr>
              <w:noProof/>
            </w:rPr>
            <w:drawing>
              <wp:inline distT="0" distB="0" distL="0" distR="0" wp14:anchorId="13FA9AF7" wp14:editId="25AC88F8">
                <wp:extent cx="493200" cy="417600"/>
                <wp:effectExtent l="0" t="0" r="2540" b="1905"/>
                <wp:docPr id="1080" name="Grafik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992" w:type="pct"/>
          <w:vAlign w:val="center"/>
        </w:tcPr>
        <w:p w14:paraId="76625C12" w14:textId="77777777" w:rsidR="00D04818" w:rsidRDefault="00D04818" w:rsidP="00724F3D">
          <w:pPr>
            <w:pStyle w:val="Untertitel"/>
          </w:pPr>
          <w:r>
            <w:rPr>
              <w:noProof/>
            </w:rPr>
            <w:drawing>
              <wp:inline distT="0" distB="0" distL="0" distR="0" wp14:anchorId="79D3E49E" wp14:editId="670F4BA3">
                <wp:extent cx="435600" cy="471600"/>
                <wp:effectExtent l="0" t="0" r="0" b="0"/>
                <wp:docPr id="1083" name="Grafik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992" w:type="pct"/>
          <w:vAlign w:val="center"/>
        </w:tcPr>
        <w:p w14:paraId="3673261F" w14:textId="77777777" w:rsidR="00D04818" w:rsidRDefault="00D04818" w:rsidP="00724F3D">
          <w:pPr>
            <w:pStyle w:val="Untertitel"/>
          </w:pPr>
          <w:r>
            <w:rPr>
              <w:noProof/>
            </w:rPr>
            <w:drawing>
              <wp:inline distT="0" distB="0" distL="0" distR="0" wp14:anchorId="19E57925" wp14:editId="50D5993C">
                <wp:extent cx="424800" cy="486000"/>
                <wp:effectExtent l="0" t="0" r="0" b="0"/>
                <wp:docPr id="1084" name="Grafik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992" w:type="pct"/>
          <w:vAlign w:val="center"/>
        </w:tcPr>
        <w:p w14:paraId="7A8A53FE" w14:textId="77777777" w:rsidR="00D04818" w:rsidRDefault="00D04818" w:rsidP="00724F3D">
          <w:pPr>
            <w:pStyle w:val="Untertitel"/>
          </w:pPr>
          <w:r>
            <w:rPr>
              <w:noProof/>
            </w:rPr>
            <w:drawing>
              <wp:inline distT="0" distB="0" distL="0" distR="0" wp14:anchorId="2C26B450" wp14:editId="2D6477A7">
                <wp:extent cx="424543" cy="435429"/>
                <wp:effectExtent l="0" t="0" r="0" b="0"/>
                <wp:docPr id="1094" name="Grafik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34" w:type="pct"/>
          <w:vAlign w:val="center"/>
        </w:tcPr>
        <w:p w14:paraId="27C52439" w14:textId="77777777" w:rsidR="00D04818" w:rsidRDefault="00D04818" w:rsidP="00724F3D">
          <w:pPr>
            <w:pStyle w:val="Untertitel"/>
          </w:pPr>
          <w:r>
            <w:rPr>
              <w:noProof/>
            </w:rPr>
            <w:drawing>
              <wp:inline distT="0" distB="0" distL="0" distR="0" wp14:anchorId="29918080" wp14:editId="024F07E1">
                <wp:extent cx="458526" cy="435600"/>
                <wp:effectExtent l="0" t="0" r="0" b="0"/>
                <wp:docPr id="1095" name="Grafik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D04818" w14:paraId="02C92697" w14:textId="77777777" w:rsidTr="006322F0">
      <w:trPr>
        <w:trHeight w:val="510"/>
      </w:trPr>
      <w:tc>
        <w:tcPr>
          <w:tcW w:w="991" w:type="pct"/>
        </w:tcPr>
        <w:p w14:paraId="5BAC275B" w14:textId="77777777" w:rsidR="00D04818" w:rsidRPr="00EE4101" w:rsidRDefault="00D04818" w:rsidP="00724F3D">
          <w:pPr>
            <w:pStyle w:val="Untertitel"/>
          </w:pPr>
          <w:r w:rsidRPr="0037643C">
            <w:rPr>
              <w:rStyle w:val="UntertitelZchn"/>
            </w:rPr>
            <w:t>Level</w:t>
          </w:r>
          <w:r w:rsidRPr="00EE4101">
            <w:t xml:space="preserve"> </w:t>
          </w:r>
          <w:r>
            <w:t>2-4</w:t>
          </w:r>
        </w:p>
      </w:tc>
      <w:tc>
        <w:tcPr>
          <w:tcW w:w="992" w:type="pct"/>
        </w:tcPr>
        <w:p w14:paraId="766EA9D8" w14:textId="77777777" w:rsidR="00D04818" w:rsidRPr="00EE4101" w:rsidRDefault="00D04818" w:rsidP="00724F3D">
          <w:pPr>
            <w:pStyle w:val="Untertitel"/>
          </w:pPr>
          <w:r w:rsidRPr="00EE4101">
            <w:t>30 Minuten</w:t>
          </w:r>
        </w:p>
      </w:tc>
      <w:tc>
        <w:tcPr>
          <w:tcW w:w="992" w:type="pct"/>
        </w:tcPr>
        <w:p w14:paraId="0E76B0DE" w14:textId="6A123C82" w:rsidR="00D04818" w:rsidRPr="00EE4101" w:rsidRDefault="00560CE3" w:rsidP="00724F3D">
          <w:pPr>
            <w:pStyle w:val="Untertitel"/>
          </w:pPr>
          <w:r>
            <w:t>6</w:t>
          </w:r>
          <w:r w:rsidR="00D04818">
            <w:t>-10 Personen</w:t>
          </w:r>
        </w:p>
      </w:tc>
      <w:tc>
        <w:tcPr>
          <w:tcW w:w="992" w:type="pct"/>
        </w:tcPr>
        <w:p w14:paraId="7A6BEF9D" w14:textId="77777777" w:rsidR="00D04818" w:rsidRPr="00EE4101" w:rsidRDefault="00D04818" w:rsidP="00724F3D">
          <w:pPr>
            <w:pStyle w:val="Untertitel"/>
          </w:pPr>
          <w:r>
            <w:t>GA, Plenum</w:t>
          </w:r>
        </w:p>
      </w:tc>
      <w:tc>
        <w:tcPr>
          <w:tcW w:w="1034" w:type="pct"/>
        </w:tcPr>
        <w:p w14:paraId="19D4585E" w14:textId="446BB28C" w:rsidR="00D04818" w:rsidRPr="00EE4101" w:rsidRDefault="00031B13" w:rsidP="005E5B23">
          <w:pPr>
            <w:pStyle w:val="Untertitel"/>
          </w:pPr>
          <w:r>
            <w:t>Karteikarten, Quizfragen</w:t>
          </w:r>
        </w:p>
      </w:tc>
    </w:tr>
  </w:tbl>
  <w:p w14:paraId="79DA32E3" w14:textId="77777777" w:rsidR="00D04818" w:rsidRPr="00D515EE" w:rsidRDefault="00D04818" w:rsidP="00D515EE">
    <w:pPr>
      <w:spacing w:line="240" w:lineRule="auto"/>
      <w:rPr>
        <w:sz w:val="24"/>
        <w:szCs w:val="22"/>
      </w:rPr>
    </w:pPr>
  </w:p>
</w:hdr>
</file>

<file path=word/header1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93DB53" w14:textId="77777777" w:rsidR="00D04818" w:rsidRDefault="00D04818" w:rsidP="004F7BD4">
    <w:pPr>
      <w:pStyle w:val="Kopfzeile"/>
      <w:ind w:left="0"/>
    </w:pPr>
    <w:r>
      <w:rPr>
        <w:noProof/>
      </w:rPr>
      <mc:AlternateContent>
        <mc:Choice Requires="wps">
          <w:drawing>
            <wp:anchor distT="0" distB="0" distL="114300" distR="114300" simplePos="0" relativeHeight="251757056" behindDoc="0" locked="0" layoutInCell="1" allowOverlap="1" wp14:anchorId="6514AADE" wp14:editId="6B5B80FD">
              <wp:simplePos x="0" y="0"/>
              <wp:positionH relativeFrom="margin">
                <wp:posOffset>972185</wp:posOffset>
              </wp:positionH>
              <wp:positionV relativeFrom="topMargin">
                <wp:posOffset>467995</wp:posOffset>
              </wp:positionV>
              <wp:extent cx="3618000" cy="727200"/>
              <wp:effectExtent l="0" t="0" r="1905" b="0"/>
              <wp:wrapNone/>
              <wp:docPr id="662" name="Textfeld 662"/>
              <wp:cNvGraphicFramePr/>
              <a:graphic xmlns:a="http://schemas.openxmlformats.org/drawingml/2006/main">
                <a:graphicData uri="http://schemas.microsoft.com/office/word/2010/wordprocessingShape">
                  <wps:wsp>
                    <wps:cNvSpPr txBox="1"/>
                    <wps:spPr>
                      <a:xfrm>
                        <a:off x="0" y="0"/>
                        <a:ext cx="3618000" cy="727200"/>
                      </a:xfrm>
                      <a:prstGeom prst="rect">
                        <a:avLst/>
                      </a:prstGeom>
                      <a:solidFill>
                        <a:schemeClr val="lt1"/>
                      </a:solidFill>
                      <a:ln w="6350">
                        <a:noFill/>
                      </a:ln>
                    </wps:spPr>
                    <wps:txbx>
                      <w:txbxContent>
                        <w:p w14:paraId="3EEC29A0" w14:textId="19B5CB44" w:rsidR="00D04818" w:rsidRPr="00EE4101" w:rsidRDefault="00D04818" w:rsidP="004F7BD4">
                          <w:pPr>
                            <w:pStyle w:val="Titel"/>
                            <w:spacing w:line="276" w:lineRule="auto"/>
                            <w:ind w:left="0"/>
                          </w:pPr>
                          <w:r w:rsidRPr="00EE4101">
                            <w:t>Arbeitsb</w:t>
                          </w:r>
                          <w:r w:rsidR="00A55371">
                            <w:t>ogen</w:t>
                          </w:r>
                          <w:r w:rsidRPr="00EE4101">
                            <w:t>:</w:t>
                          </w:r>
                        </w:p>
                        <w:p w14:paraId="6DBD8262" w14:textId="5725374C" w:rsidR="00D04818" w:rsidRDefault="00D04818" w:rsidP="00B610C5">
                          <w:pPr>
                            <w:pStyle w:val="berschrift1"/>
                            <w:spacing w:line="276" w:lineRule="auto"/>
                            <w:ind w:left="0"/>
                          </w:pPr>
                          <w:r>
                            <w:t>Mehrzahl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14AADE" id="_x0000_t202" coordsize="21600,21600" o:spt="202" path="m,l,21600r21600,l21600,xe">
              <v:stroke joinstyle="miter"/>
              <v:path gradientshapeok="t" o:connecttype="rect"/>
            </v:shapetype>
            <v:shape id="Textfeld 662" o:spid="_x0000_s1456" type="#_x0000_t202" style="position:absolute;margin-left:76.55pt;margin-top:36.85pt;width:284.9pt;height:57.25pt;z-index:2517570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" fillcolor="white [3201]" stroked="f" strokeweight=".5pt">
              <v:textbox>
                <w:txbxContent>
                  <w:p w14:paraId="3EEC29A0" w14:textId="19B5CB44" w:rsidR="00D04818" w:rsidRPr="00EE4101" w:rsidRDefault="00D04818" w:rsidP="004F7BD4">
                    <w:pPr>
                      <w:pStyle w:val="Titel"/>
                      <w:spacing w:line="276" w:lineRule="auto"/>
                      <w:ind w:left="0"/>
                    </w:pPr>
                    <w:r w:rsidRPr="00EE4101">
                      <w:t>Arbeitsb</w:t>
                    </w:r>
                    <w:r w:rsidR="00A55371">
                      <w:t>ogen</w:t>
                    </w:r>
                    <w:r w:rsidRPr="00EE4101">
                      <w:t>:</w:t>
                    </w:r>
                  </w:p>
                  <w:p w14:paraId="6DBD8262" w14:textId="5725374C" w:rsidR="00D04818" w:rsidRDefault="00D04818" w:rsidP="00B610C5">
                    <w:pPr>
                      <w:pStyle w:val="berschrift1"/>
                      <w:spacing w:line="276" w:lineRule="auto"/>
                      <w:ind w:left="0"/>
                    </w:pPr>
                    <w:r>
                      <w:t>Mehrzahl</w:t>
                    </w:r>
                  </w:p>
                </w:txbxContent>
              </v:textbox>
              <w10:wrap anchorx="margin" anchory="margin"/>
            </v:shape>
          </w:pict>
        </mc:Fallback>
      </mc:AlternateContent>
    </w:r>
    <w:r>
      <w:rPr>
        <w:noProof/>
      </w:rPr>
      <mc:AlternateContent>
        <mc:Choice Requires="wps">
          <w:drawing>
            <wp:anchor distT="0" distB="0" distL="114300" distR="114300" simplePos="0" relativeHeight="251759104" behindDoc="0" locked="0" layoutInCell="1" allowOverlap="1" wp14:anchorId="4D28F25E" wp14:editId="30705249">
              <wp:simplePos x="0" y="0"/>
              <wp:positionH relativeFrom="margin">
                <wp:posOffset>5472430</wp:posOffset>
              </wp:positionH>
              <wp:positionV relativeFrom="topMargin">
                <wp:posOffset>1080135</wp:posOffset>
              </wp:positionV>
              <wp:extent cx="1029600" cy="277200"/>
              <wp:effectExtent l="0" t="0" r="0" b="8890"/>
              <wp:wrapNone/>
              <wp:docPr id="665" name="Textfeld 665"/>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chemeClr val="lt1"/>
                      </a:solidFill>
                      <a:ln w="6350">
                        <a:noFill/>
                      </a:ln>
                    </wps:spPr>
                    <wps:txbx>
                      <w:txbxContent>
                        <w:p w14:paraId="1A3FE310" w14:textId="77777777" w:rsidR="00D04818" w:rsidRPr="000F04BF" w:rsidRDefault="00D04818" w:rsidP="004F7BD4">
                          <w:pPr>
                            <w:pStyle w:val="Alpha-LevelKopfzeileABs"/>
                          </w:pPr>
                          <w:r w:rsidRPr="000F04BF">
                            <w:t xml:space="preserve">Level </w:t>
                          </w:r>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28F25E" id="Textfeld 665" o:spid="_x0000_s1457" type="#_x0000_t202" style="position:absolute;margin-left:430.9pt;margin-top:85.05pt;width:81.05pt;height:21.85pt;z-index:2517591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" fillcolor="white [3201]" stroked="f" strokeweight=".5pt">
              <v:textbox>
                <w:txbxContent>
                  <w:p w14:paraId="1A3FE310" w14:textId="77777777" w:rsidR="00D04818" w:rsidRPr="000F04BF" w:rsidRDefault="00D04818" w:rsidP="004F7BD4">
                    <w:pPr>
                      <w:pStyle w:val="Alpha-LevelKopfzeileABs"/>
                    </w:pPr>
                    <w:r w:rsidRPr="000F04BF">
                      <w:t xml:space="preserve">Level </w:t>
                    </w:r>
                    <w:r>
                      <w:t>2</w:t>
                    </w:r>
                  </w:p>
                </w:txbxContent>
              </v:textbox>
              <w10:wrap anchorx="margin" anchory="margin"/>
            </v:shape>
          </w:pict>
        </mc:Fallback>
      </mc:AlternateContent>
    </w:r>
    <w:r>
      <w:rPr>
        <w:noProof/>
      </w:rPr>
      <w:drawing>
        <wp:anchor distT="0" distB="0" distL="114300" distR="114300" simplePos="0" relativeHeight="251758080" behindDoc="0" locked="0" layoutInCell="1" allowOverlap="1" wp14:anchorId="52878219" wp14:editId="60119568">
          <wp:simplePos x="0" y="0"/>
          <wp:positionH relativeFrom="margin">
            <wp:posOffset>5526405</wp:posOffset>
          </wp:positionH>
          <wp:positionV relativeFrom="topMargin">
            <wp:posOffset>648335</wp:posOffset>
          </wp:positionV>
          <wp:extent cx="493200" cy="417600"/>
          <wp:effectExtent l="0" t="0" r="2540" b="1905"/>
          <wp:wrapNone/>
          <wp:docPr id="674" name="Grafik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BE73C41" wp14:editId="1D9D9D49">
          <wp:extent cx="864000" cy="864000"/>
          <wp:effectExtent l="0" t="0" r="0" b="0"/>
          <wp:docPr id="675" name="Grafik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794FA236" w14:textId="77777777" w:rsidR="00D04818" w:rsidRPr="00576D16" w:rsidRDefault="00D04818" w:rsidP="003B11FE">
    <w:pPr>
      <w:pStyle w:val="Kopfzeile"/>
      <w:ind w:left="0"/>
    </w:pPr>
  </w:p>
</w:hdr>
</file>

<file path=word/header1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7F7A4A" w14:textId="77777777" w:rsidR="00D04818" w:rsidRDefault="00D04818" w:rsidP="009E481D">
    <w:pPr>
      <w:pStyle w:val="Kopfzeile"/>
      <w:ind w:left="0"/>
    </w:pPr>
    <w:r>
      <w:rPr>
        <w:noProof/>
      </w:rPr>
      <mc:AlternateContent>
        <mc:Choice Requires="wps">
          <w:drawing>
            <wp:anchor distT="0" distB="0" distL="114300" distR="114300" simplePos="0" relativeHeight="251760128" behindDoc="0" locked="0" layoutInCell="1" allowOverlap="1" wp14:anchorId="61832D97" wp14:editId="42A7BF94">
              <wp:simplePos x="0" y="0"/>
              <wp:positionH relativeFrom="margin">
                <wp:posOffset>972185</wp:posOffset>
              </wp:positionH>
              <wp:positionV relativeFrom="topMargin">
                <wp:posOffset>467995</wp:posOffset>
              </wp:positionV>
              <wp:extent cx="3697200" cy="756000"/>
              <wp:effectExtent l="0" t="0" r="0" b="6350"/>
              <wp:wrapNone/>
              <wp:docPr id="731" name="Textfeld 731"/>
              <wp:cNvGraphicFramePr/>
              <a:graphic xmlns:a="http://schemas.openxmlformats.org/drawingml/2006/main">
                <a:graphicData uri="http://schemas.microsoft.com/office/word/2010/wordprocessingShape">
                  <wps:wsp>
                    <wps:cNvSpPr txBox="1"/>
                    <wps:spPr>
                      <a:xfrm>
                        <a:off x="0" y="0"/>
                        <a:ext cx="3697200" cy="756000"/>
                      </a:xfrm>
                      <a:prstGeom prst="rect">
                        <a:avLst/>
                      </a:prstGeom>
                      <a:solidFill>
                        <a:schemeClr val="lt1"/>
                      </a:solidFill>
                      <a:ln w="6350">
                        <a:noFill/>
                      </a:ln>
                    </wps:spPr>
                    <wps:txbx>
                      <w:txbxContent>
                        <w:p w14:paraId="6A21FE04" w14:textId="77777777" w:rsidR="00D04818" w:rsidRPr="00EE4101" w:rsidRDefault="00D04818" w:rsidP="009E481D">
                          <w:pPr>
                            <w:pStyle w:val="Titel"/>
                            <w:spacing w:line="276" w:lineRule="auto"/>
                            <w:ind w:left="0"/>
                          </w:pPr>
                          <w:r>
                            <w:t>Lösung</w:t>
                          </w:r>
                          <w:r w:rsidRPr="00EE4101">
                            <w:t>:</w:t>
                          </w:r>
                        </w:p>
                        <w:p w14:paraId="61F2038F" w14:textId="437A02DF" w:rsidR="00D04818" w:rsidRDefault="00D04818" w:rsidP="00B610C5">
                          <w:pPr>
                            <w:pStyle w:val="berschrift1"/>
                            <w:spacing w:line="276" w:lineRule="auto"/>
                            <w:ind w:left="0"/>
                          </w:pPr>
                          <w:r>
                            <w:t>Mehrzahl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832D97" id="_x0000_t202" coordsize="21600,21600" o:spt="202" path="m,l,21600r21600,l21600,xe">
              <v:stroke joinstyle="miter"/>
              <v:path gradientshapeok="t" o:connecttype="rect"/>
            </v:shapetype>
            <v:shape id="Textfeld 731" o:spid="_x0000_s1458" type="#_x0000_t202" style="position:absolute;margin-left:76.55pt;margin-top:36.85pt;width:291.1pt;height:59.55pt;z-index:2517601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" fillcolor="white [3201]" stroked="f" strokeweight=".5pt">
              <v:textbox>
                <w:txbxContent>
                  <w:p w14:paraId="6A21FE04" w14:textId="77777777" w:rsidR="00D04818" w:rsidRPr="00EE4101" w:rsidRDefault="00D04818" w:rsidP="009E481D">
                    <w:pPr>
                      <w:pStyle w:val="Titel"/>
                      <w:spacing w:line="276" w:lineRule="auto"/>
                      <w:ind w:left="0"/>
                    </w:pPr>
                    <w:r>
                      <w:t>Lösung</w:t>
                    </w:r>
                    <w:r w:rsidRPr="00EE4101">
                      <w:t>:</w:t>
                    </w:r>
                  </w:p>
                  <w:p w14:paraId="61F2038F" w14:textId="437A02DF" w:rsidR="00D04818" w:rsidRDefault="00D04818" w:rsidP="00B610C5">
                    <w:pPr>
                      <w:pStyle w:val="berschrift1"/>
                      <w:spacing w:line="276" w:lineRule="auto"/>
                      <w:ind w:left="0"/>
                    </w:pPr>
                    <w:r>
                      <w:t>Mehrzahl</w:t>
                    </w:r>
                  </w:p>
                </w:txbxContent>
              </v:textbox>
              <w10:wrap anchorx="margin" anchory="margin"/>
            </v:shape>
          </w:pict>
        </mc:Fallback>
      </mc:AlternateContent>
    </w:r>
    <w:r>
      <w:rPr>
        <w:noProof/>
      </w:rPr>
      <w:drawing>
        <wp:inline distT="0" distB="0" distL="0" distR="0" wp14:anchorId="399CDFF6" wp14:editId="386D643D">
          <wp:extent cx="864000" cy="864000"/>
          <wp:effectExtent l="0" t="0" r="0" b="0"/>
          <wp:docPr id="732" name="Grafik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15E597EE" w14:textId="77777777" w:rsidR="00D04818" w:rsidRPr="00576D16" w:rsidRDefault="00D04818" w:rsidP="003B11FE">
    <w:pPr>
      <w:pStyle w:val="Kopfzeile"/>
      <w:ind w:left="0"/>
    </w:pPr>
  </w:p>
</w:hdr>
</file>

<file path=word/header1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152B4D" w14:textId="77777777" w:rsidR="00D04818" w:rsidRDefault="00D04818" w:rsidP="00302511">
    <w:pPr>
      <w:pStyle w:val="Kopfzeile"/>
      <w:ind w:left="0"/>
    </w:pPr>
    <w:r>
      <w:rPr>
        <w:noProof/>
      </w:rPr>
      <mc:AlternateContent>
        <mc:Choice Requires="wps">
          <w:drawing>
            <wp:anchor distT="0" distB="0" distL="114300" distR="114300" simplePos="0" relativeHeight="251761152" behindDoc="0" locked="0" layoutInCell="1" allowOverlap="1" wp14:anchorId="5AADECEC" wp14:editId="57AB38F9">
              <wp:simplePos x="0" y="0"/>
              <wp:positionH relativeFrom="margin">
                <wp:posOffset>972185</wp:posOffset>
              </wp:positionH>
              <wp:positionV relativeFrom="topMargin">
                <wp:posOffset>467995</wp:posOffset>
              </wp:positionV>
              <wp:extent cx="5400000" cy="748800"/>
              <wp:effectExtent l="0" t="0" r="0" b="0"/>
              <wp:wrapNone/>
              <wp:docPr id="760" name="Textfeld 760"/>
              <wp:cNvGraphicFramePr/>
              <a:graphic xmlns:a="http://schemas.openxmlformats.org/drawingml/2006/main">
                <a:graphicData uri="http://schemas.microsoft.com/office/word/2010/wordprocessingShape">
                  <wps:wsp>
                    <wps:cNvSpPr txBox="1"/>
                    <wps:spPr>
                      <a:xfrm>
                        <a:off x="0" y="0"/>
                        <a:ext cx="5400000" cy="748800"/>
                      </a:xfrm>
                      <a:prstGeom prst="rect">
                        <a:avLst/>
                      </a:prstGeom>
                      <a:solidFill>
                        <a:schemeClr val="lt1"/>
                      </a:solidFill>
                      <a:ln w="6350">
                        <a:noFill/>
                      </a:ln>
                    </wps:spPr>
                    <wps:txbx>
                      <w:txbxContent>
                        <w:p w14:paraId="5CB44824" w14:textId="3764E19B" w:rsidR="00D04818" w:rsidRPr="00EE4101" w:rsidRDefault="00D04818" w:rsidP="00302511">
                          <w:pPr>
                            <w:pStyle w:val="Titel"/>
                            <w:spacing w:line="276" w:lineRule="auto"/>
                            <w:ind w:left="0"/>
                          </w:pPr>
                          <w:r w:rsidRPr="00EE4101">
                            <w:t>A</w:t>
                          </w:r>
                          <w:r>
                            <w:t>blauf für Lehrende:</w:t>
                          </w:r>
                        </w:p>
                        <w:p w14:paraId="6C0B8C60" w14:textId="22CD9C82" w:rsidR="00D04818" w:rsidRDefault="00D04818" w:rsidP="00B610C5">
                          <w:pPr>
                            <w:pStyle w:val="berschrift1"/>
                            <w:spacing w:line="276" w:lineRule="auto"/>
                            <w:ind w:left="0"/>
                          </w:pPr>
                          <w:r>
                            <w:t>Bausteine Verben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ADECEC" id="_x0000_t202" coordsize="21600,21600" o:spt="202" path="m,l,21600r21600,l21600,xe">
              <v:stroke joinstyle="miter"/>
              <v:path gradientshapeok="t" o:connecttype="rect"/>
            </v:shapetype>
            <v:shape id="Textfeld 760" o:spid="_x0000_s1459" type="#_x0000_t202" style="position:absolute;margin-left:76.55pt;margin-top:36.85pt;width:425.2pt;height:58.95pt;z-index:2517611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" fillcolor="white [3201]" stroked="f" strokeweight=".5pt">
              <v:textbox>
                <w:txbxContent>
                  <w:p w14:paraId="5CB44824" w14:textId="3764E19B" w:rsidR="00D04818" w:rsidRPr="00EE4101" w:rsidRDefault="00D04818" w:rsidP="00302511">
                    <w:pPr>
                      <w:pStyle w:val="Titel"/>
                      <w:spacing w:line="276" w:lineRule="auto"/>
                      <w:ind w:left="0"/>
                    </w:pPr>
                    <w:r w:rsidRPr="00EE4101">
                      <w:t>A</w:t>
                    </w:r>
                    <w:r>
                      <w:t>blauf für Lehrende:</w:t>
                    </w:r>
                  </w:p>
                  <w:p w14:paraId="6C0B8C60" w14:textId="22CD9C82" w:rsidR="00D04818" w:rsidRDefault="00D04818" w:rsidP="00B610C5">
                    <w:pPr>
                      <w:pStyle w:val="berschrift1"/>
                      <w:spacing w:line="276" w:lineRule="auto"/>
                      <w:ind w:left="0"/>
                    </w:pPr>
                    <w:r>
                      <w:t>Bausteine Verben</w:t>
                    </w:r>
                  </w:p>
                </w:txbxContent>
              </v:textbox>
              <w10:wrap anchorx="margin" anchory="margin"/>
            </v:shape>
          </w:pict>
        </mc:Fallback>
      </mc:AlternateContent>
    </w:r>
    <w:r>
      <w:rPr>
        <w:noProof/>
      </w:rPr>
      <w:drawing>
        <wp:inline distT="0" distB="0" distL="0" distR="0" wp14:anchorId="55FC2DA3" wp14:editId="5EB586DD">
          <wp:extent cx="864000" cy="864000"/>
          <wp:effectExtent l="0" t="0" r="0" b="0"/>
          <wp:docPr id="761" name="Grafik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512AD627" w14:textId="77777777" w:rsidR="00D04818" w:rsidRPr="00A868E4" w:rsidRDefault="00D04818" w:rsidP="00A868E4">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D04818" w14:paraId="385C42B5" w14:textId="77777777" w:rsidTr="00D04818">
      <w:trPr>
        <w:trHeight w:val="1134"/>
      </w:trPr>
      <w:tc>
        <w:tcPr>
          <w:tcW w:w="1000" w:type="pct"/>
          <w:vAlign w:val="center"/>
        </w:tcPr>
        <w:p w14:paraId="7366844F" w14:textId="77777777" w:rsidR="00D04818" w:rsidRDefault="00D04818" w:rsidP="00302511">
          <w:pPr>
            <w:pStyle w:val="Untertitel"/>
          </w:pPr>
          <w:r>
            <w:rPr>
              <w:noProof/>
            </w:rPr>
            <w:drawing>
              <wp:inline distT="0" distB="0" distL="0" distR="0" wp14:anchorId="43E6048D" wp14:editId="7503C764">
                <wp:extent cx="493200" cy="417600"/>
                <wp:effectExtent l="0" t="0" r="2540" b="1905"/>
                <wp:docPr id="762" name="Grafik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3EEECB5A" w14:textId="77777777" w:rsidR="00D04818" w:rsidRDefault="00D04818" w:rsidP="00302511">
          <w:pPr>
            <w:pStyle w:val="Untertitel"/>
          </w:pPr>
          <w:r>
            <w:rPr>
              <w:noProof/>
            </w:rPr>
            <w:drawing>
              <wp:inline distT="0" distB="0" distL="0" distR="0" wp14:anchorId="1D3F559C" wp14:editId="2D0531E1">
                <wp:extent cx="435600" cy="471600"/>
                <wp:effectExtent l="0" t="0" r="0" b="0"/>
                <wp:docPr id="770" name="Grafik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69FC10E3" w14:textId="77777777" w:rsidR="00D04818" w:rsidRDefault="00D04818" w:rsidP="00302511">
          <w:pPr>
            <w:pStyle w:val="Untertitel"/>
          </w:pPr>
          <w:r>
            <w:rPr>
              <w:noProof/>
            </w:rPr>
            <w:drawing>
              <wp:inline distT="0" distB="0" distL="0" distR="0" wp14:anchorId="76EDF579" wp14:editId="3B57439B">
                <wp:extent cx="424800" cy="486000"/>
                <wp:effectExtent l="0" t="0" r="0" b="0"/>
                <wp:docPr id="773" name="Grafik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0620C277" w14:textId="77777777" w:rsidR="00D04818" w:rsidRDefault="00D04818" w:rsidP="00302511">
          <w:pPr>
            <w:pStyle w:val="Untertitel"/>
          </w:pPr>
          <w:r>
            <w:rPr>
              <w:noProof/>
            </w:rPr>
            <w:drawing>
              <wp:inline distT="0" distB="0" distL="0" distR="0" wp14:anchorId="6B6D0CF0" wp14:editId="1DC953FF">
                <wp:extent cx="424543" cy="435429"/>
                <wp:effectExtent l="0" t="0" r="0" b="0"/>
                <wp:docPr id="778" name="Grafik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31D0F538" w14:textId="77777777" w:rsidR="00D04818" w:rsidRDefault="00D04818" w:rsidP="00302511">
          <w:pPr>
            <w:pStyle w:val="Untertitel"/>
          </w:pPr>
          <w:r>
            <w:rPr>
              <w:noProof/>
            </w:rPr>
            <w:drawing>
              <wp:inline distT="0" distB="0" distL="0" distR="0" wp14:anchorId="0A3E8C3A" wp14:editId="4FA82A70">
                <wp:extent cx="458526" cy="435600"/>
                <wp:effectExtent l="0" t="0" r="0" b="0"/>
                <wp:docPr id="847" name="Grafik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D04818" w14:paraId="6EAC14FC" w14:textId="77777777" w:rsidTr="00D04818">
      <w:trPr>
        <w:trHeight w:val="510"/>
      </w:trPr>
      <w:tc>
        <w:tcPr>
          <w:tcW w:w="1000" w:type="pct"/>
        </w:tcPr>
        <w:p w14:paraId="4677D9AB" w14:textId="77777777" w:rsidR="00D04818" w:rsidRPr="00EE4101" w:rsidRDefault="00D04818" w:rsidP="00302511">
          <w:pPr>
            <w:pStyle w:val="Untertitel"/>
          </w:pPr>
          <w:r w:rsidRPr="0037643C">
            <w:rPr>
              <w:rStyle w:val="UntertitelZchn"/>
            </w:rPr>
            <w:t>Level</w:t>
          </w:r>
          <w:r w:rsidRPr="00EE4101">
            <w:t xml:space="preserve"> </w:t>
          </w:r>
          <w:r>
            <w:t>2</w:t>
          </w:r>
        </w:p>
      </w:tc>
      <w:tc>
        <w:tcPr>
          <w:tcW w:w="1000" w:type="pct"/>
        </w:tcPr>
        <w:p w14:paraId="7EE64CA2" w14:textId="77777777" w:rsidR="00D04818" w:rsidRPr="00EE4101" w:rsidRDefault="00D04818" w:rsidP="00302511">
          <w:pPr>
            <w:pStyle w:val="Untertitel"/>
          </w:pPr>
          <w:r>
            <w:t>15</w:t>
          </w:r>
          <w:r w:rsidRPr="00EE4101">
            <w:t xml:space="preserve"> Minuten</w:t>
          </w:r>
        </w:p>
      </w:tc>
      <w:tc>
        <w:tcPr>
          <w:tcW w:w="1000" w:type="pct"/>
        </w:tcPr>
        <w:p w14:paraId="6416E90C" w14:textId="77777777" w:rsidR="00D04818" w:rsidRPr="00EE4101" w:rsidRDefault="00D04818" w:rsidP="00302511">
          <w:pPr>
            <w:pStyle w:val="Untertitel"/>
          </w:pPr>
          <w:r w:rsidRPr="00EE4101">
            <w:t>1</w:t>
          </w:r>
          <w:r>
            <w:t>-10</w:t>
          </w:r>
          <w:r w:rsidRPr="00EE4101">
            <w:t xml:space="preserve"> Person</w:t>
          </w:r>
          <w:r>
            <w:t>en</w:t>
          </w:r>
        </w:p>
      </w:tc>
      <w:tc>
        <w:tcPr>
          <w:tcW w:w="1000" w:type="pct"/>
        </w:tcPr>
        <w:p w14:paraId="5DF7577C" w14:textId="77777777" w:rsidR="00D04818" w:rsidRPr="00EE4101" w:rsidRDefault="00D04818" w:rsidP="00302511">
          <w:pPr>
            <w:pStyle w:val="Untertitel"/>
          </w:pPr>
          <w:r w:rsidRPr="00EE4101">
            <w:t>E</w:t>
          </w:r>
          <w:r>
            <w:t>A/PA</w:t>
          </w:r>
        </w:p>
      </w:tc>
      <w:tc>
        <w:tcPr>
          <w:tcW w:w="1000" w:type="pct"/>
        </w:tcPr>
        <w:p w14:paraId="74E41FFD" w14:textId="56250161" w:rsidR="00D04818" w:rsidRPr="00EE4101" w:rsidRDefault="00D04818" w:rsidP="00302511">
          <w:pPr>
            <w:pStyle w:val="Untertitel"/>
          </w:pPr>
          <w:r>
            <w:t>A</w:t>
          </w:r>
          <w:r w:rsidR="00A868E4">
            <w:t>rbeitsbogen</w:t>
          </w:r>
          <w:r w:rsidR="004A212F">
            <w:t>, Schere</w:t>
          </w:r>
        </w:p>
      </w:tc>
    </w:tr>
  </w:tbl>
  <w:p w14:paraId="36A82EBC" w14:textId="77777777" w:rsidR="00D04818" w:rsidRPr="00A868E4" w:rsidRDefault="00D04818" w:rsidP="00A868E4">
    <w:pPr>
      <w:pStyle w:val="Kopfzeile"/>
      <w:spacing w:line="240" w:lineRule="auto"/>
      <w:ind w:left="0"/>
      <w:rPr>
        <w:sz w:val="24"/>
        <w:szCs w:val="22"/>
      </w:rPr>
    </w:pPr>
  </w:p>
</w:hdr>
</file>

<file path=word/header1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A8C6A4" w14:textId="77777777" w:rsidR="00D04818" w:rsidRDefault="00D04818" w:rsidP="00537232">
    <w:pPr>
      <w:pStyle w:val="Kopfzeile"/>
      <w:ind w:left="0"/>
    </w:pPr>
    <w:r>
      <w:rPr>
        <w:noProof/>
      </w:rPr>
      <mc:AlternateContent>
        <mc:Choice Requires="wps">
          <w:drawing>
            <wp:anchor distT="0" distB="0" distL="114300" distR="114300" simplePos="0" relativeHeight="251762176" behindDoc="0" locked="0" layoutInCell="1" allowOverlap="1" wp14:anchorId="06D94E3C" wp14:editId="0170EB80">
              <wp:simplePos x="0" y="0"/>
              <wp:positionH relativeFrom="margin">
                <wp:posOffset>970363</wp:posOffset>
              </wp:positionH>
              <wp:positionV relativeFrom="topMargin">
                <wp:posOffset>469127</wp:posOffset>
              </wp:positionV>
              <wp:extent cx="3646800" cy="978010"/>
              <wp:effectExtent l="0" t="0" r="0" b="0"/>
              <wp:wrapNone/>
              <wp:docPr id="882" name="Textfeld 882"/>
              <wp:cNvGraphicFramePr/>
              <a:graphic xmlns:a="http://schemas.openxmlformats.org/drawingml/2006/main">
                <a:graphicData uri="http://schemas.microsoft.com/office/word/2010/wordprocessingShape">
                  <wps:wsp>
                    <wps:cNvSpPr txBox="1"/>
                    <wps:spPr>
                      <a:xfrm>
                        <a:off x="0" y="0"/>
                        <a:ext cx="3646800" cy="978010"/>
                      </a:xfrm>
                      <a:prstGeom prst="rect">
                        <a:avLst/>
                      </a:prstGeom>
                      <a:solidFill>
                        <a:schemeClr val="lt1"/>
                      </a:solidFill>
                      <a:ln w="6350">
                        <a:noFill/>
                      </a:ln>
                    </wps:spPr>
                    <wps:txbx>
                      <w:txbxContent>
                        <w:p w14:paraId="5158CB5D" w14:textId="60832B00" w:rsidR="00D04818" w:rsidRPr="00EE4101" w:rsidRDefault="00D04818" w:rsidP="00537232">
                          <w:pPr>
                            <w:pStyle w:val="Titel"/>
                            <w:spacing w:line="276" w:lineRule="auto"/>
                            <w:ind w:left="0"/>
                          </w:pPr>
                          <w:r w:rsidRPr="00EE4101">
                            <w:t>A</w:t>
                          </w:r>
                          <w:r>
                            <w:t>rbeitsb</w:t>
                          </w:r>
                          <w:r w:rsidR="00A55371">
                            <w:t>ogen</w:t>
                          </w:r>
                          <w:r>
                            <w:t>:</w:t>
                          </w:r>
                        </w:p>
                        <w:p w14:paraId="521DB356" w14:textId="51F802F4" w:rsidR="00D04818" w:rsidRDefault="00D04818" w:rsidP="00B610C5">
                          <w:pPr>
                            <w:pStyle w:val="berschrift1"/>
                            <w:spacing w:line="276" w:lineRule="auto"/>
                            <w:ind w:left="0"/>
                          </w:pPr>
                          <w:r>
                            <w:t>Bausteine Verben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D94E3C" id="_x0000_t202" coordsize="21600,21600" o:spt="202" path="m,l,21600r21600,l21600,xe">
              <v:stroke joinstyle="miter"/>
              <v:path gradientshapeok="t" o:connecttype="rect"/>
            </v:shapetype>
            <v:shape id="Textfeld 882" o:spid="_x0000_s1460" type="#_x0000_t202" style="position:absolute;margin-left:76.4pt;margin-top:36.95pt;width:287.15pt;height:77pt;z-index:2517621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" fillcolor="white [3201]" stroked="f" strokeweight=".5pt">
              <v:textbox>
                <w:txbxContent>
                  <w:p w14:paraId="5158CB5D" w14:textId="60832B00" w:rsidR="00D04818" w:rsidRPr="00EE4101" w:rsidRDefault="00D04818" w:rsidP="00537232">
                    <w:pPr>
                      <w:pStyle w:val="Titel"/>
                      <w:spacing w:line="276" w:lineRule="auto"/>
                      <w:ind w:left="0"/>
                    </w:pPr>
                    <w:r w:rsidRPr="00EE4101">
                      <w:t>A</w:t>
                    </w:r>
                    <w:r>
                      <w:t>rbeitsb</w:t>
                    </w:r>
                    <w:r w:rsidR="00A55371">
                      <w:t>ogen</w:t>
                    </w:r>
                    <w:r>
                      <w:t>:</w:t>
                    </w:r>
                  </w:p>
                  <w:p w14:paraId="521DB356" w14:textId="51F802F4" w:rsidR="00D04818" w:rsidRDefault="00D04818" w:rsidP="00B610C5">
                    <w:pPr>
                      <w:pStyle w:val="berschrift1"/>
                      <w:spacing w:line="276" w:lineRule="auto"/>
                      <w:ind w:left="0"/>
                    </w:pPr>
                    <w:r>
                      <w:t>Bausteine Verben</w:t>
                    </w:r>
                  </w:p>
                </w:txbxContent>
              </v:textbox>
              <w10:wrap anchorx="margin" anchory="margin"/>
            </v:shape>
          </w:pict>
        </mc:Fallback>
      </mc:AlternateContent>
    </w:r>
    <w:r>
      <w:rPr>
        <w:noProof/>
      </w:rPr>
      <mc:AlternateContent>
        <mc:Choice Requires="wps">
          <w:drawing>
            <wp:anchor distT="0" distB="0" distL="114300" distR="114300" simplePos="0" relativeHeight="251764224" behindDoc="0" locked="0" layoutInCell="1" allowOverlap="1" wp14:anchorId="2A678621" wp14:editId="640734B0">
              <wp:simplePos x="0" y="0"/>
              <wp:positionH relativeFrom="margin">
                <wp:posOffset>5472430</wp:posOffset>
              </wp:positionH>
              <wp:positionV relativeFrom="topMargin">
                <wp:posOffset>1080135</wp:posOffset>
              </wp:positionV>
              <wp:extent cx="1076400" cy="266400"/>
              <wp:effectExtent l="0" t="0" r="9525" b="635"/>
              <wp:wrapNone/>
              <wp:docPr id="883" name="Textfeld 883"/>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5875C50E" w14:textId="77777777" w:rsidR="00D04818" w:rsidRPr="0005032B" w:rsidRDefault="00D04818" w:rsidP="00537232">
                          <w:pPr>
                            <w:pStyle w:val="Alpha-LevelKopfzeileABs"/>
                          </w:pPr>
                          <w:r w:rsidRPr="0005032B">
                            <w:t xml:space="preserve">Level </w:t>
                          </w:r>
                          <w:r>
                            <w:t>2</w:t>
                          </w:r>
                        </w:p>
                        <w:p w14:paraId="3915899F" w14:textId="77777777" w:rsidR="00D04818" w:rsidRPr="00EE4101" w:rsidRDefault="00D04818" w:rsidP="00537232">
                          <w:pPr>
                            <w:ind w:left="0"/>
                          </w:pPr>
                        </w:p>
                        <w:p w14:paraId="0A4D62F2" w14:textId="77777777" w:rsidR="00D04818" w:rsidRDefault="00D04818" w:rsidP="00537232">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678621" id="Textfeld 883" o:spid="_x0000_s1461" type="#_x0000_t202" style="position:absolute;margin-left:430.9pt;margin-top:85.05pt;width:84.75pt;height:21pt;z-index:2517642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" fillcolor="white [3201]" stroked="f" strokeweight=".5pt">
              <v:textbox>
                <w:txbxContent>
                  <w:p w14:paraId="5875C50E" w14:textId="77777777" w:rsidR="00D04818" w:rsidRPr="0005032B" w:rsidRDefault="00D04818" w:rsidP="00537232">
                    <w:pPr>
                      <w:pStyle w:val="Alpha-LevelKopfzeileABs"/>
                    </w:pPr>
                    <w:r w:rsidRPr="0005032B">
                      <w:t xml:space="preserve">Level </w:t>
                    </w:r>
                    <w:r>
                      <w:t>2</w:t>
                    </w:r>
                  </w:p>
                  <w:p w14:paraId="3915899F" w14:textId="77777777" w:rsidR="00D04818" w:rsidRPr="00EE4101" w:rsidRDefault="00D04818" w:rsidP="00537232">
                    <w:pPr>
                      <w:ind w:left="0"/>
                    </w:pPr>
                  </w:p>
                  <w:p w14:paraId="0A4D62F2" w14:textId="77777777" w:rsidR="00D04818" w:rsidRDefault="00D04818" w:rsidP="00537232">
                    <w:pPr>
                      <w:ind w:left="0"/>
                    </w:pPr>
                  </w:p>
                </w:txbxContent>
              </v:textbox>
              <w10:wrap anchorx="margin" anchory="margin"/>
            </v:shape>
          </w:pict>
        </mc:Fallback>
      </mc:AlternateContent>
    </w:r>
    <w:r>
      <w:rPr>
        <w:noProof/>
      </w:rPr>
      <w:drawing>
        <wp:anchor distT="0" distB="0" distL="114300" distR="114300" simplePos="0" relativeHeight="251763200" behindDoc="0" locked="0" layoutInCell="1" allowOverlap="1" wp14:anchorId="47DBED1C" wp14:editId="037D1DB5">
          <wp:simplePos x="0" y="0"/>
          <wp:positionH relativeFrom="margin">
            <wp:posOffset>5526405</wp:posOffset>
          </wp:positionH>
          <wp:positionV relativeFrom="topMargin">
            <wp:posOffset>648335</wp:posOffset>
          </wp:positionV>
          <wp:extent cx="493200" cy="417600"/>
          <wp:effectExtent l="0" t="0" r="2540" b="1905"/>
          <wp:wrapNone/>
          <wp:docPr id="884" name="Grafik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5A6CA83" wp14:editId="71E9588E">
          <wp:extent cx="864000" cy="864000"/>
          <wp:effectExtent l="0" t="0" r="0" b="0"/>
          <wp:docPr id="885" name="Grafik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798B60BE" w14:textId="77777777" w:rsidR="00D04818" w:rsidRPr="00576D16" w:rsidRDefault="00D04818" w:rsidP="003B11FE">
    <w:pPr>
      <w:pStyle w:val="Kopfzeile"/>
      <w:ind w:left="0"/>
    </w:pPr>
  </w:p>
</w:hdr>
</file>

<file path=word/header1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407F74" w14:textId="7AA5407E" w:rsidR="00D04818" w:rsidRDefault="00D04818" w:rsidP="00537232">
    <w:pPr>
      <w:pStyle w:val="Kopfzeile"/>
      <w:ind w:left="0"/>
    </w:pPr>
    <w:r>
      <w:rPr>
        <w:noProof/>
      </w:rPr>
      <mc:AlternateContent>
        <mc:Choice Requires="wps">
          <w:drawing>
            <wp:anchor distT="0" distB="0" distL="114300" distR="114300" simplePos="0" relativeHeight="251791872" behindDoc="0" locked="0" layoutInCell="1" allowOverlap="1" wp14:anchorId="1CB7CDEE" wp14:editId="1FF73B72">
              <wp:simplePos x="0" y="0"/>
              <wp:positionH relativeFrom="margin">
                <wp:posOffset>970363</wp:posOffset>
              </wp:positionH>
              <wp:positionV relativeFrom="topMargin">
                <wp:posOffset>469127</wp:posOffset>
              </wp:positionV>
              <wp:extent cx="3646800" cy="978010"/>
              <wp:effectExtent l="0" t="0" r="0" b="0"/>
              <wp:wrapNone/>
              <wp:docPr id="894" name="Textfeld 894"/>
              <wp:cNvGraphicFramePr/>
              <a:graphic xmlns:a="http://schemas.openxmlformats.org/drawingml/2006/main">
                <a:graphicData uri="http://schemas.microsoft.com/office/word/2010/wordprocessingShape">
                  <wps:wsp>
                    <wps:cNvSpPr txBox="1"/>
                    <wps:spPr>
                      <a:xfrm>
                        <a:off x="0" y="0"/>
                        <a:ext cx="3646800" cy="978010"/>
                      </a:xfrm>
                      <a:prstGeom prst="rect">
                        <a:avLst/>
                      </a:prstGeom>
                      <a:solidFill>
                        <a:schemeClr val="lt1"/>
                      </a:solidFill>
                      <a:ln w="6350">
                        <a:noFill/>
                      </a:ln>
                    </wps:spPr>
                    <wps:txbx>
                      <w:txbxContent>
                        <w:p w14:paraId="405736BB" w14:textId="3C109F37" w:rsidR="00D04818" w:rsidRPr="00EE4101" w:rsidRDefault="00D04818" w:rsidP="00537232">
                          <w:pPr>
                            <w:pStyle w:val="Titel"/>
                            <w:spacing w:line="276" w:lineRule="auto"/>
                            <w:ind w:left="0"/>
                          </w:pPr>
                          <w:r>
                            <w:t>Lösung:</w:t>
                          </w:r>
                        </w:p>
                        <w:p w14:paraId="6CDB8C02" w14:textId="77777777" w:rsidR="00D04818" w:rsidRDefault="00D04818" w:rsidP="00B610C5">
                          <w:pPr>
                            <w:pStyle w:val="berschrift1"/>
                            <w:spacing w:line="276" w:lineRule="auto"/>
                            <w:ind w:left="0"/>
                          </w:pPr>
                          <w:r>
                            <w:t>Bausteine Verben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B7CDEE" id="_x0000_t202" coordsize="21600,21600" o:spt="202" path="m,l,21600r21600,l21600,xe">
              <v:stroke joinstyle="miter"/>
              <v:path gradientshapeok="t" o:connecttype="rect"/>
            </v:shapetype>
            <v:shape id="Textfeld 894" o:spid="_x0000_s1462" type="#_x0000_t202" style="position:absolute;margin-left:76.4pt;margin-top:36.95pt;width:287.15pt;height:77pt;z-index:2517918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" fillcolor="white [3201]" stroked="f" strokeweight=".5pt">
              <v:textbox>
                <w:txbxContent>
                  <w:p w14:paraId="405736BB" w14:textId="3C109F37" w:rsidR="00D04818" w:rsidRPr="00EE4101" w:rsidRDefault="00D04818" w:rsidP="00537232">
                    <w:pPr>
                      <w:pStyle w:val="Titel"/>
                      <w:spacing w:line="276" w:lineRule="auto"/>
                      <w:ind w:left="0"/>
                    </w:pPr>
                    <w:r>
                      <w:t>Lösung:</w:t>
                    </w:r>
                  </w:p>
                  <w:p w14:paraId="6CDB8C02" w14:textId="77777777" w:rsidR="00D04818" w:rsidRDefault="00D04818" w:rsidP="00B610C5">
                    <w:pPr>
                      <w:pStyle w:val="berschrift1"/>
                      <w:spacing w:line="276" w:lineRule="auto"/>
                      <w:ind w:left="0"/>
                    </w:pPr>
                    <w:r>
                      <w:t>Bausteine Verben</w:t>
                    </w:r>
                  </w:p>
                </w:txbxContent>
              </v:textbox>
              <w10:wrap anchorx="margin" anchory="margin"/>
            </v:shape>
          </w:pict>
        </mc:Fallback>
      </mc:AlternateContent>
    </w:r>
    <w:r>
      <w:rPr>
        <w:noProof/>
      </w:rPr>
      <w:drawing>
        <wp:inline distT="0" distB="0" distL="0" distR="0" wp14:anchorId="3A93BEDA" wp14:editId="6AB041A1">
          <wp:extent cx="864000" cy="864000"/>
          <wp:effectExtent l="0" t="0" r="0" b="0"/>
          <wp:docPr id="917" name="Grafik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53667588" w14:textId="77777777" w:rsidR="00D04818" w:rsidRPr="00576D16" w:rsidRDefault="00D04818" w:rsidP="003B11FE">
    <w:pPr>
      <w:pStyle w:val="Kopfzeile"/>
      <w:ind w:left="0"/>
    </w:pPr>
  </w:p>
</w:hdr>
</file>

<file path=word/header1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8E13E0" w14:textId="77777777" w:rsidR="00D04818" w:rsidRDefault="00D04818" w:rsidP="008E103B">
    <w:pPr>
      <w:pStyle w:val="Kopfzeile"/>
      <w:ind w:left="0"/>
    </w:pPr>
    <w:r>
      <w:rPr>
        <w:noProof/>
      </w:rPr>
      <mc:AlternateContent>
        <mc:Choice Requires="wps">
          <w:drawing>
            <wp:anchor distT="0" distB="0" distL="114300" distR="114300" simplePos="0" relativeHeight="251765248" behindDoc="0" locked="0" layoutInCell="1" allowOverlap="1" wp14:anchorId="70AAF174" wp14:editId="06D2A6B1">
              <wp:simplePos x="0" y="0"/>
              <wp:positionH relativeFrom="margin">
                <wp:posOffset>972185</wp:posOffset>
              </wp:positionH>
              <wp:positionV relativeFrom="topMargin">
                <wp:posOffset>467995</wp:posOffset>
              </wp:positionV>
              <wp:extent cx="5400000" cy="748800"/>
              <wp:effectExtent l="0" t="0" r="0" b="0"/>
              <wp:wrapNone/>
              <wp:docPr id="896" name="Textfeld 896"/>
              <wp:cNvGraphicFramePr/>
              <a:graphic xmlns:a="http://schemas.openxmlformats.org/drawingml/2006/main">
                <a:graphicData uri="http://schemas.microsoft.com/office/word/2010/wordprocessingShape">
                  <wps:wsp>
                    <wps:cNvSpPr txBox="1"/>
                    <wps:spPr>
                      <a:xfrm>
                        <a:off x="0" y="0"/>
                        <a:ext cx="5400000" cy="748800"/>
                      </a:xfrm>
                      <a:prstGeom prst="rect">
                        <a:avLst/>
                      </a:prstGeom>
                      <a:solidFill>
                        <a:schemeClr val="lt1"/>
                      </a:solidFill>
                      <a:ln w="6350">
                        <a:noFill/>
                      </a:ln>
                    </wps:spPr>
                    <wps:txbx>
                      <w:txbxContent>
                        <w:p w14:paraId="5FEED970" w14:textId="28C8185E" w:rsidR="00D04818" w:rsidRPr="00EE4101" w:rsidRDefault="00D04818" w:rsidP="008E103B">
                          <w:pPr>
                            <w:pStyle w:val="Titel"/>
                            <w:spacing w:line="276" w:lineRule="auto"/>
                            <w:ind w:left="0"/>
                          </w:pPr>
                          <w:r w:rsidRPr="00EE4101">
                            <w:t>A</w:t>
                          </w:r>
                          <w:r>
                            <w:t>blauf für Lehrende:</w:t>
                          </w:r>
                        </w:p>
                        <w:p w14:paraId="47F4F5FF" w14:textId="05B445ED" w:rsidR="00D04818" w:rsidRDefault="00D04818" w:rsidP="00B610C5">
                          <w:pPr>
                            <w:pStyle w:val="berschrift1"/>
                            <w:spacing w:line="276" w:lineRule="auto"/>
                            <w:ind w:left="0"/>
                          </w:pPr>
                          <w:r>
                            <w:t>Buchstabenwirbel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AAF174" id="_x0000_t202" coordsize="21600,21600" o:spt="202" path="m,l,21600r21600,l21600,xe">
              <v:stroke joinstyle="miter"/>
              <v:path gradientshapeok="t" o:connecttype="rect"/>
            </v:shapetype>
            <v:shape id="Textfeld 896" o:spid="_x0000_s1463" type="#_x0000_t202" style="position:absolute;margin-left:76.55pt;margin-top:36.85pt;width:425.2pt;height:58.95pt;z-index:2517652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" fillcolor="white [3201]" stroked="f" strokeweight=".5pt">
              <v:textbox>
                <w:txbxContent>
                  <w:p w14:paraId="5FEED970" w14:textId="28C8185E" w:rsidR="00D04818" w:rsidRPr="00EE4101" w:rsidRDefault="00D04818" w:rsidP="008E103B">
                    <w:pPr>
                      <w:pStyle w:val="Titel"/>
                      <w:spacing w:line="276" w:lineRule="auto"/>
                      <w:ind w:left="0"/>
                    </w:pPr>
                    <w:r w:rsidRPr="00EE4101">
                      <w:t>A</w:t>
                    </w:r>
                    <w:r>
                      <w:t>blauf für Lehrende:</w:t>
                    </w:r>
                  </w:p>
                  <w:p w14:paraId="47F4F5FF" w14:textId="05B445ED" w:rsidR="00D04818" w:rsidRDefault="00D04818" w:rsidP="00B610C5">
                    <w:pPr>
                      <w:pStyle w:val="berschrift1"/>
                      <w:spacing w:line="276" w:lineRule="auto"/>
                      <w:ind w:left="0"/>
                    </w:pPr>
                    <w:r>
                      <w:t>Buchstabenwirbel</w:t>
                    </w:r>
                  </w:p>
                </w:txbxContent>
              </v:textbox>
              <w10:wrap anchorx="margin" anchory="margin"/>
            </v:shape>
          </w:pict>
        </mc:Fallback>
      </mc:AlternateContent>
    </w:r>
    <w:r>
      <w:rPr>
        <w:noProof/>
      </w:rPr>
      <w:drawing>
        <wp:inline distT="0" distB="0" distL="0" distR="0" wp14:anchorId="6DA66706" wp14:editId="5A5188AD">
          <wp:extent cx="864000" cy="864000"/>
          <wp:effectExtent l="0" t="0" r="0" b="0"/>
          <wp:docPr id="898" name="Grafik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349D42DB" w14:textId="77777777" w:rsidR="00D04818" w:rsidRPr="0030433F" w:rsidRDefault="00D04818" w:rsidP="0030433F">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D04818" w14:paraId="1CF79FB2" w14:textId="77777777" w:rsidTr="00D04818">
      <w:trPr>
        <w:trHeight w:val="1134"/>
      </w:trPr>
      <w:tc>
        <w:tcPr>
          <w:tcW w:w="1000" w:type="pct"/>
          <w:vAlign w:val="center"/>
        </w:tcPr>
        <w:p w14:paraId="101A942B" w14:textId="77777777" w:rsidR="00D04818" w:rsidRDefault="00D04818" w:rsidP="008E103B">
          <w:pPr>
            <w:pStyle w:val="Untertitel"/>
          </w:pPr>
          <w:r>
            <w:rPr>
              <w:noProof/>
            </w:rPr>
            <w:drawing>
              <wp:inline distT="0" distB="0" distL="0" distR="0" wp14:anchorId="48E71AF8" wp14:editId="04F52D6B">
                <wp:extent cx="493200" cy="417600"/>
                <wp:effectExtent l="0" t="0" r="2540" b="1905"/>
                <wp:docPr id="899" name="Grafik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66B2E978" w14:textId="77777777" w:rsidR="00D04818" w:rsidRDefault="00D04818" w:rsidP="008E103B">
          <w:pPr>
            <w:pStyle w:val="Untertitel"/>
          </w:pPr>
          <w:r>
            <w:rPr>
              <w:noProof/>
            </w:rPr>
            <w:drawing>
              <wp:inline distT="0" distB="0" distL="0" distR="0" wp14:anchorId="2922D2A1" wp14:editId="4CDC09CF">
                <wp:extent cx="435600" cy="471600"/>
                <wp:effectExtent l="0" t="0" r="0" b="0"/>
                <wp:docPr id="905" name="Grafik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78B3951B" w14:textId="77777777" w:rsidR="00D04818" w:rsidRDefault="00D04818" w:rsidP="008E103B">
          <w:pPr>
            <w:pStyle w:val="Untertitel"/>
          </w:pPr>
          <w:r>
            <w:rPr>
              <w:noProof/>
            </w:rPr>
            <w:drawing>
              <wp:inline distT="0" distB="0" distL="0" distR="0" wp14:anchorId="2178998C" wp14:editId="30711CEC">
                <wp:extent cx="424800" cy="486000"/>
                <wp:effectExtent l="0" t="0" r="0" b="0"/>
                <wp:docPr id="906" name="Grafik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1C6C17F5" w14:textId="77777777" w:rsidR="00D04818" w:rsidRDefault="00D04818" w:rsidP="008E103B">
          <w:pPr>
            <w:pStyle w:val="Untertitel"/>
          </w:pPr>
          <w:r>
            <w:rPr>
              <w:noProof/>
            </w:rPr>
            <w:drawing>
              <wp:inline distT="0" distB="0" distL="0" distR="0" wp14:anchorId="6FF41336" wp14:editId="7E6F5196">
                <wp:extent cx="424543" cy="435429"/>
                <wp:effectExtent l="0" t="0" r="0" b="0"/>
                <wp:docPr id="907" name="Grafik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79DFE240" w14:textId="77777777" w:rsidR="00D04818" w:rsidRDefault="00D04818" w:rsidP="008E103B">
          <w:pPr>
            <w:pStyle w:val="Untertitel"/>
          </w:pPr>
          <w:r>
            <w:rPr>
              <w:noProof/>
            </w:rPr>
            <w:drawing>
              <wp:inline distT="0" distB="0" distL="0" distR="0" wp14:anchorId="55DE9302" wp14:editId="0F99EF1E">
                <wp:extent cx="458526" cy="435600"/>
                <wp:effectExtent l="0" t="0" r="0" b="0"/>
                <wp:docPr id="908" name="Grafik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D04818" w14:paraId="000C3DC9" w14:textId="77777777" w:rsidTr="00D04818">
      <w:trPr>
        <w:trHeight w:val="510"/>
      </w:trPr>
      <w:tc>
        <w:tcPr>
          <w:tcW w:w="1000" w:type="pct"/>
        </w:tcPr>
        <w:p w14:paraId="62B63F9C" w14:textId="2707061C" w:rsidR="00D04818" w:rsidRPr="00EE4101" w:rsidRDefault="00D04818" w:rsidP="008E103B">
          <w:pPr>
            <w:pStyle w:val="Untertitel"/>
          </w:pPr>
          <w:r w:rsidRPr="0037643C">
            <w:rPr>
              <w:rStyle w:val="UntertitelZchn"/>
            </w:rPr>
            <w:t>Level</w:t>
          </w:r>
          <w:r w:rsidRPr="00EE4101">
            <w:t xml:space="preserve"> </w:t>
          </w:r>
          <w:r>
            <w:t>2</w:t>
          </w:r>
          <w:r w:rsidR="00974786">
            <w:t>/2-3</w:t>
          </w:r>
        </w:p>
      </w:tc>
      <w:tc>
        <w:tcPr>
          <w:tcW w:w="1000" w:type="pct"/>
        </w:tcPr>
        <w:p w14:paraId="04B33C9C" w14:textId="77777777" w:rsidR="00D04818" w:rsidRPr="00EE4101" w:rsidRDefault="00D04818" w:rsidP="008E103B">
          <w:pPr>
            <w:pStyle w:val="Untertitel"/>
          </w:pPr>
          <w:r>
            <w:t>15</w:t>
          </w:r>
          <w:r w:rsidRPr="00EE4101">
            <w:t xml:space="preserve"> Minuten</w:t>
          </w:r>
        </w:p>
      </w:tc>
      <w:tc>
        <w:tcPr>
          <w:tcW w:w="1000" w:type="pct"/>
        </w:tcPr>
        <w:p w14:paraId="6B28E697" w14:textId="77777777" w:rsidR="00D04818" w:rsidRPr="00EE4101" w:rsidRDefault="00D04818" w:rsidP="008E103B">
          <w:pPr>
            <w:pStyle w:val="Untertitel"/>
          </w:pPr>
          <w:r w:rsidRPr="00EE4101">
            <w:t>1</w:t>
          </w:r>
          <w:r>
            <w:t>-10</w:t>
          </w:r>
          <w:r w:rsidRPr="00EE4101">
            <w:t xml:space="preserve"> Person</w:t>
          </w:r>
          <w:r>
            <w:t>en</w:t>
          </w:r>
        </w:p>
      </w:tc>
      <w:tc>
        <w:tcPr>
          <w:tcW w:w="1000" w:type="pct"/>
        </w:tcPr>
        <w:p w14:paraId="1B23185B" w14:textId="77777777" w:rsidR="00D04818" w:rsidRPr="00EE4101" w:rsidRDefault="00D04818" w:rsidP="008E103B">
          <w:pPr>
            <w:pStyle w:val="Untertitel"/>
          </w:pPr>
          <w:r w:rsidRPr="00EE4101">
            <w:t>E</w:t>
          </w:r>
          <w:r>
            <w:t>A, Plenum</w:t>
          </w:r>
        </w:p>
      </w:tc>
      <w:tc>
        <w:tcPr>
          <w:tcW w:w="1000" w:type="pct"/>
        </w:tcPr>
        <w:p w14:paraId="2C6A2B4F" w14:textId="06D7C456" w:rsidR="00D04818" w:rsidRPr="00EE4101" w:rsidRDefault="00D04818" w:rsidP="008E103B">
          <w:pPr>
            <w:pStyle w:val="Untertitel"/>
          </w:pPr>
          <w:r>
            <w:t>A</w:t>
          </w:r>
          <w:r w:rsidR="0030433F">
            <w:t>rbeitsbögen</w:t>
          </w:r>
        </w:p>
      </w:tc>
    </w:tr>
  </w:tbl>
  <w:p w14:paraId="3ED9DC75" w14:textId="77777777" w:rsidR="00D04818" w:rsidRPr="0030433F" w:rsidRDefault="00D04818" w:rsidP="0030433F">
    <w:pPr>
      <w:pStyle w:val="Kopfzeile"/>
      <w:spacing w:line="240" w:lineRule="auto"/>
      <w:ind w:left="0"/>
      <w:rPr>
        <w:sz w:val="24"/>
        <w:szCs w:val="22"/>
      </w:rPr>
    </w:pPr>
  </w:p>
</w:hdr>
</file>

<file path=word/header1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216EC0" w14:textId="77777777" w:rsidR="00D04818" w:rsidRDefault="00D04818" w:rsidP="00186E7B">
    <w:pPr>
      <w:pStyle w:val="Kopfzeile"/>
      <w:ind w:left="0"/>
    </w:pPr>
    <w:r>
      <w:rPr>
        <w:noProof/>
      </w:rPr>
      <mc:AlternateContent>
        <mc:Choice Requires="wps">
          <w:drawing>
            <wp:anchor distT="0" distB="0" distL="114300" distR="114300" simplePos="0" relativeHeight="251769344" behindDoc="0" locked="0" layoutInCell="1" allowOverlap="1" wp14:anchorId="2FA297EA" wp14:editId="1F76FCAF">
              <wp:simplePos x="0" y="0"/>
              <wp:positionH relativeFrom="margin">
                <wp:posOffset>970363</wp:posOffset>
              </wp:positionH>
              <wp:positionV relativeFrom="topMargin">
                <wp:posOffset>469127</wp:posOffset>
              </wp:positionV>
              <wp:extent cx="3646800" cy="978010"/>
              <wp:effectExtent l="0" t="0" r="0" b="0"/>
              <wp:wrapNone/>
              <wp:docPr id="994" name="Textfeld 994"/>
              <wp:cNvGraphicFramePr/>
              <a:graphic xmlns:a="http://schemas.openxmlformats.org/drawingml/2006/main">
                <a:graphicData uri="http://schemas.microsoft.com/office/word/2010/wordprocessingShape">
                  <wps:wsp>
                    <wps:cNvSpPr txBox="1"/>
                    <wps:spPr>
                      <a:xfrm>
                        <a:off x="0" y="0"/>
                        <a:ext cx="3646800" cy="978010"/>
                      </a:xfrm>
                      <a:prstGeom prst="rect">
                        <a:avLst/>
                      </a:prstGeom>
                      <a:solidFill>
                        <a:schemeClr val="lt1"/>
                      </a:solidFill>
                      <a:ln w="6350">
                        <a:noFill/>
                      </a:ln>
                    </wps:spPr>
                    <wps:txbx>
                      <w:txbxContent>
                        <w:p w14:paraId="48AEA1A5" w14:textId="77777777" w:rsidR="00D04818" w:rsidRPr="00EE4101" w:rsidRDefault="00D04818" w:rsidP="00186E7B">
                          <w:pPr>
                            <w:pStyle w:val="Titel"/>
                            <w:spacing w:line="276" w:lineRule="auto"/>
                            <w:ind w:left="0"/>
                          </w:pPr>
                          <w:r>
                            <w:t>Lösung:</w:t>
                          </w:r>
                        </w:p>
                        <w:p w14:paraId="29F86AAE" w14:textId="49FF1A4C" w:rsidR="00D04818" w:rsidRDefault="00D04818" w:rsidP="00B610C5">
                          <w:pPr>
                            <w:pStyle w:val="berschrift1"/>
                            <w:spacing w:line="276" w:lineRule="auto"/>
                            <w:ind w:left="0"/>
                          </w:pPr>
                          <w:r>
                            <w:t>Buchstabenwirbel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A297EA" id="_x0000_t202" coordsize="21600,21600" o:spt="202" path="m,l,21600r21600,l21600,xe">
              <v:stroke joinstyle="miter"/>
              <v:path gradientshapeok="t" o:connecttype="rect"/>
            </v:shapetype>
            <v:shape id="Textfeld 994" o:spid="_x0000_s1464" type="#_x0000_t202" style="position:absolute;margin-left:76.4pt;margin-top:36.95pt;width:287.15pt;height:77pt;z-index:2517693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" fillcolor="white [3201]" stroked="f" strokeweight=".5pt">
              <v:textbox>
                <w:txbxContent>
                  <w:p w14:paraId="48AEA1A5" w14:textId="77777777" w:rsidR="00D04818" w:rsidRPr="00EE4101" w:rsidRDefault="00D04818" w:rsidP="00186E7B">
                    <w:pPr>
                      <w:pStyle w:val="Titel"/>
                      <w:spacing w:line="276" w:lineRule="auto"/>
                      <w:ind w:left="0"/>
                    </w:pPr>
                    <w:r>
                      <w:t>Lösung:</w:t>
                    </w:r>
                  </w:p>
                  <w:p w14:paraId="29F86AAE" w14:textId="49FF1A4C" w:rsidR="00D04818" w:rsidRDefault="00D04818" w:rsidP="00B610C5">
                    <w:pPr>
                      <w:pStyle w:val="berschrift1"/>
                      <w:spacing w:line="276" w:lineRule="auto"/>
                      <w:ind w:left="0"/>
                    </w:pPr>
                    <w:r>
                      <w:t>Buchstabenwirbel 1</w:t>
                    </w:r>
                  </w:p>
                </w:txbxContent>
              </v:textbox>
              <w10:wrap anchorx="margin" anchory="margin"/>
            </v:shape>
          </w:pict>
        </mc:Fallback>
      </mc:AlternateContent>
    </w:r>
    <w:r>
      <w:rPr>
        <w:noProof/>
      </w:rPr>
      <w:drawing>
        <wp:inline distT="0" distB="0" distL="0" distR="0" wp14:anchorId="2E1C4E0B" wp14:editId="32C8948D">
          <wp:extent cx="864000" cy="864000"/>
          <wp:effectExtent l="0" t="0" r="0" b="0"/>
          <wp:docPr id="995" name="Grafik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4F8D2867" w14:textId="77777777" w:rsidR="00D04818" w:rsidRDefault="00D04818" w:rsidP="00143DF5">
    <w:pPr>
      <w:pStyle w:val="Kopfzeile"/>
      <w:ind w:left="0"/>
    </w:pPr>
  </w:p>
</w:hdr>
</file>

<file path=word/header1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46CAF0" w14:textId="77777777" w:rsidR="00D04818" w:rsidRDefault="00D04818" w:rsidP="00C76D28">
    <w:pPr>
      <w:pStyle w:val="Kopfzeile"/>
      <w:ind w:left="0"/>
    </w:pPr>
    <w:r>
      <w:rPr>
        <w:noProof/>
      </w:rPr>
      <mc:AlternateContent>
        <mc:Choice Requires="wps">
          <w:drawing>
            <wp:anchor distT="0" distB="0" distL="114300" distR="114300" simplePos="0" relativeHeight="251766272" behindDoc="0" locked="0" layoutInCell="1" allowOverlap="1" wp14:anchorId="40E421E8" wp14:editId="53F7A9EE">
              <wp:simplePos x="0" y="0"/>
              <wp:positionH relativeFrom="margin">
                <wp:posOffset>970363</wp:posOffset>
              </wp:positionH>
              <wp:positionV relativeFrom="topMargin">
                <wp:posOffset>469127</wp:posOffset>
              </wp:positionV>
              <wp:extent cx="3646800" cy="978010"/>
              <wp:effectExtent l="0" t="0" r="0" b="0"/>
              <wp:wrapNone/>
              <wp:docPr id="918" name="Textfeld 918"/>
              <wp:cNvGraphicFramePr/>
              <a:graphic xmlns:a="http://schemas.openxmlformats.org/drawingml/2006/main">
                <a:graphicData uri="http://schemas.microsoft.com/office/word/2010/wordprocessingShape">
                  <wps:wsp>
                    <wps:cNvSpPr txBox="1"/>
                    <wps:spPr>
                      <a:xfrm>
                        <a:off x="0" y="0"/>
                        <a:ext cx="3646800" cy="978010"/>
                      </a:xfrm>
                      <a:prstGeom prst="rect">
                        <a:avLst/>
                      </a:prstGeom>
                      <a:solidFill>
                        <a:schemeClr val="lt1"/>
                      </a:solidFill>
                      <a:ln w="6350">
                        <a:noFill/>
                      </a:ln>
                    </wps:spPr>
                    <wps:txbx>
                      <w:txbxContent>
                        <w:p w14:paraId="5A206CA9" w14:textId="04C26A44" w:rsidR="00D04818" w:rsidRPr="00EE4101" w:rsidRDefault="00D04818" w:rsidP="00C76D28">
                          <w:pPr>
                            <w:pStyle w:val="Titel"/>
                            <w:spacing w:line="276" w:lineRule="auto"/>
                            <w:ind w:left="0"/>
                          </w:pPr>
                          <w:r w:rsidRPr="00EE4101">
                            <w:t>A</w:t>
                          </w:r>
                          <w:r>
                            <w:t>rbeitsb</w:t>
                          </w:r>
                          <w:r w:rsidR="00A55371">
                            <w:t>ogen</w:t>
                          </w:r>
                          <w:r>
                            <w:t>:</w:t>
                          </w:r>
                        </w:p>
                        <w:p w14:paraId="698557F5" w14:textId="17DACAAC" w:rsidR="00D04818" w:rsidRDefault="00D04818" w:rsidP="00B610C5">
                          <w:pPr>
                            <w:pStyle w:val="berschrift1"/>
                            <w:spacing w:line="276" w:lineRule="auto"/>
                            <w:ind w:left="0"/>
                          </w:pPr>
                          <w:r>
                            <w:t>Buchstabenwirbel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E421E8" id="_x0000_t202" coordsize="21600,21600" o:spt="202" path="m,l,21600r21600,l21600,xe">
              <v:stroke joinstyle="miter"/>
              <v:path gradientshapeok="t" o:connecttype="rect"/>
            </v:shapetype>
            <v:shape id="Textfeld 918" o:spid="_x0000_s1465" type="#_x0000_t202" style="position:absolute;margin-left:76.4pt;margin-top:36.95pt;width:287.15pt;height:77pt;z-index:2517662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" fillcolor="white [3201]" stroked="f" strokeweight=".5pt">
              <v:textbox>
                <w:txbxContent>
                  <w:p w14:paraId="5A206CA9" w14:textId="04C26A44" w:rsidR="00D04818" w:rsidRPr="00EE4101" w:rsidRDefault="00D04818" w:rsidP="00C76D28">
                    <w:pPr>
                      <w:pStyle w:val="Titel"/>
                      <w:spacing w:line="276" w:lineRule="auto"/>
                      <w:ind w:left="0"/>
                    </w:pPr>
                    <w:r w:rsidRPr="00EE4101">
                      <w:t>A</w:t>
                    </w:r>
                    <w:r>
                      <w:t>rbeitsb</w:t>
                    </w:r>
                    <w:r w:rsidR="00A55371">
                      <w:t>ogen</w:t>
                    </w:r>
                    <w:r>
                      <w:t>:</w:t>
                    </w:r>
                  </w:p>
                  <w:p w14:paraId="698557F5" w14:textId="17DACAAC" w:rsidR="00D04818" w:rsidRDefault="00D04818" w:rsidP="00B610C5">
                    <w:pPr>
                      <w:pStyle w:val="berschrift1"/>
                      <w:spacing w:line="276" w:lineRule="auto"/>
                      <w:ind w:left="0"/>
                    </w:pPr>
                    <w:r>
                      <w:t>Buchstabenwirbel 1</w:t>
                    </w:r>
                  </w:p>
                </w:txbxContent>
              </v:textbox>
              <w10:wrap anchorx="margin" anchory="margin"/>
            </v:shape>
          </w:pict>
        </mc:Fallback>
      </mc:AlternateContent>
    </w:r>
    <w:r>
      <w:rPr>
        <w:noProof/>
      </w:rPr>
      <mc:AlternateContent>
        <mc:Choice Requires="wps">
          <w:drawing>
            <wp:anchor distT="0" distB="0" distL="114300" distR="114300" simplePos="0" relativeHeight="251768320" behindDoc="0" locked="0" layoutInCell="1" allowOverlap="1" wp14:anchorId="0A0C4452" wp14:editId="5F3EFEF4">
              <wp:simplePos x="0" y="0"/>
              <wp:positionH relativeFrom="margin">
                <wp:posOffset>5472430</wp:posOffset>
              </wp:positionH>
              <wp:positionV relativeFrom="topMargin">
                <wp:posOffset>1080135</wp:posOffset>
              </wp:positionV>
              <wp:extent cx="1076400" cy="266400"/>
              <wp:effectExtent l="0" t="0" r="9525" b="635"/>
              <wp:wrapNone/>
              <wp:docPr id="919" name="Textfeld 919"/>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3B8C4DF0" w14:textId="05802571" w:rsidR="00D04818" w:rsidRPr="0005032B" w:rsidRDefault="00D04818" w:rsidP="00C76D28">
                          <w:pPr>
                            <w:pStyle w:val="Alpha-LevelKopfzeileABs"/>
                          </w:pPr>
                          <w:r w:rsidRPr="0005032B">
                            <w:t xml:space="preserve">Level </w:t>
                          </w:r>
                          <w:r>
                            <w:t>2</w:t>
                          </w:r>
                        </w:p>
                        <w:p w14:paraId="1096B44D" w14:textId="77777777" w:rsidR="00D04818" w:rsidRPr="00EE4101" w:rsidRDefault="00D04818" w:rsidP="00C76D28">
                          <w:pPr>
                            <w:ind w:left="0"/>
                          </w:pPr>
                        </w:p>
                        <w:p w14:paraId="008FA5B9" w14:textId="77777777" w:rsidR="00D04818" w:rsidRDefault="00D04818" w:rsidP="00C76D28">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0C4452" id="Textfeld 919" o:spid="_x0000_s1466" type="#_x0000_t202" style="position:absolute;margin-left:430.9pt;margin-top:85.05pt;width:84.75pt;height:21pt;z-index:25176832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" fillcolor="white [3201]" stroked="f" strokeweight=".5pt">
              <v:textbox>
                <w:txbxContent>
                  <w:p w14:paraId="3B8C4DF0" w14:textId="05802571" w:rsidR="00D04818" w:rsidRPr="0005032B" w:rsidRDefault="00D04818" w:rsidP="00C76D28">
                    <w:pPr>
                      <w:pStyle w:val="Alpha-LevelKopfzeileABs"/>
                    </w:pPr>
                    <w:r w:rsidRPr="0005032B">
                      <w:t xml:space="preserve">Level </w:t>
                    </w:r>
                    <w:r>
                      <w:t>2</w:t>
                    </w:r>
                  </w:p>
                  <w:p w14:paraId="1096B44D" w14:textId="77777777" w:rsidR="00D04818" w:rsidRPr="00EE4101" w:rsidRDefault="00D04818" w:rsidP="00C76D28">
                    <w:pPr>
                      <w:ind w:left="0"/>
                    </w:pPr>
                  </w:p>
                  <w:p w14:paraId="008FA5B9" w14:textId="77777777" w:rsidR="00D04818" w:rsidRDefault="00D04818" w:rsidP="00C76D28">
                    <w:pPr>
                      <w:ind w:left="0"/>
                    </w:pPr>
                  </w:p>
                </w:txbxContent>
              </v:textbox>
              <w10:wrap anchorx="margin" anchory="margin"/>
            </v:shape>
          </w:pict>
        </mc:Fallback>
      </mc:AlternateContent>
    </w:r>
    <w:r>
      <w:rPr>
        <w:noProof/>
      </w:rPr>
      <w:drawing>
        <wp:anchor distT="0" distB="0" distL="114300" distR="114300" simplePos="0" relativeHeight="251767296" behindDoc="0" locked="0" layoutInCell="1" allowOverlap="1" wp14:anchorId="55D657A7" wp14:editId="0EC7BB46">
          <wp:simplePos x="0" y="0"/>
          <wp:positionH relativeFrom="margin">
            <wp:posOffset>5526405</wp:posOffset>
          </wp:positionH>
          <wp:positionV relativeFrom="topMargin">
            <wp:posOffset>648335</wp:posOffset>
          </wp:positionV>
          <wp:extent cx="493200" cy="417600"/>
          <wp:effectExtent l="0" t="0" r="2540" b="1905"/>
          <wp:wrapNone/>
          <wp:docPr id="920" name="Grafik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2DEC4F4" wp14:editId="1F681DBC">
          <wp:extent cx="864000" cy="864000"/>
          <wp:effectExtent l="0" t="0" r="0" b="0"/>
          <wp:docPr id="921" name="Grafik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77160D8C" w14:textId="77777777" w:rsidR="00D04818" w:rsidRPr="00C76D28" w:rsidRDefault="00D04818" w:rsidP="00C76D28">
    <w:pPr>
      <w:pStyle w:val="Kopfzeile"/>
    </w:pPr>
  </w:p>
</w:hdr>
</file>

<file path=word/header1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ED82FD" w14:textId="77777777" w:rsidR="00D04818" w:rsidRDefault="00D04818" w:rsidP="00186E7B">
    <w:pPr>
      <w:pStyle w:val="Kopfzeile"/>
      <w:ind w:left="0"/>
    </w:pPr>
    <w:r>
      <w:rPr>
        <w:noProof/>
      </w:rPr>
      <mc:AlternateContent>
        <mc:Choice Requires="wps">
          <w:drawing>
            <wp:anchor distT="0" distB="0" distL="114300" distR="114300" simplePos="0" relativeHeight="251773440" behindDoc="0" locked="0" layoutInCell="1" allowOverlap="1" wp14:anchorId="55FDF283" wp14:editId="78497CB3">
              <wp:simplePos x="0" y="0"/>
              <wp:positionH relativeFrom="margin">
                <wp:posOffset>970363</wp:posOffset>
              </wp:positionH>
              <wp:positionV relativeFrom="topMargin">
                <wp:posOffset>469127</wp:posOffset>
              </wp:positionV>
              <wp:extent cx="3646800" cy="978010"/>
              <wp:effectExtent l="0" t="0" r="0" b="0"/>
              <wp:wrapNone/>
              <wp:docPr id="1046" name="Textfeld 1046"/>
              <wp:cNvGraphicFramePr/>
              <a:graphic xmlns:a="http://schemas.openxmlformats.org/drawingml/2006/main">
                <a:graphicData uri="http://schemas.microsoft.com/office/word/2010/wordprocessingShape">
                  <wps:wsp>
                    <wps:cNvSpPr txBox="1"/>
                    <wps:spPr>
                      <a:xfrm>
                        <a:off x="0" y="0"/>
                        <a:ext cx="3646800" cy="978010"/>
                      </a:xfrm>
                      <a:prstGeom prst="rect">
                        <a:avLst/>
                      </a:prstGeom>
                      <a:solidFill>
                        <a:schemeClr val="lt1"/>
                      </a:solidFill>
                      <a:ln w="6350">
                        <a:noFill/>
                      </a:ln>
                    </wps:spPr>
                    <wps:txbx>
                      <w:txbxContent>
                        <w:p w14:paraId="2FCDEBCC" w14:textId="77777777" w:rsidR="00D04818" w:rsidRPr="00EE4101" w:rsidRDefault="00D04818" w:rsidP="00186E7B">
                          <w:pPr>
                            <w:pStyle w:val="Titel"/>
                            <w:spacing w:line="276" w:lineRule="auto"/>
                            <w:ind w:left="0"/>
                          </w:pPr>
                          <w:r>
                            <w:t>Lösung:</w:t>
                          </w:r>
                        </w:p>
                        <w:p w14:paraId="4CF4E141" w14:textId="2267E754" w:rsidR="00D04818" w:rsidRDefault="00D04818" w:rsidP="00B610C5">
                          <w:pPr>
                            <w:pStyle w:val="berschrift1"/>
                            <w:spacing w:line="276" w:lineRule="auto"/>
                            <w:ind w:left="0"/>
                          </w:pPr>
                          <w:r>
                            <w:t>Buchstabenwirbel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FDF283" id="_x0000_t202" coordsize="21600,21600" o:spt="202" path="m,l,21600r21600,l21600,xe">
              <v:stroke joinstyle="miter"/>
              <v:path gradientshapeok="t" o:connecttype="rect"/>
            </v:shapetype>
            <v:shape id="Textfeld 1046" o:spid="_x0000_s1467" type="#_x0000_t202" style="position:absolute;margin-left:76.4pt;margin-top:36.95pt;width:287.15pt;height:77pt;z-index:2517734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" fillcolor="white [3201]" stroked="f" strokeweight=".5pt">
              <v:textbox>
                <w:txbxContent>
                  <w:p w14:paraId="2FCDEBCC" w14:textId="77777777" w:rsidR="00D04818" w:rsidRPr="00EE4101" w:rsidRDefault="00D04818" w:rsidP="00186E7B">
                    <w:pPr>
                      <w:pStyle w:val="Titel"/>
                      <w:spacing w:line="276" w:lineRule="auto"/>
                      <w:ind w:left="0"/>
                    </w:pPr>
                    <w:r>
                      <w:t>Lösung:</w:t>
                    </w:r>
                  </w:p>
                  <w:p w14:paraId="4CF4E141" w14:textId="2267E754" w:rsidR="00D04818" w:rsidRDefault="00D04818" w:rsidP="00B610C5">
                    <w:pPr>
                      <w:pStyle w:val="berschrift1"/>
                      <w:spacing w:line="276" w:lineRule="auto"/>
                      <w:ind w:left="0"/>
                    </w:pPr>
                    <w:r>
                      <w:t>Buchstabenwirbel 2</w:t>
                    </w:r>
                  </w:p>
                </w:txbxContent>
              </v:textbox>
              <w10:wrap anchorx="margin" anchory="margin"/>
            </v:shape>
          </w:pict>
        </mc:Fallback>
      </mc:AlternateContent>
    </w:r>
    <w:r>
      <w:rPr>
        <w:noProof/>
      </w:rPr>
      <w:drawing>
        <wp:inline distT="0" distB="0" distL="0" distR="0" wp14:anchorId="55616855" wp14:editId="3641E334">
          <wp:extent cx="864000" cy="864000"/>
          <wp:effectExtent l="0" t="0" r="0" b="0"/>
          <wp:docPr id="1047" name="Grafik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29C7185A" w14:textId="77777777" w:rsidR="00D04818" w:rsidRDefault="00D04818" w:rsidP="00143DF5">
    <w:pPr>
      <w:pStyle w:val="Kopfzeile"/>
      <w:ind w:left="0"/>
    </w:pPr>
  </w:p>
</w:hdr>
</file>

<file path=word/header1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AE8DB8" w14:textId="77777777" w:rsidR="00D04818" w:rsidRDefault="00D04818" w:rsidP="000D4102">
    <w:pPr>
      <w:pStyle w:val="Kopfzeile"/>
      <w:ind w:left="0"/>
    </w:pPr>
    <w:r>
      <w:rPr>
        <w:noProof/>
      </w:rPr>
      <mc:AlternateContent>
        <mc:Choice Requires="wps">
          <w:drawing>
            <wp:anchor distT="0" distB="0" distL="114300" distR="114300" simplePos="0" relativeHeight="251770368" behindDoc="0" locked="0" layoutInCell="1" allowOverlap="1" wp14:anchorId="797F9BCA" wp14:editId="18B60541">
              <wp:simplePos x="0" y="0"/>
              <wp:positionH relativeFrom="margin">
                <wp:posOffset>970363</wp:posOffset>
              </wp:positionH>
              <wp:positionV relativeFrom="topMargin">
                <wp:posOffset>469127</wp:posOffset>
              </wp:positionV>
              <wp:extent cx="3646800" cy="978010"/>
              <wp:effectExtent l="0" t="0" r="0" b="0"/>
              <wp:wrapNone/>
              <wp:docPr id="1000" name="Textfeld 1000"/>
              <wp:cNvGraphicFramePr/>
              <a:graphic xmlns:a="http://schemas.openxmlformats.org/drawingml/2006/main">
                <a:graphicData uri="http://schemas.microsoft.com/office/word/2010/wordprocessingShape">
                  <wps:wsp>
                    <wps:cNvSpPr txBox="1"/>
                    <wps:spPr>
                      <a:xfrm>
                        <a:off x="0" y="0"/>
                        <a:ext cx="3646800" cy="978010"/>
                      </a:xfrm>
                      <a:prstGeom prst="rect">
                        <a:avLst/>
                      </a:prstGeom>
                      <a:solidFill>
                        <a:schemeClr val="lt1"/>
                      </a:solidFill>
                      <a:ln w="6350">
                        <a:noFill/>
                      </a:ln>
                    </wps:spPr>
                    <wps:txbx>
                      <w:txbxContent>
                        <w:p w14:paraId="464D11AE" w14:textId="2948D007" w:rsidR="00D04818" w:rsidRPr="00EE4101" w:rsidRDefault="00D04818" w:rsidP="000D4102">
                          <w:pPr>
                            <w:pStyle w:val="Titel"/>
                            <w:spacing w:line="276" w:lineRule="auto"/>
                            <w:ind w:left="0"/>
                          </w:pPr>
                          <w:r w:rsidRPr="00EE4101">
                            <w:t>A</w:t>
                          </w:r>
                          <w:r>
                            <w:t>rbeitsb</w:t>
                          </w:r>
                          <w:r w:rsidR="00A55371">
                            <w:t>ogen</w:t>
                          </w:r>
                          <w:r>
                            <w:t>:</w:t>
                          </w:r>
                        </w:p>
                        <w:p w14:paraId="05E07CDD" w14:textId="1F7CB075" w:rsidR="00D04818" w:rsidRDefault="00D04818" w:rsidP="00B610C5">
                          <w:pPr>
                            <w:pStyle w:val="berschrift1"/>
                            <w:spacing w:line="276" w:lineRule="auto"/>
                            <w:ind w:left="0"/>
                          </w:pPr>
                          <w:r>
                            <w:t>Buchstabenwirbel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7F9BCA" id="_x0000_t202" coordsize="21600,21600" o:spt="202" path="m,l,21600r21600,l21600,xe">
              <v:stroke joinstyle="miter"/>
              <v:path gradientshapeok="t" o:connecttype="rect"/>
            </v:shapetype>
            <v:shape id="Textfeld 1000" o:spid="_x0000_s1468" type="#_x0000_t202" style="position:absolute;margin-left:76.4pt;margin-top:36.95pt;width:287.15pt;height:77pt;z-index:2517703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" fillcolor="white [3201]" stroked="f" strokeweight=".5pt">
              <v:textbox>
                <w:txbxContent>
                  <w:p w14:paraId="464D11AE" w14:textId="2948D007" w:rsidR="00D04818" w:rsidRPr="00EE4101" w:rsidRDefault="00D04818" w:rsidP="000D4102">
                    <w:pPr>
                      <w:pStyle w:val="Titel"/>
                      <w:spacing w:line="276" w:lineRule="auto"/>
                      <w:ind w:left="0"/>
                    </w:pPr>
                    <w:r w:rsidRPr="00EE4101">
                      <w:t>A</w:t>
                    </w:r>
                    <w:r>
                      <w:t>rbeitsb</w:t>
                    </w:r>
                    <w:r w:rsidR="00A55371">
                      <w:t>ogen</w:t>
                    </w:r>
                    <w:r>
                      <w:t>:</w:t>
                    </w:r>
                  </w:p>
                  <w:p w14:paraId="05E07CDD" w14:textId="1F7CB075" w:rsidR="00D04818" w:rsidRDefault="00D04818" w:rsidP="00B610C5">
                    <w:pPr>
                      <w:pStyle w:val="berschrift1"/>
                      <w:spacing w:line="276" w:lineRule="auto"/>
                      <w:ind w:left="0"/>
                    </w:pPr>
                    <w:r>
                      <w:t>Buchstabenwirbel 2</w:t>
                    </w:r>
                  </w:p>
                </w:txbxContent>
              </v:textbox>
              <w10:wrap anchorx="margin" anchory="margin"/>
            </v:shape>
          </w:pict>
        </mc:Fallback>
      </mc:AlternateContent>
    </w:r>
    <w:r>
      <w:rPr>
        <w:noProof/>
      </w:rPr>
      <mc:AlternateContent>
        <mc:Choice Requires="wps">
          <w:drawing>
            <wp:anchor distT="0" distB="0" distL="114300" distR="114300" simplePos="0" relativeHeight="251772416" behindDoc="0" locked="0" layoutInCell="1" allowOverlap="1" wp14:anchorId="24A23CDC" wp14:editId="19F44D68">
              <wp:simplePos x="0" y="0"/>
              <wp:positionH relativeFrom="margin">
                <wp:posOffset>5418455</wp:posOffset>
              </wp:positionH>
              <wp:positionV relativeFrom="topMargin">
                <wp:posOffset>1080135</wp:posOffset>
              </wp:positionV>
              <wp:extent cx="1076400" cy="266400"/>
              <wp:effectExtent l="0" t="0" r="9525" b="635"/>
              <wp:wrapNone/>
              <wp:docPr id="1001" name="Textfeld 1001"/>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1022EB8D" w14:textId="2ACB407C" w:rsidR="00D04818" w:rsidRPr="0005032B" w:rsidRDefault="00D04818" w:rsidP="000D4102">
                          <w:pPr>
                            <w:pStyle w:val="Alpha-LevelKopfzeileABs"/>
                          </w:pPr>
                          <w:r w:rsidRPr="0005032B">
                            <w:t xml:space="preserve">Level </w:t>
                          </w:r>
                          <w:r>
                            <w:t>2</w:t>
                          </w:r>
                          <w:r w:rsidR="00974786">
                            <w:t>-3</w:t>
                          </w:r>
                        </w:p>
                        <w:p w14:paraId="26B33BB8" w14:textId="77777777" w:rsidR="00D04818" w:rsidRPr="00EE4101" w:rsidRDefault="00D04818" w:rsidP="000D4102">
                          <w:pPr>
                            <w:ind w:left="0"/>
                          </w:pPr>
                        </w:p>
                        <w:p w14:paraId="4506BDDD" w14:textId="77777777" w:rsidR="00D04818" w:rsidRDefault="00D04818" w:rsidP="000D4102">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A23CDC" id="Textfeld 1001" o:spid="_x0000_s1469" type="#_x0000_t202" style="position:absolute;margin-left:426.65pt;margin-top:85.05pt;width:84.75pt;height:21pt;z-index:25177241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" fillcolor="white [3201]" stroked="f" strokeweight=".5pt">
              <v:textbox>
                <w:txbxContent>
                  <w:p w14:paraId="1022EB8D" w14:textId="2ACB407C" w:rsidR="00D04818" w:rsidRPr="0005032B" w:rsidRDefault="00D04818" w:rsidP="000D4102">
                    <w:pPr>
                      <w:pStyle w:val="Alpha-LevelKopfzeileABs"/>
                    </w:pPr>
                    <w:r w:rsidRPr="0005032B">
                      <w:t xml:space="preserve">Level </w:t>
                    </w:r>
                    <w:r>
                      <w:t>2</w:t>
                    </w:r>
                    <w:r w:rsidR="00974786">
                      <w:t>-3</w:t>
                    </w:r>
                  </w:p>
                  <w:p w14:paraId="26B33BB8" w14:textId="77777777" w:rsidR="00D04818" w:rsidRPr="00EE4101" w:rsidRDefault="00D04818" w:rsidP="000D4102">
                    <w:pPr>
                      <w:ind w:left="0"/>
                    </w:pPr>
                  </w:p>
                  <w:p w14:paraId="4506BDDD" w14:textId="77777777" w:rsidR="00D04818" w:rsidRDefault="00D04818" w:rsidP="000D4102">
                    <w:pPr>
                      <w:ind w:left="0"/>
                    </w:pPr>
                  </w:p>
                </w:txbxContent>
              </v:textbox>
              <w10:wrap anchorx="margin" anchory="margin"/>
            </v:shape>
          </w:pict>
        </mc:Fallback>
      </mc:AlternateContent>
    </w:r>
    <w:r>
      <w:rPr>
        <w:noProof/>
      </w:rPr>
      <w:drawing>
        <wp:anchor distT="0" distB="0" distL="114300" distR="114300" simplePos="0" relativeHeight="251771392" behindDoc="0" locked="0" layoutInCell="1" allowOverlap="1" wp14:anchorId="1431C2A5" wp14:editId="4C4A4A80">
          <wp:simplePos x="0" y="0"/>
          <wp:positionH relativeFrom="margin">
            <wp:posOffset>5526405</wp:posOffset>
          </wp:positionH>
          <wp:positionV relativeFrom="topMargin">
            <wp:posOffset>648335</wp:posOffset>
          </wp:positionV>
          <wp:extent cx="493200" cy="417600"/>
          <wp:effectExtent l="0" t="0" r="2540" b="1905"/>
          <wp:wrapNone/>
          <wp:docPr id="1002" name="Grafik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E64E08E" wp14:editId="5918E16C">
          <wp:extent cx="864000" cy="864000"/>
          <wp:effectExtent l="0" t="0" r="0" b="0"/>
          <wp:docPr id="1003" name="Grafik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1CAD43E4" w14:textId="77777777" w:rsidR="00D04818" w:rsidRPr="00C76D28" w:rsidRDefault="00D04818" w:rsidP="00C76D28">
    <w:pPr>
      <w:pStyle w:val="Kopfzeile"/>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5E5E43" w14:textId="77777777" w:rsidR="00D04818" w:rsidRDefault="00D04818" w:rsidP="00DD7E2B">
    <w:pPr>
      <w:pStyle w:val="Kopfzeile"/>
      <w:ind w:left="0"/>
    </w:pPr>
    <w:r>
      <w:rPr>
        <w:noProof/>
      </w:rPr>
      <mc:AlternateContent>
        <mc:Choice Requires="wps">
          <w:drawing>
            <wp:anchor distT="0" distB="0" distL="114300" distR="114300" simplePos="0" relativeHeight="251576832" behindDoc="0" locked="0" layoutInCell="1" allowOverlap="1" wp14:anchorId="7A131D5A" wp14:editId="2CEDFDC9">
              <wp:simplePos x="0" y="0"/>
              <wp:positionH relativeFrom="margin">
                <wp:posOffset>970363</wp:posOffset>
              </wp:positionH>
              <wp:positionV relativeFrom="topMargin">
                <wp:posOffset>469127</wp:posOffset>
              </wp:positionV>
              <wp:extent cx="4325509" cy="982800"/>
              <wp:effectExtent l="0" t="0" r="0" b="8255"/>
              <wp:wrapNone/>
              <wp:docPr id="337" name="Textfeld 337"/>
              <wp:cNvGraphicFramePr/>
              <a:graphic xmlns:a="http://schemas.openxmlformats.org/drawingml/2006/main">
                <a:graphicData uri="http://schemas.microsoft.com/office/word/2010/wordprocessingShape">
                  <wps:wsp>
                    <wps:cNvSpPr txBox="1"/>
                    <wps:spPr>
                      <a:xfrm>
                        <a:off x="0" y="0"/>
                        <a:ext cx="4325509" cy="982800"/>
                      </a:xfrm>
                      <a:prstGeom prst="rect">
                        <a:avLst/>
                      </a:prstGeom>
                      <a:solidFill>
                        <a:schemeClr val="lt1"/>
                      </a:solidFill>
                      <a:ln w="6350">
                        <a:noFill/>
                      </a:ln>
                    </wps:spPr>
                    <wps:txbx>
                      <w:txbxContent>
                        <w:p w14:paraId="7227271B" w14:textId="0C0855BD" w:rsidR="00D04818" w:rsidRDefault="00D04818" w:rsidP="004A7EE9">
                          <w:pPr>
                            <w:pStyle w:val="Titel"/>
                            <w:spacing w:line="276" w:lineRule="auto"/>
                            <w:ind w:left="0"/>
                          </w:pPr>
                          <w:r>
                            <w:t>Arbeitsb</w:t>
                          </w:r>
                          <w:r w:rsidR="00947B0B">
                            <w:t>ogen</w:t>
                          </w:r>
                          <w:r>
                            <w:t xml:space="preserve"> (Quizfragen):</w:t>
                          </w:r>
                        </w:p>
                        <w:p w14:paraId="6314246D" w14:textId="511BDDBB" w:rsidR="00D04818" w:rsidRDefault="00D04818" w:rsidP="004A7EE9">
                          <w:pPr>
                            <w:pStyle w:val="berschrift1"/>
                            <w:spacing w:line="276" w:lineRule="auto"/>
                            <w:ind w:left="0" w:right="0"/>
                          </w:pPr>
                          <w:r w:rsidRPr="009945C5">
                            <w:t>Was weiß ich schon über Verträge?</w:t>
                          </w:r>
                        </w:p>
                        <w:p w14:paraId="16C65FEA" w14:textId="2C248304" w:rsidR="00D04818" w:rsidRPr="00D952D2" w:rsidRDefault="00D04818" w:rsidP="004A7EE9">
                          <w:pPr>
                            <w:spacing w:line="276" w:lineRule="auto"/>
                            <w:ind w:left="0"/>
                            <w:rPr>
                              <w:color w:val="0A2446"/>
                              <w:sz w:val="22"/>
                              <w:szCs w:val="20"/>
                            </w:rPr>
                          </w:pPr>
                          <w:r w:rsidRPr="00D952D2">
                            <w:rPr>
                              <w:color w:val="0A2446"/>
                              <w:sz w:val="22"/>
                              <w:szCs w:val="20"/>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131D5A" id="_x0000_t202" coordsize="21600,21600" o:spt="202" path="m,l,21600r21600,l21600,xe">
              <v:stroke joinstyle="miter"/>
              <v:path gradientshapeok="t" o:connecttype="rect"/>
            </v:shapetype>
            <v:shape id="Textfeld 337" o:spid="_x0000_s1260" type="#_x0000_t202" style="position:absolute;margin-left:76.4pt;margin-top:36.95pt;width:340.6pt;height:77.4pt;z-index:2515768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" fillcolor="white [3201]" stroked="f" strokeweight=".5pt">
              <v:textbox>
                <w:txbxContent>
                  <w:p w14:paraId="7227271B" w14:textId="0C0855BD" w:rsidR="00D04818" w:rsidRDefault="00D04818" w:rsidP="004A7EE9">
                    <w:pPr>
                      <w:pStyle w:val="Titel"/>
                      <w:spacing w:line="276" w:lineRule="auto"/>
                      <w:ind w:left="0"/>
                    </w:pPr>
                    <w:r>
                      <w:t>Arbeitsb</w:t>
                    </w:r>
                    <w:r w:rsidR="00947B0B">
                      <w:t>ogen</w:t>
                    </w:r>
                    <w:r>
                      <w:t xml:space="preserve"> (Quizfragen):</w:t>
                    </w:r>
                  </w:p>
                  <w:p w14:paraId="6314246D" w14:textId="511BDDBB" w:rsidR="00D04818" w:rsidRDefault="00D04818" w:rsidP="004A7EE9">
                    <w:pPr>
                      <w:pStyle w:val="berschrift1"/>
                      <w:spacing w:line="276" w:lineRule="auto"/>
                      <w:ind w:left="0" w:right="0"/>
                    </w:pPr>
                    <w:r w:rsidRPr="009945C5">
                      <w:t>Was weiß ich schon über Verträge?</w:t>
                    </w:r>
                  </w:p>
                  <w:p w14:paraId="16C65FEA" w14:textId="2C248304" w:rsidR="00D04818" w:rsidRPr="00D952D2" w:rsidRDefault="00D04818" w:rsidP="004A7EE9">
                    <w:pPr>
                      <w:spacing w:line="276" w:lineRule="auto"/>
                      <w:ind w:left="0"/>
                      <w:rPr>
                        <w:color w:val="0A2446"/>
                        <w:sz w:val="22"/>
                        <w:szCs w:val="20"/>
                      </w:rPr>
                    </w:pPr>
                    <w:r w:rsidRPr="00D952D2">
                      <w:rPr>
                        <w:color w:val="0A2446"/>
                        <w:sz w:val="22"/>
                        <w:szCs w:val="20"/>
                      </w:rPr>
                      <w:t>(2/2)</w:t>
                    </w:r>
                  </w:p>
                </w:txbxContent>
              </v:textbox>
              <w10:wrap anchorx="margin" anchory="margin"/>
            </v:shape>
          </w:pict>
        </mc:Fallback>
      </mc:AlternateContent>
    </w:r>
    <w:r>
      <w:rPr>
        <w:noProof/>
      </w:rPr>
      <mc:AlternateContent>
        <mc:Choice Requires="wps">
          <w:drawing>
            <wp:anchor distT="45720" distB="45720" distL="114300" distR="114300" simplePos="0" relativeHeight="251579904" behindDoc="0" locked="0" layoutInCell="1" allowOverlap="1" wp14:anchorId="77F7D906" wp14:editId="412DC098">
              <wp:simplePos x="0" y="0"/>
              <wp:positionH relativeFrom="margin">
                <wp:posOffset>5418455</wp:posOffset>
              </wp:positionH>
              <wp:positionV relativeFrom="topMargin">
                <wp:posOffset>1080135</wp:posOffset>
              </wp:positionV>
              <wp:extent cx="1036800" cy="244800"/>
              <wp:effectExtent l="0" t="0" r="0" b="1270"/>
              <wp:wrapSquare wrapText="bothSides"/>
              <wp:docPr id="33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6800" cy="244800"/>
                      </a:xfrm>
                      <a:prstGeom prst="rect">
                        <a:avLst/>
                      </a:prstGeom>
                      <a:solidFill>
                        <a:srgbClr val="FFFFFF"/>
                      </a:solidFill>
                      <a:ln w="9525">
                        <a:noFill/>
                        <a:miter lim="800000"/>
                        <a:headEnd/>
                        <a:tailEnd/>
                      </a:ln>
                    </wps:spPr>
                    <wps:txbx>
                      <w:txbxContent>
                        <w:p w14:paraId="535A4037" w14:textId="77777777" w:rsidR="00D04818" w:rsidRPr="004136D8" w:rsidRDefault="00D04818" w:rsidP="0010096C">
                          <w:pPr>
                            <w:pStyle w:val="Alpha-LevelKopfzeileABs"/>
                          </w:pPr>
                          <w:r w:rsidRPr="004136D8">
                            <w:t>Level 2</w:t>
                          </w:r>
                          <w: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7F7D906" id="_x0000_s1261" type="#_x0000_t202" style="position:absolute;margin-left:426.65pt;margin-top:85.05pt;width:81.65pt;height:19.3pt;z-index:251579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" stroked="f">
              <v:textbox style="mso-fit-shape-to-text:t">
                <w:txbxContent>
                  <w:p w14:paraId="535A4037" w14:textId="77777777" w:rsidR="00D04818" w:rsidRPr="004136D8" w:rsidRDefault="00D04818" w:rsidP="0010096C">
                    <w:pPr>
                      <w:pStyle w:val="Alpha-LevelKopfzeileABs"/>
                    </w:pPr>
                    <w:r w:rsidRPr="004136D8">
                      <w:t>Level 2</w:t>
                    </w:r>
                    <w:r>
                      <w:t>-4</w:t>
                    </w:r>
                  </w:p>
                </w:txbxContent>
              </v:textbox>
              <w10:wrap type="square" anchorx="margin" anchory="margin"/>
            </v:shape>
          </w:pict>
        </mc:Fallback>
      </mc:AlternateContent>
    </w:r>
    <w:r>
      <w:rPr>
        <w:noProof/>
      </w:rPr>
      <w:drawing>
        <wp:anchor distT="0" distB="0" distL="114300" distR="114300" simplePos="0" relativeHeight="251578880" behindDoc="0" locked="0" layoutInCell="1" allowOverlap="1" wp14:anchorId="12039CF9" wp14:editId="13425705">
          <wp:simplePos x="0" y="0"/>
          <wp:positionH relativeFrom="margin">
            <wp:posOffset>5526405</wp:posOffset>
          </wp:positionH>
          <wp:positionV relativeFrom="topMargin">
            <wp:posOffset>648335</wp:posOffset>
          </wp:positionV>
          <wp:extent cx="493200" cy="417600"/>
          <wp:effectExtent l="0" t="0" r="2540" b="1905"/>
          <wp:wrapNone/>
          <wp:docPr id="1104" name="Grafik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A81C480" wp14:editId="73111F73">
          <wp:extent cx="864000" cy="864000"/>
          <wp:effectExtent l="0" t="0" r="0" b="0"/>
          <wp:docPr id="1105" name="Grafik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1A5ACE71" w14:textId="77777777" w:rsidR="00D04818" w:rsidRDefault="00D04818" w:rsidP="00A71A0C">
    <w:pPr>
      <w:pStyle w:val="Kopfzeile"/>
      <w:ind w:left="0"/>
    </w:pPr>
  </w:p>
</w:hdr>
</file>

<file path=word/header1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DA3A27" w14:textId="77777777" w:rsidR="00D04818" w:rsidRDefault="00D04818" w:rsidP="002D5CA2">
    <w:pPr>
      <w:pStyle w:val="Kopfzeile"/>
      <w:ind w:left="0"/>
    </w:pPr>
    <w:r>
      <w:rPr>
        <w:noProof/>
      </w:rPr>
      <mc:AlternateContent>
        <mc:Choice Requires="wps">
          <w:drawing>
            <wp:anchor distT="0" distB="0" distL="114300" distR="114300" simplePos="0" relativeHeight="251774464" behindDoc="0" locked="0" layoutInCell="1" allowOverlap="1" wp14:anchorId="1C955392" wp14:editId="2A8CCCAB">
              <wp:simplePos x="0" y="0"/>
              <wp:positionH relativeFrom="margin">
                <wp:posOffset>972185</wp:posOffset>
              </wp:positionH>
              <wp:positionV relativeFrom="topMargin">
                <wp:posOffset>467995</wp:posOffset>
              </wp:positionV>
              <wp:extent cx="5400000" cy="748800"/>
              <wp:effectExtent l="0" t="0" r="0" b="0"/>
              <wp:wrapNone/>
              <wp:docPr id="1052" name="Textfeld 1052"/>
              <wp:cNvGraphicFramePr/>
              <a:graphic xmlns:a="http://schemas.openxmlformats.org/drawingml/2006/main">
                <a:graphicData uri="http://schemas.microsoft.com/office/word/2010/wordprocessingShape">
                  <wps:wsp>
                    <wps:cNvSpPr txBox="1"/>
                    <wps:spPr>
                      <a:xfrm>
                        <a:off x="0" y="0"/>
                        <a:ext cx="5400000" cy="748800"/>
                      </a:xfrm>
                      <a:prstGeom prst="rect">
                        <a:avLst/>
                      </a:prstGeom>
                      <a:solidFill>
                        <a:schemeClr val="lt1"/>
                      </a:solidFill>
                      <a:ln w="6350">
                        <a:noFill/>
                      </a:ln>
                    </wps:spPr>
                    <wps:txbx>
                      <w:txbxContent>
                        <w:p w14:paraId="44650997" w14:textId="17A4E4FA" w:rsidR="00D04818" w:rsidRPr="00EE4101" w:rsidRDefault="00D04818" w:rsidP="002D5CA2">
                          <w:pPr>
                            <w:pStyle w:val="Titel"/>
                            <w:spacing w:line="276" w:lineRule="auto"/>
                            <w:ind w:left="0"/>
                          </w:pPr>
                          <w:r w:rsidRPr="00EE4101">
                            <w:t>A</w:t>
                          </w:r>
                          <w:r>
                            <w:t>blauf für Lehrende:</w:t>
                          </w:r>
                        </w:p>
                        <w:p w14:paraId="732DBFC4" w14:textId="77777777" w:rsidR="00D04818" w:rsidRPr="00EE4101" w:rsidRDefault="00D04818" w:rsidP="002D5CA2">
                          <w:pPr>
                            <w:pStyle w:val="berschrift1"/>
                            <w:spacing w:line="276" w:lineRule="auto"/>
                            <w:ind w:left="0"/>
                          </w:pPr>
                          <w:r>
                            <w:t>Vokalraster Vertragsbegriffe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955392" id="_x0000_t202" coordsize="21600,21600" o:spt="202" path="m,l,21600r21600,l21600,xe">
              <v:stroke joinstyle="miter"/>
              <v:path gradientshapeok="t" o:connecttype="rect"/>
            </v:shapetype>
            <v:shape id="Textfeld 1052" o:spid="_x0000_s1470" type="#_x0000_t202" style="position:absolute;margin-left:76.55pt;margin-top:36.85pt;width:425.2pt;height:58.95pt;z-index:2517744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" fillcolor="white [3201]" stroked="f" strokeweight=".5pt">
              <v:textbox>
                <w:txbxContent>
                  <w:p w14:paraId="44650997" w14:textId="17A4E4FA" w:rsidR="00D04818" w:rsidRPr="00EE4101" w:rsidRDefault="00D04818" w:rsidP="002D5CA2">
                    <w:pPr>
                      <w:pStyle w:val="Titel"/>
                      <w:spacing w:line="276" w:lineRule="auto"/>
                      <w:ind w:left="0"/>
                    </w:pPr>
                    <w:r w:rsidRPr="00EE4101">
                      <w:t>A</w:t>
                    </w:r>
                    <w:r>
                      <w:t>blauf für Lehrende:</w:t>
                    </w:r>
                  </w:p>
                  <w:p w14:paraId="732DBFC4" w14:textId="77777777" w:rsidR="00D04818" w:rsidRPr="00EE4101" w:rsidRDefault="00D04818" w:rsidP="002D5CA2">
                    <w:pPr>
                      <w:pStyle w:val="berschrift1"/>
                      <w:spacing w:line="276" w:lineRule="auto"/>
                      <w:ind w:left="0"/>
                    </w:pPr>
                    <w:r>
                      <w:t>Vokalraster Vertragsbegriffe</w:t>
                    </w:r>
                  </w:p>
                </w:txbxContent>
              </v:textbox>
              <w10:wrap anchorx="margin" anchory="margin"/>
            </v:shape>
          </w:pict>
        </mc:Fallback>
      </mc:AlternateContent>
    </w:r>
    <w:r>
      <w:rPr>
        <w:noProof/>
      </w:rPr>
      <w:drawing>
        <wp:inline distT="0" distB="0" distL="0" distR="0" wp14:anchorId="3A0FF05E" wp14:editId="76948D31">
          <wp:extent cx="864000" cy="864000"/>
          <wp:effectExtent l="0" t="0" r="0" b="0"/>
          <wp:docPr id="1053" name="Grafik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04F5AE6E" w14:textId="77777777" w:rsidR="00D04818" w:rsidRPr="0030433F" w:rsidRDefault="00D04818" w:rsidP="0030433F">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D04818" w14:paraId="4CC69FF5" w14:textId="77777777" w:rsidTr="00D04818">
      <w:trPr>
        <w:trHeight w:val="1134"/>
      </w:trPr>
      <w:tc>
        <w:tcPr>
          <w:tcW w:w="1000" w:type="pct"/>
          <w:vAlign w:val="center"/>
        </w:tcPr>
        <w:p w14:paraId="603177A5" w14:textId="77777777" w:rsidR="00D04818" w:rsidRDefault="00D04818" w:rsidP="002D5CA2">
          <w:pPr>
            <w:pStyle w:val="Untertitel"/>
          </w:pPr>
          <w:r>
            <w:rPr>
              <w:noProof/>
            </w:rPr>
            <w:drawing>
              <wp:inline distT="0" distB="0" distL="0" distR="0" wp14:anchorId="5FA74D61" wp14:editId="3BF97F2C">
                <wp:extent cx="493200" cy="417600"/>
                <wp:effectExtent l="0" t="0" r="2540" b="1905"/>
                <wp:docPr id="1054" name="Grafik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64C7CBEE" w14:textId="77777777" w:rsidR="00D04818" w:rsidRDefault="00D04818" w:rsidP="002D5CA2">
          <w:pPr>
            <w:pStyle w:val="Untertitel"/>
          </w:pPr>
          <w:r>
            <w:rPr>
              <w:noProof/>
            </w:rPr>
            <w:drawing>
              <wp:inline distT="0" distB="0" distL="0" distR="0" wp14:anchorId="19F12E83" wp14:editId="6D9083E3">
                <wp:extent cx="435600" cy="471600"/>
                <wp:effectExtent l="0" t="0" r="0" b="0"/>
                <wp:docPr id="1055" name="Grafik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5FE7653E" w14:textId="77777777" w:rsidR="00D04818" w:rsidRDefault="00D04818" w:rsidP="002D5CA2">
          <w:pPr>
            <w:pStyle w:val="Untertitel"/>
          </w:pPr>
          <w:r>
            <w:rPr>
              <w:noProof/>
            </w:rPr>
            <w:drawing>
              <wp:inline distT="0" distB="0" distL="0" distR="0" wp14:anchorId="042F20CA" wp14:editId="5C20918D">
                <wp:extent cx="424800" cy="486000"/>
                <wp:effectExtent l="0" t="0" r="0" b="0"/>
                <wp:docPr id="1056" name="Grafik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4B23D80F" w14:textId="77777777" w:rsidR="00D04818" w:rsidRDefault="00D04818" w:rsidP="002D5CA2">
          <w:pPr>
            <w:pStyle w:val="Untertitel"/>
          </w:pPr>
          <w:r>
            <w:rPr>
              <w:noProof/>
            </w:rPr>
            <w:drawing>
              <wp:inline distT="0" distB="0" distL="0" distR="0" wp14:anchorId="4C5FB6EF" wp14:editId="687CB240">
                <wp:extent cx="424543" cy="435429"/>
                <wp:effectExtent l="0" t="0" r="0" b="0"/>
                <wp:docPr id="1057" name="Grafik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39249DCD" w14:textId="77777777" w:rsidR="00D04818" w:rsidRDefault="00D04818" w:rsidP="002D5CA2">
          <w:pPr>
            <w:pStyle w:val="Untertitel"/>
          </w:pPr>
          <w:r>
            <w:rPr>
              <w:noProof/>
            </w:rPr>
            <w:drawing>
              <wp:inline distT="0" distB="0" distL="0" distR="0" wp14:anchorId="1DED6671" wp14:editId="12CF2DE6">
                <wp:extent cx="458526" cy="435600"/>
                <wp:effectExtent l="0" t="0" r="0" b="0"/>
                <wp:docPr id="1058" name="Grafik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D04818" w14:paraId="4C4C0CD6" w14:textId="77777777" w:rsidTr="00D04818">
      <w:trPr>
        <w:trHeight w:val="510"/>
      </w:trPr>
      <w:tc>
        <w:tcPr>
          <w:tcW w:w="1000" w:type="pct"/>
        </w:tcPr>
        <w:p w14:paraId="7AF355B6" w14:textId="77777777" w:rsidR="00D04818" w:rsidRPr="00EE4101" w:rsidRDefault="00D04818" w:rsidP="002D5CA2">
          <w:pPr>
            <w:pStyle w:val="Untertitel"/>
          </w:pPr>
          <w:r w:rsidRPr="0037643C">
            <w:rPr>
              <w:rStyle w:val="UntertitelZchn"/>
            </w:rPr>
            <w:t>Level</w:t>
          </w:r>
          <w:r w:rsidRPr="00EE4101">
            <w:t xml:space="preserve"> </w:t>
          </w:r>
          <w:r>
            <w:t>1</w:t>
          </w:r>
        </w:p>
      </w:tc>
      <w:tc>
        <w:tcPr>
          <w:tcW w:w="1000" w:type="pct"/>
        </w:tcPr>
        <w:p w14:paraId="642C33E8" w14:textId="77777777" w:rsidR="00D04818" w:rsidRPr="00EE4101" w:rsidRDefault="00D04818" w:rsidP="002D5CA2">
          <w:pPr>
            <w:pStyle w:val="Untertitel"/>
          </w:pPr>
          <w:r>
            <w:t>15</w:t>
          </w:r>
          <w:r w:rsidRPr="00EE4101">
            <w:t xml:space="preserve"> Minuten</w:t>
          </w:r>
        </w:p>
      </w:tc>
      <w:tc>
        <w:tcPr>
          <w:tcW w:w="1000" w:type="pct"/>
        </w:tcPr>
        <w:p w14:paraId="0ED030D0" w14:textId="77777777" w:rsidR="00D04818" w:rsidRPr="00EE4101" w:rsidRDefault="00D04818" w:rsidP="002D5CA2">
          <w:pPr>
            <w:pStyle w:val="Untertitel"/>
          </w:pPr>
          <w:r w:rsidRPr="00EE4101">
            <w:t>1</w:t>
          </w:r>
          <w:r>
            <w:t>-10</w:t>
          </w:r>
          <w:r w:rsidRPr="00EE4101">
            <w:t xml:space="preserve"> Person</w:t>
          </w:r>
          <w:r>
            <w:t>en</w:t>
          </w:r>
        </w:p>
      </w:tc>
      <w:tc>
        <w:tcPr>
          <w:tcW w:w="1000" w:type="pct"/>
        </w:tcPr>
        <w:p w14:paraId="63ED53C2" w14:textId="77777777" w:rsidR="00D04818" w:rsidRPr="00EE4101" w:rsidRDefault="00D04818" w:rsidP="002D5CA2">
          <w:pPr>
            <w:pStyle w:val="Untertitel"/>
          </w:pPr>
          <w:r w:rsidRPr="00EE4101">
            <w:t>E</w:t>
          </w:r>
          <w:r>
            <w:t>A/PA, Plenum</w:t>
          </w:r>
        </w:p>
      </w:tc>
      <w:tc>
        <w:tcPr>
          <w:tcW w:w="1000" w:type="pct"/>
        </w:tcPr>
        <w:p w14:paraId="22B31C29" w14:textId="25E1136F" w:rsidR="00D04818" w:rsidRPr="00EE4101" w:rsidRDefault="00D04818" w:rsidP="002D5CA2">
          <w:pPr>
            <w:pStyle w:val="Untertitel"/>
          </w:pPr>
          <w:r>
            <w:t>A</w:t>
          </w:r>
          <w:r w:rsidR="00BA1AC2">
            <w:t>rbeitsbogen</w:t>
          </w:r>
        </w:p>
      </w:tc>
    </w:tr>
  </w:tbl>
  <w:p w14:paraId="66528B52" w14:textId="77777777" w:rsidR="00D04818" w:rsidRPr="0030433F" w:rsidRDefault="00D04818" w:rsidP="0030433F">
    <w:pPr>
      <w:pStyle w:val="Kopfzeile"/>
      <w:spacing w:line="240" w:lineRule="auto"/>
      <w:rPr>
        <w:sz w:val="24"/>
        <w:szCs w:val="22"/>
      </w:rPr>
    </w:pPr>
  </w:p>
</w:hdr>
</file>

<file path=word/header1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82815C" w14:textId="77777777" w:rsidR="00D04818" w:rsidRDefault="00D04818" w:rsidP="006F434C">
    <w:pPr>
      <w:pStyle w:val="Kopfzeile"/>
      <w:ind w:left="0"/>
    </w:pPr>
    <w:r>
      <w:rPr>
        <w:noProof/>
      </w:rPr>
      <mc:AlternateContent>
        <mc:Choice Requires="wps">
          <w:drawing>
            <wp:anchor distT="0" distB="0" distL="114300" distR="114300" simplePos="0" relativeHeight="251775488" behindDoc="0" locked="0" layoutInCell="1" allowOverlap="1" wp14:anchorId="36A99325" wp14:editId="31209291">
              <wp:simplePos x="0" y="0"/>
              <wp:positionH relativeFrom="margin">
                <wp:posOffset>970363</wp:posOffset>
              </wp:positionH>
              <wp:positionV relativeFrom="topMargin">
                <wp:posOffset>469127</wp:posOffset>
              </wp:positionV>
              <wp:extent cx="3646800" cy="978010"/>
              <wp:effectExtent l="0" t="0" r="0" b="0"/>
              <wp:wrapNone/>
              <wp:docPr id="335" name="Textfeld 335"/>
              <wp:cNvGraphicFramePr/>
              <a:graphic xmlns:a="http://schemas.openxmlformats.org/drawingml/2006/main">
                <a:graphicData uri="http://schemas.microsoft.com/office/word/2010/wordprocessingShape">
                  <wps:wsp>
                    <wps:cNvSpPr txBox="1"/>
                    <wps:spPr>
                      <a:xfrm>
                        <a:off x="0" y="0"/>
                        <a:ext cx="3646800" cy="978010"/>
                      </a:xfrm>
                      <a:prstGeom prst="rect">
                        <a:avLst/>
                      </a:prstGeom>
                      <a:solidFill>
                        <a:schemeClr val="lt1"/>
                      </a:solidFill>
                      <a:ln w="6350">
                        <a:noFill/>
                      </a:ln>
                    </wps:spPr>
                    <wps:txbx>
                      <w:txbxContent>
                        <w:p w14:paraId="3B583A10" w14:textId="73DF96DE" w:rsidR="00D04818" w:rsidRPr="00EE4101" w:rsidRDefault="00D04818" w:rsidP="006F434C">
                          <w:pPr>
                            <w:pStyle w:val="Titel"/>
                            <w:spacing w:line="276" w:lineRule="auto"/>
                            <w:ind w:left="0"/>
                          </w:pPr>
                          <w:r w:rsidRPr="00EE4101">
                            <w:t>A</w:t>
                          </w:r>
                          <w:r>
                            <w:t>rbeitsb</w:t>
                          </w:r>
                          <w:r w:rsidR="00A55371">
                            <w:t>ogen</w:t>
                          </w:r>
                          <w:r>
                            <w:t>:</w:t>
                          </w:r>
                        </w:p>
                        <w:p w14:paraId="32F652CA" w14:textId="4AC8F573" w:rsidR="00D04818" w:rsidRDefault="00D04818" w:rsidP="00B610C5">
                          <w:pPr>
                            <w:pStyle w:val="berschrift1"/>
                            <w:spacing w:line="276" w:lineRule="auto"/>
                            <w:ind w:left="0"/>
                          </w:pPr>
                          <w:r>
                            <w:t>Vokalraster Vertragsbegriffe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A99325" id="_x0000_t202" coordsize="21600,21600" o:spt="202" path="m,l,21600r21600,l21600,xe">
              <v:stroke joinstyle="miter"/>
              <v:path gradientshapeok="t" o:connecttype="rect"/>
            </v:shapetype>
            <v:shape id="Textfeld 335" o:spid="_x0000_s1471" type="#_x0000_t202" style="position:absolute;margin-left:76.4pt;margin-top:36.95pt;width:287.15pt;height:77pt;z-index:2517754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" fillcolor="white [3201]" stroked="f" strokeweight=".5pt">
              <v:textbox>
                <w:txbxContent>
                  <w:p w14:paraId="3B583A10" w14:textId="73DF96DE" w:rsidR="00D04818" w:rsidRPr="00EE4101" w:rsidRDefault="00D04818" w:rsidP="006F434C">
                    <w:pPr>
                      <w:pStyle w:val="Titel"/>
                      <w:spacing w:line="276" w:lineRule="auto"/>
                      <w:ind w:left="0"/>
                    </w:pPr>
                    <w:r w:rsidRPr="00EE4101">
                      <w:t>A</w:t>
                    </w:r>
                    <w:r>
                      <w:t>rbeitsb</w:t>
                    </w:r>
                    <w:r w:rsidR="00A55371">
                      <w:t>ogen</w:t>
                    </w:r>
                    <w:r>
                      <w:t>:</w:t>
                    </w:r>
                  </w:p>
                  <w:p w14:paraId="32F652CA" w14:textId="4AC8F573" w:rsidR="00D04818" w:rsidRDefault="00D04818" w:rsidP="00B610C5">
                    <w:pPr>
                      <w:pStyle w:val="berschrift1"/>
                      <w:spacing w:line="276" w:lineRule="auto"/>
                      <w:ind w:left="0"/>
                    </w:pPr>
                    <w:r>
                      <w:t>Vokalraster Vertragsbegriffe</w:t>
                    </w:r>
                  </w:p>
                </w:txbxContent>
              </v:textbox>
              <w10:wrap anchorx="margin" anchory="margin"/>
            </v:shape>
          </w:pict>
        </mc:Fallback>
      </mc:AlternateContent>
    </w:r>
    <w:r>
      <w:rPr>
        <w:noProof/>
      </w:rPr>
      <mc:AlternateContent>
        <mc:Choice Requires="wps">
          <w:drawing>
            <wp:anchor distT="0" distB="0" distL="114300" distR="114300" simplePos="0" relativeHeight="251777536" behindDoc="0" locked="0" layoutInCell="1" allowOverlap="1" wp14:anchorId="72EBD4CB" wp14:editId="49A39F7D">
              <wp:simplePos x="0" y="0"/>
              <wp:positionH relativeFrom="margin">
                <wp:posOffset>5472430</wp:posOffset>
              </wp:positionH>
              <wp:positionV relativeFrom="topMargin">
                <wp:posOffset>1080135</wp:posOffset>
              </wp:positionV>
              <wp:extent cx="1076400" cy="266400"/>
              <wp:effectExtent l="0" t="0" r="9525" b="635"/>
              <wp:wrapNone/>
              <wp:docPr id="1073" name="Textfeld 1073"/>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2ED2EF5E" w14:textId="77777777" w:rsidR="00D04818" w:rsidRPr="0005032B" w:rsidRDefault="00D04818" w:rsidP="006F434C">
                          <w:pPr>
                            <w:pStyle w:val="Alpha-LevelKopfzeileABs"/>
                          </w:pPr>
                          <w:r w:rsidRPr="0005032B">
                            <w:t xml:space="preserve">Level </w:t>
                          </w:r>
                          <w:r>
                            <w:t>1</w:t>
                          </w:r>
                        </w:p>
                        <w:p w14:paraId="6D35B6C6" w14:textId="77777777" w:rsidR="00D04818" w:rsidRPr="00EE4101" w:rsidRDefault="00D04818" w:rsidP="006F434C">
                          <w:pPr>
                            <w:ind w:left="0"/>
                          </w:pPr>
                        </w:p>
                        <w:p w14:paraId="40B1AAAA" w14:textId="77777777" w:rsidR="00D04818" w:rsidRDefault="00D04818" w:rsidP="006F434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EBD4CB" id="Textfeld 1073" o:spid="_x0000_s1472" type="#_x0000_t202" style="position:absolute;margin-left:430.9pt;margin-top:85.05pt;width:84.75pt;height:21pt;z-index:25177753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" fillcolor="white [3201]" stroked="f" strokeweight=".5pt">
              <v:textbox>
                <w:txbxContent>
                  <w:p w14:paraId="2ED2EF5E" w14:textId="77777777" w:rsidR="00D04818" w:rsidRPr="0005032B" w:rsidRDefault="00D04818" w:rsidP="006F434C">
                    <w:pPr>
                      <w:pStyle w:val="Alpha-LevelKopfzeileABs"/>
                    </w:pPr>
                    <w:r w:rsidRPr="0005032B">
                      <w:t xml:space="preserve">Level </w:t>
                    </w:r>
                    <w:r>
                      <w:t>1</w:t>
                    </w:r>
                  </w:p>
                  <w:p w14:paraId="6D35B6C6" w14:textId="77777777" w:rsidR="00D04818" w:rsidRPr="00EE4101" w:rsidRDefault="00D04818" w:rsidP="006F434C">
                    <w:pPr>
                      <w:ind w:left="0"/>
                    </w:pPr>
                  </w:p>
                  <w:p w14:paraId="40B1AAAA" w14:textId="77777777" w:rsidR="00D04818" w:rsidRDefault="00D04818" w:rsidP="006F434C">
                    <w:pPr>
                      <w:ind w:left="0"/>
                    </w:pPr>
                  </w:p>
                </w:txbxContent>
              </v:textbox>
              <w10:wrap anchorx="margin" anchory="margin"/>
            </v:shape>
          </w:pict>
        </mc:Fallback>
      </mc:AlternateContent>
    </w:r>
    <w:r>
      <w:rPr>
        <w:noProof/>
      </w:rPr>
      <w:drawing>
        <wp:anchor distT="0" distB="0" distL="114300" distR="114300" simplePos="0" relativeHeight="251776512" behindDoc="0" locked="0" layoutInCell="1" allowOverlap="1" wp14:anchorId="6ED14BA9" wp14:editId="252A5DF2">
          <wp:simplePos x="0" y="0"/>
          <wp:positionH relativeFrom="margin">
            <wp:posOffset>5526405</wp:posOffset>
          </wp:positionH>
          <wp:positionV relativeFrom="topMargin">
            <wp:posOffset>648335</wp:posOffset>
          </wp:positionV>
          <wp:extent cx="493200" cy="417600"/>
          <wp:effectExtent l="0" t="0" r="2540" b="1905"/>
          <wp:wrapNone/>
          <wp:docPr id="1074" name="Grafik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07FD283" wp14:editId="6562D717">
          <wp:extent cx="864000" cy="864000"/>
          <wp:effectExtent l="0" t="0" r="0" b="0"/>
          <wp:docPr id="1075" name="Grafik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2FF61044" w14:textId="77777777" w:rsidR="00D04818" w:rsidRPr="00C76D28" w:rsidRDefault="00D04818" w:rsidP="00C76D28">
    <w:pPr>
      <w:pStyle w:val="Kopfzeile"/>
    </w:pPr>
  </w:p>
</w:hdr>
</file>

<file path=word/header1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B37D82" w14:textId="77777777" w:rsidR="00D04818" w:rsidRDefault="00D04818" w:rsidP="00127949">
    <w:pPr>
      <w:pStyle w:val="Kopfzeile"/>
      <w:ind w:left="0"/>
    </w:pPr>
    <w:r>
      <w:rPr>
        <w:noProof/>
      </w:rPr>
      <mc:AlternateContent>
        <mc:Choice Requires="wps">
          <w:drawing>
            <wp:anchor distT="0" distB="0" distL="114300" distR="114300" simplePos="0" relativeHeight="251778560" behindDoc="0" locked="0" layoutInCell="1" allowOverlap="1" wp14:anchorId="63E2BA78" wp14:editId="1BE286D1">
              <wp:simplePos x="0" y="0"/>
              <wp:positionH relativeFrom="margin">
                <wp:posOffset>970363</wp:posOffset>
              </wp:positionH>
              <wp:positionV relativeFrom="topMargin">
                <wp:posOffset>469127</wp:posOffset>
              </wp:positionV>
              <wp:extent cx="3646800" cy="978010"/>
              <wp:effectExtent l="0" t="0" r="0" b="0"/>
              <wp:wrapNone/>
              <wp:docPr id="1081" name="Textfeld 1081"/>
              <wp:cNvGraphicFramePr/>
              <a:graphic xmlns:a="http://schemas.openxmlformats.org/drawingml/2006/main">
                <a:graphicData uri="http://schemas.microsoft.com/office/word/2010/wordprocessingShape">
                  <wps:wsp>
                    <wps:cNvSpPr txBox="1"/>
                    <wps:spPr>
                      <a:xfrm>
                        <a:off x="0" y="0"/>
                        <a:ext cx="3646800" cy="978010"/>
                      </a:xfrm>
                      <a:prstGeom prst="rect">
                        <a:avLst/>
                      </a:prstGeom>
                      <a:solidFill>
                        <a:schemeClr val="lt1"/>
                      </a:solidFill>
                      <a:ln w="6350">
                        <a:noFill/>
                      </a:ln>
                    </wps:spPr>
                    <wps:txbx>
                      <w:txbxContent>
                        <w:p w14:paraId="472C41B5" w14:textId="77777777" w:rsidR="00D04818" w:rsidRPr="00EE4101" w:rsidRDefault="00D04818" w:rsidP="00127949">
                          <w:pPr>
                            <w:pStyle w:val="Titel"/>
                            <w:spacing w:line="276" w:lineRule="auto"/>
                            <w:ind w:left="0"/>
                          </w:pPr>
                          <w:r>
                            <w:t>Lösung:</w:t>
                          </w:r>
                        </w:p>
                        <w:p w14:paraId="76E4B9A9" w14:textId="270AF179" w:rsidR="00D04818" w:rsidRDefault="00D04818" w:rsidP="00B610C5">
                          <w:pPr>
                            <w:pStyle w:val="berschrift1"/>
                            <w:spacing w:line="276" w:lineRule="auto"/>
                            <w:ind w:left="0"/>
                          </w:pPr>
                          <w:r>
                            <w:t>Vokalraster Vertragsbegriffe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E2BA78" id="_x0000_t202" coordsize="21600,21600" o:spt="202" path="m,l,21600r21600,l21600,xe">
              <v:stroke joinstyle="miter"/>
              <v:path gradientshapeok="t" o:connecttype="rect"/>
            </v:shapetype>
            <v:shape id="Textfeld 1081" o:spid="_x0000_s1473" type="#_x0000_t202" style="position:absolute;margin-left:76.4pt;margin-top:36.95pt;width:287.15pt;height:77pt;z-index:2517785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" fillcolor="white [3201]" stroked="f" strokeweight=".5pt">
              <v:textbox>
                <w:txbxContent>
                  <w:p w14:paraId="472C41B5" w14:textId="77777777" w:rsidR="00D04818" w:rsidRPr="00EE4101" w:rsidRDefault="00D04818" w:rsidP="00127949">
                    <w:pPr>
                      <w:pStyle w:val="Titel"/>
                      <w:spacing w:line="276" w:lineRule="auto"/>
                      <w:ind w:left="0"/>
                    </w:pPr>
                    <w:r>
                      <w:t>Lösung:</w:t>
                    </w:r>
                  </w:p>
                  <w:p w14:paraId="76E4B9A9" w14:textId="270AF179" w:rsidR="00D04818" w:rsidRDefault="00D04818" w:rsidP="00B610C5">
                    <w:pPr>
                      <w:pStyle w:val="berschrift1"/>
                      <w:spacing w:line="276" w:lineRule="auto"/>
                      <w:ind w:left="0"/>
                    </w:pPr>
                    <w:r>
                      <w:t>Vokalraster Vertragsbegriffe</w:t>
                    </w:r>
                  </w:p>
                </w:txbxContent>
              </v:textbox>
              <w10:wrap anchorx="margin" anchory="margin"/>
            </v:shape>
          </w:pict>
        </mc:Fallback>
      </mc:AlternateContent>
    </w:r>
    <w:r>
      <w:rPr>
        <w:noProof/>
      </w:rPr>
      <w:drawing>
        <wp:inline distT="0" distB="0" distL="0" distR="0" wp14:anchorId="1FA97A79" wp14:editId="5C5AC442">
          <wp:extent cx="864000" cy="864000"/>
          <wp:effectExtent l="0" t="0" r="0" b="0"/>
          <wp:docPr id="1082" name="Grafik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3D43ED58" w14:textId="77777777" w:rsidR="00D04818" w:rsidRPr="00C76D28" w:rsidRDefault="00D04818" w:rsidP="00C76D28">
    <w:pPr>
      <w:pStyle w:val="Kopfzeile"/>
    </w:pPr>
  </w:p>
</w:hdr>
</file>

<file path=word/header1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535C48" w14:textId="77777777" w:rsidR="00BA2EE4" w:rsidRDefault="00BA2EE4" w:rsidP="00127949">
    <w:pPr>
      <w:pStyle w:val="Kopfzeile"/>
      <w:ind w:left="0"/>
    </w:pPr>
    <w:r>
      <w:rPr>
        <w:noProof/>
      </w:rPr>
      <mc:AlternateContent>
        <mc:Choice Requires="wps">
          <w:drawing>
            <wp:anchor distT="0" distB="0" distL="114300" distR="114300" simplePos="0" relativeHeight="251812352" behindDoc="0" locked="0" layoutInCell="1" allowOverlap="1" wp14:anchorId="0360BD95" wp14:editId="21280AFE">
              <wp:simplePos x="0" y="0"/>
              <wp:positionH relativeFrom="margin">
                <wp:posOffset>970363</wp:posOffset>
              </wp:positionH>
              <wp:positionV relativeFrom="topMargin">
                <wp:posOffset>469127</wp:posOffset>
              </wp:positionV>
              <wp:extent cx="3646800" cy="978010"/>
              <wp:effectExtent l="0" t="0" r="0" b="0"/>
              <wp:wrapNone/>
              <wp:docPr id="424" name="Textfeld 424"/>
              <wp:cNvGraphicFramePr/>
              <a:graphic xmlns:a="http://schemas.openxmlformats.org/drawingml/2006/main">
                <a:graphicData uri="http://schemas.microsoft.com/office/word/2010/wordprocessingShape">
                  <wps:wsp>
                    <wps:cNvSpPr txBox="1"/>
                    <wps:spPr>
                      <a:xfrm>
                        <a:off x="0" y="0"/>
                        <a:ext cx="3646800" cy="978010"/>
                      </a:xfrm>
                      <a:prstGeom prst="rect">
                        <a:avLst/>
                      </a:prstGeom>
                      <a:solidFill>
                        <a:schemeClr val="lt1"/>
                      </a:solidFill>
                      <a:ln w="6350">
                        <a:noFill/>
                      </a:ln>
                    </wps:spPr>
                    <wps:txbx>
                      <w:txbxContent>
                        <w:p w14:paraId="39546451" w14:textId="041E44D2" w:rsidR="00BA2EE4" w:rsidRPr="00BA2EE4" w:rsidRDefault="00BA2EE4" w:rsidP="00127949">
                          <w:pPr>
                            <w:pStyle w:val="Titel"/>
                            <w:spacing w:line="276" w:lineRule="auto"/>
                            <w:ind w:left="0"/>
                            <w:rPr>
                              <w:color w:val="C00000"/>
                            </w:rPr>
                          </w:pPr>
                          <w:r w:rsidRPr="00BA2EE4">
                            <w:rPr>
                              <w:color w:val="C00000"/>
                            </w:rPr>
                            <w:t>Ver</w:t>
                          </w:r>
                          <w:r>
                            <w:rPr>
                              <w:color w:val="C00000"/>
                            </w:rPr>
                            <w:t>träge</w:t>
                          </w:r>
                          <w:r w:rsidRPr="00BA2EE4">
                            <w:rPr>
                              <w:color w:val="C00000"/>
                            </w:rPr>
                            <w:t xml:space="preserve"> leicht gemacht</w:t>
                          </w:r>
                        </w:p>
                        <w:p w14:paraId="75993D7B" w14:textId="39C1FD70" w:rsidR="00BA2EE4" w:rsidRPr="00BA2EE4" w:rsidRDefault="00BA2EE4" w:rsidP="00B610C5">
                          <w:pPr>
                            <w:pStyle w:val="berschrift1"/>
                            <w:spacing w:line="276" w:lineRule="auto"/>
                            <w:ind w:left="0"/>
                            <w:rPr>
                              <w:b/>
                              <w:bCs/>
                            </w:rPr>
                          </w:pPr>
                          <w:r w:rsidRPr="00BA2EE4">
                            <w:rPr>
                              <w:b/>
                              <w:bCs/>
                            </w:rPr>
                            <w:t>Literaturverzeichnis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60BD95" id="_x0000_t202" coordsize="21600,21600" o:spt="202" path="m,l,21600r21600,l21600,xe">
              <v:stroke joinstyle="miter"/>
              <v:path gradientshapeok="t" o:connecttype="rect"/>
            </v:shapetype>
            <v:shape id="Textfeld 424" o:spid="_x0000_s1474" type="#_x0000_t202" style="position:absolute;margin-left:76.4pt;margin-top:36.95pt;width:287.15pt;height:77pt;z-index:2518123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" fillcolor="white [3201]" stroked="f" strokeweight=".5pt">
              <v:textbox>
                <w:txbxContent>
                  <w:p w14:paraId="39546451" w14:textId="041E44D2" w:rsidR="00BA2EE4" w:rsidRPr="00BA2EE4" w:rsidRDefault="00BA2EE4" w:rsidP="00127949">
                    <w:pPr>
                      <w:pStyle w:val="Titel"/>
                      <w:spacing w:line="276" w:lineRule="auto"/>
                      <w:ind w:left="0"/>
                      <w:rPr>
                        <w:color w:val="C00000"/>
                      </w:rPr>
                    </w:pPr>
                    <w:r w:rsidRPr="00BA2EE4">
                      <w:rPr>
                        <w:color w:val="C00000"/>
                      </w:rPr>
                      <w:t>Ver</w:t>
                    </w:r>
                    <w:r>
                      <w:rPr>
                        <w:color w:val="C00000"/>
                      </w:rPr>
                      <w:t>träge</w:t>
                    </w:r>
                    <w:r w:rsidRPr="00BA2EE4">
                      <w:rPr>
                        <w:color w:val="C00000"/>
                      </w:rPr>
                      <w:t xml:space="preserve"> leicht gemacht</w:t>
                    </w:r>
                  </w:p>
                  <w:p w14:paraId="75993D7B" w14:textId="39C1FD70" w:rsidR="00BA2EE4" w:rsidRPr="00BA2EE4" w:rsidRDefault="00BA2EE4" w:rsidP="00B610C5">
                    <w:pPr>
                      <w:pStyle w:val="berschrift1"/>
                      <w:spacing w:line="276" w:lineRule="auto"/>
                      <w:ind w:left="0"/>
                      <w:rPr>
                        <w:b/>
                        <w:bCs/>
                      </w:rPr>
                    </w:pPr>
                    <w:r w:rsidRPr="00BA2EE4">
                      <w:rPr>
                        <w:b/>
                        <w:bCs/>
                      </w:rPr>
                      <w:t>Literaturverzeichnis</w:t>
                    </w:r>
                  </w:p>
                </w:txbxContent>
              </v:textbox>
              <w10:wrap anchorx="margin" anchory="margin"/>
            </v:shape>
          </w:pict>
        </mc:Fallback>
      </mc:AlternateContent>
    </w:r>
    <w:r>
      <w:rPr>
        <w:noProof/>
      </w:rPr>
      <w:drawing>
        <wp:inline distT="0" distB="0" distL="0" distR="0" wp14:anchorId="4202BDD9" wp14:editId="183A8526">
          <wp:extent cx="864000" cy="864000"/>
          <wp:effectExtent l="0" t="0" r="0" b="0"/>
          <wp:docPr id="425" name="Grafik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2E07FC24" w14:textId="77777777" w:rsidR="00BA2EE4" w:rsidRPr="00C76D28" w:rsidRDefault="00BA2EE4" w:rsidP="00C76D28">
    <w:pPr>
      <w:pStyle w:val="Kopfzeile"/>
    </w:pPr>
  </w:p>
</w:hdr>
</file>

<file path=word/header1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EB12DE" w14:textId="77777777" w:rsidR="002C4AE5" w:rsidRDefault="002C4AE5" w:rsidP="002C4AE5">
    <w:pPr>
      <w:pStyle w:val="Kopfzeile"/>
      <w:ind w:left="0"/>
    </w:pPr>
    <w:r>
      <w:rPr>
        <w:noProof/>
      </w:rPr>
      <mc:AlternateContent>
        <mc:Choice Requires="wps">
          <w:drawing>
            <wp:anchor distT="0" distB="0" distL="114300" distR="114300" simplePos="0" relativeHeight="251814400" behindDoc="0" locked="0" layoutInCell="1" allowOverlap="1" wp14:anchorId="5C3FA723" wp14:editId="1812B23D">
              <wp:simplePos x="0" y="0"/>
              <wp:positionH relativeFrom="margin">
                <wp:posOffset>970363</wp:posOffset>
              </wp:positionH>
              <wp:positionV relativeFrom="topMargin">
                <wp:posOffset>469127</wp:posOffset>
              </wp:positionV>
              <wp:extent cx="3646800" cy="978010"/>
              <wp:effectExtent l="0" t="0" r="0" b="0"/>
              <wp:wrapNone/>
              <wp:docPr id="534" name="Textfeld 534"/>
              <wp:cNvGraphicFramePr/>
              <a:graphic xmlns:a="http://schemas.openxmlformats.org/drawingml/2006/main">
                <a:graphicData uri="http://schemas.microsoft.com/office/word/2010/wordprocessingShape">
                  <wps:wsp>
                    <wps:cNvSpPr txBox="1"/>
                    <wps:spPr>
                      <a:xfrm>
                        <a:off x="0" y="0"/>
                        <a:ext cx="3646800" cy="978010"/>
                      </a:xfrm>
                      <a:prstGeom prst="rect">
                        <a:avLst/>
                      </a:prstGeom>
                      <a:solidFill>
                        <a:schemeClr val="lt1"/>
                      </a:solidFill>
                      <a:ln w="6350">
                        <a:noFill/>
                      </a:ln>
                    </wps:spPr>
                    <wps:txbx>
                      <w:txbxContent>
                        <w:p w14:paraId="573E3154" w14:textId="77777777" w:rsidR="002C4AE5" w:rsidRPr="00BA2EE4" w:rsidRDefault="002C4AE5" w:rsidP="002C4AE5">
                          <w:pPr>
                            <w:pStyle w:val="Titel"/>
                            <w:spacing w:line="276" w:lineRule="auto"/>
                            <w:ind w:left="0"/>
                            <w:rPr>
                              <w:color w:val="C00000"/>
                            </w:rPr>
                          </w:pPr>
                          <w:r w:rsidRPr="00BA2EE4">
                            <w:rPr>
                              <w:color w:val="C00000"/>
                            </w:rPr>
                            <w:t>Ver</w:t>
                          </w:r>
                          <w:r>
                            <w:rPr>
                              <w:color w:val="C00000"/>
                            </w:rPr>
                            <w:t>träge</w:t>
                          </w:r>
                          <w:r w:rsidRPr="00BA2EE4">
                            <w:rPr>
                              <w:color w:val="C00000"/>
                            </w:rPr>
                            <w:t xml:space="preserve"> </w:t>
                          </w:r>
                          <w:r w:rsidRPr="00FF7B48">
                            <w:rPr>
                              <w:color w:val="C00000"/>
                            </w:rPr>
                            <w:t>leicht</w:t>
                          </w:r>
                          <w:r w:rsidRPr="00BA2EE4">
                            <w:rPr>
                              <w:color w:val="C00000"/>
                            </w:rPr>
                            <w:t xml:space="preserve"> gemacht</w:t>
                          </w:r>
                        </w:p>
                        <w:p w14:paraId="07F743A7" w14:textId="1B5F45B0" w:rsidR="002C4AE5" w:rsidRPr="00BA2EE4" w:rsidRDefault="002C4AE5" w:rsidP="002C4AE5">
                          <w:pPr>
                            <w:pStyle w:val="berschrift1"/>
                            <w:spacing w:line="276" w:lineRule="auto"/>
                            <w:ind w:left="0"/>
                            <w:rPr>
                              <w:b/>
                              <w:bCs/>
                            </w:rPr>
                          </w:pPr>
                          <w:r>
                            <w:rPr>
                              <w:b/>
                              <w:bCs/>
                            </w:rPr>
                            <w:t>Impressum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3FA723" id="_x0000_t202" coordsize="21600,21600" o:spt="202" path="m,l,21600r21600,l21600,xe">
              <v:stroke joinstyle="miter"/>
              <v:path gradientshapeok="t" o:connecttype="rect"/>
            </v:shapetype>
            <v:shape id="Textfeld 534" o:spid="_x0000_s1475" type="#_x0000_t202" style="position:absolute;margin-left:76.4pt;margin-top:36.95pt;width:287.15pt;height:77pt;z-index:2518144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" fillcolor="white [3201]" stroked="f" strokeweight=".5pt">
              <v:textbox>
                <w:txbxContent>
                  <w:p w14:paraId="573E3154" w14:textId="77777777" w:rsidR="002C4AE5" w:rsidRPr="00BA2EE4" w:rsidRDefault="002C4AE5" w:rsidP="002C4AE5">
                    <w:pPr>
                      <w:pStyle w:val="Titel"/>
                      <w:spacing w:line="276" w:lineRule="auto"/>
                      <w:ind w:left="0"/>
                      <w:rPr>
                        <w:color w:val="C00000"/>
                      </w:rPr>
                    </w:pPr>
                    <w:r w:rsidRPr="00BA2EE4">
                      <w:rPr>
                        <w:color w:val="C00000"/>
                      </w:rPr>
                      <w:t>Ver</w:t>
                    </w:r>
                    <w:r>
                      <w:rPr>
                        <w:color w:val="C00000"/>
                      </w:rPr>
                      <w:t>träge</w:t>
                    </w:r>
                    <w:r w:rsidRPr="00BA2EE4">
                      <w:rPr>
                        <w:color w:val="C00000"/>
                      </w:rPr>
                      <w:t xml:space="preserve"> </w:t>
                    </w:r>
                    <w:r w:rsidRPr="00FF7B48">
                      <w:rPr>
                        <w:color w:val="C00000"/>
                      </w:rPr>
                      <w:t>leicht</w:t>
                    </w:r>
                    <w:r w:rsidRPr="00BA2EE4">
                      <w:rPr>
                        <w:color w:val="C00000"/>
                      </w:rPr>
                      <w:t xml:space="preserve"> gemacht</w:t>
                    </w:r>
                  </w:p>
                  <w:p w14:paraId="07F743A7" w14:textId="1B5F45B0" w:rsidR="002C4AE5" w:rsidRPr="00BA2EE4" w:rsidRDefault="002C4AE5" w:rsidP="002C4AE5">
                    <w:pPr>
                      <w:pStyle w:val="berschrift1"/>
                      <w:spacing w:line="276" w:lineRule="auto"/>
                      <w:ind w:left="0"/>
                      <w:rPr>
                        <w:b/>
                        <w:bCs/>
                      </w:rPr>
                    </w:pPr>
                    <w:r>
                      <w:rPr>
                        <w:b/>
                        <w:bCs/>
                      </w:rPr>
                      <w:t>Impressum</w:t>
                    </w:r>
                  </w:p>
                </w:txbxContent>
              </v:textbox>
              <w10:wrap anchorx="margin" anchory="margin"/>
            </v:shape>
          </w:pict>
        </mc:Fallback>
      </mc:AlternateContent>
    </w:r>
    <w:r>
      <w:rPr>
        <w:noProof/>
      </w:rPr>
      <w:drawing>
        <wp:inline distT="0" distB="0" distL="0" distR="0" wp14:anchorId="2883ADFD" wp14:editId="204C80D0">
          <wp:extent cx="864000" cy="864000"/>
          <wp:effectExtent l="0" t="0" r="0" b="0"/>
          <wp:docPr id="535" name="Grafik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26DB8863" w14:textId="77777777" w:rsidR="00781E9C" w:rsidRPr="001F7D5F" w:rsidRDefault="00715699" w:rsidP="001F7D5F">
    <w:pPr>
      <w:pStyle w:val="Kopfzeile"/>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30D2A2" w14:textId="472B53BF" w:rsidR="00D04818" w:rsidRDefault="00D04818" w:rsidP="00EE1B11">
    <w:pPr>
      <w:pStyle w:val="Kopfzeile"/>
      <w:ind w:left="0"/>
    </w:pPr>
    <w:r>
      <w:rPr>
        <w:noProof/>
      </w:rPr>
      <mc:AlternateContent>
        <mc:Choice Requires="wps">
          <w:drawing>
            <wp:anchor distT="0" distB="0" distL="114300" distR="114300" simplePos="0" relativeHeight="251535872" behindDoc="0" locked="0" layoutInCell="1" allowOverlap="1" wp14:anchorId="6A38C7E1" wp14:editId="72F0674D">
              <wp:simplePos x="0" y="0"/>
              <wp:positionH relativeFrom="margin">
                <wp:posOffset>970363</wp:posOffset>
              </wp:positionH>
              <wp:positionV relativeFrom="topMargin">
                <wp:posOffset>469127</wp:posOffset>
              </wp:positionV>
              <wp:extent cx="4397071" cy="982800"/>
              <wp:effectExtent l="0" t="0" r="3810" b="8255"/>
              <wp:wrapNone/>
              <wp:docPr id="51" name="Textfeld 51"/>
              <wp:cNvGraphicFramePr/>
              <a:graphic xmlns:a="http://schemas.openxmlformats.org/drawingml/2006/main">
                <a:graphicData uri="http://schemas.microsoft.com/office/word/2010/wordprocessingShape">
                  <wps:wsp>
                    <wps:cNvSpPr txBox="1"/>
                    <wps:spPr>
                      <a:xfrm>
                        <a:off x="0" y="0"/>
                        <a:ext cx="4397071" cy="982800"/>
                      </a:xfrm>
                      <a:prstGeom prst="rect">
                        <a:avLst/>
                      </a:prstGeom>
                      <a:solidFill>
                        <a:schemeClr val="lt1"/>
                      </a:solidFill>
                      <a:ln w="6350">
                        <a:noFill/>
                      </a:ln>
                    </wps:spPr>
                    <wps:txbx>
                      <w:txbxContent>
                        <w:p w14:paraId="62F43D0D" w14:textId="6893D578" w:rsidR="00D04818" w:rsidRDefault="00D04818" w:rsidP="004A7EE9">
                          <w:pPr>
                            <w:pStyle w:val="Titel"/>
                            <w:spacing w:line="276" w:lineRule="auto"/>
                            <w:ind w:left="0"/>
                          </w:pPr>
                          <w:r>
                            <w:t>Arbeits</w:t>
                          </w:r>
                          <w:r w:rsidR="00947B0B">
                            <w:t>bogen</w:t>
                          </w:r>
                          <w:r>
                            <w:t xml:space="preserve"> (Quizfragen):</w:t>
                          </w:r>
                        </w:p>
                        <w:p w14:paraId="1E3688F5" w14:textId="3ADEA1C8" w:rsidR="00D04818" w:rsidRDefault="00D04818" w:rsidP="004A7EE9">
                          <w:pPr>
                            <w:pStyle w:val="berschrift1"/>
                            <w:spacing w:line="276" w:lineRule="auto"/>
                            <w:ind w:left="0" w:right="0"/>
                          </w:pPr>
                          <w:r w:rsidRPr="009945C5">
                            <w:t>Was weiß ich schon über Verträge?</w:t>
                          </w:r>
                        </w:p>
                        <w:p w14:paraId="6AEEE82C" w14:textId="5E97898C" w:rsidR="00D04818" w:rsidRPr="00D952D2" w:rsidRDefault="00D04818" w:rsidP="004A7EE9">
                          <w:pPr>
                            <w:spacing w:line="276" w:lineRule="auto"/>
                            <w:ind w:left="0"/>
                            <w:rPr>
                              <w:color w:val="0A2446"/>
                              <w:sz w:val="22"/>
                              <w:szCs w:val="20"/>
                            </w:rPr>
                          </w:pPr>
                          <w:r w:rsidRPr="00D952D2">
                            <w:rPr>
                              <w:color w:val="0A2446"/>
                              <w:sz w:val="22"/>
                              <w:szCs w:val="20"/>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38C7E1" id="_x0000_t202" coordsize="21600,21600" o:spt="202" path="m,l,21600r21600,l21600,xe">
              <v:stroke joinstyle="miter"/>
              <v:path gradientshapeok="t" o:connecttype="rect"/>
            </v:shapetype>
            <v:shape id="Textfeld 51" o:spid="_x0000_s1262" type="#_x0000_t202" style="position:absolute;margin-left:76.4pt;margin-top:36.95pt;width:346.25pt;height:77.4pt;z-index:2515358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" fillcolor="white [3201]" stroked="f" strokeweight=".5pt">
              <v:textbox>
                <w:txbxContent>
                  <w:p w14:paraId="62F43D0D" w14:textId="6893D578" w:rsidR="00D04818" w:rsidRDefault="00D04818" w:rsidP="004A7EE9">
                    <w:pPr>
                      <w:pStyle w:val="Titel"/>
                      <w:spacing w:line="276" w:lineRule="auto"/>
                      <w:ind w:left="0"/>
                    </w:pPr>
                    <w:r>
                      <w:t>Arbeits</w:t>
                    </w:r>
                    <w:r w:rsidR="00947B0B">
                      <w:t>bogen</w:t>
                    </w:r>
                    <w:r>
                      <w:t xml:space="preserve"> (Quizfragen):</w:t>
                    </w:r>
                  </w:p>
                  <w:p w14:paraId="1E3688F5" w14:textId="3ADEA1C8" w:rsidR="00D04818" w:rsidRDefault="00D04818" w:rsidP="004A7EE9">
                    <w:pPr>
                      <w:pStyle w:val="berschrift1"/>
                      <w:spacing w:line="276" w:lineRule="auto"/>
                      <w:ind w:left="0" w:right="0"/>
                    </w:pPr>
                    <w:r w:rsidRPr="009945C5">
                      <w:t>Was weiß ich schon über Verträge?</w:t>
                    </w:r>
                  </w:p>
                  <w:p w14:paraId="6AEEE82C" w14:textId="5E97898C" w:rsidR="00D04818" w:rsidRPr="00D952D2" w:rsidRDefault="00D04818" w:rsidP="004A7EE9">
                    <w:pPr>
                      <w:spacing w:line="276" w:lineRule="auto"/>
                      <w:ind w:left="0"/>
                      <w:rPr>
                        <w:color w:val="0A2446"/>
                        <w:sz w:val="22"/>
                        <w:szCs w:val="20"/>
                      </w:rPr>
                    </w:pPr>
                    <w:r w:rsidRPr="00D952D2">
                      <w:rPr>
                        <w:color w:val="0A2446"/>
                        <w:sz w:val="22"/>
                        <w:szCs w:val="20"/>
                      </w:rPr>
                      <w:t>(1/2)</w:t>
                    </w:r>
                  </w:p>
                </w:txbxContent>
              </v:textbox>
              <w10:wrap anchorx="margin" anchory="margin"/>
            </v:shape>
          </w:pict>
        </mc:Fallback>
      </mc:AlternateContent>
    </w:r>
    <w:r>
      <w:rPr>
        <w:noProof/>
      </w:rPr>
      <mc:AlternateContent>
        <mc:Choice Requires="wps">
          <w:drawing>
            <wp:anchor distT="45720" distB="45720" distL="114300" distR="114300" simplePos="0" relativeHeight="251542016" behindDoc="0" locked="0" layoutInCell="1" allowOverlap="1" wp14:anchorId="78A1E89B" wp14:editId="0BB7DDCD">
              <wp:simplePos x="0" y="0"/>
              <wp:positionH relativeFrom="margin">
                <wp:posOffset>5418455</wp:posOffset>
              </wp:positionH>
              <wp:positionV relativeFrom="topMargin">
                <wp:posOffset>1080135</wp:posOffset>
              </wp:positionV>
              <wp:extent cx="1036800" cy="244800"/>
              <wp:effectExtent l="0" t="0" r="0" b="1270"/>
              <wp:wrapSquare wrapText="bothSides"/>
              <wp:docPr id="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6800" cy="244800"/>
                      </a:xfrm>
                      <a:prstGeom prst="rect">
                        <a:avLst/>
                      </a:prstGeom>
                      <a:solidFill>
                        <a:srgbClr val="FFFFFF"/>
                      </a:solidFill>
                      <a:ln w="9525">
                        <a:noFill/>
                        <a:miter lim="800000"/>
                        <a:headEnd/>
                        <a:tailEnd/>
                      </a:ln>
                    </wps:spPr>
                    <wps:txbx>
                      <w:txbxContent>
                        <w:p w14:paraId="0E809DBA" w14:textId="663E93E8" w:rsidR="00D04818" w:rsidRPr="004136D8" w:rsidRDefault="00D04818" w:rsidP="0010096C">
                          <w:pPr>
                            <w:pStyle w:val="Alpha-LevelKopfzeileABs"/>
                          </w:pPr>
                          <w:r w:rsidRPr="004136D8">
                            <w:t>Level 2</w:t>
                          </w:r>
                          <w: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8A1E89B" id="_x0000_s1263" type="#_x0000_t202" style="position:absolute;margin-left:426.65pt;margin-top:85.05pt;width:81.65pt;height:19.3pt;z-index:251542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" stroked="f">
              <v:textbox style="mso-fit-shape-to-text:t">
                <w:txbxContent>
                  <w:p w14:paraId="0E809DBA" w14:textId="663E93E8" w:rsidR="00D04818" w:rsidRPr="004136D8" w:rsidRDefault="00D04818" w:rsidP="0010096C">
                    <w:pPr>
                      <w:pStyle w:val="Alpha-LevelKopfzeileABs"/>
                    </w:pPr>
                    <w:r w:rsidRPr="004136D8">
                      <w:t>Level 2</w:t>
                    </w:r>
                    <w:r>
                      <w:t>-4</w:t>
                    </w:r>
                  </w:p>
                </w:txbxContent>
              </v:textbox>
              <w10:wrap type="square" anchorx="margin" anchory="margin"/>
            </v:shape>
          </w:pict>
        </mc:Fallback>
      </mc:AlternateContent>
    </w:r>
    <w:r>
      <w:rPr>
        <w:noProof/>
      </w:rPr>
      <w:drawing>
        <wp:anchor distT="0" distB="0" distL="114300" distR="114300" simplePos="0" relativeHeight="251536896" behindDoc="0" locked="0" layoutInCell="1" allowOverlap="1" wp14:anchorId="60E4DD9B" wp14:editId="27C4B972">
          <wp:simplePos x="0" y="0"/>
          <wp:positionH relativeFrom="margin">
            <wp:posOffset>5526405</wp:posOffset>
          </wp:positionH>
          <wp:positionV relativeFrom="topMargin">
            <wp:posOffset>648335</wp:posOffset>
          </wp:positionV>
          <wp:extent cx="493200" cy="417600"/>
          <wp:effectExtent l="0" t="0" r="2540" b="1905"/>
          <wp:wrapNone/>
          <wp:docPr id="1106" name="Grafik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2CA60A2" wp14:editId="410B1831">
          <wp:extent cx="864000" cy="864000"/>
          <wp:effectExtent l="0" t="0" r="0" b="0"/>
          <wp:docPr id="1107" name="Grafik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1BDD5DF0" w14:textId="38562A75" w:rsidR="00D04818" w:rsidRDefault="00D04818" w:rsidP="00A71A0C">
    <w:pPr>
      <w:ind w:left="0"/>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9D3618" w14:textId="77777777" w:rsidR="00D04818" w:rsidRDefault="00D04818" w:rsidP="00266047">
    <w:pPr>
      <w:pStyle w:val="Kopfzeile"/>
      <w:ind w:left="0"/>
    </w:pPr>
    <w:r>
      <w:rPr>
        <w:noProof/>
      </w:rPr>
      <mc:AlternateContent>
        <mc:Choice Requires="wps">
          <w:drawing>
            <wp:anchor distT="0" distB="0" distL="114300" distR="114300" simplePos="0" relativeHeight="251593216" behindDoc="0" locked="0" layoutInCell="1" allowOverlap="1" wp14:anchorId="3150D5DB" wp14:editId="61ABD81B">
              <wp:simplePos x="0" y="0"/>
              <wp:positionH relativeFrom="column">
                <wp:posOffset>972185</wp:posOffset>
              </wp:positionH>
              <wp:positionV relativeFrom="topMargin">
                <wp:posOffset>467995</wp:posOffset>
              </wp:positionV>
              <wp:extent cx="3153600" cy="720000"/>
              <wp:effectExtent l="0" t="0" r="8890" b="4445"/>
              <wp:wrapNone/>
              <wp:docPr id="250" name="Textfeld 250"/>
              <wp:cNvGraphicFramePr/>
              <a:graphic xmlns:a="http://schemas.openxmlformats.org/drawingml/2006/main">
                <a:graphicData uri="http://schemas.microsoft.com/office/word/2010/wordprocessingShape">
                  <wps:wsp>
                    <wps:cNvSpPr txBox="1"/>
                    <wps:spPr>
                      <a:xfrm>
                        <a:off x="0" y="0"/>
                        <a:ext cx="3153600" cy="720000"/>
                      </a:xfrm>
                      <a:prstGeom prst="rect">
                        <a:avLst/>
                      </a:prstGeom>
                      <a:solidFill>
                        <a:schemeClr val="lt1"/>
                      </a:solidFill>
                      <a:ln w="6350">
                        <a:noFill/>
                      </a:ln>
                    </wps:spPr>
                    <wps:txbx>
                      <w:txbxContent>
                        <w:p w14:paraId="1ACE420F" w14:textId="77777777" w:rsidR="00D04818" w:rsidRDefault="00D04818" w:rsidP="00266047">
                          <w:pPr>
                            <w:pStyle w:val="Titel"/>
                            <w:spacing w:line="276" w:lineRule="auto"/>
                            <w:ind w:left="0"/>
                          </w:pPr>
                          <w:r w:rsidRPr="0005376E">
                            <w:t xml:space="preserve">Ablauf für die Lehrkraft: </w:t>
                          </w:r>
                        </w:p>
                        <w:p w14:paraId="75C8FCF5" w14:textId="77777777" w:rsidR="00D04818" w:rsidRPr="009945C5" w:rsidRDefault="00D04818" w:rsidP="00266047">
                          <w:pPr>
                            <w:pStyle w:val="berschrift1"/>
                            <w:spacing w:line="276" w:lineRule="auto"/>
                            <w:ind w:left="0"/>
                          </w:pPr>
                          <w:r w:rsidRPr="0005376E">
                            <w:t>Fachwörter zu Verträgen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50D5DB" id="_x0000_t202" coordsize="21600,21600" o:spt="202" path="m,l,21600r21600,l21600,xe">
              <v:stroke joinstyle="miter"/>
              <v:path gradientshapeok="t" o:connecttype="rect"/>
            </v:shapetype>
            <v:shape id="Textfeld 250" o:spid="_x0000_s1264" type="#_x0000_t202" style="position:absolute;margin-left:76.55pt;margin-top:36.85pt;width:248.3pt;height:56.7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" fillcolor="white [3201]" stroked="f" strokeweight=".5pt">
              <v:textbox>
                <w:txbxContent>
                  <w:p w14:paraId="1ACE420F" w14:textId="77777777" w:rsidR="00D04818" w:rsidRDefault="00D04818" w:rsidP="00266047">
                    <w:pPr>
                      <w:pStyle w:val="Titel"/>
                      <w:spacing w:line="276" w:lineRule="auto"/>
                      <w:ind w:left="0"/>
                    </w:pPr>
                    <w:r w:rsidRPr="0005376E">
                      <w:t xml:space="preserve">Ablauf für die Lehrkraft: </w:t>
                    </w:r>
                  </w:p>
                  <w:p w14:paraId="75C8FCF5" w14:textId="77777777" w:rsidR="00D04818" w:rsidRPr="009945C5" w:rsidRDefault="00D04818" w:rsidP="00266047">
                    <w:pPr>
                      <w:pStyle w:val="berschrift1"/>
                      <w:spacing w:line="276" w:lineRule="auto"/>
                      <w:ind w:left="0"/>
                    </w:pPr>
                    <w:r w:rsidRPr="0005376E">
                      <w:t>Fachwörter zu Verträgen</w:t>
                    </w:r>
                  </w:p>
                </w:txbxContent>
              </v:textbox>
              <w10:wrap anchory="margin"/>
            </v:shape>
          </w:pict>
        </mc:Fallback>
      </mc:AlternateContent>
    </w:r>
    <w:r>
      <w:rPr>
        <w:noProof/>
      </w:rPr>
      <w:drawing>
        <wp:inline distT="0" distB="0" distL="0" distR="0" wp14:anchorId="1171A661" wp14:editId="188E6884">
          <wp:extent cx="864000" cy="864000"/>
          <wp:effectExtent l="0" t="0" r="0" b="0"/>
          <wp:docPr id="1109" name="Grafik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3C31108F" w14:textId="77777777" w:rsidR="00D04818" w:rsidRPr="00075AE3" w:rsidRDefault="00D04818" w:rsidP="00266047">
    <w:pPr>
      <w:pStyle w:val="Kopfzeile"/>
    </w:pPr>
  </w:p>
  <w:tbl>
    <w:tblPr>
      <w:tblStyle w:val="Tabellenraster"/>
      <w:tblW w:w="9999"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40"/>
      <w:gridCol w:w="2040"/>
      <w:gridCol w:w="2040"/>
      <w:gridCol w:w="2040"/>
      <w:gridCol w:w="2039"/>
      <w:gridCol w:w="2039"/>
      <w:gridCol w:w="2039"/>
      <w:gridCol w:w="2039"/>
      <w:gridCol w:w="2039"/>
      <w:gridCol w:w="2039"/>
    </w:tblGrid>
    <w:tr w:rsidR="00D04818" w14:paraId="4331E505" w14:textId="77777777" w:rsidTr="00D04818">
      <w:trPr>
        <w:trHeight w:val="1134"/>
      </w:trPr>
      <w:tc>
        <w:tcPr>
          <w:tcW w:w="500" w:type="pct"/>
          <w:vAlign w:val="center"/>
        </w:tcPr>
        <w:p w14:paraId="41550F9F" w14:textId="77777777" w:rsidR="00D04818" w:rsidRDefault="00D04818" w:rsidP="00266047">
          <w:pPr>
            <w:pStyle w:val="Untertitel"/>
          </w:pPr>
          <w:r>
            <w:rPr>
              <w:noProof/>
            </w:rPr>
            <w:drawing>
              <wp:inline distT="0" distB="0" distL="0" distR="0" wp14:anchorId="72AA410E" wp14:editId="2A4C483A">
                <wp:extent cx="493200" cy="417600"/>
                <wp:effectExtent l="0" t="0" r="2540" b="1905"/>
                <wp:docPr id="1110" name="Grafik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500" w:type="pct"/>
          <w:vAlign w:val="center"/>
        </w:tcPr>
        <w:p w14:paraId="77452026" w14:textId="77777777" w:rsidR="00D04818" w:rsidRDefault="00D04818" w:rsidP="00266047">
          <w:pPr>
            <w:pStyle w:val="Untertitel"/>
          </w:pPr>
          <w:r>
            <w:rPr>
              <w:noProof/>
            </w:rPr>
            <w:drawing>
              <wp:inline distT="0" distB="0" distL="0" distR="0" wp14:anchorId="6475B7E7" wp14:editId="4B7B9C5B">
                <wp:extent cx="435600" cy="471600"/>
                <wp:effectExtent l="0" t="0" r="0" b="0"/>
                <wp:docPr id="1114" name="Grafik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500" w:type="pct"/>
          <w:vAlign w:val="center"/>
        </w:tcPr>
        <w:p w14:paraId="31EF4665" w14:textId="77777777" w:rsidR="00D04818" w:rsidRDefault="00D04818" w:rsidP="00266047">
          <w:pPr>
            <w:pStyle w:val="Untertitel"/>
          </w:pPr>
          <w:r>
            <w:rPr>
              <w:noProof/>
            </w:rPr>
            <w:drawing>
              <wp:inline distT="0" distB="0" distL="0" distR="0" wp14:anchorId="5C45C3DC" wp14:editId="602A2D3E">
                <wp:extent cx="424800" cy="486000"/>
                <wp:effectExtent l="0" t="0" r="0" b="0"/>
                <wp:docPr id="1115" name="Grafik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500" w:type="pct"/>
          <w:vAlign w:val="center"/>
        </w:tcPr>
        <w:p w14:paraId="436C5C72" w14:textId="77777777" w:rsidR="00D04818" w:rsidRDefault="00D04818" w:rsidP="00266047">
          <w:pPr>
            <w:pStyle w:val="Untertitel"/>
          </w:pPr>
          <w:r>
            <w:rPr>
              <w:noProof/>
            </w:rPr>
            <w:drawing>
              <wp:inline distT="0" distB="0" distL="0" distR="0" wp14:anchorId="37C5FBB2" wp14:editId="4D1689BA">
                <wp:extent cx="424543" cy="435429"/>
                <wp:effectExtent l="0" t="0" r="0" b="0"/>
                <wp:docPr id="1116" name="Grafik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500" w:type="pct"/>
          <w:vAlign w:val="center"/>
        </w:tcPr>
        <w:p w14:paraId="2F234D65" w14:textId="77777777" w:rsidR="00D04818" w:rsidRDefault="00D04818" w:rsidP="00266047">
          <w:pPr>
            <w:pStyle w:val="Untertitel"/>
          </w:pPr>
          <w:r>
            <w:rPr>
              <w:noProof/>
            </w:rPr>
            <w:drawing>
              <wp:inline distT="0" distB="0" distL="0" distR="0" wp14:anchorId="0DED80E3" wp14:editId="74AE751E">
                <wp:extent cx="458526" cy="435600"/>
                <wp:effectExtent l="0" t="0" r="0" b="0"/>
                <wp:docPr id="1152" name="Grafik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c>
        <w:tcPr>
          <w:tcW w:w="500" w:type="pct"/>
          <w:vAlign w:val="center"/>
        </w:tcPr>
        <w:p w14:paraId="785CD635" w14:textId="77777777" w:rsidR="00D04818" w:rsidRDefault="00D04818" w:rsidP="00266047">
          <w:pPr>
            <w:pStyle w:val="Untertitel"/>
          </w:pPr>
        </w:p>
      </w:tc>
      <w:tc>
        <w:tcPr>
          <w:tcW w:w="500" w:type="pct"/>
          <w:vAlign w:val="center"/>
        </w:tcPr>
        <w:p w14:paraId="1C92AA24" w14:textId="77777777" w:rsidR="00D04818" w:rsidRDefault="00D04818" w:rsidP="00266047">
          <w:pPr>
            <w:pStyle w:val="Untertitel"/>
          </w:pPr>
        </w:p>
      </w:tc>
      <w:tc>
        <w:tcPr>
          <w:tcW w:w="500" w:type="pct"/>
          <w:vAlign w:val="center"/>
        </w:tcPr>
        <w:p w14:paraId="4195D65C" w14:textId="77777777" w:rsidR="00D04818" w:rsidRDefault="00D04818" w:rsidP="00266047">
          <w:pPr>
            <w:pStyle w:val="Untertitel"/>
          </w:pPr>
        </w:p>
      </w:tc>
      <w:tc>
        <w:tcPr>
          <w:tcW w:w="500" w:type="pct"/>
          <w:vAlign w:val="center"/>
        </w:tcPr>
        <w:p w14:paraId="2C4D5280" w14:textId="77777777" w:rsidR="00D04818" w:rsidRDefault="00D04818" w:rsidP="00266047">
          <w:pPr>
            <w:pStyle w:val="Untertitel"/>
          </w:pPr>
        </w:p>
      </w:tc>
      <w:tc>
        <w:tcPr>
          <w:tcW w:w="500" w:type="pct"/>
          <w:vAlign w:val="center"/>
        </w:tcPr>
        <w:p w14:paraId="2D62D27E" w14:textId="77777777" w:rsidR="00D04818" w:rsidRDefault="00D04818" w:rsidP="00266047">
          <w:pPr>
            <w:pStyle w:val="Untertitel"/>
          </w:pPr>
        </w:p>
      </w:tc>
    </w:tr>
    <w:tr w:rsidR="00D04818" w14:paraId="252C58A1" w14:textId="77777777" w:rsidTr="00D04818">
      <w:trPr>
        <w:trHeight w:val="510"/>
      </w:trPr>
      <w:tc>
        <w:tcPr>
          <w:tcW w:w="500" w:type="pct"/>
        </w:tcPr>
        <w:p w14:paraId="6C2BC1F6" w14:textId="77777777" w:rsidR="00D04818" w:rsidRPr="00EE4101" w:rsidRDefault="00D04818" w:rsidP="00266047">
          <w:pPr>
            <w:pStyle w:val="Untertitel"/>
          </w:pPr>
          <w:r w:rsidRPr="0037643C">
            <w:rPr>
              <w:rStyle w:val="UntertitelZchn"/>
            </w:rPr>
            <w:t>Level</w:t>
          </w:r>
          <w:r w:rsidRPr="00EE4101">
            <w:t xml:space="preserve"> </w:t>
          </w:r>
          <w:r>
            <w:t>1-2</w:t>
          </w:r>
        </w:p>
      </w:tc>
      <w:tc>
        <w:tcPr>
          <w:tcW w:w="500" w:type="pct"/>
        </w:tcPr>
        <w:p w14:paraId="65BCEFB4" w14:textId="77777777" w:rsidR="00D04818" w:rsidRPr="00EE4101" w:rsidRDefault="00D04818" w:rsidP="00266047">
          <w:pPr>
            <w:pStyle w:val="Untertitel"/>
          </w:pPr>
          <w:r w:rsidRPr="00EE4101">
            <w:t>30</w:t>
          </w:r>
          <w:r>
            <w:t>-45</w:t>
          </w:r>
          <w:r w:rsidRPr="00EE4101">
            <w:t xml:space="preserve"> Minuten</w:t>
          </w:r>
        </w:p>
      </w:tc>
      <w:tc>
        <w:tcPr>
          <w:tcW w:w="500" w:type="pct"/>
        </w:tcPr>
        <w:p w14:paraId="1C44B79E" w14:textId="77777777" w:rsidR="00D04818" w:rsidRPr="00EE4101" w:rsidRDefault="00D04818" w:rsidP="00266047">
          <w:pPr>
            <w:pStyle w:val="Untertitel"/>
          </w:pPr>
          <w:r>
            <w:t>1-10 Personen</w:t>
          </w:r>
        </w:p>
      </w:tc>
      <w:tc>
        <w:tcPr>
          <w:tcW w:w="500" w:type="pct"/>
        </w:tcPr>
        <w:p w14:paraId="1344D91B" w14:textId="77777777" w:rsidR="00D04818" w:rsidRPr="00EE4101" w:rsidRDefault="00D04818" w:rsidP="00266047">
          <w:pPr>
            <w:pStyle w:val="Untertitel"/>
          </w:pPr>
          <w:r>
            <w:t>EA, Plenum</w:t>
          </w:r>
        </w:p>
      </w:tc>
      <w:tc>
        <w:tcPr>
          <w:tcW w:w="500" w:type="pct"/>
        </w:tcPr>
        <w:p w14:paraId="534996D5" w14:textId="77777777" w:rsidR="00D04818" w:rsidRPr="00EE4101" w:rsidRDefault="00D04818" w:rsidP="00266047">
          <w:pPr>
            <w:pStyle w:val="Untertitel"/>
          </w:pPr>
          <w:r>
            <w:t>ABs</w:t>
          </w:r>
        </w:p>
      </w:tc>
      <w:tc>
        <w:tcPr>
          <w:tcW w:w="500" w:type="pct"/>
        </w:tcPr>
        <w:p w14:paraId="492C41CB" w14:textId="77777777" w:rsidR="00D04818" w:rsidRPr="00EE4101" w:rsidRDefault="00D04818" w:rsidP="00266047">
          <w:pPr>
            <w:pStyle w:val="Untertitel"/>
          </w:pPr>
        </w:p>
      </w:tc>
      <w:tc>
        <w:tcPr>
          <w:tcW w:w="500" w:type="pct"/>
        </w:tcPr>
        <w:p w14:paraId="41E4EF79" w14:textId="77777777" w:rsidR="00D04818" w:rsidRPr="00EE4101" w:rsidRDefault="00D04818" w:rsidP="00266047">
          <w:pPr>
            <w:pStyle w:val="Untertitel"/>
          </w:pPr>
        </w:p>
      </w:tc>
      <w:tc>
        <w:tcPr>
          <w:tcW w:w="500" w:type="pct"/>
        </w:tcPr>
        <w:p w14:paraId="06C3CFEC" w14:textId="77777777" w:rsidR="00D04818" w:rsidRPr="00EE4101" w:rsidRDefault="00D04818" w:rsidP="00266047">
          <w:pPr>
            <w:pStyle w:val="Untertitel"/>
          </w:pPr>
        </w:p>
      </w:tc>
      <w:tc>
        <w:tcPr>
          <w:tcW w:w="500" w:type="pct"/>
        </w:tcPr>
        <w:p w14:paraId="210C57D8" w14:textId="77777777" w:rsidR="00D04818" w:rsidRPr="00EE4101" w:rsidRDefault="00D04818" w:rsidP="00266047">
          <w:pPr>
            <w:pStyle w:val="Untertitel"/>
          </w:pPr>
        </w:p>
      </w:tc>
      <w:tc>
        <w:tcPr>
          <w:tcW w:w="500" w:type="pct"/>
        </w:tcPr>
        <w:p w14:paraId="7192BB67" w14:textId="77777777" w:rsidR="00D04818" w:rsidRPr="00EE4101" w:rsidRDefault="00D04818" w:rsidP="00266047">
          <w:pPr>
            <w:pStyle w:val="Untertitel"/>
          </w:pPr>
        </w:p>
      </w:tc>
    </w:tr>
  </w:tbl>
  <w:p w14:paraId="499440A3" w14:textId="77777777" w:rsidR="00D04818" w:rsidRDefault="00D04818">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A81EFA" w14:textId="50328B20" w:rsidR="00D04818" w:rsidRDefault="00D04818" w:rsidP="00A71A0C">
    <w:pPr>
      <w:pStyle w:val="Kopfzeile"/>
      <w:ind w:left="0"/>
    </w:pPr>
    <w:r>
      <w:rPr>
        <w:noProof/>
      </w:rPr>
      <mc:AlternateContent>
        <mc:Choice Requires="wps">
          <w:drawing>
            <wp:anchor distT="0" distB="0" distL="114300" distR="114300" simplePos="0" relativeHeight="251513344" behindDoc="0" locked="0" layoutInCell="1" allowOverlap="1" wp14:anchorId="537BEF92" wp14:editId="015912B9">
              <wp:simplePos x="0" y="0"/>
              <wp:positionH relativeFrom="margin">
                <wp:posOffset>972185</wp:posOffset>
              </wp:positionH>
              <wp:positionV relativeFrom="topMargin">
                <wp:posOffset>467995</wp:posOffset>
              </wp:positionV>
              <wp:extent cx="5400000" cy="648000"/>
              <wp:effectExtent l="0" t="0" r="0" b="0"/>
              <wp:wrapNone/>
              <wp:docPr id="44" name="Textfeld 44"/>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6E8254A6" w14:textId="77777777" w:rsidR="00D04818" w:rsidRDefault="00D04818" w:rsidP="008F6BF8">
                          <w:pPr>
                            <w:pStyle w:val="Titel"/>
                            <w:spacing w:line="276" w:lineRule="auto"/>
                            <w:ind w:left="0"/>
                          </w:pPr>
                          <w:r>
                            <w:t>Ablauf für die Lehrkraft:</w:t>
                          </w:r>
                        </w:p>
                        <w:p w14:paraId="18F64809" w14:textId="469B8C57" w:rsidR="00D04818" w:rsidRPr="009945C5" w:rsidRDefault="00D04818" w:rsidP="008F6BF8">
                          <w:pPr>
                            <w:pStyle w:val="berschrift1"/>
                            <w:spacing w:line="276" w:lineRule="auto"/>
                            <w:ind w:left="0"/>
                          </w:pPr>
                          <w:r>
                            <w:t>Einstieg</w:t>
                          </w:r>
                          <w:r w:rsidRPr="009945C5">
                            <w:t xml:space="preserve"> Verträge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7BEF92" id="_x0000_t202" coordsize="21600,21600" o:spt="202" path="m,l,21600r21600,l21600,xe">
              <v:stroke joinstyle="miter"/>
              <v:path gradientshapeok="t" o:connecttype="rect"/>
            </v:shapetype>
            <v:shape id="Textfeld 44" o:spid="_x0000_s1245" type="#_x0000_t202" style="position:absolute;margin-left:76.55pt;margin-top:36.85pt;width:425.2pt;height:51pt;z-index:2515133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" fillcolor="white [3201]" stroked="f" strokeweight=".5pt">
              <v:textbox>
                <w:txbxContent>
                  <w:p w14:paraId="6E8254A6" w14:textId="77777777" w:rsidR="00D04818" w:rsidRDefault="00D04818" w:rsidP="008F6BF8">
                    <w:pPr>
                      <w:pStyle w:val="Titel"/>
                      <w:spacing w:line="276" w:lineRule="auto"/>
                      <w:ind w:left="0"/>
                    </w:pPr>
                    <w:r>
                      <w:t>Ablauf für die Lehrkraft:</w:t>
                    </w:r>
                  </w:p>
                  <w:p w14:paraId="18F64809" w14:textId="469B8C57" w:rsidR="00D04818" w:rsidRPr="009945C5" w:rsidRDefault="00D04818" w:rsidP="008F6BF8">
                    <w:pPr>
                      <w:pStyle w:val="berschrift1"/>
                      <w:spacing w:line="276" w:lineRule="auto"/>
                      <w:ind w:left="0"/>
                    </w:pPr>
                    <w:r>
                      <w:t>Einstieg</w:t>
                    </w:r>
                    <w:r w:rsidRPr="009945C5">
                      <w:t xml:space="preserve"> Verträge</w:t>
                    </w:r>
                  </w:p>
                </w:txbxContent>
              </v:textbox>
              <w10:wrap anchorx="margin" anchory="margin"/>
            </v:shape>
          </w:pict>
        </mc:Fallback>
      </mc:AlternateContent>
    </w:r>
    <w:r>
      <w:rPr>
        <w:noProof/>
      </w:rPr>
      <w:drawing>
        <wp:inline distT="0" distB="0" distL="0" distR="0" wp14:anchorId="7B6EBF4E" wp14:editId="512FE6B9">
          <wp:extent cx="864000" cy="864000"/>
          <wp:effectExtent l="0" t="0" r="0" b="0"/>
          <wp:docPr id="433" name="Grafik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3E101ACC" w14:textId="77777777" w:rsidR="00D04818" w:rsidRPr="00075AE3" w:rsidRDefault="00D04818" w:rsidP="00A71A0C">
    <w:pPr>
      <w:pStyle w:val="Kopfzeile"/>
      <w:ind w:left="0"/>
    </w:pPr>
  </w:p>
  <w:tbl>
    <w:tblPr>
      <w:tblStyle w:val="Tabellenraster"/>
      <w:tblW w:w="5021"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29"/>
      <w:gridCol w:w="2032"/>
      <w:gridCol w:w="2032"/>
      <w:gridCol w:w="2032"/>
      <w:gridCol w:w="2116"/>
    </w:tblGrid>
    <w:tr w:rsidR="00D04818" w14:paraId="2D49F94C" w14:textId="77777777" w:rsidTr="00D04818">
      <w:trPr>
        <w:trHeight w:val="1134"/>
      </w:trPr>
      <w:tc>
        <w:tcPr>
          <w:tcW w:w="991" w:type="pct"/>
          <w:vAlign w:val="center"/>
        </w:tcPr>
        <w:p w14:paraId="51B94AD0" w14:textId="77777777" w:rsidR="00D04818" w:rsidRDefault="00D04818" w:rsidP="008F6BF8">
          <w:pPr>
            <w:pStyle w:val="Untertitel"/>
          </w:pPr>
          <w:r>
            <w:rPr>
              <w:noProof/>
            </w:rPr>
            <w:drawing>
              <wp:inline distT="0" distB="0" distL="0" distR="0" wp14:anchorId="47CC4DF0" wp14:editId="35B324CB">
                <wp:extent cx="493200" cy="417600"/>
                <wp:effectExtent l="0" t="0" r="2540" b="1905"/>
                <wp:docPr id="464" name="Grafi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992" w:type="pct"/>
          <w:vAlign w:val="center"/>
        </w:tcPr>
        <w:p w14:paraId="4C780047" w14:textId="77777777" w:rsidR="00D04818" w:rsidRDefault="00D04818" w:rsidP="008F6BF8">
          <w:pPr>
            <w:pStyle w:val="Untertitel"/>
          </w:pPr>
          <w:r>
            <w:rPr>
              <w:noProof/>
            </w:rPr>
            <w:drawing>
              <wp:inline distT="0" distB="0" distL="0" distR="0" wp14:anchorId="5FD539F3" wp14:editId="34976008">
                <wp:extent cx="435600" cy="471600"/>
                <wp:effectExtent l="0" t="0" r="0" b="0"/>
                <wp:docPr id="465" name="Grafi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992" w:type="pct"/>
          <w:vAlign w:val="center"/>
        </w:tcPr>
        <w:p w14:paraId="32AF8128" w14:textId="77777777" w:rsidR="00D04818" w:rsidRDefault="00D04818" w:rsidP="008F6BF8">
          <w:pPr>
            <w:pStyle w:val="Untertitel"/>
          </w:pPr>
          <w:r>
            <w:rPr>
              <w:noProof/>
            </w:rPr>
            <w:drawing>
              <wp:inline distT="0" distB="0" distL="0" distR="0" wp14:anchorId="7EA74D62" wp14:editId="2E4BD60B">
                <wp:extent cx="424800" cy="486000"/>
                <wp:effectExtent l="0" t="0" r="0" b="0"/>
                <wp:docPr id="470" name="Grafik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992" w:type="pct"/>
          <w:vAlign w:val="center"/>
        </w:tcPr>
        <w:p w14:paraId="11FA9B73" w14:textId="77777777" w:rsidR="00D04818" w:rsidRDefault="00D04818" w:rsidP="008F6BF8">
          <w:pPr>
            <w:pStyle w:val="Untertitel"/>
          </w:pPr>
          <w:r>
            <w:rPr>
              <w:noProof/>
            </w:rPr>
            <w:drawing>
              <wp:inline distT="0" distB="0" distL="0" distR="0" wp14:anchorId="77D61F1A" wp14:editId="2E5F343F">
                <wp:extent cx="424543" cy="435429"/>
                <wp:effectExtent l="0" t="0" r="0" b="0"/>
                <wp:docPr id="484" name="Grafik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34" w:type="pct"/>
          <w:vAlign w:val="center"/>
        </w:tcPr>
        <w:p w14:paraId="562A3BEE" w14:textId="77777777" w:rsidR="00D04818" w:rsidRDefault="00D04818" w:rsidP="008F6BF8">
          <w:pPr>
            <w:pStyle w:val="Untertitel"/>
          </w:pPr>
          <w:r>
            <w:rPr>
              <w:noProof/>
            </w:rPr>
            <w:drawing>
              <wp:inline distT="0" distB="0" distL="0" distR="0" wp14:anchorId="3C3A5D3B" wp14:editId="15641CF8">
                <wp:extent cx="458526" cy="435600"/>
                <wp:effectExtent l="0" t="0" r="0" b="0"/>
                <wp:docPr id="540" name="Grafik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D04818" w14:paraId="6737671F" w14:textId="77777777" w:rsidTr="00D04818">
      <w:trPr>
        <w:trHeight w:val="510"/>
      </w:trPr>
      <w:tc>
        <w:tcPr>
          <w:tcW w:w="991" w:type="pct"/>
        </w:tcPr>
        <w:p w14:paraId="09ED984D" w14:textId="0774B5EA" w:rsidR="00D04818" w:rsidRPr="00EE4101" w:rsidRDefault="00D04818" w:rsidP="008F6BF8">
          <w:pPr>
            <w:pStyle w:val="Untertitel"/>
          </w:pPr>
          <w:r w:rsidRPr="0037643C">
            <w:rPr>
              <w:rStyle w:val="UntertitelZchn"/>
            </w:rPr>
            <w:t>Level</w:t>
          </w:r>
          <w:r w:rsidRPr="00EE4101">
            <w:t xml:space="preserve"> </w:t>
          </w:r>
          <w:r>
            <w:t>1-4</w:t>
          </w:r>
        </w:p>
      </w:tc>
      <w:tc>
        <w:tcPr>
          <w:tcW w:w="992" w:type="pct"/>
        </w:tcPr>
        <w:p w14:paraId="7AF88495" w14:textId="789ED66C" w:rsidR="00D04818" w:rsidRPr="00EE4101" w:rsidRDefault="00D04818" w:rsidP="008F6BF8">
          <w:pPr>
            <w:pStyle w:val="Untertitel"/>
          </w:pPr>
          <w:r>
            <w:t>15</w:t>
          </w:r>
          <w:r w:rsidRPr="00EE4101">
            <w:t xml:space="preserve"> Minuten</w:t>
          </w:r>
        </w:p>
      </w:tc>
      <w:tc>
        <w:tcPr>
          <w:tcW w:w="992" w:type="pct"/>
        </w:tcPr>
        <w:p w14:paraId="2B033454" w14:textId="6185C015" w:rsidR="00D04818" w:rsidRPr="00EE4101" w:rsidRDefault="00D04818" w:rsidP="008F6BF8">
          <w:pPr>
            <w:pStyle w:val="Untertitel"/>
          </w:pPr>
          <w:r>
            <w:t>1-10 Personen</w:t>
          </w:r>
        </w:p>
      </w:tc>
      <w:tc>
        <w:tcPr>
          <w:tcW w:w="992" w:type="pct"/>
        </w:tcPr>
        <w:p w14:paraId="34FB3915" w14:textId="1AB815B8" w:rsidR="00D04818" w:rsidRPr="00EE4101" w:rsidRDefault="00D04818" w:rsidP="008F6BF8">
          <w:pPr>
            <w:pStyle w:val="Untertitel"/>
          </w:pPr>
          <w:r>
            <w:t>EA, Plenum</w:t>
          </w:r>
        </w:p>
      </w:tc>
      <w:tc>
        <w:tcPr>
          <w:tcW w:w="1034" w:type="pct"/>
        </w:tcPr>
        <w:p w14:paraId="24C9A7CF" w14:textId="2E984296" w:rsidR="00D04818" w:rsidRPr="00EE4101" w:rsidRDefault="00D04818" w:rsidP="008F6BF8">
          <w:pPr>
            <w:pStyle w:val="Untertitel"/>
          </w:pPr>
          <w:r>
            <w:t>Karteikarten</w:t>
          </w:r>
        </w:p>
      </w:tc>
    </w:tr>
  </w:tbl>
  <w:p w14:paraId="3BF68A8F" w14:textId="77777777" w:rsidR="00D04818" w:rsidRDefault="00D04818" w:rsidP="00A71A0C">
    <w:pPr>
      <w:pStyle w:val="Kopfzeile"/>
      <w:ind w:left="0"/>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567C9A" w14:textId="7CEA9FB2" w:rsidR="00D04818" w:rsidRDefault="00D04818" w:rsidP="00EE1B11">
    <w:pPr>
      <w:pStyle w:val="Kopfzeile"/>
      <w:ind w:left="0"/>
    </w:pPr>
    <w:r>
      <w:rPr>
        <w:noProof/>
      </w:rPr>
      <mc:AlternateContent>
        <mc:Choice Requires="wps">
          <w:drawing>
            <wp:anchor distT="0" distB="0" distL="114300" distR="114300" simplePos="0" relativeHeight="251521536" behindDoc="0" locked="0" layoutInCell="1" allowOverlap="1" wp14:anchorId="38292095" wp14:editId="63CFE3DA">
              <wp:simplePos x="0" y="0"/>
              <wp:positionH relativeFrom="margin">
                <wp:posOffset>974090</wp:posOffset>
              </wp:positionH>
              <wp:positionV relativeFrom="topMargin">
                <wp:posOffset>466724</wp:posOffset>
              </wp:positionV>
              <wp:extent cx="4525010" cy="962025"/>
              <wp:effectExtent l="0" t="0" r="8890" b="9525"/>
              <wp:wrapNone/>
              <wp:docPr id="218" name="Textfeld 218"/>
              <wp:cNvGraphicFramePr/>
              <a:graphic xmlns:a="http://schemas.openxmlformats.org/drawingml/2006/main">
                <a:graphicData uri="http://schemas.microsoft.com/office/word/2010/wordprocessingShape">
                  <wps:wsp>
                    <wps:cNvSpPr txBox="1"/>
                    <wps:spPr>
                      <a:xfrm>
                        <a:off x="0" y="0"/>
                        <a:ext cx="4525010" cy="962025"/>
                      </a:xfrm>
                      <a:prstGeom prst="rect">
                        <a:avLst/>
                      </a:prstGeom>
                      <a:solidFill>
                        <a:schemeClr val="lt1"/>
                      </a:solidFill>
                      <a:ln w="6350">
                        <a:noFill/>
                      </a:ln>
                    </wps:spPr>
                    <wps:txbx>
                      <w:txbxContent>
                        <w:p w14:paraId="18373F08" w14:textId="7894C18C" w:rsidR="00D04818" w:rsidRDefault="00D04818" w:rsidP="004A7EE9">
                          <w:pPr>
                            <w:pStyle w:val="Titel"/>
                            <w:spacing w:line="276" w:lineRule="auto"/>
                            <w:ind w:left="0"/>
                          </w:pPr>
                          <w:r>
                            <w:t>Lösung:</w:t>
                          </w:r>
                        </w:p>
                        <w:p w14:paraId="1A79E0D6" w14:textId="7B03EE62" w:rsidR="00D04818" w:rsidRPr="009945C5" w:rsidRDefault="00D04818" w:rsidP="004A7EE9">
                          <w:pPr>
                            <w:pStyle w:val="berschrift1"/>
                            <w:spacing w:line="276" w:lineRule="auto"/>
                            <w:ind w:left="0" w:right="0"/>
                          </w:pPr>
                          <w:r w:rsidRPr="009945C5">
                            <w:t>Was weiß ich schon über Verträge?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292095" id="_x0000_t202" coordsize="21600,21600" o:spt="202" path="m,l,21600r21600,l21600,xe">
              <v:stroke joinstyle="miter"/>
              <v:path gradientshapeok="t" o:connecttype="rect"/>
            </v:shapetype>
            <v:shape id="Textfeld 218" o:spid="_x0000_s1265" type="#_x0000_t202" style="position:absolute;margin-left:76.7pt;margin-top:36.75pt;width:356.3pt;height:75.75pt;z-index:25152153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" fillcolor="white [3201]" stroked="f" strokeweight=".5pt">
              <v:textbox>
                <w:txbxContent>
                  <w:p w14:paraId="18373F08" w14:textId="7894C18C" w:rsidR="00D04818" w:rsidRDefault="00D04818" w:rsidP="004A7EE9">
                    <w:pPr>
                      <w:pStyle w:val="Titel"/>
                      <w:spacing w:line="276" w:lineRule="auto"/>
                      <w:ind w:left="0"/>
                    </w:pPr>
                    <w:r>
                      <w:t>Lösung:</w:t>
                    </w:r>
                  </w:p>
                  <w:p w14:paraId="1A79E0D6" w14:textId="7B03EE62" w:rsidR="00D04818" w:rsidRPr="009945C5" w:rsidRDefault="00D04818" w:rsidP="004A7EE9">
                    <w:pPr>
                      <w:pStyle w:val="berschrift1"/>
                      <w:spacing w:line="276" w:lineRule="auto"/>
                      <w:ind w:left="0" w:right="0"/>
                    </w:pPr>
                    <w:r w:rsidRPr="009945C5">
                      <w:t>Was weiß ich schon über Verträge?</w:t>
                    </w:r>
                  </w:p>
                </w:txbxContent>
              </v:textbox>
              <w10:wrap anchorx="margin" anchory="margin"/>
            </v:shape>
          </w:pict>
        </mc:Fallback>
      </mc:AlternateContent>
    </w:r>
    <w:r>
      <w:rPr>
        <w:noProof/>
      </w:rPr>
      <mc:AlternateContent>
        <mc:Choice Requires="wps">
          <w:drawing>
            <wp:anchor distT="45720" distB="45720" distL="114300" distR="114300" simplePos="0" relativeHeight="251540992" behindDoc="0" locked="0" layoutInCell="1" allowOverlap="1" wp14:anchorId="766ED84E" wp14:editId="39650806">
              <wp:simplePos x="0" y="0"/>
              <wp:positionH relativeFrom="margin">
                <wp:posOffset>5418455</wp:posOffset>
              </wp:positionH>
              <wp:positionV relativeFrom="topMargin">
                <wp:posOffset>1080135</wp:posOffset>
              </wp:positionV>
              <wp:extent cx="1036800" cy="244800"/>
              <wp:effectExtent l="0" t="0" r="0" b="1270"/>
              <wp:wrapSquare wrapText="bothSides"/>
              <wp:docPr id="1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6800" cy="244800"/>
                      </a:xfrm>
                      <a:prstGeom prst="rect">
                        <a:avLst/>
                      </a:prstGeom>
                      <a:solidFill>
                        <a:srgbClr val="FFFFFF"/>
                      </a:solidFill>
                      <a:ln w="9525">
                        <a:noFill/>
                        <a:miter lim="800000"/>
                        <a:headEnd/>
                        <a:tailEnd/>
                      </a:ln>
                    </wps:spPr>
                    <wps:txbx>
                      <w:txbxContent>
                        <w:p w14:paraId="3A06A802" w14:textId="11497132" w:rsidR="00D04818" w:rsidRPr="004136D8" w:rsidRDefault="00D04818" w:rsidP="0010096C">
                          <w:pPr>
                            <w:pStyle w:val="Alpha-LevelKopfzeileABs"/>
                          </w:pPr>
                          <w:r w:rsidRPr="004136D8">
                            <w:t xml:space="preserve">Level </w:t>
                          </w:r>
                          <w:r>
                            <w:t>2-4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66ED84E" id="_x0000_s1266" type="#_x0000_t202" style="position:absolute;margin-left:426.65pt;margin-top:85.05pt;width:81.65pt;height:19.3pt;z-index:251540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" stroked="f">
              <v:textbox style="mso-fit-shape-to-text:t">
                <w:txbxContent>
                  <w:p w14:paraId="3A06A802" w14:textId="11497132" w:rsidR="00D04818" w:rsidRPr="004136D8" w:rsidRDefault="00D04818" w:rsidP="0010096C">
                    <w:pPr>
                      <w:pStyle w:val="Alpha-LevelKopfzeileABs"/>
                    </w:pPr>
                    <w:r w:rsidRPr="004136D8">
                      <w:t xml:space="preserve">Level </w:t>
                    </w:r>
                    <w:r>
                      <w:t>2-4</w:t>
                    </w:r>
                  </w:p>
                </w:txbxContent>
              </v:textbox>
              <w10:wrap type="square" anchorx="margin" anchory="margin"/>
            </v:shape>
          </w:pict>
        </mc:Fallback>
      </mc:AlternateContent>
    </w:r>
    <w:r>
      <w:rPr>
        <w:noProof/>
      </w:rPr>
      <w:drawing>
        <wp:anchor distT="0" distB="0" distL="114300" distR="114300" simplePos="0" relativeHeight="251537920" behindDoc="0" locked="0" layoutInCell="1" allowOverlap="1" wp14:anchorId="377CA105" wp14:editId="73F1A23F">
          <wp:simplePos x="0" y="0"/>
          <wp:positionH relativeFrom="margin">
            <wp:posOffset>5526405</wp:posOffset>
          </wp:positionH>
          <wp:positionV relativeFrom="topMargin">
            <wp:posOffset>648335</wp:posOffset>
          </wp:positionV>
          <wp:extent cx="493200" cy="417600"/>
          <wp:effectExtent l="0" t="0" r="2540" b="1905"/>
          <wp:wrapNone/>
          <wp:docPr id="1165" name="Grafik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3A89F3F" wp14:editId="17EA4373">
          <wp:extent cx="864000" cy="864000"/>
          <wp:effectExtent l="0" t="0" r="0" b="0"/>
          <wp:docPr id="1166" name="Grafik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64B613F9" w14:textId="4BF6C125" w:rsidR="00D04818" w:rsidRDefault="00D04818" w:rsidP="00A71A0C">
    <w:pPr>
      <w:ind w:left="0"/>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A609AF" w14:textId="77777777" w:rsidR="00D04818" w:rsidRDefault="00D04818" w:rsidP="00266047">
    <w:pPr>
      <w:pStyle w:val="Kopfzeile"/>
      <w:ind w:left="0"/>
    </w:pPr>
    <w:r>
      <w:rPr>
        <w:noProof/>
      </w:rPr>
      <mc:AlternateContent>
        <mc:Choice Requires="wps">
          <w:drawing>
            <wp:anchor distT="0" distB="0" distL="114300" distR="114300" simplePos="0" relativeHeight="251525632" behindDoc="0" locked="0" layoutInCell="1" allowOverlap="1" wp14:anchorId="5AEA115E" wp14:editId="112A504C">
              <wp:simplePos x="0" y="0"/>
              <wp:positionH relativeFrom="column">
                <wp:posOffset>972185</wp:posOffset>
              </wp:positionH>
              <wp:positionV relativeFrom="topMargin">
                <wp:posOffset>467995</wp:posOffset>
              </wp:positionV>
              <wp:extent cx="3153600" cy="720000"/>
              <wp:effectExtent l="0" t="0" r="8890" b="4445"/>
              <wp:wrapNone/>
              <wp:docPr id="266" name="Textfeld 266"/>
              <wp:cNvGraphicFramePr/>
              <a:graphic xmlns:a="http://schemas.openxmlformats.org/drawingml/2006/main">
                <a:graphicData uri="http://schemas.microsoft.com/office/word/2010/wordprocessingShape">
                  <wps:wsp>
                    <wps:cNvSpPr txBox="1"/>
                    <wps:spPr>
                      <a:xfrm>
                        <a:off x="0" y="0"/>
                        <a:ext cx="3153600" cy="720000"/>
                      </a:xfrm>
                      <a:prstGeom prst="rect">
                        <a:avLst/>
                      </a:prstGeom>
                      <a:solidFill>
                        <a:schemeClr val="lt1"/>
                      </a:solidFill>
                      <a:ln w="6350">
                        <a:noFill/>
                      </a:ln>
                    </wps:spPr>
                    <wps:txbx>
                      <w:txbxContent>
                        <w:p w14:paraId="1C5EFD9E" w14:textId="626726AD" w:rsidR="00D04818" w:rsidRDefault="00D04818" w:rsidP="00266047">
                          <w:pPr>
                            <w:pStyle w:val="Titel"/>
                            <w:spacing w:line="276" w:lineRule="auto"/>
                            <w:ind w:left="0"/>
                          </w:pPr>
                          <w:r w:rsidRPr="0005376E">
                            <w:t xml:space="preserve">Ablauf für </w:t>
                          </w:r>
                          <w:r>
                            <w:t>Lehrende</w:t>
                          </w:r>
                          <w:r w:rsidRPr="0005376E">
                            <w:t>:</w:t>
                          </w:r>
                        </w:p>
                        <w:p w14:paraId="0334472E" w14:textId="77777777" w:rsidR="00D04818" w:rsidRPr="009945C5" w:rsidRDefault="00D04818" w:rsidP="00266047">
                          <w:pPr>
                            <w:pStyle w:val="berschrift1"/>
                            <w:spacing w:line="276" w:lineRule="auto"/>
                            <w:ind w:left="0"/>
                          </w:pPr>
                          <w:r w:rsidRPr="0005376E">
                            <w:t>Fachwörter zu Verträgen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EA115E" id="_x0000_t202" coordsize="21600,21600" o:spt="202" path="m,l,21600r21600,l21600,xe">
              <v:stroke joinstyle="miter"/>
              <v:path gradientshapeok="t" o:connecttype="rect"/>
            </v:shapetype>
            <v:shape id="Textfeld 266" o:spid="_x0000_s1267" type="#_x0000_t202" style="position:absolute;margin-left:76.55pt;margin-top:36.85pt;width:248.3pt;height:56.7pt;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" fillcolor="white [3201]" stroked="f" strokeweight=".5pt">
              <v:textbox>
                <w:txbxContent>
                  <w:p w14:paraId="1C5EFD9E" w14:textId="626726AD" w:rsidR="00D04818" w:rsidRDefault="00D04818" w:rsidP="00266047">
                    <w:pPr>
                      <w:pStyle w:val="Titel"/>
                      <w:spacing w:line="276" w:lineRule="auto"/>
                      <w:ind w:left="0"/>
                    </w:pPr>
                    <w:r w:rsidRPr="0005376E">
                      <w:t xml:space="preserve">Ablauf für </w:t>
                    </w:r>
                    <w:r>
                      <w:t>Lehrende</w:t>
                    </w:r>
                    <w:r w:rsidRPr="0005376E">
                      <w:t>:</w:t>
                    </w:r>
                  </w:p>
                  <w:p w14:paraId="0334472E" w14:textId="77777777" w:rsidR="00D04818" w:rsidRPr="009945C5" w:rsidRDefault="00D04818" w:rsidP="00266047">
                    <w:pPr>
                      <w:pStyle w:val="berschrift1"/>
                      <w:spacing w:line="276" w:lineRule="auto"/>
                      <w:ind w:left="0"/>
                    </w:pPr>
                    <w:r w:rsidRPr="0005376E">
                      <w:t>Fachwörter zu Verträgen</w:t>
                    </w:r>
                  </w:p>
                </w:txbxContent>
              </v:textbox>
              <w10:wrap anchory="margin"/>
            </v:shape>
          </w:pict>
        </mc:Fallback>
      </mc:AlternateContent>
    </w:r>
    <w:r>
      <w:rPr>
        <w:noProof/>
      </w:rPr>
      <w:drawing>
        <wp:inline distT="0" distB="0" distL="0" distR="0" wp14:anchorId="52E6BD4A" wp14:editId="1F572BF5">
          <wp:extent cx="864000" cy="864000"/>
          <wp:effectExtent l="0" t="0" r="0" b="0"/>
          <wp:docPr id="1172" name="Grafik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2CCE7CAC" w14:textId="77777777" w:rsidR="00D04818" w:rsidRPr="007B43C4" w:rsidRDefault="00D04818" w:rsidP="007B43C4">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D04818" w14:paraId="5717AA6E" w14:textId="77777777" w:rsidTr="006322F0">
      <w:trPr>
        <w:trHeight w:val="1134"/>
      </w:trPr>
      <w:tc>
        <w:tcPr>
          <w:tcW w:w="1000" w:type="pct"/>
          <w:vAlign w:val="center"/>
        </w:tcPr>
        <w:p w14:paraId="089191A7" w14:textId="77777777" w:rsidR="00D04818" w:rsidRDefault="00D04818" w:rsidP="00266047">
          <w:pPr>
            <w:pStyle w:val="Untertitel"/>
          </w:pPr>
          <w:r>
            <w:rPr>
              <w:noProof/>
            </w:rPr>
            <w:drawing>
              <wp:inline distT="0" distB="0" distL="0" distR="0" wp14:anchorId="78139300" wp14:editId="6E3E2041">
                <wp:extent cx="493200" cy="417600"/>
                <wp:effectExtent l="0" t="0" r="2540" b="1905"/>
                <wp:docPr id="1174" name="Grafik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538D6BDD" w14:textId="77777777" w:rsidR="00D04818" w:rsidRDefault="00D04818" w:rsidP="00266047">
          <w:pPr>
            <w:pStyle w:val="Untertitel"/>
          </w:pPr>
          <w:r>
            <w:rPr>
              <w:noProof/>
            </w:rPr>
            <w:drawing>
              <wp:inline distT="0" distB="0" distL="0" distR="0" wp14:anchorId="430F5A85" wp14:editId="60685E0A">
                <wp:extent cx="435600" cy="471600"/>
                <wp:effectExtent l="0" t="0" r="0" b="0"/>
                <wp:docPr id="1175" name="Grafik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736FDFF7" w14:textId="77777777" w:rsidR="00D04818" w:rsidRDefault="00D04818" w:rsidP="00266047">
          <w:pPr>
            <w:pStyle w:val="Untertitel"/>
          </w:pPr>
          <w:r>
            <w:rPr>
              <w:noProof/>
            </w:rPr>
            <w:drawing>
              <wp:inline distT="0" distB="0" distL="0" distR="0" wp14:anchorId="75538BE6" wp14:editId="1EEC8C5D">
                <wp:extent cx="424800" cy="486000"/>
                <wp:effectExtent l="0" t="0" r="0" b="0"/>
                <wp:docPr id="1182" name="Grafik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25EFE90A" w14:textId="77777777" w:rsidR="00D04818" w:rsidRDefault="00D04818" w:rsidP="00266047">
          <w:pPr>
            <w:pStyle w:val="Untertitel"/>
          </w:pPr>
          <w:r>
            <w:rPr>
              <w:noProof/>
            </w:rPr>
            <w:drawing>
              <wp:inline distT="0" distB="0" distL="0" distR="0" wp14:anchorId="088B5F54" wp14:editId="73D18062">
                <wp:extent cx="424543" cy="435429"/>
                <wp:effectExtent l="0" t="0" r="0" b="0"/>
                <wp:docPr id="1184" name="Grafik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7FCBE418" w14:textId="77777777" w:rsidR="00D04818" w:rsidRDefault="00D04818" w:rsidP="00266047">
          <w:pPr>
            <w:pStyle w:val="Untertitel"/>
          </w:pPr>
          <w:r>
            <w:rPr>
              <w:noProof/>
            </w:rPr>
            <w:drawing>
              <wp:inline distT="0" distB="0" distL="0" distR="0" wp14:anchorId="2F19A5D6" wp14:editId="47371D12">
                <wp:extent cx="458526" cy="435600"/>
                <wp:effectExtent l="0" t="0" r="0" b="0"/>
                <wp:docPr id="1187" name="Grafik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D04818" w14:paraId="5C45F4C2" w14:textId="77777777" w:rsidTr="006322F0">
      <w:trPr>
        <w:trHeight w:val="510"/>
      </w:trPr>
      <w:tc>
        <w:tcPr>
          <w:tcW w:w="1000" w:type="pct"/>
        </w:tcPr>
        <w:p w14:paraId="41F22536" w14:textId="35EEC0BF" w:rsidR="00D04818" w:rsidRPr="00EE4101" w:rsidRDefault="00D04818" w:rsidP="00266047">
          <w:pPr>
            <w:pStyle w:val="Untertitel"/>
          </w:pPr>
          <w:r w:rsidRPr="0037643C">
            <w:rPr>
              <w:rStyle w:val="UntertitelZchn"/>
            </w:rPr>
            <w:t>Level</w:t>
          </w:r>
          <w:r w:rsidRPr="00EE4101">
            <w:t xml:space="preserve"> </w:t>
          </w:r>
          <w:r w:rsidR="00AB39CD">
            <w:t>1/</w:t>
          </w:r>
          <w:r>
            <w:t>1-2</w:t>
          </w:r>
          <w:r w:rsidR="00AB39CD">
            <w:t>/2</w:t>
          </w:r>
        </w:p>
      </w:tc>
      <w:tc>
        <w:tcPr>
          <w:tcW w:w="1000" w:type="pct"/>
        </w:tcPr>
        <w:p w14:paraId="018A6E00" w14:textId="77777777" w:rsidR="00D04818" w:rsidRPr="00EE4101" w:rsidRDefault="00D04818" w:rsidP="00266047">
          <w:pPr>
            <w:pStyle w:val="Untertitel"/>
          </w:pPr>
          <w:r w:rsidRPr="00EE4101">
            <w:t>30</w:t>
          </w:r>
          <w:r>
            <w:t>-45</w:t>
          </w:r>
          <w:r w:rsidRPr="00EE4101">
            <w:t xml:space="preserve"> Minuten</w:t>
          </w:r>
        </w:p>
      </w:tc>
      <w:tc>
        <w:tcPr>
          <w:tcW w:w="1000" w:type="pct"/>
        </w:tcPr>
        <w:p w14:paraId="36AAA043" w14:textId="77777777" w:rsidR="00D04818" w:rsidRPr="00EE4101" w:rsidRDefault="00D04818" w:rsidP="00266047">
          <w:pPr>
            <w:pStyle w:val="Untertitel"/>
          </w:pPr>
          <w:r>
            <w:t>1-10 Personen</w:t>
          </w:r>
        </w:p>
      </w:tc>
      <w:tc>
        <w:tcPr>
          <w:tcW w:w="1000" w:type="pct"/>
        </w:tcPr>
        <w:p w14:paraId="4AD2EEE6" w14:textId="77777777" w:rsidR="00D04818" w:rsidRPr="00EE4101" w:rsidRDefault="00D04818" w:rsidP="00266047">
          <w:pPr>
            <w:pStyle w:val="Untertitel"/>
          </w:pPr>
          <w:r>
            <w:t>EA, Plenum</w:t>
          </w:r>
        </w:p>
      </w:tc>
      <w:tc>
        <w:tcPr>
          <w:tcW w:w="1000" w:type="pct"/>
        </w:tcPr>
        <w:p w14:paraId="1923DA94" w14:textId="73A3AEAD" w:rsidR="00D04818" w:rsidRPr="00EE4101" w:rsidRDefault="00D04818" w:rsidP="00266047">
          <w:pPr>
            <w:pStyle w:val="Untertitel"/>
          </w:pPr>
          <w:r>
            <w:t>A</w:t>
          </w:r>
          <w:r w:rsidR="00360952">
            <w:t>rbeitsbögen</w:t>
          </w:r>
        </w:p>
      </w:tc>
    </w:tr>
  </w:tbl>
  <w:p w14:paraId="02CBAE4A" w14:textId="77777777" w:rsidR="00D04818" w:rsidRPr="007B43C4" w:rsidRDefault="00D04818" w:rsidP="007B43C4">
    <w:pPr>
      <w:pStyle w:val="Kopfzeile"/>
      <w:spacing w:line="240" w:lineRule="auto"/>
      <w:rPr>
        <w:sz w:val="24"/>
        <w:szCs w:val="2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52A271" w14:textId="77777777" w:rsidR="00D04818" w:rsidRDefault="00D04818" w:rsidP="00AC0862"/>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ABF227" w14:textId="48C70143" w:rsidR="00D04818" w:rsidRDefault="00D04818" w:rsidP="00EE1B11">
    <w:pPr>
      <w:pStyle w:val="Kopfzeile"/>
      <w:ind w:left="0"/>
    </w:pPr>
    <w:r>
      <w:rPr>
        <w:noProof/>
      </w:rPr>
      <mc:AlternateContent>
        <mc:Choice Requires="wps">
          <w:drawing>
            <wp:anchor distT="45720" distB="45720" distL="114300" distR="114300" simplePos="0" relativeHeight="251539968" behindDoc="0" locked="0" layoutInCell="1" allowOverlap="1" wp14:anchorId="233690AC" wp14:editId="286323EA">
              <wp:simplePos x="0" y="0"/>
              <wp:positionH relativeFrom="margin">
                <wp:posOffset>5472430</wp:posOffset>
              </wp:positionH>
              <wp:positionV relativeFrom="topMargin">
                <wp:posOffset>1080135</wp:posOffset>
              </wp:positionV>
              <wp:extent cx="741045" cy="269875"/>
              <wp:effectExtent l="0" t="0" r="1905" b="0"/>
              <wp:wrapSquare wrapText="bothSides"/>
              <wp:docPr id="1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045" cy="269875"/>
                      </a:xfrm>
                      <a:prstGeom prst="rect">
                        <a:avLst/>
                      </a:prstGeom>
                      <a:solidFill>
                        <a:srgbClr val="FFFFFF"/>
                      </a:solidFill>
                      <a:ln w="9525">
                        <a:noFill/>
                        <a:miter lim="800000"/>
                        <a:headEnd/>
                        <a:tailEnd/>
                      </a:ln>
                    </wps:spPr>
                    <wps:txbx>
                      <w:txbxContent>
                        <w:p w14:paraId="11E27A67" w14:textId="13CAA2B1" w:rsidR="00D04818" w:rsidRPr="004A7EE9" w:rsidRDefault="00D04818" w:rsidP="0010096C">
                          <w:pPr>
                            <w:pStyle w:val="Alpha-LevelKopfzeileABs"/>
                          </w:pPr>
                          <w:r w:rsidRPr="004A7EE9">
                            <w:t>Level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33690AC" id="_x0000_t202" coordsize="21600,21600" o:spt="202" path="m,l,21600r21600,l21600,xe">
              <v:stroke joinstyle="miter"/>
              <v:path gradientshapeok="t" o:connecttype="rect"/>
            </v:shapetype>
            <v:shape id="_x0000_s1268" type="#_x0000_t202" style="position:absolute;margin-left:430.9pt;margin-top:85.05pt;width:58.35pt;height:21.25pt;z-index:251539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" stroked="f">
              <v:textbox>
                <w:txbxContent>
                  <w:p w14:paraId="11E27A67" w14:textId="13CAA2B1" w:rsidR="00D04818" w:rsidRPr="004A7EE9" w:rsidRDefault="00D04818" w:rsidP="0010096C">
                    <w:pPr>
                      <w:pStyle w:val="Alpha-LevelKopfzeileABs"/>
                    </w:pPr>
                    <w:r w:rsidRPr="004A7EE9">
                      <w:t>Level 1</w:t>
                    </w:r>
                  </w:p>
                </w:txbxContent>
              </v:textbox>
              <w10:wrap type="square" anchorx="margin" anchory="margin"/>
            </v:shape>
          </w:pict>
        </mc:Fallback>
      </mc:AlternateContent>
    </w:r>
    <w:r>
      <w:rPr>
        <w:noProof/>
      </w:rPr>
      <mc:AlternateContent>
        <mc:Choice Requires="wps">
          <w:drawing>
            <wp:anchor distT="0" distB="0" distL="114300" distR="114300" simplePos="0" relativeHeight="251522560" behindDoc="0" locked="0" layoutInCell="1" allowOverlap="1" wp14:anchorId="0946DDDC" wp14:editId="7E65A2D1">
              <wp:simplePos x="0" y="0"/>
              <wp:positionH relativeFrom="margin">
                <wp:posOffset>972185</wp:posOffset>
              </wp:positionH>
              <wp:positionV relativeFrom="topMargin">
                <wp:posOffset>467995</wp:posOffset>
              </wp:positionV>
              <wp:extent cx="3488400" cy="777600"/>
              <wp:effectExtent l="0" t="0" r="0" b="3810"/>
              <wp:wrapNone/>
              <wp:docPr id="251" name="Textfeld 251"/>
              <wp:cNvGraphicFramePr/>
              <a:graphic xmlns:a="http://schemas.openxmlformats.org/drawingml/2006/main">
                <a:graphicData uri="http://schemas.microsoft.com/office/word/2010/wordprocessingShape">
                  <wps:wsp>
                    <wps:cNvSpPr txBox="1"/>
                    <wps:spPr>
                      <a:xfrm>
                        <a:off x="0" y="0"/>
                        <a:ext cx="3488400" cy="777600"/>
                      </a:xfrm>
                      <a:prstGeom prst="rect">
                        <a:avLst/>
                      </a:prstGeom>
                      <a:solidFill>
                        <a:schemeClr val="lt1"/>
                      </a:solidFill>
                      <a:ln w="6350">
                        <a:noFill/>
                      </a:ln>
                    </wps:spPr>
                    <wps:txbx>
                      <w:txbxContent>
                        <w:p w14:paraId="4B1819DC" w14:textId="74CA4897" w:rsidR="00D04818" w:rsidRDefault="00D04818" w:rsidP="004A7EE9">
                          <w:pPr>
                            <w:pStyle w:val="Titel"/>
                            <w:spacing w:line="276" w:lineRule="auto"/>
                            <w:ind w:left="0"/>
                          </w:pPr>
                          <w:r w:rsidRPr="00626FD8">
                            <w:t>Arbeitsb</w:t>
                          </w:r>
                          <w:r w:rsidR="00947B0B">
                            <w:t>ogen</w:t>
                          </w:r>
                          <w:r w:rsidRPr="00626FD8">
                            <w:t>:</w:t>
                          </w:r>
                        </w:p>
                        <w:p w14:paraId="2AC63FD4" w14:textId="7554A3AD" w:rsidR="00D04818" w:rsidRPr="009945C5" w:rsidRDefault="00D04818" w:rsidP="004A7EE9">
                          <w:pPr>
                            <w:pStyle w:val="berschrift1"/>
                            <w:spacing w:line="276" w:lineRule="auto"/>
                            <w:ind w:left="0"/>
                          </w:pPr>
                          <w:r w:rsidRPr="00626FD8">
                            <w:t>Fachwörter zu Verträgen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46DDDC" id="Textfeld 251" o:spid="_x0000_s1269" type="#_x0000_t202" style="position:absolute;margin-left:76.55pt;margin-top:36.85pt;width:274.7pt;height:61.25pt;z-index:2515225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" fillcolor="white [3201]" stroked="f" strokeweight=".5pt">
              <v:textbox>
                <w:txbxContent>
                  <w:p w14:paraId="4B1819DC" w14:textId="74CA4897" w:rsidR="00D04818" w:rsidRDefault="00D04818" w:rsidP="004A7EE9">
                    <w:pPr>
                      <w:pStyle w:val="Titel"/>
                      <w:spacing w:line="276" w:lineRule="auto"/>
                      <w:ind w:left="0"/>
                    </w:pPr>
                    <w:r w:rsidRPr="00626FD8">
                      <w:t>Arbeitsb</w:t>
                    </w:r>
                    <w:r w:rsidR="00947B0B">
                      <w:t>ogen</w:t>
                    </w:r>
                    <w:r w:rsidRPr="00626FD8">
                      <w:t>:</w:t>
                    </w:r>
                  </w:p>
                  <w:p w14:paraId="2AC63FD4" w14:textId="7554A3AD" w:rsidR="00D04818" w:rsidRPr="009945C5" w:rsidRDefault="00D04818" w:rsidP="004A7EE9">
                    <w:pPr>
                      <w:pStyle w:val="berschrift1"/>
                      <w:spacing w:line="276" w:lineRule="auto"/>
                      <w:ind w:left="0"/>
                    </w:pPr>
                    <w:r w:rsidRPr="00626FD8">
                      <w:t>Fachwörter zu Verträgen 1</w:t>
                    </w:r>
                  </w:p>
                </w:txbxContent>
              </v:textbox>
              <w10:wrap anchorx="margin" anchory="margin"/>
            </v:shape>
          </w:pict>
        </mc:Fallback>
      </mc:AlternateContent>
    </w:r>
    <w:r>
      <w:rPr>
        <w:noProof/>
      </w:rPr>
      <w:drawing>
        <wp:anchor distT="0" distB="0" distL="114300" distR="114300" simplePos="0" relativeHeight="251538944" behindDoc="0" locked="0" layoutInCell="1" allowOverlap="1" wp14:anchorId="70E10AC5" wp14:editId="1C2431D3">
          <wp:simplePos x="0" y="0"/>
          <wp:positionH relativeFrom="margin">
            <wp:posOffset>5526405</wp:posOffset>
          </wp:positionH>
          <wp:positionV relativeFrom="topMargin">
            <wp:posOffset>648335</wp:posOffset>
          </wp:positionV>
          <wp:extent cx="493200" cy="417600"/>
          <wp:effectExtent l="0" t="0" r="2540" b="1905"/>
          <wp:wrapNone/>
          <wp:docPr id="1188" name="Grafik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20C5A42" wp14:editId="339835E8">
          <wp:extent cx="864000" cy="864000"/>
          <wp:effectExtent l="0" t="0" r="0" b="0"/>
          <wp:docPr id="1190" name="Grafik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1B9048D5" w14:textId="77777777" w:rsidR="00D04818" w:rsidRDefault="00D04818" w:rsidP="006322F0">
    <w:pPr>
      <w:ind w:left="0"/>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513645" w14:textId="48C1E312" w:rsidR="00D04818" w:rsidRDefault="00D04818" w:rsidP="00EE1B11">
    <w:pPr>
      <w:pStyle w:val="Kopfzeile"/>
      <w:ind w:left="0"/>
    </w:pPr>
    <w:r>
      <w:rPr>
        <w:noProof/>
      </w:rPr>
      <mc:AlternateContent>
        <mc:Choice Requires="wps">
          <w:drawing>
            <wp:anchor distT="0" distB="0" distL="114300" distR="114300" simplePos="0" relativeHeight="251789824" behindDoc="0" locked="0" layoutInCell="1" allowOverlap="1" wp14:anchorId="2D8DA6C3" wp14:editId="7158DF58">
              <wp:simplePos x="0" y="0"/>
              <wp:positionH relativeFrom="margin">
                <wp:posOffset>972185</wp:posOffset>
              </wp:positionH>
              <wp:positionV relativeFrom="topMargin">
                <wp:posOffset>467995</wp:posOffset>
              </wp:positionV>
              <wp:extent cx="3488400" cy="777600"/>
              <wp:effectExtent l="0" t="0" r="0" b="3810"/>
              <wp:wrapNone/>
              <wp:docPr id="1183" name="Textfeld 1183"/>
              <wp:cNvGraphicFramePr/>
              <a:graphic xmlns:a="http://schemas.openxmlformats.org/drawingml/2006/main">
                <a:graphicData uri="http://schemas.microsoft.com/office/word/2010/wordprocessingShape">
                  <wps:wsp>
                    <wps:cNvSpPr txBox="1"/>
                    <wps:spPr>
                      <a:xfrm>
                        <a:off x="0" y="0"/>
                        <a:ext cx="3488400" cy="777600"/>
                      </a:xfrm>
                      <a:prstGeom prst="rect">
                        <a:avLst/>
                      </a:prstGeom>
                      <a:solidFill>
                        <a:schemeClr val="lt1"/>
                      </a:solidFill>
                      <a:ln w="6350">
                        <a:noFill/>
                      </a:ln>
                    </wps:spPr>
                    <wps:txbx>
                      <w:txbxContent>
                        <w:p w14:paraId="24BC7DDB" w14:textId="7030814A" w:rsidR="00D04818" w:rsidRDefault="00D04818" w:rsidP="004A7EE9">
                          <w:pPr>
                            <w:pStyle w:val="Titel"/>
                            <w:spacing w:line="276" w:lineRule="auto"/>
                            <w:ind w:left="0"/>
                          </w:pPr>
                          <w:r>
                            <w:t>Lösung</w:t>
                          </w:r>
                          <w:r w:rsidRPr="00626FD8">
                            <w:t>:</w:t>
                          </w:r>
                        </w:p>
                        <w:p w14:paraId="6E3506C2" w14:textId="77777777" w:rsidR="00D04818" w:rsidRPr="009945C5" w:rsidRDefault="00D04818" w:rsidP="004A7EE9">
                          <w:pPr>
                            <w:pStyle w:val="berschrift1"/>
                            <w:spacing w:line="276" w:lineRule="auto"/>
                            <w:ind w:left="0"/>
                          </w:pPr>
                          <w:r w:rsidRPr="00626FD8">
                            <w:t>Fachwörter zu Verträgen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8DA6C3" id="_x0000_t202" coordsize="21600,21600" o:spt="202" path="m,l,21600r21600,l21600,xe">
              <v:stroke joinstyle="miter"/>
              <v:path gradientshapeok="t" o:connecttype="rect"/>
            </v:shapetype>
            <v:shape id="Textfeld 1183" o:spid="_x0000_s1270" type="#_x0000_t202" style="position:absolute;margin-left:76.55pt;margin-top:36.85pt;width:274.7pt;height:61.25pt;z-index:2517898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" fillcolor="white [3201]" stroked="f" strokeweight=".5pt">
              <v:textbox>
                <w:txbxContent>
                  <w:p w14:paraId="24BC7DDB" w14:textId="7030814A" w:rsidR="00D04818" w:rsidRDefault="00D04818" w:rsidP="004A7EE9">
                    <w:pPr>
                      <w:pStyle w:val="Titel"/>
                      <w:spacing w:line="276" w:lineRule="auto"/>
                      <w:ind w:left="0"/>
                    </w:pPr>
                    <w:r>
                      <w:t>Lösung</w:t>
                    </w:r>
                    <w:r w:rsidRPr="00626FD8">
                      <w:t>:</w:t>
                    </w:r>
                  </w:p>
                  <w:p w14:paraId="6E3506C2" w14:textId="77777777" w:rsidR="00D04818" w:rsidRPr="009945C5" w:rsidRDefault="00D04818" w:rsidP="004A7EE9">
                    <w:pPr>
                      <w:pStyle w:val="berschrift1"/>
                      <w:spacing w:line="276" w:lineRule="auto"/>
                      <w:ind w:left="0"/>
                    </w:pPr>
                    <w:r w:rsidRPr="00626FD8">
                      <w:t>Fachwörter zu Verträgen 1</w:t>
                    </w:r>
                  </w:p>
                </w:txbxContent>
              </v:textbox>
              <w10:wrap anchorx="margin" anchory="margin"/>
            </v:shape>
          </w:pict>
        </mc:Fallback>
      </mc:AlternateContent>
    </w:r>
    <w:r>
      <w:rPr>
        <w:noProof/>
      </w:rPr>
      <w:drawing>
        <wp:inline distT="0" distB="0" distL="0" distR="0" wp14:anchorId="3966B83C" wp14:editId="797D198B">
          <wp:extent cx="864000" cy="864000"/>
          <wp:effectExtent l="0" t="0" r="0" b="0"/>
          <wp:docPr id="1191" name="Grafik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5D9B96DC" w14:textId="77777777" w:rsidR="00D04818" w:rsidRDefault="00D04818" w:rsidP="006322F0">
    <w:pPr>
      <w:ind w:left="0"/>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7B9759" w14:textId="77777777" w:rsidR="00D04818" w:rsidRDefault="00D04818" w:rsidP="00611997">
    <w:pPr>
      <w:pStyle w:val="Kopfzeile"/>
      <w:ind w:left="0"/>
    </w:pPr>
    <w:r>
      <w:rPr>
        <w:noProof/>
      </w:rPr>
      <mc:AlternateContent>
        <mc:Choice Requires="wps">
          <w:drawing>
            <wp:anchor distT="0" distB="0" distL="114300" distR="114300" simplePos="0" relativeHeight="251587072" behindDoc="0" locked="0" layoutInCell="1" allowOverlap="1" wp14:anchorId="4C9A9B68" wp14:editId="4F49DCF6">
              <wp:simplePos x="0" y="0"/>
              <wp:positionH relativeFrom="margin">
                <wp:posOffset>972185</wp:posOffset>
              </wp:positionH>
              <wp:positionV relativeFrom="topMargin">
                <wp:posOffset>467995</wp:posOffset>
              </wp:positionV>
              <wp:extent cx="2696400" cy="1119600"/>
              <wp:effectExtent l="0" t="0" r="8890" b="4445"/>
              <wp:wrapNone/>
              <wp:docPr id="462" name="Textfeld 462"/>
              <wp:cNvGraphicFramePr/>
              <a:graphic xmlns:a="http://schemas.openxmlformats.org/drawingml/2006/main">
                <a:graphicData uri="http://schemas.microsoft.com/office/word/2010/wordprocessingShape">
                  <wps:wsp>
                    <wps:cNvSpPr txBox="1"/>
                    <wps:spPr>
                      <a:xfrm>
                        <a:off x="0" y="0"/>
                        <a:ext cx="2696400" cy="1119600"/>
                      </a:xfrm>
                      <a:prstGeom prst="rect">
                        <a:avLst/>
                      </a:prstGeom>
                      <a:solidFill>
                        <a:schemeClr val="lt1"/>
                      </a:solidFill>
                      <a:ln w="6350">
                        <a:noFill/>
                      </a:ln>
                    </wps:spPr>
                    <wps:txbx>
                      <w:txbxContent>
                        <w:p w14:paraId="380B45E7" w14:textId="77777777" w:rsidR="00D04818" w:rsidRDefault="00D04818" w:rsidP="004A7EE9">
                          <w:pPr>
                            <w:pStyle w:val="Titel"/>
                            <w:spacing w:line="276" w:lineRule="auto"/>
                            <w:ind w:left="0"/>
                          </w:pPr>
                          <w:r w:rsidRPr="003F0B83">
                            <w:t xml:space="preserve">Arbeitsblatt: </w:t>
                          </w:r>
                        </w:p>
                        <w:p w14:paraId="2385877C" w14:textId="55810806" w:rsidR="00D04818" w:rsidRDefault="00D04818" w:rsidP="004A7EE9">
                          <w:pPr>
                            <w:pStyle w:val="berschrift1"/>
                            <w:spacing w:line="276" w:lineRule="auto"/>
                            <w:ind w:left="0"/>
                          </w:pPr>
                          <w:r>
                            <w:t>Fachwörter zu Verträgen</w:t>
                          </w:r>
                        </w:p>
                        <w:p w14:paraId="54AB6E59" w14:textId="77777777" w:rsidR="00D04818" w:rsidRPr="004A7EE9" w:rsidRDefault="00D04818" w:rsidP="004A7EE9">
                          <w:pPr>
                            <w:spacing w:line="276" w:lineRule="auto"/>
                            <w:ind w:left="0"/>
                            <w:rPr>
                              <w:color w:val="0A2446"/>
                            </w:rPr>
                          </w:pPr>
                          <w:r w:rsidRPr="004A7EE9">
                            <w:rPr>
                              <w:color w:val="0A2446"/>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9A9B68" id="_x0000_t202" coordsize="21600,21600" o:spt="202" path="m,l,21600r21600,l21600,xe">
              <v:stroke joinstyle="miter"/>
              <v:path gradientshapeok="t" o:connecttype="rect"/>
            </v:shapetype>
            <v:shape id="Textfeld 462" o:spid="_x0000_s1271" type="#_x0000_t202" style="position:absolute;margin-left:76.55pt;margin-top:36.85pt;width:212.3pt;height:88.15pt;z-index:2515870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" fillcolor="white [3201]" stroked="f" strokeweight=".5pt">
              <v:textbox>
                <w:txbxContent>
                  <w:p w14:paraId="380B45E7" w14:textId="77777777" w:rsidR="00D04818" w:rsidRDefault="00D04818" w:rsidP="004A7EE9">
                    <w:pPr>
                      <w:pStyle w:val="Titel"/>
                      <w:spacing w:line="276" w:lineRule="auto"/>
                      <w:ind w:left="0"/>
                    </w:pPr>
                    <w:r w:rsidRPr="003F0B83">
                      <w:t xml:space="preserve">Arbeitsblatt: </w:t>
                    </w:r>
                  </w:p>
                  <w:p w14:paraId="2385877C" w14:textId="55810806" w:rsidR="00D04818" w:rsidRDefault="00D04818" w:rsidP="004A7EE9">
                    <w:pPr>
                      <w:pStyle w:val="berschrift1"/>
                      <w:spacing w:line="276" w:lineRule="auto"/>
                      <w:ind w:left="0"/>
                    </w:pPr>
                    <w:r>
                      <w:t>Fachwörter zu Verträgen</w:t>
                    </w:r>
                  </w:p>
                  <w:p w14:paraId="54AB6E59" w14:textId="77777777" w:rsidR="00D04818" w:rsidRPr="004A7EE9" w:rsidRDefault="00D04818" w:rsidP="004A7EE9">
                    <w:pPr>
                      <w:spacing w:line="276" w:lineRule="auto"/>
                      <w:ind w:left="0"/>
                      <w:rPr>
                        <w:color w:val="0A2446"/>
                      </w:rPr>
                    </w:pPr>
                    <w:r w:rsidRPr="004A7EE9">
                      <w:rPr>
                        <w:color w:val="0A2446"/>
                      </w:rPr>
                      <w:t>(2/2)</w:t>
                    </w:r>
                  </w:p>
                </w:txbxContent>
              </v:textbox>
              <w10:wrap anchorx="margin" anchory="margin"/>
            </v:shape>
          </w:pict>
        </mc:Fallback>
      </mc:AlternateContent>
    </w:r>
    <w:r>
      <w:rPr>
        <w:noProof/>
      </w:rPr>
      <mc:AlternateContent>
        <mc:Choice Requires="wps">
          <w:drawing>
            <wp:anchor distT="0" distB="0" distL="114300" distR="114300" simplePos="0" relativeHeight="251589120" behindDoc="0" locked="0" layoutInCell="1" allowOverlap="1" wp14:anchorId="1F046610" wp14:editId="5FAE9FC2">
              <wp:simplePos x="0" y="0"/>
              <wp:positionH relativeFrom="margin">
                <wp:posOffset>5472430</wp:posOffset>
              </wp:positionH>
              <wp:positionV relativeFrom="topMargin">
                <wp:posOffset>1080135</wp:posOffset>
              </wp:positionV>
              <wp:extent cx="1029600" cy="244800"/>
              <wp:effectExtent l="0" t="0" r="0" b="1270"/>
              <wp:wrapNone/>
              <wp:docPr id="463" name="Textfeld 463"/>
              <wp:cNvGraphicFramePr/>
              <a:graphic xmlns:a="http://schemas.openxmlformats.org/drawingml/2006/main">
                <a:graphicData uri="http://schemas.microsoft.com/office/word/2010/wordprocessingShape">
                  <wps:wsp>
                    <wps:cNvSpPr txBox="1"/>
                    <wps:spPr bwMode="auto">
                      <a:xfrm>
                        <a:off x="0" y="0"/>
                        <a:ext cx="1029600" cy="244800"/>
                      </a:xfrm>
                      <a:prstGeom prst="rect">
                        <a:avLst/>
                      </a:prstGeom>
                      <a:solidFill>
                        <a:srgbClr val="FFFFFF"/>
                      </a:solidFill>
                      <a:ln w="9525">
                        <a:noFill/>
                        <a:miter lim="800000"/>
                        <a:headEnd/>
                        <a:tailEnd/>
                      </a:ln>
                    </wps:spPr>
                    <wps:txbx>
                      <w:txbxContent>
                        <w:p w14:paraId="727523F0" w14:textId="77777777" w:rsidR="00D04818" w:rsidRPr="00B57263" w:rsidRDefault="00D04818" w:rsidP="00611997">
                          <w:pPr>
                            <w:pStyle w:val="Alpha-LevelKopfzeileABs"/>
                          </w:pPr>
                          <w:r w:rsidRPr="004A7EE9">
                            <w:t>Level</w:t>
                          </w:r>
                          <w:r w:rsidRPr="00B57263">
                            <w:t xml:space="preserv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046610" id="Textfeld 463" o:spid="_x0000_s1272" type="#_x0000_t202" style="position:absolute;margin-left:430.9pt;margin-top:85.05pt;width:81.05pt;height:19.3pt;z-index:25158912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" stroked="f">
              <v:textbox style="mso-fit-shape-to-text:t">
                <w:txbxContent>
                  <w:p w14:paraId="727523F0" w14:textId="77777777" w:rsidR="00D04818" w:rsidRPr="00B57263" w:rsidRDefault="00D04818" w:rsidP="00611997">
                    <w:pPr>
                      <w:pStyle w:val="Alpha-LevelKopfzeileABs"/>
                    </w:pPr>
                    <w:r w:rsidRPr="004A7EE9">
                      <w:t>Level</w:t>
                    </w:r>
                    <w:r w:rsidRPr="00B57263">
                      <w:t xml:space="preserve"> 2</w:t>
                    </w:r>
                  </w:p>
                </w:txbxContent>
              </v:textbox>
              <w10:wrap anchorx="margin" anchory="margin"/>
            </v:shape>
          </w:pict>
        </mc:Fallback>
      </mc:AlternateContent>
    </w:r>
    <w:r>
      <w:rPr>
        <w:noProof/>
      </w:rPr>
      <w:drawing>
        <wp:anchor distT="0" distB="0" distL="114300" distR="114300" simplePos="0" relativeHeight="251588096" behindDoc="0" locked="0" layoutInCell="1" allowOverlap="1" wp14:anchorId="60B8B74E" wp14:editId="4933BFE0">
          <wp:simplePos x="0" y="0"/>
          <wp:positionH relativeFrom="margin">
            <wp:posOffset>5526405</wp:posOffset>
          </wp:positionH>
          <wp:positionV relativeFrom="topMargin">
            <wp:posOffset>648335</wp:posOffset>
          </wp:positionV>
          <wp:extent cx="493200" cy="417600"/>
          <wp:effectExtent l="0" t="0" r="2540" b="1905"/>
          <wp:wrapNone/>
          <wp:docPr id="1192" name="Grafik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134BA2A" wp14:editId="6154CB84">
          <wp:extent cx="864000" cy="864000"/>
          <wp:effectExtent l="0" t="0" r="0" b="0"/>
          <wp:docPr id="1193" name="Grafik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1B6A004F" w14:textId="77777777" w:rsidR="00D04818" w:rsidRDefault="00D04818">
    <w:pPr>
      <w:pStyle w:val="Kopfzeile"/>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32BCC6" w14:textId="77777777" w:rsidR="00D04818" w:rsidRDefault="00D04818" w:rsidP="00390FA5">
    <w:pPr>
      <w:pStyle w:val="Kopfzeile"/>
      <w:ind w:left="0"/>
    </w:pPr>
    <w:r>
      <w:rPr>
        <w:noProof/>
      </w:rPr>
      <mc:AlternateContent>
        <mc:Choice Requires="wps">
          <w:drawing>
            <wp:anchor distT="0" distB="0" distL="114300" distR="114300" simplePos="0" relativeHeight="251580928" behindDoc="0" locked="0" layoutInCell="1" allowOverlap="1" wp14:anchorId="253D23BF" wp14:editId="0D106A50">
              <wp:simplePos x="0" y="0"/>
              <wp:positionH relativeFrom="margin">
                <wp:posOffset>972185</wp:posOffset>
              </wp:positionH>
              <wp:positionV relativeFrom="topMargin">
                <wp:posOffset>467995</wp:posOffset>
              </wp:positionV>
              <wp:extent cx="4518000" cy="1029600"/>
              <wp:effectExtent l="0" t="0" r="0" b="0"/>
              <wp:wrapNone/>
              <wp:docPr id="348" name="Textfeld 348"/>
              <wp:cNvGraphicFramePr/>
              <a:graphic xmlns:a="http://schemas.openxmlformats.org/drawingml/2006/main">
                <a:graphicData uri="http://schemas.microsoft.com/office/word/2010/wordprocessingShape">
                  <wps:wsp>
                    <wps:cNvSpPr txBox="1"/>
                    <wps:spPr>
                      <a:xfrm>
                        <a:off x="0" y="0"/>
                        <a:ext cx="4518000" cy="1029600"/>
                      </a:xfrm>
                      <a:prstGeom prst="rect">
                        <a:avLst/>
                      </a:prstGeom>
                      <a:solidFill>
                        <a:schemeClr val="lt1"/>
                      </a:solidFill>
                      <a:ln w="6350">
                        <a:noFill/>
                      </a:ln>
                    </wps:spPr>
                    <wps:txbx>
                      <w:txbxContent>
                        <w:p w14:paraId="2A271B4F" w14:textId="0D6B89F8" w:rsidR="00D04818" w:rsidRDefault="00D04818" w:rsidP="00A71A0C">
                          <w:pPr>
                            <w:pStyle w:val="Titel"/>
                            <w:spacing w:line="276" w:lineRule="auto"/>
                            <w:ind w:left="0"/>
                          </w:pPr>
                          <w:r w:rsidRPr="00020650">
                            <w:t>Arbeitsb</w:t>
                          </w:r>
                          <w:r w:rsidR="00947B0B">
                            <w:t>ogen</w:t>
                          </w:r>
                          <w:r w:rsidRPr="00F8342E">
                            <w:t>:</w:t>
                          </w:r>
                        </w:p>
                        <w:p w14:paraId="3A389EAB" w14:textId="2EC3893C" w:rsidR="00D04818" w:rsidRDefault="00D04818" w:rsidP="00A71A0C">
                          <w:pPr>
                            <w:pStyle w:val="berschrift1"/>
                            <w:spacing w:line="276" w:lineRule="auto"/>
                            <w:ind w:left="0"/>
                          </w:pPr>
                          <w:r w:rsidRPr="00F8342E">
                            <w:t xml:space="preserve">Fachwörter zu Verträgen </w:t>
                          </w:r>
                          <w:r>
                            <w:t>2</w:t>
                          </w:r>
                        </w:p>
                        <w:p w14:paraId="3C6EC594" w14:textId="798EDD1A" w:rsidR="00D04818" w:rsidRPr="00E84746" w:rsidRDefault="00D04818" w:rsidP="00E84746">
                          <w:pPr>
                            <w:ind w:left="0"/>
                            <w:rPr>
                              <w:color w:val="0A2446"/>
                              <w:sz w:val="22"/>
                              <w:szCs w:val="20"/>
                            </w:rPr>
                          </w:pPr>
                          <w:r w:rsidRPr="00E84746">
                            <w:rPr>
                              <w:color w:val="0A2446"/>
                              <w:sz w:val="22"/>
                              <w:szCs w:val="20"/>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3D23BF" id="_x0000_t202" coordsize="21600,21600" o:spt="202" path="m,l,21600r21600,l21600,xe">
              <v:stroke joinstyle="miter"/>
              <v:path gradientshapeok="t" o:connecttype="rect"/>
            </v:shapetype>
            <v:shape id="Textfeld 348" o:spid="_x0000_s1273" type="#_x0000_t202" style="position:absolute;margin-left:76.55pt;margin-top:36.85pt;width:355.75pt;height:81.05pt;z-index:2515809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" fillcolor="white [3201]" stroked="f" strokeweight=".5pt">
              <v:textbox>
                <w:txbxContent>
                  <w:p w14:paraId="2A271B4F" w14:textId="0D6B89F8" w:rsidR="00D04818" w:rsidRDefault="00D04818" w:rsidP="00A71A0C">
                    <w:pPr>
                      <w:pStyle w:val="Titel"/>
                      <w:spacing w:line="276" w:lineRule="auto"/>
                      <w:ind w:left="0"/>
                    </w:pPr>
                    <w:r w:rsidRPr="00020650">
                      <w:t>Arbeitsb</w:t>
                    </w:r>
                    <w:r w:rsidR="00947B0B">
                      <w:t>ogen</w:t>
                    </w:r>
                    <w:r w:rsidRPr="00F8342E">
                      <w:t>:</w:t>
                    </w:r>
                  </w:p>
                  <w:p w14:paraId="3A389EAB" w14:textId="2EC3893C" w:rsidR="00D04818" w:rsidRDefault="00D04818" w:rsidP="00A71A0C">
                    <w:pPr>
                      <w:pStyle w:val="berschrift1"/>
                      <w:spacing w:line="276" w:lineRule="auto"/>
                      <w:ind w:left="0"/>
                    </w:pPr>
                    <w:r w:rsidRPr="00F8342E">
                      <w:t xml:space="preserve">Fachwörter zu Verträgen </w:t>
                    </w:r>
                    <w:r>
                      <w:t>2</w:t>
                    </w:r>
                  </w:p>
                  <w:p w14:paraId="3C6EC594" w14:textId="798EDD1A" w:rsidR="00D04818" w:rsidRPr="00E84746" w:rsidRDefault="00D04818" w:rsidP="00E84746">
                    <w:pPr>
                      <w:ind w:left="0"/>
                      <w:rPr>
                        <w:color w:val="0A2446"/>
                        <w:sz w:val="22"/>
                        <w:szCs w:val="20"/>
                      </w:rPr>
                    </w:pPr>
                    <w:r w:rsidRPr="00E84746">
                      <w:rPr>
                        <w:color w:val="0A2446"/>
                        <w:sz w:val="22"/>
                        <w:szCs w:val="20"/>
                      </w:rPr>
                      <w:t>(2/2)</w:t>
                    </w:r>
                  </w:p>
                </w:txbxContent>
              </v:textbox>
              <w10:wrap anchorx="margin" anchory="margin"/>
            </v:shape>
          </w:pict>
        </mc:Fallback>
      </mc:AlternateContent>
    </w:r>
    <w:r>
      <w:rPr>
        <w:noProof/>
      </w:rPr>
      <mc:AlternateContent>
        <mc:Choice Requires="wps">
          <w:drawing>
            <wp:anchor distT="0" distB="0" distL="114300" distR="114300" simplePos="0" relativeHeight="251582976" behindDoc="0" locked="0" layoutInCell="1" allowOverlap="1" wp14:anchorId="1AA9B8A3" wp14:editId="49CB2CFE">
              <wp:simplePos x="0" y="0"/>
              <wp:positionH relativeFrom="margin">
                <wp:posOffset>5418455</wp:posOffset>
              </wp:positionH>
              <wp:positionV relativeFrom="topMargin">
                <wp:posOffset>1080135</wp:posOffset>
              </wp:positionV>
              <wp:extent cx="1036800" cy="244800"/>
              <wp:effectExtent l="0" t="0" r="0" b="1270"/>
              <wp:wrapNone/>
              <wp:docPr id="349" name="Textfeld 349"/>
              <wp:cNvGraphicFramePr/>
              <a:graphic xmlns:a="http://schemas.openxmlformats.org/drawingml/2006/main">
                <a:graphicData uri="http://schemas.microsoft.com/office/word/2010/wordprocessingShape">
                  <wps:wsp>
                    <wps:cNvSpPr txBox="1"/>
                    <wps:spPr bwMode="auto">
                      <a:xfrm>
                        <a:off x="0" y="0"/>
                        <a:ext cx="1036800" cy="244800"/>
                      </a:xfrm>
                      <a:prstGeom prst="rect">
                        <a:avLst/>
                      </a:prstGeom>
                      <a:solidFill>
                        <a:srgbClr val="FFFFFF"/>
                      </a:solidFill>
                      <a:ln w="9525">
                        <a:noFill/>
                        <a:miter lim="800000"/>
                        <a:headEnd/>
                        <a:tailEnd/>
                      </a:ln>
                    </wps:spPr>
                    <wps:txbx>
                      <w:txbxContent>
                        <w:p w14:paraId="10A68FCA" w14:textId="77777777" w:rsidR="00D04818" w:rsidRPr="00B57263" w:rsidRDefault="00D04818" w:rsidP="00611997">
                          <w:pPr>
                            <w:pStyle w:val="Alpha-LevelKopfzeileABs"/>
                          </w:pPr>
                          <w:r w:rsidRPr="00B57263">
                            <w:t>Level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AA9B8A3" id="Textfeld 349" o:spid="_x0000_s1274" type="#_x0000_t202" style="position:absolute;margin-left:426.65pt;margin-top:85.05pt;width:81.65pt;height:19.3pt;z-index:2515829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" stroked="f">
              <v:textbox style="mso-fit-shape-to-text:t">
                <w:txbxContent>
                  <w:p w14:paraId="10A68FCA" w14:textId="77777777" w:rsidR="00D04818" w:rsidRPr="00B57263" w:rsidRDefault="00D04818" w:rsidP="00611997">
                    <w:pPr>
                      <w:pStyle w:val="Alpha-LevelKopfzeileABs"/>
                    </w:pPr>
                    <w:r w:rsidRPr="00B57263">
                      <w:t>Level 1-2</w:t>
                    </w:r>
                  </w:p>
                </w:txbxContent>
              </v:textbox>
              <w10:wrap anchorx="margin" anchory="margin"/>
            </v:shape>
          </w:pict>
        </mc:Fallback>
      </mc:AlternateContent>
    </w:r>
    <w:r>
      <w:rPr>
        <w:noProof/>
      </w:rPr>
      <w:drawing>
        <wp:anchor distT="0" distB="0" distL="114300" distR="114300" simplePos="0" relativeHeight="251581952" behindDoc="0" locked="0" layoutInCell="1" allowOverlap="1" wp14:anchorId="0126B154" wp14:editId="1289F361">
          <wp:simplePos x="0" y="0"/>
          <wp:positionH relativeFrom="margin">
            <wp:posOffset>5526405</wp:posOffset>
          </wp:positionH>
          <wp:positionV relativeFrom="topMargin">
            <wp:posOffset>648335</wp:posOffset>
          </wp:positionV>
          <wp:extent cx="493200" cy="417600"/>
          <wp:effectExtent l="0" t="0" r="2540" b="1905"/>
          <wp:wrapNone/>
          <wp:docPr id="1194" name="Grafik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8947EFC" wp14:editId="514A8151">
          <wp:extent cx="864000" cy="864000"/>
          <wp:effectExtent l="0" t="0" r="0" b="0"/>
          <wp:docPr id="1195" name="Grafik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56C6D744" w14:textId="77777777" w:rsidR="00D04818" w:rsidRDefault="00D04818" w:rsidP="00020650">
    <w:pPr>
      <w:pStyle w:val="Kopfzeile"/>
      <w:ind w:left="0"/>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8452EE" w14:textId="05679BA1" w:rsidR="00D04818" w:rsidRDefault="00D04818" w:rsidP="00EE1B11">
    <w:pPr>
      <w:pStyle w:val="Kopfzeile"/>
      <w:ind w:left="0"/>
    </w:pPr>
    <w:r>
      <w:rPr>
        <w:noProof/>
      </w:rPr>
      <mc:AlternateContent>
        <mc:Choice Requires="wps">
          <w:drawing>
            <wp:anchor distT="0" distB="0" distL="114300" distR="114300" simplePos="0" relativeHeight="251523584" behindDoc="0" locked="0" layoutInCell="1" allowOverlap="1" wp14:anchorId="4AC622EB" wp14:editId="324FD94B">
              <wp:simplePos x="0" y="0"/>
              <wp:positionH relativeFrom="margin">
                <wp:posOffset>970363</wp:posOffset>
              </wp:positionH>
              <wp:positionV relativeFrom="topMargin">
                <wp:posOffset>469127</wp:posOffset>
              </wp:positionV>
              <wp:extent cx="3602990" cy="1097280"/>
              <wp:effectExtent l="0" t="0" r="0" b="7620"/>
              <wp:wrapNone/>
              <wp:docPr id="271" name="Textfeld 271"/>
              <wp:cNvGraphicFramePr/>
              <a:graphic xmlns:a="http://schemas.openxmlformats.org/drawingml/2006/main">
                <a:graphicData uri="http://schemas.microsoft.com/office/word/2010/wordprocessingShape">
                  <wps:wsp>
                    <wps:cNvSpPr txBox="1"/>
                    <wps:spPr>
                      <a:xfrm>
                        <a:off x="0" y="0"/>
                        <a:ext cx="3602990" cy="1097280"/>
                      </a:xfrm>
                      <a:prstGeom prst="rect">
                        <a:avLst/>
                      </a:prstGeom>
                      <a:solidFill>
                        <a:schemeClr val="lt1"/>
                      </a:solidFill>
                      <a:ln w="6350">
                        <a:noFill/>
                      </a:ln>
                    </wps:spPr>
                    <wps:txbx>
                      <w:txbxContent>
                        <w:p w14:paraId="32D14DB6" w14:textId="2F24505B" w:rsidR="00D04818" w:rsidRDefault="00D04818" w:rsidP="004A7EE9">
                          <w:pPr>
                            <w:pStyle w:val="Titel"/>
                            <w:spacing w:line="276" w:lineRule="auto"/>
                            <w:ind w:left="0"/>
                          </w:pPr>
                          <w:r w:rsidRPr="007338E9">
                            <w:t>Arbeitsb</w:t>
                          </w:r>
                          <w:r w:rsidR="00947B0B">
                            <w:t>ogen</w:t>
                          </w:r>
                          <w:r w:rsidRPr="007338E9">
                            <w:t>:</w:t>
                          </w:r>
                        </w:p>
                        <w:p w14:paraId="33EB12FA" w14:textId="7FC85D4B" w:rsidR="00D04818" w:rsidRDefault="00D04818" w:rsidP="004A7EE9">
                          <w:pPr>
                            <w:pStyle w:val="berschrift1"/>
                            <w:spacing w:line="276" w:lineRule="auto"/>
                            <w:ind w:left="0"/>
                          </w:pPr>
                          <w:r w:rsidRPr="007338E9">
                            <w:t xml:space="preserve">Fachwörter zu Verträgen </w:t>
                          </w:r>
                          <w:r>
                            <w:t>2</w:t>
                          </w:r>
                        </w:p>
                        <w:p w14:paraId="50EE20EB" w14:textId="02A1E268" w:rsidR="00D04818" w:rsidRPr="00D952D2" w:rsidRDefault="00D04818" w:rsidP="004A7EE9">
                          <w:pPr>
                            <w:spacing w:line="276" w:lineRule="auto"/>
                            <w:ind w:left="0"/>
                            <w:rPr>
                              <w:color w:val="0A2446"/>
                              <w:sz w:val="22"/>
                              <w:szCs w:val="20"/>
                            </w:rPr>
                          </w:pPr>
                          <w:r w:rsidRPr="00D952D2">
                            <w:rPr>
                              <w:color w:val="0A2446"/>
                              <w:sz w:val="22"/>
                              <w:szCs w:val="20"/>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C622EB" id="_x0000_t202" coordsize="21600,21600" o:spt="202" path="m,l,21600r21600,l21600,xe">
              <v:stroke joinstyle="miter"/>
              <v:path gradientshapeok="t" o:connecttype="rect"/>
            </v:shapetype>
            <v:shape id="Textfeld 271" o:spid="_x0000_s1275" type="#_x0000_t202" style="position:absolute;margin-left:76.4pt;margin-top:36.95pt;width:283.7pt;height:86.4pt;z-index:2515235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" fillcolor="white [3201]" stroked="f" strokeweight=".5pt">
              <v:textbox>
                <w:txbxContent>
                  <w:p w14:paraId="32D14DB6" w14:textId="2F24505B" w:rsidR="00D04818" w:rsidRDefault="00D04818" w:rsidP="004A7EE9">
                    <w:pPr>
                      <w:pStyle w:val="Titel"/>
                      <w:spacing w:line="276" w:lineRule="auto"/>
                      <w:ind w:left="0"/>
                    </w:pPr>
                    <w:r w:rsidRPr="007338E9">
                      <w:t>Arbeitsb</w:t>
                    </w:r>
                    <w:r w:rsidR="00947B0B">
                      <w:t>ogen</w:t>
                    </w:r>
                    <w:r w:rsidRPr="007338E9">
                      <w:t>:</w:t>
                    </w:r>
                  </w:p>
                  <w:p w14:paraId="33EB12FA" w14:textId="7FC85D4B" w:rsidR="00D04818" w:rsidRDefault="00D04818" w:rsidP="004A7EE9">
                    <w:pPr>
                      <w:pStyle w:val="berschrift1"/>
                      <w:spacing w:line="276" w:lineRule="auto"/>
                      <w:ind w:left="0"/>
                    </w:pPr>
                    <w:r w:rsidRPr="007338E9">
                      <w:t xml:space="preserve">Fachwörter zu Verträgen </w:t>
                    </w:r>
                    <w:r>
                      <w:t>2</w:t>
                    </w:r>
                  </w:p>
                  <w:p w14:paraId="50EE20EB" w14:textId="02A1E268" w:rsidR="00D04818" w:rsidRPr="00D952D2" w:rsidRDefault="00D04818" w:rsidP="004A7EE9">
                    <w:pPr>
                      <w:spacing w:line="276" w:lineRule="auto"/>
                      <w:ind w:left="0"/>
                      <w:rPr>
                        <w:color w:val="0A2446"/>
                        <w:sz w:val="22"/>
                        <w:szCs w:val="20"/>
                      </w:rPr>
                    </w:pPr>
                    <w:r w:rsidRPr="00D952D2">
                      <w:rPr>
                        <w:color w:val="0A2446"/>
                        <w:sz w:val="22"/>
                        <w:szCs w:val="20"/>
                      </w:rPr>
                      <w:t>(1/2)</w:t>
                    </w:r>
                  </w:p>
                </w:txbxContent>
              </v:textbox>
              <w10:wrap anchorx="margin" anchory="margin"/>
            </v:shape>
          </w:pict>
        </mc:Fallback>
      </mc:AlternateContent>
    </w:r>
    <w:r>
      <w:rPr>
        <w:noProof/>
      </w:rPr>
      <mc:AlternateContent>
        <mc:Choice Requires="wps">
          <w:drawing>
            <wp:anchor distT="0" distB="0" distL="114300" distR="114300" simplePos="0" relativeHeight="251545088" behindDoc="0" locked="0" layoutInCell="1" allowOverlap="1" wp14:anchorId="309F33F3" wp14:editId="3C4FD60F">
              <wp:simplePos x="0" y="0"/>
              <wp:positionH relativeFrom="margin">
                <wp:posOffset>5418455</wp:posOffset>
              </wp:positionH>
              <wp:positionV relativeFrom="topMargin">
                <wp:posOffset>1080135</wp:posOffset>
              </wp:positionV>
              <wp:extent cx="1036800" cy="244800"/>
              <wp:effectExtent l="0" t="0" r="0" b="1270"/>
              <wp:wrapNone/>
              <wp:docPr id="25" name="Textfeld 25"/>
              <wp:cNvGraphicFramePr/>
              <a:graphic xmlns:a="http://schemas.openxmlformats.org/drawingml/2006/main">
                <a:graphicData uri="http://schemas.microsoft.com/office/word/2010/wordprocessingShape">
                  <wps:wsp>
                    <wps:cNvSpPr txBox="1"/>
                    <wps:spPr bwMode="auto">
                      <a:xfrm>
                        <a:off x="0" y="0"/>
                        <a:ext cx="1036800" cy="244800"/>
                      </a:xfrm>
                      <a:prstGeom prst="rect">
                        <a:avLst/>
                      </a:prstGeom>
                      <a:solidFill>
                        <a:srgbClr val="FFFFFF"/>
                      </a:solidFill>
                      <a:ln w="9525">
                        <a:noFill/>
                        <a:miter lim="800000"/>
                        <a:headEnd/>
                        <a:tailEnd/>
                      </a:ln>
                    </wps:spPr>
                    <wps:txbx>
                      <w:txbxContent>
                        <w:p w14:paraId="38432D53" w14:textId="77777777" w:rsidR="00D04818" w:rsidRPr="00B57263" w:rsidRDefault="00D04818" w:rsidP="0010096C">
                          <w:pPr>
                            <w:pStyle w:val="Alpha-LevelKopfzeileABs"/>
                          </w:pPr>
                          <w:r w:rsidRPr="00B57263">
                            <w:t>Level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09F33F3" id="Textfeld 25" o:spid="_x0000_s1276" type="#_x0000_t202" style="position:absolute;margin-left:426.65pt;margin-top:85.05pt;width:81.65pt;height:19.3pt;z-index:2515450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" stroked="f">
              <v:textbox style="mso-fit-shape-to-text:t">
                <w:txbxContent>
                  <w:p w14:paraId="38432D53" w14:textId="77777777" w:rsidR="00D04818" w:rsidRPr="00B57263" w:rsidRDefault="00D04818" w:rsidP="0010096C">
                    <w:pPr>
                      <w:pStyle w:val="Alpha-LevelKopfzeileABs"/>
                    </w:pPr>
                    <w:r w:rsidRPr="00B57263">
                      <w:t>Level 1-2</w:t>
                    </w:r>
                  </w:p>
                </w:txbxContent>
              </v:textbox>
              <w10:wrap anchorx="margin" anchory="margin"/>
            </v:shape>
          </w:pict>
        </mc:Fallback>
      </mc:AlternateContent>
    </w:r>
    <w:r>
      <w:rPr>
        <w:noProof/>
      </w:rPr>
      <w:drawing>
        <wp:anchor distT="0" distB="0" distL="114300" distR="114300" simplePos="0" relativeHeight="251543040" behindDoc="0" locked="0" layoutInCell="1" allowOverlap="1" wp14:anchorId="1C715A63" wp14:editId="5DD3BFAF">
          <wp:simplePos x="0" y="0"/>
          <wp:positionH relativeFrom="margin">
            <wp:posOffset>5526405</wp:posOffset>
          </wp:positionH>
          <wp:positionV relativeFrom="topMargin">
            <wp:posOffset>648335</wp:posOffset>
          </wp:positionV>
          <wp:extent cx="493200" cy="417600"/>
          <wp:effectExtent l="0" t="0" r="2540" b="1905"/>
          <wp:wrapNone/>
          <wp:docPr id="1196" name="Grafik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AE0CF96" wp14:editId="1F6D8C4B">
          <wp:extent cx="864000" cy="864000"/>
          <wp:effectExtent l="0" t="0" r="0" b="0"/>
          <wp:docPr id="1197" name="Grafik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0C238C32" w14:textId="77777777" w:rsidR="00D04818" w:rsidRDefault="00D04818" w:rsidP="00A71A0C">
    <w:pPr>
      <w:ind w:left="0"/>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1081CD" w14:textId="77777777" w:rsidR="00D04818" w:rsidRDefault="00D04818" w:rsidP="00EE1B11">
    <w:pPr>
      <w:pStyle w:val="Kopfzeile"/>
      <w:ind w:left="0"/>
    </w:pPr>
    <w:r>
      <w:rPr>
        <w:noProof/>
      </w:rPr>
      <mc:AlternateContent>
        <mc:Choice Requires="wps">
          <w:drawing>
            <wp:anchor distT="0" distB="0" distL="114300" distR="114300" simplePos="0" relativeHeight="251785728" behindDoc="0" locked="0" layoutInCell="1" allowOverlap="1" wp14:anchorId="76A69CF6" wp14:editId="48ABEC6B">
              <wp:simplePos x="0" y="0"/>
              <wp:positionH relativeFrom="margin">
                <wp:posOffset>970363</wp:posOffset>
              </wp:positionH>
              <wp:positionV relativeFrom="topMargin">
                <wp:posOffset>469127</wp:posOffset>
              </wp:positionV>
              <wp:extent cx="3602990" cy="1097280"/>
              <wp:effectExtent l="0" t="0" r="0" b="7620"/>
              <wp:wrapNone/>
              <wp:docPr id="1168" name="Textfeld 1168"/>
              <wp:cNvGraphicFramePr/>
              <a:graphic xmlns:a="http://schemas.openxmlformats.org/drawingml/2006/main">
                <a:graphicData uri="http://schemas.microsoft.com/office/word/2010/wordprocessingShape">
                  <wps:wsp>
                    <wps:cNvSpPr txBox="1"/>
                    <wps:spPr>
                      <a:xfrm>
                        <a:off x="0" y="0"/>
                        <a:ext cx="3602990" cy="1097280"/>
                      </a:xfrm>
                      <a:prstGeom prst="rect">
                        <a:avLst/>
                      </a:prstGeom>
                      <a:solidFill>
                        <a:schemeClr val="lt1"/>
                      </a:solidFill>
                      <a:ln w="6350">
                        <a:noFill/>
                      </a:ln>
                    </wps:spPr>
                    <wps:txbx>
                      <w:txbxContent>
                        <w:p w14:paraId="4474BD2F" w14:textId="7171D6DB" w:rsidR="00D04818" w:rsidRDefault="00D04818" w:rsidP="004A7EE9">
                          <w:pPr>
                            <w:pStyle w:val="Titel"/>
                            <w:spacing w:line="276" w:lineRule="auto"/>
                            <w:ind w:left="0"/>
                          </w:pPr>
                          <w:r w:rsidRPr="007338E9">
                            <w:t>Arbeitsb</w:t>
                          </w:r>
                          <w:r w:rsidR="00947B0B">
                            <w:t>ogen</w:t>
                          </w:r>
                          <w:r w:rsidRPr="007338E9">
                            <w:t>:</w:t>
                          </w:r>
                        </w:p>
                        <w:p w14:paraId="585ED113" w14:textId="670A56A8" w:rsidR="00D04818" w:rsidRPr="00E84746" w:rsidRDefault="00D04818" w:rsidP="00E84746">
                          <w:pPr>
                            <w:pStyle w:val="berschrift1"/>
                            <w:spacing w:line="276" w:lineRule="auto"/>
                            <w:ind w:left="0"/>
                          </w:pPr>
                          <w:r w:rsidRPr="007338E9">
                            <w:t xml:space="preserve">Fachwörter zu Verträgen </w:t>
                          </w:r>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A69CF6" id="_x0000_t202" coordsize="21600,21600" o:spt="202" path="m,l,21600r21600,l21600,xe">
              <v:stroke joinstyle="miter"/>
              <v:path gradientshapeok="t" o:connecttype="rect"/>
            </v:shapetype>
            <v:shape id="Textfeld 1168" o:spid="_x0000_s1277" type="#_x0000_t202" style="position:absolute;margin-left:76.4pt;margin-top:36.95pt;width:283.7pt;height:86.4pt;z-index:2517857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" fillcolor="white [3201]" stroked="f" strokeweight=".5pt">
              <v:textbox>
                <w:txbxContent>
                  <w:p w14:paraId="4474BD2F" w14:textId="7171D6DB" w:rsidR="00D04818" w:rsidRDefault="00D04818" w:rsidP="004A7EE9">
                    <w:pPr>
                      <w:pStyle w:val="Titel"/>
                      <w:spacing w:line="276" w:lineRule="auto"/>
                      <w:ind w:left="0"/>
                    </w:pPr>
                    <w:r w:rsidRPr="007338E9">
                      <w:t>Arbeitsb</w:t>
                    </w:r>
                    <w:r w:rsidR="00947B0B">
                      <w:t>ogen</w:t>
                    </w:r>
                    <w:r w:rsidRPr="007338E9">
                      <w:t>:</w:t>
                    </w:r>
                  </w:p>
                  <w:p w14:paraId="585ED113" w14:textId="670A56A8" w:rsidR="00D04818" w:rsidRPr="00E84746" w:rsidRDefault="00D04818" w:rsidP="00E84746">
                    <w:pPr>
                      <w:pStyle w:val="berschrift1"/>
                      <w:spacing w:line="276" w:lineRule="auto"/>
                      <w:ind w:left="0"/>
                    </w:pPr>
                    <w:r w:rsidRPr="007338E9">
                      <w:t xml:space="preserve">Fachwörter zu Verträgen </w:t>
                    </w:r>
                    <w:r>
                      <w:t>3</w:t>
                    </w:r>
                  </w:p>
                </w:txbxContent>
              </v:textbox>
              <w10:wrap anchorx="margin" anchory="margin"/>
            </v:shape>
          </w:pict>
        </mc:Fallback>
      </mc:AlternateContent>
    </w:r>
    <w:r>
      <w:rPr>
        <w:noProof/>
      </w:rPr>
      <mc:AlternateContent>
        <mc:Choice Requires="wps">
          <w:drawing>
            <wp:anchor distT="0" distB="0" distL="114300" distR="114300" simplePos="0" relativeHeight="251787776" behindDoc="0" locked="0" layoutInCell="1" allowOverlap="1" wp14:anchorId="721E6B5E" wp14:editId="0699902E">
              <wp:simplePos x="0" y="0"/>
              <wp:positionH relativeFrom="margin">
                <wp:posOffset>5418455</wp:posOffset>
              </wp:positionH>
              <wp:positionV relativeFrom="topMargin">
                <wp:posOffset>1080135</wp:posOffset>
              </wp:positionV>
              <wp:extent cx="1036800" cy="244800"/>
              <wp:effectExtent l="0" t="0" r="0" b="1270"/>
              <wp:wrapNone/>
              <wp:docPr id="1169" name="Textfeld 1169"/>
              <wp:cNvGraphicFramePr/>
              <a:graphic xmlns:a="http://schemas.openxmlformats.org/drawingml/2006/main">
                <a:graphicData uri="http://schemas.microsoft.com/office/word/2010/wordprocessingShape">
                  <wps:wsp>
                    <wps:cNvSpPr txBox="1"/>
                    <wps:spPr bwMode="auto">
                      <a:xfrm>
                        <a:off x="0" y="0"/>
                        <a:ext cx="1036800" cy="244800"/>
                      </a:xfrm>
                      <a:prstGeom prst="rect">
                        <a:avLst/>
                      </a:prstGeom>
                      <a:solidFill>
                        <a:srgbClr val="FFFFFF"/>
                      </a:solidFill>
                      <a:ln w="9525">
                        <a:noFill/>
                        <a:miter lim="800000"/>
                        <a:headEnd/>
                        <a:tailEnd/>
                      </a:ln>
                    </wps:spPr>
                    <wps:txbx>
                      <w:txbxContent>
                        <w:p w14:paraId="4887A6A2" w14:textId="77777777" w:rsidR="00D04818" w:rsidRPr="00B57263" w:rsidRDefault="00D04818" w:rsidP="0010096C">
                          <w:pPr>
                            <w:pStyle w:val="Alpha-LevelKopfzeileABs"/>
                          </w:pPr>
                          <w:r w:rsidRPr="00B57263">
                            <w:t>Level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21E6B5E" id="Textfeld 1169" o:spid="_x0000_s1278" type="#_x0000_t202" style="position:absolute;margin-left:426.65pt;margin-top:85.05pt;width:81.65pt;height:19.3pt;z-index:2517877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" stroked="f">
              <v:textbox style="mso-fit-shape-to-text:t">
                <w:txbxContent>
                  <w:p w14:paraId="4887A6A2" w14:textId="77777777" w:rsidR="00D04818" w:rsidRPr="00B57263" w:rsidRDefault="00D04818" w:rsidP="0010096C">
                    <w:pPr>
                      <w:pStyle w:val="Alpha-LevelKopfzeileABs"/>
                    </w:pPr>
                    <w:r w:rsidRPr="00B57263">
                      <w:t>Level 1-2</w:t>
                    </w:r>
                  </w:p>
                </w:txbxContent>
              </v:textbox>
              <w10:wrap anchorx="margin" anchory="margin"/>
            </v:shape>
          </w:pict>
        </mc:Fallback>
      </mc:AlternateContent>
    </w:r>
    <w:r>
      <w:rPr>
        <w:noProof/>
      </w:rPr>
      <w:drawing>
        <wp:anchor distT="0" distB="0" distL="114300" distR="114300" simplePos="0" relativeHeight="251786752" behindDoc="0" locked="0" layoutInCell="1" allowOverlap="1" wp14:anchorId="5C4758C1" wp14:editId="4C3CD6E1">
          <wp:simplePos x="0" y="0"/>
          <wp:positionH relativeFrom="margin">
            <wp:posOffset>5526405</wp:posOffset>
          </wp:positionH>
          <wp:positionV relativeFrom="topMargin">
            <wp:posOffset>648335</wp:posOffset>
          </wp:positionV>
          <wp:extent cx="493200" cy="417600"/>
          <wp:effectExtent l="0" t="0" r="2540" b="1905"/>
          <wp:wrapNone/>
          <wp:docPr id="1198" name="Grafik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40B31A6" wp14:editId="550C48FC">
          <wp:extent cx="864000" cy="864000"/>
          <wp:effectExtent l="0" t="0" r="0" b="0"/>
          <wp:docPr id="1199" name="Grafik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6F504CFE" w14:textId="77777777" w:rsidR="00D04818" w:rsidRDefault="00D04818" w:rsidP="00A71A0C">
    <w:pPr>
      <w:ind w:left="0"/>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28E76C" w14:textId="47E56B70" w:rsidR="00D04818" w:rsidRDefault="00D04818" w:rsidP="00EE1B11">
    <w:pPr>
      <w:pStyle w:val="Kopfzeile"/>
      <w:ind w:left="0"/>
    </w:pPr>
    <w:r>
      <w:rPr>
        <w:noProof/>
      </w:rPr>
      <mc:AlternateContent>
        <mc:Choice Requires="wps">
          <w:drawing>
            <wp:anchor distT="0" distB="0" distL="114300" distR="114300" simplePos="0" relativeHeight="251788800" behindDoc="0" locked="0" layoutInCell="1" allowOverlap="1" wp14:anchorId="3110D750" wp14:editId="5358BDD1">
              <wp:simplePos x="0" y="0"/>
              <wp:positionH relativeFrom="margin">
                <wp:posOffset>970363</wp:posOffset>
              </wp:positionH>
              <wp:positionV relativeFrom="topMargin">
                <wp:posOffset>469127</wp:posOffset>
              </wp:positionV>
              <wp:extent cx="3602990" cy="1097280"/>
              <wp:effectExtent l="0" t="0" r="0" b="7620"/>
              <wp:wrapNone/>
              <wp:docPr id="1173" name="Textfeld 1173"/>
              <wp:cNvGraphicFramePr/>
              <a:graphic xmlns:a="http://schemas.openxmlformats.org/drawingml/2006/main">
                <a:graphicData uri="http://schemas.microsoft.com/office/word/2010/wordprocessingShape">
                  <wps:wsp>
                    <wps:cNvSpPr txBox="1"/>
                    <wps:spPr>
                      <a:xfrm>
                        <a:off x="0" y="0"/>
                        <a:ext cx="3602990" cy="1097280"/>
                      </a:xfrm>
                      <a:prstGeom prst="rect">
                        <a:avLst/>
                      </a:prstGeom>
                      <a:solidFill>
                        <a:schemeClr val="lt1"/>
                      </a:solidFill>
                      <a:ln w="6350">
                        <a:noFill/>
                      </a:ln>
                    </wps:spPr>
                    <wps:txbx>
                      <w:txbxContent>
                        <w:p w14:paraId="26450ED9" w14:textId="75BC9C36" w:rsidR="00D04818" w:rsidRDefault="00D04818" w:rsidP="004A7EE9">
                          <w:pPr>
                            <w:pStyle w:val="Titel"/>
                            <w:spacing w:line="276" w:lineRule="auto"/>
                            <w:ind w:left="0"/>
                          </w:pPr>
                          <w:r>
                            <w:t>Lösung</w:t>
                          </w:r>
                          <w:r w:rsidRPr="007338E9">
                            <w:t>:</w:t>
                          </w:r>
                        </w:p>
                        <w:p w14:paraId="42577246" w14:textId="77777777" w:rsidR="00D04818" w:rsidRPr="00E84746" w:rsidRDefault="00D04818" w:rsidP="00E84746">
                          <w:pPr>
                            <w:pStyle w:val="berschrift1"/>
                            <w:spacing w:line="276" w:lineRule="auto"/>
                            <w:ind w:left="0"/>
                          </w:pPr>
                          <w:r w:rsidRPr="007338E9">
                            <w:t xml:space="preserve">Fachwörter zu Verträgen </w:t>
                          </w:r>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10D750" id="_x0000_t202" coordsize="21600,21600" o:spt="202" path="m,l,21600r21600,l21600,xe">
              <v:stroke joinstyle="miter"/>
              <v:path gradientshapeok="t" o:connecttype="rect"/>
            </v:shapetype>
            <v:shape id="Textfeld 1173" o:spid="_x0000_s1279" type="#_x0000_t202" style="position:absolute;margin-left:76.4pt;margin-top:36.95pt;width:283.7pt;height:86.4pt;z-index:2517888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" fillcolor="white [3201]" stroked="f" strokeweight=".5pt">
              <v:textbox>
                <w:txbxContent>
                  <w:p w14:paraId="26450ED9" w14:textId="75BC9C36" w:rsidR="00D04818" w:rsidRDefault="00D04818" w:rsidP="004A7EE9">
                    <w:pPr>
                      <w:pStyle w:val="Titel"/>
                      <w:spacing w:line="276" w:lineRule="auto"/>
                      <w:ind w:left="0"/>
                    </w:pPr>
                    <w:r>
                      <w:t>Lösung</w:t>
                    </w:r>
                    <w:r w:rsidRPr="007338E9">
                      <w:t>:</w:t>
                    </w:r>
                  </w:p>
                  <w:p w14:paraId="42577246" w14:textId="77777777" w:rsidR="00D04818" w:rsidRPr="00E84746" w:rsidRDefault="00D04818" w:rsidP="00E84746">
                    <w:pPr>
                      <w:pStyle w:val="berschrift1"/>
                      <w:spacing w:line="276" w:lineRule="auto"/>
                      <w:ind w:left="0"/>
                    </w:pPr>
                    <w:r w:rsidRPr="007338E9">
                      <w:t xml:space="preserve">Fachwörter zu Verträgen </w:t>
                    </w:r>
                    <w:r>
                      <w:t>3</w:t>
                    </w:r>
                  </w:p>
                </w:txbxContent>
              </v:textbox>
              <w10:wrap anchorx="margin" anchory="margin"/>
            </v:shape>
          </w:pict>
        </mc:Fallback>
      </mc:AlternateContent>
    </w:r>
    <w:r>
      <w:rPr>
        <w:noProof/>
      </w:rPr>
      <w:drawing>
        <wp:inline distT="0" distB="0" distL="0" distR="0" wp14:anchorId="5B890347" wp14:editId="0E76E5B4">
          <wp:extent cx="864000" cy="864000"/>
          <wp:effectExtent l="0" t="0" r="0" b="0"/>
          <wp:docPr id="1200" name="Grafik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4542DC79" w14:textId="77777777" w:rsidR="00D04818" w:rsidRDefault="00D04818" w:rsidP="00A71A0C">
    <w:pPr>
      <w:ind w:left="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B8CD70" w14:textId="77777777" w:rsidR="00D04818" w:rsidRPr="001B2907" w:rsidRDefault="00D04818" w:rsidP="001C512F">
    <w:pPr>
      <w:tabs>
        <w:tab w:val="center" w:pos="4536"/>
        <w:tab w:val="right" w:pos="9072"/>
      </w:tabs>
      <w:spacing w:line="240" w:lineRule="auto"/>
      <w:ind w:left="0"/>
      <w:rPr>
        <w:sz w:val="24"/>
      </w:rPr>
    </w:pPr>
    <w:r w:rsidRPr="001B2907">
      <w:rPr>
        <w:noProof/>
        <w:sz w:val="24"/>
      </w:rPr>
      <mc:AlternateContent>
        <mc:Choice Requires="wps">
          <w:drawing>
            <wp:anchor distT="0" distB="0" distL="114300" distR="114300" simplePos="0" relativeHeight="251792896" behindDoc="0" locked="0" layoutInCell="1" allowOverlap="1" wp14:anchorId="35AE3142" wp14:editId="7F9286D2">
              <wp:simplePos x="0" y="0"/>
              <wp:positionH relativeFrom="margin">
                <wp:posOffset>972185</wp:posOffset>
              </wp:positionH>
              <wp:positionV relativeFrom="topMargin">
                <wp:posOffset>467995</wp:posOffset>
              </wp:positionV>
              <wp:extent cx="5857200" cy="1008000"/>
              <wp:effectExtent l="0" t="0" r="0" b="1905"/>
              <wp:wrapNone/>
              <wp:docPr id="1224" name="Textfeld 1224"/>
              <wp:cNvGraphicFramePr/>
              <a:graphic xmlns:a="http://schemas.openxmlformats.org/drawingml/2006/main">
                <a:graphicData uri="http://schemas.microsoft.com/office/word/2010/wordprocessingShape">
                  <wps:wsp>
                    <wps:cNvSpPr txBox="1"/>
                    <wps:spPr>
                      <a:xfrm>
                        <a:off x="0" y="0"/>
                        <a:ext cx="5857200" cy="1008000"/>
                      </a:xfrm>
                      <a:prstGeom prst="rect">
                        <a:avLst/>
                      </a:prstGeom>
                      <a:solidFill>
                        <a:sysClr val="window" lastClr="FFFFFF"/>
                      </a:solidFill>
                      <a:ln w="6350">
                        <a:noFill/>
                      </a:ln>
                    </wps:spPr>
                    <wps:txbx>
                      <w:txbxContent>
                        <w:p w14:paraId="2A142A97" w14:textId="1C78A7EA" w:rsidR="00D04818" w:rsidRPr="00EE527B" w:rsidRDefault="00D04818" w:rsidP="001C512F">
                          <w:pPr>
                            <w:pStyle w:val="Titel"/>
                            <w:spacing w:line="276" w:lineRule="auto"/>
                            <w:ind w:left="0"/>
                            <w:rPr>
                              <w:color w:val="C00000"/>
                            </w:rPr>
                          </w:pPr>
                          <w:r>
                            <w:rPr>
                              <w:color w:val="C00000"/>
                            </w:rPr>
                            <w:t xml:space="preserve">Verträge leicht </w:t>
                          </w:r>
                          <w:r w:rsidRPr="00CA7492">
                            <w:rPr>
                              <w:color w:val="C00000"/>
                            </w:rPr>
                            <w:t>gemacht</w:t>
                          </w:r>
                        </w:p>
                        <w:p w14:paraId="62B2BAE5" w14:textId="6ADC071A" w:rsidR="00D04818" w:rsidRPr="00CA7492" w:rsidRDefault="00F45BDF" w:rsidP="001C512F">
                          <w:pPr>
                            <w:pStyle w:val="berschrift1"/>
                            <w:spacing w:line="276" w:lineRule="auto"/>
                            <w:ind w:left="0"/>
                            <w:rPr>
                              <w:b/>
                              <w:bCs/>
                            </w:rPr>
                          </w:pPr>
                          <w:r w:rsidRPr="00694348">
                            <w:rPr>
                              <w:b/>
                              <w:bCs/>
                            </w:rPr>
                            <w:t>Inhaltsverzeichnis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AE3142" id="_x0000_t202" coordsize="21600,21600" o:spt="202" path="m,l,21600r21600,l21600,xe">
              <v:stroke joinstyle="miter"/>
              <v:path gradientshapeok="t" o:connecttype="rect"/>
            </v:shapetype>
            <v:shape id="Textfeld 1224" o:spid="_x0000_s1246" type="#_x0000_t202" style="position:absolute;margin-left:76.55pt;margin-top:36.85pt;width:461.2pt;height:79.35pt;z-index:25179289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" fillcolor="window" stroked="f" strokeweight=".5pt">
              <v:textbox>
                <w:txbxContent>
                  <w:p w14:paraId="2A142A97" w14:textId="1C78A7EA" w:rsidR="00D04818" w:rsidRPr="00EE527B" w:rsidRDefault="00D04818" w:rsidP="001C512F">
                    <w:pPr>
                      <w:pStyle w:val="Titel"/>
                      <w:spacing w:line="276" w:lineRule="auto"/>
                      <w:ind w:left="0"/>
                      <w:rPr>
                        <w:color w:val="C00000"/>
                      </w:rPr>
                    </w:pPr>
                    <w:r>
                      <w:rPr>
                        <w:color w:val="C00000"/>
                      </w:rPr>
                      <w:t xml:space="preserve">Verträge leicht </w:t>
                    </w:r>
                    <w:r w:rsidRPr="00CA7492">
                      <w:rPr>
                        <w:color w:val="C00000"/>
                      </w:rPr>
                      <w:t>gemacht</w:t>
                    </w:r>
                  </w:p>
                  <w:p w14:paraId="62B2BAE5" w14:textId="6ADC071A" w:rsidR="00D04818" w:rsidRPr="00CA7492" w:rsidRDefault="00F45BDF" w:rsidP="001C512F">
                    <w:pPr>
                      <w:pStyle w:val="berschrift1"/>
                      <w:spacing w:line="276" w:lineRule="auto"/>
                      <w:ind w:left="0"/>
                      <w:rPr>
                        <w:b/>
                        <w:bCs/>
                      </w:rPr>
                    </w:pPr>
                    <w:r w:rsidRPr="00694348">
                      <w:rPr>
                        <w:b/>
                        <w:bCs/>
                      </w:rPr>
                      <w:t>Inhaltsverzeichnis</w:t>
                    </w:r>
                  </w:p>
                </w:txbxContent>
              </v:textbox>
              <w10:wrap anchorx="margin" anchory="margin"/>
            </v:shape>
          </w:pict>
        </mc:Fallback>
      </mc:AlternateContent>
    </w:r>
    <w:r w:rsidRPr="001B2907">
      <w:rPr>
        <w:noProof/>
        <w:sz w:val="24"/>
      </w:rPr>
      <w:drawing>
        <wp:inline distT="0" distB="0" distL="0" distR="0" wp14:anchorId="1E5AA909" wp14:editId="334B352E">
          <wp:extent cx="864000" cy="864000"/>
          <wp:effectExtent l="0" t="0" r="0" b="0"/>
          <wp:docPr id="1807" name="Grafik 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17926667" w14:textId="77777777" w:rsidR="00D04818" w:rsidRDefault="00D04818">
    <w:pPr>
      <w:pStyle w:val="Kopfzeile"/>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F739A3" w14:textId="51E38906" w:rsidR="00D04818" w:rsidRPr="00075AE3" w:rsidRDefault="00D04818" w:rsidP="00020650">
    <w:pPr>
      <w:pStyle w:val="Kopfzeile"/>
      <w:ind w:left="0"/>
    </w:pPr>
    <w:r>
      <w:rPr>
        <w:noProof/>
      </w:rPr>
      <mc:AlternateContent>
        <mc:Choice Requires="wps">
          <w:drawing>
            <wp:anchor distT="0" distB="0" distL="114300" distR="114300" simplePos="0" relativeHeight="251524608" behindDoc="0" locked="0" layoutInCell="1" allowOverlap="1" wp14:anchorId="7F94DF9D" wp14:editId="0256D7A7">
              <wp:simplePos x="0" y="0"/>
              <wp:positionH relativeFrom="margin">
                <wp:posOffset>972185</wp:posOffset>
              </wp:positionH>
              <wp:positionV relativeFrom="topMargin">
                <wp:posOffset>467995</wp:posOffset>
              </wp:positionV>
              <wp:extent cx="3513600" cy="777600"/>
              <wp:effectExtent l="0" t="0" r="0" b="3810"/>
              <wp:wrapNone/>
              <wp:docPr id="279" name="Textfeld 279"/>
              <wp:cNvGraphicFramePr/>
              <a:graphic xmlns:a="http://schemas.openxmlformats.org/drawingml/2006/main">
                <a:graphicData uri="http://schemas.microsoft.com/office/word/2010/wordprocessingShape">
                  <wps:wsp>
                    <wps:cNvSpPr txBox="1"/>
                    <wps:spPr>
                      <a:xfrm>
                        <a:off x="0" y="0"/>
                        <a:ext cx="3513600" cy="777600"/>
                      </a:xfrm>
                      <a:prstGeom prst="rect">
                        <a:avLst/>
                      </a:prstGeom>
                      <a:solidFill>
                        <a:schemeClr val="lt1"/>
                      </a:solidFill>
                      <a:ln w="6350">
                        <a:noFill/>
                      </a:ln>
                    </wps:spPr>
                    <wps:txbx>
                      <w:txbxContent>
                        <w:p w14:paraId="4D95B4C7" w14:textId="3DF06318" w:rsidR="00D04818" w:rsidRDefault="00D04818" w:rsidP="004A7EE9">
                          <w:pPr>
                            <w:pStyle w:val="Titel"/>
                            <w:spacing w:line="276" w:lineRule="auto"/>
                            <w:ind w:left="0"/>
                          </w:pPr>
                          <w:r w:rsidRPr="003E7974">
                            <w:t>Arbeitsb</w:t>
                          </w:r>
                          <w:r w:rsidR="00947B0B">
                            <w:t>ogen</w:t>
                          </w:r>
                          <w:r w:rsidRPr="003E7974">
                            <w:t>:</w:t>
                          </w:r>
                        </w:p>
                        <w:p w14:paraId="2087D73D" w14:textId="229F1FDA" w:rsidR="00D04818" w:rsidRPr="009945C5" w:rsidRDefault="00D04818" w:rsidP="004A7EE9">
                          <w:pPr>
                            <w:pStyle w:val="berschrift1"/>
                            <w:spacing w:line="276" w:lineRule="auto"/>
                            <w:ind w:left="0"/>
                          </w:pPr>
                          <w:r w:rsidRPr="003E7974">
                            <w:t>Fachwörter zu Verträgen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94DF9D" id="_x0000_t202" coordsize="21600,21600" o:spt="202" path="m,l,21600r21600,l21600,xe">
              <v:stroke joinstyle="miter"/>
              <v:path gradientshapeok="t" o:connecttype="rect"/>
            </v:shapetype>
            <v:shape id="Textfeld 279" o:spid="_x0000_s1280" type="#_x0000_t202" style="position:absolute;margin-left:76.55pt;margin-top:36.85pt;width:276.65pt;height:61.25pt;z-index:2515246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" fillcolor="white [3201]" stroked="f" strokeweight=".5pt">
              <v:textbox>
                <w:txbxContent>
                  <w:p w14:paraId="4D95B4C7" w14:textId="3DF06318" w:rsidR="00D04818" w:rsidRDefault="00D04818" w:rsidP="004A7EE9">
                    <w:pPr>
                      <w:pStyle w:val="Titel"/>
                      <w:spacing w:line="276" w:lineRule="auto"/>
                      <w:ind w:left="0"/>
                    </w:pPr>
                    <w:r w:rsidRPr="003E7974">
                      <w:t>Arbeitsb</w:t>
                    </w:r>
                    <w:r w:rsidR="00947B0B">
                      <w:t>ogen</w:t>
                    </w:r>
                    <w:r w:rsidRPr="003E7974">
                      <w:t>:</w:t>
                    </w:r>
                  </w:p>
                  <w:p w14:paraId="2087D73D" w14:textId="229F1FDA" w:rsidR="00D04818" w:rsidRPr="009945C5" w:rsidRDefault="00D04818" w:rsidP="004A7EE9">
                    <w:pPr>
                      <w:pStyle w:val="berschrift1"/>
                      <w:spacing w:line="276" w:lineRule="auto"/>
                      <w:ind w:left="0"/>
                    </w:pPr>
                    <w:r w:rsidRPr="003E7974">
                      <w:t>Fachwörter zu Verträgen 4</w:t>
                    </w:r>
                  </w:p>
                </w:txbxContent>
              </v:textbox>
              <w10:wrap anchorx="margin" anchory="margin"/>
            </v:shape>
          </w:pict>
        </mc:Fallback>
      </mc:AlternateContent>
    </w:r>
    <w:r>
      <w:rPr>
        <w:noProof/>
      </w:rPr>
      <mc:AlternateContent>
        <mc:Choice Requires="wps">
          <w:drawing>
            <wp:anchor distT="0" distB="0" distL="114300" distR="114300" simplePos="0" relativeHeight="251547136" behindDoc="0" locked="0" layoutInCell="1" allowOverlap="1" wp14:anchorId="7FB4D3E6" wp14:editId="589BCA0E">
              <wp:simplePos x="0" y="0"/>
              <wp:positionH relativeFrom="margin">
                <wp:posOffset>5472430</wp:posOffset>
              </wp:positionH>
              <wp:positionV relativeFrom="topMargin">
                <wp:posOffset>1080135</wp:posOffset>
              </wp:positionV>
              <wp:extent cx="1036800" cy="244800"/>
              <wp:effectExtent l="0" t="0" r="0" b="1270"/>
              <wp:wrapNone/>
              <wp:docPr id="26" name="Textfeld 26"/>
              <wp:cNvGraphicFramePr/>
              <a:graphic xmlns:a="http://schemas.openxmlformats.org/drawingml/2006/main">
                <a:graphicData uri="http://schemas.microsoft.com/office/word/2010/wordprocessingShape">
                  <wps:wsp>
                    <wps:cNvSpPr txBox="1"/>
                    <wps:spPr bwMode="auto">
                      <a:xfrm>
                        <a:off x="0" y="0"/>
                        <a:ext cx="1036800" cy="244800"/>
                      </a:xfrm>
                      <a:prstGeom prst="rect">
                        <a:avLst/>
                      </a:prstGeom>
                      <a:solidFill>
                        <a:srgbClr val="FFFFFF"/>
                      </a:solidFill>
                      <a:ln w="9525">
                        <a:noFill/>
                        <a:miter lim="800000"/>
                        <a:headEnd/>
                        <a:tailEnd/>
                      </a:ln>
                    </wps:spPr>
                    <wps:txbx>
                      <w:txbxContent>
                        <w:p w14:paraId="3459F1ED" w14:textId="2D48804C" w:rsidR="00D04818" w:rsidRPr="00B57263" w:rsidRDefault="00D04818" w:rsidP="00611997">
                          <w:pPr>
                            <w:pStyle w:val="Alpha-LevelKopfzeileABs"/>
                          </w:pPr>
                          <w:r w:rsidRPr="00B57263">
                            <w:t>Level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FB4D3E6" id="Textfeld 26" o:spid="_x0000_s1281" type="#_x0000_t202" style="position:absolute;margin-left:430.9pt;margin-top:85.05pt;width:81.65pt;height:19.3pt;z-index:25154713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" stroked="f">
              <v:textbox style="mso-fit-shape-to-text:t">
                <w:txbxContent>
                  <w:p w14:paraId="3459F1ED" w14:textId="2D48804C" w:rsidR="00D04818" w:rsidRPr="00B57263" w:rsidRDefault="00D04818" w:rsidP="00611997">
                    <w:pPr>
                      <w:pStyle w:val="Alpha-LevelKopfzeileABs"/>
                    </w:pPr>
                    <w:r w:rsidRPr="00B57263">
                      <w:t>Level 2</w:t>
                    </w:r>
                  </w:p>
                </w:txbxContent>
              </v:textbox>
              <w10:wrap anchorx="margin" anchory="margin"/>
            </v:shape>
          </w:pict>
        </mc:Fallback>
      </mc:AlternateContent>
    </w:r>
    <w:r>
      <w:rPr>
        <w:noProof/>
      </w:rPr>
      <w:drawing>
        <wp:anchor distT="0" distB="0" distL="114300" distR="114300" simplePos="0" relativeHeight="251546112" behindDoc="0" locked="0" layoutInCell="1" allowOverlap="1" wp14:anchorId="2DD1FA32" wp14:editId="6BA35141">
          <wp:simplePos x="0" y="0"/>
          <wp:positionH relativeFrom="margin">
            <wp:posOffset>5526405</wp:posOffset>
          </wp:positionH>
          <wp:positionV relativeFrom="topMargin">
            <wp:posOffset>648335</wp:posOffset>
          </wp:positionV>
          <wp:extent cx="493200" cy="417600"/>
          <wp:effectExtent l="0" t="0" r="2540" b="1905"/>
          <wp:wrapNone/>
          <wp:docPr id="1201" name="Grafik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88F1C0B" wp14:editId="7371171B">
          <wp:extent cx="864000" cy="864000"/>
          <wp:effectExtent l="0" t="0" r="0" b="0"/>
          <wp:docPr id="1202" name="Grafik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4FAECA54" w14:textId="77777777" w:rsidR="00D04818" w:rsidRDefault="00D04818" w:rsidP="00AC0862"/>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D3B9D9" w14:textId="04C85E77" w:rsidR="00D04818" w:rsidRPr="00075AE3" w:rsidRDefault="00D04818" w:rsidP="00020650">
    <w:pPr>
      <w:pStyle w:val="Kopfzeile"/>
      <w:ind w:left="0"/>
    </w:pPr>
    <w:r>
      <w:rPr>
        <w:noProof/>
      </w:rPr>
      <mc:AlternateContent>
        <mc:Choice Requires="wps">
          <w:drawing>
            <wp:anchor distT="0" distB="0" distL="114300" distR="114300" simplePos="0" relativeHeight="251784704" behindDoc="0" locked="0" layoutInCell="1" allowOverlap="1" wp14:anchorId="711CC50C" wp14:editId="5490679C">
              <wp:simplePos x="0" y="0"/>
              <wp:positionH relativeFrom="margin">
                <wp:posOffset>972185</wp:posOffset>
              </wp:positionH>
              <wp:positionV relativeFrom="topMargin">
                <wp:posOffset>467995</wp:posOffset>
              </wp:positionV>
              <wp:extent cx="3513600" cy="777600"/>
              <wp:effectExtent l="0" t="0" r="0" b="3810"/>
              <wp:wrapNone/>
              <wp:docPr id="1164" name="Textfeld 1164"/>
              <wp:cNvGraphicFramePr/>
              <a:graphic xmlns:a="http://schemas.openxmlformats.org/drawingml/2006/main">
                <a:graphicData uri="http://schemas.microsoft.com/office/word/2010/wordprocessingShape">
                  <wps:wsp>
                    <wps:cNvSpPr txBox="1"/>
                    <wps:spPr>
                      <a:xfrm>
                        <a:off x="0" y="0"/>
                        <a:ext cx="3513600" cy="777600"/>
                      </a:xfrm>
                      <a:prstGeom prst="rect">
                        <a:avLst/>
                      </a:prstGeom>
                      <a:solidFill>
                        <a:schemeClr val="lt1"/>
                      </a:solidFill>
                      <a:ln w="6350">
                        <a:noFill/>
                      </a:ln>
                    </wps:spPr>
                    <wps:txbx>
                      <w:txbxContent>
                        <w:p w14:paraId="504ED797" w14:textId="6704F02F" w:rsidR="00D04818" w:rsidRDefault="00D04818" w:rsidP="004A7EE9">
                          <w:pPr>
                            <w:pStyle w:val="Titel"/>
                            <w:spacing w:line="276" w:lineRule="auto"/>
                            <w:ind w:left="0"/>
                          </w:pPr>
                          <w:r>
                            <w:t>Lösung</w:t>
                          </w:r>
                          <w:r w:rsidRPr="003E7974">
                            <w:t>:</w:t>
                          </w:r>
                        </w:p>
                        <w:p w14:paraId="7BB18BF3" w14:textId="77777777" w:rsidR="00D04818" w:rsidRPr="009945C5" w:rsidRDefault="00D04818" w:rsidP="004A7EE9">
                          <w:pPr>
                            <w:pStyle w:val="berschrift1"/>
                            <w:spacing w:line="276" w:lineRule="auto"/>
                            <w:ind w:left="0"/>
                          </w:pPr>
                          <w:r w:rsidRPr="003E7974">
                            <w:t>Fachwörter zu Verträgen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1CC50C" id="_x0000_t202" coordsize="21600,21600" o:spt="202" path="m,l,21600r21600,l21600,xe">
              <v:stroke joinstyle="miter"/>
              <v:path gradientshapeok="t" o:connecttype="rect"/>
            </v:shapetype>
            <v:shape id="Textfeld 1164" o:spid="_x0000_s1282" type="#_x0000_t202" style="position:absolute;margin-left:76.55pt;margin-top:36.85pt;width:276.65pt;height:61.25pt;z-index:2517847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" fillcolor="white [3201]" stroked="f" strokeweight=".5pt">
              <v:textbox>
                <w:txbxContent>
                  <w:p w14:paraId="504ED797" w14:textId="6704F02F" w:rsidR="00D04818" w:rsidRDefault="00D04818" w:rsidP="004A7EE9">
                    <w:pPr>
                      <w:pStyle w:val="Titel"/>
                      <w:spacing w:line="276" w:lineRule="auto"/>
                      <w:ind w:left="0"/>
                    </w:pPr>
                    <w:r>
                      <w:t>Lösung</w:t>
                    </w:r>
                    <w:r w:rsidRPr="003E7974">
                      <w:t>:</w:t>
                    </w:r>
                  </w:p>
                  <w:p w14:paraId="7BB18BF3" w14:textId="77777777" w:rsidR="00D04818" w:rsidRPr="009945C5" w:rsidRDefault="00D04818" w:rsidP="004A7EE9">
                    <w:pPr>
                      <w:pStyle w:val="berschrift1"/>
                      <w:spacing w:line="276" w:lineRule="auto"/>
                      <w:ind w:left="0"/>
                    </w:pPr>
                    <w:r w:rsidRPr="003E7974">
                      <w:t>Fachwörter zu Verträgen 4</w:t>
                    </w:r>
                  </w:p>
                </w:txbxContent>
              </v:textbox>
              <w10:wrap anchorx="margin" anchory="margin"/>
            </v:shape>
          </w:pict>
        </mc:Fallback>
      </mc:AlternateContent>
    </w:r>
    <w:r>
      <w:rPr>
        <w:noProof/>
      </w:rPr>
      <w:drawing>
        <wp:inline distT="0" distB="0" distL="0" distR="0" wp14:anchorId="647AC43F" wp14:editId="42E3AECD">
          <wp:extent cx="864000" cy="864000"/>
          <wp:effectExtent l="0" t="0" r="0" b="0"/>
          <wp:docPr id="1203" name="Grafik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0A8D7DB8" w14:textId="77777777" w:rsidR="00D04818" w:rsidRDefault="00D04818" w:rsidP="00AC0862"/>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E96ED3" w14:textId="53F9C9CB" w:rsidR="00D04818" w:rsidRDefault="00D04818" w:rsidP="00020650">
    <w:pPr>
      <w:pStyle w:val="Kopfzeile"/>
      <w:ind w:left="0"/>
    </w:pPr>
    <w:r>
      <w:rPr>
        <w:noProof/>
      </w:rPr>
      <mc:AlternateContent>
        <mc:Choice Requires="wps">
          <w:drawing>
            <wp:anchor distT="0" distB="0" distL="114300" distR="114300" simplePos="0" relativeHeight="251502080" behindDoc="0" locked="0" layoutInCell="1" allowOverlap="1" wp14:anchorId="2ED3F6FB" wp14:editId="33B5D43A">
              <wp:simplePos x="0" y="0"/>
              <wp:positionH relativeFrom="margin">
                <wp:posOffset>972185</wp:posOffset>
              </wp:positionH>
              <wp:positionV relativeFrom="topMargin">
                <wp:posOffset>467995</wp:posOffset>
              </wp:positionV>
              <wp:extent cx="5400000" cy="720000"/>
              <wp:effectExtent l="0" t="0" r="0" b="4445"/>
              <wp:wrapNone/>
              <wp:docPr id="287" name="Textfeld 287"/>
              <wp:cNvGraphicFramePr/>
              <a:graphic xmlns:a="http://schemas.openxmlformats.org/drawingml/2006/main">
                <a:graphicData uri="http://schemas.microsoft.com/office/word/2010/wordprocessingShape">
                  <wps:wsp>
                    <wps:cNvSpPr txBox="1"/>
                    <wps:spPr>
                      <a:xfrm>
                        <a:off x="0" y="0"/>
                        <a:ext cx="5400000" cy="720000"/>
                      </a:xfrm>
                      <a:prstGeom prst="rect">
                        <a:avLst/>
                      </a:prstGeom>
                      <a:solidFill>
                        <a:schemeClr val="lt1"/>
                      </a:solidFill>
                      <a:ln w="6350">
                        <a:noFill/>
                      </a:ln>
                    </wps:spPr>
                    <wps:txbx>
                      <w:txbxContent>
                        <w:p w14:paraId="0C23F30B" w14:textId="3583AD06" w:rsidR="00D04818" w:rsidRDefault="00D04818" w:rsidP="004A7EE9">
                          <w:pPr>
                            <w:pStyle w:val="Titel"/>
                            <w:spacing w:line="276" w:lineRule="auto"/>
                            <w:ind w:left="0"/>
                          </w:pPr>
                          <w:r w:rsidRPr="003E7974">
                            <w:t xml:space="preserve">Ablauf für </w:t>
                          </w:r>
                          <w:r>
                            <w:t>Lehrende</w:t>
                          </w:r>
                          <w:r w:rsidRPr="003E7974">
                            <w:t xml:space="preserve">: </w:t>
                          </w:r>
                        </w:p>
                        <w:p w14:paraId="10E982C8" w14:textId="75F31933" w:rsidR="00D04818" w:rsidRPr="009945C5" w:rsidRDefault="00D04818" w:rsidP="004A7EE9">
                          <w:pPr>
                            <w:pStyle w:val="berschrift1"/>
                            <w:spacing w:line="276" w:lineRule="auto"/>
                            <w:ind w:left="0"/>
                          </w:pPr>
                          <w:r w:rsidRPr="003E7974">
                            <w:t xml:space="preserve">Silbenrätsel </w:t>
                          </w:r>
                          <w:r w:rsidR="00B33F6E">
                            <w:t>/</w:t>
                          </w:r>
                          <w:r w:rsidRPr="003E7974">
                            <w:t xml:space="preserve"> Was fehlt?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D3F6FB" id="_x0000_t202" coordsize="21600,21600" o:spt="202" path="m,l,21600r21600,l21600,xe">
              <v:stroke joinstyle="miter"/>
              <v:path gradientshapeok="t" o:connecttype="rect"/>
            </v:shapetype>
            <v:shape id="Textfeld 287" o:spid="_x0000_s1283" type="#_x0000_t202" style="position:absolute;margin-left:76.55pt;margin-top:36.85pt;width:425.2pt;height:56.7pt;z-index:25150208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" fillcolor="white [3201]" stroked="f" strokeweight=".5pt">
              <v:textbox>
                <w:txbxContent>
                  <w:p w14:paraId="0C23F30B" w14:textId="3583AD06" w:rsidR="00D04818" w:rsidRDefault="00D04818" w:rsidP="004A7EE9">
                    <w:pPr>
                      <w:pStyle w:val="Titel"/>
                      <w:spacing w:line="276" w:lineRule="auto"/>
                      <w:ind w:left="0"/>
                    </w:pPr>
                    <w:r w:rsidRPr="003E7974">
                      <w:t xml:space="preserve">Ablauf für </w:t>
                    </w:r>
                    <w:r>
                      <w:t>Lehrende</w:t>
                    </w:r>
                    <w:r w:rsidRPr="003E7974">
                      <w:t xml:space="preserve">: </w:t>
                    </w:r>
                  </w:p>
                  <w:p w14:paraId="10E982C8" w14:textId="75F31933" w:rsidR="00D04818" w:rsidRPr="009945C5" w:rsidRDefault="00D04818" w:rsidP="004A7EE9">
                    <w:pPr>
                      <w:pStyle w:val="berschrift1"/>
                      <w:spacing w:line="276" w:lineRule="auto"/>
                      <w:ind w:left="0"/>
                    </w:pPr>
                    <w:r w:rsidRPr="003E7974">
                      <w:t xml:space="preserve">Silbenrätsel </w:t>
                    </w:r>
                    <w:r w:rsidR="00B33F6E">
                      <w:t>/</w:t>
                    </w:r>
                    <w:r w:rsidRPr="003E7974">
                      <w:t xml:space="preserve"> Was fehlt?</w:t>
                    </w:r>
                  </w:p>
                </w:txbxContent>
              </v:textbox>
              <w10:wrap anchorx="margin" anchory="margin"/>
            </v:shape>
          </w:pict>
        </mc:Fallback>
      </mc:AlternateContent>
    </w:r>
    <w:r>
      <w:rPr>
        <w:noProof/>
      </w:rPr>
      <w:drawing>
        <wp:inline distT="0" distB="0" distL="0" distR="0" wp14:anchorId="415FA3A9" wp14:editId="619B822B">
          <wp:extent cx="864000" cy="864000"/>
          <wp:effectExtent l="0" t="0" r="0" b="0"/>
          <wp:docPr id="1204" name="Grafik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30BF5287" w14:textId="77777777" w:rsidR="00D04818" w:rsidRPr="007B43C4" w:rsidRDefault="00D04818" w:rsidP="007B43C4">
    <w:pPr>
      <w:pStyle w:val="Kopfzeile"/>
      <w:spacing w:line="240" w:lineRule="auto"/>
      <w:ind w:left="0"/>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D04818" w14:paraId="524C7E19" w14:textId="77777777" w:rsidTr="006322F0">
      <w:trPr>
        <w:trHeight w:val="1134"/>
      </w:trPr>
      <w:tc>
        <w:tcPr>
          <w:tcW w:w="1000" w:type="pct"/>
          <w:vAlign w:val="center"/>
        </w:tcPr>
        <w:p w14:paraId="364D5A90" w14:textId="77777777" w:rsidR="00D04818" w:rsidRDefault="00D04818" w:rsidP="00724F3D">
          <w:pPr>
            <w:pStyle w:val="Untertitel"/>
          </w:pPr>
          <w:r>
            <w:rPr>
              <w:noProof/>
            </w:rPr>
            <w:drawing>
              <wp:inline distT="0" distB="0" distL="0" distR="0" wp14:anchorId="2C72619A" wp14:editId="25DDA84E">
                <wp:extent cx="493200" cy="417600"/>
                <wp:effectExtent l="0" t="0" r="2540" b="1905"/>
                <wp:docPr id="1205" name="Grafik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50980BD8" w14:textId="77777777" w:rsidR="00D04818" w:rsidRDefault="00D04818" w:rsidP="00724F3D">
          <w:pPr>
            <w:pStyle w:val="Untertitel"/>
          </w:pPr>
          <w:r>
            <w:rPr>
              <w:noProof/>
            </w:rPr>
            <w:drawing>
              <wp:inline distT="0" distB="0" distL="0" distR="0" wp14:anchorId="02EB1188" wp14:editId="438E7567">
                <wp:extent cx="435600" cy="471600"/>
                <wp:effectExtent l="0" t="0" r="0" b="0"/>
                <wp:docPr id="1206" name="Grafik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740B4CE2" w14:textId="77777777" w:rsidR="00D04818" w:rsidRDefault="00D04818" w:rsidP="00724F3D">
          <w:pPr>
            <w:pStyle w:val="Untertitel"/>
          </w:pPr>
          <w:r>
            <w:rPr>
              <w:noProof/>
            </w:rPr>
            <w:drawing>
              <wp:inline distT="0" distB="0" distL="0" distR="0" wp14:anchorId="6467EB5A" wp14:editId="4B3ACBAE">
                <wp:extent cx="424800" cy="486000"/>
                <wp:effectExtent l="0" t="0" r="0" b="0"/>
                <wp:docPr id="1207" name="Grafik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70917E1F" w14:textId="77777777" w:rsidR="00D04818" w:rsidRDefault="00D04818" w:rsidP="00724F3D">
          <w:pPr>
            <w:pStyle w:val="Untertitel"/>
          </w:pPr>
          <w:r>
            <w:rPr>
              <w:noProof/>
            </w:rPr>
            <w:drawing>
              <wp:inline distT="0" distB="0" distL="0" distR="0" wp14:anchorId="41E2FF8B" wp14:editId="29A4B531">
                <wp:extent cx="424543" cy="435429"/>
                <wp:effectExtent l="0" t="0" r="0" b="0"/>
                <wp:docPr id="1208" name="Grafik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18A06D91" w14:textId="77777777" w:rsidR="00D04818" w:rsidRDefault="00D04818" w:rsidP="00724F3D">
          <w:pPr>
            <w:pStyle w:val="Untertitel"/>
          </w:pPr>
          <w:r>
            <w:rPr>
              <w:noProof/>
            </w:rPr>
            <w:drawing>
              <wp:inline distT="0" distB="0" distL="0" distR="0" wp14:anchorId="069C1075" wp14:editId="2EC7F09E">
                <wp:extent cx="458526" cy="435600"/>
                <wp:effectExtent l="0" t="0" r="0" b="0"/>
                <wp:docPr id="1209" name="Grafik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D04818" w14:paraId="05D6C97A" w14:textId="77777777" w:rsidTr="006322F0">
      <w:trPr>
        <w:trHeight w:val="510"/>
      </w:trPr>
      <w:tc>
        <w:tcPr>
          <w:tcW w:w="1000" w:type="pct"/>
        </w:tcPr>
        <w:p w14:paraId="5B8E612B" w14:textId="7F502E79" w:rsidR="00D04818" w:rsidRPr="00EE4101" w:rsidRDefault="00D04818" w:rsidP="00724F3D">
          <w:pPr>
            <w:pStyle w:val="Untertitel"/>
          </w:pPr>
          <w:r w:rsidRPr="0037643C">
            <w:rPr>
              <w:rStyle w:val="UntertitelZchn"/>
            </w:rPr>
            <w:t>Level</w:t>
          </w:r>
          <w:r w:rsidRPr="00EE4101">
            <w:t xml:space="preserve"> </w:t>
          </w:r>
          <w:r>
            <w:t>1</w:t>
          </w:r>
          <w:r w:rsidR="00AB39CD">
            <w:t>/</w:t>
          </w:r>
          <w:r>
            <w:t>2</w:t>
          </w:r>
        </w:p>
      </w:tc>
      <w:tc>
        <w:tcPr>
          <w:tcW w:w="1000" w:type="pct"/>
        </w:tcPr>
        <w:p w14:paraId="00329188" w14:textId="002BCF57" w:rsidR="00D04818" w:rsidRPr="00EE4101" w:rsidRDefault="00D04818" w:rsidP="00724F3D">
          <w:pPr>
            <w:pStyle w:val="Untertitel"/>
          </w:pPr>
          <w:r>
            <w:t>45</w:t>
          </w:r>
          <w:r w:rsidRPr="00EE4101">
            <w:t xml:space="preserve"> Minuten</w:t>
          </w:r>
        </w:p>
      </w:tc>
      <w:tc>
        <w:tcPr>
          <w:tcW w:w="1000" w:type="pct"/>
        </w:tcPr>
        <w:p w14:paraId="2F05B8E4" w14:textId="250F5073" w:rsidR="00D04818" w:rsidRPr="00EE4101" w:rsidRDefault="00D04818" w:rsidP="00724F3D">
          <w:pPr>
            <w:pStyle w:val="Untertitel"/>
          </w:pPr>
          <w:r>
            <w:t>1-10 Personen</w:t>
          </w:r>
        </w:p>
      </w:tc>
      <w:tc>
        <w:tcPr>
          <w:tcW w:w="1000" w:type="pct"/>
        </w:tcPr>
        <w:p w14:paraId="0992DC4C" w14:textId="6DBD6946" w:rsidR="00D04818" w:rsidRPr="00EE4101" w:rsidRDefault="00D04818" w:rsidP="00724F3D">
          <w:pPr>
            <w:pStyle w:val="Untertitel"/>
          </w:pPr>
          <w:r>
            <w:t>EA/PA, Plenum</w:t>
          </w:r>
        </w:p>
      </w:tc>
      <w:tc>
        <w:tcPr>
          <w:tcW w:w="1000" w:type="pct"/>
        </w:tcPr>
        <w:p w14:paraId="621A0CD3" w14:textId="4108665B" w:rsidR="00D04818" w:rsidRPr="00EE4101" w:rsidRDefault="00360952" w:rsidP="00724F3D">
          <w:pPr>
            <w:pStyle w:val="Untertitel"/>
          </w:pPr>
          <w:r>
            <w:t>Arbeitsbögen</w:t>
          </w:r>
        </w:p>
      </w:tc>
    </w:tr>
  </w:tbl>
  <w:p w14:paraId="1BFC0837" w14:textId="77777777" w:rsidR="00D04818" w:rsidRPr="007B43C4" w:rsidRDefault="00D04818" w:rsidP="007B43C4">
    <w:pPr>
      <w:spacing w:line="240" w:lineRule="auto"/>
      <w:rPr>
        <w:sz w:val="24"/>
        <w:szCs w:val="22"/>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6DDE70" w14:textId="0D5FAB93" w:rsidR="00D04818" w:rsidRDefault="00D04818" w:rsidP="00EE1B11">
    <w:pPr>
      <w:pStyle w:val="Kopfzeile"/>
      <w:ind w:left="0"/>
    </w:pPr>
    <w:r>
      <w:rPr>
        <w:noProof/>
      </w:rPr>
      <mc:AlternateContent>
        <mc:Choice Requires="wps">
          <w:drawing>
            <wp:anchor distT="0" distB="0" distL="114300" distR="114300" simplePos="0" relativeHeight="251550208" behindDoc="0" locked="0" layoutInCell="1" allowOverlap="1" wp14:anchorId="11252ECB" wp14:editId="4766B2BE">
              <wp:simplePos x="0" y="0"/>
              <wp:positionH relativeFrom="margin">
                <wp:posOffset>5472430</wp:posOffset>
              </wp:positionH>
              <wp:positionV relativeFrom="topMargin">
                <wp:posOffset>1080135</wp:posOffset>
              </wp:positionV>
              <wp:extent cx="1036800" cy="244800"/>
              <wp:effectExtent l="0" t="0" r="0" b="1270"/>
              <wp:wrapNone/>
              <wp:docPr id="27" name="Textfeld 27"/>
              <wp:cNvGraphicFramePr/>
              <a:graphic xmlns:a="http://schemas.openxmlformats.org/drawingml/2006/main">
                <a:graphicData uri="http://schemas.microsoft.com/office/word/2010/wordprocessingShape">
                  <wps:wsp>
                    <wps:cNvSpPr txBox="1"/>
                    <wps:spPr bwMode="auto">
                      <a:xfrm>
                        <a:off x="0" y="0"/>
                        <a:ext cx="1036800" cy="244800"/>
                      </a:xfrm>
                      <a:prstGeom prst="rect">
                        <a:avLst/>
                      </a:prstGeom>
                      <a:solidFill>
                        <a:srgbClr val="FFFFFF"/>
                      </a:solidFill>
                      <a:ln w="9525">
                        <a:noFill/>
                        <a:miter lim="800000"/>
                        <a:headEnd/>
                        <a:tailEnd/>
                      </a:ln>
                    </wps:spPr>
                    <wps:txbx>
                      <w:txbxContent>
                        <w:p w14:paraId="27DAB670" w14:textId="089FDB0B" w:rsidR="00D04818" w:rsidRPr="00B57263" w:rsidRDefault="00D04818" w:rsidP="00611997">
                          <w:pPr>
                            <w:pStyle w:val="Alpha-LevelKopfzeileABs"/>
                          </w:pPr>
                          <w:r w:rsidRPr="00B57263">
                            <w:t>Level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11252ECB" id="_x0000_t202" coordsize="21600,21600" o:spt="202" path="m,l,21600r21600,l21600,xe">
              <v:stroke joinstyle="miter"/>
              <v:path gradientshapeok="t" o:connecttype="rect"/>
            </v:shapetype>
            <v:shape id="Textfeld 27" o:spid="_x0000_s1284" type="#_x0000_t202" style="position:absolute;margin-left:430.9pt;margin-top:85.05pt;width:81.65pt;height:19.3pt;z-index:2515502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" stroked="f">
              <v:textbox style="mso-fit-shape-to-text:t">
                <w:txbxContent>
                  <w:p w14:paraId="27DAB670" w14:textId="089FDB0B" w:rsidR="00D04818" w:rsidRPr="00B57263" w:rsidRDefault="00D04818" w:rsidP="00611997">
                    <w:pPr>
                      <w:pStyle w:val="Alpha-LevelKopfzeileABs"/>
                    </w:pPr>
                    <w:r w:rsidRPr="00B57263">
                      <w:t>Level 2</w:t>
                    </w:r>
                  </w:p>
                </w:txbxContent>
              </v:textbox>
              <w10:wrap anchorx="margin" anchory="margin"/>
            </v:shape>
          </w:pict>
        </mc:Fallback>
      </mc:AlternateContent>
    </w:r>
    <w:r>
      <w:rPr>
        <w:noProof/>
      </w:rPr>
      <mc:AlternateContent>
        <mc:Choice Requires="wps">
          <w:drawing>
            <wp:anchor distT="0" distB="0" distL="114300" distR="114300" simplePos="0" relativeHeight="251526656" behindDoc="0" locked="0" layoutInCell="1" allowOverlap="1" wp14:anchorId="4F47AE58" wp14:editId="49E3F897">
              <wp:simplePos x="0" y="0"/>
              <wp:positionH relativeFrom="margin">
                <wp:posOffset>972185</wp:posOffset>
              </wp:positionH>
              <wp:positionV relativeFrom="topMargin">
                <wp:posOffset>467995</wp:posOffset>
              </wp:positionV>
              <wp:extent cx="3603600" cy="648000"/>
              <wp:effectExtent l="0" t="0" r="0" b="0"/>
              <wp:wrapNone/>
              <wp:docPr id="294" name="Textfeld 294"/>
              <wp:cNvGraphicFramePr/>
              <a:graphic xmlns:a="http://schemas.openxmlformats.org/drawingml/2006/main">
                <a:graphicData uri="http://schemas.microsoft.com/office/word/2010/wordprocessingShape">
                  <wps:wsp>
                    <wps:cNvSpPr txBox="1"/>
                    <wps:spPr>
                      <a:xfrm>
                        <a:off x="0" y="0"/>
                        <a:ext cx="3603600" cy="648000"/>
                      </a:xfrm>
                      <a:prstGeom prst="rect">
                        <a:avLst/>
                      </a:prstGeom>
                      <a:solidFill>
                        <a:schemeClr val="lt1"/>
                      </a:solidFill>
                      <a:ln w="6350">
                        <a:noFill/>
                      </a:ln>
                    </wps:spPr>
                    <wps:txbx>
                      <w:txbxContent>
                        <w:p w14:paraId="71401E34" w14:textId="6E524685" w:rsidR="00D04818" w:rsidRDefault="00D04818" w:rsidP="004A7EE9">
                          <w:pPr>
                            <w:pStyle w:val="Titel"/>
                            <w:spacing w:line="276" w:lineRule="auto"/>
                            <w:ind w:left="0"/>
                          </w:pPr>
                          <w:r w:rsidRPr="003E7974">
                            <w:t>Arbeitsb</w:t>
                          </w:r>
                          <w:r w:rsidR="00947B0B">
                            <w:t>ogen</w:t>
                          </w:r>
                          <w:r w:rsidRPr="003E7974">
                            <w:t xml:space="preserve">: </w:t>
                          </w:r>
                        </w:p>
                        <w:p w14:paraId="1CC84639" w14:textId="5A2FA7AB" w:rsidR="00D04818" w:rsidRPr="009945C5" w:rsidRDefault="00D04818" w:rsidP="004A7EE9">
                          <w:pPr>
                            <w:pStyle w:val="berschrift1"/>
                            <w:spacing w:line="276" w:lineRule="auto"/>
                            <w:ind w:left="0"/>
                          </w:pPr>
                          <w:r w:rsidRPr="003E7974">
                            <w:t>Silbenrätsel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47AE58" id="Textfeld 294" o:spid="_x0000_s1285" type="#_x0000_t202" style="position:absolute;margin-left:76.55pt;margin-top:36.85pt;width:283.75pt;height:51pt;z-index:2515266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" fillcolor="white [3201]" stroked="f" strokeweight=".5pt">
              <v:textbox>
                <w:txbxContent>
                  <w:p w14:paraId="71401E34" w14:textId="6E524685" w:rsidR="00D04818" w:rsidRDefault="00D04818" w:rsidP="004A7EE9">
                    <w:pPr>
                      <w:pStyle w:val="Titel"/>
                      <w:spacing w:line="276" w:lineRule="auto"/>
                      <w:ind w:left="0"/>
                    </w:pPr>
                    <w:r w:rsidRPr="003E7974">
                      <w:t>Arbeitsb</w:t>
                    </w:r>
                    <w:r w:rsidR="00947B0B">
                      <w:t>ogen</w:t>
                    </w:r>
                    <w:r w:rsidRPr="003E7974">
                      <w:t xml:space="preserve">: </w:t>
                    </w:r>
                  </w:p>
                  <w:p w14:paraId="1CC84639" w14:textId="5A2FA7AB" w:rsidR="00D04818" w:rsidRPr="009945C5" w:rsidRDefault="00D04818" w:rsidP="004A7EE9">
                    <w:pPr>
                      <w:pStyle w:val="berschrift1"/>
                      <w:spacing w:line="276" w:lineRule="auto"/>
                      <w:ind w:left="0"/>
                    </w:pPr>
                    <w:r w:rsidRPr="003E7974">
                      <w:t>Silbenrätsel</w:t>
                    </w:r>
                  </w:p>
                </w:txbxContent>
              </v:textbox>
              <w10:wrap anchorx="margin" anchory="margin"/>
            </v:shape>
          </w:pict>
        </mc:Fallback>
      </mc:AlternateContent>
    </w:r>
    <w:r>
      <w:rPr>
        <w:noProof/>
      </w:rPr>
      <w:drawing>
        <wp:anchor distT="0" distB="0" distL="114300" distR="114300" simplePos="0" relativeHeight="251549184" behindDoc="0" locked="0" layoutInCell="1" allowOverlap="1" wp14:anchorId="0BF00D73" wp14:editId="49C4A354">
          <wp:simplePos x="0" y="0"/>
          <wp:positionH relativeFrom="margin">
            <wp:posOffset>5526405</wp:posOffset>
          </wp:positionH>
          <wp:positionV relativeFrom="topMargin">
            <wp:posOffset>648335</wp:posOffset>
          </wp:positionV>
          <wp:extent cx="493200" cy="417600"/>
          <wp:effectExtent l="0" t="0" r="2540" b="1905"/>
          <wp:wrapNone/>
          <wp:docPr id="1210" name="Grafik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0F6545E" wp14:editId="17BAABA1">
          <wp:extent cx="864000" cy="864000"/>
          <wp:effectExtent l="0" t="0" r="0" b="0"/>
          <wp:docPr id="1211" name="Grafik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2C8040EE" w14:textId="77777777" w:rsidR="00D04818" w:rsidRDefault="00D04818" w:rsidP="00020650">
    <w:pPr>
      <w:ind w:left="0"/>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23300F" w14:textId="40B8F37E" w:rsidR="00D04818" w:rsidRDefault="00D04818" w:rsidP="00EE1B11">
    <w:pPr>
      <w:pStyle w:val="Kopfzeile"/>
      <w:ind w:left="0"/>
    </w:pPr>
    <w:r>
      <w:rPr>
        <w:noProof/>
      </w:rPr>
      <mc:AlternateContent>
        <mc:Choice Requires="wps">
          <w:drawing>
            <wp:anchor distT="0" distB="0" distL="114300" distR="114300" simplePos="0" relativeHeight="251553280" behindDoc="0" locked="0" layoutInCell="1" allowOverlap="1" wp14:anchorId="12620F34" wp14:editId="6F56F85B">
              <wp:simplePos x="0" y="0"/>
              <wp:positionH relativeFrom="margin">
                <wp:posOffset>5472430</wp:posOffset>
              </wp:positionH>
              <wp:positionV relativeFrom="topMargin">
                <wp:posOffset>1080135</wp:posOffset>
              </wp:positionV>
              <wp:extent cx="1036800" cy="244800"/>
              <wp:effectExtent l="0" t="0" r="0" b="1270"/>
              <wp:wrapNone/>
              <wp:docPr id="29" name="Textfeld 29"/>
              <wp:cNvGraphicFramePr/>
              <a:graphic xmlns:a="http://schemas.openxmlformats.org/drawingml/2006/main">
                <a:graphicData uri="http://schemas.microsoft.com/office/word/2010/wordprocessingShape">
                  <wps:wsp>
                    <wps:cNvSpPr txBox="1"/>
                    <wps:spPr bwMode="auto">
                      <a:xfrm>
                        <a:off x="0" y="0"/>
                        <a:ext cx="1036800" cy="244800"/>
                      </a:xfrm>
                      <a:prstGeom prst="rect">
                        <a:avLst/>
                      </a:prstGeom>
                      <a:solidFill>
                        <a:srgbClr val="FFFFFF"/>
                      </a:solidFill>
                      <a:ln w="9525">
                        <a:noFill/>
                        <a:miter lim="800000"/>
                        <a:headEnd/>
                        <a:tailEnd/>
                      </a:ln>
                    </wps:spPr>
                    <wps:txbx>
                      <w:txbxContent>
                        <w:p w14:paraId="1835A4DD" w14:textId="216856F5" w:rsidR="00D04818" w:rsidRPr="00B57263" w:rsidRDefault="00D04818" w:rsidP="00611997">
                          <w:pPr>
                            <w:pStyle w:val="Alpha-LevelKopfzeileABs"/>
                          </w:pPr>
                          <w:r w:rsidRPr="00B57263">
                            <w:t>Level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12620F34" id="_x0000_t202" coordsize="21600,21600" o:spt="202" path="m,l,21600r21600,l21600,xe">
              <v:stroke joinstyle="miter"/>
              <v:path gradientshapeok="t" o:connecttype="rect"/>
            </v:shapetype>
            <v:shape id="Textfeld 29" o:spid="_x0000_s1286" type="#_x0000_t202" style="position:absolute;margin-left:430.9pt;margin-top:85.05pt;width:81.65pt;height:19.3pt;z-index:25155328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" stroked="f">
              <v:textbox style="mso-fit-shape-to-text:t">
                <w:txbxContent>
                  <w:p w14:paraId="1835A4DD" w14:textId="216856F5" w:rsidR="00D04818" w:rsidRPr="00B57263" w:rsidRDefault="00D04818" w:rsidP="00611997">
                    <w:pPr>
                      <w:pStyle w:val="Alpha-LevelKopfzeileABs"/>
                    </w:pPr>
                    <w:r w:rsidRPr="00B57263">
                      <w:t>Level 2</w:t>
                    </w:r>
                  </w:p>
                </w:txbxContent>
              </v:textbox>
              <w10:wrap anchorx="margin" anchory="margin"/>
            </v:shape>
          </w:pict>
        </mc:Fallback>
      </mc:AlternateContent>
    </w:r>
    <w:r>
      <w:rPr>
        <w:noProof/>
      </w:rPr>
      <mc:AlternateContent>
        <mc:Choice Requires="wps">
          <w:drawing>
            <wp:anchor distT="0" distB="0" distL="114300" distR="114300" simplePos="0" relativeHeight="251527680" behindDoc="0" locked="0" layoutInCell="1" allowOverlap="1" wp14:anchorId="166CA3F4" wp14:editId="7682B616">
              <wp:simplePos x="0" y="0"/>
              <wp:positionH relativeFrom="margin">
                <wp:posOffset>972185</wp:posOffset>
              </wp:positionH>
              <wp:positionV relativeFrom="topMargin">
                <wp:posOffset>467995</wp:posOffset>
              </wp:positionV>
              <wp:extent cx="2232000" cy="648000"/>
              <wp:effectExtent l="0" t="0" r="0" b="0"/>
              <wp:wrapNone/>
              <wp:docPr id="301" name="Textfeld 301"/>
              <wp:cNvGraphicFramePr/>
              <a:graphic xmlns:a="http://schemas.openxmlformats.org/drawingml/2006/main">
                <a:graphicData uri="http://schemas.microsoft.com/office/word/2010/wordprocessingShape">
                  <wps:wsp>
                    <wps:cNvSpPr txBox="1"/>
                    <wps:spPr>
                      <a:xfrm>
                        <a:off x="0" y="0"/>
                        <a:ext cx="2232000" cy="648000"/>
                      </a:xfrm>
                      <a:prstGeom prst="rect">
                        <a:avLst/>
                      </a:prstGeom>
                      <a:solidFill>
                        <a:schemeClr val="lt1"/>
                      </a:solidFill>
                      <a:ln w="6350">
                        <a:noFill/>
                      </a:ln>
                    </wps:spPr>
                    <wps:txbx>
                      <w:txbxContent>
                        <w:p w14:paraId="05180543" w14:textId="77777777" w:rsidR="00D04818" w:rsidRDefault="00D04818" w:rsidP="004A7EE9">
                          <w:pPr>
                            <w:pStyle w:val="Titel"/>
                            <w:spacing w:line="276" w:lineRule="auto"/>
                            <w:ind w:left="0"/>
                          </w:pPr>
                          <w:r w:rsidRPr="005A4F5C">
                            <w:t xml:space="preserve">Lösung: </w:t>
                          </w:r>
                        </w:p>
                        <w:p w14:paraId="034380A8" w14:textId="269A360B" w:rsidR="00D04818" w:rsidRPr="009945C5" w:rsidRDefault="00D04818" w:rsidP="004A7EE9">
                          <w:pPr>
                            <w:pStyle w:val="berschrift1"/>
                            <w:spacing w:line="276" w:lineRule="auto"/>
                            <w:ind w:left="0"/>
                          </w:pPr>
                          <w:r w:rsidRPr="005A4F5C">
                            <w:t>Silbenrätsel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6CA3F4" id="Textfeld 301" o:spid="_x0000_s1287" type="#_x0000_t202" style="position:absolute;margin-left:76.55pt;margin-top:36.85pt;width:175.75pt;height:51pt;z-index:25152768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" fillcolor="white [3201]" stroked="f" strokeweight=".5pt">
              <v:textbox>
                <w:txbxContent>
                  <w:p w14:paraId="05180543" w14:textId="77777777" w:rsidR="00D04818" w:rsidRDefault="00D04818" w:rsidP="004A7EE9">
                    <w:pPr>
                      <w:pStyle w:val="Titel"/>
                      <w:spacing w:line="276" w:lineRule="auto"/>
                      <w:ind w:left="0"/>
                    </w:pPr>
                    <w:r w:rsidRPr="005A4F5C">
                      <w:t xml:space="preserve">Lösung: </w:t>
                    </w:r>
                  </w:p>
                  <w:p w14:paraId="034380A8" w14:textId="269A360B" w:rsidR="00D04818" w:rsidRPr="009945C5" w:rsidRDefault="00D04818" w:rsidP="004A7EE9">
                    <w:pPr>
                      <w:pStyle w:val="berschrift1"/>
                      <w:spacing w:line="276" w:lineRule="auto"/>
                      <w:ind w:left="0"/>
                    </w:pPr>
                    <w:r w:rsidRPr="005A4F5C">
                      <w:t>Silbenrätsel</w:t>
                    </w:r>
                  </w:p>
                </w:txbxContent>
              </v:textbox>
              <w10:wrap anchorx="margin" anchory="margin"/>
            </v:shape>
          </w:pict>
        </mc:Fallback>
      </mc:AlternateContent>
    </w:r>
    <w:r>
      <w:rPr>
        <w:noProof/>
      </w:rPr>
      <w:drawing>
        <wp:anchor distT="0" distB="0" distL="114300" distR="114300" simplePos="0" relativeHeight="251551232" behindDoc="0" locked="0" layoutInCell="1" allowOverlap="1" wp14:anchorId="308CE916" wp14:editId="0F907417">
          <wp:simplePos x="0" y="0"/>
          <wp:positionH relativeFrom="margin">
            <wp:posOffset>5526405</wp:posOffset>
          </wp:positionH>
          <wp:positionV relativeFrom="topMargin">
            <wp:posOffset>648335</wp:posOffset>
          </wp:positionV>
          <wp:extent cx="493200" cy="417600"/>
          <wp:effectExtent l="0" t="0" r="2540" b="1905"/>
          <wp:wrapNone/>
          <wp:docPr id="1212" name="Grafik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9E8719B" wp14:editId="33C240D7">
          <wp:extent cx="864000" cy="864000"/>
          <wp:effectExtent l="0" t="0" r="0" b="0"/>
          <wp:docPr id="1213" name="Grafik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494FD35E" w14:textId="77777777" w:rsidR="00D04818" w:rsidRDefault="00D04818" w:rsidP="00020650">
    <w:pPr>
      <w:ind w:left="0"/>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419BD8" w14:textId="4FF753AF" w:rsidR="00D04818" w:rsidRDefault="00D04818" w:rsidP="00EE1B11">
    <w:pPr>
      <w:pStyle w:val="Kopfzeile"/>
      <w:ind w:left="0"/>
    </w:pPr>
    <w:r>
      <w:rPr>
        <w:noProof/>
      </w:rPr>
      <mc:AlternateContent>
        <mc:Choice Requires="wps">
          <w:drawing>
            <wp:anchor distT="0" distB="0" distL="114300" distR="114300" simplePos="0" relativeHeight="251528704" behindDoc="0" locked="0" layoutInCell="1" allowOverlap="1" wp14:anchorId="7DCDB18C" wp14:editId="3E3E5192">
              <wp:simplePos x="0" y="0"/>
              <wp:positionH relativeFrom="margin">
                <wp:posOffset>972185</wp:posOffset>
              </wp:positionH>
              <wp:positionV relativeFrom="topMargin">
                <wp:posOffset>467995</wp:posOffset>
              </wp:positionV>
              <wp:extent cx="3020400" cy="720000"/>
              <wp:effectExtent l="0" t="0" r="8890" b="4445"/>
              <wp:wrapNone/>
              <wp:docPr id="308" name="Textfeld 308"/>
              <wp:cNvGraphicFramePr/>
              <a:graphic xmlns:a="http://schemas.openxmlformats.org/drawingml/2006/main">
                <a:graphicData uri="http://schemas.microsoft.com/office/word/2010/wordprocessingShape">
                  <wps:wsp>
                    <wps:cNvSpPr txBox="1"/>
                    <wps:spPr>
                      <a:xfrm>
                        <a:off x="0" y="0"/>
                        <a:ext cx="3020400" cy="720000"/>
                      </a:xfrm>
                      <a:prstGeom prst="rect">
                        <a:avLst/>
                      </a:prstGeom>
                      <a:solidFill>
                        <a:schemeClr val="lt1"/>
                      </a:solidFill>
                      <a:ln w="6350">
                        <a:noFill/>
                      </a:ln>
                    </wps:spPr>
                    <wps:txbx>
                      <w:txbxContent>
                        <w:p w14:paraId="4A3D4BC2" w14:textId="447C247C" w:rsidR="00D04818" w:rsidRDefault="00D04818" w:rsidP="004A7EE9">
                          <w:pPr>
                            <w:pStyle w:val="Titel"/>
                            <w:spacing w:line="276" w:lineRule="auto"/>
                            <w:ind w:left="0"/>
                          </w:pPr>
                          <w:r w:rsidRPr="005A4F5C">
                            <w:t>Arbeitsb</w:t>
                          </w:r>
                          <w:r w:rsidR="00947B0B">
                            <w:t>ogen</w:t>
                          </w:r>
                          <w:r w:rsidRPr="005A4F5C">
                            <w:t xml:space="preserve">: </w:t>
                          </w:r>
                        </w:p>
                        <w:p w14:paraId="04AED1BD" w14:textId="058E96D6" w:rsidR="00D04818" w:rsidRPr="009945C5" w:rsidRDefault="00D04818" w:rsidP="004A7EE9">
                          <w:pPr>
                            <w:pStyle w:val="berschrift1"/>
                            <w:spacing w:line="276" w:lineRule="auto"/>
                            <w:ind w:left="0"/>
                          </w:pPr>
                          <w:r w:rsidRPr="005A4F5C">
                            <w:t>Was fehlt?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CDB18C" id="_x0000_t202" coordsize="21600,21600" o:spt="202" path="m,l,21600r21600,l21600,xe">
              <v:stroke joinstyle="miter"/>
              <v:path gradientshapeok="t" o:connecttype="rect"/>
            </v:shapetype>
            <v:shape id="Textfeld 308" o:spid="_x0000_s1288" type="#_x0000_t202" style="position:absolute;margin-left:76.55pt;margin-top:36.85pt;width:237.85pt;height:56.7pt;z-index:2515287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" fillcolor="white [3201]" stroked="f" strokeweight=".5pt">
              <v:textbox>
                <w:txbxContent>
                  <w:p w14:paraId="4A3D4BC2" w14:textId="447C247C" w:rsidR="00D04818" w:rsidRDefault="00D04818" w:rsidP="004A7EE9">
                    <w:pPr>
                      <w:pStyle w:val="Titel"/>
                      <w:spacing w:line="276" w:lineRule="auto"/>
                      <w:ind w:left="0"/>
                    </w:pPr>
                    <w:r w:rsidRPr="005A4F5C">
                      <w:t>Arbeitsb</w:t>
                    </w:r>
                    <w:r w:rsidR="00947B0B">
                      <w:t>ogen</w:t>
                    </w:r>
                    <w:r w:rsidRPr="005A4F5C">
                      <w:t xml:space="preserve">: </w:t>
                    </w:r>
                  </w:p>
                  <w:p w14:paraId="04AED1BD" w14:textId="058E96D6" w:rsidR="00D04818" w:rsidRPr="009945C5" w:rsidRDefault="00D04818" w:rsidP="004A7EE9">
                    <w:pPr>
                      <w:pStyle w:val="berschrift1"/>
                      <w:spacing w:line="276" w:lineRule="auto"/>
                      <w:ind w:left="0"/>
                    </w:pPr>
                    <w:r w:rsidRPr="005A4F5C">
                      <w:t>Was fehlt?</w:t>
                    </w:r>
                  </w:p>
                </w:txbxContent>
              </v:textbox>
              <w10:wrap anchorx="margin" anchory="margin"/>
            </v:shape>
          </w:pict>
        </mc:Fallback>
      </mc:AlternateContent>
    </w:r>
    <w:r>
      <w:rPr>
        <w:noProof/>
      </w:rPr>
      <mc:AlternateContent>
        <mc:Choice Requires="wps">
          <w:drawing>
            <wp:anchor distT="0" distB="0" distL="114300" distR="114300" simplePos="0" relativeHeight="251556352" behindDoc="0" locked="0" layoutInCell="1" allowOverlap="1" wp14:anchorId="3DCE6E48" wp14:editId="77CC233B">
              <wp:simplePos x="0" y="0"/>
              <wp:positionH relativeFrom="margin">
                <wp:posOffset>5472430</wp:posOffset>
              </wp:positionH>
              <wp:positionV relativeFrom="topMargin">
                <wp:posOffset>1080135</wp:posOffset>
              </wp:positionV>
              <wp:extent cx="1036800" cy="244800"/>
              <wp:effectExtent l="0" t="0" r="0" b="1270"/>
              <wp:wrapNone/>
              <wp:docPr id="30" name="Textfeld 30"/>
              <wp:cNvGraphicFramePr/>
              <a:graphic xmlns:a="http://schemas.openxmlformats.org/drawingml/2006/main">
                <a:graphicData uri="http://schemas.microsoft.com/office/word/2010/wordprocessingShape">
                  <wps:wsp>
                    <wps:cNvSpPr txBox="1"/>
                    <wps:spPr bwMode="auto">
                      <a:xfrm>
                        <a:off x="0" y="0"/>
                        <a:ext cx="1036800" cy="244800"/>
                      </a:xfrm>
                      <a:prstGeom prst="rect">
                        <a:avLst/>
                      </a:prstGeom>
                      <a:solidFill>
                        <a:srgbClr val="FFFFFF"/>
                      </a:solidFill>
                      <a:ln w="9525">
                        <a:noFill/>
                        <a:miter lim="800000"/>
                        <a:headEnd/>
                        <a:tailEnd/>
                      </a:ln>
                    </wps:spPr>
                    <wps:txbx>
                      <w:txbxContent>
                        <w:p w14:paraId="71AA6B14" w14:textId="27AE924E" w:rsidR="00D04818" w:rsidRPr="00B57263" w:rsidRDefault="00D04818" w:rsidP="00611997">
                          <w:pPr>
                            <w:pStyle w:val="Alpha-LevelKopfzeileABs"/>
                          </w:pPr>
                          <w:r w:rsidRPr="00B57263">
                            <w:t>Level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CE6E48" id="Textfeld 30" o:spid="_x0000_s1289" type="#_x0000_t202" style="position:absolute;margin-left:430.9pt;margin-top:85.05pt;width:81.65pt;height:19.3pt;z-index:2515563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" stroked="f">
              <v:textbox style="mso-fit-shape-to-text:t">
                <w:txbxContent>
                  <w:p w14:paraId="71AA6B14" w14:textId="27AE924E" w:rsidR="00D04818" w:rsidRPr="00B57263" w:rsidRDefault="00D04818" w:rsidP="00611997">
                    <w:pPr>
                      <w:pStyle w:val="Alpha-LevelKopfzeileABs"/>
                    </w:pPr>
                    <w:r w:rsidRPr="00B57263">
                      <w:t>Level 1</w:t>
                    </w:r>
                  </w:p>
                </w:txbxContent>
              </v:textbox>
              <w10:wrap anchorx="margin" anchory="margin"/>
            </v:shape>
          </w:pict>
        </mc:Fallback>
      </mc:AlternateContent>
    </w:r>
    <w:r>
      <w:rPr>
        <w:noProof/>
      </w:rPr>
      <w:drawing>
        <wp:anchor distT="0" distB="0" distL="114300" distR="114300" simplePos="0" relativeHeight="251555328" behindDoc="0" locked="0" layoutInCell="1" allowOverlap="1" wp14:anchorId="7B86349F" wp14:editId="6D707C6D">
          <wp:simplePos x="0" y="0"/>
          <wp:positionH relativeFrom="margin">
            <wp:posOffset>5526405</wp:posOffset>
          </wp:positionH>
          <wp:positionV relativeFrom="topMargin">
            <wp:posOffset>648335</wp:posOffset>
          </wp:positionV>
          <wp:extent cx="493200" cy="417600"/>
          <wp:effectExtent l="0" t="0" r="2540" b="1905"/>
          <wp:wrapNone/>
          <wp:docPr id="1214" name="Grafik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FABC408" wp14:editId="0F625451">
          <wp:extent cx="864000" cy="864000"/>
          <wp:effectExtent l="0" t="0" r="0" b="0"/>
          <wp:docPr id="1215" name="Grafik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5264BDAF" w14:textId="77777777" w:rsidR="00D04818" w:rsidRDefault="00D04818" w:rsidP="00020650">
    <w:pPr>
      <w:ind w:left="0"/>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A9BFEA" w14:textId="794EBE34" w:rsidR="00D04818" w:rsidRDefault="00D04818" w:rsidP="00EE1B11">
    <w:pPr>
      <w:pStyle w:val="Kopfzeile"/>
      <w:ind w:left="0"/>
    </w:pPr>
    <w:r>
      <w:rPr>
        <w:noProof/>
      </w:rPr>
      <mc:AlternateContent>
        <mc:Choice Requires="wps">
          <w:drawing>
            <wp:anchor distT="0" distB="0" distL="114300" distR="114300" simplePos="0" relativeHeight="251529728" behindDoc="0" locked="0" layoutInCell="1" allowOverlap="1" wp14:anchorId="7428733A" wp14:editId="4A495E7F">
              <wp:simplePos x="0" y="0"/>
              <wp:positionH relativeFrom="margin">
                <wp:posOffset>972185</wp:posOffset>
              </wp:positionH>
              <wp:positionV relativeFrom="topMargin">
                <wp:posOffset>467995</wp:posOffset>
              </wp:positionV>
              <wp:extent cx="2124000" cy="788400"/>
              <wp:effectExtent l="0" t="0" r="0" b="0"/>
              <wp:wrapNone/>
              <wp:docPr id="315" name="Textfeld 315"/>
              <wp:cNvGraphicFramePr/>
              <a:graphic xmlns:a="http://schemas.openxmlformats.org/drawingml/2006/main">
                <a:graphicData uri="http://schemas.microsoft.com/office/word/2010/wordprocessingShape">
                  <wps:wsp>
                    <wps:cNvSpPr txBox="1"/>
                    <wps:spPr>
                      <a:xfrm>
                        <a:off x="0" y="0"/>
                        <a:ext cx="2124000" cy="788400"/>
                      </a:xfrm>
                      <a:prstGeom prst="rect">
                        <a:avLst/>
                      </a:prstGeom>
                      <a:solidFill>
                        <a:schemeClr val="lt1"/>
                      </a:solidFill>
                      <a:ln w="6350">
                        <a:noFill/>
                      </a:ln>
                    </wps:spPr>
                    <wps:txbx>
                      <w:txbxContent>
                        <w:p w14:paraId="34B1D361" w14:textId="77777777" w:rsidR="00D04818" w:rsidRDefault="00D04818" w:rsidP="004A7EE9">
                          <w:pPr>
                            <w:pStyle w:val="Titel"/>
                            <w:spacing w:line="276" w:lineRule="auto"/>
                            <w:ind w:left="0"/>
                          </w:pPr>
                          <w:r w:rsidRPr="005A4F5C">
                            <w:t xml:space="preserve">Lösung: </w:t>
                          </w:r>
                        </w:p>
                        <w:p w14:paraId="50384A97" w14:textId="2C903E46" w:rsidR="00D04818" w:rsidRPr="009945C5" w:rsidRDefault="00D04818" w:rsidP="004A7EE9">
                          <w:pPr>
                            <w:pStyle w:val="berschrift1"/>
                            <w:spacing w:line="276" w:lineRule="auto"/>
                            <w:ind w:left="0"/>
                          </w:pPr>
                          <w:r w:rsidRPr="005A4F5C">
                            <w:t>Was fehlt?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28733A" id="_x0000_t202" coordsize="21600,21600" o:spt="202" path="m,l,21600r21600,l21600,xe">
              <v:stroke joinstyle="miter"/>
              <v:path gradientshapeok="t" o:connecttype="rect"/>
            </v:shapetype>
            <v:shape id="Textfeld 315" o:spid="_x0000_s1290" type="#_x0000_t202" style="position:absolute;margin-left:76.55pt;margin-top:36.85pt;width:167.25pt;height:62.1pt;z-index:2515297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" fillcolor="white [3201]" stroked="f" strokeweight=".5pt">
              <v:textbox>
                <w:txbxContent>
                  <w:p w14:paraId="34B1D361" w14:textId="77777777" w:rsidR="00D04818" w:rsidRDefault="00D04818" w:rsidP="004A7EE9">
                    <w:pPr>
                      <w:pStyle w:val="Titel"/>
                      <w:spacing w:line="276" w:lineRule="auto"/>
                      <w:ind w:left="0"/>
                    </w:pPr>
                    <w:r w:rsidRPr="005A4F5C">
                      <w:t xml:space="preserve">Lösung: </w:t>
                    </w:r>
                  </w:p>
                  <w:p w14:paraId="50384A97" w14:textId="2C903E46" w:rsidR="00D04818" w:rsidRPr="009945C5" w:rsidRDefault="00D04818" w:rsidP="004A7EE9">
                    <w:pPr>
                      <w:pStyle w:val="berschrift1"/>
                      <w:spacing w:line="276" w:lineRule="auto"/>
                      <w:ind w:left="0"/>
                    </w:pPr>
                    <w:r w:rsidRPr="005A4F5C">
                      <w:t>Was fehlt?</w:t>
                    </w:r>
                  </w:p>
                </w:txbxContent>
              </v:textbox>
              <w10:wrap anchorx="margin" anchory="margin"/>
            </v:shape>
          </w:pict>
        </mc:Fallback>
      </mc:AlternateContent>
    </w:r>
    <w:r>
      <w:rPr>
        <w:noProof/>
      </w:rPr>
      <mc:AlternateContent>
        <mc:Choice Requires="wps">
          <w:drawing>
            <wp:anchor distT="0" distB="0" distL="114300" distR="114300" simplePos="0" relativeHeight="251558400" behindDoc="0" locked="0" layoutInCell="1" allowOverlap="1" wp14:anchorId="27D09707" wp14:editId="7BBB1B61">
              <wp:simplePos x="0" y="0"/>
              <wp:positionH relativeFrom="margin">
                <wp:posOffset>5472430</wp:posOffset>
              </wp:positionH>
              <wp:positionV relativeFrom="topMargin">
                <wp:posOffset>1080135</wp:posOffset>
              </wp:positionV>
              <wp:extent cx="1036800" cy="244800"/>
              <wp:effectExtent l="0" t="0" r="0" b="1270"/>
              <wp:wrapNone/>
              <wp:docPr id="31" name="Textfeld 31"/>
              <wp:cNvGraphicFramePr/>
              <a:graphic xmlns:a="http://schemas.openxmlformats.org/drawingml/2006/main">
                <a:graphicData uri="http://schemas.microsoft.com/office/word/2010/wordprocessingShape">
                  <wps:wsp>
                    <wps:cNvSpPr txBox="1"/>
                    <wps:spPr bwMode="auto">
                      <a:xfrm>
                        <a:off x="0" y="0"/>
                        <a:ext cx="1036800" cy="244800"/>
                      </a:xfrm>
                      <a:prstGeom prst="rect">
                        <a:avLst/>
                      </a:prstGeom>
                      <a:solidFill>
                        <a:srgbClr val="FFFFFF"/>
                      </a:solidFill>
                      <a:ln w="9525">
                        <a:noFill/>
                        <a:miter lim="800000"/>
                        <a:headEnd/>
                        <a:tailEnd/>
                      </a:ln>
                    </wps:spPr>
                    <wps:txbx>
                      <w:txbxContent>
                        <w:p w14:paraId="0E1D085B" w14:textId="2BDD0F08" w:rsidR="00D04818" w:rsidRPr="00B57263" w:rsidRDefault="00D04818" w:rsidP="00611997">
                          <w:pPr>
                            <w:pStyle w:val="Alpha-LevelKopfzeileABs"/>
                          </w:pPr>
                          <w:r w:rsidRPr="00B57263">
                            <w:t>Level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7D09707" id="Textfeld 31" o:spid="_x0000_s1291" type="#_x0000_t202" style="position:absolute;margin-left:430.9pt;margin-top:85.05pt;width:81.65pt;height:19.3pt;z-index:2515584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" stroked="f">
              <v:textbox style="mso-fit-shape-to-text:t">
                <w:txbxContent>
                  <w:p w14:paraId="0E1D085B" w14:textId="2BDD0F08" w:rsidR="00D04818" w:rsidRPr="00B57263" w:rsidRDefault="00D04818" w:rsidP="00611997">
                    <w:pPr>
                      <w:pStyle w:val="Alpha-LevelKopfzeileABs"/>
                    </w:pPr>
                    <w:r w:rsidRPr="00B57263">
                      <w:t>Level 1</w:t>
                    </w:r>
                  </w:p>
                </w:txbxContent>
              </v:textbox>
              <w10:wrap anchorx="margin" anchory="margin"/>
            </v:shape>
          </w:pict>
        </mc:Fallback>
      </mc:AlternateContent>
    </w:r>
    <w:r>
      <w:rPr>
        <w:noProof/>
      </w:rPr>
      <w:drawing>
        <wp:anchor distT="0" distB="0" distL="114300" distR="114300" simplePos="0" relativeHeight="251557376" behindDoc="0" locked="0" layoutInCell="1" allowOverlap="1" wp14:anchorId="377DC0AA" wp14:editId="541651FF">
          <wp:simplePos x="0" y="0"/>
          <wp:positionH relativeFrom="margin">
            <wp:posOffset>5526405</wp:posOffset>
          </wp:positionH>
          <wp:positionV relativeFrom="topMargin">
            <wp:posOffset>648335</wp:posOffset>
          </wp:positionV>
          <wp:extent cx="493200" cy="417600"/>
          <wp:effectExtent l="0" t="0" r="2540" b="1905"/>
          <wp:wrapNone/>
          <wp:docPr id="1216" name="Grafik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71EB03C" wp14:editId="775483EB">
          <wp:extent cx="864000" cy="864000"/>
          <wp:effectExtent l="0" t="0" r="0" b="0"/>
          <wp:docPr id="1217" name="Grafik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331CD51C" w14:textId="77777777" w:rsidR="00D04818" w:rsidRDefault="00D04818" w:rsidP="00020650">
    <w:pPr>
      <w:ind w:left="0"/>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BE7FFD" w14:textId="36CDE075" w:rsidR="00D04818" w:rsidRDefault="00D04818" w:rsidP="00020650">
    <w:pPr>
      <w:pStyle w:val="Kopfzeile"/>
      <w:ind w:left="0"/>
    </w:pPr>
    <w:r>
      <w:rPr>
        <w:noProof/>
      </w:rPr>
      <mc:AlternateContent>
        <mc:Choice Requires="wps">
          <w:drawing>
            <wp:anchor distT="0" distB="0" distL="114300" distR="114300" simplePos="0" relativeHeight="251507200" behindDoc="0" locked="0" layoutInCell="1" allowOverlap="1" wp14:anchorId="3ABE9A46" wp14:editId="036B171E">
              <wp:simplePos x="0" y="0"/>
              <wp:positionH relativeFrom="margin">
                <wp:posOffset>975995</wp:posOffset>
              </wp:positionH>
              <wp:positionV relativeFrom="topMargin">
                <wp:posOffset>464820</wp:posOffset>
              </wp:positionV>
              <wp:extent cx="4160520" cy="748800"/>
              <wp:effectExtent l="0" t="0" r="0" b="0"/>
              <wp:wrapNone/>
              <wp:docPr id="322" name="Textfeld 322"/>
              <wp:cNvGraphicFramePr/>
              <a:graphic xmlns:a="http://schemas.openxmlformats.org/drawingml/2006/main">
                <a:graphicData uri="http://schemas.microsoft.com/office/word/2010/wordprocessingShape">
                  <wps:wsp>
                    <wps:cNvSpPr txBox="1"/>
                    <wps:spPr>
                      <a:xfrm>
                        <a:off x="0" y="0"/>
                        <a:ext cx="4160520" cy="748800"/>
                      </a:xfrm>
                      <a:prstGeom prst="rect">
                        <a:avLst/>
                      </a:prstGeom>
                      <a:solidFill>
                        <a:schemeClr val="lt1"/>
                      </a:solidFill>
                      <a:ln w="6350">
                        <a:noFill/>
                      </a:ln>
                    </wps:spPr>
                    <wps:txbx>
                      <w:txbxContent>
                        <w:p w14:paraId="73931DE6" w14:textId="47016DFD" w:rsidR="00D04818" w:rsidRDefault="00D04818" w:rsidP="004A7EE9">
                          <w:pPr>
                            <w:pStyle w:val="Titel"/>
                            <w:spacing w:line="276" w:lineRule="auto"/>
                            <w:ind w:left="0"/>
                          </w:pPr>
                          <w:r w:rsidRPr="005A4F5C">
                            <w:t xml:space="preserve">Ablauf für </w:t>
                          </w:r>
                          <w:r>
                            <w:t>Lehrende</w:t>
                          </w:r>
                          <w:r w:rsidRPr="005A4F5C">
                            <w:t xml:space="preserve">: </w:t>
                          </w:r>
                        </w:p>
                        <w:p w14:paraId="4B0368E8" w14:textId="75170C47" w:rsidR="00D04818" w:rsidRPr="009945C5" w:rsidRDefault="00D04818" w:rsidP="004A7EE9">
                          <w:pPr>
                            <w:pStyle w:val="berschrift1"/>
                            <w:spacing w:line="276" w:lineRule="auto"/>
                            <w:ind w:left="0"/>
                          </w:pPr>
                          <w:r w:rsidRPr="005A4F5C">
                            <w:t>Silbenverbindung</w:t>
                          </w:r>
                          <w:r w:rsidR="00B33F6E">
                            <w:t xml:space="preserve"> / Vertragswortschatz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BE9A46" id="_x0000_t202" coordsize="21600,21600" o:spt="202" path="m,l,21600r21600,l21600,xe">
              <v:stroke joinstyle="miter"/>
              <v:path gradientshapeok="t" o:connecttype="rect"/>
            </v:shapetype>
            <v:shape id="Textfeld 322" o:spid="_x0000_s1292" type="#_x0000_t202" style="position:absolute;margin-left:76.85pt;margin-top:36.6pt;width:327.6pt;height:58.95pt;z-index:2515072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" fillcolor="white [3201]" stroked="f" strokeweight=".5pt">
              <v:textbox>
                <w:txbxContent>
                  <w:p w14:paraId="73931DE6" w14:textId="47016DFD" w:rsidR="00D04818" w:rsidRDefault="00D04818" w:rsidP="004A7EE9">
                    <w:pPr>
                      <w:pStyle w:val="Titel"/>
                      <w:spacing w:line="276" w:lineRule="auto"/>
                      <w:ind w:left="0"/>
                    </w:pPr>
                    <w:r w:rsidRPr="005A4F5C">
                      <w:t xml:space="preserve">Ablauf für </w:t>
                    </w:r>
                    <w:r>
                      <w:t>Lehrende</w:t>
                    </w:r>
                    <w:r w:rsidRPr="005A4F5C">
                      <w:t xml:space="preserve">: </w:t>
                    </w:r>
                  </w:p>
                  <w:p w14:paraId="4B0368E8" w14:textId="75170C47" w:rsidR="00D04818" w:rsidRPr="009945C5" w:rsidRDefault="00D04818" w:rsidP="004A7EE9">
                    <w:pPr>
                      <w:pStyle w:val="berschrift1"/>
                      <w:spacing w:line="276" w:lineRule="auto"/>
                      <w:ind w:left="0"/>
                    </w:pPr>
                    <w:r w:rsidRPr="005A4F5C">
                      <w:t>Silbenverbindung</w:t>
                    </w:r>
                    <w:r w:rsidR="00B33F6E">
                      <w:t xml:space="preserve"> / Vertragswortschatz</w:t>
                    </w:r>
                  </w:p>
                </w:txbxContent>
              </v:textbox>
              <w10:wrap anchorx="margin" anchory="margin"/>
            </v:shape>
          </w:pict>
        </mc:Fallback>
      </mc:AlternateContent>
    </w:r>
    <w:r>
      <w:rPr>
        <w:noProof/>
      </w:rPr>
      <w:drawing>
        <wp:inline distT="0" distB="0" distL="0" distR="0" wp14:anchorId="273C2916" wp14:editId="737BB642">
          <wp:extent cx="864000" cy="864000"/>
          <wp:effectExtent l="0" t="0" r="0" b="0"/>
          <wp:docPr id="1218" name="Grafik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1328B310" w14:textId="77777777" w:rsidR="00D04818" w:rsidRPr="007B43C4" w:rsidRDefault="00D04818" w:rsidP="007B43C4">
    <w:pPr>
      <w:pStyle w:val="Kopfzeile"/>
      <w:spacing w:line="240" w:lineRule="auto"/>
      <w:ind w:left="0"/>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D04818" w14:paraId="7AF1E100" w14:textId="77777777" w:rsidTr="006322F0">
      <w:trPr>
        <w:trHeight w:val="1134"/>
      </w:trPr>
      <w:tc>
        <w:tcPr>
          <w:tcW w:w="1000" w:type="pct"/>
          <w:vAlign w:val="center"/>
        </w:tcPr>
        <w:p w14:paraId="5640F8A8" w14:textId="77777777" w:rsidR="00D04818" w:rsidRDefault="00D04818" w:rsidP="00724F3D">
          <w:pPr>
            <w:pStyle w:val="Untertitel"/>
          </w:pPr>
          <w:r>
            <w:rPr>
              <w:noProof/>
            </w:rPr>
            <w:drawing>
              <wp:inline distT="0" distB="0" distL="0" distR="0" wp14:anchorId="1FFBD940" wp14:editId="6C0BF06C">
                <wp:extent cx="493200" cy="417600"/>
                <wp:effectExtent l="0" t="0" r="2540" b="1905"/>
                <wp:docPr id="1219" name="Grafik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159026AA" w14:textId="77777777" w:rsidR="00D04818" w:rsidRDefault="00D04818" w:rsidP="00724F3D">
          <w:pPr>
            <w:pStyle w:val="Untertitel"/>
          </w:pPr>
          <w:r>
            <w:rPr>
              <w:noProof/>
            </w:rPr>
            <w:drawing>
              <wp:inline distT="0" distB="0" distL="0" distR="0" wp14:anchorId="3612DE84" wp14:editId="21133D6C">
                <wp:extent cx="435600" cy="471600"/>
                <wp:effectExtent l="0" t="0" r="0" b="0"/>
                <wp:docPr id="1220" name="Grafik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5628153C" w14:textId="77777777" w:rsidR="00D04818" w:rsidRDefault="00D04818" w:rsidP="00724F3D">
          <w:pPr>
            <w:pStyle w:val="Untertitel"/>
          </w:pPr>
          <w:r>
            <w:rPr>
              <w:noProof/>
            </w:rPr>
            <w:drawing>
              <wp:inline distT="0" distB="0" distL="0" distR="0" wp14:anchorId="524BCC4C" wp14:editId="7A281825">
                <wp:extent cx="424800" cy="486000"/>
                <wp:effectExtent l="0" t="0" r="0" b="0"/>
                <wp:docPr id="1221" name="Grafik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5AC37197" w14:textId="77777777" w:rsidR="00D04818" w:rsidRDefault="00D04818" w:rsidP="00724F3D">
          <w:pPr>
            <w:pStyle w:val="Untertitel"/>
          </w:pPr>
          <w:r>
            <w:rPr>
              <w:noProof/>
            </w:rPr>
            <w:drawing>
              <wp:inline distT="0" distB="0" distL="0" distR="0" wp14:anchorId="544FD47B" wp14:editId="6F334152">
                <wp:extent cx="424543" cy="435429"/>
                <wp:effectExtent l="0" t="0" r="0" b="0"/>
                <wp:docPr id="1222" name="Grafik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16E9A30C" w14:textId="77777777" w:rsidR="00D04818" w:rsidRDefault="00D04818" w:rsidP="00724F3D">
          <w:pPr>
            <w:pStyle w:val="Untertitel"/>
          </w:pPr>
          <w:r>
            <w:rPr>
              <w:noProof/>
            </w:rPr>
            <w:drawing>
              <wp:inline distT="0" distB="0" distL="0" distR="0" wp14:anchorId="6A98A8BE" wp14:editId="1C5DC6A0">
                <wp:extent cx="458526" cy="435600"/>
                <wp:effectExtent l="0" t="0" r="0" b="0"/>
                <wp:docPr id="1223" name="Grafik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D04818" w14:paraId="4F9CE86D" w14:textId="77777777" w:rsidTr="006322F0">
      <w:trPr>
        <w:trHeight w:val="510"/>
      </w:trPr>
      <w:tc>
        <w:tcPr>
          <w:tcW w:w="1000" w:type="pct"/>
        </w:tcPr>
        <w:p w14:paraId="2C51C9F1" w14:textId="3EA9DB33" w:rsidR="00D04818" w:rsidRPr="00EE4101" w:rsidRDefault="00D04818" w:rsidP="00724F3D">
          <w:pPr>
            <w:pStyle w:val="Untertitel"/>
          </w:pPr>
          <w:r w:rsidRPr="0037643C">
            <w:rPr>
              <w:rStyle w:val="UntertitelZchn"/>
            </w:rPr>
            <w:t>Level</w:t>
          </w:r>
          <w:r w:rsidRPr="00EE4101">
            <w:t xml:space="preserve"> </w:t>
          </w:r>
          <w:r w:rsidR="00AB39CD">
            <w:t>2/</w:t>
          </w:r>
          <w:r>
            <w:t>2-3</w:t>
          </w:r>
        </w:p>
      </w:tc>
      <w:tc>
        <w:tcPr>
          <w:tcW w:w="1000" w:type="pct"/>
        </w:tcPr>
        <w:p w14:paraId="58BCEFA7" w14:textId="1D7A6925" w:rsidR="00D04818" w:rsidRPr="00EE4101" w:rsidRDefault="00D04818" w:rsidP="00724F3D">
          <w:pPr>
            <w:pStyle w:val="Untertitel"/>
          </w:pPr>
          <w:r>
            <w:t>15</w:t>
          </w:r>
          <w:r w:rsidRPr="00EE4101">
            <w:t xml:space="preserve"> Minuten</w:t>
          </w:r>
        </w:p>
      </w:tc>
      <w:tc>
        <w:tcPr>
          <w:tcW w:w="1000" w:type="pct"/>
        </w:tcPr>
        <w:p w14:paraId="6342AFFC" w14:textId="578E14E8" w:rsidR="00D04818" w:rsidRPr="00EE4101" w:rsidRDefault="00D04818" w:rsidP="00724F3D">
          <w:pPr>
            <w:pStyle w:val="Untertitel"/>
          </w:pPr>
          <w:r>
            <w:t>1-10 Personen</w:t>
          </w:r>
        </w:p>
      </w:tc>
      <w:tc>
        <w:tcPr>
          <w:tcW w:w="1000" w:type="pct"/>
        </w:tcPr>
        <w:p w14:paraId="106639FB" w14:textId="03200413" w:rsidR="00D04818" w:rsidRPr="00EE4101" w:rsidRDefault="00D04818" w:rsidP="00724F3D">
          <w:pPr>
            <w:pStyle w:val="Untertitel"/>
          </w:pPr>
          <w:r>
            <w:t>EA/PA, Plenum</w:t>
          </w:r>
        </w:p>
      </w:tc>
      <w:tc>
        <w:tcPr>
          <w:tcW w:w="1000" w:type="pct"/>
        </w:tcPr>
        <w:p w14:paraId="3CCB0715" w14:textId="2D63C69B" w:rsidR="00D04818" w:rsidRPr="00EE4101" w:rsidRDefault="00360952" w:rsidP="00724F3D">
          <w:pPr>
            <w:pStyle w:val="Untertitel"/>
          </w:pPr>
          <w:r>
            <w:t>Arbeitsbögen</w:t>
          </w:r>
        </w:p>
      </w:tc>
    </w:tr>
  </w:tbl>
  <w:p w14:paraId="518D7497" w14:textId="77777777" w:rsidR="00D04818" w:rsidRPr="007B43C4" w:rsidRDefault="00D04818" w:rsidP="007B43C4">
    <w:pPr>
      <w:spacing w:line="240" w:lineRule="auto"/>
      <w:rPr>
        <w:sz w:val="24"/>
        <w:szCs w:val="22"/>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478119" w14:textId="06CEC7D2" w:rsidR="00D04818" w:rsidRDefault="00D04818" w:rsidP="00EE1B11">
    <w:pPr>
      <w:pStyle w:val="Kopfzeile"/>
      <w:ind w:left="0"/>
    </w:pPr>
    <w:r>
      <w:rPr>
        <w:noProof/>
      </w:rPr>
      <mc:AlternateContent>
        <mc:Choice Requires="wps">
          <w:drawing>
            <wp:anchor distT="0" distB="0" distL="114300" distR="114300" simplePos="0" relativeHeight="251530752" behindDoc="0" locked="0" layoutInCell="1" allowOverlap="1" wp14:anchorId="07F954E9" wp14:editId="5499A7E3">
              <wp:simplePos x="0" y="0"/>
              <wp:positionH relativeFrom="margin">
                <wp:posOffset>972185</wp:posOffset>
              </wp:positionH>
              <wp:positionV relativeFrom="topMargin">
                <wp:posOffset>467995</wp:posOffset>
              </wp:positionV>
              <wp:extent cx="2808000" cy="777600"/>
              <wp:effectExtent l="0" t="0" r="0" b="3810"/>
              <wp:wrapNone/>
              <wp:docPr id="329" name="Textfeld 329"/>
              <wp:cNvGraphicFramePr/>
              <a:graphic xmlns:a="http://schemas.openxmlformats.org/drawingml/2006/main">
                <a:graphicData uri="http://schemas.microsoft.com/office/word/2010/wordprocessingShape">
                  <wps:wsp>
                    <wps:cNvSpPr txBox="1"/>
                    <wps:spPr>
                      <a:xfrm>
                        <a:off x="0" y="0"/>
                        <a:ext cx="2808000" cy="777600"/>
                      </a:xfrm>
                      <a:prstGeom prst="rect">
                        <a:avLst/>
                      </a:prstGeom>
                      <a:solidFill>
                        <a:schemeClr val="lt1"/>
                      </a:solidFill>
                      <a:ln w="6350">
                        <a:noFill/>
                      </a:ln>
                    </wps:spPr>
                    <wps:txbx>
                      <w:txbxContent>
                        <w:p w14:paraId="6E29CB95" w14:textId="20E130A1" w:rsidR="00D04818" w:rsidRDefault="00D04818" w:rsidP="004A7EE9">
                          <w:pPr>
                            <w:pStyle w:val="Titel"/>
                            <w:spacing w:line="276" w:lineRule="auto"/>
                            <w:ind w:left="0"/>
                          </w:pPr>
                          <w:r w:rsidRPr="003F0B83">
                            <w:t>Arbeitsb</w:t>
                          </w:r>
                          <w:r w:rsidR="00947B0B">
                            <w:t>ogen</w:t>
                          </w:r>
                          <w:r w:rsidRPr="003F0B83">
                            <w:t xml:space="preserve">: </w:t>
                          </w:r>
                        </w:p>
                        <w:p w14:paraId="70D2ABF7" w14:textId="7325047B" w:rsidR="00D04818" w:rsidRPr="009945C5" w:rsidRDefault="00D04818" w:rsidP="004A7EE9">
                          <w:pPr>
                            <w:pStyle w:val="berschrift1"/>
                            <w:spacing w:line="276" w:lineRule="auto"/>
                            <w:ind w:left="0"/>
                          </w:pPr>
                          <w:r w:rsidRPr="003F0B83">
                            <w:t>Silbenverbindung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7F954E9" id="_x0000_t202" coordsize="21600,21600" o:spt="202" path="m,l,21600r21600,l21600,xe">
              <v:stroke joinstyle="miter"/>
              <v:path gradientshapeok="t" o:connecttype="rect"/>
            </v:shapetype>
            <v:shape id="Textfeld 329" o:spid="_x0000_s1293" type="#_x0000_t202" style="position:absolute;margin-left:76.55pt;margin-top:36.85pt;width:221.1pt;height:61.25pt;z-index:2515307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" fillcolor="white [3201]" stroked="f" strokeweight=".5pt">
              <v:textbox>
                <w:txbxContent>
                  <w:p w14:paraId="6E29CB95" w14:textId="20E130A1" w:rsidR="00D04818" w:rsidRDefault="00D04818" w:rsidP="004A7EE9">
                    <w:pPr>
                      <w:pStyle w:val="Titel"/>
                      <w:spacing w:line="276" w:lineRule="auto"/>
                      <w:ind w:left="0"/>
                    </w:pPr>
                    <w:r w:rsidRPr="003F0B83">
                      <w:t>Arbeitsb</w:t>
                    </w:r>
                    <w:r w:rsidR="00947B0B">
                      <w:t>ogen</w:t>
                    </w:r>
                    <w:r w:rsidRPr="003F0B83">
                      <w:t xml:space="preserve">: </w:t>
                    </w:r>
                  </w:p>
                  <w:p w14:paraId="70D2ABF7" w14:textId="7325047B" w:rsidR="00D04818" w:rsidRPr="009945C5" w:rsidRDefault="00D04818" w:rsidP="004A7EE9">
                    <w:pPr>
                      <w:pStyle w:val="berschrift1"/>
                      <w:spacing w:line="276" w:lineRule="auto"/>
                      <w:ind w:left="0"/>
                    </w:pPr>
                    <w:r w:rsidRPr="003F0B83">
                      <w:t>Silbenverbindung</w:t>
                    </w:r>
                  </w:p>
                </w:txbxContent>
              </v:textbox>
              <w10:wrap anchorx="margin" anchory="margin"/>
            </v:shape>
          </w:pict>
        </mc:Fallback>
      </mc:AlternateContent>
    </w:r>
    <w:r>
      <w:rPr>
        <w:noProof/>
      </w:rPr>
      <mc:AlternateContent>
        <mc:Choice Requires="wps">
          <w:drawing>
            <wp:anchor distT="0" distB="0" distL="114300" distR="114300" simplePos="0" relativeHeight="251561472" behindDoc="0" locked="0" layoutInCell="1" allowOverlap="1" wp14:anchorId="1551795F" wp14:editId="25CA9F69">
              <wp:simplePos x="0" y="0"/>
              <wp:positionH relativeFrom="margin">
                <wp:posOffset>5418455</wp:posOffset>
              </wp:positionH>
              <wp:positionV relativeFrom="topMargin">
                <wp:posOffset>1080135</wp:posOffset>
              </wp:positionV>
              <wp:extent cx="1036800" cy="244800"/>
              <wp:effectExtent l="0" t="0" r="0" b="1270"/>
              <wp:wrapNone/>
              <wp:docPr id="252" name="Textfeld 252"/>
              <wp:cNvGraphicFramePr/>
              <a:graphic xmlns:a="http://schemas.openxmlformats.org/drawingml/2006/main">
                <a:graphicData uri="http://schemas.microsoft.com/office/word/2010/wordprocessingShape">
                  <wps:wsp>
                    <wps:cNvSpPr txBox="1"/>
                    <wps:spPr bwMode="auto">
                      <a:xfrm>
                        <a:off x="0" y="0"/>
                        <a:ext cx="1036800" cy="244800"/>
                      </a:xfrm>
                      <a:prstGeom prst="rect">
                        <a:avLst/>
                      </a:prstGeom>
                      <a:solidFill>
                        <a:srgbClr val="FFFFFF"/>
                      </a:solidFill>
                      <a:ln w="9525">
                        <a:noFill/>
                        <a:miter lim="800000"/>
                        <a:headEnd/>
                        <a:tailEnd/>
                      </a:ln>
                    </wps:spPr>
                    <wps:txbx>
                      <w:txbxContent>
                        <w:p w14:paraId="0DE15322" w14:textId="3961B0EA" w:rsidR="00D04818" w:rsidRPr="00B57263" w:rsidRDefault="00D04818" w:rsidP="00611997">
                          <w:pPr>
                            <w:pStyle w:val="Alpha-LevelKopfzeileABs"/>
                          </w:pPr>
                          <w:r w:rsidRPr="00B57263">
                            <w:t xml:space="preserve">Level </w:t>
                          </w:r>
                          <w: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551795F" id="Textfeld 252" o:spid="_x0000_s1294" type="#_x0000_t202" style="position:absolute;margin-left:426.65pt;margin-top:85.05pt;width:81.65pt;height:19.3pt;z-index:2515614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" stroked="f">
              <v:textbox style="mso-fit-shape-to-text:t">
                <w:txbxContent>
                  <w:p w14:paraId="0DE15322" w14:textId="3961B0EA" w:rsidR="00D04818" w:rsidRPr="00B57263" w:rsidRDefault="00D04818" w:rsidP="00611997">
                    <w:pPr>
                      <w:pStyle w:val="Alpha-LevelKopfzeileABs"/>
                    </w:pPr>
                    <w:r w:rsidRPr="00B57263">
                      <w:t xml:space="preserve">Level </w:t>
                    </w:r>
                    <w:r>
                      <w:t>2-3</w:t>
                    </w:r>
                  </w:p>
                </w:txbxContent>
              </v:textbox>
              <w10:wrap anchorx="margin" anchory="margin"/>
            </v:shape>
          </w:pict>
        </mc:Fallback>
      </mc:AlternateContent>
    </w:r>
    <w:r>
      <w:rPr>
        <w:noProof/>
      </w:rPr>
      <w:drawing>
        <wp:anchor distT="0" distB="0" distL="114300" distR="114300" simplePos="0" relativeHeight="251559424" behindDoc="0" locked="0" layoutInCell="1" allowOverlap="1" wp14:anchorId="671C6849" wp14:editId="695240DB">
          <wp:simplePos x="0" y="0"/>
          <wp:positionH relativeFrom="margin">
            <wp:posOffset>5526405</wp:posOffset>
          </wp:positionH>
          <wp:positionV relativeFrom="topMargin">
            <wp:posOffset>648335</wp:posOffset>
          </wp:positionV>
          <wp:extent cx="493200" cy="417600"/>
          <wp:effectExtent l="0" t="0" r="2540" b="1905"/>
          <wp:wrapNone/>
          <wp:docPr id="434" name="Grafik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08A1A90" wp14:editId="138EF6DD">
          <wp:extent cx="864000" cy="864000"/>
          <wp:effectExtent l="0" t="0" r="0" b="0"/>
          <wp:docPr id="435" name="Grafik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4DB3DB85" w14:textId="77777777" w:rsidR="00D04818" w:rsidRDefault="00D04818" w:rsidP="00020650">
    <w:pPr>
      <w:ind w:left="0"/>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33F2B6" w14:textId="2B12ED8C" w:rsidR="00D04818" w:rsidRDefault="00D04818" w:rsidP="00EE1B11">
    <w:pPr>
      <w:pStyle w:val="Kopfzeile"/>
      <w:ind w:left="0"/>
    </w:pPr>
    <w:r>
      <w:rPr>
        <w:noProof/>
      </w:rPr>
      <mc:AlternateContent>
        <mc:Choice Requires="wps">
          <w:drawing>
            <wp:anchor distT="0" distB="0" distL="114300" distR="114300" simplePos="0" relativeHeight="251531776" behindDoc="0" locked="0" layoutInCell="1" allowOverlap="1" wp14:anchorId="6D878E4B" wp14:editId="6EA145F0">
              <wp:simplePos x="0" y="0"/>
              <wp:positionH relativeFrom="margin">
                <wp:posOffset>972185</wp:posOffset>
              </wp:positionH>
              <wp:positionV relativeFrom="topMargin">
                <wp:posOffset>467995</wp:posOffset>
              </wp:positionV>
              <wp:extent cx="3153600" cy="763200"/>
              <wp:effectExtent l="0" t="0" r="8890" b="0"/>
              <wp:wrapNone/>
              <wp:docPr id="336" name="Textfeld 336"/>
              <wp:cNvGraphicFramePr/>
              <a:graphic xmlns:a="http://schemas.openxmlformats.org/drawingml/2006/main">
                <a:graphicData uri="http://schemas.microsoft.com/office/word/2010/wordprocessingShape">
                  <wps:wsp>
                    <wps:cNvSpPr txBox="1"/>
                    <wps:spPr>
                      <a:xfrm>
                        <a:off x="0" y="0"/>
                        <a:ext cx="3153600" cy="763200"/>
                      </a:xfrm>
                      <a:prstGeom prst="rect">
                        <a:avLst/>
                      </a:prstGeom>
                      <a:solidFill>
                        <a:schemeClr val="lt1"/>
                      </a:solidFill>
                      <a:ln w="6350">
                        <a:noFill/>
                      </a:ln>
                    </wps:spPr>
                    <wps:txbx>
                      <w:txbxContent>
                        <w:p w14:paraId="6C7823BA" w14:textId="77777777" w:rsidR="00D04818" w:rsidRDefault="00D04818" w:rsidP="004A7EE9">
                          <w:pPr>
                            <w:pStyle w:val="Titel"/>
                            <w:spacing w:line="276" w:lineRule="auto"/>
                            <w:ind w:left="0"/>
                          </w:pPr>
                          <w:r w:rsidRPr="003F0B83">
                            <w:t xml:space="preserve">Lösung: </w:t>
                          </w:r>
                        </w:p>
                        <w:p w14:paraId="0C4F4FC8" w14:textId="2F7311A1" w:rsidR="00D04818" w:rsidRPr="009945C5" w:rsidRDefault="00D04818" w:rsidP="004A7EE9">
                          <w:pPr>
                            <w:pStyle w:val="berschrift1"/>
                            <w:spacing w:line="276" w:lineRule="auto"/>
                            <w:ind w:left="0"/>
                          </w:pPr>
                          <w:r w:rsidRPr="003F0B83">
                            <w:t>Silbenverbindung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878E4B" id="_x0000_t202" coordsize="21600,21600" o:spt="202" path="m,l,21600r21600,l21600,xe">
              <v:stroke joinstyle="miter"/>
              <v:path gradientshapeok="t" o:connecttype="rect"/>
            </v:shapetype>
            <v:shape id="Textfeld 336" o:spid="_x0000_s1295" type="#_x0000_t202" style="position:absolute;margin-left:76.55pt;margin-top:36.85pt;width:248.3pt;height:60.1pt;z-index:2515317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" fillcolor="white [3201]" stroked="f" strokeweight=".5pt">
              <v:textbox>
                <w:txbxContent>
                  <w:p w14:paraId="6C7823BA" w14:textId="77777777" w:rsidR="00D04818" w:rsidRDefault="00D04818" w:rsidP="004A7EE9">
                    <w:pPr>
                      <w:pStyle w:val="Titel"/>
                      <w:spacing w:line="276" w:lineRule="auto"/>
                      <w:ind w:left="0"/>
                    </w:pPr>
                    <w:r w:rsidRPr="003F0B83">
                      <w:t xml:space="preserve">Lösung: </w:t>
                    </w:r>
                  </w:p>
                  <w:p w14:paraId="0C4F4FC8" w14:textId="2F7311A1" w:rsidR="00D04818" w:rsidRPr="009945C5" w:rsidRDefault="00D04818" w:rsidP="004A7EE9">
                    <w:pPr>
                      <w:pStyle w:val="berschrift1"/>
                      <w:spacing w:line="276" w:lineRule="auto"/>
                      <w:ind w:left="0"/>
                    </w:pPr>
                    <w:r w:rsidRPr="003F0B83">
                      <w:t>Silbenverbindung</w:t>
                    </w:r>
                  </w:p>
                </w:txbxContent>
              </v:textbox>
              <w10:wrap anchorx="margin" anchory="margin"/>
            </v:shape>
          </w:pict>
        </mc:Fallback>
      </mc:AlternateContent>
    </w:r>
    <w:r>
      <w:rPr>
        <w:noProof/>
      </w:rPr>
      <mc:AlternateContent>
        <mc:Choice Requires="wps">
          <w:drawing>
            <wp:anchor distT="0" distB="0" distL="114300" distR="114300" simplePos="0" relativeHeight="251564544" behindDoc="0" locked="0" layoutInCell="1" allowOverlap="1" wp14:anchorId="401737EB" wp14:editId="3C04F73B">
              <wp:simplePos x="0" y="0"/>
              <wp:positionH relativeFrom="margin">
                <wp:posOffset>5418455</wp:posOffset>
              </wp:positionH>
              <wp:positionV relativeFrom="topMargin">
                <wp:posOffset>1080135</wp:posOffset>
              </wp:positionV>
              <wp:extent cx="1036800" cy="244800"/>
              <wp:effectExtent l="0" t="0" r="0" b="1270"/>
              <wp:wrapNone/>
              <wp:docPr id="32" name="Textfeld 32"/>
              <wp:cNvGraphicFramePr/>
              <a:graphic xmlns:a="http://schemas.openxmlformats.org/drawingml/2006/main">
                <a:graphicData uri="http://schemas.microsoft.com/office/word/2010/wordprocessingShape">
                  <wps:wsp>
                    <wps:cNvSpPr txBox="1"/>
                    <wps:spPr bwMode="auto">
                      <a:xfrm>
                        <a:off x="0" y="0"/>
                        <a:ext cx="1036800" cy="244800"/>
                      </a:xfrm>
                      <a:prstGeom prst="rect">
                        <a:avLst/>
                      </a:prstGeom>
                      <a:solidFill>
                        <a:srgbClr val="FFFFFF"/>
                      </a:solidFill>
                      <a:ln w="9525">
                        <a:noFill/>
                        <a:miter lim="800000"/>
                        <a:headEnd/>
                        <a:tailEnd/>
                      </a:ln>
                    </wps:spPr>
                    <wps:txbx>
                      <w:txbxContent>
                        <w:p w14:paraId="7BEC0556" w14:textId="72A49968" w:rsidR="00D04818" w:rsidRPr="00B57263" w:rsidRDefault="00D04818" w:rsidP="00611997">
                          <w:pPr>
                            <w:pStyle w:val="Alpha-LevelKopfzeileABs"/>
                          </w:pPr>
                          <w:r w:rsidRPr="00B57263">
                            <w:t xml:space="preserve">Level </w:t>
                          </w:r>
                          <w: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01737EB" id="Textfeld 32" o:spid="_x0000_s1296" type="#_x0000_t202" style="position:absolute;margin-left:426.65pt;margin-top:85.05pt;width:81.65pt;height:19.3pt;z-index:2515645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" stroked="f">
              <v:textbox style="mso-fit-shape-to-text:t">
                <w:txbxContent>
                  <w:p w14:paraId="7BEC0556" w14:textId="72A49968" w:rsidR="00D04818" w:rsidRPr="00B57263" w:rsidRDefault="00D04818" w:rsidP="00611997">
                    <w:pPr>
                      <w:pStyle w:val="Alpha-LevelKopfzeileABs"/>
                    </w:pPr>
                    <w:r w:rsidRPr="00B57263">
                      <w:t xml:space="preserve">Level </w:t>
                    </w:r>
                    <w:r>
                      <w:t>2-3</w:t>
                    </w:r>
                  </w:p>
                </w:txbxContent>
              </v:textbox>
              <w10:wrap anchorx="margin" anchory="margin"/>
            </v:shape>
          </w:pict>
        </mc:Fallback>
      </mc:AlternateContent>
    </w:r>
    <w:r>
      <w:rPr>
        <w:noProof/>
      </w:rPr>
      <w:drawing>
        <wp:anchor distT="0" distB="0" distL="114300" distR="114300" simplePos="0" relativeHeight="251562496" behindDoc="0" locked="0" layoutInCell="1" allowOverlap="1" wp14:anchorId="051FC8C5" wp14:editId="258D73C4">
          <wp:simplePos x="0" y="0"/>
          <wp:positionH relativeFrom="margin">
            <wp:posOffset>5526405</wp:posOffset>
          </wp:positionH>
          <wp:positionV relativeFrom="topMargin">
            <wp:posOffset>648335</wp:posOffset>
          </wp:positionV>
          <wp:extent cx="493200" cy="417600"/>
          <wp:effectExtent l="0" t="0" r="2540" b="1905"/>
          <wp:wrapNone/>
          <wp:docPr id="436" name="Grafik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C7BEB5D" wp14:editId="3E9EFE2B">
          <wp:extent cx="864000" cy="864000"/>
          <wp:effectExtent l="0" t="0" r="0" b="0"/>
          <wp:docPr id="437" name="Grafik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22713EEB" w14:textId="77777777" w:rsidR="00D04818" w:rsidRDefault="00D04818" w:rsidP="00020650">
    <w:pPr>
      <w:ind w:left="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4D0802" w14:textId="77777777" w:rsidR="00D04818" w:rsidRPr="001B2907" w:rsidRDefault="00D04818" w:rsidP="008B7925">
    <w:pPr>
      <w:tabs>
        <w:tab w:val="center" w:pos="4536"/>
        <w:tab w:val="right" w:pos="9072"/>
      </w:tabs>
      <w:spacing w:line="240" w:lineRule="auto"/>
      <w:ind w:left="0"/>
      <w:rPr>
        <w:sz w:val="24"/>
      </w:rPr>
    </w:pPr>
    <w:r w:rsidRPr="001B2907">
      <w:rPr>
        <w:noProof/>
        <w:sz w:val="24"/>
      </w:rPr>
      <mc:AlternateContent>
        <mc:Choice Requires="wps">
          <w:drawing>
            <wp:anchor distT="0" distB="0" distL="114300" distR="114300" simplePos="0" relativeHeight="251779584" behindDoc="0" locked="0" layoutInCell="1" allowOverlap="1" wp14:anchorId="5D38FBFB" wp14:editId="6743E82C">
              <wp:simplePos x="0" y="0"/>
              <wp:positionH relativeFrom="margin">
                <wp:posOffset>972185</wp:posOffset>
              </wp:positionH>
              <wp:positionV relativeFrom="topMargin">
                <wp:posOffset>467995</wp:posOffset>
              </wp:positionV>
              <wp:extent cx="5857200" cy="1008000"/>
              <wp:effectExtent l="0" t="0" r="0" b="1905"/>
              <wp:wrapNone/>
              <wp:docPr id="911" name="Textfeld 911"/>
              <wp:cNvGraphicFramePr/>
              <a:graphic xmlns:a="http://schemas.openxmlformats.org/drawingml/2006/main">
                <a:graphicData uri="http://schemas.microsoft.com/office/word/2010/wordprocessingShape">
                  <wps:wsp>
                    <wps:cNvSpPr txBox="1"/>
                    <wps:spPr>
                      <a:xfrm>
                        <a:off x="0" y="0"/>
                        <a:ext cx="5857200" cy="1008000"/>
                      </a:xfrm>
                      <a:prstGeom prst="rect">
                        <a:avLst/>
                      </a:prstGeom>
                      <a:solidFill>
                        <a:sysClr val="window" lastClr="FFFFFF"/>
                      </a:solidFill>
                      <a:ln w="6350">
                        <a:noFill/>
                      </a:ln>
                    </wps:spPr>
                    <wps:txbx>
                      <w:txbxContent>
                        <w:p w14:paraId="42BF271E" w14:textId="5A84E9DF" w:rsidR="00D04818" w:rsidRPr="00EE527B" w:rsidRDefault="00A8681B" w:rsidP="008B7925">
                          <w:pPr>
                            <w:pStyle w:val="Titel"/>
                            <w:spacing w:line="276" w:lineRule="auto"/>
                            <w:ind w:left="0"/>
                            <w:rPr>
                              <w:color w:val="C00000"/>
                            </w:rPr>
                          </w:pPr>
                          <w:r>
                            <w:rPr>
                              <w:color w:val="C00000"/>
                            </w:rPr>
                            <w:t>Verträge leicht gemacht</w:t>
                          </w:r>
                        </w:p>
                        <w:p w14:paraId="3A4C7C65" w14:textId="39E88542" w:rsidR="00D04818" w:rsidRPr="00A8681B" w:rsidRDefault="00A8681B" w:rsidP="008B7925">
                          <w:pPr>
                            <w:pStyle w:val="berschrift1"/>
                            <w:spacing w:line="276" w:lineRule="auto"/>
                            <w:ind w:left="0"/>
                            <w:rPr>
                              <w:b/>
                              <w:bCs/>
                            </w:rPr>
                          </w:pPr>
                          <w:r w:rsidRPr="00A8681B">
                            <w:rPr>
                              <w:b/>
                              <w:bCs/>
                            </w:rPr>
                            <w:t>Einleitung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38FBFB" id="_x0000_t202" coordsize="21600,21600" o:spt="202" path="m,l,21600r21600,l21600,xe">
              <v:stroke joinstyle="miter"/>
              <v:path gradientshapeok="t" o:connecttype="rect"/>
            </v:shapetype>
            <v:shape id="Textfeld 911" o:spid="_x0000_s1247" type="#_x0000_t202" style="position:absolute;margin-left:76.55pt;margin-top:36.85pt;width:461.2pt;height:79.35pt;z-index:2517795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" fillcolor="window" stroked="f" strokeweight=".5pt">
              <v:textbox>
                <w:txbxContent>
                  <w:p w14:paraId="42BF271E" w14:textId="5A84E9DF" w:rsidR="00D04818" w:rsidRPr="00EE527B" w:rsidRDefault="00A8681B" w:rsidP="008B7925">
                    <w:pPr>
                      <w:pStyle w:val="Titel"/>
                      <w:spacing w:line="276" w:lineRule="auto"/>
                      <w:ind w:left="0"/>
                      <w:rPr>
                        <w:color w:val="C00000"/>
                      </w:rPr>
                    </w:pPr>
                    <w:r>
                      <w:rPr>
                        <w:color w:val="C00000"/>
                      </w:rPr>
                      <w:t>Verträge leicht gemacht</w:t>
                    </w:r>
                  </w:p>
                  <w:p w14:paraId="3A4C7C65" w14:textId="39E88542" w:rsidR="00D04818" w:rsidRPr="00A8681B" w:rsidRDefault="00A8681B" w:rsidP="008B7925">
                    <w:pPr>
                      <w:pStyle w:val="berschrift1"/>
                      <w:spacing w:line="276" w:lineRule="auto"/>
                      <w:ind w:left="0"/>
                      <w:rPr>
                        <w:b/>
                        <w:bCs/>
                      </w:rPr>
                    </w:pPr>
                    <w:r w:rsidRPr="00A8681B">
                      <w:rPr>
                        <w:b/>
                        <w:bCs/>
                      </w:rPr>
                      <w:t>Einleitung</w:t>
                    </w:r>
                  </w:p>
                </w:txbxContent>
              </v:textbox>
              <w10:wrap anchorx="margin" anchory="margin"/>
            </v:shape>
          </w:pict>
        </mc:Fallback>
      </mc:AlternateContent>
    </w:r>
    <w:r w:rsidRPr="001B2907">
      <w:rPr>
        <w:noProof/>
        <w:sz w:val="24"/>
      </w:rPr>
      <w:drawing>
        <wp:inline distT="0" distB="0" distL="0" distR="0" wp14:anchorId="065A74D7" wp14:editId="332EBE3F">
          <wp:extent cx="864000" cy="864000"/>
          <wp:effectExtent l="0" t="0" r="0" b="0"/>
          <wp:docPr id="1064" name="Grafik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77DBA524" w14:textId="77777777" w:rsidR="00D04818" w:rsidRDefault="00D04818" w:rsidP="00A71A0C">
    <w:pPr>
      <w:pStyle w:val="Kopfzeile"/>
      <w:ind w:left="0"/>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B8F1CE" w14:textId="77777777" w:rsidR="00D04818" w:rsidRDefault="00D04818" w:rsidP="00390FA5">
    <w:pPr>
      <w:pStyle w:val="Kopfzeile"/>
      <w:ind w:left="0"/>
    </w:pPr>
    <w:r>
      <w:rPr>
        <w:noProof/>
      </w:rPr>
      <mc:AlternateContent>
        <mc:Choice Requires="wps">
          <w:drawing>
            <wp:anchor distT="0" distB="0" distL="114300" distR="114300" simplePos="0" relativeHeight="251506176" behindDoc="0" locked="0" layoutInCell="1" allowOverlap="1" wp14:anchorId="7CF4F98D" wp14:editId="74899AE6">
              <wp:simplePos x="0" y="0"/>
              <wp:positionH relativeFrom="margin">
                <wp:posOffset>972185</wp:posOffset>
              </wp:positionH>
              <wp:positionV relativeFrom="topMargin">
                <wp:posOffset>467995</wp:posOffset>
              </wp:positionV>
              <wp:extent cx="4518000" cy="1029600"/>
              <wp:effectExtent l="0" t="0" r="0" b="0"/>
              <wp:wrapNone/>
              <wp:docPr id="360" name="Textfeld 360"/>
              <wp:cNvGraphicFramePr/>
              <a:graphic xmlns:a="http://schemas.openxmlformats.org/drawingml/2006/main">
                <a:graphicData uri="http://schemas.microsoft.com/office/word/2010/wordprocessingShape">
                  <wps:wsp>
                    <wps:cNvSpPr txBox="1"/>
                    <wps:spPr>
                      <a:xfrm>
                        <a:off x="0" y="0"/>
                        <a:ext cx="4518000" cy="1029600"/>
                      </a:xfrm>
                      <a:prstGeom prst="rect">
                        <a:avLst/>
                      </a:prstGeom>
                      <a:solidFill>
                        <a:schemeClr val="lt1"/>
                      </a:solidFill>
                      <a:ln w="6350">
                        <a:noFill/>
                      </a:ln>
                    </wps:spPr>
                    <wps:txbx>
                      <w:txbxContent>
                        <w:p w14:paraId="6619529E" w14:textId="77777777" w:rsidR="00D04818" w:rsidRDefault="00D04818" w:rsidP="004A7EE9">
                          <w:pPr>
                            <w:pStyle w:val="Titel"/>
                            <w:spacing w:line="276" w:lineRule="auto"/>
                            <w:ind w:left="0"/>
                          </w:pPr>
                          <w:r w:rsidRPr="00F8342E">
                            <w:t xml:space="preserve">Arbeitsblatt: </w:t>
                          </w:r>
                        </w:p>
                        <w:p w14:paraId="748351AF" w14:textId="18DCFCFE" w:rsidR="00D04818" w:rsidRDefault="00D04818" w:rsidP="004A7EE9">
                          <w:pPr>
                            <w:pStyle w:val="berschrift1"/>
                            <w:spacing w:line="276" w:lineRule="auto"/>
                            <w:ind w:left="0"/>
                          </w:pPr>
                          <w:r>
                            <w:t>Vertragswortschatz</w:t>
                          </w:r>
                        </w:p>
                        <w:p w14:paraId="6CE1A20E" w14:textId="77777777" w:rsidR="00D04818" w:rsidRPr="00D952D2" w:rsidRDefault="00D04818" w:rsidP="004A7EE9">
                          <w:pPr>
                            <w:spacing w:line="276" w:lineRule="auto"/>
                            <w:ind w:left="0"/>
                            <w:rPr>
                              <w:color w:val="0A2446"/>
                              <w:sz w:val="22"/>
                              <w:szCs w:val="20"/>
                            </w:rPr>
                          </w:pPr>
                          <w:r w:rsidRPr="00D952D2">
                            <w:rPr>
                              <w:color w:val="0A2446"/>
                              <w:sz w:val="22"/>
                              <w:szCs w:val="20"/>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F4F98D" id="_x0000_t202" coordsize="21600,21600" o:spt="202" path="m,l,21600r21600,l21600,xe">
              <v:stroke joinstyle="miter"/>
              <v:path gradientshapeok="t" o:connecttype="rect"/>
            </v:shapetype>
            <v:shape id="Textfeld 360" o:spid="_x0000_s1297" type="#_x0000_t202" style="position:absolute;margin-left:76.55pt;margin-top:36.85pt;width:355.75pt;height:81.05pt;z-index:2515061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" fillcolor="white [3201]" stroked="f" strokeweight=".5pt">
              <v:textbox>
                <w:txbxContent>
                  <w:p w14:paraId="6619529E" w14:textId="77777777" w:rsidR="00D04818" w:rsidRDefault="00D04818" w:rsidP="004A7EE9">
                    <w:pPr>
                      <w:pStyle w:val="Titel"/>
                      <w:spacing w:line="276" w:lineRule="auto"/>
                      <w:ind w:left="0"/>
                    </w:pPr>
                    <w:r w:rsidRPr="00F8342E">
                      <w:t xml:space="preserve">Arbeitsblatt: </w:t>
                    </w:r>
                  </w:p>
                  <w:p w14:paraId="748351AF" w14:textId="18DCFCFE" w:rsidR="00D04818" w:rsidRDefault="00D04818" w:rsidP="004A7EE9">
                    <w:pPr>
                      <w:pStyle w:val="berschrift1"/>
                      <w:spacing w:line="276" w:lineRule="auto"/>
                      <w:ind w:left="0"/>
                    </w:pPr>
                    <w:r>
                      <w:t>Vertragswortschatz</w:t>
                    </w:r>
                  </w:p>
                  <w:p w14:paraId="6CE1A20E" w14:textId="77777777" w:rsidR="00D04818" w:rsidRPr="00D952D2" w:rsidRDefault="00D04818" w:rsidP="004A7EE9">
                    <w:pPr>
                      <w:spacing w:line="276" w:lineRule="auto"/>
                      <w:ind w:left="0"/>
                      <w:rPr>
                        <w:color w:val="0A2446"/>
                        <w:sz w:val="22"/>
                        <w:szCs w:val="20"/>
                      </w:rPr>
                    </w:pPr>
                    <w:r w:rsidRPr="00D952D2">
                      <w:rPr>
                        <w:color w:val="0A2446"/>
                        <w:sz w:val="22"/>
                        <w:szCs w:val="20"/>
                      </w:rPr>
                      <w:t>(2/2)</w:t>
                    </w:r>
                  </w:p>
                </w:txbxContent>
              </v:textbox>
              <w10:wrap anchorx="margin" anchory="margin"/>
            </v:shape>
          </w:pict>
        </mc:Fallback>
      </mc:AlternateContent>
    </w:r>
    <w:r>
      <w:rPr>
        <w:noProof/>
      </w:rPr>
      <mc:AlternateContent>
        <mc:Choice Requires="wps">
          <w:drawing>
            <wp:anchor distT="0" distB="0" distL="114300" distR="114300" simplePos="0" relativeHeight="251509248" behindDoc="0" locked="0" layoutInCell="1" allowOverlap="1" wp14:anchorId="485EB0DB" wp14:editId="5E085D3E">
              <wp:simplePos x="0" y="0"/>
              <wp:positionH relativeFrom="margin">
                <wp:posOffset>5472430</wp:posOffset>
              </wp:positionH>
              <wp:positionV relativeFrom="topMargin">
                <wp:posOffset>1080135</wp:posOffset>
              </wp:positionV>
              <wp:extent cx="1036800" cy="244800"/>
              <wp:effectExtent l="0" t="0" r="0" b="1270"/>
              <wp:wrapNone/>
              <wp:docPr id="361" name="Textfeld 361"/>
              <wp:cNvGraphicFramePr/>
              <a:graphic xmlns:a="http://schemas.openxmlformats.org/drawingml/2006/main">
                <a:graphicData uri="http://schemas.microsoft.com/office/word/2010/wordprocessingShape">
                  <wps:wsp>
                    <wps:cNvSpPr txBox="1"/>
                    <wps:spPr bwMode="auto">
                      <a:xfrm>
                        <a:off x="0" y="0"/>
                        <a:ext cx="1036800" cy="244800"/>
                      </a:xfrm>
                      <a:prstGeom prst="rect">
                        <a:avLst/>
                      </a:prstGeom>
                      <a:solidFill>
                        <a:srgbClr val="FFFFFF"/>
                      </a:solidFill>
                      <a:ln w="9525">
                        <a:noFill/>
                        <a:miter lim="800000"/>
                        <a:headEnd/>
                        <a:tailEnd/>
                      </a:ln>
                    </wps:spPr>
                    <wps:txbx>
                      <w:txbxContent>
                        <w:p w14:paraId="19465B16" w14:textId="48CACE75" w:rsidR="00D04818" w:rsidRPr="00B57263" w:rsidRDefault="00D04818" w:rsidP="004A7EE9">
                          <w:pPr>
                            <w:pStyle w:val="Alpha-LevelKopfzeileABs"/>
                          </w:pPr>
                          <w:r w:rsidRPr="00B57263">
                            <w:t>Level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5EB0DB" id="Textfeld 361" o:spid="_x0000_s1298" type="#_x0000_t202" style="position:absolute;margin-left:430.9pt;margin-top:85.05pt;width:81.65pt;height:19.3pt;z-index:2515092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" stroked="f">
              <v:textbox style="mso-fit-shape-to-text:t">
                <w:txbxContent>
                  <w:p w14:paraId="19465B16" w14:textId="48CACE75" w:rsidR="00D04818" w:rsidRPr="00B57263" w:rsidRDefault="00D04818" w:rsidP="004A7EE9">
                    <w:pPr>
                      <w:pStyle w:val="Alpha-LevelKopfzeileABs"/>
                    </w:pPr>
                    <w:r w:rsidRPr="00B57263">
                      <w:t>Level 2</w:t>
                    </w:r>
                  </w:p>
                </w:txbxContent>
              </v:textbox>
              <w10:wrap anchorx="margin" anchory="margin"/>
            </v:shape>
          </w:pict>
        </mc:Fallback>
      </mc:AlternateContent>
    </w:r>
    <w:r>
      <w:rPr>
        <w:noProof/>
      </w:rPr>
      <w:drawing>
        <wp:anchor distT="0" distB="0" distL="114300" distR="114300" simplePos="0" relativeHeight="251508224" behindDoc="0" locked="0" layoutInCell="1" allowOverlap="1" wp14:anchorId="4DECF7C0" wp14:editId="01EDFEC0">
          <wp:simplePos x="0" y="0"/>
          <wp:positionH relativeFrom="margin">
            <wp:posOffset>5526405</wp:posOffset>
          </wp:positionH>
          <wp:positionV relativeFrom="topMargin">
            <wp:posOffset>648335</wp:posOffset>
          </wp:positionV>
          <wp:extent cx="493200" cy="417600"/>
          <wp:effectExtent l="0" t="0" r="2540" b="1905"/>
          <wp:wrapNone/>
          <wp:docPr id="438" name="Grafik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19B60A7" wp14:editId="2252BC75">
          <wp:extent cx="864000" cy="864000"/>
          <wp:effectExtent l="0" t="0" r="0" b="0"/>
          <wp:docPr id="439" name="Grafik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1B468F52" w14:textId="77777777" w:rsidR="00D04818" w:rsidRDefault="00D04818" w:rsidP="00020650">
    <w:pPr>
      <w:pStyle w:val="Kopfzeile"/>
      <w:ind w:left="0"/>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5E8BCC" w14:textId="5A46B1DA" w:rsidR="00D04818" w:rsidRPr="00075AE3" w:rsidRDefault="00D04818" w:rsidP="00020650">
    <w:pPr>
      <w:pStyle w:val="Kopfzeile"/>
      <w:ind w:left="0"/>
    </w:pPr>
    <w:r>
      <w:rPr>
        <w:noProof/>
      </w:rPr>
      <mc:AlternateContent>
        <mc:Choice Requires="wps">
          <w:drawing>
            <wp:anchor distT="0" distB="0" distL="114300" distR="114300" simplePos="0" relativeHeight="251503104" behindDoc="0" locked="0" layoutInCell="1" allowOverlap="1" wp14:anchorId="3451DDDD" wp14:editId="5B148A87">
              <wp:simplePos x="0" y="0"/>
              <wp:positionH relativeFrom="margin">
                <wp:posOffset>972185</wp:posOffset>
              </wp:positionH>
              <wp:positionV relativeFrom="topMargin">
                <wp:posOffset>467995</wp:posOffset>
              </wp:positionV>
              <wp:extent cx="2696400" cy="1119600"/>
              <wp:effectExtent l="0" t="0" r="8890" b="4445"/>
              <wp:wrapNone/>
              <wp:docPr id="343" name="Textfeld 343"/>
              <wp:cNvGraphicFramePr/>
              <a:graphic xmlns:a="http://schemas.openxmlformats.org/drawingml/2006/main">
                <a:graphicData uri="http://schemas.microsoft.com/office/word/2010/wordprocessingShape">
                  <wps:wsp>
                    <wps:cNvSpPr txBox="1"/>
                    <wps:spPr>
                      <a:xfrm>
                        <a:off x="0" y="0"/>
                        <a:ext cx="2696400" cy="1119600"/>
                      </a:xfrm>
                      <a:prstGeom prst="rect">
                        <a:avLst/>
                      </a:prstGeom>
                      <a:solidFill>
                        <a:schemeClr val="lt1"/>
                      </a:solidFill>
                      <a:ln w="6350">
                        <a:noFill/>
                      </a:ln>
                    </wps:spPr>
                    <wps:txbx>
                      <w:txbxContent>
                        <w:p w14:paraId="4734F011" w14:textId="6ED7F21F" w:rsidR="00D04818" w:rsidRDefault="00D04818" w:rsidP="004A7EE9">
                          <w:pPr>
                            <w:pStyle w:val="Titel"/>
                            <w:spacing w:line="276" w:lineRule="auto"/>
                            <w:ind w:left="0"/>
                          </w:pPr>
                          <w:r w:rsidRPr="003F0B83">
                            <w:t>Arbeitsb</w:t>
                          </w:r>
                          <w:r w:rsidR="00947B0B">
                            <w:t>ogen</w:t>
                          </w:r>
                          <w:r w:rsidRPr="003F0B83">
                            <w:t xml:space="preserve">: </w:t>
                          </w:r>
                        </w:p>
                        <w:p w14:paraId="3CA55BC2" w14:textId="0ED15CCE" w:rsidR="00D04818" w:rsidRPr="00C362D8" w:rsidRDefault="00D04818" w:rsidP="00C362D8">
                          <w:pPr>
                            <w:pStyle w:val="berschrift1"/>
                            <w:spacing w:line="276" w:lineRule="auto"/>
                            <w:ind w:left="0"/>
                          </w:pPr>
                          <w:r w:rsidRPr="003F0B83">
                            <w:t>Vertragswortschatz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51DDDD" id="_x0000_t202" coordsize="21600,21600" o:spt="202" path="m,l,21600r21600,l21600,xe">
              <v:stroke joinstyle="miter"/>
              <v:path gradientshapeok="t" o:connecttype="rect"/>
            </v:shapetype>
            <v:shape id="Textfeld 343" o:spid="_x0000_s1299" type="#_x0000_t202" style="position:absolute;margin-left:76.55pt;margin-top:36.85pt;width:212.3pt;height:88.15pt;z-index:2515031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" fillcolor="white [3201]" stroked="f" strokeweight=".5pt">
              <v:textbox>
                <w:txbxContent>
                  <w:p w14:paraId="4734F011" w14:textId="6ED7F21F" w:rsidR="00D04818" w:rsidRDefault="00D04818" w:rsidP="004A7EE9">
                    <w:pPr>
                      <w:pStyle w:val="Titel"/>
                      <w:spacing w:line="276" w:lineRule="auto"/>
                      <w:ind w:left="0"/>
                    </w:pPr>
                    <w:r w:rsidRPr="003F0B83">
                      <w:t>Arbeitsb</w:t>
                    </w:r>
                    <w:r w:rsidR="00947B0B">
                      <w:t>ogen</w:t>
                    </w:r>
                    <w:r w:rsidRPr="003F0B83">
                      <w:t xml:space="preserve">: </w:t>
                    </w:r>
                  </w:p>
                  <w:p w14:paraId="3CA55BC2" w14:textId="0ED15CCE" w:rsidR="00D04818" w:rsidRPr="00C362D8" w:rsidRDefault="00D04818" w:rsidP="00C362D8">
                    <w:pPr>
                      <w:pStyle w:val="berschrift1"/>
                      <w:spacing w:line="276" w:lineRule="auto"/>
                      <w:ind w:left="0"/>
                    </w:pPr>
                    <w:r w:rsidRPr="003F0B83">
                      <w:t>Vertragswortschatz</w:t>
                    </w:r>
                  </w:p>
                </w:txbxContent>
              </v:textbox>
              <w10:wrap anchorx="margin" anchory="margin"/>
            </v:shape>
          </w:pict>
        </mc:Fallback>
      </mc:AlternateContent>
    </w:r>
    <w:r>
      <w:rPr>
        <w:noProof/>
      </w:rPr>
      <mc:AlternateContent>
        <mc:Choice Requires="wps">
          <w:drawing>
            <wp:anchor distT="0" distB="0" distL="114300" distR="114300" simplePos="0" relativeHeight="251505152" behindDoc="0" locked="0" layoutInCell="1" allowOverlap="1" wp14:anchorId="223B5C7C" wp14:editId="3E134C76">
              <wp:simplePos x="0" y="0"/>
              <wp:positionH relativeFrom="margin">
                <wp:posOffset>5472430</wp:posOffset>
              </wp:positionH>
              <wp:positionV relativeFrom="topMargin">
                <wp:posOffset>1080135</wp:posOffset>
              </wp:positionV>
              <wp:extent cx="1029600" cy="244800"/>
              <wp:effectExtent l="0" t="0" r="0" b="1270"/>
              <wp:wrapNone/>
              <wp:docPr id="35" name="Textfeld 35"/>
              <wp:cNvGraphicFramePr/>
              <a:graphic xmlns:a="http://schemas.openxmlformats.org/drawingml/2006/main">
                <a:graphicData uri="http://schemas.microsoft.com/office/word/2010/wordprocessingShape">
                  <wps:wsp>
                    <wps:cNvSpPr txBox="1"/>
                    <wps:spPr bwMode="auto">
                      <a:xfrm>
                        <a:off x="0" y="0"/>
                        <a:ext cx="1029600" cy="244800"/>
                      </a:xfrm>
                      <a:prstGeom prst="rect">
                        <a:avLst/>
                      </a:prstGeom>
                      <a:solidFill>
                        <a:srgbClr val="FFFFFF"/>
                      </a:solidFill>
                      <a:ln w="9525">
                        <a:noFill/>
                        <a:miter lim="800000"/>
                        <a:headEnd/>
                        <a:tailEnd/>
                      </a:ln>
                    </wps:spPr>
                    <wps:txbx>
                      <w:txbxContent>
                        <w:p w14:paraId="5390A637" w14:textId="0AC5DB6D" w:rsidR="00D04818" w:rsidRPr="00B57263" w:rsidRDefault="00D04818" w:rsidP="00611997">
                          <w:pPr>
                            <w:pStyle w:val="Alpha-LevelKopfzeileABs"/>
                          </w:pPr>
                          <w:r w:rsidRPr="00B57263">
                            <w:t>Level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3B5C7C" id="Textfeld 35" o:spid="_x0000_s1300" type="#_x0000_t202" style="position:absolute;margin-left:430.9pt;margin-top:85.05pt;width:81.05pt;height:19.3pt;z-index:2515051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" stroked="f">
              <v:textbox style="mso-fit-shape-to-text:t">
                <w:txbxContent>
                  <w:p w14:paraId="5390A637" w14:textId="0AC5DB6D" w:rsidR="00D04818" w:rsidRPr="00B57263" w:rsidRDefault="00D04818" w:rsidP="00611997">
                    <w:pPr>
                      <w:pStyle w:val="Alpha-LevelKopfzeileABs"/>
                    </w:pPr>
                    <w:r w:rsidRPr="00B57263">
                      <w:t>Level 2</w:t>
                    </w:r>
                  </w:p>
                </w:txbxContent>
              </v:textbox>
              <w10:wrap anchorx="margin" anchory="margin"/>
            </v:shape>
          </w:pict>
        </mc:Fallback>
      </mc:AlternateContent>
    </w:r>
    <w:r>
      <w:rPr>
        <w:noProof/>
      </w:rPr>
      <w:drawing>
        <wp:anchor distT="0" distB="0" distL="114300" distR="114300" simplePos="0" relativeHeight="251504128" behindDoc="0" locked="0" layoutInCell="1" allowOverlap="1" wp14:anchorId="7E830FD2" wp14:editId="05692888">
          <wp:simplePos x="0" y="0"/>
          <wp:positionH relativeFrom="margin">
            <wp:posOffset>5526405</wp:posOffset>
          </wp:positionH>
          <wp:positionV relativeFrom="topMargin">
            <wp:posOffset>648335</wp:posOffset>
          </wp:positionV>
          <wp:extent cx="493200" cy="417600"/>
          <wp:effectExtent l="0" t="0" r="2540" b="1905"/>
          <wp:wrapNone/>
          <wp:docPr id="440" name="Grafik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5D330FC" wp14:editId="2E449ED5">
          <wp:extent cx="864000" cy="864000"/>
          <wp:effectExtent l="0" t="0" r="0" b="0"/>
          <wp:docPr id="441" name="Grafik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78496FC5" w14:textId="77777777" w:rsidR="00D04818" w:rsidRDefault="00D04818" w:rsidP="00AC0862"/>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FE83D3" w14:textId="77777777" w:rsidR="00D04818" w:rsidRDefault="00D04818" w:rsidP="00EE1B11">
    <w:pPr>
      <w:pStyle w:val="Kopfzeile"/>
      <w:ind w:left="0"/>
    </w:pPr>
    <w:r>
      <w:rPr>
        <w:noProof/>
      </w:rPr>
      <mc:AlternateContent>
        <mc:Choice Requires="wps">
          <w:drawing>
            <wp:anchor distT="0" distB="0" distL="114300" distR="114300" simplePos="0" relativeHeight="251517440" behindDoc="0" locked="0" layoutInCell="1" allowOverlap="1" wp14:anchorId="4D09A3C0" wp14:editId="198E186A">
              <wp:simplePos x="0" y="0"/>
              <wp:positionH relativeFrom="margin">
                <wp:posOffset>972185</wp:posOffset>
              </wp:positionH>
              <wp:positionV relativeFrom="topMargin">
                <wp:posOffset>467995</wp:posOffset>
              </wp:positionV>
              <wp:extent cx="3265200" cy="730800"/>
              <wp:effectExtent l="0" t="0" r="0" b="0"/>
              <wp:wrapNone/>
              <wp:docPr id="350" name="Textfeld 350"/>
              <wp:cNvGraphicFramePr/>
              <a:graphic xmlns:a="http://schemas.openxmlformats.org/drawingml/2006/main">
                <a:graphicData uri="http://schemas.microsoft.com/office/word/2010/wordprocessingShape">
                  <wps:wsp>
                    <wps:cNvSpPr txBox="1"/>
                    <wps:spPr>
                      <a:xfrm>
                        <a:off x="0" y="0"/>
                        <a:ext cx="3265200" cy="730800"/>
                      </a:xfrm>
                      <a:prstGeom prst="rect">
                        <a:avLst/>
                      </a:prstGeom>
                      <a:solidFill>
                        <a:schemeClr val="lt1"/>
                      </a:solidFill>
                      <a:ln w="6350">
                        <a:noFill/>
                      </a:ln>
                    </wps:spPr>
                    <wps:txbx>
                      <w:txbxContent>
                        <w:p w14:paraId="19A8D828" w14:textId="2765F4F0" w:rsidR="00D04818" w:rsidRDefault="00D04818" w:rsidP="004A7EE9">
                          <w:pPr>
                            <w:pStyle w:val="Titel"/>
                            <w:spacing w:line="276" w:lineRule="auto"/>
                            <w:ind w:left="0"/>
                          </w:pPr>
                          <w:r w:rsidRPr="00DF7A6F">
                            <w:t xml:space="preserve">Ablauf für </w:t>
                          </w:r>
                          <w:r>
                            <w:t>Lehrende</w:t>
                          </w:r>
                          <w:r w:rsidRPr="00DF7A6F">
                            <w:t xml:space="preserve">: </w:t>
                          </w:r>
                        </w:p>
                        <w:p w14:paraId="45C8E151" w14:textId="067034DE" w:rsidR="00D04818" w:rsidRPr="009945C5" w:rsidRDefault="00D04818" w:rsidP="004A7EE9">
                          <w:pPr>
                            <w:pStyle w:val="berschrift1"/>
                            <w:spacing w:line="276" w:lineRule="auto"/>
                            <w:ind w:left="0"/>
                          </w:pPr>
                          <w:r w:rsidRPr="00DF7A6F">
                            <w:t>Silbenpuzzle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D09A3C0" id="_x0000_t202" coordsize="21600,21600" o:spt="202" path="m,l,21600r21600,l21600,xe">
              <v:stroke joinstyle="miter"/>
              <v:path gradientshapeok="t" o:connecttype="rect"/>
            </v:shapetype>
            <v:shape id="Textfeld 350" o:spid="_x0000_s1301" type="#_x0000_t202" style="position:absolute;margin-left:76.55pt;margin-top:36.85pt;width:257.1pt;height:57.55pt;z-index:2515174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" fillcolor="white [3201]" stroked="f" strokeweight=".5pt">
              <v:textbox>
                <w:txbxContent>
                  <w:p w14:paraId="19A8D828" w14:textId="2765F4F0" w:rsidR="00D04818" w:rsidRDefault="00D04818" w:rsidP="004A7EE9">
                    <w:pPr>
                      <w:pStyle w:val="Titel"/>
                      <w:spacing w:line="276" w:lineRule="auto"/>
                      <w:ind w:left="0"/>
                    </w:pPr>
                    <w:r w:rsidRPr="00DF7A6F">
                      <w:t xml:space="preserve">Ablauf für </w:t>
                    </w:r>
                    <w:r>
                      <w:t>Lehrende</w:t>
                    </w:r>
                    <w:r w:rsidRPr="00DF7A6F">
                      <w:t xml:space="preserve">: </w:t>
                    </w:r>
                  </w:p>
                  <w:p w14:paraId="45C8E151" w14:textId="067034DE" w:rsidR="00D04818" w:rsidRPr="009945C5" w:rsidRDefault="00D04818" w:rsidP="004A7EE9">
                    <w:pPr>
                      <w:pStyle w:val="berschrift1"/>
                      <w:spacing w:line="276" w:lineRule="auto"/>
                      <w:ind w:left="0"/>
                    </w:pPr>
                    <w:r w:rsidRPr="00DF7A6F">
                      <w:t>Silbenpuzzle</w:t>
                    </w:r>
                  </w:p>
                </w:txbxContent>
              </v:textbox>
              <w10:wrap anchorx="margin" anchory="margin"/>
            </v:shape>
          </w:pict>
        </mc:Fallback>
      </mc:AlternateContent>
    </w:r>
    <w:r>
      <w:rPr>
        <w:noProof/>
      </w:rPr>
      <w:drawing>
        <wp:inline distT="0" distB="0" distL="0" distR="0" wp14:anchorId="60EECC0E" wp14:editId="7B4B5579">
          <wp:extent cx="864000" cy="864000"/>
          <wp:effectExtent l="0" t="0" r="0" b="0"/>
          <wp:docPr id="442" name="Grafik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3C13F245" w14:textId="77777777" w:rsidR="00D04818" w:rsidRPr="007B43C4" w:rsidRDefault="00D04818" w:rsidP="007B43C4">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D04818" w14:paraId="71410031" w14:textId="77777777" w:rsidTr="006322F0">
      <w:trPr>
        <w:trHeight w:val="1134"/>
      </w:trPr>
      <w:tc>
        <w:tcPr>
          <w:tcW w:w="1000" w:type="pct"/>
          <w:vAlign w:val="center"/>
        </w:tcPr>
        <w:p w14:paraId="644218E1" w14:textId="77777777" w:rsidR="00D04818" w:rsidRDefault="00D04818" w:rsidP="00724F3D">
          <w:pPr>
            <w:pStyle w:val="Untertitel"/>
          </w:pPr>
          <w:r>
            <w:rPr>
              <w:noProof/>
            </w:rPr>
            <w:drawing>
              <wp:inline distT="0" distB="0" distL="0" distR="0" wp14:anchorId="47A3BDBB" wp14:editId="141B014A">
                <wp:extent cx="493200" cy="417600"/>
                <wp:effectExtent l="0" t="0" r="2540" b="1905"/>
                <wp:docPr id="443" name="Grafik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56C16B72" w14:textId="77777777" w:rsidR="00D04818" w:rsidRDefault="00D04818" w:rsidP="00724F3D">
          <w:pPr>
            <w:pStyle w:val="Untertitel"/>
          </w:pPr>
          <w:r>
            <w:rPr>
              <w:noProof/>
            </w:rPr>
            <w:drawing>
              <wp:inline distT="0" distB="0" distL="0" distR="0" wp14:anchorId="2DC0366A" wp14:editId="6B0D30F2">
                <wp:extent cx="435600" cy="471600"/>
                <wp:effectExtent l="0" t="0" r="0" b="0"/>
                <wp:docPr id="444" name="Grafik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5543C9FB" w14:textId="77777777" w:rsidR="00D04818" w:rsidRDefault="00D04818" w:rsidP="00724F3D">
          <w:pPr>
            <w:pStyle w:val="Untertitel"/>
          </w:pPr>
          <w:r>
            <w:rPr>
              <w:noProof/>
            </w:rPr>
            <w:drawing>
              <wp:inline distT="0" distB="0" distL="0" distR="0" wp14:anchorId="55F5DD1B" wp14:editId="741BB58A">
                <wp:extent cx="424800" cy="486000"/>
                <wp:effectExtent l="0" t="0" r="0" b="0"/>
                <wp:docPr id="445" name="Grafik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24A88CA9" w14:textId="77777777" w:rsidR="00D04818" w:rsidRDefault="00D04818" w:rsidP="00724F3D">
          <w:pPr>
            <w:pStyle w:val="Untertitel"/>
          </w:pPr>
          <w:r>
            <w:rPr>
              <w:noProof/>
            </w:rPr>
            <w:drawing>
              <wp:inline distT="0" distB="0" distL="0" distR="0" wp14:anchorId="5ABC0279" wp14:editId="66105243">
                <wp:extent cx="424543" cy="435429"/>
                <wp:effectExtent l="0" t="0" r="0" b="0"/>
                <wp:docPr id="446" name="Grafik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7128E723" w14:textId="77777777" w:rsidR="00D04818" w:rsidRDefault="00D04818" w:rsidP="00724F3D">
          <w:pPr>
            <w:pStyle w:val="Untertitel"/>
          </w:pPr>
          <w:r>
            <w:rPr>
              <w:noProof/>
            </w:rPr>
            <w:drawing>
              <wp:inline distT="0" distB="0" distL="0" distR="0" wp14:anchorId="16D4AFA6" wp14:editId="1B30BA2C">
                <wp:extent cx="458526" cy="435600"/>
                <wp:effectExtent l="0" t="0" r="0" b="0"/>
                <wp:docPr id="447" name="Grafik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D04818" w14:paraId="5DDECAB5" w14:textId="77777777" w:rsidTr="006322F0">
      <w:trPr>
        <w:trHeight w:val="510"/>
      </w:trPr>
      <w:tc>
        <w:tcPr>
          <w:tcW w:w="1000" w:type="pct"/>
        </w:tcPr>
        <w:p w14:paraId="65B15E38" w14:textId="1FDC7463" w:rsidR="00D04818" w:rsidRPr="00EE4101" w:rsidRDefault="00D04818" w:rsidP="00724F3D">
          <w:pPr>
            <w:pStyle w:val="Untertitel"/>
          </w:pPr>
          <w:r w:rsidRPr="0037643C">
            <w:rPr>
              <w:rStyle w:val="UntertitelZchn"/>
            </w:rPr>
            <w:t>Level</w:t>
          </w:r>
          <w:r w:rsidRPr="00EE4101">
            <w:t xml:space="preserve"> </w:t>
          </w:r>
          <w:r>
            <w:t>1-2</w:t>
          </w:r>
        </w:p>
      </w:tc>
      <w:tc>
        <w:tcPr>
          <w:tcW w:w="1000" w:type="pct"/>
        </w:tcPr>
        <w:p w14:paraId="60788573" w14:textId="248193B9" w:rsidR="00D04818" w:rsidRPr="00EE4101" w:rsidRDefault="00D04818" w:rsidP="00724F3D">
          <w:pPr>
            <w:pStyle w:val="Untertitel"/>
          </w:pPr>
          <w:r>
            <w:t>15</w:t>
          </w:r>
          <w:r w:rsidRPr="00EE4101">
            <w:t xml:space="preserve"> Minuten</w:t>
          </w:r>
        </w:p>
      </w:tc>
      <w:tc>
        <w:tcPr>
          <w:tcW w:w="1000" w:type="pct"/>
        </w:tcPr>
        <w:p w14:paraId="0AA47754" w14:textId="00C4ECEA" w:rsidR="00D04818" w:rsidRPr="00EE4101" w:rsidRDefault="00D04818" w:rsidP="00724F3D">
          <w:pPr>
            <w:pStyle w:val="Untertitel"/>
          </w:pPr>
          <w:r>
            <w:t>1-10 Personen</w:t>
          </w:r>
        </w:p>
      </w:tc>
      <w:tc>
        <w:tcPr>
          <w:tcW w:w="1000" w:type="pct"/>
        </w:tcPr>
        <w:p w14:paraId="6282903B" w14:textId="1017DC19" w:rsidR="00D04818" w:rsidRPr="00EE4101" w:rsidRDefault="00D04818" w:rsidP="00724F3D">
          <w:pPr>
            <w:pStyle w:val="Untertitel"/>
          </w:pPr>
          <w:r>
            <w:t>EA, Plenum</w:t>
          </w:r>
        </w:p>
      </w:tc>
      <w:tc>
        <w:tcPr>
          <w:tcW w:w="1000" w:type="pct"/>
        </w:tcPr>
        <w:p w14:paraId="45E4028C" w14:textId="5BF7EFCB" w:rsidR="00D04818" w:rsidRPr="00EE4101" w:rsidRDefault="00D04818" w:rsidP="00724F3D">
          <w:pPr>
            <w:pStyle w:val="Untertitel"/>
          </w:pPr>
          <w:r>
            <w:t>A</w:t>
          </w:r>
          <w:r w:rsidR="00360952">
            <w:t>rbeitsbogen</w:t>
          </w:r>
        </w:p>
      </w:tc>
    </w:tr>
  </w:tbl>
  <w:p w14:paraId="47135DFE" w14:textId="77777777" w:rsidR="00D04818" w:rsidRPr="007B43C4" w:rsidRDefault="00D04818" w:rsidP="007B43C4">
    <w:pPr>
      <w:spacing w:line="240" w:lineRule="auto"/>
      <w:rPr>
        <w:sz w:val="24"/>
        <w:szCs w:val="22"/>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BDEB11" w14:textId="77777777" w:rsidR="00D04818" w:rsidRDefault="00D04818" w:rsidP="00611997">
    <w:pPr>
      <w:pStyle w:val="Kopfzeile"/>
      <w:ind w:left="0"/>
    </w:pPr>
    <w:r>
      <w:rPr>
        <w:noProof/>
      </w:rPr>
      <mc:AlternateContent>
        <mc:Choice Requires="wps">
          <w:drawing>
            <wp:anchor distT="0" distB="0" distL="114300" distR="114300" simplePos="0" relativeHeight="251584000" behindDoc="0" locked="0" layoutInCell="1" allowOverlap="1" wp14:anchorId="51F8C10A" wp14:editId="3762D7B1">
              <wp:simplePos x="0" y="0"/>
              <wp:positionH relativeFrom="margin">
                <wp:posOffset>970363</wp:posOffset>
              </wp:positionH>
              <wp:positionV relativeFrom="topMargin">
                <wp:posOffset>469127</wp:posOffset>
              </wp:positionV>
              <wp:extent cx="2696400" cy="906449"/>
              <wp:effectExtent l="0" t="0" r="8890" b="8255"/>
              <wp:wrapNone/>
              <wp:docPr id="20" name="Textfeld 20"/>
              <wp:cNvGraphicFramePr/>
              <a:graphic xmlns:a="http://schemas.openxmlformats.org/drawingml/2006/main">
                <a:graphicData uri="http://schemas.microsoft.com/office/word/2010/wordprocessingShape">
                  <wps:wsp>
                    <wps:cNvSpPr txBox="1"/>
                    <wps:spPr>
                      <a:xfrm>
                        <a:off x="0" y="0"/>
                        <a:ext cx="2696400" cy="906449"/>
                      </a:xfrm>
                      <a:prstGeom prst="rect">
                        <a:avLst/>
                      </a:prstGeom>
                      <a:solidFill>
                        <a:schemeClr val="lt1"/>
                      </a:solidFill>
                      <a:ln w="6350">
                        <a:noFill/>
                      </a:ln>
                    </wps:spPr>
                    <wps:txbx>
                      <w:txbxContent>
                        <w:p w14:paraId="65962359" w14:textId="77777777" w:rsidR="00D04818" w:rsidRDefault="00D04818" w:rsidP="00611997">
                          <w:pPr>
                            <w:pStyle w:val="Titel"/>
                            <w:ind w:left="0"/>
                          </w:pPr>
                          <w:r w:rsidRPr="003F0B83">
                            <w:t xml:space="preserve">Arbeitsblatt: </w:t>
                          </w:r>
                        </w:p>
                        <w:p w14:paraId="0FCE04E2" w14:textId="384376CF" w:rsidR="00D04818" w:rsidRPr="00F466B9" w:rsidRDefault="00D04818" w:rsidP="00E226CE">
                          <w:pPr>
                            <w:pStyle w:val="berschrift1"/>
                            <w:ind w:left="0"/>
                          </w:pPr>
                          <w:r>
                            <w:t>Silbenpuzzle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F8C10A" id="_x0000_t202" coordsize="21600,21600" o:spt="202" path="m,l,21600r21600,l21600,xe">
              <v:stroke joinstyle="miter"/>
              <v:path gradientshapeok="t" o:connecttype="rect"/>
            </v:shapetype>
            <v:shape id="Textfeld 20" o:spid="_x0000_s1302" type="#_x0000_t202" style="position:absolute;margin-left:76.4pt;margin-top:36.95pt;width:212.3pt;height:71.35pt;z-index:2515840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" fillcolor="white [3201]" stroked="f" strokeweight=".5pt">
              <v:textbox>
                <w:txbxContent>
                  <w:p w14:paraId="65962359" w14:textId="77777777" w:rsidR="00D04818" w:rsidRDefault="00D04818" w:rsidP="00611997">
                    <w:pPr>
                      <w:pStyle w:val="Titel"/>
                      <w:ind w:left="0"/>
                    </w:pPr>
                    <w:r w:rsidRPr="003F0B83">
                      <w:t xml:space="preserve">Arbeitsblatt: </w:t>
                    </w:r>
                  </w:p>
                  <w:p w14:paraId="0FCE04E2" w14:textId="384376CF" w:rsidR="00D04818" w:rsidRPr="00F466B9" w:rsidRDefault="00D04818" w:rsidP="00E226CE">
                    <w:pPr>
                      <w:pStyle w:val="berschrift1"/>
                      <w:ind w:left="0"/>
                    </w:pPr>
                    <w:r>
                      <w:t>Silbenpuzzle</w:t>
                    </w:r>
                  </w:p>
                </w:txbxContent>
              </v:textbox>
              <w10:wrap anchorx="margin" anchory="margin"/>
            </v:shape>
          </w:pict>
        </mc:Fallback>
      </mc:AlternateContent>
    </w:r>
    <w:r>
      <w:rPr>
        <w:noProof/>
      </w:rPr>
      <mc:AlternateContent>
        <mc:Choice Requires="wps">
          <w:drawing>
            <wp:anchor distT="0" distB="0" distL="114300" distR="114300" simplePos="0" relativeHeight="251586048" behindDoc="0" locked="0" layoutInCell="1" allowOverlap="1" wp14:anchorId="12BF4CFA" wp14:editId="65F9737F">
              <wp:simplePos x="0" y="0"/>
              <wp:positionH relativeFrom="margin">
                <wp:posOffset>5418455</wp:posOffset>
              </wp:positionH>
              <wp:positionV relativeFrom="topMargin">
                <wp:posOffset>1080135</wp:posOffset>
              </wp:positionV>
              <wp:extent cx="1029600" cy="244800"/>
              <wp:effectExtent l="0" t="0" r="0" b="1270"/>
              <wp:wrapNone/>
              <wp:docPr id="21" name="Textfeld 21"/>
              <wp:cNvGraphicFramePr/>
              <a:graphic xmlns:a="http://schemas.openxmlformats.org/drawingml/2006/main">
                <a:graphicData uri="http://schemas.microsoft.com/office/word/2010/wordprocessingShape">
                  <wps:wsp>
                    <wps:cNvSpPr txBox="1"/>
                    <wps:spPr bwMode="auto">
                      <a:xfrm>
                        <a:off x="0" y="0"/>
                        <a:ext cx="1029600" cy="244800"/>
                      </a:xfrm>
                      <a:prstGeom prst="rect">
                        <a:avLst/>
                      </a:prstGeom>
                      <a:solidFill>
                        <a:srgbClr val="FFFFFF"/>
                      </a:solidFill>
                      <a:ln w="9525">
                        <a:noFill/>
                        <a:miter lim="800000"/>
                        <a:headEnd/>
                        <a:tailEnd/>
                      </a:ln>
                    </wps:spPr>
                    <wps:txbx>
                      <w:txbxContent>
                        <w:p w14:paraId="619C5832" w14:textId="01D4DE51" w:rsidR="00D04818" w:rsidRPr="00B57263" w:rsidRDefault="00D04818" w:rsidP="00611997">
                          <w:pPr>
                            <w:pStyle w:val="Alpha-LevelKopfzeileABs"/>
                          </w:pPr>
                          <w:r w:rsidRPr="00B57263">
                            <w:t xml:space="preserve">Level </w:t>
                          </w:r>
                          <w:r>
                            <w:t>1-</w:t>
                          </w:r>
                          <w:r w:rsidRPr="00B57263">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2BF4CFA" id="Textfeld 21" o:spid="_x0000_s1303" type="#_x0000_t202" style="position:absolute;margin-left:426.65pt;margin-top:85.05pt;width:81.05pt;height:19.3pt;z-index:2515860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" stroked="f">
              <v:textbox style="mso-fit-shape-to-text:t">
                <w:txbxContent>
                  <w:p w14:paraId="619C5832" w14:textId="01D4DE51" w:rsidR="00D04818" w:rsidRPr="00B57263" w:rsidRDefault="00D04818" w:rsidP="00611997">
                    <w:pPr>
                      <w:pStyle w:val="Alpha-LevelKopfzeileABs"/>
                    </w:pPr>
                    <w:r w:rsidRPr="00B57263">
                      <w:t xml:space="preserve">Level </w:t>
                    </w:r>
                    <w:r>
                      <w:t>1-</w:t>
                    </w:r>
                    <w:r w:rsidRPr="00B57263">
                      <w:t>2</w:t>
                    </w:r>
                  </w:p>
                </w:txbxContent>
              </v:textbox>
              <w10:wrap anchorx="margin" anchory="margin"/>
            </v:shape>
          </w:pict>
        </mc:Fallback>
      </mc:AlternateContent>
    </w:r>
    <w:r>
      <w:rPr>
        <w:noProof/>
      </w:rPr>
      <w:drawing>
        <wp:anchor distT="0" distB="0" distL="114300" distR="114300" simplePos="0" relativeHeight="251585024" behindDoc="0" locked="0" layoutInCell="1" allowOverlap="1" wp14:anchorId="168E5B44" wp14:editId="2DD0B2F1">
          <wp:simplePos x="0" y="0"/>
          <wp:positionH relativeFrom="margin">
            <wp:posOffset>5526405</wp:posOffset>
          </wp:positionH>
          <wp:positionV relativeFrom="topMargin">
            <wp:posOffset>648335</wp:posOffset>
          </wp:positionV>
          <wp:extent cx="493200" cy="417600"/>
          <wp:effectExtent l="0" t="0" r="2540" b="1905"/>
          <wp:wrapNone/>
          <wp:docPr id="448" name="Grafi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E13E7A9" wp14:editId="3A6D9F4B">
          <wp:extent cx="864000" cy="864000"/>
          <wp:effectExtent l="0" t="0" r="0" b="0"/>
          <wp:docPr id="449" name="Grafik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5DEFC22B" w14:textId="77777777" w:rsidR="00D04818" w:rsidRDefault="00D04818">
    <w:pPr>
      <w:pStyle w:val="Kopfzeile"/>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0B744A" w14:textId="742F3096" w:rsidR="00D04818" w:rsidRDefault="00D04818" w:rsidP="00B82915">
    <w:pPr>
      <w:pStyle w:val="Kopfzeile"/>
      <w:ind w:left="0"/>
    </w:pPr>
    <w:r>
      <w:rPr>
        <w:noProof/>
      </w:rPr>
      <mc:AlternateContent>
        <mc:Choice Requires="wps">
          <w:drawing>
            <wp:anchor distT="0" distB="0" distL="114300" distR="114300" simplePos="0" relativeHeight="251590144" behindDoc="0" locked="0" layoutInCell="1" allowOverlap="1" wp14:anchorId="3E792E7F" wp14:editId="1A84CEA0">
              <wp:simplePos x="0" y="0"/>
              <wp:positionH relativeFrom="margin">
                <wp:posOffset>972185</wp:posOffset>
              </wp:positionH>
              <wp:positionV relativeFrom="topMargin">
                <wp:posOffset>467995</wp:posOffset>
              </wp:positionV>
              <wp:extent cx="4518000" cy="1029600"/>
              <wp:effectExtent l="0" t="0" r="0" b="0"/>
              <wp:wrapNone/>
              <wp:docPr id="466" name="Textfeld 466"/>
              <wp:cNvGraphicFramePr/>
              <a:graphic xmlns:a="http://schemas.openxmlformats.org/drawingml/2006/main">
                <a:graphicData uri="http://schemas.microsoft.com/office/word/2010/wordprocessingShape">
                  <wps:wsp>
                    <wps:cNvSpPr txBox="1"/>
                    <wps:spPr>
                      <a:xfrm>
                        <a:off x="0" y="0"/>
                        <a:ext cx="4518000" cy="1029600"/>
                      </a:xfrm>
                      <a:prstGeom prst="rect">
                        <a:avLst/>
                      </a:prstGeom>
                      <a:solidFill>
                        <a:schemeClr val="lt1"/>
                      </a:solidFill>
                      <a:ln w="6350">
                        <a:noFill/>
                      </a:ln>
                    </wps:spPr>
                    <wps:txbx>
                      <w:txbxContent>
                        <w:p w14:paraId="0052360B" w14:textId="582D07D1" w:rsidR="00D04818" w:rsidRDefault="00D04818" w:rsidP="004A7EE9">
                          <w:pPr>
                            <w:pStyle w:val="Titel"/>
                            <w:spacing w:line="276" w:lineRule="auto"/>
                            <w:ind w:left="0"/>
                          </w:pPr>
                          <w:r w:rsidRPr="00F8342E">
                            <w:t>Arbeits</w:t>
                          </w:r>
                          <w:r w:rsidR="009A0998">
                            <w:t>bogen</w:t>
                          </w:r>
                          <w:r w:rsidRPr="00F8342E">
                            <w:t>:</w:t>
                          </w:r>
                        </w:p>
                        <w:p w14:paraId="4D1DECD2" w14:textId="4D8202BF" w:rsidR="00D04818" w:rsidRPr="004A7EE9" w:rsidRDefault="00D04818" w:rsidP="004A7EE9">
                          <w:pPr>
                            <w:pStyle w:val="berschrift1"/>
                            <w:spacing w:line="276" w:lineRule="auto"/>
                            <w:ind w:left="0"/>
                          </w:pPr>
                          <w:r>
                            <w:t>Silbenpuzzle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792E7F" id="_x0000_t202" coordsize="21600,21600" o:spt="202" path="m,l,21600r21600,l21600,xe">
              <v:stroke joinstyle="miter"/>
              <v:path gradientshapeok="t" o:connecttype="rect"/>
            </v:shapetype>
            <v:shape id="Textfeld 466" o:spid="_x0000_s1304" type="#_x0000_t202" style="position:absolute;margin-left:76.55pt;margin-top:36.85pt;width:355.75pt;height:81.05pt;z-index:2515901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" fillcolor="white [3201]" stroked="f" strokeweight=".5pt">
              <v:textbox>
                <w:txbxContent>
                  <w:p w14:paraId="0052360B" w14:textId="582D07D1" w:rsidR="00D04818" w:rsidRDefault="00D04818" w:rsidP="004A7EE9">
                    <w:pPr>
                      <w:pStyle w:val="Titel"/>
                      <w:spacing w:line="276" w:lineRule="auto"/>
                      <w:ind w:left="0"/>
                    </w:pPr>
                    <w:r w:rsidRPr="00F8342E">
                      <w:t>Arbeits</w:t>
                    </w:r>
                    <w:r w:rsidR="009A0998">
                      <w:t>bogen</w:t>
                    </w:r>
                    <w:r w:rsidRPr="00F8342E">
                      <w:t>:</w:t>
                    </w:r>
                  </w:p>
                  <w:p w14:paraId="4D1DECD2" w14:textId="4D8202BF" w:rsidR="00D04818" w:rsidRPr="004A7EE9" w:rsidRDefault="00D04818" w:rsidP="004A7EE9">
                    <w:pPr>
                      <w:pStyle w:val="berschrift1"/>
                      <w:spacing w:line="276" w:lineRule="auto"/>
                      <w:ind w:left="0"/>
                    </w:pPr>
                    <w:r>
                      <w:t>Silbenpuzzle</w:t>
                    </w:r>
                  </w:p>
                </w:txbxContent>
              </v:textbox>
              <w10:wrap anchorx="margin" anchory="margin"/>
            </v:shape>
          </w:pict>
        </mc:Fallback>
      </mc:AlternateContent>
    </w:r>
    <w:r>
      <w:rPr>
        <w:noProof/>
      </w:rPr>
      <mc:AlternateContent>
        <mc:Choice Requires="wps">
          <w:drawing>
            <wp:anchor distT="0" distB="0" distL="114300" distR="114300" simplePos="0" relativeHeight="251592192" behindDoc="0" locked="0" layoutInCell="1" allowOverlap="1" wp14:anchorId="08D7B185" wp14:editId="73F78373">
              <wp:simplePos x="0" y="0"/>
              <wp:positionH relativeFrom="margin">
                <wp:posOffset>5418455</wp:posOffset>
              </wp:positionH>
              <wp:positionV relativeFrom="topMargin">
                <wp:posOffset>1080135</wp:posOffset>
              </wp:positionV>
              <wp:extent cx="1036800" cy="320400"/>
              <wp:effectExtent l="0" t="0" r="0" b="4445"/>
              <wp:wrapNone/>
              <wp:docPr id="467" name="Textfeld 467"/>
              <wp:cNvGraphicFramePr/>
              <a:graphic xmlns:a="http://schemas.openxmlformats.org/drawingml/2006/main">
                <a:graphicData uri="http://schemas.microsoft.com/office/word/2010/wordprocessingShape">
                  <wps:wsp>
                    <wps:cNvSpPr txBox="1"/>
                    <wps:spPr bwMode="auto">
                      <a:xfrm>
                        <a:off x="0" y="0"/>
                        <a:ext cx="1036800" cy="320400"/>
                      </a:xfrm>
                      <a:prstGeom prst="rect">
                        <a:avLst/>
                      </a:prstGeom>
                      <a:solidFill>
                        <a:srgbClr val="FFFFFF"/>
                      </a:solidFill>
                      <a:ln w="9525">
                        <a:noFill/>
                        <a:miter lim="800000"/>
                        <a:headEnd/>
                        <a:tailEnd/>
                      </a:ln>
                    </wps:spPr>
                    <wps:txbx>
                      <w:txbxContent>
                        <w:p w14:paraId="4542E2F9" w14:textId="6930E34C" w:rsidR="00D04818" w:rsidRPr="004A7EE9" w:rsidRDefault="00D04818" w:rsidP="004A7EE9">
                          <w:pPr>
                            <w:pStyle w:val="Alpha-LevelKopfzeileABs"/>
                          </w:pPr>
                          <w:r w:rsidRPr="004A7EE9">
                            <w:t xml:space="preserve">Level </w:t>
                          </w:r>
                          <w:r w:rsidR="003B3E8A">
                            <w:t>1-</w:t>
                          </w:r>
                          <w:r w:rsidRPr="004A7EE9">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8D7B185" id="Textfeld 467" o:spid="_x0000_s1305" type="#_x0000_t202" style="position:absolute;margin-left:426.65pt;margin-top:85.05pt;width:81.65pt;height:25.25pt;z-index:2515921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" stroked="f">
              <v:textbox style="mso-fit-shape-to-text:t">
                <w:txbxContent>
                  <w:p w14:paraId="4542E2F9" w14:textId="6930E34C" w:rsidR="00D04818" w:rsidRPr="004A7EE9" w:rsidRDefault="00D04818" w:rsidP="004A7EE9">
                    <w:pPr>
                      <w:pStyle w:val="Alpha-LevelKopfzeileABs"/>
                    </w:pPr>
                    <w:r w:rsidRPr="004A7EE9">
                      <w:t xml:space="preserve">Level </w:t>
                    </w:r>
                    <w:r w:rsidR="003B3E8A">
                      <w:t>1-</w:t>
                    </w:r>
                    <w:r w:rsidRPr="004A7EE9">
                      <w:t>2</w:t>
                    </w:r>
                  </w:p>
                </w:txbxContent>
              </v:textbox>
              <w10:wrap anchorx="margin" anchory="margin"/>
            </v:shape>
          </w:pict>
        </mc:Fallback>
      </mc:AlternateContent>
    </w:r>
    <w:r>
      <w:rPr>
        <w:noProof/>
      </w:rPr>
      <w:drawing>
        <wp:anchor distT="0" distB="0" distL="114300" distR="114300" simplePos="0" relativeHeight="251591168" behindDoc="0" locked="0" layoutInCell="1" allowOverlap="1" wp14:anchorId="0C460FAC" wp14:editId="797ABCDF">
          <wp:simplePos x="0" y="0"/>
          <wp:positionH relativeFrom="margin">
            <wp:posOffset>5526405</wp:posOffset>
          </wp:positionH>
          <wp:positionV relativeFrom="topMargin">
            <wp:posOffset>648335</wp:posOffset>
          </wp:positionV>
          <wp:extent cx="493200" cy="417600"/>
          <wp:effectExtent l="0" t="0" r="2540" b="1905"/>
          <wp:wrapNone/>
          <wp:docPr id="468" name="Grafik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A7B9372" wp14:editId="74ACBF01">
          <wp:extent cx="864000" cy="864000"/>
          <wp:effectExtent l="0" t="0" r="0" b="0"/>
          <wp:docPr id="469" name="Grafi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B9AD23" w14:textId="1FBF1567" w:rsidR="00D04818" w:rsidRDefault="00D04818" w:rsidP="00EE1B11">
    <w:pPr>
      <w:pStyle w:val="Kopfzeile"/>
      <w:ind w:left="0"/>
    </w:pPr>
    <w:r>
      <w:rPr>
        <w:noProof/>
      </w:rPr>
      <mc:AlternateContent>
        <mc:Choice Requires="wps">
          <w:drawing>
            <wp:anchor distT="0" distB="0" distL="114300" distR="114300" simplePos="0" relativeHeight="251567616" behindDoc="0" locked="0" layoutInCell="1" allowOverlap="1" wp14:anchorId="1E12559D" wp14:editId="22287D48">
              <wp:simplePos x="0" y="0"/>
              <wp:positionH relativeFrom="margin">
                <wp:posOffset>5613400</wp:posOffset>
              </wp:positionH>
              <wp:positionV relativeFrom="paragraph">
                <wp:posOffset>637540</wp:posOffset>
              </wp:positionV>
              <wp:extent cx="1036800" cy="277200"/>
              <wp:effectExtent l="0" t="0" r="0" b="1270"/>
              <wp:wrapNone/>
              <wp:docPr id="36" name="Textfeld 36"/>
              <wp:cNvGraphicFramePr/>
              <a:graphic xmlns:a="http://schemas.openxmlformats.org/drawingml/2006/main">
                <a:graphicData uri="http://schemas.microsoft.com/office/word/2010/wordprocessingShape">
                  <wps:wsp>
                    <wps:cNvSpPr txBox="1"/>
                    <wps:spPr bwMode="auto">
                      <a:xfrm>
                        <a:off x="0" y="0"/>
                        <a:ext cx="1036800" cy="277200"/>
                      </a:xfrm>
                      <a:prstGeom prst="rect">
                        <a:avLst/>
                      </a:prstGeom>
                      <a:solidFill>
                        <a:srgbClr val="FFFFFF"/>
                      </a:solidFill>
                      <a:ln w="9525">
                        <a:noFill/>
                        <a:miter lim="800000"/>
                        <a:headEnd/>
                        <a:tailEnd/>
                      </a:ln>
                    </wps:spPr>
                    <wps:txbx>
                      <w:txbxContent>
                        <w:p w14:paraId="1D02234F" w14:textId="77777777" w:rsidR="00D04818" w:rsidRPr="00B57263" w:rsidRDefault="00D04818" w:rsidP="00EA6208">
                          <w:pPr>
                            <w:ind w:left="0"/>
                            <w:rPr>
                              <w:sz w:val="20"/>
                              <w:szCs w:val="20"/>
                            </w:rPr>
                          </w:pPr>
                          <w:r w:rsidRPr="00B57263">
                            <w:rPr>
                              <w:sz w:val="20"/>
                              <w:szCs w:val="20"/>
                            </w:rPr>
                            <w:t>Level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1E12559D" id="_x0000_t202" coordsize="21600,21600" o:spt="202" path="m,l,21600r21600,l21600,xe">
              <v:stroke joinstyle="miter"/>
              <v:path gradientshapeok="t" o:connecttype="rect"/>
            </v:shapetype>
            <v:shape id="Textfeld 36" o:spid="_x0000_s1306" type="#_x0000_t202" style="position:absolute;margin-left:442pt;margin-top:50.2pt;width:81.65pt;height:21.85pt;z-index:251567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" stroked="f">
              <v:textbox style="mso-fit-shape-to-text:t">
                <w:txbxContent>
                  <w:p w14:paraId="1D02234F" w14:textId="77777777" w:rsidR="00D04818" w:rsidRPr="00B57263" w:rsidRDefault="00D04818" w:rsidP="00EA6208">
                    <w:pPr>
                      <w:ind w:left="0"/>
                      <w:rPr>
                        <w:sz w:val="20"/>
                        <w:szCs w:val="20"/>
                      </w:rPr>
                    </w:pPr>
                    <w:r w:rsidRPr="00B57263">
                      <w:rPr>
                        <w:sz w:val="20"/>
                        <w:szCs w:val="20"/>
                      </w:rPr>
                      <w:t>Level 1-2</w:t>
                    </w:r>
                  </w:p>
                </w:txbxContent>
              </v:textbox>
              <w10:wrap anchorx="margin"/>
            </v:shape>
          </w:pict>
        </mc:Fallback>
      </mc:AlternateContent>
    </w:r>
    <w:r>
      <w:rPr>
        <w:noProof/>
      </w:rPr>
      <w:drawing>
        <wp:anchor distT="0" distB="0" distL="114300" distR="114300" simplePos="0" relativeHeight="251566592" behindDoc="0" locked="0" layoutInCell="1" allowOverlap="1" wp14:anchorId="5E762848" wp14:editId="065AE6A3">
          <wp:simplePos x="0" y="0"/>
          <wp:positionH relativeFrom="margin">
            <wp:posOffset>5706745</wp:posOffset>
          </wp:positionH>
          <wp:positionV relativeFrom="paragraph">
            <wp:posOffset>158115</wp:posOffset>
          </wp:positionV>
          <wp:extent cx="493200" cy="417600"/>
          <wp:effectExtent l="0" t="0" r="2540" b="1905"/>
          <wp:wrapNone/>
          <wp:docPr id="450" name="Grafi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32800" behindDoc="0" locked="0" layoutInCell="1" allowOverlap="1" wp14:anchorId="7FC09F74" wp14:editId="684EA685">
              <wp:simplePos x="0" y="0"/>
              <wp:positionH relativeFrom="column">
                <wp:posOffset>962412</wp:posOffset>
              </wp:positionH>
              <wp:positionV relativeFrom="paragraph">
                <wp:posOffset>146133</wp:posOffset>
              </wp:positionV>
              <wp:extent cx="4047213" cy="648000"/>
              <wp:effectExtent l="0" t="0" r="0" b="0"/>
              <wp:wrapNone/>
              <wp:docPr id="357" name="Textfeld 357"/>
              <wp:cNvGraphicFramePr/>
              <a:graphic xmlns:a="http://schemas.openxmlformats.org/drawingml/2006/main">
                <a:graphicData uri="http://schemas.microsoft.com/office/word/2010/wordprocessingShape">
                  <wps:wsp>
                    <wps:cNvSpPr txBox="1"/>
                    <wps:spPr>
                      <a:xfrm>
                        <a:off x="0" y="0"/>
                        <a:ext cx="4047213" cy="648000"/>
                      </a:xfrm>
                      <a:prstGeom prst="rect">
                        <a:avLst/>
                      </a:prstGeom>
                      <a:solidFill>
                        <a:schemeClr val="lt1"/>
                      </a:solidFill>
                      <a:ln w="6350">
                        <a:noFill/>
                      </a:ln>
                    </wps:spPr>
                    <wps:txbx>
                      <w:txbxContent>
                        <w:p w14:paraId="3A89FA66" w14:textId="77777777" w:rsidR="00D04818" w:rsidRDefault="00D04818" w:rsidP="00876A5B">
                          <w:pPr>
                            <w:pStyle w:val="Titel"/>
                            <w:ind w:left="0"/>
                          </w:pPr>
                          <w:r w:rsidRPr="00DF7A6F">
                            <w:t xml:space="preserve">Arbeitsblatt: </w:t>
                          </w:r>
                        </w:p>
                        <w:p w14:paraId="669F47A6" w14:textId="74429CE5" w:rsidR="00D04818" w:rsidRPr="009945C5" w:rsidRDefault="00D04818" w:rsidP="00876A5B">
                          <w:pPr>
                            <w:pStyle w:val="berschrift1"/>
                            <w:ind w:left="0"/>
                          </w:pPr>
                          <w:r w:rsidRPr="00DF7A6F">
                            <w:t>Silbenpuzzle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C09F74" id="Textfeld 357" o:spid="_x0000_s1307" type="#_x0000_t202" style="position:absolute;margin-left:75.8pt;margin-top:11.5pt;width:318.7pt;height:51pt;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" fillcolor="white [3201]" stroked="f" strokeweight=".5pt">
              <v:textbox>
                <w:txbxContent>
                  <w:p w14:paraId="3A89FA66" w14:textId="77777777" w:rsidR="00D04818" w:rsidRDefault="00D04818" w:rsidP="00876A5B">
                    <w:pPr>
                      <w:pStyle w:val="Titel"/>
                      <w:ind w:left="0"/>
                    </w:pPr>
                    <w:r w:rsidRPr="00DF7A6F">
                      <w:t xml:space="preserve">Arbeitsblatt: </w:t>
                    </w:r>
                  </w:p>
                  <w:p w14:paraId="669F47A6" w14:textId="74429CE5" w:rsidR="00D04818" w:rsidRPr="009945C5" w:rsidRDefault="00D04818" w:rsidP="00876A5B">
                    <w:pPr>
                      <w:pStyle w:val="berschrift1"/>
                      <w:ind w:left="0"/>
                    </w:pPr>
                    <w:r w:rsidRPr="00DF7A6F">
                      <w:t>Silbenpuzzle</w:t>
                    </w:r>
                  </w:p>
                </w:txbxContent>
              </v:textbox>
            </v:shape>
          </w:pict>
        </mc:Fallback>
      </mc:AlternateContent>
    </w:r>
    <w:r>
      <w:rPr>
        <w:noProof/>
      </w:rPr>
      <w:drawing>
        <wp:inline distT="0" distB="0" distL="0" distR="0" wp14:anchorId="1AFC41FB" wp14:editId="2C573C12">
          <wp:extent cx="864000" cy="864000"/>
          <wp:effectExtent l="0" t="0" r="0" b="0"/>
          <wp:docPr id="451" name="Grafik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6933E20B" w14:textId="37179BC1" w:rsidR="00D04818" w:rsidRPr="00075AE3" w:rsidRDefault="00D04818" w:rsidP="00AC0862">
    <w:pPr>
      <w:pStyle w:val="Kopfzeile"/>
    </w:pPr>
  </w:p>
  <w:p w14:paraId="3F0A0DCF" w14:textId="77777777" w:rsidR="00D04818" w:rsidRDefault="00D04818" w:rsidP="00AC0862"/>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C32DD6" w14:textId="0EE48247" w:rsidR="00D04818" w:rsidRDefault="00D04818" w:rsidP="00B82915">
    <w:pPr>
      <w:pStyle w:val="Kopfzeile"/>
      <w:ind w:left="0"/>
    </w:pPr>
    <w:r>
      <w:rPr>
        <w:noProof/>
      </w:rPr>
      <mc:AlternateContent>
        <mc:Choice Requires="wps">
          <w:drawing>
            <wp:anchor distT="0" distB="0" distL="114300" distR="114300" simplePos="0" relativeHeight="251790848" behindDoc="0" locked="0" layoutInCell="1" allowOverlap="1" wp14:anchorId="40C2311A" wp14:editId="29A84CC4">
              <wp:simplePos x="0" y="0"/>
              <wp:positionH relativeFrom="margin">
                <wp:posOffset>972185</wp:posOffset>
              </wp:positionH>
              <wp:positionV relativeFrom="topMargin">
                <wp:posOffset>467995</wp:posOffset>
              </wp:positionV>
              <wp:extent cx="4518000" cy="1029600"/>
              <wp:effectExtent l="0" t="0" r="0" b="0"/>
              <wp:wrapNone/>
              <wp:docPr id="1186" name="Textfeld 1186"/>
              <wp:cNvGraphicFramePr/>
              <a:graphic xmlns:a="http://schemas.openxmlformats.org/drawingml/2006/main">
                <a:graphicData uri="http://schemas.microsoft.com/office/word/2010/wordprocessingShape">
                  <wps:wsp>
                    <wps:cNvSpPr txBox="1"/>
                    <wps:spPr>
                      <a:xfrm>
                        <a:off x="0" y="0"/>
                        <a:ext cx="4518000" cy="1029600"/>
                      </a:xfrm>
                      <a:prstGeom prst="rect">
                        <a:avLst/>
                      </a:prstGeom>
                      <a:solidFill>
                        <a:schemeClr val="lt1"/>
                      </a:solidFill>
                      <a:ln w="6350">
                        <a:noFill/>
                      </a:ln>
                    </wps:spPr>
                    <wps:txbx>
                      <w:txbxContent>
                        <w:p w14:paraId="3A84CD7B" w14:textId="2761492F" w:rsidR="00D04818" w:rsidRDefault="00D04818" w:rsidP="004A7EE9">
                          <w:pPr>
                            <w:pStyle w:val="Titel"/>
                            <w:spacing w:line="276" w:lineRule="auto"/>
                            <w:ind w:left="0"/>
                          </w:pPr>
                          <w:r>
                            <w:t>Lösung</w:t>
                          </w:r>
                          <w:r w:rsidRPr="00F8342E">
                            <w:t>:</w:t>
                          </w:r>
                        </w:p>
                        <w:p w14:paraId="13CBAA60" w14:textId="77777777" w:rsidR="00D04818" w:rsidRPr="004A7EE9" w:rsidRDefault="00D04818" w:rsidP="004A7EE9">
                          <w:pPr>
                            <w:pStyle w:val="berschrift1"/>
                            <w:spacing w:line="276" w:lineRule="auto"/>
                            <w:ind w:left="0"/>
                          </w:pPr>
                          <w:r>
                            <w:t>Silbenpuzzle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C2311A" id="_x0000_t202" coordsize="21600,21600" o:spt="202" path="m,l,21600r21600,l21600,xe">
              <v:stroke joinstyle="miter"/>
              <v:path gradientshapeok="t" o:connecttype="rect"/>
            </v:shapetype>
            <v:shape id="Textfeld 1186" o:spid="_x0000_s1308" type="#_x0000_t202" style="position:absolute;margin-left:76.55pt;margin-top:36.85pt;width:355.75pt;height:81.05pt;z-index:2517908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" fillcolor="white [3201]" stroked="f" strokeweight=".5pt">
              <v:textbox>
                <w:txbxContent>
                  <w:p w14:paraId="3A84CD7B" w14:textId="2761492F" w:rsidR="00D04818" w:rsidRDefault="00D04818" w:rsidP="004A7EE9">
                    <w:pPr>
                      <w:pStyle w:val="Titel"/>
                      <w:spacing w:line="276" w:lineRule="auto"/>
                      <w:ind w:left="0"/>
                    </w:pPr>
                    <w:r>
                      <w:t>Lösung</w:t>
                    </w:r>
                    <w:r w:rsidRPr="00F8342E">
                      <w:t>:</w:t>
                    </w:r>
                  </w:p>
                  <w:p w14:paraId="13CBAA60" w14:textId="77777777" w:rsidR="00D04818" w:rsidRPr="004A7EE9" w:rsidRDefault="00D04818" w:rsidP="004A7EE9">
                    <w:pPr>
                      <w:pStyle w:val="berschrift1"/>
                      <w:spacing w:line="276" w:lineRule="auto"/>
                      <w:ind w:left="0"/>
                    </w:pPr>
                    <w:r>
                      <w:t>Silbenpuzzle</w:t>
                    </w:r>
                  </w:p>
                </w:txbxContent>
              </v:textbox>
              <w10:wrap anchorx="margin" anchory="margin"/>
            </v:shape>
          </w:pict>
        </mc:Fallback>
      </mc:AlternateContent>
    </w:r>
    <w:r>
      <w:rPr>
        <w:noProof/>
      </w:rPr>
      <w:drawing>
        <wp:inline distT="0" distB="0" distL="0" distR="0" wp14:anchorId="3626F2D7" wp14:editId="3895C6F5">
          <wp:extent cx="864000" cy="864000"/>
          <wp:effectExtent l="0" t="0" r="0" b="0"/>
          <wp:docPr id="1189" name="Grafik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200F7E" w14:textId="77777777" w:rsidR="00D04818" w:rsidRDefault="00D04818" w:rsidP="00EE1B11">
    <w:pPr>
      <w:pStyle w:val="Kopfzeile"/>
      <w:ind w:left="0"/>
    </w:pPr>
    <w:r>
      <w:rPr>
        <w:noProof/>
      </w:rPr>
      <mc:AlternateContent>
        <mc:Choice Requires="wps">
          <w:drawing>
            <wp:anchor distT="0" distB="0" distL="114300" distR="114300" simplePos="0" relativeHeight="251519488" behindDoc="0" locked="0" layoutInCell="1" allowOverlap="1" wp14:anchorId="2B90D84A" wp14:editId="64FE70FB">
              <wp:simplePos x="0" y="0"/>
              <wp:positionH relativeFrom="margin">
                <wp:posOffset>972185</wp:posOffset>
              </wp:positionH>
              <wp:positionV relativeFrom="topMargin">
                <wp:posOffset>467995</wp:posOffset>
              </wp:positionV>
              <wp:extent cx="3038400" cy="648000"/>
              <wp:effectExtent l="0" t="0" r="0" b="0"/>
              <wp:wrapNone/>
              <wp:docPr id="364" name="Textfeld 364"/>
              <wp:cNvGraphicFramePr/>
              <a:graphic xmlns:a="http://schemas.openxmlformats.org/drawingml/2006/main">
                <a:graphicData uri="http://schemas.microsoft.com/office/word/2010/wordprocessingShape">
                  <wps:wsp>
                    <wps:cNvSpPr txBox="1"/>
                    <wps:spPr>
                      <a:xfrm>
                        <a:off x="0" y="0"/>
                        <a:ext cx="3038400" cy="648000"/>
                      </a:xfrm>
                      <a:prstGeom prst="rect">
                        <a:avLst/>
                      </a:prstGeom>
                      <a:solidFill>
                        <a:schemeClr val="lt1"/>
                      </a:solidFill>
                      <a:ln w="6350">
                        <a:noFill/>
                      </a:ln>
                    </wps:spPr>
                    <wps:txbx>
                      <w:txbxContent>
                        <w:p w14:paraId="3BF8C4AC" w14:textId="7AC1220F" w:rsidR="00D04818" w:rsidRDefault="00D04818" w:rsidP="004A7EE9">
                          <w:pPr>
                            <w:pStyle w:val="Titel"/>
                            <w:spacing w:line="276" w:lineRule="auto"/>
                            <w:ind w:left="0"/>
                          </w:pPr>
                          <w:r w:rsidRPr="001F6414">
                            <w:t xml:space="preserve">Ablauf für </w:t>
                          </w:r>
                          <w:r>
                            <w:t>Lehrende</w:t>
                          </w:r>
                          <w:r w:rsidRPr="001F6414">
                            <w:t xml:space="preserve">: </w:t>
                          </w:r>
                        </w:p>
                        <w:p w14:paraId="0BB3E89B" w14:textId="00EC0C60" w:rsidR="00D04818" w:rsidRPr="009945C5" w:rsidRDefault="00D04818" w:rsidP="004A7EE9">
                          <w:pPr>
                            <w:pStyle w:val="berschrift1"/>
                            <w:spacing w:line="276" w:lineRule="auto"/>
                            <w:ind w:left="0"/>
                          </w:pPr>
                          <w:r>
                            <w:t>V</w:t>
                          </w:r>
                          <w:r w:rsidRPr="001F6414">
                            <w:t>erbinden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90D84A" id="_x0000_t202" coordsize="21600,21600" o:spt="202" path="m,l,21600r21600,l21600,xe">
              <v:stroke joinstyle="miter"/>
              <v:path gradientshapeok="t" o:connecttype="rect"/>
            </v:shapetype>
            <v:shape id="Textfeld 364" o:spid="_x0000_s1309" type="#_x0000_t202" style="position:absolute;margin-left:76.55pt;margin-top:36.85pt;width:239.25pt;height:51pt;z-index:2515194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" fillcolor="white [3201]" stroked="f" strokeweight=".5pt">
              <v:textbox>
                <w:txbxContent>
                  <w:p w14:paraId="3BF8C4AC" w14:textId="7AC1220F" w:rsidR="00D04818" w:rsidRDefault="00D04818" w:rsidP="004A7EE9">
                    <w:pPr>
                      <w:pStyle w:val="Titel"/>
                      <w:spacing w:line="276" w:lineRule="auto"/>
                      <w:ind w:left="0"/>
                    </w:pPr>
                    <w:r w:rsidRPr="001F6414">
                      <w:t xml:space="preserve">Ablauf für </w:t>
                    </w:r>
                    <w:r>
                      <w:t>Lehrende</w:t>
                    </w:r>
                    <w:r w:rsidRPr="001F6414">
                      <w:t xml:space="preserve">: </w:t>
                    </w:r>
                  </w:p>
                  <w:p w14:paraId="0BB3E89B" w14:textId="00EC0C60" w:rsidR="00D04818" w:rsidRPr="009945C5" w:rsidRDefault="00D04818" w:rsidP="004A7EE9">
                    <w:pPr>
                      <w:pStyle w:val="berschrift1"/>
                      <w:spacing w:line="276" w:lineRule="auto"/>
                      <w:ind w:left="0"/>
                    </w:pPr>
                    <w:r>
                      <w:t>V</w:t>
                    </w:r>
                    <w:r w:rsidRPr="001F6414">
                      <w:t>erbinden</w:t>
                    </w:r>
                  </w:p>
                </w:txbxContent>
              </v:textbox>
              <w10:wrap anchorx="margin" anchory="margin"/>
            </v:shape>
          </w:pict>
        </mc:Fallback>
      </mc:AlternateContent>
    </w:r>
    <w:r>
      <w:rPr>
        <w:noProof/>
      </w:rPr>
      <w:drawing>
        <wp:inline distT="0" distB="0" distL="0" distR="0" wp14:anchorId="49175C22" wp14:editId="10412E12">
          <wp:extent cx="864000" cy="864000"/>
          <wp:effectExtent l="0" t="0" r="0" b="0"/>
          <wp:docPr id="452" name="Grafi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53FF34D5" w14:textId="77777777" w:rsidR="00D04818" w:rsidRPr="007B43C4" w:rsidRDefault="00D04818" w:rsidP="007B43C4">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D04818" w14:paraId="1046DD9D" w14:textId="77777777" w:rsidTr="006322F0">
      <w:trPr>
        <w:trHeight w:val="1134"/>
      </w:trPr>
      <w:tc>
        <w:tcPr>
          <w:tcW w:w="1000" w:type="pct"/>
          <w:vAlign w:val="center"/>
        </w:tcPr>
        <w:p w14:paraId="009AA3FA" w14:textId="77777777" w:rsidR="00D04818" w:rsidRDefault="00D04818" w:rsidP="00724F3D">
          <w:pPr>
            <w:pStyle w:val="Untertitel"/>
          </w:pPr>
          <w:r>
            <w:rPr>
              <w:noProof/>
            </w:rPr>
            <w:drawing>
              <wp:inline distT="0" distB="0" distL="0" distR="0" wp14:anchorId="6243BE66" wp14:editId="2F9116B2">
                <wp:extent cx="493200" cy="417600"/>
                <wp:effectExtent l="0" t="0" r="2540" b="1905"/>
                <wp:docPr id="453" name="Grafi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47916411" w14:textId="77777777" w:rsidR="00D04818" w:rsidRDefault="00D04818" w:rsidP="00724F3D">
          <w:pPr>
            <w:pStyle w:val="Untertitel"/>
          </w:pPr>
          <w:r>
            <w:rPr>
              <w:noProof/>
            </w:rPr>
            <w:drawing>
              <wp:inline distT="0" distB="0" distL="0" distR="0" wp14:anchorId="128FB553" wp14:editId="6C20804E">
                <wp:extent cx="435600" cy="471600"/>
                <wp:effectExtent l="0" t="0" r="0" b="0"/>
                <wp:docPr id="454"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2FB8CD80" w14:textId="77777777" w:rsidR="00D04818" w:rsidRDefault="00D04818" w:rsidP="00724F3D">
          <w:pPr>
            <w:pStyle w:val="Untertitel"/>
          </w:pPr>
          <w:r>
            <w:rPr>
              <w:noProof/>
            </w:rPr>
            <w:drawing>
              <wp:inline distT="0" distB="0" distL="0" distR="0" wp14:anchorId="67E5A404" wp14:editId="35E721C7">
                <wp:extent cx="424800" cy="486000"/>
                <wp:effectExtent l="0" t="0" r="0" b="0"/>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5FB066F6" w14:textId="77777777" w:rsidR="00D04818" w:rsidRDefault="00D04818" w:rsidP="00724F3D">
          <w:pPr>
            <w:pStyle w:val="Untertitel"/>
          </w:pPr>
          <w:r>
            <w:rPr>
              <w:noProof/>
            </w:rPr>
            <w:drawing>
              <wp:inline distT="0" distB="0" distL="0" distR="0" wp14:anchorId="6B0C3046" wp14:editId="7F07A96E">
                <wp:extent cx="424543" cy="435429"/>
                <wp:effectExtent l="0" t="0" r="0" b="0"/>
                <wp:docPr id="456" name="Grafi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0D6AE5CE" w14:textId="77777777" w:rsidR="00D04818" w:rsidRDefault="00D04818" w:rsidP="00724F3D">
          <w:pPr>
            <w:pStyle w:val="Untertitel"/>
          </w:pPr>
          <w:r>
            <w:rPr>
              <w:noProof/>
            </w:rPr>
            <w:drawing>
              <wp:inline distT="0" distB="0" distL="0" distR="0" wp14:anchorId="47C7D96E" wp14:editId="63FBCE81">
                <wp:extent cx="458526" cy="435600"/>
                <wp:effectExtent l="0" t="0" r="0" b="0"/>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D04818" w14:paraId="0A82BD5C" w14:textId="77777777" w:rsidTr="006322F0">
      <w:trPr>
        <w:trHeight w:val="510"/>
      </w:trPr>
      <w:tc>
        <w:tcPr>
          <w:tcW w:w="1000" w:type="pct"/>
        </w:tcPr>
        <w:p w14:paraId="09B08B4F" w14:textId="11EBB169" w:rsidR="00D04818" w:rsidRPr="00EE4101" w:rsidRDefault="00D04818" w:rsidP="00724F3D">
          <w:pPr>
            <w:pStyle w:val="Untertitel"/>
          </w:pPr>
          <w:r w:rsidRPr="0037643C">
            <w:rPr>
              <w:rStyle w:val="UntertitelZchn"/>
            </w:rPr>
            <w:t>Level</w:t>
          </w:r>
          <w:r w:rsidRPr="00EE4101">
            <w:t xml:space="preserve"> </w:t>
          </w:r>
          <w:r>
            <w:t>1</w:t>
          </w:r>
          <w:r w:rsidR="00AB39CD">
            <w:t>/</w:t>
          </w:r>
          <w:r>
            <w:t>2</w:t>
          </w:r>
        </w:p>
      </w:tc>
      <w:tc>
        <w:tcPr>
          <w:tcW w:w="1000" w:type="pct"/>
        </w:tcPr>
        <w:p w14:paraId="54DCFCD0" w14:textId="76F57D45" w:rsidR="00D04818" w:rsidRPr="00EE4101" w:rsidRDefault="00D04818" w:rsidP="00724F3D">
          <w:pPr>
            <w:pStyle w:val="Untertitel"/>
          </w:pPr>
          <w:r>
            <w:t>15-</w:t>
          </w:r>
          <w:r w:rsidRPr="00EE4101">
            <w:t>30 Minuten</w:t>
          </w:r>
        </w:p>
      </w:tc>
      <w:tc>
        <w:tcPr>
          <w:tcW w:w="1000" w:type="pct"/>
        </w:tcPr>
        <w:p w14:paraId="3CDB8A5C" w14:textId="1DC17E50" w:rsidR="00D04818" w:rsidRPr="00EE4101" w:rsidRDefault="00D04818" w:rsidP="00724F3D">
          <w:pPr>
            <w:pStyle w:val="Untertitel"/>
          </w:pPr>
          <w:r>
            <w:t>1-10 Personen</w:t>
          </w:r>
        </w:p>
      </w:tc>
      <w:tc>
        <w:tcPr>
          <w:tcW w:w="1000" w:type="pct"/>
        </w:tcPr>
        <w:p w14:paraId="4D57BA3F" w14:textId="44618E56" w:rsidR="00D04818" w:rsidRPr="00EE4101" w:rsidRDefault="00D04818" w:rsidP="00724F3D">
          <w:pPr>
            <w:pStyle w:val="Untertitel"/>
          </w:pPr>
          <w:r>
            <w:t>EA, Plenum</w:t>
          </w:r>
        </w:p>
      </w:tc>
      <w:tc>
        <w:tcPr>
          <w:tcW w:w="1000" w:type="pct"/>
        </w:tcPr>
        <w:p w14:paraId="3990E006" w14:textId="3DA6DBA3" w:rsidR="00D04818" w:rsidRPr="00EE4101" w:rsidRDefault="005401D4" w:rsidP="00724F3D">
          <w:pPr>
            <w:pStyle w:val="Untertitel"/>
          </w:pPr>
          <w:r>
            <w:t>Arbeitsbögen</w:t>
          </w:r>
        </w:p>
      </w:tc>
    </w:tr>
  </w:tbl>
  <w:p w14:paraId="54A72705" w14:textId="77777777" w:rsidR="00D04818" w:rsidRPr="007B43C4" w:rsidRDefault="00D04818" w:rsidP="007B43C4">
    <w:pPr>
      <w:spacing w:line="240" w:lineRule="auto"/>
      <w:rPr>
        <w:sz w:val="24"/>
        <w:szCs w:val="22"/>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CE5F48" w14:textId="4F063F70" w:rsidR="00D04818" w:rsidRDefault="00D04818" w:rsidP="00EE1B11">
    <w:pPr>
      <w:pStyle w:val="Kopfzeile"/>
      <w:ind w:left="0"/>
    </w:pPr>
    <w:r>
      <w:rPr>
        <w:noProof/>
      </w:rPr>
      <mc:AlternateContent>
        <mc:Choice Requires="wps">
          <w:drawing>
            <wp:anchor distT="0" distB="0" distL="114300" distR="114300" simplePos="0" relativeHeight="251533824" behindDoc="0" locked="0" layoutInCell="1" allowOverlap="1" wp14:anchorId="63C82A82" wp14:editId="4E2E1A48">
              <wp:simplePos x="0" y="0"/>
              <wp:positionH relativeFrom="margin">
                <wp:posOffset>972185</wp:posOffset>
              </wp:positionH>
              <wp:positionV relativeFrom="topMargin">
                <wp:posOffset>467995</wp:posOffset>
              </wp:positionV>
              <wp:extent cx="2923200" cy="770400"/>
              <wp:effectExtent l="0" t="0" r="0" b="0"/>
              <wp:wrapNone/>
              <wp:docPr id="371" name="Textfeld 371"/>
              <wp:cNvGraphicFramePr/>
              <a:graphic xmlns:a="http://schemas.openxmlformats.org/drawingml/2006/main">
                <a:graphicData uri="http://schemas.microsoft.com/office/word/2010/wordprocessingShape">
                  <wps:wsp>
                    <wps:cNvSpPr txBox="1"/>
                    <wps:spPr>
                      <a:xfrm>
                        <a:off x="0" y="0"/>
                        <a:ext cx="2923200" cy="770400"/>
                      </a:xfrm>
                      <a:prstGeom prst="rect">
                        <a:avLst/>
                      </a:prstGeom>
                      <a:solidFill>
                        <a:schemeClr val="lt1"/>
                      </a:solidFill>
                      <a:ln w="6350">
                        <a:noFill/>
                      </a:ln>
                    </wps:spPr>
                    <wps:txbx>
                      <w:txbxContent>
                        <w:p w14:paraId="7B9BA4F8" w14:textId="4AC596FD" w:rsidR="00D04818" w:rsidRDefault="00D04818" w:rsidP="004A7EE9">
                          <w:pPr>
                            <w:pStyle w:val="Titel"/>
                            <w:spacing w:line="276" w:lineRule="auto"/>
                            <w:ind w:left="0"/>
                          </w:pPr>
                          <w:r w:rsidRPr="001F6414">
                            <w:t>Arbeitsb</w:t>
                          </w:r>
                          <w:r w:rsidR="00D564E2">
                            <w:t>ogen</w:t>
                          </w:r>
                          <w:r w:rsidRPr="001F6414">
                            <w:t xml:space="preserve">: </w:t>
                          </w:r>
                        </w:p>
                        <w:p w14:paraId="24010009" w14:textId="0A47B29B" w:rsidR="00D04818" w:rsidRPr="009945C5" w:rsidRDefault="00D04818" w:rsidP="004A7EE9">
                          <w:pPr>
                            <w:pStyle w:val="berschrift1"/>
                            <w:spacing w:line="276" w:lineRule="auto"/>
                            <w:ind w:left="0"/>
                          </w:pPr>
                          <w:r w:rsidRPr="001F6414">
                            <w:t>Verbinden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C82A82" id="_x0000_t202" coordsize="21600,21600" o:spt="202" path="m,l,21600r21600,l21600,xe">
              <v:stroke joinstyle="miter"/>
              <v:path gradientshapeok="t" o:connecttype="rect"/>
            </v:shapetype>
            <v:shape id="Textfeld 371" o:spid="_x0000_s1310" type="#_x0000_t202" style="position:absolute;margin-left:76.55pt;margin-top:36.85pt;width:230.15pt;height:60.65pt;z-index:2515338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" fillcolor="white [3201]" stroked="f" strokeweight=".5pt">
              <v:textbox>
                <w:txbxContent>
                  <w:p w14:paraId="7B9BA4F8" w14:textId="4AC596FD" w:rsidR="00D04818" w:rsidRDefault="00D04818" w:rsidP="004A7EE9">
                    <w:pPr>
                      <w:pStyle w:val="Titel"/>
                      <w:spacing w:line="276" w:lineRule="auto"/>
                      <w:ind w:left="0"/>
                    </w:pPr>
                    <w:r w:rsidRPr="001F6414">
                      <w:t>Arbeitsb</w:t>
                    </w:r>
                    <w:r w:rsidR="00D564E2">
                      <w:t>ogen</w:t>
                    </w:r>
                    <w:r w:rsidRPr="001F6414">
                      <w:t xml:space="preserve">: </w:t>
                    </w:r>
                  </w:p>
                  <w:p w14:paraId="24010009" w14:textId="0A47B29B" w:rsidR="00D04818" w:rsidRPr="009945C5" w:rsidRDefault="00D04818" w:rsidP="004A7EE9">
                    <w:pPr>
                      <w:pStyle w:val="berschrift1"/>
                      <w:spacing w:line="276" w:lineRule="auto"/>
                      <w:ind w:left="0"/>
                    </w:pPr>
                    <w:r w:rsidRPr="001F6414">
                      <w:t>Verbinden 1</w:t>
                    </w:r>
                  </w:p>
                </w:txbxContent>
              </v:textbox>
              <w10:wrap anchorx="margin" anchory="margin"/>
            </v:shape>
          </w:pict>
        </mc:Fallback>
      </mc:AlternateContent>
    </w:r>
    <w:r>
      <w:rPr>
        <w:noProof/>
      </w:rPr>
      <mc:AlternateContent>
        <mc:Choice Requires="wps">
          <w:drawing>
            <wp:anchor distT="0" distB="0" distL="114300" distR="114300" simplePos="0" relativeHeight="251569664" behindDoc="0" locked="0" layoutInCell="1" allowOverlap="1" wp14:anchorId="29BAEC50" wp14:editId="59B319D1">
              <wp:simplePos x="0" y="0"/>
              <wp:positionH relativeFrom="margin">
                <wp:posOffset>5472430</wp:posOffset>
              </wp:positionH>
              <wp:positionV relativeFrom="topMargin">
                <wp:posOffset>1080135</wp:posOffset>
              </wp:positionV>
              <wp:extent cx="1036800" cy="244800"/>
              <wp:effectExtent l="0" t="0" r="0" b="1270"/>
              <wp:wrapNone/>
              <wp:docPr id="37" name="Textfeld 37"/>
              <wp:cNvGraphicFramePr/>
              <a:graphic xmlns:a="http://schemas.openxmlformats.org/drawingml/2006/main">
                <a:graphicData uri="http://schemas.microsoft.com/office/word/2010/wordprocessingShape">
                  <wps:wsp>
                    <wps:cNvSpPr txBox="1"/>
                    <wps:spPr bwMode="auto">
                      <a:xfrm>
                        <a:off x="0" y="0"/>
                        <a:ext cx="1036800" cy="244800"/>
                      </a:xfrm>
                      <a:prstGeom prst="rect">
                        <a:avLst/>
                      </a:prstGeom>
                      <a:solidFill>
                        <a:srgbClr val="FFFFFF"/>
                      </a:solidFill>
                      <a:ln w="9525">
                        <a:noFill/>
                        <a:miter lim="800000"/>
                        <a:headEnd/>
                        <a:tailEnd/>
                      </a:ln>
                    </wps:spPr>
                    <wps:txbx>
                      <w:txbxContent>
                        <w:p w14:paraId="47EE28DE" w14:textId="4D647F85" w:rsidR="00D04818" w:rsidRPr="00B57263" w:rsidRDefault="00D04818" w:rsidP="00E226CE">
                          <w:pPr>
                            <w:pStyle w:val="Alpha-LevelKopfzeileABs"/>
                          </w:pPr>
                          <w:r w:rsidRPr="00B57263">
                            <w:t>Level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9BAEC50" id="Textfeld 37" o:spid="_x0000_s1311" type="#_x0000_t202" style="position:absolute;margin-left:430.9pt;margin-top:85.05pt;width:81.65pt;height:19.3pt;z-index:2515696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" stroked="f">
              <v:textbox style="mso-fit-shape-to-text:t">
                <w:txbxContent>
                  <w:p w14:paraId="47EE28DE" w14:textId="4D647F85" w:rsidR="00D04818" w:rsidRPr="00B57263" w:rsidRDefault="00D04818" w:rsidP="00E226CE">
                    <w:pPr>
                      <w:pStyle w:val="Alpha-LevelKopfzeileABs"/>
                    </w:pPr>
                    <w:r w:rsidRPr="00B57263">
                      <w:t>Level 1</w:t>
                    </w:r>
                  </w:p>
                </w:txbxContent>
              </v:textbox>
              <w10:wrap anchorx="margin" anchory="margin"/>
            </v:shape>
          </w:pict>
        </mc:Fallback>
      </mc:AlternateContent>
    </w:r>
    <w:r>
      <w:rPr>
        <w:noProof/>
      </w:rPr>
      <w:drawing>
        <wp:anchor distT="0" distB="0" distL="114300" distR="114300" simplePos="0" relativeHeight="251568640" behindDoc="0" locked="0" layoutInCell="1" allowOverlap="1" wp14:anchorId="2F4A2C77" wp14:editId="46F242B6">
          <wp:simplePos x="0" y="0"/>
          <wp:positionH relativeFrom="margin">
            <wp:posOffset>5526405</wp:posOffset>
          </wp:positionH>
          <wp:positionV relativeFrom="topMargin">
            <wp:posOffset>648335</wp:posOffset>
          </wp:positionV>
          <wp:extent cx="493200" cy="417600"/>
          <wp:effectExtent l="0" t="0" r="2540" b="1905"/>
          <wp:wrapNone/>
          <wp:docPr id="1808" name="Grafik 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A8E16B5" wp14:editId="56F62D83">
          <wp:extent cx="864000" cy="864000"/>
          <wp:effectExtent l="0" t="0" r="0" b="0"/>
          <wp:docPr id="1809" name="Grafik 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634EDEDA" w14:textId="77777777" w:rsidR="00D04818" w:rsidRDefault="00D04818" w:rsidP="00B82915">
    <w:pPr>
      <w:ind w:left="0"/>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95E3B2" w14:textId="5C01835A" w:rsidR="00D04818" w:rsidRDefault="00D04818" w:rsidP="00EE1B11">
    <w:pPr>
      <w:pStyle w:val="Kopfzeile"/>
      <w:ind w:left="0"/>
    </w:pPr>
    <w:r>
      <w:rPr>
        <w:noProof/>
      </w:rPr>
      <mc:AlternateContent>
        <mc:Choice Requires="wps">
          <w:drawing>
            <wp:anchor distT="0" distB="0" distL="114300" distR="114300" simplePos="0" relativeHeight="251782656" behindDoc="0" locked="0" layoutInCell="1" allowOverlap="1" wp14:anchorId="3355BEAB" wp14:editId="3D3CDBEC">
              <wp:simplePos x="0" y="0"/>
              <wp:positionH relativeFrom="margin">
                <wp:posOffset>972185</wp:posOffset>
              </wp:positionH>
              <wp:positionV relativeFrom="topMargin">
                <wp:posOffset>467995</wp:posOffset>
              </wp:positionV>
              <wp:extent cx="2923200" cy="770400"/>
              <wp:effectExtent l="0" t="0" r="0" b="0"/>
              <wp:wrapNone/>
              <wp:docPr id="1093" name="Textfeld 1093"/>
              <wp:cNvGraphicFramePr/>
              <a:graphic xmlns:a="http://schemas.openxmlformats.org/drawingml/2006/main">
                <a:graphicData uri="http://schemas.microsoft.com/office/word/2010/wordprocessingShape">
                  <wps:wsp>
                    <wps:cNvSpPr txBox="1"/>
                    <wps:spPr>
                      <a:xfrm>
                        <a:off x="0" y="0"/>
                        <a:ext cx="2923200" cy="770400"/>
                      </a:xfrm>
                      <a:prstGeom prst="rect">
                        <a:avLst/>
                      </a:prstGeom>
                      <a:solidFill>
                        <a:schemeClr val="lt1"/>
                      </a:solidFill>
                      <a:ln w="6350">
                        <a:noFill/>
                      </a:ln>
                    </wps:spPr>
                    <wps:txbx>
                      <w:txbxContent>
                        <w:p w14:paraId="48408C8C" w14:textId="5980F290" w:rsidR="00D04818" w:rsidRDefault="00D04818" w:rsidP="004A7EE9">
                          <w:pPr>
                            <w:pStyle w:val="Titel"/>
                            <w:spacing w:line="276" w:lineRule="auto"/>
                            <w:ind w:left="0"/>
                          </w:pPr>
                          <w:r>
                            <w:t>Lösung</w:t>
                          </w:r>
                          <w:r w:rsidRPr="001F6414">
                            <w:t>:</w:t>
                          </w:r>
                        </w:p>
                        <w:p w14:paraId="6F5CAFDF" w14:textId="77777777" w:rsidR="00D04818" w:rsidRPr="009945C5" w:rsidRDefault="00D04818" w:rsidP="004A7EE9">
                          <w:pPr>
                            <w:pStyle w:val="berschrift1"/>
                            <w:spacing w:line="276" w:lineRule="auto"/>
                            <w:ind w:left="0"/>
                          </w:pPr>
                          <w:r w:rsidRPr="001F6414">
                            <w:t>Verbinden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55BEAB" id="_x0000_t202" coordsize="21600,21600" o:spt="202" path="m,l,21600r21600,l21600,xe">
              <v:stroke joinstyle="miter"/>
              <v:path gradientshapeok="t" o:connecttype="rect"/>
            </v:shapetype>
            <v:shape id="Textfeld 1093" o:spid="_x0000_s1312" type="#_x0000_t202" style="position:absolute;margin-left:76.55pt;margin-top:36.85pt;width:230.15pt;height:60.65pt;z-index:2517826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" fillcolor="white [3201]" stroked="f" strokeweight=".5pt">
              <v:textbox>
                <w:txbxContent>
                  <w:p w14:paraId="48408C8C" w14:textId="5980F290" w:rsidR="00D04818" w:rsidRDefault="00D04818" w:rsidP="004A7EE9">
                    <w:pPr>
                      <w:pStyle w:val="Titel"/>
                      <w:spacing w:line="276" w:lineRule="auto"/>
                      <w:ind w:left="0"/>
                    </w:pPr>
                    <w:r>
                      <w:t>Lösung</w:t>
                    </w:r>
                    <w:r w:rsidRPr="001F6414">
                      <w:t>:</w:t>
                    </w:r>
                  </w:p>
                  <w:p w14:paraId="6F5CAFDF" w14:textId="77777777" w:rsidR="00D04818" w:rsidRPr="009945C5" w:rsidRDefault="00D04818" w:rsidP="004A7EE9">
                    <w:pPr>
                      <w:pStyle w:val="berschrift1"/>
                      <w:spacing w:line="276" w:lineRule="auto"/>
                      <w:ind w:left="0"/>
                    </w:pPr>
                    <w:r w:rsidRPr="001F6414">
                      <w:t>Verbinden 1</w:t>
                    </w:r>
                  </w:p>
                </w:txbxContent>
              </v:textbox>
              <w10:wrap anchorx="margin" anchory="margin"/>
            </v:shape>
          </w:pict>
        </mc:Fallback>
      </mc:AlternateContent>
    </w:r>
    <w:r>
      <w:rPr>
        <w:noProof/>
      </w:rPr>
      <w:drawing>
        <wp:inline distT="0" distB="0" distL="0" distR="0" wp14:anchorId="511E1030" wp14:editId="62CDC4B3">
          <wp:extent cx="864000" cy="864000"/>
          <wp:effectExtent l="0" t="0" r="0" b="0"/>
          <wp:docPr id="1810" name="Grafik 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504CF4BC" w14:textId="77777777" w:rsidR="00D04818" w:rsidRDefault="00D04818" w:rsidP="00B82915">
    <w:pPr>
      <w:ind w:left="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C01999" w14:textId="77777777" w:rsidR="005516C5" w:rsidRPr="001B2907" w:rsidRDefault="005516C5" w:rsidP="005516C5">
    <w:pPr>
      <w:tabs>
        <w:tab w:val="center" w:pos="4536"/>
        <w:tab w:val="right" w:pos="9072"/>
      </w:tabs>
      <w:spacing w:line="240" w:lineRule="auto"/>
      <w:ind w:left="0"/>
      <w:rPr>
        <w:sz w:val="24"/>
      </w:rPr>
    </w:pPr>
    <w:r w:rsidRPr="001B2907">
      <w:rPr>
        <w:noProof/>
        <w:sz w:val="24"/>
      </w:rPr>
      <mc:AlternateContent>
        <mc:Choice Requires="wps">
          <w:drawing>
            <wp:anchor distT="0" distB="0" distL="114300" distR="114300" simplePos="0" relativeHeight="251803136" behindDoc="0" locked="0" layoutInCell="1" allowOverlap="1" wp14:anchorId="7AA2CA5C" wp14:editId="23453DB2">
              <wp:simplePos x="0" y="0"/>
              <wp:positionH relativeFrom="margin">
                <wp:posOffset>972185</wp:posOffset>
              </wp:positionH>
              <wp:positionV relativeFrom="topMargin">
                <wp:posOffset>467995</wp:posOffset>
              </wp:positionV>
              <wp:extent cx="5857200" cy="1008000"/>
              <wp:effectExtent l="0" t="0" r="0" b="1905"/>
              <wp:wrapNone/>
              <wp:docPr id="52" name="Textfeld 52"/>
              <wp:cNvGraphicFramePr/>
              <a:graphic xmlns:a="http://schemas.openxmlformats.org/drawingml/2006/main">
                <a:graphicData uri="http://schemas.microsoft.com/office/word/2010/wordprocessingShape">
                  <wps:wsp>
                    <wps:cNvSpPr txBox="1"/>
                    <wps:spPr>
                      <a:xfrm>
                        <a:off x="0" y="0"/>
                        <a:ext cx="5857200" cy="1008000"/>
                      </a:xfrm>
                      <a:prstGeom prst="rect">
                        <a:avLst/>
                      </a:prstGeom>
                      <a:solidFill>
                        <a:sysClr val="window" lastClr="FFFFFF"/>
                      </a:solidFill>
                      <a:ln w="6350">
                        <a:noFill/>
                      </a:ln>
                    </wps:spPr>
                    <wps:txbx>
                      <w:txbxContent>
                        <w:p w14:paraId="2F053254" w14:textId="4802B7F6" w:rsidR="005516C5" w:rsidRPr="00EE527B" w:rsidRDefault="00472722" w:rsidP="005516C5">
                          <w:pPr>
                            <w:pStyle w:val="Titel"/>
                            <w:spacing w:line="276" w:lineRule="auto"/>
                            <w:ind w:left="0"/>
                            <w:rPr>
                              <w:color w:val="C00000"/>
                            </w:rPr>
                          </w:pPr>
                          <w:r>
                            <w:rPr>
                              <w:color w:val="C00000"/>
                            </w:rPr>
                            <w:t>Verträge leicht gemacht</w:t>
                          </w:r>
                        </w:p>
                        <w:p w14:paraId="756889B8" w14:textId="4BC3AD43" w:rsidR="005516C5" w:rsidRPr="00BA2EE4" w:rsidRDefault="005516C5" w:rsidP="005516C5">
                          <w:pPr>
                            <w:pStyle w:val="berschrift1"/>
                            <w:spacing w:line="276" w:lineRule="auto"/>
                            <w:ind w:left="0"/>
                            <w:rPr>
                              <w:b/>
                              <w:bCs/>
                            </w:rPr>
                          </w:pPr>
                          <w:r w:rsidRPr="00BA2EE4">
                            <w:rPr>
                              <w:b/>
                              <w:bCs/>
                            </w:rPr>
                            <w:t>Einleitung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A2CA5C" id="_x0000_t202" coordsize="21600,21600" o:spt="202" path="m,l,21600r21600,l21600,xe">
              <v:stroke joinstyle="miter"/>
              <v:path gradientshapeok="t" o:connecttype="rect"/>
            </v:shapetype>
            <v:shape id="Textfeld 52" o:spid="_x0000_s1248" type="#_x0000_t202" style="position:absolute;margin-left:76.55pt;margin-top:36.85pt;width:461.2pt;height:79.35pt;z-index:25180313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" fillcolor="window" stroked="f" strokeweight=".5pt">
              <v:textbox>
                <w:txbxContent>
                  <w:p w14:paraId="2F053254" w14:textId="4802B7F6" w:rsidR="005516C5" w:rsidRPr="00EE527B" w:rsidRDefault="00472722" w:rsidP="005516C5">
                    <w:pPr>
                      <w:pStyle w:val="Titel"/>
                      <w:spacing w:line="276" w:lineRule="auto"/>
                      <w:ind w:left="0"/>
                      <w:rPr>
                        <w:color w:val="C00000"/>
                      </w:rPr>
                    </w:pPr>
                    <w:r>
                      <w:rPr>
                        <w:color w:val="C00000"/>
                      </w:rPr>
                      <w:t>Verträge leicht gemacht</w:t>
                    </w:r>
                  </w:p>
                  <w:p w14:paraId="756889B8" w14:textId="4BC3AD43" w:rsidR="005516C5" w:rsidRPr="00BA2EE4" w:rsidRDefault="005516C5" w:rsidP="005516C5">
                    <w:pPr>
                      <w:pStyle w:val="berschrift1"/>
                      <w:spacing w:line="276" w:lineRule="auto"/>
                      <w:ind w:left="0"/>
                      <w:rPr>
                        <w:b/>
                        <w:bCs/>
                      </w:rPr>
                    </w:pPr>
                    <w:r w:rsidRPr="00BA2EE4">
                      <w:rPr>
                        <w:b/>
                        <w:bCs/>
                      </w:rPr>
                      <w:t>Einleitung</w:t>
                    </w:r>
                  </w:p>
                </w:txbxContent>
              </v:textbox>
              <w10:wrap anchorx="margin" anchory="margin"/>
            </v:shape>
          </w:pict>
        </mc:Fallback>
      </mc:AlternateContent>
    </w:r>
    <w:r w:rsidRPr="001B2907">
      <w:rPr>
        <w:noProof/>
        <w:sz w:val="24"/>
      </w:rPr>
      <w:drawing>
        <wp:inline distT="0" distB="0" distL="0" distR="0" wp14:anchorId="1CB9AA19" wp14:editId="325CA218">
          <wp:extent cx="864000" cy="864000"/>
          <wp:effectExtent l="0" t="0" r="0" b="0"/>
          <wp:docPr id="192" name="Grafi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63D9C071" w14:textId="77777777" w:rsidR="00D04818" w:rsidRDefault="00D04818">
    <w:pPr>
      <w:pStyle w:val="Kopfzeile"/>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54B091" w14:textId="6E123EC7" w:rsidR="00D04818" w:rsidRDefault="00D04818" w:rsidP="00EE1B11">
    <w:pPr>
      <w:pStyle w:val="Kopfzeile"/>
      <w:ind w:left="0"/>
    </w:pPr>
    <w:r>
      <w:rPr>
        <w:noProof/>
      </w:rPr>
      <mc:AlternateContent>
        <mc:Choice Requires="wps">
          <w:drawing>
            <wp:anchor distT="0" distB="0" distL="114300" distR="114300" simplePos="0" relativeHeight="251572736" behindDoc="0" locked="0" layoutInCell="1" allowOverlap="1" wp14:anchorId="3BA5093D" wp14:editId="0AFFEA50">
              <wp:simplePos x="0" y="0"/>
              <wp:positionH relativeFrom="margin">
                <wp:posOffset>5472430</wp:posOffset>
              </wp:positionH>
              <wp:positionV relativeFrom="topMargin">
                <wp:posOffset>1080135</wp:posOffset>
              </wp:positionV>
              <wp:extent cx="1036800" cy="244800"/>
              <wp:effectExtent l="0" t="0" r="0" b="1270"/>
              <wp:wrapNone/>
              <wp:docPr id="45" name="Textfeld 45"/>
              <wp:cNvGraphicFramePr/>
              <a:graphic xmlns:a="http://schemas.openxmlformats.org/drawingml/2006/main">
                <a:graphicData uri="http://schemas.microsoft.com/office/word/2010/wordprocessingShape">
                  <wps:wsp>
                    <wps:cNvSpPr txBox="1"/>
                    <wps:spPr bwMode="auto">
                      <a:xfrm>
                        <a:off x="0" y="0"/>
                        <a:ext cx="1036800" cy="244800"/>
                      </a:xfrm>
                      <a:prstGeom prst="rect">
                        <a:avLst/>
                      </a:prstGeom>
                      <a:solidFill>
                        <a:srgbClr val="FFFFFF"/>
                      </a:solidFill>
                      <a:ln w="9525">
                        <a:noFill/>
                        <a:miter lim="800000"/>
                        <a:headEnd/>
                        <a:tailEnd/>
                      </a:ln>
                    </wps:spPr>
                    <wps:txbx>
                      <w:txbxContent>
                        <w:p w14:paraId="1AB5F6E1" w14:textId="78ED6929" w:rsidR="00D04818" w:rsidRPr="00B57263" w:rsidRDefault="00D04818" w:rsidP="00E226CE">
                          <w:pPr>
                            <w:pStyle w:val="Alpha-LevelKopfzeileABs"/>
                          </w:pPr>
                          <w:r w:rsidRPr="00B57263">
                            <w:t>Level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BA5093D" id="_x0000_t202" coordsize="21600,21600" o:spt="202" path="m,l,21600r21600,l21600,xe">
              <v:stroke joinstyle="miter"/>
              <v:path gradientshapeok="t" o:connecttype="rect"/>
            </v:shapetype>
            <v:shape id="Textfeld 45" o:spid="_x0000_s1313" type="#_x0000_t202" style="position:absolute;margin-left:430.9pt;margin-top:85.05pt;width:81.65pt;height:19.3pt;z-index:25157273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" stroked="f">
              <v:textbox style="mso-fit-shape-to-text:t">
                <w:txbxContent>
                  <w:p w14:paraId="1AB5F6E1" w14:textId="78ED6929" w:rsidR="00D04818" w:rsidRPr="00B57263" w:rsidRDefault="00D04818" w:rsidP="00E226CE">
                    <w:pPr>
                      <w:pStyle w:val="Alpha-LevelKopfzeileABs"/>
                    </w:pPr>
                    <w:r w:rsidRPr="00B57263">
                      <w:t>Level 1</w:t>
                    </w:r>
                  </w:p>
                </w:txbxContent>
              </v:textbox>
              <w10:wrap anchorx="margin" anchory="margin"/>
            </v:shape>
          </w:pict>
        </mc:Fallback>
      </mc:AlternateContent>
    </w:r>
    <w:r>
      <w:rPr>
        <w:noProof/>
      </w:rPr>
      <w:drawing>
        <wp:anchor distT="0" distB="0" distL="114300" distR="114300" simplePos="0" relativeHeight="251570688" behindDoc="0" locked="0" layoutInCell="1" allowOverlap="1" wp14:anchorId="3098550A" wp14:editId="16CCA607">
          <wp:simplePos x="0" y="0"/>
          <wp:positionH relativeFrom="margin">
            <wp:posOffset>5526405</wp:posOffset>
          </wp:positionH>
          <wp:positionV relativeFrom="topMargin">
            <wp:posOffset>648335</wp:posOffset>
          </wp:positionV>
          <wp:extent cx="493200" cy="417600"/>
          <wp:effectExtent l="0" t="0" r="2540" b="1905"/>
          <wp:wrapNone/>
          <wp:docPr id="460" name="Grafik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34848" behindDoc="0" locked="0" layoutInCell="1" allowOverlap="1" wp14:anchorId="63D86369" wp14:editId="440A1F67">
              <wp:simplePos x="0" y="0"/>
              <wp:positionH relativeFrom="margin">
                <wp:posOffset>972185</wp:posOffset>
              </wp:positionH>
              <wp:positionV relativeFrom="topMargin">
                <wp:posOffset>467995</wp:posOffset>
              </wp:positionV>
              <wp:extent cx="2239200" cy="648000"/>
              <wp:effectExtent l="0" t="0" r="8890" b="0"/>
              <wp:wrapNone/>
              <wp:docPr id="378" name="Textfeld 378"/>
              <wp:cNvGraphicFramePr/>
              <a:graphic xmlns:a="http://schemas.openxmlformats.org/drawingml/2006/main">
                <a:graphicData uri="http://schemas.microsoft.com/office/word/2010/wordprocessingShape">
                  <wps:wsp>
                    <wps:cNvSpPr txBox="1"/>
                    <wps:spPr>
                      <a:xfrm>
                        <a:off x="0" y="0"/>
                        <a:ext cx="2239200" cy="648000"/>
                      </a:xfrm>
                      <a:prstGeom prst="rect">
                        <a:avLst/>
                      </a:prstGeom>
                      <a:solidFill>
                        <a:schemeClr val="lt1"/>
                      </a:solidFill>
                      <a:ln w="6350">
                        <a:noFill/>
                      </a:ln>
                    </wps:spPr>
                    <wps:txbx>
                      <w:txbxContent>
                        <w:p w14:paraId="0090187F" w14:textId="19AAC72D" w:rsidR="00D04818" w:rsidRDefault="00D04818" w:rsidP="004A7EE9">
                          <w:pPr>
                            <w:pStyle w:val="Titel"/>
                            <w:spacing w:line="276" w:lineRule="auto"/>
                            <w:ind w:left="0"/>
                          </w:pPr>
                          <w:r w:rsidRPr="001F6414">
                            <w:t>Arbeitsb</w:t>
                          </w:r>
                          <w:r w:rsidR="00D564E2">
                            <w:t>ogen</w:t>
                          </w:r>
                          <w:r w:rsidRPr="001F6414">
                            <w:t>:</w:t>
                          </w:r>
                        </w:p>
                        <w:p w14:paraId="328FDA34" w14:textId="08ECD410" w:rsidR="00D04818" w:rsidRPr="009945C5" w:rsidRDefault="00D04818" w:rsidP="004A7EE9">
                          <w:pPr>
                            <w:pStyle w:val="berschrift1"/>
                            <w:spacing w:line="276" w:lineRule="auto"/>
                            <w:ind w:left="0"/>
                          </w:pPr>
                          <w:r w:rsidRPr="001F6414">
                            <w:t>Verbinden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D86369" id="Textfeld 378" o:spid="_x0000_s1314" type="#_x0000_t202" style="position:absolute;margin-left:76.55pt;margin-top:36.85pt;width:176.3pt;height:51pt;z-index:2515348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" fillcolor="white [3201]" stroked="f" strokeweight=".5pt">
              <v:textbox>
                <w:txbxContent>
                  <w:p w14:paraId="0090187F" w14:textId="19AAC72D" w:rsidR="00D04818" w:rsidRDefault="00D04818" w:rsidP="004A7EE9">
                    <w:pPr>
                      <w:pStyle w:val="Titel"/>
                      <w:spacing w:line="276" w:lineRule="auto"/>
                      <w:ind w:left="0"/>
                    </w:pPr>
                    <w:r w:rsidRPr="001F6414">
                      <w:t>Arbeitsb</w:t>
                    </w:r>
                    <w:r w:rsidR="00D564E2">
                      <w:t>ogen</w:t>
                    </w:r>
                    <w:r w:rsidRPr="001F6414">
                      <w:t>:</w:t>
                    </w:r>
                  </w:p>
                  <w:p w14:paraId="328FDA34" w14:textId="08ECD410" w:rsidR="00D04818" w:rsidRPr="009945C5" w:rsidRDefault="00D04818" w:rsidP="004A7EE9">
                    <w:pPr>
                      <w:pStyle w:val="berschrift1"/>
                      <w:spacing w:line="276" w:lineRule="auto"/>
                      <w:ind w:left="0"/>
                    </w:pPr>
                    <w:r w:rsidRPr="001F6414">
                      <w:t>Verbinden 2</w:t>
                    </w:r>
                  </w:p>
                </w:txbxContent>
              </v:textbox>
              <w10:wrap anchorx="margin" anchory="margin"/>
            </v:shape>
          </w:pict>
        </mc:Fallback>
      </mc:AlternateContent>
    </w:r>
    <w:r>
      <w:rPr>
        <w:noProof/>
      </w:rPr>
      <w:drawing>
        <wp:inline distT="0" distB="0" distL="0" distR="0" wp14:anchorId="38D44D02" wp14:editId="5363897C">
          <wp:extent cx="864000" cy="864000"/>
          <wp:effectExtent l="0" t="0" r="0" b="0"/>
          <wp:docPr id="461" name="Grafi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0E9ACDDE" w14:textId="77777777" w:rsidR="00D04818" w:rsidRDefault="00D04818" w:rsidP="00B82915">
    <w:pPr>
      <w:ind w:left="0"/>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A2FA43" w14:textId="2A1BDA9C" w:rsidR="00D04818" w:rsidRDefault="00D04818" w:rsidP="00EE1B11">
    <w:pPr>
      <w:pStyle w:val="Kopfzeile"/>
      <w:ind w:left="0"/>
    </w:pPr>
    <w:r>
      <w:rPr>
        <w:noProof/>
      </w:rPr>
      <mc:AlternateContent>
        <mc:Choice Requires="wps">
          <w:drawing>
            <wp:anchor distT="0" distB="0" distL="114300" distR="114300" simplePos="0" relativeHeight="251781632" behindDoc="0" locked="0" layoutInCell="1" allowOverlap="1" wp14:anchorId="50C495C6" wp14:editId="2C9E366F">
              <wp:simplePos x="0" y="0"/>
              <wp:positionH relativeFrom="margin">
                <wp:posOffset>972185</wp:posOffset>
              </wp:positionH>
              <wp:positionV relativeFrom="topMargin">
                <wp:posOffset>467995</wp:posOffset>
              </wp:positionV>
              <wp:extent cx="2239200" cy="648000"/>
              <wp:effectExtent l="0" t="0" r="8890" b="0"/>
              <wp:wrapNone/>
              <wp:docPr id="941" name="Textfeld 941"/>
              <wp:cNvGraphicFramePr/>
              <a:graphic xmlns:a="http://schemas.openxmlformats.org/drawingml/2006/main">
                <a:graphicData uri="http://schemas.microsoft.com/office/word/2010/wordprocessingShape">
                  <wps:wsp>
                    <wps:cNvSpPr txBox="1"/>
                    <wps:spPr>
                      <a:xfrm>
                        <a:off x="0" y="0"/>
                        <a:ext cx="2239200" cy="648000"/>
                      </a:xfrm>
                      <a:prstGeom prst="rect">
                        <a:avLst/>
                      </a:prstGeom>
                      <a:solidFill>
                        <a:schemeClr val="lt1"/>
                      </a:solidFill>
                      <a:ln w="6350">
                        <a:noFill/>
                      </a:ln>
                    </wps:spPr>
                    <wps:txbx>
                      <w:txbxContent>
                        <w:p w14:paraId="149BBF37" w14:textId="49E2B5E7" w:rsidR="00D04818" w:rsidRDefault="00D04818" w:rsidP="004A7EE9">
                          <w:pPr>
                            <w:pStyle w:val="Titel"/>
                            <w:spacing w:line="276" w:lineRule="auto"/>
                            <w:ind w:left="0"/>
                          </w:pPr>
                          <w:r>
                            <w:t>Lösung</w:t>
                          </w:r>
                          <w:r w:rsidRPr="001F6414">
                            <w:t>:</w:t>
                          </w:r>
                        </w:p>
                        <w:p w14:paraId="36034E9D" w14:textId="77777777" w:rsidR="00D04818" w:rsidRPr="009945C5" w:rsidRDefault="00D04818" w:rsidP="004A7EE9">
                          <w:pPr>
                            <w:pStyle w:val="berschrift1"/>
                            <w:spacing w:line="276" w:lineRule="auto"/>
                            <w:ind w:left="0"/>
                          </w:pPr>
                          <w:r w:rsidRPr="001F6414">
                            <w:t>Verbinden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C495C6" id="_x0000_t202" coordsize="21600,21600" o:spt="202" path="m,l,21600r21600,l21600,xe">
              <v:stroke joinstyle="miter"/>
              <v:path gradientshapeok="t" o:connecttype="rect"/>
            </v:shapetype>
            <v:shape id="Textfeld 941" o:spid="_x0000_s1315" type="#_x0000_t202" style="position:absolute;margin-left:76.55pt;margin-top:36.85pt;width:176.3pt;height:51pt;z-index:2517816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" fillcolor="white [3201]" stroked="f" strokeweight=".5pt">
              <v:textbox>
                <w:txbxContent>
                  <w:p w14:paraId="149BBF37" w14:textId="49E2B5E7" w:rsidR="00D04818" w:rsidRDefault="00D04818" w:rsidP="004A7EE9">
                    <w:pPr>
                      <w:pStyle w:val="Titel"/>
                      <w:spacing w:line="276" w:lineRule="auto"/>
                      <w:ind w:left="0"/>
                    </w:pPr>
                    <w:r>
                      <w:t>Lösung</w:t>
                    </w:r>
                    <w:r w:rsidRPr="001F6414">
                      <w:t>:</w:t>
                    </w:r>
                  </w:p>
                  <w:p w14:paraId="36034E9D" w14:textId="77777777" w:rsidR="00D04818" w:rsidRPr="009945C5" w:rsidRDefault="00D04818" w:rsidP="004A7EE9">
                    <w:pPr>
                      <w:pStyle w:val="berschrift1"/>
                      <w:spacing w:line="276" w:lineRule="auto"/>
                      <w:ind w:left="0"/>
                    </w:pPr>
                    <w:r w:rsidRPr="001F6414">
                      <w:t>Verbinden 2</w:t>
                    </w:r>
                  </w:p>
                </w:txbxContent>
              </v:textbox>
              <w10:wrap anchorx="margin" anchory="margin"/>
            </v:shape>
          </w:pict>
        </mc:Fallback>
      </mc:AlternateContent>
    </w:r>
    <w:r>
      <w:rPr>
        <w:noProof/>
      </w:rPr>
      <w:drawing>
        <wp:inline distT="0" distB="0" distL="0" distR="0" wp14:anchorId="03FEDF5A" wp14:editId="4C9B18BD">
          <wp:extent cx="864000" cy="864000"/>
          <wp:effectExtent l="0" t="0" r="0" b="0"/>
          <wp:docPr id="943" name="Grafik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1567DA13" w14:textId="77777777" w:rsidR="00D04818" w:rsidRDefault="00D04818" w:rsidP="00B82915">
    <w:pPr>
      <w:ind w:left="0"/>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3DBF14" w14:textId="77777777" w:rsidR="00D04818" w:rsidRDefault="00D04818" w:rsidP="00AC0862">
    <w:pPr>
      <w:pStyle w:val="Kopfzeile"/>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925D97" w14:textId="77777777" w:rsidR="00D04818" w:rsidRDefault="00D04818" w:rsidP="00EE1B11">
    <w:pPr>
      <w:pStyle w:val="Kopfzeile"/>
      <w:ind w:left="0"/>
    </w:pPr>
    <w:r>
      <w:rPr>
        <w:noProof/>
      </w:rPr>
      <mc:AlternateContent>
        <mc:Choice Requires="wps">
          <w:drawing>
            <wp:anchor distT="0" distB="0" distL="114300" distR="114300" simplePos="0" relativeHeight="251575808" behindDoc="0" locked="0" layoutInCell="1" allowOverlap="1" wp14:anchorId="6CF473AC" wp14:editId="7510F162">
              <wp:simplePos x="0" y="0"/>
              <wp:positionH relativeFrom="margin">
                <wp:posOffset>5472430</wp:posOffset>
              </wp:positionH>
              <wp:positionV relativeFrom="topMargin">
                <wp:posOffset>1080135</wp:posOffset>
              </wp:positionV>
              <wp:extent cx="1036800" cy="244800"/>
              <wp:effectExtent l="0" t="0" r="0" b="1270"/>
              <wp:wrapNone/>
              <wp:docPr id="54" name="Textfeld 54"/>
              <wp:cNvGraphicFramePr/>
              <a:graphic xmlns:a="http://schemas.openxmlformats.org/drawingml/2006/main">
                <a:graphicData uri="http://schemas.microsoft.com/office/word/2010/wordprocessingShape">
                  <wps:wsp>
                    <wps:cNvSpPr txBox="1"/>
                    <wps:spPr bwMode="auto">
                      <a:xfrm>
                        <a:off x="0" y="0"/>
                        <a:ext cx="1036800" cy="244800"/>
                      </a:xfrm>
                      <a:prstGeom prst="rect">
                        <a:avLst/>
                      </a:prstGeom>
                      <a:solidFill>
                        <a:srgbClr val="FFFFFF"/>
                      </a:solidFill>
                      <a:ln w="9525">
                        <a:noFill/>
                        <a:miter lim="800000"/>
                        <a:headEnd/>
                        <a:tailEnd/>
                      </a:ln>
                    </wps:spPr>
                    <wps:txbx>
                      <w:txbxContent>
                        <w:p w14:paraId="3A9F707E" w14:textId="3A570B81" w:rsidR="00D04818" w:rsidRPr="00B57263" w:rsidRDefault="00D04818" w:rsidP="00E226CE">
                          <w:pPr>
                            <w:pStyle w:val="Alpha-LevelKopfzeileABs"/>
                          </w:pPr>
                          <w:r w:rsidRPr="00B57263">
                            <w:t xml:space="preserve">Level </w:t>
                          </w:r>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6CF473AC" id="_x0000_t202" coordsize="21600,21600" o:spt="202" path="m,l,21600r21600,l21600,xe">
              <v:stroke joinstyle="miter"/>
              <v:path gradientshapeok="t" o:connecttype="rect"/>
            </v:shapetype>
            <v:shape id="Textfeld 54" o:spid="_x0000_s1316" type="#_x0000_t202" style="position:absolute;margin-left:430.9pt;margin-top:85.05pt;width:81.65pt;height:19.3pt;z-index:2515758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" stroked="f">
              <v:textbox style="mso-fit-shape-to-text:t">
                <w:txbxContent>
                  <w:p w14:paraId="3A9F707E" w14:textId="3A570B81" w:rsidR="00D04818" w:rsidRPr="00B57263" w:rsidRDefault="00D04818" w:rsidP="00E226CE">
                    <w:pPr>
                      <w:pStyle w:val="Alpha-LevelKopfzeileABs"/>
                    </w:pPr>
                    <w:r w:rsidRPr="00B57263">
                      <w:t xml:space="preserve">Level </w:t>
                    </w:r>
                    <w:r>
                      <w:t>2</w:t>
                    </w:r>
                  </w:p>
                </w:txbxContent>
              </v:textbox>
              <w10:wrap anchorx="margin" anchory="margin"/>
            </v:shape>
          </w:pict>
        </mc:Fallback>
      </mc:AlternateContent>
    </w:r>
    <w:r>
      <w:rPr>
        <w:noProof/>
      </w:rPr>
      <w:drawing>
        <wp:anchor distT="0" distB="0" distL="114300" distR="114300" simplePos="0" relativeHeight="251574784" behindDoc="0" locked="0" layoutInCell="1" allowOverlap="1" wp14:anchorId="07DBB447" wp14:editId="26093DEE">
          <wp:simplePos x="0" y="0"/>
          <wp:positionH relativeFrom="margin">
            <wp:posOffset>5526405</wp:posOffset>
          </wp:positionH>
          <wp:positionV relativeFrom="topMargin">
            <wp:posOffset>648335</wp:posOffset>
          </wp:positionV>
          <wp:extent cx="493200" cy="417600"/>
          <wp:effectExtent l="0" t="0" r="2540" b="1905"/>
          <wp:wrapNone/>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73760" behindDoc="0" locked="0" layoutInCell="1" allowOverlap="1" wp14:anchorId="13EEA29B" wp14:editId="4B999AB8">
              <wp:simplePos x="0" y="0"/>
              <wp:positionH relativeFrom="margin">
                <wp:posOffset>972185</wp:posOffset>
              </wp:positionH>
              <wp:positionV relativeFrom="topMargin">
                <wp:posOffset>467995</wp:posOffset>
              </wp:positionV>
              <wp:extent cx="2239200" cy="648000"/>
              <wp:effectExtent l="0" t="0" r="8890" b="0"/>
              <wp:wrapNone/>
              <wp:docPr id="55" name="Textfeld 55"/>
              <wp:cNvGraphicFramePr/>
              <a:graphic xmlns:a="http://schemas.openxmlformats.org/drawingml/2006/main">
                <a:graphicData uri="http://schemas.microsoft.com/office/word/2010/wordprocessingShape">
                  <wps:wsp>
                    <wps:cNvSpPr txBox="1"/>
                    <wps:spPr>
                      <a:xfrm>
                        <a:off x="0" y="0"/>
                        <a:ext cx="2239200" cy="648000"/>
                      </a:xfrm>
                      <a:prstGeom prst="rect">
                        <a:avLst/>
                      </a:prstGeom>
                      <a:solidFill>
                        <a:schemeClr val="lt1"/>
                      </a:solidFill>
                      <a:ln w="6350">
                        <a:noFill/>
                      </a:ln>
                    </wps:spPr>
                    <wps:txbx>
                      <w:txbxContent>
                        <w:p w14:paraId="79FE442D" w14:textId="0126A19C" w:rsidR="00D04818" w:rsidRDefault="00D04818" w:rsidP="004A7EE9">
                          <w:pPr>
                            <w:pStyle w:val="Titel"/>
                            <w:spacing w:line="276" w:lineRule="auto"/>
                            <w:ind w:left="0"/>
                          </w:pPr>
                          <w:r w:rsidRPr="001F6414">
                            <w:t>Arbeitsb</w:t>
                          </w:r>
                          <w:r w:rsidR="00D564E2">
                            <w:t>ogen</w:t>
                          </w:r>
                          <w:r w:rsidRPr="001F6414">
                            <w:t>:</w:t>
                          </w:r>
                        </w:p>
                        <w:p w14:paraId="2A8A69A3" w14:textId="2C6F39C2" w:rsidR="00D04818" w:rsidRPr="009945C5" w:rsidRDefault="00D04818" w:rsidP="004A7EE9">
                          <w:pPr>
                            <w:pStyle w:val="berschrift1"/>
                            <w:spacing w:line="276" w:lineRule="auto"/>
                            <w:ind w:left="0"/>
                          </w:pPr>
                          <w:r w:rsidRPr="001F6414">
                            <w:t xml:space="preserve">Verbinden </w:t>
                          </w:r>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EA29B" id="Textfeld 55" o:spid="_x0000_s1317" type="#_x0000_t202" style="position:absolute;margin-left:76.55pt;margin-top:36.85pt;width:176.3pt;height:51pt;z-index:2515737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" fillcolor="white [3201]" stroked="f" strokeweight=".5pt">
              <v:textbox>
                <w:txbxContent>
                  <w:p w14:paraId="79FE442D" w14:textId="0126A19C" w:rsidR="00D04818" w:rsidRDefault="00D04818" w:rsidP="004A7EE9">
                    <w:pPr>
                      <w:pStyle w:val="Titel"/>
                      <w:spacing w:line="276" w:lineRule="auto"/>
                      <w:ind w:left="0"/>
                    </w:pPr>
                    <w:r w:rsidRPr="001F6414">
                      <w:t>Arbeitsb</w:t>
                    </w:r>
                    <w:r w:rsidR="00D564E2">
                      <w:t>ogen</w:t>
                    </w:r>
                    <w:r w:rsidRPr="001F6414">
                      <w:t>:</w:t>
                    </w:r>
                  </w:p>
                  <w:p w14:paraId="2A8A69A3" w14:textId="2C6F39C2" w:rsidR="00D04818" w:rsidRPr="009945C5" w:rsidRDefault="00D04818" w:rsidP="004A7EE9">
                    <w:pPr>
                      <w:pStyle w:val="berschrift1"/>
                      <w:spacing w:line="276" w:lineRule="auto"/>
                      <w:ind w:left="0"/>
                    </w:pPr>
                    <w:r w:rsidRPr="001F6414">
                      <w:t xml:space="preserve">Verbinden </w:t>
                    </w:r>
                    <w:r>
                      <w:t>3</w:t>
                    </w:r>
                  </w:p>
                </w:txbxContent>
              </v:textbox>
              <w10:wrap anchorx="margin" anchory="margin"/>
            </v:shape>
          </w:pict>
        </mc:Fallback>
      </mc:AlternateContent>
    </w:r>
    <w:r>
      <w:rPr>
        <w:noProof/>
      </w:rPr>
      <w:drawing>
        <wp:inline distT="0" distB="0" distL="0" distR="0" wp14:anchorId="7E6E7AE9" wp14:editId="5ED154B7">
          <wp:extent cx="864000" cy="864000"/>
          <wp:effectExtent l="0" t="0" r="0" b="0"/>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4ACE71E6" w14:textId="77777777" w:rsidR="00D04818" w:rsidRDefault="00D04818" w:rsidP="00B82915">
    <w:pPr>
      <w:ind w:left="0"/>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EFC9AC" w14:textId="6957F84D" w:rsidR="00D04818" w:rsidRDefault="00D04818" w:rsidP="00EE1B11">
    <w:pPr>
      <w:pStyle w:val="Kopfzeile"/>
      <w:ind w:left="0"/>
    </w:pPr>
    <w:r>
      <w:rPr>
        <w:noProof/>
      </w:rPr>
      <mc:AlternateContent>
        <mc:Choice Requires="wps">
          <w:drawing>
            <wp:anchor distT="0" distB="0" distL="114300" distR="114300" simplePos="0" relativeHeight="251780608" behindDoc="0" locked="0" layoutInCell="1" allowOverlap="1" wp14:anchorId="3492F0DC" wp14:editId="1FABE273">
              <wp:simplePos x="0" y="0"/>
              <wp:positionH relativeFrom="margin">
                <wp:posOffset>972185</wp:posOffset>
              </wp:positionH>
              <wp:positionV relativeFrom="topMargin">
                <wp:posOffset>467995</wp:posOffset>
              </wp:positionV>
              <wp:extent cx="2239200" cy="648000"/>
              <wp:effectExtent l="0" t="0" r="8890" b="0"/>
              <wp:wrapNone/>
              <wp:docPr id="929" name="Textfeld 929"/>
              <wp:cNvGraphicFramePr/>
              <a:graphic xmlns:a="http://schemas.openxmlformats.org/drawingml/2006/main">
                <a:graphicData uri="http://schemas.microsoft.com/office/word/2010/wordprocessingShape">
                  <wps:wsp>
                    <wps:cNvSpPr txBox="1"/>
                    <wps:spPr>
                      <a:xfrm>
                        <a:off x="0" y="0"/>
                        <a:ext cx="2239200" cy="648000"/>
                      </a:xfrm>
                      <a:prstGeom prst="rect">
                        <a:avLst/>
                      </a:prstGeom>
                      <a:solidFill>
                        <a:schemeClr val="lt1"/>
                      </a:solidFill>
                      <a:ln w="6350">
                        <a:noFill/>
                      </a:ln>
                    </wps:spPr>
                    <wps:txbx>
                      <w:txbxContent>
                        <w:p w14:paraId="32088B1D" w14:textId="42A163B3" w:rsidR="00D04818" w:rsidRDefault="00D04818" w:rsidP="004A7EE9">
                          <w:pPr>
                            <w:pStyle w:val="Titel"/>
                            <w:spacing w:line="276" w:lineRule="auto"/>
                            <w:ind w:left="0"/>
                          </w:pPr>
                          <w:r>
                            <w:t>Lösung</w:t>
                          </w:r>
                          <w:r w:rsidRPr="001F6414">
                            <w:t>:</w:t>
                          </w:r>
                        </w:p>
                        <w:p w14:paraId="0CCDB533" w14:textId="77777777" w:rsidR="00D04818" w:rsidRPr="009945C5" w:rsidRDefault="00D04818" w:rsidP="004A7EE9">
                          <w:pPr>
                            <w:pStyle w:val="berschrift1"/>
                            <w:spacing w:line="276" w:lineRule="auto"/>
                            <w:ind w:left="0"/>
                          </w:pPr>
                          <w:r w:rsidRPr="001F6414">
                            <w:t xml:space="preserve">Verbinden </w:t>
                          </w:r>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92F0DC" id="_x0000_t202" coordsize="21600,21600" o:spt="202" path="m,l,21600r21600,l21600,xe">
              <v:stroke joinstyle="miter"/>
              <v:path gradientshapeok="t" o:connecttype="rect"/>
            </v:shapetype>
            <v:shape id="Textfeld 929" o:spid="_x0000_s1318" type="#_x0000_t202" style="position:absolute;margin-left:76.55pt;margin-top:36.85pt;width:176.3pt;height:51pt;z-index:2517806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" fillcolor="white [3201]" stroked="f" strokeweight=".5pt">
              <v:textbox>
                <w:txbxContent>
                  <w:p w14:paraId="32088B1D" w14:textId="42A163B3" w:rsidR="00D04818" w:rsidRDefault="00D04818" w:rsidP="004A7EE9">
                    <w:pPr>
                      <w:pStyle w:val="Titel"/>
                      <w:spacing w:line="276" w:lineRule="auto"/>
                      <w:ind w:left="0"/>
                    </w:pPr>
                    <w:r>
                      <w:t>Lösung</w:t>
                    </w:r>
                    <w:r w:rsidRPr="001F6414">
                      <w:t>:</w:t>
                    </w:r>
                  </w:p>
                  <w:p w14:paraId="0CCDB533" w14:textId="77777777" w:rsidR="00D04818" w:rsidRPr="009945C5" w:rsidRDefault="00D04818" w:rsidP="004A7EE9">
                    <w:pPr>
                      <w:pStyle w:val="berschrift1"/>
                      <w:spacing w:line="276" w:lineRule="auto"/>
                      <w:ind w:left="0"/>
                    </w:pPr>
                    <w:r w:rsidRPr="001F6414">
                      <w:t xml:space="preserve">Verbinden </w:t>
                    </w:r>
                    <w:r>
                      <w:t>3</w:t>
                    </w:r>
                  </w:p>
                </w:txbxContent>
              </v:textbox>
              <w10:wrap anchorx="margin" anchory="margin"/>
            </v:shape>
          </w:pict>
        </mc:Fallback>
      </mc:AlternateContent>
    </w:r>
    <w:r>
      <w:rPr>
        <w:noProof/>
      </w:rPr>
      <w:drawing>
        <wp:inline distT="0" distB="0" distL="0" distR="0" wp14:anchorId="17AEA6AF" wp14:editId="201B13D2">
          <wp:extent cx="864000" cy="864000"/>
          <wp:effectExtent l="0" t="0" r="0" b="0"/>
          <wp:docPr id="931" name="Grafik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2318ACD1" w14:textId="77777777" w:rsidR="00D04818" w:rsidRDefault="00D04818" w:rsidP="00B82915">
    <w:pPr>
      <w:ind w:left="0"/>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A40CF8" w14:textId="77777777" w:rsidR="00D04818" w:rsidRDefault="00D04818" w:rsidP="00A71A0C">
    <w:pPr>
      <w:pStyle w:val="Kopfzeile"/>
      <w:ind w:left="0"/>
    </w:pPr>
    <w:r>
      <w:rPr>
        <w:noProof/>
      </w:rPr>
      <mc:AlternateContent>
        <mc:Choice Requires="wps">
          <w:drawing>
            <wp:anchor distT="0" distB="0" distL="114300" distR="114300" simplePos="0" relativeHeight="251577856" behindDoc="0" locked="0" layoutInCell="1" allowOverlap="1" wp14:anchorId="044E2EBD" wp14:editId="49D4220D">
              <wp:simplePos x="0" y="0"/>
              <wp:positionH relativeFrom="margin">
                <wp:posOffset>972185</wp:posOffset>
              </wp:positionH>
              <wp:positionV relativeFrom="topMargin">
                <wp:posOffset>467995</wp:posOffset>
              </wp:positionV>
              <wp:extent cx="5400000" cy="648000"/>
              <wp:effectExtent l="0" t="0" r="0" b="0"/>
              <wp:wrapNone/>
              <wp:docPr id="320" name="Textfeld 320"/>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28827683" w14:textId="050D185B" w:rsidR="00D04818" w:rsidRPr="00EE4101" w:rsidRDefault="00D04818" w:rsidP="00A71A0C">
                          <w:pPr>
                            <w:pStyle w:val="Titel"/>
                            <w:spacing w:line="276" w:lineRule="auto"/>
                            <w:ind w:left="0"/>
                          </w:pPr>
                          <w:r w:rsidRPr="00EE4101">
                            <w:t>A</w:t>
                          </w:r>
                          <w:r>
                            <w:t>blauf für Lehrende:</w:t>
                          </w:r>
                        </w:p>
                        <w:p w14:paraId="300936AA" w14:textId="77777777" w:rsidR="00D04818" w:rsidRPr="00694DB1" w:rsidRDefault="00D04818" w:rsidP="00A71A0C">
                          <w:pPr>
                            <w:pStyle w:val="berschrift1"/>
                            <w:spacing w:line="276" w:lineRule="auto"/>
                            <w:ind w:left="0"/>
                          </w:pPr>
                          <w:r w:rsidRPr="00694DB1">
                            <w:t>Zustandekommen von Verträgen</w:t>
                          </w:r>
                        </w:p>
                        <w:p w14:paraId="6C82DEA3" w14:textId="77777777" w:rsidR="00D04818" w:rsidRDefault="00D04818" w:rsidP="00A71A0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4E2EBD" id="_x0000_t202" coordsize="21600,21600" o:spt="202" path="m,l,21600r21600,l21600,xe">
              <v:stroke joinstyle="miter"/>
              <v:path gradientshapeok="t" o:connecttype="rect"/>
            </v:shapetype>
            <v:shape id="Textfeld 320" o:spid="_x0000_s1319" type="#_x0000_t202" style="position:absolute;margin-left:76.55pt;margin-top:36.85pt;width:425.2pt;height:51pt;z-index:2515778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" fillcolor="white [3201]" stroked="f" strokeweight=".5pt">
              <v:textbox>
                <w:txbxContent>
                  <w:p w14:paraId="28827683" w14:textId="050D185B" w:rsidR="00D04818" w:rsidRPr="00EE4101" w:rsidRDefault="00D04818" w:rsidP="00A71A0C">
                    <w:pPr>
                      <w:pStyle w:val="Titel"/>
                      <w:spacing w:line="276" w:lineRule="auto"/>
                      <w:ind w:left="0"/>
                    </w:pPr>
                    <w:r w:rsidRPr="00EE4101">
                      <w:t>A</w:t>
                    </w:r>
                    <w:r>
                      <w:t>blauf für Lehrende:</w:t>
                    </w:r>
                  </w:p>
                  <w:p w14:paraId="300936AA" w14:textId="77777777" w:rsidR="00D04818" w:rsidRPr="00694DB1" w:rsidRDefault="00D04818" w:rsidP="00A71A0C">
                    <w:pPr>
                      <w:pStyle w:val="berschrift1"/>
                      <w:spacing w:line="276" w:lineRule="auto"/>
                      <w:ind w:left="0"/>
                    </w:pPr>
                    <w:r w:rsidRPr="00694DB1">
                      <w:t>Zustandekommen von Verträgen</w:t>
                    </w:r>
                  </w:p>
                  <w:p w14:paraId="6C82DEA3" w14:textId="77777777" w:rsidR="00D04818" w:rsidRDefault="00D04818" w:rsidP="00A71A0C">
                    <w:pPr>
                      <w:ind w:left="0"/>
                    </w:pPr>
                  </w:p>
                </w:txbxContent>
              </v:textbox>
              <w10:wrap anchorx="margin" anchory="margin"/>
            </v:shape>
          </w:pict>
        </mc:Fallback>
      </mc:AlternateContent>
    </w:r>
    <w:r>
      <w:rPr>
        <w:noProof/>
      </w:rPr>
      <w:drawing>
        <wp:inline distT="0" distB="0" distL="0" distR="0" wp14:anchorId="7A46C71E" wp14:editId="6A2B207E">
          <wp:extent cx="864000" cy="864000"/>
          <wp:effectExtent l="0" t="0" r="0" b="0"/>
          <wp:docPr id="321" name="Grafik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77928CBD" w14:textId="77777777" w:rsidR="00D04818" w:rsidRPr="006C1843" w:rsidRDefault="00D04818" w:rsidP="006C1843">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D04818" w14:paraId="63BE6D2C" w14:textId="77777777" w:rsidTr="00D04818">
      <w:trPr>
        <w:trHeight w:val="1134"/>
      </w:trPr>
      <w:tc>
        <w:tcPr>
          <w:tcW w:w="1000" w:type="pct"/>
          <w:vAlign w:val="center"/>
        </w:tcPr>
        <w:p w14:paraId="4C2E183C" w14:textId="77777777" w:rsidR="00D04818" w:rsidRDefault="00D04818" w:rsidP="00A71A0C">
          <w:pPr>
            <w:pStyle w:val="Untertitel"/>
          </w:pPr>
          <w:r>
            <w:rPr>
              <w:noProof/>
            </w:rPr>
            <w:drawing>
              <wp:inline distT="0" distB="0" distL="0" distR="0" wp14:anchorId="44363F9B" wp14:editId="138A5E76">
                <wp:extent cx="493200" cy="417600"/>
                <wp:effectExtent l="0" t="0" r="2540" b="1905"/>
                <wp:docPr id="291" name="Grafi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1F648D17" w14:textId="77777777" w:rsidR="00D04818" w:rsidRDefault="00D04818" w:rsidP="00A71A0C">
          <w:pPr>
            <w:pStyle w:val="Untertitel"/>
          </w:pPr>
          <w:r>
            <w:rPr>
              <w:noProof/>
            </w:rPr>
            <w:drawing>
              <wp:inline distT="0" distB="0" distL="0" distR="0" wp14:anchorId="6C09F7F4" wp14:editId="3E56A2CB">
                <wp:extent cx="435600" cy="471600"/>
                <wp:effectExtent l="0" t="0" r="0" b="0"/>
                <wp:docPr id="323" name="Grafik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6F857648" w14:textId="77777777" w:rsidR="00D04818" w:rsidRDefault="00D04818" w:rsidP="00A71A0C">
          <w:pPr>
            <w:pStyle w:val="Untertitel"/>
          </w:pPr>
          <w:r>
            <w:rPr>
              <w:noProof/>
            </w:rPr>
            <w:drawing>
              <wp:inline distT="0" distB="0" distL="0" distR="0" wp14:anchorId="4ADCE758" wp14:editId="1CB01BFE">
                <wp:extent cx="424800" cy="486000"/>
                <wp:effectExtent l="0" t="0" r="0" b="0"/>
                <wp:docPr id="324" name="Grafik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6E179A92" w14:textId="77777777" w:rsidR="00D04818" w:rsidRDefault="00D04818" w:rsidP="00A71A0C">
          <w:pPr>
            <w:pStyle w:val="Untertitel"/>
          </w:pPr>
          <w:r>
            <w:rPr>
              <w:noProof/>
            </w:rPr>
            <w:drawing>
              <wp:inline distT="0" distB="0" distL="0" distR="0" wp14:anchorId="06BFE8B6" wp14:editId="2B2E9560">
                <wp:extent cx="424543" cy="435429"/>
                <wp:effectExtent l="0" t="0" r="0" b="0"/>
                <wp:docPr id="325" name="Grafik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1A91BAF8" w14:textId="77777777" w:rsidR="00D04818" w:rsidRDefault="00D04818" w:rsidP="00A71A0C">
          <w:pPr>
            <w:pStyle w:val="Untertitel"/>
          </w:pPr>
          <w:r>
            <w:rPr>
              <w:noProof/>
            </w:rPr>
            <w:drawing>
              <wp:inline distT="0" distB="0" distL="0" distR="0" wp14:anchorId="7D5A35F2" wp14:editId="35253CE5">
                <wp:extent cx="458526" cy="435600"/>
                <wp:effectExtent l="0" t="0" r="0" b="0"/>
                <wp:docPr id="326" name="Grafik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D04818" w14:paraId="1057686F" w14:textId="77777777" w:rsidTr="00D04818">
      <w:trPr>
        <w:trHeight w:val="510"/>
      </w:trPr>
      <w:tc>
        <w:tcPr>
          <w:tcW w:w="1000" w:type="pct"/>
        </w:tcPr>
        <w:p w14:paraId="1B6F09DA" w14:textId="77777777" w:rsidR="00D04818" w:rsidRPr="00EE4101" w:rsidRDefault="00D04818" w:rsidP="00A71A0C">
          <w:pPr>
            <w:pStyle w:val="Untertitel"/>
          </w:pPr>
          <w:r w:rsidRPr="0037643C">
            <w:rPr>
              <w:rStyle w:val="UntertitelZchn"/>
            </w:rPr>
            <w:t>Level</w:t>
          </w:r>
          <w:r w:rsidRPr="00EE4101">
            <w:t xml:space="preserve"> 3</w:t>
          </w:r>
          <w:r>
            <w:t>-4</w:t>
          </w:r>
        </w:p>
      </w:tc>
      <w:tc>
        <w:tcPr>
          <w:tcW w:w="1000" w:type="pct"/>
        </w:tcPr>
        <w:p w14:paraId="0DD9B402" w14:textId="77777777" w:rsidR="00D04818" w:rsidRPr="00EE4101" w:rsidRDefault="00D04818" w:rsidP="00A71A0C">
          <w:pPr>
            <w:pStyle w:val="Untertitel"/>
          </w:pPr>
          <w:r w:rsidRPr="00EE4101">
            <w:t>30</w:t>
          </w:r>
          <w:r>
            <w:t>-45</w:t>
          </w:r>
          <w:r w:rsidRPr="00EE4101">
            <w:t xml:space="preserve"> Minuten</w:t>
          </w:r>
        </w:p>
      </w:tc>
      <w:tc>
        <w:tcPr>
          <w:tcW w:w="1000" w:type="pct"/>
        </w:tcPr>
        <w:p w14:paraId="73DB72F6" w14:textId="77777777" w:rsidR="00D04818" w:rsidRPr="00EE4101" w:rsidRDefault="00D04818" w:rsidP="00A71A0C">
          <w:pPr>
            <w:pStyle w:val="Untertitel"/>
          </w:pPr>
          <w:r w:rsidRPr="00EE4101">
            <w:t>1</w:t>
          </w:r>
          <w:r>
            <w:t>-10</w:t>
          </w:r>
          <w:r w:rsidRPr="00EE4101">
            <w:t xml:space="preserve"> Person</w:t>
          </w:r>
          <w:r>
            <w:t>en</w:t>
          </w:r>
        </w:p>
      </w:tc>
      <w:tc>
        <w:tcPr>
          <w:tcW w:w="1000" w:type="pct"/>
        </w:tcPr>
        <w:p w14:paraId="44D63716" w14:textId="77777777" w:rsidR="00D04818" w:rsidRPr="00EE4101" w:rsidRDefault="00D04818" w:rsidP="00A71A0C">
          <w:pPr>
            <w:pStyle w:val="Untertitel"/>
          </w:pPr>
          <w:r w:rsidRPr="00EE4101">
            <w:t>E</w:t>
          </w:r>
          <w:r>
            <w:t>A/PA, Plenum</w:t>
          </w:r>
        </w:p>
      </w:tc>
      <w:tc>
        <w:tcPr>
          <w:tcW w:w="1000" w:type="pct"/>
        </w:tcPr>
        <w:p w14:paraId="690C1A3C" w14:textId="3E3747D9" w:rsidR="00D04818" w:rsidRPr="00EE4101" w:rsidRDefault="006C1843" w:rsidP="00A71A0C">
          <w:pPr>
            <w:pStyle w:val="Untertitel"/>
          </w:pPr>
          <w:r>
            <w:t>Arbeitsbögen</w:t>
          </w:r>
        </w:p>
      </w:tc>
    </w:tr>
  </w:tbl>
  <w:p w14:paraId="73D26126" w14:textId="77777777" w:rsidR="00D04818" w:rsidRPr="006C1843" w:rsidRDefault="00D04818" w:rsidP="006C1843">
    <w:pPr>
      <w:spacing w:line="240" w:lineRule="auto"/>
      <w:ind w:left="0"/>
      <w:rPr>
        <w:sz w:val="24"/>
        <w:szCs w:val="22"/>
      </w:rP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E02C2F" w14:textId="77777777" w:rsidR="00D04818" w:rsidRDefault="00D04818" w:rsidP="00B72B77">
    <w:pPr>
      <w:pStyle w:val="Kopfzeile"/>
      <w:ind w:left="0"/>
    </w:pPr>
    <w:r>
      <w:rPr>
        <w:noProof/>
      </w:rPr>
      <mc:AlternateContent>
        <mc:Choice Requires="wps">
          <w:drawing>
            <wp:anchor distT="0" distB="0" distL="114300" distR="114300" simplePos="0" relativeHeight="251594240" behindDoc="0" locked="0" layoutInCell="1" allowOverlap="1" wp14:anchorId="0D0BDA53" wp14:editId="709DFFCB">
              <wp:simplePos x="0" y="0"/>
              <wp:positionH relativeFrom="margin">
                <wp:posOffset>972185</wp:posOffset>
              </wp:positionH>
              <wp:positionV relativeFrom="topMargin">
                <wp:posOffset>467995</wp:posOffset>
              </wp:positionV>
              <wp:extent cx="3938400" cy="648000"/>
              <wp:effectExtent l="0" t="0" r="5080" b="0"/>
              <wp:wrapNone/>
              <wp:docPr id="316" name="Textfeld 316"/>
              <wp:cNvGraphicFramePr/>
              <a:graphic xmlns:a="http://schemas.openxmlformats.org/drawingml/2006/main">
                <a:graphicData uri="http://schemas.microsoft.com/office/word/2010/wordprocessingShape">
                  <wps:wsp>
                    <wps:cNvSpPr txBox="1"/>
                    <wps:spPr>
                      <a:xfrm>
                        <a:off x="0" y="0"/>
                        <a:ext cx="3938400" cy="648000"/>
                      </a:xfrm>
                      <a:prstGeom prst="rect">
                        <a:avLst/>
                      </a:prstGeom>
                      <a:solidFill>
                        <a:schemeClr val="lt1"/>
                      </a:solidFill>
                      <a:ln w="6350">
                        <a:noFill/>
                      </a:ln>
                    </wps:spPr>
                    <wps:txbx>
                      <w:txbxContent>
                        <w:p w14:paraId="116C4ECC" w14:textId="6ECFE94F" w:rsidR="00D04818" w:rsidRPr="00EE4101" w:rsidRDefault="00D04818" w:rsidP="00B72B77">
                          <w:pPr>
                            <w:pStyle w:val="Titel"/>
                            <w:spacing w:line="276" w:lineRule="auto"/>
                            <w:ind w:left="0"/>
                          </w:pPr>
                          <w:r w:rsidRPr="00EE4101">
                            <w:t>Arbeitsb</w:t>
                          </w:r>
                          <w:r w:rsidR="00B55492">
                            <w:t>ogen</w:t>
                          </w:r>
                          <w:r w:rsidRPr="00EE4101">
                            <w:t>:</w:t>
                          </w:r>
                        </w:p>
                        <w:p w14:paraId="0317AD33" w14:textId="77777777" w:rsidR="00D04818" w:rsidRPr="00EE4101" w:rsidRDefault="00D04818" w:rsidP="00B72B77">
                          <w:pPr>
                            <w:pStyle w:val="berschrift1"/>
                            <w:spacing w:line="276" w:lineRule="auto"/>
                            <w:ind w:left="0"/>
                          </w:pPr>
                          <w:r w:rsidRPr="003D3A07">
                            <w:t xml:space="preserve">Zustandekommen von </w:t>
                          </w:r>
                          <w:r>
                            <w:t>Kaufv</w:t>
                          </w:r>
                          <w:r w:rsidRPr="003D3A07">
                            <w:t>erträgen</w:t>
                          </w:r>
                        </w:p>
                        <w:p w14:paraId="3E5C1CC6" w14:textId="77777777" w:rsidR="00D04818" w:rsidRDefault="00D04818" w:rsidP="00B72B77">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0BDA53" id="_x0000_t202" coordsize="21600,21600" o:spt="202" path="m,l,21600r21600,l21600,xe">
              <v:stroke joinstyle="miter"/>
              <v:path gradientshapeok="t" o:connecttype="rect"/>
            </v:shapetype>
            <v:shape id="Textfeld 316" o:spid="_x0000_s1320" type="#_x0000_t202" style="position:absolute;margin-left:76.55pt;margin-top:36.85pt;width:310.1pt;height:51pt;z-index:2515942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" fillcolor="white [3201]" stroked="f" strokeweight=".5pt">
              <v:textbox>
                <w:txbxContent>
                  <w:p w14:paraId="116C4ECC" w14:textId="6ECFE94F" w:rsidR="00D04818" w:rsidRPr="00EE4101" w:rsidRDefault="00D04818" w:rsidP="00B72B77">
                    <w:pPr>
                      <w:pStyle w:val="Titel"/>
                      <w:spacing w:line="276" w:lineRule="auto"/>
                      <w:ind w:left="0"/>
                    </w:pPr>
                    <w:r w:rsidRPr="00EE4101">
                      <w:t>Arbeitsb</w:t>
                    </w:r>
                    <w:r w:rsidR="00B55492">
                      <w:t>ogen</w:t>
                    </w:r>
                    <w:r w:rsidRPr="00EE4101">
                      <w:t>:</w:t>
                    </w:r>
                  </w:p>
                  <w:p w14:paraId="0317AD33" w14:textId="77777777" w:rsidR="00D04818" w:rsidRPr="00EE4101" w:rsidRDefault="00D04818" w:rsidP="00B72B77">
                    <w:pPr>
                      <w:pStyle w:val="berschrift1"/>
                      <w:spacing w:line="276" w:lineRule="auto"/>
                      <w:ind w:left="0"/>
                    </w:pPr>
                    <w:r w:rsidRPr="003D3A07">
                      <w:t xml:space="preserve">Zustandekommen von </w:t>
                    </w:r>
                    <w:r>
                      <w:t>Kaufv</w:t>
                    </w:r>
                    <w:r w:rsidRPr="003D3A07">
                      <w:t>erträgen</w:t>
                    </w:r>
                  </w:p>
                  <w:p w14:paraId="3E5C1CC6" w14:textId="77777777" w:rsidR="00D04818" w:rsidRDefault="00D04818" w:rsidP="00B72B77">
                    <w:pPr>
                      <w:ind w:left="0"/>
                    </w:pPr>
                  </w:p>
                </w:txbxContent>
              </v:textbox>
              <w10:wrap anchorx="margin" anchory="margin"/>
            </v:shape>
          </w:pict>
        </mc:Fallback>
      </mc:AlternateContent>
    </w:r>
    <w:r>
      <w:rPr>
        <w:noProof/>
      </w:rPr>
      <mc:AlternateContent>
        <mc:Choice Requires="wps">
          <w:drawing>
            <wp:anchor distT="0" distB="0" distL="114300" distR="114300" simplePos="0" relativeHeight="251596288" behindDoc="0" locked="0" layoutInCell="1" allowOverlap="1" wp14:anchorId="51968039" wp14:editId="786B1072">
              <wp:simplePos x="0" y="0"/>
              <wp:positionH relativeFrom="margin">
                <wp:posOffset>5418455</wp:posOffset>
              </wp:positionH>
              <wp:positionV relativeFrom="topMargin">
                <wp:posOffset>1080135</wp:posOffset>
              </wp:positionV>
              <wp:extent cx="1029600" cy="277200"/>
              <wp:effectExtent l="0" t="0" r="0" b="8890"/>
              <wp:wrapNone/>
              <wp:docPr id="317" name="Textfeld 317"/>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chemeClr val="lt1"/>
                      </a:solidFill>
                      <a:ln w="6350">
                        <a:noFill/>
                      </a:ln>
                    </wps:spPr>
                    <wps:txbx>
                      <w:txbxContent>
                        <w:p w14:paraId="6EC8A7F4" w14:textId="77777777" w:rsidR="00D04818" w:rsidRPr="00CF6F9C" w:rsidRDefault="00D04818" w:rsidP="00B72B77">
                          <w:pPr>
                            <w:pStyle w:val="berschrift1"/>
                            <w:ind w:left="0"/>
                          </w:pPr>
                          <w:r w:rsidRPr="00CF6F9C">
                            <w:rPr>
                              <w:sz w:val="20"/>
                              <w:szCs w:val="20"/>
                            </w:rPr>
                            <w:t>Level 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968039" id="Textfeld 317" o:spid="_x0000_s1321" type="#_x0000_t202" style="position:absolute;margin-left:426.65pt;margin-top:85.05pt;width:81.05pt;height:21.85pt;z-index:2515962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" fillcolor="white [3201]" stroked="f" strokeweight=".5pt">
              <v:textbox>
                <w:txbxContent>
                  <w:p w14:paraId="6EC8A7F4" w14:textId="77777777" w:rsidR="00D04818" w:rsidRPr="00CF6F9C" w:rsidRDefault="00D04818" w:rsidP="00B72B77">
                    <w:pPr>
                      <w:pStyle w:val="berschrift1"/>
                      <w:ind w:left="0"/>
                    </w:pPr>
                    <w:r w:rsidRPr="00CF6F9C">
                      <w:rPr>
                        <w:sz w:val="20"/>
                        <w:szCs w:val="20"/>
                      </w:rPr>
                      <w:t>Level 3-4</w:t>
                    </w:r>
                  </w:p>
                </w:txbxContent>
              </v:textbox>
              <w10:wrap anchorx="margin" anchory="margin"/>
            </v:shape>
          </w:pict>
        </mc:Fallback>
      </mc:AlternateContent>
    </w:r>
    <w:r>
      <w:rPr>
        <w:noProof/>
      </w:rPr>
      <w:drawing>
        <wp:anchor distT="0" distB="0" distL="114300" distR="114300" simplePos="0" relativeHeight="251595264" behindDoc="0" locked="0" layoutInCell="1" allowOverlap="1" wp14:anchorId="497B0B44" wp14:editId="3E62CF70">
          <wp:simplePos x="0" y="0"/>
          <wp:positionH relativeFrom="margin">
            <wp:posOffset>5526405</wp:posOffset>
          </wp:positionH>
          <wp:positionV relativeFrom="topMargin">
            <wp:posOffset>648335</wp:posOffset>
          </wp:positionV>
          <wp:extent cx="493200" cy="417600"/>
          <wp:effectExtent l="0" t="0" r="2540" b="1905"/>
          <wp:wrapNone/>
          <wp:docPr id="327" name="Grafi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B2A1182" wp14:editId="6FBCD66C">
          <wp:extent cx="864000" cy="864000"/>
          <wp:effectExtent l="0" t="0" r="0" b="0"/>
          <wp:docPr id="328" name="Grafi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5573AE01" w14:textId="77777777" w:rsidR="00D04818" w:rsidRDefault="00D04818" w:rsidP="000E001B">
    <w:pPr>
      <w:ind w:left="0"/>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4FFAD1" w14:textId="77777777" w:rsidR="00D04818" w:rsidRDefault="00D04818" w:rsidP="00537E89">
    <w:pPr>
      <w:pStyle w:val="Kopfzeile"/>
      <w:ind w:left="0"/>
    </w:pPr>
    <w:r>
      <w:rPr>
        <w:noProof/>
      </w:rPr>
      <mc:AlternateContent>
        <mc:Choice Requires="wps">
          <w:drawing>
            <wp:anchor distT="0" distB="0" distL="114300" distR="114300" simplePos="0" relativeHeight="251597312" behindDoc="0" locked="0" layoutInCell="1" allowOverlap="1" wp14:anchorId="785618A9" wp14:editId="3A7AEC2A">
              <wp:simplePos x="0" y="0"/>
              <wp:positionH relativeFrom="margin">
                <wp:posOffset>974090</wp:posOffset>
              </wp:positionH>
              <wp:positionV relativeFrom="topMargin">
                <wp:posOffset>466725</wp:posOffset>
              </wp:positionV>
              <wp:extent cx="4122000" cy="1238250"/>
              <wp:effectExtent l="0" t="0" r="0" b="0"/>
              <wp:wrapNone/>
              <wp:docPr id="23" name="Textfeld 23"/>
              <wp:cNvGraphicFramePr/>
              <a:graphic xmlns:a="http://schemas.openxmlformats.org/drawingml/2006/main">
                <a:graphicData uri="http://schemas.microsoft.com/office/word/2010/wordprocessingShape">
                  <wps:wsp>
                    <wps:cNvSpPr txBox="1"/>
                    <wps:spPr>
                      <a:xfrm>
                        <a:off x="0" y="0"/>
                        <a:ext cx="4122000" cy="1238250"/>
                      </a:xfrm>
                      <a:prstGeom prst="rect">
                        <a:avLst/>
                      </a:prstGeom>
                      <a:solidFill>
                        <a:schemeClr val="lt1"/>
                      </a:solidFill>
                      <a:ln w="6350">
                        <a:noFill/>
                      </a:ln>
                    </wps:spPr>
                    <wps:txbx>
                      <w:txbxContent>
                        <w:p w14:paraId="241C844B" w14:textId="128FD42C" w:rsidR="00D04818" w:rsidRPr="00EE4101" w:rsidRDefault="00D04818" w:rsidP="00537E89">
                          <w:pPr>
                            <w:pStyle w:val="Titel"/>
                            <w:spacing w:line="276" w:lineRule="auto"/>
                            <w:ind w:left="0"/>
                          </w:pPr>
                          <w:r w:rsidRPr="00EE4101">
                            <w:t>A</w:t>
                          </w:r>
                          <w:r>
                            <w:t>rbeitsb</w:t>
                          </w:r>
                          <w:r w:rsidR="00B55492">
                            <w:t>ogen</w:t>
                          </w:r>
                          <w:r>
                            <w:t>:</w:t>
                          </w:r>
                        </w:p>
                        <w:p w14:paraId="750BFCC5" w14:textId="77777777" w:rsidR="00D04818" w:rsidRDefault="00D04818" w:rsidP="00537E89">
                          <w:pPr>
                            <w:pStyle w:val="berschrift1"/>
                            <w:spacing w:line="276" w:lineRule="auto"/>
                            <w:ind w:left="0"/>
                          </w:pPr>
                          <w:r>
                            <w:t>Auf welche Arten können Verträge geschlossen werden?</w:t>
                          </w:r>
                        </w:p>
                        <w:p w14:paraId="01A4F013" w14:textId="4F3E037B" w:rsidR="00D04818" w:rsidRDefault="00D04818" w:rsidP="00537E89">
                          <w:pPr>
                            <w:ind w:left="0"/>
                          </w:pPr>
                          <w:r w:rsidRPr="00D952D2">
                            <w:rPr>
                              <w:color w:val="0A2446"/>
                              <w:sz w:val="22"/>
                              <w:szCs w:val="20"/>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5618A9" id="_x0000_t202" coordsize="21600,21600" o:spt="202" path="m,l,21600r21600,l21600,xe">
              <v:stroke joinstyle="miter"/>
              <v:path gradientshapeok="t" o:connecttype="rect"/>
            </v:shapetype>
            <v:shape id="Textfeld 23" o:spid="_x0000_s1322" type="#_x0000_t202" style="position:absolute;margin-left:76.7pt;margin-top:36.75pt;width:324.55pt;height:97.5pt;z-index:2515973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" fillcolor="white [3201]" stroked="f" strokeweight=".5pt">
              <v:textbox>
                <w:txbxContent>
                  <w:p w14:paraId="241C844B" w14:textId="128FD42C" w:rsidR="00D04818" w:rsidRPr="00EE4101" w:rsidRDefault="00D04818" w:rsidP="00537E89">
                    <w:pPr>
                      <w:pStyle w:val="Titel"/>
                      <w:spacing w:line="276" w:lineRule="auto"/>
                      <w:ind w:left="0"/>
                    </w:pPr>
                    <w:r w:rsidRPr="00EE4101">
                      <w:t>A</w:t>
                    </w:r>
                    <w:r>
                      <w:t>rbeitsb</w:t>
                    </w:r>
                    <w:r w:rsidR="00B55492">
                      <w:t>ogen</w:t>
                    </w:r>
                    <w:r>
                      <w:t>:</w:t>
                    </w:r>
                  </w:p>
                  <w:p w14:paraId="750BFCC5" w14:textId="77777777" w:rsidR="00D04818" w:rsidRDefault="00D04818" w:rsidP="00537E89">
                    <w:pPr>
                      <w:pStyle w:val="berschrift1"/>
                      <w:spacing w:line="276" w:lineRule="auto"/>
                      <w:ind w:left="0"/>
                    </w:pPr>
                    <w:r>
                      <w:t>Auf welche Arten können Verträge geschlossen werden?</w:t>
                    </w:r>
                  </w:p>
                  <w:p w14:paraId="01A4F013" w14:textId="4F3E037B" w:rsidR="00D04818" w:rsidRDefault="00D04818" w:rsidP="00537E89">
                    <w:pPr>
                      <w:ind w:left="0"/>
                    </w:pPr>
                    <w:r w:rsidRPr="00D952D2">
                      <w:rPr>
                        <w:color w:val="0A2446"/>
                        <w:sz w:val="22"/>
                        <w:szCs w:val="20"/>
                      </w:rPr>
                      <w:t>(1/2)</w:t>
                    </w:r>
                  </w:p>
                </w:txbxContent>
              </v:textbox>
              <w10:wrap anchorx="margin" anchory="margin"/>
            </v:shape>
          </w:pict>
        </mc:Fallback>
      </mc:AlternateContent>
    </w:r>
    <w:r>
      <w:rPr>
        <w:noProof/>
      </w:rPr>
      <mc:AlternateContent>
        <mc:Choice Requires="wps">
          <w:drawing>
            <wp:anchor distT="0" distB="0" distL="114300" distR="114300" simplePos="0" relativeHeight="251599360" behindDoc="0" locked="0" layoutInCell="1" allowOverlap="1" wp14:anchorId="1BACFE97" wp14:editId="18C2D5B6">
              <wp:simplePos x="0" y="0"/>
              <wp:positionH relativeFrom="column">
                <wp:posOffset>5418455</wp:posOffset>
              </wp:positionH>
              <wp:positionV relativeFrom="topMargin">
                <wp:posOffset>1080135</wp:posOffset>
              </wp:positionV>
              <wp:extent cx="1076400" cy="266400"/>
              <wp:effectExtent l="0" t="0" r="9525" b="635"/>
              <wp:wrapNone/>
              <wp:docPr id="363" name="Textfeld 363"/>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2F9AC572" w14:textId="77777777" w:rsidR="00D04818" w:rsidRPr="00CF6F9C" w:rsidRDefault="00D04818" w:rsidP="00537E89">
                          <w:pPr>
                            <w:pStyle w:val="berschrift1"/>
                            <w:ind w:left="0"/>
                            <w:rPr>
                              <w:sz w:val="20"/>
                              <w:szCs w:val="20"/>
                            </w:rPr>
                          </w:pPr>
                          <w:r w:rsidRPr="00CF6F9C">
                            <w:rPr>
                              <w:sz w:val="20"/>
                              <w:szCs w:val="20"/>
                            </w:rPr>
                            <w:t>Level 3-4</w:t>
                          </w:r>
                        </w:p>
                        <w:p w14:paraId="5F957743" w14:textId="77777777" w:rsidR="00D04818" w:rsidRPr="00EE4101" w:rsidRDefault="00D04818" w:rsidP="00537E89">
                          <w:pPr>
                            <w:ind w:left="0"/>
                          </w:pPr>
                        </w:p>
                        <w:p w14:paraId="040D2A4F" w14:textId="77777777" w:rsidR="00D04818" w:rsidRDefault="00D04818" w:rsidP="00537E89">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ACFE97" id="Textfeld 363" o:spid="_x0000_s1323" type="#_x0000_t202" style="position:absolute;margin-left:426.65pt;margin-top:85.05pt;width:84.75pt;height:21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" fillcolor="white [3201]" stroked="f" strokeweight=".5pt">
              <v:textbox>
                <w:txbxContent>
                  <w:p w14:paraId="2F9AC572" w14:textId="77777777" w:rsidR="00D04818" w:rsidRPr="00CF6F9C" w:rsidRDefault="00D04818" w:rsidP="00537E89">
                    <w:pPr>
                      <w:pStyle w:val="berschrift1"/>
                      <w:ind w:left="0"/>
                      <w:rPr>
                        <w:sz w:val="20"/>
                        <w:szCs w:val="20"/>
                      </w:rPr>
                    </w:pPr>
                    <w:r w:rsidRPr="00CF6F9C">
                      <w:rPr>
                        <w:sz w:val="20"/>
                        <w:szCs w:val="20"/>
                      </w:rPr>
                      <w:t>Level 3-4</w:t>
                    </w:r>
                  </w:p>
                  <w:p w14:paraId="5F957743" w14:textId="77777777" w:rsidR="00D04818" w:rsidRPr="00EE4101" w:rsidRDefault="00D04818" w:rsidP="00537E89">
                    <w:pPr>
                      <w:ind w:left="0"/>
                    </w:pPr>
                  </w:p>
                  <w:p w14:paraId="040D2A4F" w14:textId="77777777" w:rsidR="00D04818" w:rsidRDefault="00D04818" w:rsidP="00537E89">
                    <w:pPr>
                      <w:ind w:left="0"/>
                    </w:pPr>
                  </w:p>
                </w:txbxContent>
              </v:textbox>
              <w10:wrap anchory="margin"/>
            </v:shape>
          </w:pict>
        </mc:Fallback>
      </mc:AlternateContent>
    </w:r>
    <w:r>
      <w:rPr>
        <w:noProof/>
      </w:rPr>
      <w:drawing>
        <wp:anchor distT="0" distB="0" distL="114300" distR="114300" simplePos="0" relativeHeight="251598336" behindDoc="0" locked="0" layoutInCell="1" allowOverlap="1" wp14:anchorId="2BF6C713" wp14:editId="058D616A">
          <wp:simplePos x="0" y="0"/>
          <wp:positionH relativeFrom="margin">
            <wp:posOffset>5526405</wp:posOffset>
          </wp:positionH>
          <wp:positionV relativeFrom="topMargin">
            <wp:posOffset>648335</wp:posOffset>
          </wp:positionV>
          <wp:extent cx="493200" cy="417600"/>
          <wp:effectExtent l="0" t="0" r="2540" b="1905"/>
          <wp:wrapNone/>
          <wp:docPr id="365" name="Grafik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1F65F34" wp14:editId="1BDEDF20">
          <wp:extent cx="864000" cy="864000"/>
          <wp:effectExtent l="0" t="0" r="0" b="0"/>
          <wp:docPr id="366" name="Grafik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6D4A5E0C" w14:textId="77777777" w:rsidR="00D04818" w:rsidRDefault="00D04818" w:rsidP="00AC0862">
    <w:pPr>
      <w:pStyle w:val="Kopfzeile"/>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C6D55D" w14:textId="77777777" w:rsidR="00D04818" w:rsidRPr="00670A20" w:rsidRDefault="00D04818" w:rsidP="00E550ED">
    <w:pPr>
      <w:pStyle w:val="Kopfzeile"/>
      <w:ind w:left="0"/>
    </w:pPr>
    <w:r>
      <w:rPr>
        <w:noProof/>
      </w:rPr>
      <w:drawing>
        <wp:inline distT="0" distB="0" distL="0" distR="0" wp14:anchorId="02F434BE" wp14:editId="50228A44">
          <wp:extent cx="864000" cy="864000"/>
          <wp:effectExtent l="0" t="0" r="0" b="0"/>
          <wp:docPr id="483" name="Grafik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r>
      <w:rPr>
        <w:noProof/>
      </w:rPr>
      <mc:AlternateContent>
        <mc:Choice Requires="wps">
          <w:drawing>
            <wp:anchor distT="0" distB="0" distL="114300" distR="114300" simplePos="0" relativeHeight="251603456" behindDoc="0" locked="0" layoutInCell="1" allowOverlap="1" wp14:anchorId="7F83FBBD" wp14:editId="581F4305">
              <wp:simplePos x="0" y="0"/>
              <wp:positionH relativeFrom="margin">
                <wp:posOffset>972185</wp:posOffset>
              </wp:positionH>
              <wp:positionV relativeFrom="topMargin">
                <wp:posOffset>467995</wp:posOffset>
              </wp:positionV>
              <wp:extent cx="5400000" cy="648000"/>
              <wp:effectExtent l="0" t="0" r="0" b="0"/>
              <wp:wrapNone/>
              <wp:docPr id="482" name="Textfeld 482"/>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1D27A349" w14:textId="77777777" w:rsidR="00D04818" w:rsidRPr="00EE4101" w:rsidRDefault="00D04818" w:rsidP="00E550ED">
                          <w:pPr>
                            <w:pStyle w:val="Titel"/>
                            <w:spacing w:line="276" w:lineRule="auto"/>
                            <w:ind w:left="0"/>
                          </w:pPr>
                          <w:r>
                            <w:t>Lösung</w:t>
                          </w:r>
                          <w:r w:rsidRPr="00EE4101">
                            <w:t>:</w:t>
                          </w:r>
                        </w:p>
                        <w:p w14:paraId="14AFEACF" w14:textId="77777777" w:rsidR="00D04818" w:rsidRPr="00EE4101" w:rsidRDefault="00D04818" w:rsidP="00E550ED">
                          <w:pPr>
                            <w:pStyle w:val="berschrift1"/>
                            <w:spacing w:line="276" w:lineRule="auto"/>
                            <w:ind w:left="0"/>
                          </w:pPr>
                          <w:r w:rsidRPr="003D3A07">
                            <w:t xml:space="preserve">Zustandekommen von </w:t>
                          </w:r>
                          <w:r>
                            <w:t>Kaufv</w:t>
                          </w:r>
                          <w:r w:rsidRPr="003D3A07">
                            <w:t>erträgen</w:t>
                          </w:r>
                        </w:p>
                        <w:p w14:paraId="3BCFBF05" w14:textId="77777777" w:rsidR="00D04818" w:rsidRPr="00EE4101" w:rsidRDefault="00D04818" w:rsidP="00E550ED">
                          <w:pPr>
                            <w:pStyle w:val="berschrift1"/>
                            <w:ind w:left="0"/>
                          </w:pPr>
                        </w:p>
                        <w:p w14:paraId="2BE00905" w14:textId="77777777" w:rsidR="00D04818" w:rsidRDefault="00D04818" w:rsidP="00E550ED">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83FBBD" id="_x0000_t202" coordsize="21600,21600" o:spt="202" path="m,l,21600r21600,l21600,xe">
              <v:stroke joinstyle="miter"/>
              <v:path gradientshapeok="t" o:connecttype="rect"/>
            </v:shapetype>
            <v:shape id="Textfeld 482" o:spid="_x0000_s1324" type="#_x0000_t202" style="position:absolute;margin-left:76.55pt;margin-top:36.85pt;width:425.2pt;height:51pt;z-index:2516034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" fillcolor="white [3201]" stroked="f" strokeweight=".5pt">
              <v:textbox>
                <w:txbxContent>
                  <w:p w14:paraId="1D27A349" w14:textId="77777777" w:rsidR="00D04818" w:rsidRPr="00EE4101" w:rsidRDefault="00D04818" w:rsidP="00E550ED">
                    <w:pPr>
                      <w:pStyle w:val="Titel"/>
                      <w:spacing w:line="276" w:lineRule="auto"/>
                      <w:ind w:left="0"/>
                    </w:pPr>
                    <w:r>
                      <w:t>Lösung</w:t>
                    </w:r>
                    <w:r w:rsidRPr="00EE4101">
                      <w:t>:</w:t>
                    </w:r>
                  </w:p>
                  <w:p w14:paraId="14AFEACF" w14:textId="77777777" w:rsidR="00D04818" w:rsidRPr="00EE4101" w:rsidRDefault="00D04818" w:rsidP="00E550ED">
                    <w:pPr>
                      <w:pStyle w:val="berschrift1"/>
                      <w:spacing w:line="276" w:lineRule="auto"/>
                      <w:ind w:left="0"/>
                    </w:pPr>
                    <w:r w:rsidRPr="003D3A07">
                      <w:t xml:space="preserve">Zustandekommen von </w:t>
                    </w:r>
                    <w:r>
                      <w:t>Kaufv</w:t>
                    </w:r>
                    <w:r w:rsidRPr="003D3A07">
                      <w:t>erträgen</w:t>
                    </w:r>
                  </w:p>
                  <w:p w14:paraId="3BCFBF05" w14:textId="77777777" w:rsidR="00D04818" w:rsidRPr="00EE4101" w:rsidRDefault="00D04818" w:rsidP="00E550ED">
                    <w:pPr>
                      <w:pStyle w:val="berschrift1"/>
                      <w:ind w:left="0"/>
                    </w:pPr>
                  </w:p>
                  <w:p w14:paraId="2BE00905" w14:textId="77777777" w:rsidR="00D04818" w:rsidRDefault="00D04818" w:rsidP="00E550ED">
                    <w:pPr>
                      <w:ind w:left="0"/>
                    </w:pPr>
                  </w:p>
                </w:txbxContent>
              </v:textbox>
              <w10:wrap anchorx="margin" anchory="margin"/>
            </v:shape>
          </w:pict>
        </mc:Fallback>
      </mc:AlternateContent>
    </w:r>
  </w:p>
  <w:p w14:paraId="669EB243" w14:textId="77777777" w:rsidR="00D04818" w:rsidRDefault="00D04818" w:rsidP="00AC0862"/>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EC31AD" w14:textId="77777777" w:rsidR="00D04818" w:rsidRDefault="00D04818" w:rsidP="00061654">
    <w:pPr>
      <w:pStyle w:val="Kopfzeile"/>
      <w:ind w:left="0"/>
    </w:pPr>
    <w:r>
      <w:rPr>
        <w:noProof/>
      </w:rPr>
      <mc:AlternateContent>
        <mc:Choice Requires="wps">
          <w:drawing>
            <wp:anchor distT="0" distB="0" distL="114300" distR="114300" simplePos="0" relativeHeight="251600384" behindDoc="0" locked="0" layoutInCell="1" allowOverlap="1" wp14:anchorId="0D094D08" wp14:editId="425AFB5F">
              <wp:simplePos x="0" y="0"/>
              <wp:positionH relativeFrom="margin">
                <wp:posOffset>970915</wp:posOffset>
              </wp:positionH>
              <wp:positionV relativeFrom="topMargin">
                <wp:posOffset>469900</wp:posOffset>
              </wp:positionV>
              <wp:extent cx="4122000" cy="1219200"/>
              <wp:effectExtent l="0" t="0" r="0" b="0"/>
              <wp:wrapNone/>
              <wp:docPr id="220" name="Textfeld 220"/>
              <wp:cNvGraphicFramePr/>
              <a:graphic xmlns:a="http://schemas.openxmlformats.org/drawingml/2006/main">
                <a:graphicData uri="http://schemas.microsoft.com/office/word/2010/wordprocessingShape">
                  <wps:wsp>
                    <wps:cNvSpPr txBox="1"/>
                    <wps:spPr>
                      <a:xfrm>
                        <a:off x="0" y="0"/>
                        <a:ext cx="4122000" cy="1219200"/>
                      </a:xfrm>
                      <a:prstGeom prst="rect">
                        <a:avLst/>
                      </a:prstGeom>
                      <a:solidFill>
                        <a:schemeClr val="lt1"/>
                      </a:solidFill>
                      <a:ln w="6350">
                        <a:noFill/>
                      </a:ln>
                    </wps:spPr>
                    <wps:txbx>
                      <w:txbxContent>
                        <w:p w14:paraId="060779B0" w14:textId="476C7DEF" w:rsidR="00D04818" w:rsidRPr="00EE4101" w:rsidRDefault="00D04818" w:rsidP="00061654">
                          <w:pPr>
                            <w:pStyle w:val="Titel"/>
                            <w:spacing w:line="276" w:lineRule="auto"/>
                            <w:ind w:left="0"/>
                          </w:pPr>
                          <w:r w:rsidRPr="00EE4101">
                            <w:t>A</w:t>
                          </w:r>
                          <w:r>
                            <w:t>rbeitsb</w:t>
                          </w:r>
                          <w:r w:rsidR="00B55492">
                            <w:t>ogen</w:t>
                          </w:r>
                          <w:r>
                            <w:t>:</w:t>
                          </w:r>
                        </w:p>
                        <w:p w14:paraId="67D4112E" w14:textId="77777777" w:rsidR="00D04818" w:rsidRDefault="00D04818" w:rsidP="00061654">
                          <w:pPr>
                            <w:pStyle w:val="berschrift1"/>
                            <w:spacing w:line="276" w:lineRule="auto"/>
                            <w:ind w:left="0"/>
                          </w:pPr>
                          <w:r>
                            <w:t>Auf welche Arten können Verträge geschlossen werden?</w:t>
                          </w:r>
                        </w:p>
                        <w:p w14:paraId="6D944168" w14:textId="5A05D496" w:rsidR="00D04818" w:rsidRPr="00D952D2" w:rsidRDefault="00D04818" w:rsidP="00A71A0C">
                          <w:pPr>
                            <w:spacing w:line="276" w:lineRule="auto"/>
                            <w:ind w:left="0"/>
                            <w:rPr>
                              <w:sz w:val="22"/>
                              <w:szCs w:val="20"/>
                            </w:rPr>
                          </w:pPr>
                          <w:r w:rsidRPr="00D952D2">
                            <w:rPr>
                              <w:color w:val="0A2446"/>
                              <w:sz w:val="22"/>
                              <w:szCs w:val="20"/>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094D08" id="_x0000_t202" coordsize="21600,21600" o:spt="202" path="m,l,21600r21600,l21600,xe">
              <v:stroke joinstyle="miter"/>
              <v:path gradientshapeok="t" o:connecttype="rect"/>
            </v:shapetype>
            <v:shape id="Textfeld 220" o:spid="_x0000_s1325" type="#_x0000_t202" style="position:absolute;margin-left:76.45pt;margin-top:37pt;width:324.55pt;height:96pt;z-index:2516003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" fillcolor="white [3201]" stroked="f" strokeweight=".5pt">
              <v:textbox>
                <w:txbxContent>
                  <w:p w14:paraId="060779B0" w14:textId="476C7DEF" w:rsidR="00D04818" w:rsidRPr="00EE4101" w:rsidRDefault="00D04818" w:rsidP="00061654">
                    <w:pPr>
                      <w:pStyle w:val="Titel"/>
                      <w:spacing w:line="276" w:lineRule="auto"/>
                      <w:ind w:left="0"/>
                    </w:pPr>
                    <w:r w:rsidRPr="00EE4101">
                      <w:t>A</w:t>
                    </w:r>
                    <w:r>
                      <w:t>rbeitsb</w:t>
                    </w:r>
                    <w:r w:rsidR="00B55492">
                      <w:t>ogen</w:t>
                    </w:r>
                    <w:r>
                      <w:t>:</w:t>
                    </w:r>
                  </w:p>
                  <w:p w14:paraId="67D4112E" w14:textId="77777777" w:rsidR="00D04818" w:rsidRDefault="00D04818" w:rsidP="00061654">
                    <w:pPr>
                      <w:pStyle w:val="berschrift1"/>
                      <w:spacing w:line="276" w:lineRule="auto"/>
                      <w:ind w:left="0"/>
                    </w:pPr>
                    <w:r>
                      <w:t>Auf welche Arten können Verträge geschlossen werden?</w:t>
                    </w:r>
                  </w:p>
                  <w:p w14:paraId="6D944168" w14:textId="5A05D496" w:rsidR="00D04818" w:rsidRPr="00D952D2" w:rsidRDefault="00D04818" w:rsidP="00A71A0C">
                    <w:pPr>
                      <w:spacing w:line="276" w:lineRule="auto"/>
                      <w:ind w:left="0"/>
                      <w:rPr>
                        <w:sz w:val="22"/>
                        <w:szCs w:val="20"/>
                      </w:rPr>
                    </w:pPr>
                    <w:r w:rsidRPr="00D952D2">
                      <w:rPr>
                        <w:color w:val="0A2446"/>
                        <w:sz w:val="22"/>
                        <w:szCs w:val="20"/>
                      </w:rPr>
                      <w:t>(2/2)</w:t>
                    </w:r>
                  </w:p>
                </w:txbxContent>
              </v:textbox>
              <w10:wrap anchorx="margin" anchory="margin"/>
            </v:shape>
          </w:pict>
        </mc:Fallback>
      </mc:AlternateContent>
    </w:r>
    <w:r>
      <w:rPr>
        <w:noProof/>
      </w:rPr>
      <mc:AlternateContent>
        <mc:Choice Requires="wps">
          <w:drawing>
            <wp:anchor distT="0" distB="0" distL="114300" distR="114300" simplePos="0" relativeHeight="251602432" behindDoc="0" locked="0" layoutInCell="1" allowOverlap="1" wp14:anchorId="0B393260" wp14:editId="376A3C36">
              <wp:simplePos x="0" y="0"/>
              <wp:positionH relativeFrom="margin">
                <wp:posOffset>5418455</wp:posOffset>
              </wp:positionH>
              <wp:positionV relativeFrom="topMargin">
                <wp:posOffset>1080135</wp:posOffset>
              </wp:positionV>
              <wp:extent cx="1076400" cy="266400"/>
              <wp:effectExtent l="0" t="0" r="9525" b="635"/>
              <wp:wrapNone/>
              <wp:docPr id="221" name="Textfeld 221"/>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2DEBCCBF" w14:textId="77777777" w:rsidR="00D04818" w:rsidRPr="00CF6F9C" w:rsidRDefault="00D04818" w:rsidP="00061654">
                          <w:pPr>
                            <w:pStyle w:val="berschrift1"/>
                            <w:ind w:left="0"/>
                            <w:rPr>
                              <w:sz w:val="20"/>
                              <w:szCs w:val="20"/>
                            </w:rPr>
                          </w:pPr>
                          <w:r w:rsidRPr="00CF6F9C">
                            <w:rPr>
                              <w:sz w:val="20"/>
                              <w:szCs w:val="20"/>
                            </w:rPr>
                            <w:t>Level 3-4</w:t>
                          </w:r>
                        </w:p>
                        <w:p w14:paraId="4A1A7C0D" w14:textId="77777777" w:rsidR="00D04818" w:rsidRPr="00EE4101" w:rsidRDefault="00D04818" w:rsidP="00061654">
                          <w:pPr>
                            <w:ind w:left="0"/>
                          </w:pPr>
                        </w:p>
                        <w:p w14:paraId="7515CF31" w14:textId="77777777" w:rsidR="00D04818" w:rsidRDefault="00D04818" w:rsidP="00061654">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393260" id="Textfeld 221" o:spid="_x0000_s1326" type="#_x0000_t202" style="position:absolute;margin-left:426.65pt;margin-top:85.05pt;width:84.75pt;height:21pt;z-index:2516024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" fillcolor="white [3201]" stroked="f" strokeweight=".5pt">
              <v:textbox>
                <w:txbxContent>
                  <w:p w14:paraId="2DEBCCBF" w14:textId="77777777" w:rsidR="00D04818" w:rsidRPr="00CF6F9C" w:rsidRDefault="00D04818" w:rsidP="00061654">
                    <w:pPr>
                      <w:pStyle w:val="berschrift1"/>
                      <w:ind w:left="0"/>
                      <w:rPr>
                        <w:sz w:val="20"/>
                        <w:szCs w:val="20"/>
                      </w:rPr>
                    </w:pPr>
                    <w:r w:rsidRPr="00CF6F9C">
                      <w:rPr>
                        <w:sz w:val="20"/>
                        <w:szCs w:val="20"/>
                      </w:rPr>
                      <w:t>Level 3-4</w:t>
                    </w:r>
                  </w:p>
                  <w:p w14:paraId="4A1A7C0D" w14:textId="77777777" w:rsidR="00D04818" w:rsidRPr="00EE4101" w:rsidRDefault="00D04818" w:rsidP="00061654">
                    <w:pPr>
                      <w:ind w:left="0"/>
                    </w:pPr>
                  </w:p>
                  <w:p w14:paraId="7515CF31" w14:textId="77777777" w:rsidR="00D04818" w:rsidRDefault="00D04818" w:rsidP="00061654">
                    <w:pPr>
                      <w:ind w:left="0"/>
                    </w:pPr>
                  </w:p>
                </w:txbxContent>
              </v:textbox>
              <w10:wrap anchorx="margin" anchory="margin"/>
            </v:shape>
          </w:pict>
        </mc:Fallback>
      </mc:AlternateContent>
    </w:r>
    <w:r>
      <w:rPr>
        <w:noProof/>
      </w:rPr>
      <w:drawing>
        <wp:anchor distT="0" distB="0" distL="114300" distR="114300" simplePos="0" relativeHeight="251601408" behindDoc="0" locked="0" layoutInCell="1" allowOverlap="1" wp14:anchorId="4F4A0269" wp14:editId="0194AF26">
          <wp:simplePos x="0" y="0"/>
          <wp:positionH relativeFrom="margin">
            <wp:posOffset>5526405</wp:posOffset>
          </wp:positionH>
          <wp:positionV relativeFrom="topMargin">
            <wp:posOffset>648335</wp:posOffset>
          </wp:positionV>
          <wp:extent cx="493200" cy="417600"/>
          <wp:effectExtent l="0" t="0" r="2540" b="1905"/>
          <wp:wrapNone/>
          <wp:docPr id="222" name="Grafi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8F43DEF" wp14:editId="400FFBE1">
          <wp:extent cx="864000" cy="864000"/>
          <wp:effectExtent l="0" t="0" r="0" b="0"/>
          <wp:docPr id="223" name="Grafi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533AACF0" w14:textId="77777777" w:rsidR="00D04818" w:rsidRDefault="00D04818" w:rsidP="00AC0862"/>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4C05AA" w14:textId="77777777" w:rsidR="00AA53AF" w:rsidRDefault="00AA53AF">
    <w:pPr>
      <w:pStyle w:val="Kopfzeile"/>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7594BC" w14:textId="77777777" w:rsidR="00D04818" w:rsidRDefault="00D04818" w:rsidP="00750A29">
    <w:pPr>
      <w:pStyle w:val="Kopfzeile"/>
      <w:ind w:left="0"/>
    </w:pPr>
    <w:r>
      <w:rPr>
        <w:noProof/>
      </w:rPr>
      <mc:AlternateContent>
        <mc:Choice Requires="wps">
          <w:drawing>
            <wp:anchor distT="0" distB="0" distL="114300" distR="114300" simplePos="0" relativeHeight="251604480" behindDoc="0" locked="0" layoutInCell="1" allowOverlap="1" wp14:anchorId="57788926" wp14:editId="403EAD9F">
              <wp:simplePos x="0" y="0"/>
              <wp:positionH relativeFrom="margin">
                <wp:posOffset>972185</wp:posOffset>
              </wp:positionH>
              <wp:positionV relativeFrom="topMargin">
                <wp:posOffset>467995</wp:posOffset>
              </wp:positionV>
              <wp:extent cx="4298400" cy="1170000"/>
              <wp:effectExtent l="0" t="0" r="6985" b="0"/>
              <wp:wrapNone/>
              <wp:docPr id="82" name="Textfeld 82"/>
              <wp:cNvGraphicFramePr/>
              <a:graphic xmlns:a="http://schemas.openxmlformats.org/drawingml/2006/main">
                <a:graphicData uri="http://schemas.microsoft.com/office/word/2010/wordprocessingShape">
                  <wps:wsp>
                    <wps:cNvSpPr txBox="1"/>
                    <wps:spPr>
                      <a:xfrm>
                        <a:off x="0" y="0"/>
                        <a:ext cx="4298400" cy="1170000"/>
                      </a:xfrm>
                      <a:prstGeom prst="rect">
                        <a:avLst/>
                      </a:prstGeom>
                      <a:solidFill>
                        <a:schemeClr val="lt1"/>
                      </a:solidFill>
                      <a:ln w="6350">
                        <a:noFill/>
                      </a:ln>
                    </wps:spPr>
                    <wps:txbx>
                      <w:txbxContent>
                        <w:p w14:paraId="027D96D4" w14:textId="77777777" w:rsidR="00D04818" w:rsidRPr="00EE4101" w:rsidRDefault="00D04818" w:rsidP="00750A29">
                          <w:pPr>
                            <w:pStyle w:val="Titel"/>
                            <w:spacing w:line="276" w:lineRule="auto"/>
                            <w:ind w:left="0"/>
                          </w:pPr>
                          <w:r>
                            <w:t>Lösung:</w:t>
                          </w:r>
                        </w:p>
                        <w:p w14:paraId="1BDD7F9E" w14:textId="5A6C0059" w:rsidR="00D04818" w:rsidRDefault="00D04818" w:rsidP="00F46079">
                          <w:pPr>
                            <w:pStyle w:val="berschrift1"/>
                            <w:spacing w:line="276" w:lineRule="auto"/>
                            <w:ind w:left="0"/>
                          </w:pPr>
                          <w:r>
                            <w:t>Auf welche Arten können Verträge geschlossen werden?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788926" id="_x0000_t202" coordsize="21600,21600" o:spt="202" path="m,l,21600r21600,l21600,xe">
              <v:stroke joinstyle="miter"/>
              <v:path gradientshapeok="t" o:connecttype="rect"/>
            </v:shapetype>
            <v:shape id="Textfeld 82" o:spid="_x0000_s1327" type="#_x0000_t202" style="position:absolute;margin-left:76.55pt;margin-top:36.85pt;width:338.45pt;height:92.15pt;z-index:25160448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" fillcolor="white [3201]" stroked="f" strokeweight=".5pt">
              <v:textbox>
                <w:txbxContent>
                  <w:p w14:paraId="027D96D4" w14:textId="77777777" w:rsidR="00D04818" w:rsidRPr="00EE4101" w:rsidRDefault="00D04818" w:rsidP="00750A29">
                    <w:pPr>
                      <w:pStyle w:val="Titel"/>
                      <w:spacing w:line="276" w:lineRule="auto"/>
                      <w:ind w:left="0"/>
                    </w:pPr>
                    <w:r>
                      <w:t>Lösung:</w:t>
                    </w:r>
                  </w:p>
                  <w:p w14:paraId="1BDD7F9E" w14:textId="5A6C0059" w:rsidR="00D04818" w:rsidRDefault="00D04818" w:rsidP="00F46079">
                    <w:pPr>
                      <w:pStyle w:val="berschrift1"/>
                      <w:spacing w:line="276" w:lineRule="auto"/>
                      <w:ind w:left="0"/>
                    </w:pPr>
                    <w:r>
                      <w:t>Auf welche Arten können Verträge geschlossen werden?</w:t>
                    </w:r>
                  </w:p>
                </w:txbxContent>
              </v:textbox>
              <w10:wrap anchorx="margin" anchory="margin"/>
            </v:shape>
          </w:pict>
        </mc:Fallback>
      </mc:AlternateContent>
    </w:r>
    <w:r>
      <w:rPr>
        <w:noProof/>
      </w:rPr>
      <w:drawing>
        <wp:inline distT="0" distB="0" distL="0" distR="0" wp14:anchorId="12B1629A" wp14:editId="3F978B9F">
          <wp:extent cx="864000" cy="864000"/>
          <wp:effectExtent l="0" t="0" r="0" b="0"/>
          <wp:docPr id="491" name="Grafik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7E34EAA7" w14:textId="77777777" w:rsidR="00D04818" w:rsidRDefault="00D04818" w:rsidP="007F0EE1">
    <w:pPr>
      <w:ind w:left="0"/>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6A1038" w14:textId="1E7BAE7A" w:rsidR="00D04818" w:rsidRDefault="00D04818" w:rsidP="009746EA">
    <w:pPr>
      <w:pStyle w:val="Kopfzeile"/>
      <w:ind w:left="0"/>
    </w:pPr>
    <w:r>
      <w:rPr>
        <w:noProof/>
      </w:rPr>
      <mc:AlternateContent>
        <mc:Choice Requires="wps">
          <w:drawing>
            <wp:anchor distT="0" distB="0" distL="114300" distR="114300" simplePos="0" relativeHeight="251544064" behindDoc="0" locked="0" layoutInCell="1" allowOverlap="1" wp14:anchorId="116FBC2C" wp14:editId="33D42AF4">
              <wp:simplePos x="0" y="0"/>
              <wp:positionH relativeFrom="margin">
                <wp:posOffset>972185</wp:posOffset>
              </wp:positionH>
              <wp:positionV relativeFrom="topMargin">
                <wp:posOffset>467995</wp:posOffset>
              </wp:positionV>
              <wp:extent cx="5400000" cy="648000"/>
              <wp:effectExtent l="0" t="0" r="0" b="0"/>
              <wp:wrapNone/>
              <wp:docPr id="58" name="Textfeld 58"/>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2BB06B57" w14:textId="65821A6F" w:rsidR="00D04818" w:rsidRPr="00EE4101" w:rsidRDefault="00D04818" w:rsidP="009746EA">
                          <w:pPr>
                            <w:pStyle w:val="Titel"/>
                            <w:spacing w:line="276" w:lineRule="auto"/>
                            <w:ind w:left="0"/>
                          </w:pPr>
                          <w:r w:rsidRPr="00EE4101">
                            <w:t>A</w:t>
                          </w:r>
                          <w:r>
                            <w:t>blauf für Lehrende:</w:t>
                          </w:r>
                        </w:p>
                        <w:p w14:paraId="2A12B9AE" w14:textId="77777777" w:rsidR="00D04818" w:rsidRDefault="00D04818" w:rsidP="009746EA">
                          <w:pPr>
                            <w:pStyle w:val="berschrift1"/>
                            <w:spacing w:line="276" w:lineRule="auto"/>
                            <w:ind w:left="0"/>
                          </w:pPr>
                          <w:r>
                            <w:t>Geschäftsfähigkeit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6FBC2C" id="_x0000_t202" coordsize="21600,21600" o:spt="202" path="m,l,21600r21600,l21600,xe">
              <v:stroke joinstyle="miter"/>
              <v:path gradientshapeok="t" o:connecttype="rect"/>
            </v:shapetype>
            <v:shape id="Textfeld 58" o:spid="_x0000_s1328" type="#_x0000_t202" style="position:absolute;margin-left:76.55pt;margin-top:36.85pt;width:425.2pt;height:51pt;z-index:2515440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" fillcolor="white [3201]" stroked="f" strokeweight=".5pt">
              <v:textbox>
                <w:txbxContent>
                  <w:p w14:paraId="2BB06B57" w14:textId="65821A6F" w:rsidR="00D04818" w:rsidRPr="00EE4101" w:rsidRDefault="00D04818" w:rsidP="009746EA">
                    <w:pPr>
                      <w:pStyle w:val="Titel"/>
                      <w:spacing w:line="276" w:lineRule="auto"/>
                      <w:ind w:left="0"/>
                    </w:pPr>
                    <w:r w:rsidRPr="00EE4101">
                      <w:t>A</w:t>
                    </w:r>
                    <w:r>
                      <w:t>blauf für Lehrende:</w:t>
                    </w:r>
                  </w:p>
                  <w:p w14:paraId="2A12B9AE" w14:textId="77777777" w:rsidR="00D04818" w:rsidRDefault="00D04818" w:rsidP="009746EA">
                    <w:pPr>
                      <w:pStyle w:val="berschrift1"/>
                      <w:spacing w:line="276" w:lineRule="auto"/>
                      <w:ind w:left="0"/>
                    </w:pPr>
                    <w:r>
                      <w:t>Geschäftsfähigkeit</w:t>
                    </w:r>
                  </w:p>
                </w:txbxContent>
              </v:textbox>
              <w10:wrap anchorx="margin" anchory="margin"/>
            </v:shape>
          </w:pict>
        </mc:Fallback>
      </mc:AlternateContent>
    </w:r>
    <w:r>
      <w:rPr>
        <w:noProof/>
      </w:rPr>
      <w:drawing>
        <wp:inline distT="0" distB="0" distL="0" distR="0" wp14:anchorId="4017238F" wp14:editId="6D80A476">
          <wp:extent cx="864000" cy="864000"/>
          <wp:effectExtent l="0" t="0" r="0" b="0"/>
          <wp:docPr id="497" name="Grafik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1EFCFD2D" w14:textId="77777777" w:rsidR="00D04818" w:rsidRPr="00ED1751" w:rsidRDefault="00D04818" w:rsidP="00ED1751">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D04818" w14:paraId="7D1437C5" w14:textId="77777777" w:rsidTr="00D04818">
      <w:trPr>
        <w:trHeight w:val="1134"/>
      </w:trPr>
      <w:tc>
        <w:tcPr>
          <w:tcW w:w="1000" w:type="pct"/>
          <w:vAlign w:val="center"/>
        </w:tcPr>
        <w:p w14:paraId="6A89701A" w14:textId="77777777" w:rsidR="00D04818" w:rsidRDefault="00D04818" w:rsidP="009746EA">
          <w:pPr>
            <w:pStyle w:val="Untertitel"/>
          </w:pPr>
          <w:r>
            <w:rPr>
              <w:noProof/>
            </w:rPr>
            <w:drawing>
              <wp:inline distT="0" distB="0" distL="0" distR="0" wp14:anchorId="0F24F456" wp14:editId="7B322A31">
                <wp:extent cx="493200" cy="417600"/>
                <wp:effectExtent l="0" t="0" r="2540" b="1905"/>
                <wp:docPr id="498" name="Grafik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359E7D99" w14:textId="77777777" w:rsidR="00D04818" w:rsidRDefault="00D04818" w:rsidP="009746EA">
          <w:pPr>
            <w:pStyle w:val="Untertitel"/>
          </w:pPr>
          <w:r>
            <w:rPr>
              <w:noProof/>
            </w:rPr>
            <w:drawing>
              <wp:inline distT="0" distB="0" distL="0" distR="0" wp14:anchorId="79BCA10B" wp14:editId="4E898639">
                <wp:extent cx="435600" cy="471600"/>
                <wp:effectExtent l="0" t="0" r="0" b="0"/>
                <wp:docPr id="499" name="Grafik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1C451C7E" w14:textId="77777777" w:rsidR="00D04818" w:rsidRDefault="00D04818" w:rsidP="009746EA">
          <w:pPr>
            <w:pStyle w:val="Untertitel"/>
          </w:pPr>
          <w:r>
            <w:rPr>
              <w:noProof/>
            </w:rPr>
            <w:drawing>
              <wp:inline distT="0" distB="0" distL="0" distR="0" wp14:anchorId="13E822EE" wp14:editId="0CEF0C41">
                <wp:extent cx="424800" cy="486000"/>
                <wp:effectExtent l="0" t="0" r="0" b="0"/>
                <wp:docPr id="500" name="Grafik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2262D34F" w14:textId="77777777" w:rsidR="00D04818" w:rsidRDefault="00D04818" w:rsidP="009746EA">
          <w:pPr>
            <w:pStyle w:val="Untertitel"/>
          </w:pPr>
          <w:r>
            <w:rPr>
              <w:noProof/>
            </w:rPr>
            <w:drawing>
              <wp:inline distT="0" distB="0" distL="0" distR="0" wp14:anchorId="0D3D3DB6" wp14:editId="49B5E165">
                <wp:extent cx="424543" cy="435429"/>
                <wp:effectExtent l="0" t="0" r="0" b="0"/>
                <wp:docPr id="501" name="Grafik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445146C1" w14:textId="77777777" w:rsidR="00D04818" w:rsidRDefault="00D04818" w:rsidP="009746EA">
          <w:pPr>
            <w:pStyle w:val="Untertitel"/>
          </w:pPr>
          <w:r>
            <w:rPr>
              <w:noProof/>
            </w:rPr>
            <w:drawing>
              <wp:inline distT="0" distB="0" distL="0" distR="0" wp14:anchorId="0774BF1C" wp14:editId="6194B9FA">
                <wp:extent cx="458526" cy="435600"/>
                <wp:effectExtent l="0" t="0" r="0" b="0"/>
                <wp:docPr id="502" name="Grafik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D04818" w14:paraId="468C5A44" w14:textId="77777777" w:rsidTr="00D04818">
      <w:trPr>
        <w:trHeight w:val="510"/>
      </w:trPr>
      <w:tc>
        <w:tcPr>
          <w:tcW w:w="1000" w:type="pct"/>
        </w:tcPr>
        <w:p w14:paraId="0BAC82B8" w14:textId="77777777" w:rsidR="00D04818" w:rsidRPr="00EE4101" w:rsidRDefault="00D04818" w:rsidP="009746EA">
          <w:pPr>
            <w:pStyle w:val="Untertitel"/>
          </w:pPr>
          <w:r w:rsidRPr="0037643C">
            <w:rPr>
              <w:rStyle w:val="UntertitelZchn"/>
            </w:rPr>
            <w:t>Level</w:t>
          </w:r>
          <w:r w:rsidRPr="00EE4101">
            <w:t xml:space="preserve"> 3</w:t>
          </w:r>
          <w:r>
            <w:t>-4</w:t>
          </w:r>
        </w:p>
      </w:tc>
      <w:tc>
        <w:tcPr>
          <w:tcW w:w="1000" w:type="pct"/>
        </w:tcPr>
        <w:p w14:paraId="741F93F3" w14:textId="77777777" w:rsidR="00D04818" w:rsidRPr="00EE4101" w:rsidRDefault="00D04818" w:rsidP="009746EA">
          <w:pPr>
            <w:pStyle w:val="Untertitel"/>
          </w:pPr>
          <w:r>
            <w:t>45</w:t>
          </w:r>
          <w:r w:rsidRPr="00EE4101">
            <w:t xml:space="preserve"> Minuten</w:t>
          </w:r>
        </w:p>
      </w:tc>
      <w:tc>
        <w:tcPr>
          <w:tcW w:w="1000" w:type="pct"/>
        </w:tcPr>
        <w:p w14:paraId="7A7BB993" w14:textId="4891A9AB" w:rsidR="00D04818" w:rsidRPr="00EE4101" w:rsidRDefault="00D04818" w:rsidP="009746EA">
          <w:pPr>
            <w:pStyle w:val="Untertitel"/>
          </w:pPr>
          <w:r w:rsidRPr="00EE4101">
            <w:t>1</w:t>
          </w:r>
          <w:r>
            <w:t>-</w:t>
          </w:r>
          <w:r w:rsidR="004222A0">
            <w:t>10</w:t>
          </w:r>
          <w:r w:rsidRPr="00EE4101">
            <w:t xml:space="preserve"> Person</w:t>
          </w:r>
          <w:r>
            <w:t>en</w:t>
          </w:r>
        </w:p>
      </w:tc>
      <w:tc>
        <w:tcPr>
          <w:tcW w:w="1000" w:type="pct"/>
        </w:tcPr>
        <w:p w14:paraId="778B369B" w14:textId="77777777" w:rsidR="00D04818" w:rsidRPr="00EE4101" w:rsidRDefault="00D04818" w:rsidP="009746EA">
          <w:pPr>
            <w:pStyle w:val="Untertitel"/>
          </w:pPr>
          <w:r w:rsidRPr="00EE4101">
            <w:t>E</w:t>
          </w:r>
          <w:r>
            <w:t>A/PA, Plenum</w:t>
          </w:r>
        </w:p>
      </w:tc>
      <w:tc>
        <w:tcPr>
          <w:tcW w:w="1000" w:type="pct"/>
        </w:tcPr>
        <w:p w14:paraId="32BAE267" w14:textId="04422091" w:rsidR="00D04818" w:rsidRPr="00EE4101" w:rsidRDefault="00ED1751" w:rsidP="009746EA">
          <w:pPr>
            <w:pStyle w:val="Untertitel"/>
          </w:pPr>
          <w:r>
            <w:t>Arbeitsbögen</w:t>
          </w:r>
          <w:r w:rsidR="00D04818">
            <w:t xml:space="preserve">, </w:t>
          </w:r>
          <w:r w:rsidR="00D3261C">
            <w:t>K</w:t>
          </w:r>
          <w:r w:rsidR="00080454">
            <w:t>arteik</w:t>
          </w:r>
          <w:r w:rsidR="00D3261C">
            <w:t>arten</w:t>
          </w:r>
          <w:r w:rsidR="0045421A">
            <w:t xml:space="preserve"> (grün/rot)</w:t>
          </w:r>
        </w:p>
      </w:tc>
    </w:tr>
  </w:tbl>
  <w:p w14:paraId="22FBB7CB" w14:textId="77777777" w:rsidR="00D04818" w:rsidRPr="00ED1751" w:rsidRDefault="00D04818" w:rsidP="00ED1751">
    <w:pPr>
      <w:spacing w:line="240" w:lineRule="auto"/>
      <w:rPr>
        <w:sz w:val="24"/>
        <w:szCs w:val="22"/>
      </w:rP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977B33" w14:textId="77777777" w:rsidR="00D04818" w:rsidRDefault="00D04818" w:rsidP="00E33847">
    <w:pPr>
      <w:pStyle w:val="Kopfzeile"/>
      <w:ind w:left="0"/>
    </w:pPr>
    <w:r>
      <w:rPr>
        <w:noProof/>
      </w:rPr>
      <mc:AlternateContent>
        <mc:Choice Requires="wps">
          <w:drawing>
            <wp:anchor distT="0" distB="0" distL="114300" distR="114300" simplePos="0" relativeHeight="251605504" behindDoc="0" locked="0" layoutInCell="1" allowOverlap="1" wp14:anchorId="3F5E25A6" wp14:editId="21AFA74E">
              <wp:simplePos x="0" y="0"/>
              <wp:positionH relativeFrom="margin">
                <wp:posOffset>972185</wp:posOffset>
              </wp:positionH>
              <wp:positionV relativeFrom="topMargin">
                <wp:posOffset>467995</wp:posOffset>
              </wp:positionV>
              <wp:extent cx="4122000" cy="831600"/>
              <wp:effectExtent l="0" t="0" r="0" b="6985"/>
              <wp:wrapNone/>
              <wp:docPr id="510" name="Textfeld 510"/>
              <wp:cNvGraphicFramePr/>
              <a:graphic xmlns:a="http://schemas.openxmlformats.org/drawingml/2006/main">
                <a:graphicData uri="http://schemas.microsoft.com/office/word/2010/wordprocessingShape">
                  <wps:wsp>
                    <wps:cNvSpPr txBox="1"/>
                    <wps:spPr>
                      <a:xfrm>
                        <a:off x="0" y="0"/>
                        <a:ext cx="4122000" cy="831600"/>
                      </a:xfrm>
                      <a:prstGeom prst="rect">
                        <a:avLst/>
                      </a:prstGeom>
                      <a:solidFill>
                        <a:schemeClr val="lt1"/>
                      </a:solidFill>
                      <a:ln w="6350">
                        <a:noFill/>
                      </a:ln>
                    </wps:spPr>
                    <wps:txbx>
                      <w:txbxContent>
                        <w:p w14:paraId="4028C396" w14:textId="3A77B6F5" w:rsidR="00D04818" w:rsidRPr="00EE4101" w:rsidRDefault="00D04818" w:rsidP="00E33847">
                          <w:pPr>
                            <w:pStyle w:val="Titel"/>
                            <w:spacing w:line="276" w:lineRule="auto"/>
                            <w:ind w:left="0"/>
                          </w:pPr>
                          <w:r w:rsidRPr="00EE4101">
                            <w:t>A</w:t>
                          </w:r>
                          <w:r>
                            <w:t>rbeitsb</w:t>
                          </w:r>
                          <w:r w:rsidR="00B147D5">
                            <w:t>ogen</w:t>
                          </w:r>
                          <w:r>
                            <w:t>:</w:t>
                          </w:r>
                        </w:p>
                        <w:p w14:paraId="318655E2" w14:textId="455DAD4A" w:rsidR="00D04818" w:rsidRDefault="00D04818" w:rsidP="00D952D2">
                          <w:pPr>
                            <w:pStyle w:val="berschrift1"/>
                            <w:spacing w:line="276" w:lineRule="auto"/>
                            <w:ind w:left="0"/>
                          </w:pPr>
                          <w:r>
                            <w:t>Geschäftsfähigkeit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5E25A6" id="_x0000_t202" coordsize="21600,21600" o:spt="202" path="m,l,21600r21600,l21600,xe">
              <v:stroke joinstyle="miter"/>
              <v:path gradientshapeok="t" o:connecttype="rect"/>
            </v:shapetype>
            <v:shape id="Textfeld 510" o:spid="_x0000_s1329" type="#_x0000_t202" style="position:absolute;margin-left:76.55pt;margin-top:36.85pt;width:324.55pt;height:65.5pt;z-index:2516055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" fillcolor="white [3201]" stroked="f" strokeweight=".5pt">
              <v:textbox>
                <w:txbxContent>
                  <w:p w14:paraId="4028C396" w14:textId="3A77B6F5" w:rsidR="00D04818" w:rsidRPr="00EE4101" w:rsidRDefault="00D04818" w:rsidP="00E33847">
                    <w:pPr>
                      <w:pStyle w:val="Titel"/>
                      <w:spacing w:line="276" w:lineRule="auto"/>
                      <w:ind w:left="0"/>
                    </w:pPr>
                    <w:r w:rsidRPr="00EE4101">
                      <w:t>A</w:t>
                    </w:r>
                    <w:r>
                      <w:t>rbeitsb</w:t>
                    </w:r>
                    <w:r w:rsidR="00B147D5">
                      <w:t>ogen</w:t>
                    </w:r>
                    <w:r>
                      <w:t>:</w:t>
                    </w:r>
                  </w:p>
                  <w:p w14:paraId="318655E2" w14:textId="455DAD4A" w:rsidR="00D04818" w:rsidRDefault="00D04818" w:rsidP="00D952D2">
                    <w:pPr>
                      <w:pStyle w:val="berschrift1"/>
                      <w:spacing w:line="276" w:lineRule="auto"/>
                      <w:ind w:left="0"/>
                    </w:pPr>
                    <w:r>
                      <w:t>Geschäftsfähigkeit</w:t>
                    </w:r>
                  </w:p>
                </w:txbxContent>
              </v:textbox>
              <w10:wrap anchorx="margin" anchory="margin"/>
            </v:shape>
          </w:pict>
        </mc:Fallback>
      </mc:AlternateContent>
    </w:r>
    <w:r>
      <w:rPr>
        <w:noProof/>
      </w:rPr>
      <mc:AlternateContent>
        <mc:Choice Requires="wps">
          <w:drawing>
            <wp:anchor distT="0" distB="0" distL="114300" distR="114300" simplePos="0" relativeHeight="251607552" behindDoc="0" locked="0" layoutInCell="1" allowOverlap="1" wp14:anchorId="6F11F6F0" wp14:editId="6AB21BFF">
              <wp:simplePos x="0" y="0"/>
              <wp:positionH relativeFrom="margin">
                <wp:posOffset>5418455</wp:posOffset>
              </wp:positionH>
              <wp:positionV relativeFrom="topMargin">
                <wp:posOffset>1080135</wp:posOffset>
              </wp:positionV>
              <wp:extent cx="1076400" cy="266400"/>
              <wp:effectExtent l="0" t="0" r="9525" b="635"/>
              <wp:wrapNone/>
              <wp:docPr id="511" name="Textfeld 511"/>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09998C82" w14:textId="77777777" w:rsidR="00D04818" w:rsidRPr="00CF6F9C" w:rsidRDefault="00D04818" w:rsidP="00E33847">
                          <w:pPr>
                            <w:pStyle w:val="berschrift1"/>
                            <w:ind w:left="0"/>
                            <w:rPr>
                              <w:sz w:val="20"/>
                              <w:szCs w:val="20"/>
                            </w:rPr>
                          </w:pPr>
                          <w:r w:rsidRPr="00CF6F9C">
                            <w:rPr>
                              <w:sz w:val="20"/>
                              <w:szCs w:val="20"/>
                            </w:rPr>
                            <w:t>Level 3-4</w:t>
                          </w:r>
                        </w:p>
                        <w:p w14:paraId="62AFFCB0" w14:textId="77777777" w:rsidR="00D04818" w:rsidRPr="00EE4101" w:rsidRDefault="00D04818" w:rsidP="00E33847">
                          <w:pPr>
                            <w:ind w:left="0"/>
                          </w:pPr>
                        </w:p>
                        <w:p w14:paraId="147DE540" w14:textId="77777777" w:rsidR="00D04818" w:rsidRDefault="00D04818" w:rsidP="00E33847">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11F6F0" id="Textfeld 511" o:spid="_x0000_s1330" type="#_x0000_t202" style="position:absolute;margin-left:426.65pt;margin-top:85.05pt;width:84.75pt;height:21pt;z-index:2516075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" fillcolor="white [3201]" stroked="f" strokeweight=".5pt">
              <v:textbox>
                <w:txbxContent>
                  <w:p w14:paraId="09998C82" w14:textId="77777777" w:rsidR="00D04818" w:rsidRPr="00CF6F9C" w:rsidRDefault="00D04818" w:rsidP="00E33847">
                    <w:pPr>
                      <w:pStyle w:val="berschrift1"/>
                      <w:ind w:left="0"/>
                      <w:rPr>
                        <w:sz w:val="20"/>
                        <w:szCs w:val="20"/>
                      </w:rPr>
                    </w:pPr>
                    <w:r w:rsidRPr="00CF6F9C">
                      <w:rPr>
                        <w:sz w:val="20"/>
                        <w:szCs w:val="20"/>
                      </w:rPr>
                      <w:t>Level 3-4</w:t>
                    </w:r>
                  </w:p>
                  <w:p w14:paraId="62AFFCB0" w14:textId="77777777" w:rsidR="00D04818" w:rsidRPr="00EE4101" w:rsidRDefault="00D04818" w:rsidP="00E33847">
                    <w:pPr>
                      <w:ind w:left="0"/>
                    </w:pPr>
                  </w:p>
                  <w:p w14:paraId="147DE540" w14:textId="77777777" w:rsidR="00D04818" w:rsidRDefault="00D04818" w:rsidP="00E33847">
                    <w:pPr>
                      <w:ind w:left="0"/>
                    </w:pPr>
                  </w:p>
                </w:txbxContent>
              </v:textbox>
              <w10:wrap anchorx="margin" anchory="margin"/>
            </v:shape>
          </w:pict>
        </mc:Fallback>
      </mc:AlternateContent>
    </w:r>
    <w:r>
      <w:rPr>
        <w:noProof/>
      </w:rPr>
      <w:drawing>
        <wp:anchor distT="0" distB="0" distL="114300" distR="114300" simplePos="0" relativeHeight="251606528" behindDoc="0" locked="0" layoutInCell="1" allowOverlap="1" wp14:anchorId="40818382" wp14:editId="4DE8FC79">
          <wp:simplePos x="0" y="0"/>
          <wp:positionH relativeFrom="margin">
            <wp:posOffset>5526405</wp:posOffset>
          </wp:positionH>
          <wp:positionV relativeFrom="topMargin">
            <wp:posOffset>648335</wp:posOffset>
          </wp:positionV>
          <wp:extent cx="493200" cy="417600"/>
          <wp:effectExtent l="0" t="0" r="2540" b="1905"/>
          <wp:wrapNone/>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3A4F068" wp14:editId="7E2A8AF1">
          <wp:extent cx="864000" cy="864000"/>
          <wp:effectExtent l="0" t="0" r="0" b="0"/>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14C2FDA2" w14:textId="77777777" w:rsidR="00D04818" w:rsidRDefault="00D04818" w:rsidP="00AC0862"/>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70A846" w14:textId="77777777" w:rsidR="00D04818" w:rsidRDefault="00D04818" w:rsidP="00A50513">
    <w:pPr>
      <w:pStyle w:val="Kopfzeile"/>
      <w:ind w:left="0"/>
    </w:pPr>
    <w:r>
      <w:rPr>
        <w:noProof/>
      </w:rPr>
      <mc:AlternateContent>
        <mc:Choice Requires="wps">
          <w:drawing>
            <wp:anchor distT="0" distB="0" distL="114300" distR="114300" simplePos="0" relativeHeight="251608576" behindDoc="0" locked="0" layoutInCell="1" allowOverlap="1" wp14:anchorId="33F44D10" wp14:editId="4121295A">
              <wp:simplePos x="0" y="0"/>
              <wp:positionH relativeFrom="margin">
                <wp:posOffset>972185</wp:posOffset>
              </wp:positionH>
              <wp:positionV relativeFrom="topMargin">
                <wp:posOffset>467995</wp:posOffset>
              </wp:positionV>
              <wp:extent cx="4122000" cy="831600"/>
              <wp:effectExtent l="0" t="0" r="0" b="6985"/>
              <wp:wrapNone/>
              <wp:docPr id="9" name="Textfeld 9"/>
              <wp:cNvGraphicFramePr/>
              <a:graphic xmlns:a="http://schemas.openxmlformats.org/drawingml/2006/main">
                <a:graphicData uri="http://schemas.microsoft.com/office/word/2010/wordprocessingShape">
                  <wps:wsp>
                    <wps:cNvSpPr txBox="1"/>
                    <wps:spPr>
                      <a:xfrm>
                        <a:off x="0" y="0"/>
                        <a:ext cx="4122000" cy="831600"/>
                      </a:xfrm>
                      <a:prstGeom prst="rect">
                        <a:avLst/>
                      </a:prstGeom>
                      <a:solidFill>
                        <a:schemeClr val="lt1"/>
                      </a:solidFill>
                      <a:ln w="6350">
                        <a:noFill/>
                      </a:ln>
                    </wps:spPr>
                    <wps:txbx>
                      <w:txbxContent>
                        <w:p w14:paraId="6B251B55" w14:textId="5BC09D4D" w:rsidR="00D04818" w:rsidRPr="00EE4101" w:rsidRDefault="00D04818" w:rsidP="00A50513">
                          <w:pPr>
                            <w:pStyle w:val="Titel"/>
                            <w:spacing w:line="276" w:lineRule="auto"/>
                            <w:ind w:left="0"/>
                          </w:pPr>
                          <w:r w:rsidRPr="00EE4101">
                            <w:t>A</w:t>
                          </w:r>
                          <w:r>
                            <w:t>rbeitsb</w:t>
                          </w:r>
                          <w:r w:rsidR="00B147D5">
                            <w:t>ogen</w:t>
                          </w:r>
                          <w:r>
                            <w:t>:</w:t>
                          </w:r>
                        </w:p>
                        <w:p w14:paraId="1B6047F1" w14:textId="46B856A9" w:rsidR="00D04818" w:rsidRDefault="00D04818" w:rsidP="00D952D2">
                          <w:pPr>
                            <w:pStyle w:val="berschrift1"/>
                            <w:spacing w:line="276" w:lineRule="auto"/>
                            <w:ind w:left="0"/>
                          </w:pPr>
                          <w:r>
                            <w:t>Ist der Kauf rechtmäßig?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F44D10" id="_x0000_t202" coordsize="21600,21600" o:spt="202" path="m,l,21600r21600,l21600,xe">
              <v:stroke joinstyle="miter"/>
              <v:path gradientshapeok="t" o:connecttype="rect"/>
            </v:shapetype>
            <v:shape id="Textfeld 9" o:spid="_x0000_s1331" type="#_x0000_t202" style="position:absolute;margin-left:76.55pt;margin-top:36.85pt;width:324.55pt;height:65.5pt;z-index:2516085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" fillcolor="white [3201]" stroked="f" strokeweight=".5pt">
              <v:textbox>
                <w:txbxContent>
                  <w:p w14:paraId="6B251B55" w14:textId="5BC09D4D" w:rsidR="00D04818" w:rsidRPr="00EE4101" w:rsidRDefault="00D04818" w:rsidP="00A50513">
                    <w:pPr>
                      <w:pStyle w:val="Titel"/>
                      <w:spacing w:line="276" w:lineRule="auto"/>
                      <w:ind w:left="0"/>
                    </w:pPr>
                    <w:r w:rsidRPr="00EE4101">
                      <w:t>A</w:t>
                    </w:r>
                    <w:r>
                      <w:t>rbeitsb</w:t>
                    </w:r>
                    <w:r w:rsidR="00B147D5">
                      <w:t>ogen</w:t>
                    </w:r>
                    <w:r>
                      <w:t>:</w:t>
                    </w:r>
                  </w:p>
                  <w:p w14:paraId="1B6047F1" w14:textId="46B856A9" w:rsidR="00D04818" w:rsidRDefault="00D04818" w:rsidP="00D952D2">
                    <w:pPr>
                      <w:pStyle w:val="berschrift1"/>
                      <w:spacing w:line="276" w:lineRule="auto"/>
                      <w:ind w:left="0"/>
                    </w:pPr>
                    <w:r>
                      <w:t>Ist der Kauf rechtmäßig?</w:t>
                    </w:r>
                  </w:p>
                </w:txbxContent>
              </v:textbox>
              <w10:wrap anchorx="margin" anchory="margin"/>
            </v:shape>
          </w:pict>
        </mc:Fallback>
      </mc:AlternateContent>
    </w:r>
    <w:r>
      <w:rPr>
        <w:noProof/>
      </w:rPr>
      <mc:AlternateContent>
        <mc:Choice Requires="wps">
          <w:drawing>
            <wp:anchor distT="0" distB="0" distL="114300" distR="114300" simplePos="0" relativeHeight="251610624" behindDoc="0" locked="0" layoutInCell="1" allowOverlap="1" wp14:anchorId="4BADC79E" wp14:editId="303C2774">
              <wp:simplePos x="0" y="0"/>
              <wp:positionH relativeFrom="margin">
                <wp:posOffset>5418455</wp:posOffset>
              </wp:positionH>
              <wp:positionV relativeFrom="topMargin">
                <wp:posOffset>1080135</wp:posOffset>
              </wp:positionV>
              <wp:extent cx="1076400" cy="266400"/>
              <wp:effectExtent l="0" t="0" r="9525" b="635"/>
              <wp:wrapNone/>
              <wp:docPr id="76" name="Textfeld 76"/>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57B4A517" w14:textId="77777777" w:rsidR="00D04818" w:rsidRPr="00CF6F9C" w:rsidRDefault="00D04818" w:rsidP="00A50513">
                          <w:pPr>
                            <w:pStyle w:val="berschrift1"/>
                            <w:ind w:left="0"/>
                            <w:rPr>
                              <w:sz w:val="20"/>
                              <w:szCs w:val="20"/>
                            </w:rPr>
                          </w:pPr>
                          <w:r w:rsidRPr="00CF6F9C">
                            <w:rPr>
                              <w:sz w:val="20"/>
                              <w:szCs w:val="20"/>
                            </w:rPr>
                            <w:t>Level 3-4</w:t>
                          </w:r>
                        </w:p>
                        <w:p w14:paraId="482E5A91" w14:textId="77777777" w:rsidR="00D04818" w:rsidRPr="00EE4101" w:rsidRDefault="00D04818" w:rsidP="00A50513">
                          <w:pPr>
                            <w:ind w:left="0"/>
                          </w:pPr>
                        </w:p>
                        <w:p w14:paraId="35554624" w14:textId="77777777" w:rsidR="00D04818" w:rsidRDefault="00D04818" w:rsidP="00A50513">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ADC79E" id="Textfeld 76" o:spid="_x0000_s1332" type="#_x0000_t202" style="position:absolute;margin-left:426.65pt;margin-top:85.05pt;width:84.75pt;height:21pt;z-index:2516106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" fillcolor="white [3201]" stroked="f" strokeweight=".5pt">
              <v:textbox>
                <w:txbxContent>
                  <w:p w14:paraId="57B4A517" w14:textId="77777777" w:rsidR="00D04818" w:rsidRPr="00CF6F9C" w:rsidRDefault="00D04818" w:rsidP="00A50513">
                    <w:pPr>
                      <w:pStyle w:val="berschrift1"/>
                      <w:ind w:left="0"/>
                      <w:rPr>
                        <w:sz w:val="20"/>
                        <w:szCs w:val="20"/>
                      </w:rPr>
                    </w:pPr>
                    <w:r w:rsidRPr="00CF6F9C">
                      <w:rPr>
                        <w:sz w:val="20"/>
                        <w:szCs w:val="20"/>
                      </w:rPr>
                      <w:t>Level 3-4</w:t>
                    </w:r>
                  </w:p>
                  <w:p w14:paraId="482E5A91" w14:textId="77777777" w:rsidR="00D04818" w:rsidRPr="00EE4101" w:rsidRDefault="00D04818" w:rsidP="00A50513">
                    <w:pPr>
                      <w:ind w:left="0"/>
                    </w:pPr>
                  </w:p>
                  <w:p w14:paraId="35554624" w14:textId="77777777" w:rsidR="00D04818" w:rsidRDefault="00D04818" w:rsidP="00A50513">
                    <w:pPr>
                      <w:ind w:left="0"/>
                    </w:pPr>
                  </w:p>
                </w:txbxContent>
              </v:textbox>
              <w10:wrap anchorx="margin" anchory="margin"/>
            </v:shape>
          </w:pict>
        </mc:Fallback>
      </mc:AlternateContent>
    </w:r>
    <w:r>
      <w:rPr>
        <w:noProof/>
      </w:rPr>
      <w:drawing>
        <wp:anchor distT="0" distB="0" distL="114300" distR="114300" simplePos="0" relativeHeight="251609600" behindDoc="0" locked="0" layoutInCell="1" allowOverlap="1" wp14:anchorId="159E6A5E" wp14:editId="0EC26B1B">
          <wp:simplePos x="0" y="0"/>
          <wp:positionH relativeFrom="margin">
            <wp:posOffset>5526405</wp:posOffset>
          </wp:positionH>
          <wp:positionV relativeFrom="topMargin">
            <wp:posOffset>648335</wp:posOffset>
          </wp:positionV>
          <wp:extent cx="493200" cy="417600"/>
          <wp:effectExtent l="0" t="0" r="2540" b="1905"/>
          <wp:wrapNone/>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23F0073" wp14:editId="539395BE">
          <wp:extent cx="864000" cy="864000"/>
          <wp:effectExtent l="0" t="0" r="0" b="0"/>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0640CBC5" w14:textId="77777777" w:rsidR="00D04818" w:rsidRDefault="00D04818" w:rsidP="00AC0862"/>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E7D893" w14:textId="0989E296" w:rsidR="00D04818" w:rsidRDefault="00D04818" w:rsidP="003216B2">
    <w:pPr>
      <w:pStyle w:val="Kopfzeile"/>
      <w:ind w:left="0"/>
    </w:pPr>
    <w:r>
      <w:rPr>
        <w:noProof/>
      </w:rPr>
      <mc:AlternateContent>
        <mc:Choice Requires="wps">
          <w:drawing>
            <wp:anchor distT="0" distB="0" distL="114300" distR="114300" simplePos="0" relativeHeight="251611648" behindDoc="0" locked="0" layoutInCell="1" allowOverlap="1" wp14:anchorId="28C9E38C" wp14:editId="5FE476EF">
              <wp:simplePos x="0" y="0"/>
              <wp:positionH relativeFrom="margin">
                <wp:posOffset>972185</wp:posOffset>
              </wp:positionH>
              <wp:positionV relativeFrom="topMargin">
                <wp:posOffset>467995</wp:posOffset>
              </wp:positionV>
              <wp:extent cx="4122000" cy="831600"/>
              <wp:effectExtent l="0" t="0" r="0" b="6985"/>
              <wp:wrapNone/>
              <wp:docPr id="278" name="Textfeld 278"/>
              <wp:cNvGraphicFramePr/>
              <a:graphic xmlns:a="http://schemas.openxmlformats.org/drawingml/2006/main">
                <a:graphicData uri="http://schemas.microsoft.com/office/word/2010/wordprocessingShape">
                  <wps:wsp>
                    <wps:cNvSpPr txBox="1"/>
                    <wps:spPr>
                      <a:xfrm>
                        <a:off x="0" y="0"/>
                        <a:ext cx="4122000" cy="831600"/>
                      </a:xfrm>
                      <a:prstGeom prst="rect">
                        <a:avLst/>
                      </a:prstGeom>
                      <a:solidFill>
                        <a:schemeClr val="lt1"/>
                      </a:solidFill>
                      <a:ln w="6350">
                        <a:noFill/>
                      </a:ln>
                    </wps:spPr>
                    <wps:txbx>
                      <w:txbxContent>
                        <w:p w14:paraId="167F3ED0" w14:textId="77777777" w:rsidR="00D04818" w:rsidRPr="00EE4101" w:rsidRDefault="00D04818" w:rsidP="00BE752A">
                          <w:pPr>
                            <w:pStyle w:val="Titel"/>
                            <w:spacing w:line="276" w:lineRule="auto"/>
                            <w:ind w:left="0"/>
                          </w:pPr>
                          <w:r>
                            <w:t>Lösung:</w:t>
                          </w:r>
                        </w:p>
                        <w:p w14:paraId="56B83DD1" w14:textId="3B6A0C85" w:rsidR="00D04818" w:rsidRDefault="00D04818" w:rsidP="00D952D2">
                          <w:pPr>
                            <w:pStyle w:val="berschrift1"/>
                            <w:spacing w:line="276" w:lineRule="auto"/>
                            <w:ind w:left="0"/>
                          </w:pPr>
                          <w:r>
                            <w:t>Ist der Kauf rechtmäßig?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8C9E38C" id="_x0000_t202" coordsize="21600,21600" o:spt="202" path="m,l,21600r21600,l21600,xe">
              <v:stroke joinstyle="miter"/>
              <v:path gradientshapeok="t" o:connecttype="rect"/>
            </v:shapetype>
            <v:shape id="Textfeld 278" o:spid="_x0000_s1333" type="#_x0000_t202" style="position:absolute;margin-left:76.55pt;margin-top:36.85pt;width:324.55pt;height:65.5pt;z-index:2516116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" fillcolor="white [3201]" stroked="f" strokeweight=".5pt">
              <v:textbox>
                <w:txbxContent>
                  <w:p w14:paraId="167F3ED0" w14:textId="77777777" w:rsidR="00D04818" w:rsidRPr="00EE4101" w:rsidRDefault="00D04818" w:rsidP="00BE752A">
                    <w:pPr>
                      <w:pStyle w:val="Titel"/>
                      <w:spacing w:line="276" w:lineRule="auto"/>
                      <w:ind w:left="0"/>
                    </w:pPr>
                    <w:r>
                      <w:t>Lösung:</w:t>
                    </w:r>
                  </w:p>
                  <w:p w14:paraId="56B83DD1" w14:textId="3B6A0C85" w:rsidR="00D04818" w:rsidRDefault="00D04818" w:rsidP="00D952D2">
                    <w:pPr>
                      <w:pStyle w:val="berschrift1"/>
                      <w:spacing w:line="276" w:lineRule="auto"/>
                      <w:ind w:left="0"/>
                    </w:pPr>
                    <w:r>
                      <w:t>Ist der Kauf rechtmäßig?</w:t>
                    </w:r>
                  </w:p>
                </w:txbxContent>
              </v:textbox>
              <w10:wrap anchorx="margin" anchory="margin"/>
            </v:shape>
          </w:pict>
        </mc:Fallback>
      </mc:AlternateContent>
    </w:r>
    <w:r>
      <w:rPr>
        <w:noProof/>
      </w:rPr>
      <w:drawing>
        <wp:inline distT="0" distB="0" distL="0" distR="0" wp14:anchorId="69ADFE99" wp14:editId="5AB391A7">
          <wp:extent cx="864000" cy="864000"/>
          <wp:effectExtent l="0" t="0" r="0" b="0"/>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9F83F8" w14:textId="77777777" w:rsidR="00D04818" w:rsidRDefault="00D04818" w:rsidP="00D04818">
    <w:pPr>
      <w:pStyle w:val="Kopfzeile"/>
      <w:ind w:left="0"/>
    </w:pPr>
    <w:r>
      <w:rPr>
        <w:noProof/>
      </w:rPr>
      <mc:AlternateContent>
        <mc:Choice Requires="wps">
          <w:drawing>
            <wp:anchor distT="0" distB="0" distL="114300" distR="114300" simplePos="0" relativeHeight="251548160" behindDoc="0" locked="0" layoutInCell="1" allowOverlap="1" wp14:anchorId="15099579" wp14:editId="35E7A3E9">
              <wp:simplePos x="0" y="0"/>
              <wp:positionH relativeFrom="margin">
                <wp:posOffset>972185</wp:posOffset>
              </wp:positionH>
              <wp:positionV relativeFrom="topMargin">
                <wp:posOffset>467995</wp:posOffset>
              </wp:positionV>
              <wp:extent cx="5400000" cy="648000"/>
              <wp:effectExtent l="0" t="0" r="0" b="0"/>
              <wp:wrapNone/>
              <wp:docPr id="91" name="Textfeld 91"/>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50CCDBD3" w14:textId="7C38EB0A" w:rsidR="00D04818" w:rsidRPr="00EE4101" w:rsidRDefault="00D04818" w:rsidP="00D04818">
                          <w:pPr>
                            <w:pStyle w:val="Titel"/>
                            <w:spacing w:line="276" w:lineRule="auto"/>
                            <w:ind w:left="0"/>
                          </w:pPr>
                          <w:r w:rsidRPr="00EE4101">
                            <w:t>A</w:t>
                          </w:r>
                          <w:r>
                            <w:t>blauf für Lehrende:</w:t>
                          </w:r>
                        </w:p>
                        <w:p w14:paraId="5E19FBBA" w14:textId="77777777" w:rsidR="00D04818" w:rsidRDefault="00D04818" w:rsidP="00D04818">
                          <w:pPr>
                            <w:pStyle w:val="berschrift1"/>
                            <w:spacing w:line="276" w:lineRule="auto"/>
                            <w:ind w:left="0"/>
                          </w:pPr>
                          <w:r w:rsidRPr="008A3EC1">
                            <w:t>Merksätze zu Verträgen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099579" id="_x0000_t202" coordsize="21600,21600" o:spt="202" path="m,l,21600r21600,l21600,xe">
              <v:stroke joinstyle="miter"/>
              <v:path gradientshapeok="t" o:connecttype="rect"/>
            </v:shapetype>
            <v:shape id="Textfeld 91" o:spid="_x0000_s1334" type="#_x0000_t202" style="position:absolute;margin-left:76.55pt;margin-top:36.85pt;width:425.2pt;height:51pt;z-index:2515481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" fillcolor="white [3201]" stroked="f" strokeweight=".5pt">
              <v:textbox>
                <w:txbxContent>
                  <w:p w14:paraId="50CCDBD3" w14:textId="7C38EB0A" w:rsidR="00D04818" w:rsidRPr="00EE4101" w:rsidRDefault="00D04818" w:rsidP="00D04818">
                    <w:pPr>
                      <w:pStyle w:val="Titel"/>
                      <w:spacing w:line="276" w:lineRule="auto"/>
                      <w:ind w:left="0"/>
                    </w:pPr>
                    <w:r w:rsidRPr="00EE4101">
                      <w:t>A</w:t>
                    </w:r>
                    <w:r>
                      <w:t>blauf für Lehrende:</w:t>
                    </w:r>
                  </w:p>
                  <w:p w14:paraId="5E19FBBA" w14:textId="77777777" w:rsidR="00D04818" w:rsidRDefault="00D04818" w:rsidP="00D04818">
                    <w:pPr>
                      <w:pStyle w:val="berschrift1"/>
                      <w:spacing w:line="276" w:lineRule="auto"/>
                      <w:ind w:left="0"/>
                    </w:pPr>
                    <w:r w:rsidRPr="008A3EC1">
                      <w:t>Merksätze zu Verträgen</w:t>
                    </w:r>
                  </w:p>
                </w:txbxContent>
              </v:textbox>
              <w10:wrap anchorx="margin" anchory="margin"/>
            </v:shape>
          </w:pict>
        </mc:Fallback>
      </mc:AlternateContent>
    </w:r>
    <w:r>
      <w:rPr>
        <w:noProof/>
      </w:rPr>
      <w:drawing>
        <wp:inline distT="0" distB="0" distL="0" distR="0" wp14:anchorId="4EE84A4B" wp14:editId="1287FF3C">
          <wp:extent cx="864000" cy="864000"/>
          <wp:effectExtent l="0" t="0" r="0" b="0"/>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1196A13B" w14:textId="77777777" w:rsidR="00D04818" w:rsidRPr="00B80876" w:rsidRDefault="00D04818" w:rsidP="00B80876">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D04818" w14:paraId="166466B6" w14:textId="77777777" w:rsidTr="00D04818">
      <w:trPr>
        <w:trHeight w:val="1134"/>
      </w:trPr>
      <w:tc>
        <w:tcPr>
          <w:tcW w:w="1000" w:type="pct"/>
          <w:vAlign w:val="center"/>
        </w:tcPr>
        <w:p w14:paraId="5AB409A2" w14:textId="77777777" w:rsidR="00D04818" w:rsidRDefault="00D04818" w:rsidP="00D04818">
          <w:pPr>
            <w:pStyle w:val="Untertitel"/>
          </w:pPr>
          <w:r>
            <w:rPr>
              <w:noProof/>
            </w:rPr>
            <w:drawing>
              <wp:inline distT="0" distB="0" distL="0" distR="0" wp14:anchorId="2F4CF205" wp14:editId="06574F42">
                <wp:extent cx="493200" cy="417600"/>
                <wp:effectExtent l="0" t="0" r="2540" b="1905"/>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47E26457" w14:textId="77777777" w:rsidR="00D04818" w:rsidRDefault="00D04818" w:rsidP="00D04818">
          <w:pPr>
            <w:pStyle w:val="Untertitel"/>
          </w:pPr>
          <w:r>
            <w:rPr>
              <w:noProof/>
            </w:rPr>
            <w:drawing>
              <wp:inline distT="0" distB="0" distL="0" distR="0" wp14:anchorId="70B8DA0A" wp14:editId="5E883BC4">
                <wp:extent cx="435600" cy="471600"/>
                <wp:effectExtent l="0" t="0" r="0" b="0"/>
                <wp:docPr id="94"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53304B4D" w14:textId="77777777" w:rsidR="00D04818" w:rsidRDefault="00D04818" w:rsidP="00D04818">
          <w:pPr>
            <w:pStyle w:val="Untertitel"/>
          </w:pPr>
          <w:r>
            <w:rPr>
              <w:noProof/>
            </w:rPr>
            <w:drawing>
              <wp:inline distT="0" distB="0" distL="0" distR="0" wp14:anchorId="376004E8" wp14:editId="2B69AF29">
                <wp:extent cx="424800" cy="486000"/>
                <wp:effectExtent l="0" t="0" r="0" b="0"/>
                <wp:docPr id="95"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7EC59FD0" w14:textId="77777777" w:rsidR="00D04818" w:rsidRDefault="00D04818" w:rsidP="00D04818">
          <w:pPr>
            <w:pStyle w:val="Untertitel"/>
          </w:pPr>
          <w:r>
            <w:rPr>
              <w:noProof/>
            </w:rPr>
            <w:drawing>
              <wp:inline distT="0" distB="0" distL="0" distR="0" wp14:anchorId="62E1A6B2" wp14:editId="10719363">
                <wp:extent cx="424543" cy="435429"/>
                <wp:effectExtent l="0" t="0" r="0" b="0"/>
                <wp:docPr id="512" name="Grafik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7E90DC67" w14:textId="77777777" w:rsidR="00D04818" w:rsidRDefault="00D04818" w:rsidP="00D04818">
          <w:pPr>
            <w:pStyle w:val="Untertitel"/>
          </w:pPr>
          <w:r>
            <w:rPr>
              <w:noProof/>
            </w:rPr>
            <w:drawing>
              <wp:inline distT="0" distB="0" distL="0" distR="0" wp14:anchorId="6D2A12BD" wp14:editId="702FE81F">
                <wp:extent cx="458526" cy="435600"/>
                <wp:effectExtent l="0" t="0" r="0" b="0"/>
                <wp:docPr id="513" name="Grafik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D04818" w14:paraId="2411848B" w14:textId="77777777" w:rsidTr="00D04818">
      <w:trPr>
        <w:trHeight w:val="510"/>
      </w:trPr>
      <w:tc>
        <w:tcPr>
          <w:tcW w:w="1000" w:type="pct"/>
        </w:tcPr>
        <w:p w14:paraId="24C5215F" w14:textId="10B100CF" w:rsidR="00D04818" w:rsidRPr="00EE4101" w:rsidRDefault="00D04818" w:rsidP="00D04818">
          <w:pPr>
            <w:pStyle w:val="Untertitel"/>
          </w:pPr>
          <w:r w:rsidRPr="0037643C">
            <w:rPr>
              <w:rStyle w:val="UntertitelZchn"/>
            </w:rPr>
            <w:t>Level</w:t>
          </w:r>
          <w:r w:rsidRPr="00EE4101">
            <w:t xml:space="preserve"> </w:t>
          </w:r>
          <w:r w:rsidR="00B274B1">
            <w:t>4</w:t>
          </w:r>
        </w:p>
      </w:tc>
      <w:tc>
        <w:tcPr>
          <w:tcW w:w="1000" w:type="pct"/>
        </w:tcPr>
        <w:p w14:paraId="399DF767" w14:textId="77777777" w:rsidR="00D04818" w:rsidRPr="00EE4101" w:rsidRDefault="00D04818" w:rsidP="00D04818">
          <w:pPr>
            <w:pStyle w:val="Untertitel"/>
          </w:pPr>
          <w:r>
            <w:t>30</w:t>
          </w:r>
          <w:r w:rsidRPr="00EE4101">
            <w:t xml:space="preserve"> Minuten</w:t>
          </w:r>
        </w:p>
      </w:tc>
      <w:tc>
        <w:tcPr>
          <w:tcW w:w="1000" w:type="pct"/>
        </w:tcPr>
        <w:p w14:paraId="7C29059A" w14:textId="77777777" w:rsidR="00D04818" w:rsidRPr="00EE4101" w:rsidRDefault="00D04818" w:rsidP="00D04818">
          <w:pPr>
            <w:pStyle w:val="Untertitel"/>
          </w:pPr>
          <w:r w:rsidRPr="00EE4101">
            <w:t>1</w:t>
          </w:r>
          <w:r>
            <w:t>-10</w:t>
          </w:r>
          <w:r w:rsidRPr="00EE4101">
            <w:t xml:space="preserve"> Person</w:t>
          </w:r>
          <w:r>
            <w:t>en</w:t>
          </w:r>
        </w:p>
      </w:tc>
      <w:tc>
        <w:tcPr>
          <w:tcW w:w="1000" w:type="pct"/>
        </w:tcPr>
        <w:p w14:paraId="4CC8E752" w14:textId="77777777" w:rsidR="00D04818" w:rsidRPr="00EE4101" w:rsidRDefault="00D04818" w:rsidP="00D04818">
          <w:pPr>
            <w:pStyle w:val="Untertitel"/>
          </w:pPr>
          <w:r w:rsidRPr="00EE4101">
            <w:t>E</w:t>
          </w:r>
          <w:r>
            <w:t>A/PA, Plenum</w:t>
          </w:r>
        </w:p>
      </w:tc>
      <w:tc>
        <w:tcPr>
          <w:tcW w:w="1000" w:type="pct"/>
        </w:tcPr>
        <w:p w14:paraId="525F10BA" w14:textId="6BBE9D51" w:rsidR="00D04818" w:rsidRPr="00EE4101" w:rsidRDefault="00AE69E9" w:rsidP="00D04818">
          <w:pPr>
            <w:pStyle w:val="Untertitel"/>
          </w:pPr>
          <w:r>
            <w:t>Arbeitsbögen</w:t>
          </w:r>
        </w:p>
      </w:tc>
    </w:tr>
  </w:tbl>
  <w:p w14:paraId="4F167B39" w14:textId="77777777" w:rsidR="00D04818" w:rsidRPr="00B80876" w:rsidRDefault="00D04818" w:rsidP="00B80876">
    <w:pPr>
      <w:pStyle w:val="Kopfzeile"/>
      <w:spacing w:line="240" w:lineRule="auto"/>
      <w:ind w:left="0"/>
      <w:rPr>
        <w:sz w:val="24"/>
        <w:szCs w:val="22"/>
      </w:rP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BB8B80" w14:textId="77777777" w:rsidR="00711BFF" w:rsidRDefault="00711BFF" w:rsidP="00711BFF">
    <w:pPr>
      <w:pStyle w:val="Kopfzeile"/>
      <w:ind w:left="0"/>
    </w:pPr>
    <w:r>
      <w:rPr>
        <w:noProof/>
      </w:rPr>
      <mc:AlternateContent>
        <mc:Choice Requires="wps">
          <w:drawing>
            <wp:anchor distT="0" distB="0" distL="114300" distR="114300" simplePos="0" relativeHeight="251800064" behindDoc="0" locked="0" layoutInCell="1" allowOverlap="1" wp14:anchorId="3DE37701" wp14:editId="78E8DF13">
              <wp:simplePos x="0" y="0"/>
              <wp:positionH relativeFrom="margin">
                <wp:posOffset>972185</wp:posOffset>
              </wp:positionH>
              <wp:positionV relativeFrom="topMargin">
                <wp:posOffset>467995</wp:posOffset>
              </wp:positionV>
              <wp:extent cx="4122000" cy="831600"/>
              <wp:effectExtent l="0" t="0" r="0" b="6985"/>
              <wp:wrapNone/>
              <wp:docPr id="259" name="Textfeld 259"/>
              <wp:cNvGraphicFramePr/>
              <a:graphic xmlns:a="http://schemas.openxmlformats.org/drawingml/2006/main">
                <a:graphicData uri="http://schemas.microsoft.com/office/word/2010/wordprocessingShape">
                  <wps:wsp>
                    <wps:cNvSpPr txBox="1"/>
                    <wps:spPr>
                      <a:xfrm>
                        <a:off x="0" y="0"/>
                        <a:ext cx="4122000" cy="831600"/>
                      </a:xfrm>
                      <a:prstGeom prst="rect">
                        <a:avLst/>
                      </a:prstGeom>
                      <a:solidFill>
                        <a:schemeClr val="lt1"/>
                      </a:solidFill>
                      <a:ln w="6350">
                        <a:noFill/>
                      </a:ln>
                    </wps:spPr>
                    <wps:txbx>
                      <w:txbxContent>
                        <w:p w14:paraId="74347F84" w14:textId="77777777" w:rsidR="00711BFF" w:rsidRPr="00EE4101" w:rsidRDefault="00711BFF" w:rsidP="00711BFF">
                          <w:pPr>
                            <w:pStyle w:val="Titel"/>
                            <w:spacing w:line="276" w:lineRule="auto"/>
                            <w:ind w:left="0"/>
                          </w:pPr>
                          <w:r w:rsidRPr="00EE4101">
                            <w:t>A</w:t>
                          </w:r>
                          <w:r>
                            <w:t>rbeitsbogen:</w:t>
                          </w:r>
                        </w:p>
                        <w:p w14:paraId="1D0CCFBC" w14:textId="77777777" w:rsidR="00711BFF" w:rsidRDefault="00711BFF" w:rsidP="00711BFF">
                          <w:pPr>
                            <w:pStyle w:val="berschrift1"/>
                            <w:spacing w:line="276" w:lineRule="auto"/>
                            <w:ind w:left="0"/>
                          </w:pPr>
                          <w:r>
                            <w:t>Merksätze zu Verträgen</w:t>
                          </w:r>
                        </w:p>
                        <w:p w14:paraId="0F8A1E9D" w14:textId="2663F285" w:rsidR="00711BFF" w:rsidRPr="00D952D2" w:rsidRDefault="00711BFF" w:rsidP="00711BFF">
                          <w:pPr>
                            <w:ind w:left="0"/>
                            <w:rPr>
                              <w:color w:val="0A2446"/>
                              <w:sz w:val="22"/>
                              <w:szCs w:val="20"/>
                            </w:rPr>
                          </w:pPr>
                          <w:r w:rsidRPr="00D952D2">
                            <w:rPr>
                              <w:color w:val="0A2446"/>
                              <w:sz w:val="22"/>
                              <w:szCs w:val="20"/>
                            </w:rPr>
                            <w:t>(</w:t>
                          </w:r>
                          <w:r>
                            <w:rPr>
                              <w:color w:val="0A2446"/>
                              <w:sz w:val="22"/>
                              <w:szCs w:val="20"/>
                            </w:rPr>
                            <w:t>2</w:t>
                          </w:r>
                          <w:r w:rsidRPr="00D952D2">
                            <w:rPr>
                              <w:color w:val="0A2446"/>
                              <w:sz w:val="22"/>
                              <w:szCs w:val="20"/>
                            </w:rPr>
                            <w:t>/2)</w:t>
                          </w:r>
                        </w:p>
                        <w:p w14:paraId="40C5332B" w14:textId="77777777" w:rsidR="00711BFF" w:rsidRPr="00EE4101" w:rsidRDefault="00711BFF" w:rsidP="00711BFF">
                          <w:pPr>
                            <w:pStyle w:val="berschrift1"/>
                            <w:ind w:left="0"/>
                          </w:pPr>
                        </w:p>
                        <w:p w14:paraId="6848D30F" w14:textId="77777777" w:rsidR="00711BFF" w:rsidRPr="00EE4101" w:rsidRDefault="00711BFF" w:rsidP="00711BFF">
                          <w:pPr>
                            <w:ind w:left="0"/>
                          </w:pPr>
                        </w:p>
                        <w:p w14:paraId="4CD5C981" w14:textId="77777777" w:rsidR="00711BFF" w:rsidRDefault="00711BFF" w:rsidP="00711BFF">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E37701" id="_x0000_t202" coordsize="21600,21600" o:spt="202" path="m,l,21600r21600,l21600,xe">
              <v:stroke joinstyle="miter"/>
              <v:path gradientshapeok="t" o:connecttype="rect"/>
            </v:shapetype>
            <v:shape id="Textfeld 259" o:spid="_x0000_s1335" type="#_x0000_t202" style="position:absolute;margin-left:76.55pt;margin-top:36.85pt;width:324.55pt;height:65.5pt;z-index:2518000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" fillcolor="white [3201]" stroked="f" strokeweight=".5pt">
              <v:textbox>
                <w:txbxContent>
                  <w:p w14:paraId="74347F84" w14:textId="77777777" w:rsidR="00711BFF" w:rsidRPr="00EE4101" w:rsidRDefault="00711BFF" w:rsidP="00711BFF">
                    <w:pPr>
                      <w:pStyle w:val="Titel"/>
                      <w:spacing w:line="276" w:lineRule="auto"/>
                      <w:ind w:left="0"/>
                    </w:pPr>
                    <w:r w:rsidRPr="00EE4101">
                      <w:t>A</w:t>
                    </w:r>
                    <w:r>
                      <w:t>rbeitsbogen:</w:t>
                    </w:r>
                  </w:p>
                  <w:p w14:paraId="1D0CCFBC" w14:textId="77777777" w:rsidR="00711BFF" w:rsidRDefault="00711BFF" w:rsidP="00711BFF">
                    <w:pPr>
                      <w:pStyle w:val="berschrift1"/>
                      <w:spacing w:line="276" w:lineRule="auto"/>
                      <w:ind w:left="0"/>
                    </w:pPr>
                    <w:r>
                      <w:t>Merksätze zu Verträgen</w:t>
                    </w:r>
                  </w:p>
                  <w:p w14:paraId="0F8A1E9D" w14:textId="2663F285" w:rsidR="00711BFF" w:rsidRPr="00D952D2" w:rsidRDefault="00711BFF" w:rsidP="00711BFF">
                    <w:pPr>
                      <w:ind w:left="0"/>
                      <w:rPr>
                        <w:color w:val="0A2446"/>
                        <w:sz w:val="22"/>
                        <w:szCs w:val="20"/>
                      </w:rPr>
                    </w:pPr>
                    <w:r w:rsidRPr="00D952D2">
                      <w:rPr>
                        <w:color w:val="0A2446"/>
                        <w:sz w:val="22"/>
                        <w:szCs w:val="20"/>
                      </w:rPr>
                      <w:t>(</w:t>
                    </w:r>
                    <w:r>
                      <w:rPr>
                        <w:color w:val="0A2446"/>
                        <w:sz w:val="22"/>
                        <w:szCs w:val="20"/>
                      </w:rPr>
                      <w:t>2</w:t>
                    </w:r>
                    <w:r w:rsidRPr="00D952D2">
                      <w:rPr>
                        <w:color w:val="0A2446"/>
                        <w:sz w:val="22"/>
                        <w:szCs w:val="20"/>
                      </w:rPr>
                      <w:t>/2)</w:t>
                    </w:r>
                  </w:p>
                  <w:p w14:paraId="40C5332B" w14:textId="77777777" w:rsidR="00711BFF" w:rsidRPr="00EE4101" w:rsidRDefault="00711BFF" w:rsidP="00711BFF">
                    <w:pPr>
                      <w:pStyle w:val="berschrift1"/>
                      <w:ind w:left="0"/>
                    </w:pPr>
                  </w:p>
                  <w:p w14:paraId="6848D30F" w14:textId="77777777" w:rsidR="00711BFF" w:rsidRPr="00EE4101" w:rsidRDefault="00711BFF" w:rsidP="00711BFF">
                    <w:pPr>
                      <w:ind w:left="0"/>
                    </w:pPr>
                  </w:p>
                  <w:p w14:paraId="4CD5C981" w14:textId="77777777" w:rsidR="00711BFF" w:rsidRDefault="00711BFF" w:rsidP="00711BFF">
                    <w:pPr>
                      <w:ind w:left="0"/>
                    </w:pPr>
                  </w:p>
                </w:txbxContent>
              </v:textbox>
              <w10:wrap anchorx="margin" anchory="margin"/>
            </v:shape>
          </w:pict>
        </mc:Fallback>
      </mc:AlternateContent>
    </w:r>
    <w:r>
      <w:rPr>
        <w:noProof/>
      </w:rPr>
      <mc:AlternateContent>
        <mc:Choice Requires="wps">
          <w:drawing>
            <wp:anchor distT="0" distB="0" distL="114300" distR="114300" simplePos="0" relativeHeight="251802112" behindDoc="0" locked="0" layoutInCell="1" allowOverlap="1" wp14:anchorId="2D57DF05" wp14:editId="18C2D8CF">
              <wp:simplePos x="0" y="0"/>
              <wp:positionH relativeFrom="column">
                <wp:posOffset>5472430</wp:posOffset>
              </wp:positionH>
              <wp:positionV relativeFrom="topMargin">
                <wp:posOffset>1080135</wp:posOffset>
              </wp:positionV>
              <wp:extent cx="1076400" cy="266400"/>
              <wp:effectExtent l="0" t="0" r="9525" b="635"/>
              <wp:wrapNone/>
              <wp:docPr id="261" name="Textfeld 261"/>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40A038A6" w14:textId="77777777" w:rsidR="00711BFF" w:rsidRPr="00CF6F9C" w:rsidRDefault="00711BFF" w:rsidP="00711BFF">
                          <w:pPr>
                            <w:pStyle w:val="berschrift1"/>
                            <w:ind w:left="0"/>
                            <w:rPr>
                              <w:sz w:val="20"/>
                              <w:szCs w:val="20"/>
                            </w:rPr>
                          </w:pPr>
                          <w:r w:rsidRPr="00CF6F9C">
                            <w:rPr>
                              <w:sz w:val="20"/>
                              <w:szCs w:val="20"/>
                            </w:rPr>
                            <w:t xml:space="preserve">Level </w:t>
                          </w:r>
                          <w:r>
                            <w:rPr>
                              <w:sz w:val="20"/>
                              <w:szCs w:val="20"/>
                            </w:rPr>
                            <w:t>4</w:t>
                          </w:r>
                        </w:p>
                        <w:p w14:paraId="5DAA0987" w14:textId="77777777" w:rsidR="00711BFF" w:rsidRPr="00EE4101" w:rsidRDefault="00711BFF" w:rsidP="00711BFF">
                          <w:pPr>
                            <w:ind w:left="0"/>
                          </w:pPr>
                        </w:p>
                        <w:p w14:paraId="5F3C55FC" w14:textId="77777777" w:rsidR="00711BFF" w:rsidRDefault="00711BFF" w:rsidP="00711BFF">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57DF05" id="Textfeld 261" o:spid="_x0000_s1336" type="#_x0000_t202" style="position:absolute;margin-left:430.9pt;margin-top:85.05pt;width:84.75pt;height:21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" fillcolor="white [3201]" stroked="f" strokeweight=".5pt">
              <v:textbox>
                <w:txbxContent>
                  <w:p w14:paraId="40A038A6" w14:textId="77777777" w:rsidR="00711BFF" w:rsidRPr="00CF6F9C" w:rsidRDefault="00711BFF" w:rsidP="00711BFF">
                    <w:pPr>
                      <w:pStyle w:val="berschrift1"/>
                      <w:ind w:left="0"/>
                      <w:rPr>
                        <w:sz w:val="20"/>
                        <w:szCs w:val="20"/>
                      </w:rPr>
                    </w:pPr>
                    <w:r w:rsidRPr="00CF6F9C">
                      <w:rPr>
                        <w:sz w:val="20"/>
                        <w:szCs w:val="20"/>
                      </w:rPr>
                      <w:t xml:space="preserve">Level </w:t>
                    </w:r>
                    <w:r>
                      <w:rPr>
                        <w:sz w:val="20"/>
                        <w:szCs w:val="20"/>
                      </w:rPr>
                      <w:t>4</w:t>
                    </w:r>
                  </w:p>
                  <w:p w14:paraId="5DAA0987" w14:textId="77777777" w:rsidR="00711BFF" w:rsidRPr="00EE4101" w:rsidRDefault="00711BFF" w:rsidP="00711BFF">
                    <w:pPr>
                      <w:ind w:left="0"/>
                    </w:pPr>
                  </w:p>
                  <w:p w14:paraId="5F3C55FC" w14:textId="77777777" w:rsidR="00711BFF" w:rsidRDefault="00711BFF" w:rsidP="00711BFF">
                    <w:pPr>
                      <w:ind w:left="0"/>
                    </w:pPr>
                  </w:p>
                </w:txbxContent>
              </v:textbox>
              <w10:wrap anchory="margin"/>
            </v:shape>
          </w:pict>
        </mc:Fallback>
      </mc:AlternateContent>
    </w:r>
    <w:r>
      <w:rPr>
        <w:noProof/>
      </w:rPr>
      <w:drawing>
        <wp:anchor distT="0" distB="0" distL="114300" distR="114300" simplePos="0" relativeHeight="251801088" behindDoc="0" locked="0" layoutInCell="1" allowOverlap="1" wp14:anchorId="4BF26749" wp14:editId="06044F40">
          <wp:simplePos x="0" y="0"/>
          <wp:positionH relativeFrom="margin">
            <wp:posOffset>5526405</wp:posOffset>
          </wp:positionH>
          <wp:positionV relativeFrom="topMargin">
            <wp:posOffset>648335</wp:posOffset>
          </wp:positionV>
          <wp:extent cx="493200" cy="417600"/>
          <wp:effectExtent l="0" t="0" r="2540" b="1905"/>
          <wp:wrapNone/>
          <wp:docPr id="262" name="Grafik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9894E11" wp14:editId="6E60F9C1">
          <wp:extent cx="864000" cy="864000"/>
          <wp:effectExtent l="0" t="0" r="0" b="0"/>
          <wp:docPr id="265" name="Grafi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2A9DF55F" w14:textId="77777777" w:rsidR="000345B3" w:rsidRDefault="000345B3" w:rsidP="00AC0862">
    <w:pPr>
      <w:pStyle w:val="Kopfzeile"/>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1C23FE" w14:textId="77777777" w:rsidR="00D04818" w:rsidRDefault="00D04818" w:rsidP="0016759C">
    <w:pPr>
      <w:pStyle w:val="Kopfzeile"/>
      <w:ind w:left="0"/>
    </w:pPr>
    <w:r>
      <w:rPr>
        <w:noProof/>
      </w:rPr>
      <mc:AlternateContent>
        <mc:Choice Requires="wps">
          <w:drawing>
            <wp:anchor distT="0" distB="0" distL="114300" distR="114300" simplePos="0" relativeHeight="251612672" behindDoc="0" locked="0" layoutInCell="1" allowOverlap="1" wp14:anchorId="2A9DA456" wp14:editId="195A4119">
              <wp:simplePos x="0" y="0"/>
              <wp:positionH relativeFrom="margin">
                <wp:posOffset>972185</wp:posOffset>
              </wp:positionH>
              <wp:positionV relativeFrom="topMargin">
                <wp:posOffset>467995</wp:posOffset>
              </wp:positionV>
              <wp:extent cx="4122000" cy="831600"/>
              <wp:effectExtent l="0" t="0" r="0" b="6985"/>
              <wp:wrapNone/>
              <wp:docPr id="17" name="Textfeld 17"/>
              <wp:cNvGraphicFramePr/>
              <a:graphic xmlns:a="http://schemas.openxmlformats.org/drawingml/2006/main">
                <a:graphicData uri="http://schemas.microsoft.com/office/word/2010/wordprocessingShape">
                  <wps:wsp>
                    <wps:cNvSpPr txBox="1"/>
                    <wps:spPr>
                      <a:xfrm>
                        <a:off x="0" y="0"/>
                        <a:ext cx="4122000" cy="831600"/>
                      </a:xfrm>
                      <a:prstGeom prst="rect">
                        <a:avLst/>
                      </a:prstGeom>
                      <a:solidFill>
                        <a:schemeClr val="lt1"/>
                      </a:solidFill>
                      <a:ln w="6350">
                        <a:noFill/>
                      </a:ln>
                    </wps:spPr>
                    <wps:txbx>
                      <w:txbxContent>
                        <w:p w14:paraId="4FED7946" w14:textId="204AD300" w:rsidR="00D04818" w:rsidRPr="00EE4101" w:rsidRDefault="00D04818" w:rsidP="0016759C">
                          <w:pPr>
                            <w:pStyle w:val="Titel"/>
                            <w:spacing w:line="276" w:lineRule="auto"/>
                            <w:ind w:left="0"/>
                          </w:pPr>
                          <w:r w:rsidRPr="00EE4101">
                            <w:t>A</w:t>
                          </w:r>
                          <w:r>
                            <w:t>rbeitsb</w:t>
                          </w:r>
                          <w:r w:rsidR="00B147D5">
                            <w:t>ogen</w:t>
                          </w:r>
                          <w:r>
                            <w:t>:</w:t>
                          </w:r>
                        </w:p>
                        <w:p w14:paraId="64524646" w14:textId="77777777" w:rsidR="00D04818" w:rsidRDefault="00D04818" w:rsidP="0016759C">
                          <w:pPr>
                            <w:pStyle w:val="berschrift1"/>
                            <w:spacing w:line="276" w:lineRule="auto"/>
                            <w:ind w:left="0"/>
                          </w:pPr>
                          <w:r>
                            <w:t>Merksätze zu Verträgen</w:t>
                          </w:r>
                        </w:p>
                        <w:p w14:paraId="435ECF16" w14:textId="3C498CB7" w:rsidR="00D04818" w:rsidRPr="00D952D2" w:rsidRDefault="00D04818" w:rsidP="0016759C">
                          <w:pPr>
                            <w:ind w:left="0"/>
                            <w:rPr>
                              <w:color w:val="0A2446"/>
                              <w:sz w:val="22"/>
                              <w:szCs w:val="20"/>
                            </w:rPr>
                          </w:pPr>
                          <w:r w:rsidRPr="00D952D2">
                            <w:rPr>
                              <w:color w:val="0A2446"/>
                              <w:sz w:val="22"/>
                              <w:szCs w:val="20"/>
                            </w:rPr>
                            <w:t>(</w:t>
                          </w:r>
                          <w:r w:rsidR="00711BFF">
                            <w:rPr>
                              <w:color w:val="0A2446"/>
                              <w:sz w:val="22"/>
                              <w:szCs w:val="20"/>
                            </w:rPr>
                            <w:t>1</w:t>
                          </w:r>
                          <w:r w:rsidRPr="00D952D2">
                            <w:rPr>
                              <w:color w:val="0A2446"/>
                              <w:sz w:val="22"/>
                              <w:szCs w:val="20"/>
                            </w:rPr>
                            <w:t>/2)</w:t>
                          </w:r>
                        </w:p>
                        <w:p w14:paraId="273B48CC" w14:textId="77777777" w:rsidR="00D04818" w:rsidRPr="00EE4101" w:rsidRDefault="00D04818" w:rsidP="0016759C">
                          <w:pPr>
                            <w:pStyle w:val="berschrift1"/>
                            <w:ind w:left="0"/>
                          </w:pPr>
                        </w:p>
                        <w:p w14:paraId="286490BA" w14:textId="77777777" w:rsidR="00D04818" w:rsidRPr="00EE4101" w:rsidRDefault="00D04818" w:rsidP="0016759C">
                          <w:pPr>
                            <w:ind w:left="0"/>
                          </w:pPr>
                        </w:p>
                        <w:p w14:paraId="35110883" w14:textId="77777777" w:rsidR="00D04818" w:rsidRDefault="00D04818" w:rsidP="0016759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9DA456" id="_x0000_t202" coordsize="21600,21600" o:spt="202" path="m,l,21600r21600,l21600,xe">
              <v:stroke joinstyle="miter"/>
              <v:path gradientshapeok="t" o:connecttype="rect"/>
            </v:shapetype>
            <v:shape id="Textfeld 17" o:spid="_x0000_s1337" type="#_x0000_t202" style="position:absolute;margin-left:76.55pt;margin-top:36.85pt;width:324.55pt;height:65.5pt;z-index:2516126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" fillcolor="white [3201]" stroked="f" strokeweight=".5pt">
              <v:textbox>
                <w:txbxContent>
                  <w:p w14:paraId="4FED7946" w14:textId="204AD300" w:rsidR="00D04818" w:rsidRPr="00EE4101" w:rsidRDefault="00D04818" w:rsidP="0016759C">
                    <w:pPr>
                      <w:pStyle w:val="Titel"/>
                      <w:spacing w:line="276" w:lineRule="auto"/>
                      <w:ind w:left="0"/>
                    </w:pPr>
                    <w:r w:rsidRPr="00EE4101">
                      <w:t>A</w:t>
                    </w:r>
                    <w:r>
                      <w:t>rbeitsb</w:t>
                    </w:r>
                    <w:r w:rsidR="00B147D5">
                      <w:t>ogen</w:t>
                    </w:r>
                    <w:r>
                      <w:t>:</w:t>
                    </w:r>
                  </w:p>
                  <w:p w14:paraId="64524646" w14:textId="77777777" w:rsidR="00D04818" w:rsidRDefault="00D04818" w:rsidP="0016759C">
                    <w:pPr>
                      <w:pStyle w:val="berschrift1"/>
                      <w:spacing w:line="276" w:lineRule="auto"/>
                      <w:ind w:left="0"/>
                    </w:pPr>
                    <w:r>
                      <w:t>Merksätze zu Verträgen</w:t>
                    </w:r>
                  </w:p>
                  <w:p w14:paraId="435ECF16" w14:textId="3C498CB7" w:rsidR="00D04818" w:rsidRPr="00D952D2" w:rsidRDefault="00D04818" w:rsidP="0016759C">
                    <w:pPr>
                      <w:ind w:left="0"/>
                      <w:rPr>
                        <w:color w:val="0A2446"/>
                        <w:sz w:val="22"/>
                        <w:szCs w:val="20"/>
                      </w:rPr>
                    </w:pPr>
                    <w:r w:rsidRPr="00D952D2">
                      <w:rPr>
                        <w:color w:val="0A2446"/>
                        <w:sz w:val="22"/>
                        <w:szCs w:val="20"/>
                      </w:rPr>
                      <w:t>(</w:t>
                    </w:r>
                    <w:r w:rsidR="00711BFF">
                      <w:rPr>
                        <w:color w:val="0A2446"/>
                        <w:sz w:val="22"/>
                        <w:szCs w:val="20"/>
                      </w:rPr>
                      <w:t>1</w:t>
                    </w:r>
                    <w:r w:rsidRPr="00D952D2">
                      <w:rPr>
                        <w:color w:val="0A2446"/>
                        <w:sz w:val="22"/>
                        <w:szCs w:val="20"/>
                      </w:rPr>
                      <w:t>/2)</w:t>
                    </w:r>
                  </w:p>
                  <w:p w14:paraId="273B48CC" w14:textId="77777777" w:rsidR="00D04818" w:rsidRPr="00EE4101" w:rsidRDefault="00D04818" w:rsidP="0016759C">
                    <w:pPr>
                      <w:pStyle w:val="berschrift1"/>
                      <w:ind w:left="0"/>
                    </w:pPr>
                  </w:p>
                  <w:p w14:paraId="286490BA" w14:textId="77777777" w:rsidR="00D04818" w:rsidRPr="00EE4101" w:rsidRDefault="00D04818" w:rsidP="0016759C">
                    <w:pPr>
                      <w:ind w:left="0"/>
                    </w:pPr>
                  </w:p>
                  <w:p w14:paraId="35110883" w14:textId="77777777" w:rsidR="00D04818" w:rsidRDefault="00D04818" w:rsidP="0016759C">
                    <w:pPr>
                      <w:ind w:left="0"/>
                    </w:pPr>
                  </w:p>
                </w:txbxContent>
              </v:textbox>
              <w10:wrap anchorx="margin" anchory="margin"/>
            </v:shape>
          </w:pict>
        </mc:Fallback>
      </mc:AlternateContent>
    </w:r>
    <w:r>
      <w:rPr>
        <w:noProof/>
      </w:rPr>
      <mc:AlternateContent>
        <mc:Choice Requires="wps">
          <w:drawing>
            <wp:anchor distT="0" distB="0" distL="114300" distR="114300" simplePos="0" relativeHeight="251614720" behindDoc="0" locked="0" layoutInCell="1" allowOverlap="1" wp14:anchorId="77013EF0" wp14:editId="368029C9">
              <wp:simplePos x="0" y="0"/>
              <wp:positionH relativeFrom="column">
                <wp:posOffset>5472430</wp:posOffset>
              </wp:positionH>
              <wp:positionV relativeFrom="topMargin">
                <wp:posOffset>1080135</wp:posOffset>
              </wp:positionV>
              <wp:extent cx="1076400" cy="266400"/>
              <wp:effectExtent l="0" t="0" r="9525" b="635"/>
              <wp:wrapNone/>
              <wp:docPr id="542" name="Textfeld 542"/>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6980545E" w14:textId="7CCDB7B2" w:rsidR="00D04818" w:rsidRPr="00CF6F9C" w:rsidRDefault="00D04818" w:rsidP="0016759C">
                          <w:pPr>
                            <w:pStyle w:val="berschrift1"/>
                            <w:ind w:left="0"/>
                            <w:rPr>
                              <w:sz w:val="20"/>
                              <w:szCs w:val="20"/>
                            </w:rPr>
                          </w:pPr>
                          <w:r w:rsidRPr="00CF6F9C">
                            <w:rPr>
                              <w:sz w:val="20"/>
                              <w:szCs w:val="20"/>
                            </w:rPr>
                            <w:t xml:space="preserve">Level </w:t>
                          </w:r>
                          <w:r w:rsidR="00B274B1">
                            <w:rPr>
                              <w:sz w:val="20"/>
                              <w:szCs w:val="20"/>
                            </w:rPr>
                            <w:t>4</w:t>
                          </w:r>
                        </w:p>
                        <w:p w14:paraId="7B317EA0" w14:textId="77777777" w:rsidR="00D04818" w:rsidRPr="00EE4101" w:rsidRDefault="00D04818" w:rsidP="0016759C">
                          <w:pPr>
                            <w:ind w:left="0"/>
                          </w:pPr>
                        </w:p>
                        <w:p w14:paraId="34D3B038" w14:textId="77777777" w:rsidR="00D04818" w:rsidRDefault="00D04818" w:rsidP="0016759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13EF0" id="Textfeld 542" o:spid="_x0000_s1338" type="#_x0000_t202" style="position:absolute;margin-left:430.9pt;margin-top:85.05pt;width:84.75pt;height:21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" fillcolor="white [3201]" stroked="f" strokeweight=".5pt">
              <v:textbox>
                <w:txbxContent>
                  <w:p w14:paraId="6980545E" w14:textId="7CCDB7B2" w:rsidR="00D04818" w:rsidRPr="00CF6F9C" w:rsidRDefault="00D04818" w:rsidP="0016759C">
                    <w:pPr>
                      <w:pStyle w:val="berschrift1"/>
                      <w:ind w:left="0"/>
                      <w:rPr>
                        <w:sz w:val="20"/>
                        <w:szCs w:val="20"/>
                      </w:rPr>
                    </w:pPr>
                    <w:r w:rsidRPr="00CF6F9C">
                      <w:rPr>
                        <w:sz w:val="20"/>
                        <w:szCs w:val="20"/>
                      </w:rPr>
                      <w:t xml:space="preserve">Level </w:t>
                    </w:r>
                    <w:r w:rsidR="00B274B1">
                      <w:rPr>
                        <w:sz w:val="20"/>
                        <w:szCs w:val="20"/>
                      </w:rPr>
                      <w:t>4</w:t>
                    </w:r>
                  </w:p>
                  <w:p w14:paraId="7B317EA0" w14:textId="77777777" w:rsidR="00D04818" w:rsidRPr="00EE4101" w:rsidRDefault="00D04818" w:rsidP="0016759C">
                    <w:pPr>
                      <w:ind w:left="0"/>
                    </w:pPr>
                  </w:p>
                  <w:p w14:paraId="34D3B038" w14:textId="77777777" w:rsidR="00D04818" w:rsidRDefault="00D04818" w:rsidP="0016759C">
                    <w:pPr>
                      <w:ind w:left="0"/>
                    </w:pPr>
                  </w:p>
                </w:txbxContent>
              </v:textbox>
              <w10:wrap anchory="margin"/>
            </v:shape>
          </w:pict>
        </mc:Fallback>
      </mc:AlternateContent>
    </w:r>
    <w:r>
      <w:rPr>
        <w:noProof/>
      </w:rPr>
      <w:drawing>
        <wp:anchor distT="0" distB="0" distL="114300" distR="114300" simplePos="0" relativeHeight="251613696" behindDoc="0" locked="0" layoutInCell="1" allowOverlap="1" wp14:anchorId="5DFBAF50" wp14:editId="6DCFC55B">
          <wp:simplePos x="0" y="0"/>
          <wp:positionH relativeFrom="margin">
            <wp:posOffset>5526405</wp:posOffset>
          </wp:positionH>
          <wp:positionV relativeFrom="topMargin">
            <wp:posOffset>648335</wp:posOffset>
          </wp:positionV>
          <wp:extent cx="493200" cy="417600"/>
          <wp:effectExtent l="0" t="0" r="2540" b="1905"/>
          <wp:wrapNone/>
          <wp:docPr id="545" name="Grafik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2F3049C" wp14:editId="56D31CE2">
          <wp:extent cx="864000" cy="864000"/>
          <wp:effectExtent l="0" t="0" r="0" b="0"/>
          <wp:docPr id="546" name="Grafik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7762E4B1" w14:textId="1DEAB34E" w:rsidR="00D04818" w:rsidRPr="0016759C" w:rsidRDefault="00D04818" w:rsidP="0016759C">
    <w:pPr>
      <w:pStyle w:val="Kopfzeile"/>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38D324" w14:textId="60E7439F" w:rsidR="00F514FF" w:rsidRDefault="00F514FF" w:rsidP="0016759C">
    <w:pPr>
      <w:pStyle w:val="Kopfzeile"/>
      <w:ind w:left="0"/>
    </w:pPr>
    <w:r>
      <w:rPr>
        <w:noProof/>
      </w:rPr>
      <mc:AlternateContent>
        <mc:Choice Requires="wps">
          <w:drawing>
            <wp:anchor distT="0" distB="0" distL="114300" distR="114300" simplePos="0" relativeHeight="251799040" behindDoc="0" locked="0" layoutInCell="1" allowOverlap="1" wp14:anchorId="01F0D680" wp14:editId="7C07E86F">
              <wp:simplePos x="0" y="0"/>
              <wp:positionH relativeFrom="margin">
                <wp:posOffset>972185</wp:posOffset>
              </wp:positionH>
              <wp:positionV relativeFrom="topMargin">
                <wp:posOffset>467995</wp:posOffset>
              </wp:positionV>
              <wp:extent cx="4122000" cy="831600"/>
              <wp:effectExtent l="0" t="0" r="0" b="6985"/>
              <wp:wrapNone/>
              <wp:docPr id="39" name="Textfeld 39"/>
              <wp:cNvGraphicFramePr/>
              <a:graphic xmlns:a="http://schemas.openxmlformats.org/drawingml/2006/main">
                <a:graphicData uri="http://schemas.microsoft.com/office/word/2010/wordprocessingShape">
                  <wps:wsp>
                    <wps:cNvSpPr txBox="1"/>
                    <wps:spPr>
                      <a:xfrm>
                        <a:off x="0" y="0"/>
                        <a:ext cx="4122000" cy="831600"/>
                      </a:xfrm>
                      <a:prstGeom prst="rect">
                        <a:avLst/>
                      </a:prstGeom>
                      <a:solidFill>
                        <a:schemeClr val="lt1"/>
                      </a:solidFill>
                      <a:ln w="6350">
                        <a:noFill/>
                      </a:ln>
                    </wps:spPr>
                    <wps:txbx>
                      <w:txbxContent>
                        <w:p w14:paraId="0998AFE0" w14:textId="2ECD10DC" w:rsidR="00F514FF" w:rsidRPr="00EE4101" w:rsidRDefault="00F514FF" w:rsidP="0016759C">
                          <w:pPr>
                            <w:pStyle w:val="Titel"/>
                            <w:spacing w:line="276" w:lineRule="auto"/>
                            <w:ind w:left="0"/>
                          </w:pPr>
                          <w:r>
                            <w:t>Lösung:</w:t>
                          </w:r>
                        </w:p>
                        <w:p w14:paraId="419FCA4A" w14:textId="77777777" w:rsidR="00F514FF" w:rsidRDefault="00F514FF" w:rsidP="0016759C">
                          <w:pPr>
                            <w:pStyle w:val="berschrift1"/>
                            <w:spacing w:line="276" w:lineRule="auto"/>
                            <w:ind w:left="0"/>
                          </w:pPr>
                          <w:r>
                            <w:t>Merksätze zu Verträgen</w:t>
                          </w:r>
                        </w:p>
                        <w:p w14:paraId="348E1AD4" w14:textId="77777777" w:rsidR="00F514FF" w:rsidRPr="00EE4101" w:rsidRDefault="00F514FF" w:rsidP="0016759C">
                          <w:pPr>
                            <w:pStyle w:val="berschrift1"/>
                            <w:ind w:left="0"/>
                          </w:pPr>
                        </w:p>
                        <w:p w14:paraId="4AA80E28" w14:textId="77777777" w:rsidR="00F514FF" w:rsidRPr="00EE4101" w:rsidRDefault="00F514FF" w:rsidP="0016759C">
                          <w:pPr>
                            <w:ind w:left="0"/>
                          </w:pPr>
                        </w:p>
                        <w:p w14:paraId="2C33F7E3" w14:textId="77777777" w:rsidR="00F514FF" w:rsidRDefault="00F514FF" w:rsidP="0016759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F0D680" id="_x0000_t202" coordsize="21600,21600" o:spt="202" path="m,l,21600r21600,l21600,xe">
              <v:stroke joinstyle="miter"/>
              <v:path gradientshapeok="t" o:connecttype="rect"/>
            </v:shapetype>
            <v:shape id="Textfeld 39" o:spid="_x0000_s1339" type="#_x0000_t202" style="position:absolute;margin-left:76.55pt;margin-top:36.85pt;width:324.55pt;height:65.5pt;z-index:2517990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" fillcolor="white [3201]" stroked="f" strokeweight=".5pt">
              <v:textbox>
                <w:txbxContent>
                  <w:p w14:paraId="0998AFE0" w14:textId="2ECD10DC" w:rsidR="00F514FF" w:rsidRPr="00EE4101" w:rsidRDefault="00F514FF" w:rsidP="0016759C">
                    <w:pPr>
                      <w:pStyle w:val="Titel"/>
                      <w:spacing w:line="276" w:lineRule="auto"/>
                      <w:ind w:left="0"/>
                    </w:pPr>
                    <w:r>
                      <w:t>Lösung:</w:t>
                    </w:r>
                  </w:p>
                  <w:p w14:paraId="419FCA4A" w14:textId="77777777" w:rsidR="00F514FF" w:rsidRDefault="00F514FF" w:rsidP="0016759C">
                    <w:pPr>
                      <w:pStyle w:val="berschrift1"/>
                      <w:spacing w:line="276" w:lineRule="auto"/>
                      <w:ind w:left="0"/>
                    </w:pPr>
                    <w:r>
                      <w:t>Merksätze zu Verträgen</w:t>
                    </w:r>
                  </w:p>
                  <w:p w14:paraId="348E1AD4" w14:textId="77777777" w:rsidR="00F514FF" w:rsidRPr="00EE4101" w:rsidRDefault="00F514FF" w:rsidP="0016759C">
                    <w:pPr>
                      <w:pStyle w:val="berschrift1"/>
                      <w:ind w:left="0"/>
                    </w:pPr>
                  </w:p>
                  <w:p w14:paraId="4AA80E28" w14:textId="77777777" w:rsidR="00F514FF" w:rsidRPr="00EE4101" w:rsidRDefault="00F514FF" w:rsidP="0016759C">
                    <w:pPr>
                      <w:ind w:left="0"/>
                    </w:pPr>
                  </w:p>
                  <w:p w14:paraId="2C33F7E3" w14:textId="77777777" w:rsidR="00F514FF" w:rsidRDefault="00F514FF" w:rsidP="0016759C">
                    <w:pPr>
                      <w:ind w:left="0"/>
                    </w:pPr>
                  </w:p>
                </w:txbxContent>
              </v:textbox>
              <w10:wrap anchorx="margin" anchory="margin"/>
            </v:shape>
          </w:pict>
        </mc:Fallback>
      </mc:AlternateContent>
    </w:r>
    <w:r>
      <w:rPr>
        <w:noProof/>
      </w:rPr>
      <w:drawing>
        <wp:inline distT="0" distB="0" distL="0" distR="0" wp14:anchorId="192A21DA" wp14:editId="566CDE76">
          <wp:extent cx="864000" cy="864000"/>
          <wp:effectExtent l="0" t="0" r="0"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2408D56F" w14:textId="77777777" w:rsidR="00F514FF" w:rsidRPr="0016759C" w:rsidRDefault="00F514FF" w:rsidP="0016759C">
    <w:pPr>
      <w:pStyle w:val="Kopfzeile"/>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9711DB" w14:textId="77777777" w:rsidR="00D04818" w:rsidRDefault="00D04818" w:rsidP="0056676F">
    <w:pPr>
      <w:pStyle w:val="Kopfzeile"/>
      <w:ind w:left="0"/>
    </w:pPr>
    <w:r>
      <w:rPr>
        <w:noProof/>
      </w:rPr>
      <mc:AlternateContent>
        <mc:Choice Requires="wps">
          <w:drawing>
            <wp:anchor distT="0" distB="0" distL="114300" distR="114300" simplePos="0" relativeHeight="251571712" behindDoc="0" locked="0" layoutInCell="1" allowOverlap="1" wp14:anchorId="7DA641BD" wp14:editId="299F43B0">
              <wp:simplePos x="0" y="0"/>
              <wp:positionH relativeFrom="margin">
                <wp:posOffset>972185</wp:posOffset>
              </wp:positionH>
              <wp:positionV relativeFrom="topMargin">
                <wp:posOffset>467995</wp:posOffset>
              </wp:positionV>
              <wp:extent cx="5400000" cy="648000"/>
              <wp:effectExtent l="0" t="0" r="0" b="0"/>
              <wp:wrapNone/>
              <wp:docPr id="547" name="Textfeld 547"/>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565B81B8" w14:textId="763BCEF0" w:rsidR="00D04818" w:rsidRPr="00EE4101" w:rsidRDefault="00D04818" w:rsidP="0056676F">
                          <w:pPr>
                            <w:pStyle w:val="Titel"/>
                            <w:spacing w:line="276" w:lineRule="auto"/>
                            <w:ind w:left="0"/>
                          </w:pPr>
                          <w:r w:rsidRPr="00EE4101">
                            <w:t>A</w:t>
                          </w:r>
                          <w:r>
                            <w:t>blauf für Lehrende:</w:t>
                          </w:r>
                        </w:p>
                        <w:p w14:paraId="0F8C5B4B" w14:textId="77777777" w:rsidR="00D04818" w:rsidRDefault="00D04818" w:rsidP="0056676F">
                          <w:pPr>
                            <w:pStyle w:val="berschrift1"/>
                            <w:spacing w:line="276" w:lineRule="auto"/>
                            <w:ind w:left="0"/>
                          </w:pPr>
                          <w:r>
                            <w:t>Stolperwörter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A641BD" id="_x0000_t202" coordsize="21600,21600" o:spt="202" path="m,l,21600r21600,l21600,xe">
              <v:stroke joinstyle="miter"/>
              <v:path gradientshapeok="t" o:connecttype="rect"/>
            </v:shapetype>
            <v:shape id="Textfeld 547" o:spid="_x0000_s1340" type="#_x0000_t202" style="position:absolute;margin-left:76.55pt;margin-top:36.85pt;width:425.2pt;height:51pt;z-index:2515717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" fillcolor="white [3201]" stroked="f" strokeweight=".5pt">
              <v:textbox>
                <w:txbxContent>
                  <w:p w14:paraId="565B81B8" w14:textId="763BCEF0" w:rsidR="00D04818" w:rsidRPr="00EE4101" w:rsidRDefault="00D04818" w:rsidP="0056676F">
                    <w:pPr>
                      <w:pStyle w:val="Titel"/>
                      <w:spacing w:line="276" w:lineRule="auto"/>
                      <w:ind w:left="0"/>
                    </w:pPr>
                    <w:r w:rsidRPr="00EE4101">
                      <w:t>A</w:t>
                    </w:r>
                    <w:r>
                      <w:t>blauf für Lehrende:</w:t>
                    </w:r>
                  </w:p>
                  <w:p w14:paraId="0F8C5B4B" w14:textId="77777777" w:rsidR="00D04818" w:rsidRDefault="00D04818" w:rsidP="0056676F">
                    <w:pPr>
                      <w:pStyle w:val="berschrift1"/>
                      <w:spacing w:line="276" w:lineRule="auto"/>
                      <w:ind w:left="0"/>
                    </w:pPr>
                    <w:r>
                      <w:t>Stolperwörter</w:t>
                    </w:r>
                  </w:p>
                </w:txbxContent>
              </v:textbox>
              <w10:wrap anchorx="margin" anchory="margin"/>
            </v:shape>
          </w:pict>
        </mc:Fallback>
      </mc:AlternateContent>
    </w:r>
    <w:r>
      <w:rPr>
        <w:noProof/>
      </w:rPr>
      <w:drawing>
        <wp:inline distT="0" distB="0" distL="0" distR="0" wp14:anchorId="7DAF5C60" wp14:editId="5DF48337">
          <wp:extent cx="864000" cy="864000"/>
          <wp:effectExtent l="0" t="0" r="0" b="0"/>
          <wp:docPr id="548" name="Grafik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3C94CE95" w14:textId="77777777" w:rsidR="00D04818" w:rsidRPr="00AE69E9" w:rsidRDefault="00D04818" w:rsidP="00AE69E9">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D04818" w14:paraId="3F8EB5F9" w14:textId="77777777" w:rsidTr="00D04818">
      <w:trPr>
        <w:trHeight w:val="1134"/>
      </w:trPr>
      <w:tc>
        <w:tcPr>
          <w:tcW w:w="1000" w:type="pct"/>
          <w:vAlign w:val="center"/>
        </w:tcPr>
        <w:p w14:paraId="33C603AB" w14:textId="77777777" w:rsidR="00D04818" w:rsidRDefault="00D04818" w:rsidP="0056676F">
          <w:pPr>
            <w:pStyle w:val="Untertitel"/>
          </w:pPr>
          <w:r>
            <w:rPr>
              <w:noProof/>
            </w:rPr>
            <w:drawing>
              <wp:inline distT="0" distB="0" distL="0" distR="0" wp14:anchorId="4F9D7503" wp14:editId="085AAB60">
                <wp:extent cx="493200" cy="417600"/>
                <wp:effectExtent l="0" t="0" r="2540" b="1905"/>
                <wp:docPr id="549" name="Grafik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4E879348" w14:textId="77777777" w:rsidR="00D04818" w:rsidRDefault="00D04818" w:rsidP="0056676F">
          <w:pPr>
            <w:pStyle w:val="Untertitel"/>
          </w:pPr>
          <w:r>
            <w:rPr>
              <w:noProof/>
            </w:rPr>
            <w:drawing>
              <wp:inline distT="0" distB="0" distL="0" distR="0" wp14:anchorId="73A2A866" wp14:editId="196D45EA">
                <wp:extent cx="435600" cy="471600"/>
                <wp:effectExtent l="0" t="0" r="0" b="0"/>
                <wp:docPr id="550" name="Grafik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422A1B08" w14:textId="77777777" w:rsidR="00D04818" w:rsidRDefault="00D04818" w:rsidP="0056676F">
          <w:pPr>
            <w:pStyle w:val="Untertitel"/>
          </w:pPr>
          <w:r>
            <w:rPr>
              <w:noProof/>
            </w:rPr>
            <w:drawing>
              <wp:inline distT="0" distB="0" distL="0" distR="0" wp14:anchorId="5FE88309" wp14:editId="101FD2CA">
                <wp:extent cx="424800" cy="486000"/>
                <wp:effectExtent l="0" t="0" r="0" b="0"/>
                <wp:docPr id="551" name="Grafik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645BCEA2" w14:textId="77777777" w:rsidR="00D04818" w:rsidRDefault="00D04818" w:rsidP="0056676F">
          <w:pPr>
            <w:pStyle w:val="Untertitel"/>
          </w:pPr>
          <w:r>
            <w:rPr>
              <w:noProof/>
            </w:rPr>
            <w:drawing>
              <wp:inline distT="0" distB="0" distL="0" distR="0" wp14:anchorId="3FDA7148" wp14:editId="2FE64C60">
                <wp:extent cx="424543" cy="435429"/>
                <wp:effectExtent l="0" t="0" r="0" b="0"/>
                <wp:docPr id="552" name="Grafik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3112F6B1" w14:textId="77777777" w:rsidR="00D04818" w:rsidRDefault="00D04818" w:rsidP="0056676F">
          <w:pPr>
            <w:pStyle w:val="Untertitel"/>
          </w:pPr>
          <w:r>
            <w:rPr>
              <w:noProof/>
            </w:rPr>
            <w:drawing>
              <wp:inline distT="0" distB="0" distL="0" distR="0" wp14:anchorId="2B66BE42" wp14:editId="310CD32C">
                <wp:extent cx="458526" cy="435600"/>
                <wp:effectExtent l="0" t="0" r="0" b="0"/>
                <wp:docPr id="553" name="Grafik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D04818" w14:paraId="6C1F08EC" w14:textId="77777777" w:rsidTr="00D04818">
      <w:trPr>
        <w:trHeight w:val="510"/>
      </w:trPr>
      <w:tc>
        <w:tcPr>
          <w:tcW w:w="1000" w:type="pct"/>
        </w:tcPr>
        <w:p w14:paraId="60E7EAD8" w14:textId="0689DFB7" w:rsidR="00D04818" w:rsidRPr="00EE4101" w:rsidRDefault="00D04818" w:rsidP="0056676F">
          <w:pPr>
            <w:pStyle w:val="Untertitel"/>
          </w:pPr>
          <w:r w:rsidRPr="0037643C">
            <w:rPr>
              <w:rStyle w:val="UntertitelZchn"/>
            </w:rPr>
            <w:t>Level</w:t>
          </w:r>
          <w:r>
            <w:t xml:space="preserve"> 2-3/3</w:t>
          </w:r>
        </w:p>
      </w:tc>
      <w:tc>
        <w:tcPr>
          <w:tcW w:w="1000" w:type="pct"/>
        </w:tcPr>
        <w:p w14:paraId="3C29550F" w14:textId="77777777" w:rsidR="00D04818" w:rsidRPr="00EE4101" w:rsidRDefault="00D04818" w:rsidP="0056676F">
          <w:pPr>
            <w:pStyle w:val="Untertitel"/>
          </w:pPr>
          <w:r>
            <w:t>15</w:t>
          </w:r>
          <w:r w:rsidRPr="00EE4101">
            <w:t xml:space="preserve"> Minuten</w:t>
          </w:r>
        </w:p>
      </w:tc>
      <w:tc>
        <w:tcPr>
          <w:tcW w:w="1000" w:type="pct"/>
        </w:tcPr>
        <w:p w14:paraId="18B0EC34" w14:textId="77777777" w:rsidR="00D04818" w:rsidRPr="00EE4101" w:rsidRDefault="00D04818" w:rsidP="0056676F">
          <w:pPr>
            <w:pStyle w:val="Untertitel"/>
          </w:pPr>
          <w:r w:rsidRPr="00EE4101">
            <w:t>1</w:t>
          </w:r>
          <w:r>
            <w:t>-10</w:t>
          </w:r>
          <w:r w:rsidRPr="00EE4101">
            <w:t xml:space="preserve"> Person</w:t>
          </w:r>
          <w:r>
            <w:t>en</w:t>
          </w:r>
        </w:p>
      </w:tc>
      <w:tc>
        <w:tcPr>
          <w:tcW w:w="1000" w:type="pct"/>
        </w:tcPr>
        <w:p w14:paraId="566252DE" w14:textId="77777777" w:rsidR="00D04818" w:rsidRPr="00EE4101" w:rsidRDefault="00D04818" w:rsidP="0056676F">
          <w:pPr>
            <w:pStyle w:val="Untertitel"/>
          </w:pPr>
          <w:r w:rsidRPr="00EE4101">
            <w:t>E</w:t>
          </w:r>
          <w:r>
            <w:t>A, Plenum</w:t>
          </w:r>
        </w:p>
      </w:tc>
      <w:tc>
        <w:tcPr>
          <w:tcW w:w="1000" w:type="pct"/>
        </w:tcPr>
        <w:p w14:paraId="1511EF89" w14:textId="56F824F6" w:rsidR="00D04818" w:rsidRPr="00EE4101" w:rsidRDefault="00AE69E9" w:rsidP="0056676F">
          <w:pPr>
            <w:pStyle w:val="Untertitel"/>
          </w:pPr>
          <w:r>
            <w:t>Arbeitsbögen</w:t>
          </w:r>
        </w:p>
      </w:tc>
    </w:tr>
  </w:tbl>
  <w:p w14:paraId="6CDF64E9" w14:textId="53B4F1F6" w:rsidR="00D04818" w:rsidRPr="00AE69E9" w:rsidRDefault="00D04818" w:rsidP="00AE69E9">
    <w:pPr>
      <w:pStyle w:val="Kopfzeile"/>
      <w:spacing w:line="240" w:lineRule="auto"/>
      <w:ind w:left="0"/>
      <w:rPr>
        <w:sz w:val="24"/>
        <w:szCs w:val="2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8EC730" w14:textId="77777777" w:rsidR="00A8681B" w:rsidRPr="001B2907" w:rsidRDefault="00A8681B" w:rsidP="008B7925">
    <w:pPr>
      <w:tabs>
        <w:tab w:val="center" w:pos="4536"/>
        <w:tab w:val="right" w:pos="9072"/>
      </w:tabs>
      <w:spacing w:line="240" w:lineRule="auto"/>
      <w:ind w:left="0"/>
      <w:rPr>
        <w:sz w:val="24"/>
      </w:rPr>
    </w:pPr>
    <w:r w:rsidRPr="001B2907">
      <w:rPr>
        <w:noProof/>
        <w:sz w:val="24"/>
      </w:rPr>
      <mc:AlternateContent>
        <mc:Choice Requires="wps">
          <w:drawing>
            <wp:anchor distT="0" distB="0" distL="114300" distR="114300" simplePos="0" relativeHeight="251813376" behindDoc="0" locked="0" layoutInCell="1" allowOverlap="1" wp14:anchorId="2215955A" wp14:editId="292F8BBB">
              <wp:simplePos x="0" y="0"/>
              <wp:positionH relativeFrom="margin">
                <wp:posOffset>972185</wp:posOffset>
              </wp:positionH>
              <wp:positionV relativeFrom="topMargin">
                <wp:posOffset>467995</wp:posOffset>
              </wp:positionV>
              <wp:extent cx="5857200" cy="1008000"/>
              <wp:effectExtent l="0" t="0" r="0" b="1905"/>
              <wp:wrapNone/>
              <wp:docPr id="429" name="Textfeld 429"/>
              <wp:cNvGraphicFramePr/>
              <a:graphic xmlns:a="http://schemas.openxmlformats.org/drawingml/2006/main">
                <a:graphicData uri="http://schemas.microsoft.com/office/word/2010/wordprocessingShape">
                  <wps:wsp>
                    <wps:cNvSpPr txBox="1"/>
                    <wps:spPr>
                      <a:xfrm>
                        <a:off x="0" y="0"/>
                        <a:ext cx="5857200" cy="1008000"/>
                      </a:xfrm>
                      <a:prstGeom prst="rect">
                        <a:avLst/>
                      </a:prstGeom>
                      <a:solidFill>
                        <a:sysClr val="window" lastClr="FFFFFF"/>
                      </a:solidFill>
                      <a:ln w="6350">
                        <a:noFill/>
                      </a:ln>
                    </wps:spPr>
                    <wps:txbx>
                      <w:txbxContent>
                        <w:p w14:paraId="193C1DAD" w14:textId="77777777" w:rsidR="00A8681B" w:rsidRPr="00EE527B" w:rsidRDefault="00A8681B" w:rsidP="008B7925">
                          <w:pPr>
                            <w:pStyle w:val="Titel"/>
                            <w:spacing w:line="276" w:lineRule="auto"/>
                            <w:ind w:left="0"/>
                            <w:rPr>
                              <w:color w:val="C00000"/>
                            </w:rPr>
                          </w:pPr>
                          <w:r w:rsidRPr="00EE527B">
                            <w:rPr>
                              <w:color w:val="C00000"/>
                            </w:rPr>
                            <w:t xml:space="preserve">Lerneinheit I: </w:t>
                          </w:r>
                          <w:r>
                            <w:rPr>
                              <w:color w:val="C00000"/>
                            </w:rPr>
                            <w:t>Rund um Verträge</w:t>
                          </w:r>
                        </w:p>
                        <w:p w14:paraId="324B2F65" w14:textId="5B9A25FA" w:rsidR="00A8681B" w:rsidRPr="00A8681B" w:rsidRDefault="00A8681B" w:rsidP="008B7925">
                          <w:pPr>
                            <w:pStyle w:val="berschrift1"/>
                            <w:spacing w:line="276" w:lineRule="auto"/>
                            <w:ind w:left="0"/>
                          </w:pPr>
                          <w:r w:rsidRPr="00A8681B">
                            <w:t>Hintergrundinformationen für Lehrende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15955A" id="_x0000_t202" coordsize="21600,21600" o:spt="202" path="m,l,21600r21600,l21600,xe">
              <v:stroke joinstyle="miter"/>
              <v:path gradientshapeok="t" o:connecttype="rect"/>
            </v:shapetype>
            <v:shape id="Textfeld 429" o:spid="_x0000_s1249" type="#_x0000_t202" style="position:absolute;margin-left:76.55pt;margin-top:36.85pt;width:461.2pt;height:79.35pt;z-index:2518133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" fillcolor="window" stroked="f" strokeweight=".5pt">
              <v:textbox>
                <w:txbxContent>
                  <w:p w14:paraId="193C1DAD" w14:textId="77777777" w:rsidR="00A8681B" w:rsidRPr="00EE527B" w:rsidRDefault="00A8681B" w:rsidP="008B7925">
                    <w:pPr>
                      <w:pStyle w:val="Titel"/>
                      <w:spacing w:line="276" w:lineRule="auto"/>
                      <w:ind w:left="0"/>
                      <w:rPr>
                        <w:color w:val="C00000"/>
                      </w:rPr>
                    </w:pPr>
                    <w:r w:rsidRPr="00EE527B">
                      <w:rPr>
                        <w:color w:val="C00000"/>
                      </w:rPr>
                      <w:t xml:space="preserve">Lerneinheit I: </w:t>
                    </w:r>
                    <w:r>
                      <w:rPr>
                        <w:color w:val="C00000"/>
                      </w:rPr>
                      <w:t>Rund um Verträge</w:t>
                    </w:r>
                  </w:p>
                  <w:p w14:paraId="324B2F65" w14:textId="5B9A25FA" w:rsidR="00A8681B" w:rsidRPr="00A8681B" w:rsidRDefault="00A8681B" w:rsidP="008B7925">
                    <w:pPr>
                      <w:pStyle w:val="berschrift1"/>
                      <w:spacing w:line="276" w:lineRule="auto"/>
                      <w:ind w:left="0"/>
                    </w:pPr>
                    <w:r w:rsidRPr="00A8681B">
                      <w:t>Hintergrundinformationen für Lehrende</w:t>
                    </w:r>
                  </w:p>
                </w:txbxContent>
              </v:textbox>
              <w10:wrap anchorx="margin" anchory="margin"/>
            </v:shape>
          </w:pict>
        </mc:Fallback>
      </mc:AlternateContent>
    </w:r>
    <w:r w:rsidRPr="001B2907">
      <w:rPr>
        <w:noProof/>
        <w:sz w:val="24"/>
      </w:rPr>
      <w:drawing>
        <wp:inline distT="0" distB="0" distL="0" distR="0" wp14:anchorId="346D4DDD" wp14:editId="20105CD4">
          <wp:extent cx="864000" cy="864000"/>
          <wp:effectExtent l="0" t="0" r="0" b="0"/>
          <wp:docPr id="430" name="Grafik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087C42A6" w14:textId="77777777" w:rsidR="00A8681B" w:rsidRDefault="00A8681B" w:rsidP="00A71A0C">
    <w:pPr>
      <w:pStyle w:val="Kopfzeile"/>
      <w:ind w:left="0"/>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C50858" w14:textId="1998A03C" w:rsidR="00D04818" w:rsidRPr="00173A32" w:rsidRDefault="00D04818" w:rsidP="00695819">
    <w:pPr>
      <w:pStyle w:val="Kopfzeile"/>
      <w:ind w:left="0"/>
    </w:pPr>
    <w:r>
      <w:rPr>
        <w:noProof/>
      </w:rPr>
      <mc:AlternateContent>
        <mc:Choice Requires="wps">
          <w:drawing>
            <wp:anchor distT="0" distB="0" distL="114300" distR="114300" simplePos="0" relativeHeight="251615744" behindDoc="0" locked="0" layoutInCell="1" allowOverlap="1" wp14:anchorId="4F433D99" wp14:editId="540DFFB9">
              <wp:simplePos x="0" y="0"/>
              <wp:positionH relativeFrom="margin">
                <wp:posOffset>972185</wp:posOffset>
              </wp:positionH>
              <wp:positionV relativeFrom="topMargin">
                <wp:posOffset>467995</wp:posOffset>
              </wp:positionV>
              <wp:extent cx="4122000" cy="831600"/>
              <wp:effectExtent l="0" t="0" r="0" b="6985"/>
              <wp:wrapNone/>
              <wp:docPr id="561" name="Textfeld 561"/>
              <wp:cNvGraphicFramePr/>
              <a:graphic xmlns:a="http://schemas.openxmlformats.org/drawingml/2006/main">
                <a:graphicData uri="http://schemas.microsoft.com/office/word/2010/wordprocessingShape">
                  <wps:wsp>
                    <wps:cNvSpPr txBox="1"/>
                    <wps:spPr>
                      <a:xfrm>
                        <a:off x="0" y="0"/>
                        <a:ext cx="4122000" cy="831600"/>
                      </a:xfrm>
                      <a:prstGeom prst="rect">
                        <a:avLst/>
                      </a:prstGeom>
                      <a:solidFill>
                        <a:schemeClr val="lt1"/>
                      </a:solidFill>
                      <a:ln w="6350">
                        <a:noFill/>
                      </a:ln>
                    </wps:spPr>
                    <wps:txbx>
                      <w:txbxContent>
                        <w:p w14:paraId="17BF1A6F" w14:textId="3F762135" w:rsidR="00D04818" w:rsidRPr="00EE4101" w:rsidRDefault="00D04818" w:rsidP="00243CB3">
                          <w:pPr>
                            <w:pStyle w:val="Titel"/>
                            <w:spacing w:line="276" w:lineRule="auto"/>
                            <w:ind w:left="0"/>
                          </w:pPr>
                          <w:r w:rsidRPr="00EE4101">
                            <w:t>A</w:t>
                          </w:r>
                          <w:r>
                            <w:t>rbeitsb</w:t>
                          </w:r>
                          <w:r w:rsidR="009004D4">
                            <w:t>ogen</w:t>
                          </w:r>
                          <w:r>
                            <w:t>:</w:t>
                          </w:r>
                        </w:p>
                        <w:p w14:paraId="39728BAC" w14:textId="7FFBA5A0" w:rsidR="00D04818" w:rsidRDefault="00D04818" w:rsidP="00561565">
                          <w:pPr>
                            <w:pStyle w:val="berschrift1"/>
                            <w:spacing w:line="276" w:lineRule="auto"/>
                            <w:ind w:left="0"/>
                          </w:pPr>
                          <w:r>
                            <w:t>Stolperwörter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433D99" id="_x0000_t202" coordsize="21600,21600" o:spt="202" path="m,l,21600r21600,l21600,xe">
              <v:stroke joinstyle="miter"/>
              <v:path gradientshapeok="t" o:connecttype="rect"/>
            </v:shapetype>
            <v:shape id="Textfeld 561" o:spid="_x0000_s1341" type="#_x0000_t202" style="position:absolute;margin-left:76.55pt;margin-top:36.85pt;width:324.55pt;height:65.5pt;z-index:2516157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" fillcolor="white [3201]" stroked="f" strokeweight=".5pt">
              <v:textbox>
                <w:txbxContent>
                  <w:p w14:paraId="17BF1A6F" w14:textId="3F762135" w:rsidR="00D04818" w:rsidRPr="00EE4101" w:rsidRDefault="00D04818" w:rsidP="00243CB3">
                    <w:pPr>
                      <w:pStyle w:val="Titel"/>
                      <w:spacing w:line="276" w:lineRule="auto"/>
                      <w:ind w:left="0"/>
                    </w:pPr>
                    <w:r w:rsidRPr="00EE4101">
                      <w:t>A</w:t>
                    </w:r>
                    <w:r>
                      <w:t>rbeitsb</w:t>
                    </w:r>
                    <w:r w:rsidR="009004D4">
                      <w:t>ogen</w:t>
                    </w:r>
                    <w:r>
                      <w:t>:</w:t>
                    </w:r>
                  </w:p>
                  <w:p w14:paraId="39728BAC" w14:textId="7FFBA5A0" w:rsidR="00D04818" w:rsidRDefault="00D04818" w:rsidP="00561565">
                    <w:pPr>
                      <w:pStyle w:val="berschrift1"/>
                      <w:spacing w:line="276" w:lineRule="auto"/>
                      <w:ind w:left="0"/>
                    </w:pPr>
                    <w:r>
                      <w:t>Stolperwörter 1</w:t>
                    </w:r>
                  </w:p>
                </w:txbxContent>
              </v:textbox>
              <w10:wrap anchorx="margin" anchory="margin"/>
            </v:shape>
          </w:pict>
        </mc:Fallback>
      </mc:AlternateContent>
    </w:r>
    <w:r>
      <w:rPr>
        <w:noProof/>
      </w:rPr>
      <mc:AlternateContent>
        <mc:Choice Requires="wps">
          <w:drawing>
            <wp:anchor distT="0" distB="0" distL="114300" distR="114300" simplePos="0" relativeHeight="251617792" behindDoc="0" locked="0" layoutInCell="1" allowOverlap="1" wp14:anchorId="2B295D82" wp14:editId="381833A6">
              <wp:simplePos x="0" y="0"/>
              <wp:positionH relativeFrom="margin">
                <wp:posOffset>5418455</wp:posOffset>
              </wp:positionH>
              <wp:positionV relativeFrom="topMargin">
                <wp:posOffset>1080135</wp:posOffset>
              </wp:positionV>
              <wp:extent cx="1076400" cy="266400"/>
              <wp:effectExtent l="0" t="0" r="9525" b="635"/>
              <wp:wrapNone/>
              <wp:docPr id="562" name="Textfeld 562"/>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7A65186D" w14:textId="77777777" w:rsidR="00D04818" w:rsidRPr="00CF6F9C" w:rsidRDefault="00D04818" w:rsidP="00243CB3">
                          <w:pPr>
                            <w:pStyle w:val="berschrift1"/>
                            <w:ind w:left="0"/>
                            <w:rPr>
                              <w:sz w:val="20"/>
                              <w:szCs w:val="20"/>
                            </w:rPr>
                          </w:pPr>
                          <w:r w:rsidRPr="00CF6F9C">
                            <w:rPr>
                              <w:sz w:val="20"/>
                              <w:szCs w:val="20"/>
                            </w:rPr>
                            <w:t>Level 2-3</w:t>
                          </w:r>
                        </w:p>
                        <w:p w14:paraId="136710BA" w14:textId="77777777" w:rsidR="00D04818" w:rsidRPr="00EE4101" w:rsidRDefault="00D04818" w:rsidP="00243CB3">
                          <w:pPr>
                            <w:ind w:left="0"/>
                          </w:pPr>
                        </w:p>
                        <w:p w14:paraId="73F95E3F" w14:textId="77777777" w:rsidR="00D04818" w:rsidRDefault="00D04818" w:rsidP="00243CB3">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295D82" id="Textfeld 562" o:spid="_x0000_s1342" type="#_x0000_t202" style="position:absolute;margin-left:426.65pt;margin-top:85.05pt;width:84.75pt;height:21pt;z-index:2516177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" fillcolor="white [3201]" stroked="f" strokeweight=".5pt">
              <v:textbox>
                <w:txbxContent>
                  <w:p w14:paraId="7A65186D" w14:textId="77777777" w:rsidR="00D04818" w:rsidRPr="00CF6F9C" w:rsidRDefault="00D04818" w:rsidP="00243CB3">
                    <w:pPr>
                      <w:pStyle w:val="berschrift1"/>
                      <w:ind w:left="0"/>
                      <w:rPr>
                        <w:sz w:val="20"/>
                        <w:szCs w:val="20"/>
                      </w:rPr>
                    </w:pPr>
                    <w:r w:rsidRPr="00CF6F9C">
                      <w:rPr>
                        <w:sz w:val="20"/>
                        <w:szCs w:val="20"/>
                      </w:rPr>
                      <w:t>Level 2-3</w:t>
                    </w:r>
                  </w:p>
                  <w:p w14:paraId="136710BA" w14:textId="77777777" w:rsidR="00D04818" w:rsidRPr="00EE4101" w:rsidRDefault="00D04818" w:rsidP="00243CB3">
                    <w:pPr>
                      <w:ind w:left="0"/>
                    </w:pPr>
                  </w:p>
                  <w:p w14:paraId="73F95E3F" w14:textId="77777777" w:rsidR="00D04818" w:rsidRDefault="00D04818" w:rsidP="00243CB3">
                    <w:pPr>
                      <w:ind w:left="0"/>
                    </w:pPr>
                  </w:p>
                </w:txbxContent>
              </v:textbox>
              <w10:wrap anchorx="margin" anchory="margin"/>
            </v:shape>
          </w:pict>
        </mc:Fallback>
      </mc:AlternateContent>
    </w:r>
    <w:r>
      <w:rPr>
        <w:noProof/>
      </w:rPr>
      <w:drawing>
        <wp:anchor distT="0" distB="0" distL="114300" distR="114300" simplePos="0" relativeHeight="251616768" behindDoc="0" locked="0" layoutInCell="1" allowOverlap="1" wp14:anchorId="11D74C21" wp14:editId="1382402C">
          <wp:simplePos x="0" y="0"/>
          <wp:positionH relativeFrom="margin">
            <wp:posOffset>5526405</wp:posOffset>
          </wp:positionH>
          <wp:positionV relativeFrom="topMargin">
            <wp:posOffset>648335</wp:posOffset>
          </wp:positionV>
          <wp:extent cx="493200" cy="417600"/>
          <wp:effectExtent l="0" t="0" r="2540" b="1905"/>
          <wp:wrapNone/>
          <wp:docPr id="563" name="Grafik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768CCB3" wp14:editId="06E49BCC">
          <wp:extent cx="864000" cy="864000"/>
          <wp:effectExtent l="0" t="0" r="0" b="0"/>
          <wp:docPr id="281" name="Grafik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548716" w14:textId="77777777" w:rsidR="00D04818" w:rsidRDefault="00D04818" w:rsidP="00455FAE">
    <w:pPr>
      <w:pStyle w:val="Kopfzeile"/>
      <w:ind w:left="0"/>
    </w:pPr>
    <w:r>
      <w:rPr>
        <w:noProof/>
      </w:rPr>
      <mc:AlternateContent>
        <mc:Choice Requires="wps">
          <w:drawing>
            <wp:anchor distT="0" distB="0" distL="114300" distR="114300" simplePos="0" relativeHeight="251618816" behindDoc="0" locked="0" layoutInCell="1" allowOverlap="1" wp14:anchorId="37CF176E" wp14:editId="0B39A359">
              <wp:simplePos x="0" y="0"/>
              <wp:positionH relativeFrom="margin">
                <wp:posOffset>972185</wp:posOffset>
              </wp:positionH>
              <wp:positionV relativeFrom="topMargin">
                <wp:posOffset>467995</wp:posOffset>
              </wp:positionV>
              <wp:extent cx="4122000" cy="831600"/>
              <wp:effectExtent l="0" t="0" r="0" b="6985"/>
              <wp:wrapNone/>
              <wp:docPr id="569" name="Textfeld 569"/>
              <wp:cNvGraphicFramePr/>
              <a:graphic xmlns:a="http://schemas.openxmlformats.org/drawingml/2006/main">
                <a:graphicData uri="http://schemas.microsoft.com/office/word/2010/wordprocessingShape">
                  <wps:wsp>
                    <wps:cNvSpPr txBox="1"/>
                    <wps:spPr>
                      <a:xfrm>
                        <a:off x="0" y="0"/>
                        <a:ext cx="4122000" cy="831600"/>
                      </a:xfrm>
                      <a:prstGeom prst="rect">
                        <a:avLst/>
                      </a:prstGeom>
                      <a:solidFill>
                        <a:schemeClr val="lt1"/>
                      </a:solidFill>
                      <a:ln w="6350">
                        <a:noFill/>
                      </a:ln>
                    </wps:spPr>
                    <wps:txbx>
                      <w:txbxContent>
                        <w:p w14:paraId="32BD1E87" w14:textId="77777777" w:rsidR="00D04818" w:rsidRPr="00EE4101" w:rsidRDefault="00D04818" w:rsidP="00455FAE">
                          <w:pPr>
                            <w:pStyle w:val="Titel"/>
                            <w:spacing w:line="276" w:lineRule="auto"/>
                            <w:ind w:left="0"/>
                          </w:pPr>
                          <w:r>
                            <w:t>Lösung:</w:t>
                          </w:r>
                        </w:p>
                        <w:p w14:paraId="49D8B996" w14:textId="30186F37" w:rsidR="00D04818" w:rsidRDefault="00D04818" w:rsidP="00561565">
                          <w:pPr>
                            <w:pStyle w:val="berschrift1"/>
                            <w:spacing w:line="276" w:lineRule="auto"/>
                            <w:ind w:left="0"/>
                          </w:pPr>
                          <w:r>
                            <w:t>Stolperwörter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CF176E" id="_x0000_t202" coordsize="21600,21600" o:spt="202" path="m,l,21600r21600,l21600,xe">
              <v:stroke joinstyle="miter"/>
              <v:path gradientshapeok="t" o:connecttype="rect"/>
            </v:shapetype>
            <v:shape id="Textfeld 569" o:spid="_x0000_s1343" type="#_x0000_t202" style="position:absolute;margin-left:76.55pt;margin-top:36.85pt;width:324.55pt;height:65.5pt;z-index:25161881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" fillcolor="white [3201]" stroked="f" strokeweight=".5pt">
              <v:textbox>
                <w:txbxContent>
                  <w:p w14:paraId="32BD1E87" w14:textId="77777777" w:rsidR="00D04818" w:rsidRPr="00EE4101" w:rsidRDefault="00D04818" w:rsidP="00455FAE">
                    <w:pPr>
                      <w:pStyle w:val="Titel"/>
                      <w:spacing w:line="276" w:lineRule="auto"/>
                      <w:ind w:left="0"/>
                    </w:pPr>
                    <w:r>
                      <w:t>Lösung:</w:t>
                    </w:r>
                  </w:p>
                  <w:p w14:paraId="49D8B996" w14:textId="30186F37" w:rsidR="00D04818" w:rsidRDefault="00D04818" w:rsidP="00561565">
                    <w:pPr>
                      <w:pStyle w:val="berschrift1"/>
                      <w:spacing w:line="276" w:lineRule="auto"/>
                      <w:ind w:left="0"/>
                    </w:pPr>
                    <w:r>
                      <w:t>Stolperwörter 1</w:t>
                    </w:r>
                  </w:p>
                </w:txbxContent>
              </v:textbox>
              <w10:wrap anchorx="margin" anchory="margin"/>
            </v:shape>
          </w:pict>
        </mc:Fallback>
      </mc:AlternateContent>
    </w:r>
    <w:r>
      <w:rPr>
        <w:noProof/>
      </w:rPr>
      <w:drawing>
        <wp:inline distT="0" distB="0" distL="0" distR="0" wp14:anchorId="2F3BEC2E" wp14:editId="3D3C56B0">
          <wp:extent cx="864000" cy="864000"/>
          <wp:effectExtent l="0" t="0" r="0" b="0"/>
          <wp:docPr id="570" name="Grafik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53670952" w14:textId="2DA1C987" w:rsidR="00D04818" w:rsidRPr="00455FAE" w:rsidRDefault="00D04818" w:rsidP="00455FAE">
    <w:pPr>
      <w:pStyle w:val="Kopfzeile"/>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6E6517" w14:textId="77777777" w:rsidR="00D04818" w:rsidRDefault="00D04818" w:rsidP="007C7FFA">
    <w:pPr>
      <w:pStyle w:val="Kopfzeile"/>
      <w:ind w:left="0"/>
    </w:pPr>
    <w:r>
      <w:rPr>
        <w:noProof/>
      </w:rPr>
      <mc:AlternateContent>
        <mc:Choice Requires="wps">
          <w:drawing>
            <wp:anchor distT="0" distB="0" distL="114300" distR="114300" simplePos="0" relativeHeight="251619840" behindDoc="0" locked="0" layoutInCell="1" allowOverlap="1" wp14:anchorId="4528DC00" wp14:editId="4ED6711B">
              <wp:simplePos x="0" y="0"/>
              <wp:positionH relativeFrom="margin">
                <wp:posOffset>972185</wp:posOffset>
              </wp:positionH>
              <wp:positionV relativeFrom="topMargin">
                <wp:posOffset>467995</wp:posOffset>
              </wp:positionV>
              <wp:extent cx="4122000" cy="831600"/>
              <wp:effectExtent l="0" t="0" r="0" b="6985"/>
              <wp:wrapNone/>
              <wp:docPr id="573" name="Textfeld 573"/>
              <wp:cNvGraphicFramePr/>
              <a:graphic xmlns:a="http://schemas.openxmlformats.org/drawingml/2006/main">
                <a:graphicData uri="http://schemas.microsoft.com/office/word/2010/wordprocessingShape">
                  <wps:wsp>
                    <wps:cNvSpPr txBox="1"/>
                    <wps:spPr>
                      <a:xfrm>
                        <a:off x="0" y="0"/>
                        <a:ext cx="4122000" cy="831600"/>
                      </a:xfrm>
                      <a:prstGeom prst="rect">
                        <a:avLst/>
                      </a:prstGeom>
                      <a:solidFill>
                        <a:schemeClr val="lt1"/>
                      </a:solidFill>
                      <a:ln w="6350">
                        <a:noFill/>
                      </a:ln>
                    </wps:spPr>
                    <wps:txbx>
                      <w:txbxContent>
                        <w:p w14:paraId="4FF17838" w14:textId="50B7989A" w:rsidR="00D04818" w:rsidRPr="00EE4101" w:rsidRDefault="00D04818" w:rsidP="007C7FFA">
                          <w:pPr>
                            <w:pStyle w:val="Titel"/>
                            <w:spacing w:line="276" w:lineRule="auto"/>
                            <w:ind w:left="0"/>
                          </w:pPr>
                          <w:r>
                            <w:t>Arbeitsb</w:t>
                          </w:r>
                          <w:r w:rsidR="009004D4">
                            <w:t>ogen</w:t>
                          </w:r>
                          <w:r>
                            <w:t>:</w:t>
                          </w:r>
                        </w:p>
                        <w:p w14:paraId="5F789A95" w14:textId="77BE3E7F" w:rsidR="00D04818" w:rsidRDefault="00D04818" w:rsidP="00D952D2">
                          <w:pPr>
                            <w:pStyle w:val="berschrift1"/>
                            <w:spacing w:line="276" w:lineRule="auto"/>
                            <w:ind w:left="0"/>
                          </w:pPr>
                          <w:r>
                            <w:t>Stolperwörter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28DC00" id="_x0000_t202" coordsize="21600,21600" o:spt="202" path="m,l,21600r21600,l21600,xe">
              <v:stroke joinstyle="miter"/>
              <v:path gradientshapeok="t" o:connecttype="rect"/>
            </v:shapetype>
            <v:shape id="Textfeld 573" o:spid="_x0000_s1344" type="#_x0000_t202" style="position:absolute;margin-left:76.55pt;margin-top:36.85pt;width:324.55pt;height:65.5pt;z-index:2516198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" fillcolor="white [3201]" stroked="f" strokeweight=".5pt">
              <v:textbox>
                <w:txbxContent>
                  <w:p w14:paraId="4FF17838" w14:textId="50B7989A" w:rsidR="00D04818" w:rsidRPr="00EE4101" w:rsidRDefault="00D04818" w:rsidP="007C7FFA">
                    <w:pPr>
                      <w:pStyle w:val="Titel"/>
                      <w:spacing w:line="276" w:lineRule="auto"/>
                      <w:ind w:left="0"/>
                    </w:pPr>
                    <w:r>
                      <w:t>Arbeitsb</w:t>
                    </w:r>
                    <w:r w:rsidR="009004D4">
                      <w:t>ogen</w:t>
                    </w:r>
                    <w:r>
                      <w:t>:</w:t>
                    </w:r>
                  </w:p>
                  <w:p w14:paraId="5F789A95" w14:textId="77BE3E7F" w:rsidR="00D04818" w:rsidRDefault="00D04818" w:rsidP="00D952D2">
                    <w:pPr>
                      <w:pStyle w:val="berschrift1"/>
                      <w:spacing w:line="276" w:lineRule="auto"/>
                      <w:ind w:left="0"/>
                    </w:pPr>
                    <w:r>
                      <w:t>Stolperwörter 2</w:t>
                    </w:r>
                  </w:p>
                </w:txbxContent>
              </v:textbox>
              <w10:wrap anchorx="margin" anchory="margin"/>
            </v:shape>
          </w:pict>
        </mc:Fallback>
      </mc:AlternateContent>
    </w:r>
    <w:r>
      <w:rPr>
        <w:noProof/>
      </w:rPr>
      <mc:AlternateContent>
        <mc:Choice Requires="wps">
          <w:drawing>
            <wp:anchor distT="0" distB="0" distL="114300" distR="114300" simplePos="0" relativeHeight="251621888" behindDoc="0" locked="0" layoutInCell="1" allowOverlap="1" wp14:anchorId="74660591" wp14:editId="13BE0A7A">
              <wp:simplePos x="0" y="0"/>
              <wp:positionH relativeFrom="margin">
                <wp:posOffset>5472430</wp:posOffset>
              </wp:positionH>
              <wp:positionV relativeFrom="topMargin">
                <wp:posOffset>1080135</wp:posOffset>
              </wp:positionV>
              <wp:extent cx="1076400" cy="266400"/>
              <wp:effectExtent l="0" t="0" r="9525" b="635"/>
              <wp:wrapNone/>
              <wp:docPr id="72" name="Textfeld 72"/>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30CF2058" w14:textId="4A6E6E34" w:rsidR="00D04818" w:rsidRPr="00CF6F9C" w:rsidRDefault="00D04818" w:rsidP="007C7FFA">
                          <w:pPr>
                            <w:pStyle w:val="berschrift1"/>
                            <w:ind w:left="0"/>
                            <w:rPr>
                              <w:sz w:val="20"/>
                              <w:szCs w:val="20"/>
                            </w:rPr>
                          </w:pPr>
                          <w:r w:rsidRPr="00CF6F9C">
                            <w:rPr>
                              <w:sz w:val="20"/>
                              <w:szCs w:val="20"/>
                            </w:rPr>
                            <w:t>Level 3</w:t>
                          </w:r>
                        </w:p>
                        <w:p w14:paraId="15189E1F" w14:textId="77777777" w:rsidR="00D04818" w:rsidRPr="00EE4101" w:rsidRDefault="00D04818" w:rsidP="007C7FFA">
                          <w:pPr>
                            <w:ind w:left="0"/>
                          </w:pPr>
                        </w:p>
                        <w:p w14:paraId="6C76D00B" w14:textId="77777777" w:rsidR="00D04818" w:rsidRDefault="00D04818" w:rsidP="007C7FFA">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660591" id="Textfeld 72" o:spid="_x0000_s1345" type="#_x0000_t202" style="position:absolute;margin-left:430.9pt;margin-top:85.05pt;width:84.75pt;height:21pt;z-index:2516218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" fillcolor="white [3201]" stroked="f" strokeweight=".5pt">
              <v:textbox>
                <w:txbxContent>
                  <w:p w14:paraId="30CF2058" w14:textId="4A6E6E34" w:rsidR="00D04818" w:rsidRPr="00CF6F9C" w:rsidRDefault="00D04818" w:rsidP="007C7FFA">
                    <w:pPr>
                      <w:pStyle w:val="berschrift1"/>
                      <w:ind w:left="0"/>
                      <w:rPr>
                        <w:sz w:val="20"/>
                        <w:szCs w:val="20"/>
                      </w:rPr>
                    </w:pPr>
                    <w:r w:rsidRPr="00CF6F9C">
                      <w:rPr>
                        <w:sz w:val="20"/>
                        <w:szCs w:val="20"/>
                      </w:rPr>
                      <w:t>Level 3</w:t>
                    </w:r>
                  </w:p>
                  <w:p w14:paraId="15189E1F" w14:textId="77777777" w:rsidR="00D04818" w:rsidRPr="00EE4101" w:rsidRDefault="00D04818" w:rsidP="007C7FFA">
                    <w:pPr>
                      <w:ind w:left="0"/>
                    </w:pPr>
                  </w:p>
                  <w:p w14:paraId="6C76D00B" w14:textId="77777777" w:rsidR="00D04818" w:rsidRDefault="00D04818" w:rsidP="007C7FFA">
                    <w:pPr>
                      <w:ind w:left="0"/>
                    </w:pPr>
                  </w:p>
                </w:txbxContent>
              </v:textbox>
              <w10:wrap anchorx="margin" anchory="margin"/>
            </v:shape>
          </w:pict>
        </mc:Fallback>
      </mc:AlternateContent>
    </w:r>
    <w:r>
      <w:rPr>
        <w:noProof/>
      </w:rPr>
      <w:drawing>
        <wp:anchor distT="0" distB="0" distL="114300" distR="114300" simplePos="0" relativeHeight="251620864" behindDoc="0" locked="0" layoutInCell="1" allowOverlap="1" wp14:anchorId="0B957222" wp14:editId="7CA4B2D9">
          <wp:simplePos x="0" y="0"/>
          <wp:positionH relativeFrom="margin">
            <wp:posOffset>5526405</wp:posOffset>
          </wp:positionH>
          <wp:positionV relativeFrom="topMargin">
            <wp:posOffset>648335</wp:posOffset>
          </wp:positionV>
          <wp:extent cx="493200" cy="417600"/>
          <wp:effectExtent l="0" t="0" r="2540" b="1905"/>
          <wp:wrapNone/>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EE44799" wp14:editId="556E2871">
          <wp:extent cx="864000" cy="864000"/>
          <wp:effectExtent l="0" t="0" r="0" b="0"/>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0A33795C" w14:textId="77777777" w:rsidR="00D04818" w:rsidRPr="00455FAE" w:rsidRDefault="00D04818" w:rsidP="00455FAE">
    <w:pPr>
      <w:pStyle w:val="Kopfzeile"/>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F08423" w14:textId="0F8186CA" w:rsidR="00D04818" w:rsidRDefault="00D04818" w:rsidP="007C7FFA">
    <w:pPr>
      <w:pStyle w:val="Kopfzeile"/>
      <w:ind w:left="0"/>
    </w:pPr>
    <w:r>
      <w:rPr>
        <w:noProof/>
      </w:rPr>
      <mc:AlternateContent>
        <mc:Choice Requires="wps">
          <w:drawing>
            <wp:anchor distT="0" distB="0" distL="114300" distR="114300" simplePos="0" relativeHeight="251622912" behindDoc="0" locked="0" layoutInCell="1" allowOverlap="1" wp14:anchorId="0611FAF4" wp14:editId="7E124965">
              <wp:simplePos x="0" y="0"/>
              <wp:positionH relativeFrom="margin">
                <wp:posOffset>972185</wp:posOffset>
              </wp:positionH>
              <wp:positionV relativeFrom="topMargin">
                <wp:posOffset>467995</wp:posOffset>
              </wp:positionV>
              <wp:extent cx="4122000" cy="831600"/>
              <wp:effectExtent l="0" t="0" r="0" b="6985"/>
              <wp:wrapNone/>
              <wp:docPr id="575" name="Textfeld 575"/>
              <wp:cNvGraphicFramePr/>
              <a:graphic xmlns:a="http://schemas.openxmlformats.org/drawingml/2006/main">
                <a:graphicData uri="http://schemas.microsoft.com/office/word/2010/wordprocessingShape">
                  <wps:wsp>
                    <wps:cNvSpPr txBox="1"/>
                    <wps:spPr>
                      <a:xfrm>
                        <a:off x="0" y="0"/>
                        <a:ext cx="4122000" cy="831600"/>
                      </a:xfrm>
                      <a:prstGeom prst="rect">
                        <a:avLst/>
                      </a:prstGeom>
                      <a:solidFill>
                        <a:schemeClr val="lt1"/>
                      </a:solidFill>
                      <a:ln w="6350">
                        <a:noFill/>
                      </a:ln>
                    </wps:spPr>
                    <wps:txbx>
                      <w:txbxContent>
                        <w:p w14:paraId="57958E1A" w14:textId="511434E8" w:rsidR="00D04818" w:rsidRPr="00EE4101" w:rsidRDefault="00D04818" w:rsidP="007C7FFA">
                          <w:pPr>
                            <w:pStyle w:val="Titel"/>
                            <w:spacing w:line="276" w:lineRule="auto"/>
                            <w:ind w:left="0"/>
                          </w:pPr>
                          <w:r>
                            <w:t>Lösung:</w:t>
                          </w:r>
                        </w:p>
                        <w:p w14:paraId="1EF1F05C" w14:textId="7421CA58" w:rsidR="00D04818" w:rsidRDefault="00D04818" w:rsidP="00D952D2">
                          <w:pPr>
                            <w:pStyle w:val="berschrift1"/>
                            <w:spacing w:line="276" w:lineRule="auto"/>
                            <w:ind w:left="0"/>
                          </w:pPr>
                          <w:r>
                            <w:t>Stolperwörter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11FAF4" id="_x0000_t202" coordsize="21600,21600" o:spt="202" path="m,l,21600r21600,l21600,xe">
              <v:stroke joinstyle="miter"/>
              <v:path gradientshapeok="t" o:connecttype="rect"/>
            </v:shapetype>
            <v:shape id="Textfeld 575" o:spid="_x0000_s1346" type="#_x0000_t202" style="position:absolute;margin-left:76.55pt;margin-top:36.85pt;width:324.55pt;height:65.5pt;z-index:2516229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" fillcolor="white [3201]" stroked="f" strokeweight=".5pt">
              <v:textbox>
                <w:txbxContent>
                  <w:p w14:paraId="57958E1A" w14:textId="511434E8" w:rsidR="00D04818" w:rsidRPr="00EE4101" w:rsidRDefault="00D04818" w:rsidP="007C7FFA">
                    <w:pPr>
                      <w:pStyle w:val="Titel"/>
                      <w:spacing w:line="276" w:lineRule="auto"/>
                      <w:ind w:left="0"/>
                    </w:pPr>
                    <w:r>
                      <w:t>Lösung:</w:t>
                    </w:r>
                  </w:p>
                  <w:p w14:paraId="1EF1F05C" w14:textId="7421CA58" w:rsidR="00D04818" w:rsidRDefault="00D04818" w:rsidP="00D952D2">
                    <w:pPr>
                      <w:pStyle w:val="berschrift1"/>
                      <w:spacing w:line="276" w:lineRule="auto"/>
                      <w:ind w:left="0"/>
                    </w:pPr>
                    <w:r>
                      <w:t>Stolperwörter 2</w:t>
                    </w:r>
                  </w:p>
                </w:txbxContent>
              </v:textbox>
              <w10:wrap anchorx="margin" anchory="margin"/>
            </v:shape>
          </w:pict>
        </mc:Fallback>
      </mc:AlternateContent>
    </w:r>
    <w:r>
      <w:rPr>
        <w:noProof/>
      </w:rPr>
      <w:drawing>
        <wp:inline distT="0" distB="0" distL="0" distR="0" wp14:anchorId="045674BC" wp14:editId="1E96996F">
          <wp:extent cx="864000" cy="864000"/>
          <wp:effectExtent l="0" t="0" r="0" b="0"/>
          <wp:docPr id="578" name="Grafik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720A0941" w14:textId="77777777" w:rsidR="00D04818" w:rsidRPr="00455FAE" w:rsidRDefault="00D04818" w:rsidP="00455FAE">
    <w:pPr>
      <w:pStyle w:val="Kopfzeile"/>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3DB024" w14:textId="77777777" w:rsidR="00D04818" w:rsidRDefault="00D04818" w:rsidP="00104504">
    <w:pPr>
      <w:pStyle w:val="Kopfzeile"/>
      <w:ind w:left="0"/>
    </w:pPr>
    <w:r>
      <w:rPr>
        <w:noProof/>
      </w:rPr>
      <mc:AlternateContent>
        <mc:Choice Requires="wps">
          <w:drawing>
            <wp:anchor distT="0" distB="0" distL="114300" distR="114300" simplePos="0" relativeHeight="251552256" behindDoc="0" locked="0" layoutInCell="1" allowOverlap="1" wp14:anchorId="101E8632" wp14:editId="128906FA">
              <wp:simplePos x="0" y="0"/>
              <wp:positionH relativeFrom="margin">
                <wp:posOffset>972185</wp:posOffset>
              </wp:positionH>
              <wp:positionV relativeFrom="topMargin">
                <wp:posOffset>467995</wp:posOffset>
              </wp:positionV>
              <wp:extent cx="5400000" cy="648000"/>
              <wp:effectExtent l="0" t="0" r="0" b="0"/>
              <wp:wrapNone/>
              <wp:docPr id="79" name="Textfeld 79"/>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33FEDDB7" w14:textId="6B220F1C" w:rsidR="00D04818" w:rsidRPr="00EE4101" w:rsidRDefault="00D04818" w:rsidP="00104504">
                          <w:pPr>
                            <w:pStyle w:val="Titel"/>
                            <w:spacing w:line="276" w:lineRule="auto"/>
                            <w:ind w:left="0"/>
                          </w:pPr>
                          <w:r w:rsidRPr="00EE4101">
                            <w:t>A</w:t>
                          </w:r>
                          <w:r>
                            <w:t>blauf für Lehrende:</w:t>
                          </w:r>
                        </w:p>
                        <w:p w14:paraId="538C8E58" w14:textId="4DF206BD" w:rsidR="00D04818" w:rsidRDefault="00B232F7" w:rsidP="00104504">
                          <w:pPr>
                            <w:pStyle w:val="berschrift1"/>
                            <w:spacing w:line="276" w:lineRule="auto"/>
                            <w:ind w:left="0"/>
                          </w:pPr>
                          <w:r>
                            <w:t>Vertragsbegriffe – Suchsel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1E8632" id="_x0000_t202" coordsize="21600,21600" o:spt="202" path="m,l,21600r21600,l21600,xe">
              <v:stroke joinstyle="miter"/>
              <v:path gradientshapeok="t" o:connecttype="rect"/>
            </v:shapetype>
            <v:shape id="Textfeld 79" o:spid="_x0000_s1347" type="#_x0000_t202" style="position:absolute;margin-left:76.55pt;margin-top:36.85pt;width:425.2pt;height:51pt;z-index:2515522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" fillcolor="white [3201]" stroked="f" strokeweight=".5pt">
              <v:textbox>
                <w:txbxContent>
                  <w:p w14:paraId="33FEDDB7" w14:textId="6B220F1C" w:rsidR="00D04818" w:rsidRPr="00EE4101" w:rsidRDefault="00D04818" w:rsidP="00104504">
                    <w:pPr>
                      <w:pStyle w:val="Titel"/>
                      <w:spacing w:line="276" w:lineRule="auto"/>
                      <w:ind w:left="0"/>
                    </w:pPr>
                    <w:r w:rsidRPr="00EE4101">
                      <w:t>A</w:t>
                    </w:r>
                    <w:r>
                      <w:t>blauf für Lehrende:</w:t>
                    </w:r>
                  </w:p>
                  <w:p w14:paraId="538C8E58" w14:textId="4DF206BD" w:rsidR="00D04818" w:rsidRDefault="00B232F7" w:rsidP="00104504">
                    <w:pPr>
                      <w:pStyle w:val="berschrift1"/>
                      <w:spacing w:line="276" w:lineRule="auto"/>
                      <w:ind w:left="0"/>
                    </w:pPr>
                    <w:r>
                      <w:t>Vertragsbegriffe – Suchsel</w:t>
                    </w:r>
                  </w:p>
                </w:txbxContent>
              </v:textbox>
              <w10:wrap anchorx="margin" anchory="margin"/>
            </v:shape>
          </w:pict>
        </mc:Fallback>
      </mc:AlternateContent>
    </w:r>
    <w:r>
      <w:rPr>
        <w:noProof/>
      </w:rPr>
      <w:drawing>
        <wp:inline distT="0" distB="0" distL="0" distR="0" wp14:anchorId="1C66FF96" wp14:editId="2DDD5B85">
          <wp:extent cx="864000" cy="864000"/>
          <wp:effectExtent l="0" t="0" r="0" b="0"/>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239B3DAE" w14:textId="77777777" w:rsidR="00D04818" w:rsidRPr="002C533D" w:rsidRDefault="00D04818" w:rsidP="002C533D">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D04818" w14:paraId="17286BA0" w14:textId="77777777" w:rsidTr="00D04818">
      <w:trPr>
        <w:trHeight w:val="1134"/>
      </w:trPr>
      <w:tc>
        <w:tcPr>
          <w:tcW w:w="1000" w:type="pct"/>
          <w:vAlign w:val="center"/>
        </w:tcPr>
        <w:p w14:paraId="159A0592" w14:textId="77777777" w:rsidR="00D04818" w:rsidRDefault="00D04818" w:rsidP="00104504">
          <w:pPr>
            <w:pStyle w:val="Untertitel"/>
          </w:pPr>
          <w:r>
            <w:rPr>
              <w:noProof/>
            </w:rPr>
            <w:drawing>
              <wp:inline distT="0" distB="0" distL="0" distR="0" wp14:anchorId="4C579742" wp14:editId="200CC7B9">
                <wp:extent cx="493200" cy="417600"/>
                <wp:effectExtent l="0" t="0" r="2540" b="1905"/>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50D45ED8" w14:textId="77777777" w:rsidR="00D04818" w:rsidRDefault="00D04818" w:rsidP="00104504">
          <w:pPr>
            <w:pStyle w:val="Untertitel"/>
          </w:pPr>
          <w:r>
            <w:rPr>
              <w:noProof/>
            </w:rPr>
            <w:drawing>
              <wp:inline distT="0" distB="0" distL="0" distR="0" wp14:anchorId="18E542C5" wp14:editId="2556C5D9">
                <wp:extent cx="435600" cy="471600"/>
                <wp:effectExtent l="0" t="0" r="0" b="0"/>
                <wp:docPr id="83"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7E477622" w14:textId="77777777" w:rsidR="00D04818" w:rsidRDefault="00D04818" w:rsidP="00104504">
          <w:pPr>
            <w:pStyle w:val="Untertitel"/>
          </w:pPr>
          <w:r>
            <w:rPr>
              <w:noProof/>
            </w:rPr>
            <w:drawing>
              <wp:inline distT="0" distB="0" distL="0" distR="0" wp14:anchorId="4BACA69D" wp14:editId="0CF0CDCF">
                <wp:extent cx="424800" cy="486000"/>
                <wp:effectExtent l="0" t="0" r="0" b="0"/>
                <wp:docPr id="583" name="Grafik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168BE540" w14:textId="77777777" w:rsidR="00D04818" w:rsidRDefault="00D04818" w:rsidP="00104504">
          <w:pPr>
            <w:pStyle w:val="Untertitel"/>
          </w:pPr>
          <w:r>
            <w:rPr>
              <w:noProof/>
            </w:rPr>
            <w:drawing>
              <wp:inline distT="0" distB="0" distL="0" distR="0" wp14:anchorId="18CD1888" wp14:editId="0D14259D">
                <wp:extent cx="424543" cy="435429"/>
                <wp:effectExtent l="0" t="0" r="0" b="0"/>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0FE67523" w14:textId="77777777" w:rsidR="00D04818" w:rsidRDefault="00D04818" w:rsidP="00104504">
          <w:pPr>
            <w:pStyle w:val="Untertitel"/>
          </w:pPr>
          <w:r>
            <w:rPr>
              <w:noProof/>
            </w:rPr>
            <w:drawing>
              <wp:inline distT="0" distB="0" distL="0" distR="0" wp14:anchorId="2E20E6CA" wp14:editId="58F3C057">
                <wp:extent cx="458526" cy="435600"/>
                <wp:effectExtent l="0" t="0" r="0" b="0"/>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D04818" w14:paraId="21A3486F" w14:textId="77777777" w:rsidTr="00D04818">
      <w:trPr>
        <w:trHeight w:val="510"/>
      </w:trPr>
      <w:tc>
        <w:tcPr>
          <w:tcW w:w="1000" w:type="pct"/>
        </w:tcPr>
        <w:p w14:paraId="04B59D8A" w14:textId="2A254F6E" w:rsidR="00D04818" w:rsidRPr="00EE4101" w:rsidRDefault="00D04818" w:rsidP="00104504">
          <w:pPr>
            <w:pStyle w:val="Untertitel"/>
          </w:pPr>
          <w:r w:rsidRPr="0037643C">
            <w:rPr>
              <w:rStyle w:val="UntertitelZchn"/>
            </w:rPr>
            <w:t>Level</w:t>
          </w:r>
          <w:r>
            <w:t xml:space="preserve"> 2</w:t>
          </w:r>
          <w:r w:rsidR="00AB39CD">
            <w:t>/</w:t>
          </w:r>
          <w:r>
            <w:t>3</w:t>
          </w:r>
        </w:p>
      </w:tc>
      <w:tc>
        <w:tcPr>
          <w:tcW w:w="1000" w:type="pct"/>
        </w:tcPr>
        <w:p w14:paraId="46696464" w14:textId="77777777" w:rsidR="00D04818" w:rsidRPr="00EE4101" w:rsidRDefault="00D04818" w:rsidP="00104504">
          <w:pPr>
            <w:pStyle w:val="Untertitel"/>
          </w:pPr>
          <w:r>
            <w:t>15</w:t>
          </w:r>
          <w:r w:rsidRPr="00EE4101">
            <w:t xml:space="preserve"> Minuten</w:t>
          </w:r>
        </w:p>
      </w:tc>
      <w:tc>
        <w:tcPr>
          <w:tcW w:w="1000" w:type="pct"/>
        </w:tcPr>
        <w:p w14:paraId="543D1F14" w14:textId="77777777" w:rsidR="00D04818" w:rsidRPr="00EE4101" w:rsidRDefault="00D04818" w:rsidP="00104504">
          <w:pPr>
            <w:pStyle w:val="Untertitel"/>
          </w:pPr>
          <w:r w:rsidRPr="00EE4101">
            <w:t>1</w:t>
          </w:r>
          <w:r>
            <w:t>-10</w:t>
          </w:r>
          <w:r w:rsidRPr="00EE4101">
            <w:t xml:space="preserve"> Person</w:t>
          </w:r>
          <w:r>
            <w:t>en</w:t>
          </w:r>
        </w:p>
      </w:tc>
      <w:tc>
        <w:tcPr>
          <w:tcW w:w="1000" w:type="pct"/>
        </w:tcPr>
        <w:p w14:paraId="47DE186F" w14:textId="77777777" w:rsidR="00D04818" w:rsidRPr="00EE4101" w:rsidRDefault="00D04818" w:rsidP="00104504">
          <w:pPr>
            <w:pStyle w:val="Untertitel"/>
          </w:pPr>
          <w:r w:rsidRPr="00EE4101">
            <w:t>E</w:t>
          </w:r>
          <w:r>
            <w:t>A</w:t>
          </w:r>
        </w:p>
      </w:tc>
      <w:tc>
        <w:tcPr>
          <w:tcW w:w="1000" w:type="pct"/>
        </w:tcPr>
        <w:p w14:paraId="2E5C2FD2" w14:textId="5CAAD7B3" w:rsidR="00D04818" w:rsidRPr="00EE4101" w:rsidRDefault="006D1F86" w:rsidP="00104504">
          <w:pPr>
            <w:pStyle w:val="Untertitel"/>
          </w:pPr>
          <w:r>
            <w:t>Arbeitsbögen</w:t>
          </w:r>
        </w:p>
      </w:tc>
    </w:tr>
  </w:tbl>
  <w:p w14:paraId="02B1F792" w14:textId="77777777" w:rsidR="00D04818" w:rsidRPr="002C533D" w:rsidRDefault="00D04818" w:rsidP="002C533D">
    <w:pPr>
      <w:pStyle w:val="Kopfzeile"/>
      <w:spacing w:line="240" w:lineRule="auto"/>
      <w:rPr>
        <w:sz w:val="24"/>
        <w:szCs w:val="22"/>
      </w:rP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E6ADBE" w14:textId="77777777" w:rsidR="00D04818" w:rsidRDefault="00D04818" w:rsidP="009A0A69">
    <w:pPr>
      <w:pStyle w:val="Kopfzeile"/>
      <w:ind w:left="0"/>
    </w:pPr>
    <w:r>
      <w:rPr>
        <w:noProof/>
      </w:rPr>
      <mc:AlternateContent>
        <mc:Choice Requires="wps">
          <w:drawing>
            <wp:anchor distT="0" distB="0" distL="114300" distR="114300" simplePos="0" relativeHeight="251623936" behindDoc="0" locked="0" layoutInCell="1" allowOverlap="1" wp14:anchorId="46A438AD" wp14:editId="1A26AE50">
              <wp:simplePos x="0" y="0"/>
              <wp:positionH relativeFrom="margin">
                <wp:posOffset>972185</wp:posOffset>
              </wp:positionH>
              <wp:positionV relativeFrom="topMargin">
                <wp:posOffset>467995</wp:posOffset>
              </wp:positionV>
              <wp:extent cx="4122000" cy="831600"/>
              <wp:effectExtent l="0" t="0" r="0" b="6985"/>
              <wp:wrapNone/>
              <wp:docPr id="591" name="Textfeld 591"/>
              <wp:cNvGraphicFramePr/>
              <a:graphic xmlns:a="http://schemas.openxmlformats.org/drawingml/2006/main">
                <a:graphicData uri="http://schemas.microsoft.com/office/word/2010/wordprocessingShape">
                  <wps:wsp>
                    <wps:cNvSpPr txBox="1"/>
                    <wps:spPr>
                      <a:xfrm>
                        <a:off x="0" y="0"/>
                        <a:ext cx="4122000" cy="831600"/>
                      </a:xfrm>
                      <a:prstGeom prst="rect">
                        <a:avLst/>
                      </a:prstGeom>
                      <a:solidFill>
                        <a:schemeClr val="lt1"/>
                      </a:solidFill>
                      <a:ln w="6350">
                        <a:noFill/>
                      </a:ln>
                    </wps:spPr>
                    <wps:txbx>
                      <w:txbxContent>
                        <w:p w14:paraId="51AB105E" w14:textId="3226D0DE" w:rsidR="00D04818" w:rsidRPr="00EE4101" w:rsidRDefault="00D04818" w:rsidP="009A0A69">
                          <w:pPr>
                            <w:pStyle w:val="Titel"/>
                            <w:spacing w:line="276" w:lineRule="auto"/>
                            <w:ind w:left="0"/>
                          </w:pPr>
                          <w:r>
                            <w:t>Arbeitsb</w:t>
                          </w:r>
                          <w:r w:rsidR="00125D09">
                            <w:t>ogen</w:t>
                          </w:r>
                          <w:r>
                            <w:t>:</w:t>
                          </w:r>
                        </w:p>
                        <w:p w14:paraId="59037C3D" w14:textId="220518BF" w:rsidR="00D04818" w:rsidRDefault="00B232F7" w:rsidP="00680EB8">
                          <w:pPr>
                            <w:pStyle w:val="berschrift1"/>
                            <w:spacing w:line="276" w:lineRule="auto"/>
                            <w:ind w:left="0"/>
                          </w:pPr>
                          <w:r>
                            <w:t>Vertragsbegriffe – Suchsel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A438AD" id="_x0000_t202" coordsize="21600,21600" o:spt="202" path="m,l,21600r21600,l21600,xe">
              <v:stroke joinstyle="miter"/>
              <v:path gradientshapeok="t" o:connecttype="rect"/>
            </v:shapetype>
            <v:shape id="Textfeld 591" o:spid="_x0000_s1348" type="#_x0000_t202" style="position:absolute;margin-left:76.55pt;margin-top:36.85pt;width:324.55pt;height:65.5pt;z-index:25162393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" fillcolor="white [3201]" stroked="f" strokeweight=".5pt">
              <v:textbox>
                <w:txbxContent>
                  <w:p w14:paraId="51AB105E" w14:textId="3226D0DE" w:rsidR="00D04818" w:rsidRPr="00EE4101" w:rsidRDefault="00D04818" w:rsidP="009A0A69">
                    <w:pPr>
                      <w:pStyle w:val="Titel"/>
                      <w:spacing w:line="276" w:lineRule="auto"/>
                      <w:ind w:left="0"/>
                    </w:pPr>
                    <w:r>
                      <w:t>Arbeitsb</w:t>
                    </w:r>
                    <w:r w:rsidR="00125D09">
                      <w:t>ogen</w:t>
                    </w:r>
                    <w:r>
                      <w:t>:</w:t>
                    </w:r>
                  </w:p>
                  <w:p w14:paraId="59037C3D" w14:textId="220518BF" w:rsidR="00D04818" w:rsidRDefault="00B232F7" w:rsidP="00680EB8">
                    <w:pPr>
                      <w:pStyle w:val="berschrift1"/>
                      <w:spacing w:line="276" w:lineRule="auto"/>
                      <w:ind w:left="0"/>
                    </w:pPr>
                    <w:r>
                      <w:t>Vertragsbegriffe – Suchsel 1</w:t>
                    </w:r>
                  </w:p>
                </w:txbxContent>
              </v:textbox>
              <w10:wrap anchorx="margin" anchory="margin"/>
            </v:shape>
          </w:pict>
        </mc:Fallback>
      </mc:AlternateContent>
    </w:r>
    <w:r>
      <w:rPr>
        <w:noProof/>
      </w:rPr>
      <mc:AlternateContent>
        <mc:Choice Requires="wps">
          <w:drawing>
            <wp:anchor distT="0" distB="0" distL="114300" distR="114300" simplePos="0" relativeHeight="251625984" behindDoc="0" locked="0" layoutInCell="1" allowOverlap="1" wp14:anchorId="3508E1B3" wp14:editId="58F9EB55">
              <wp:simplePos x="0" y="0"/>
              <wp:positionH relativeFrom="margin">
                <wp:posOffset>5472430</wp:posOffset>
              </wp:positionH>
              <wp:positionV relativeFrom="topMargin">
                <wp:posOffset>1080135</wp:posOffset>
              </wp:positionV>
              <wp:extent cx="1076400" cy="266400"/>
              <wp:effectExtent l="0" t="0" r="9525" b="635"/>
              <wp:wrapNone/>
              <wp:docPr id="592" name="Textfeld 592"/>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75C2099F" w14:textId="77777777" w:rsidR="00D04818" w:rsidRPr="00CF6F9C" w:rsidRDefault="00D04818" w:rsidP="009A0A69">
                          <w:pPr>
                            <w:pStyle w:val="berschrift1"/>
                            <w:ind w:left="0"/>
                            <w:rPr>
                              <w:sz w:val="20"/>
                              <w:szCs w:val="20"/>
                            </w:rPr>
                          </w:pPr>
                          <w:r w:rsidRPr="00CF6F9C">
                            <w:rPr>
                              <w:sz w:val="20"/>
                              <w:szCs w:val="20"/>
                            </w:rPr>
                            <w:t>Level 2</w:t>
                          </w:r>
                        </w:p>
                        <w:p w14:paraId="2FF81452" w14:textId="77777777" w:rsidR="00D04818" w:rsidRPr="00EE4101" w:rsidRDefault="00D04818" w:rsidP="009A0A69">
                          <w:pPr>
                            <w:ind w:left="0"/>
                          </w:pPr>
                        </w:p>
                        <w:p w14:paraId="5B30557E" w14:textId="77777777" w:rsidR="00D04818" w:rsidRDefault="00D04818" w:rsidP="009A0A69">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08E1B3" id="Textfeld 592" o:spid="_x0000_s1349" type="#_x0000_t202" style="position:absolute;margin-left:430.9pt;margin-top:85.05pt;width:84.75pt;height:21pt;z-index:2516259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" fillcolor="white [3201]" stroked="f" strokeweight=".5pt">
              <v:textbox>
                <w:txbxContent>
                  <w:p w14:paraId="75C2099F" w14:textId="77777777" w:rsidR="00D04818" w:rsidRPr="00CF6F9C" w:rsidRDefault="00D04818" w:rsidP="009A0A69">
                    <w:pPr>
                      <w:pStyle w:val="berschrift1"/>
                      <w:ind w:left="0"/>
                      <w:rPr>
                        <w:sz w:val="20"/>
                        <w:szCs w:val="20"/>
                      </w:rPr>
                    </w:pPr>
                    <w:r w:rsidRPr="00CF6F9C">
                      <w:rPr>
                        <w:sz w:val="20"/>
                        <w:szCs w:val="20"/>
                      </w:rPr>
                      <w:t>Level 2</w:t>
                    </w:r>
                  </w:p>
                  <w:p w14:paraId="2FF81452" w14:textId="77777777" w:rsidR="00D04818" w:rsidRPr="00EE4101" w:rsidRDefault="00D04818" w:rsidP="009A0A69">
                    <w:pPr>
                      <w:ind w:left="0"/>
                    </w:pPr>
                  </w:p>
                  <w:p w14:paraId="5B30557E" w14:textId="77777777" w:rsidR="00D04818" w:rsidRDefault="00D04818" w:rsidP="009A0A69">
                    <w:pPr>
                      <w:ind w:left="0"/>
                    </w:pPr>
                  </w:p>
                </w:txbxContent>
              </v:textbox>
              <w10:wrap anchorx="margin" anchory="margin"/>
            </v:shape>
          </w:pict>
        </mc:Fallback>
      </mc:AlternateContent>
    </w:r>
    <w:r>
      <w:rPr>
        <w:noProof/>
      </w:rPr>
      <w:drawing>
        <wp:anchor distT="0" distB="0" distL="114300" distR="114300" simplePos="0" relativeHeight="251624960" behindDoc="0" locked="0" layoutInCell="1" allowOverlap="1" wp14:anchorId="6991E538" wp14:editId="06C60588">
          <wp:simplePos x="0" y="0"/>
          <wp:positionH relativeFrom="margin">
            <wp:posOffset>5526405</wp:posOffset>
          </wp:positionH>
          <wp:positionV relativeFrom="topMargin">
            <wp:posOffset>648335</wp:posOffset>
          </wp:positionV>
          <wp:extent cx="493200" cy="417600"/>
          <wp:effectExtent l="0" t="0" r="2540" b="1905"/>
          <wp:wrapNone/>
          <wp:docPr id="292" name="Grafi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22C3B3E" wp14:editId="75CEEA3A">
          <wp:extent cx="864000" cy="864000"/>
          <wp:effectExtent l="0" t="0" r="0" b="0"/>
          <wp:docPr id="293" name="Grafi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24C36EFA" w14:textId="77777777" w:rsidR="00D04818" w:rsidRPr="00455FAE" w:rsidRDefault="00D04818" w:rsidP="00455FAE">
    <w:pPr>
      <w:pStyle w:val="Kopfzeile"/>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DB4123" w14:textId="77777777" w:rsidR="00D04818" w:rsidRDefault="00D04818" w:rsidP="00AF6A6C">
    <w:pPr>
      <w:pStyle w:val="Kopfzeile"/>
      <w:ind w:left="0"/>
    </w:pPr>
    <w:r>
      <w:rPr>
        <w:noProof/>
      </w:rPr>
      <mc:AlternateContent>
        <mc:Choice Requires="wps">
          <w:drawing>
            <wp:anchor distT="0" distB="0" distL="114300" distR="114300" simplePos="0" relativeHeight="251627008" behindDoc="0" locked="0" layoutInCell="1" allowOverlap="1" wp14:anchorId="1F5EB39C" wp14:editId="1DFC9946">
              <wp:simplePos x="0" y="0"/>
              <wp:positionH relativeFrom="margin">
                <wp:posOffset>972185</wp:posOffset>
              </wp:positionH>
              <wp:positionV relativeFrom="topMargin">
                <wp:posOffset>467995</wp:posOffset>
              </wp:positionV>
              <wp:extent cx="4122000" cy="831600"/>
              <wp:effectExtent l="0" t="0" r="0" b="6985"/>
              <wp:wrapNone/>
              <wp:docPr id="598" name="Textfeld 598"/>
              <wp:cNvGraphicFramePr/>
              <a:graphic xmlns:a="http://schemas.openxmlformats.org/drawingml/2006/main">
                <a:graphicData uri="http://schemas.microsoft.com/office/word/2010/wordprocessingShape">
                  <wps:wsp>
                    <wps:cNvSpPr txBox="1"/>
                    <wps:spPr>
                      <a:xfrm>
                        <a:off x="0" y="0"/>
                        <a:ext cx="4122000" cy="831600"/>
                      </a:xfrm>
                      <a:prstGeom prst="rect">
                        <a:avLst/>
                      </a:prstGeom>
                      <a:solidFill>
                        <a:schemeClr val="lt1"/>
                      </a:solidFill>
                      <a:ln w="6350">
                        <a:noFill/>
                      </a:ln>
                    </wps:spPr>
                    <wps:txbx>
                      <w:txbxContent>
                        <w:p w14:paraId="04AA5F28" w14:textId="77777777" w:rsidR="00D04818" w:rsidRPr="00EE4101" w:rsidRDefault="00D04818" w:rsidP="00AF6A6C">
                          <w:pPr>
                            <w:pStyle w:val="Titel"/>
                            <w:spacing w:line="276" w:lineRule="auto"/>
                            <w:ind w:left="0"/>
                          </w:pPr>
                          <w:r>
                            <w:t>Lösung:</w:t>
                          </w:r>
                        </w:p>
                        <w:p w14:paraId="531A9537" w14:textId="17E472EE" w:rsidR="00D04818" w:rsidRDefault="00B232F7" w:rsidP="00680EB8">
                          <w:pPr>
                            <w:pStyle w:val="berschrift1"/>
                            <w:spacing w:line="276" w:lineRule="auto"/>
                            <w:ind w:left="0"/>
                          </w:pPr>
                          <w:r>
                            <w:t>Vertragsbegriffe – Suchsel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5EB39C" id="_x0000_t202" coordsize="21600,21600" o:spt="202" path="m,l,21600r21600,l21600,xe">
              <v:stroke joinstyle="miter"/>
              <v:path gradientshapeok="t" o:connecttype="rect"/>
            </v:shapetype>
            <v:shape id="Textfeld 598" o:spid="_x0000_s1350" type="#_x0000_t202" style="position:absolute;margin-left:76.55pt;margin-top:36.85pt;width:324.55pt;height:65.5pt;z-index:2516270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" fillcolor="white [3201]" stroked="f" strokeweight=".5pt">
              <v:textbox>
                <w:txbxContent>
                  <w:p w14:paraId="04AA5F28" w14:textId="77777777" w:rsidR="00D04818" w:rsidRPr="00EE4101" w:rsidRDefault="00D04818" w:rsidP="00AF6A6C">
                    <w:pPr>
                      <w:pStyle w:val="Titel"/>
                      <w:spacing w:line="276" w:lineRule="auto"/>
                      <w:ind w:left="0"/>
                    </w:pPr>
                    <w:r>
                      <w:t>Lösung:</w:t>
                    </w:r>
                  </w:p>
                  <w:p w14:paraId="531A9537" w14:textId="17E472EE" w:rsidR="00D04818" w:rsidRDefault="00B232F7" w:rsidP="00680EB8">
                    <w:pPr>
                      <w:pStyle w:val="berschrift1"/>
                      <w:spacing w:line="276" w:lineRule="auto"/>
                      <w:ind w:left="0"/>
                    </w:pPr>
                    <w:r>
                      <w:t>Vertragsbegriffe – Suchsel 1</w:t>
                    </w:r>
                  </w:p>
                </w:txbxContent>
              </v:textbox>
              <w10:wrap anchorx="margin" anchory="margin"/>
            </v:shape>
          </w:pict>
        </mc:Fallback>
      </mc:AlternateContent>
    </w:r>
    <w:r>
      <w:rPr>
        <w:noProof/>
      </w:rPr>
      <w:drawing>
        <wp:inline distT="0" distB="0" distL="0" distR="0" wp14:anchorId="6B062E35" wp14:editId="7E90E2F9">
          <wp:extent cx="864000" cy="864000"/>
          <wp:effectExtent l="0" t="0" r="0" b="0"/>
          <wp:docPr id="297" name="Grafik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068454F5" w14:textId="77777777" w:rsidR="00D04818" w:rsidRPr="00455FAE" w:rsidRDefault="00D04818" w:rsidP="00455FAE">
    <w:pPr>
      <w:pStyle w:val="Kopfzeile"/>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D9F026" w14:textId="77777777" w:rsidR="00D04818" w:rsidRDefault="00D04818" w:rsidP="00BB233E">
    <w:pPr>
      <w:pStyle w:val="Kopfzeile"/>
      <w:ind w:left="0"/>
    </w:pPr>
    <w:r>
      <w:rPr>
        <w:noProof/>
      </w:rPr>
      <mc:AlternateContent>
        <mc:Choice Requires="wps">
          <w:drawing>
            <wp:anchor distT="0" distB="0" distL="114300" distR="114300" simplePos="0" relativeHeight="251628032" behindDoc="0" locked="0" layoutInCell="1" allowOverlap="1" wp14:anchorId="18DEC024" wp14:editId="176074C7">
              <wp:simplePos x="0" y="0"/>
              <wp:positionH relativeFrom="margin">
                <wp:posOffset>972185</wp:posOffset>
              </wp:positionH>
              <wp:positionV relativeFrom="topMargin">
                <wp:posOffset>467995</wp:posOffset>
              </wp:positionV>
              <wp:extent cx="4122000" cy="831600"/>
              <wp:effectExtent l="0" t="0" r="0" b="6985"/>
              <wp:wrapNone/>
              <wp:docPr id="304" name="Textfeld 304"/>
              <wp:cNvGraphicFramePr/>
              <a:graphic xmlns:a="http://schemas.openxmlformats.org/drawingml/2006/main">
                <a:graphicData uri="http://schemas.microsoft.com/office/word/2010/wordprocessingShape">
                  <wps:wsp>
                    <wps:cNvSpPr txBox="1"/>
                    <wps:spPr>
                      <a:xfrm>
                        <a:off x="0" y="0"/>
                        <a:ext cx="4122000" cy="831600"/>
                      </a:xfrm>
                      <a:prstGeom prst="rect">
                        <a:avLst/>
                      </a:prstGeom>
                      <a:solidFill>
                        <a:schemeClr val="lt1"/>
                      </a:solidFill>
                      <a:ln w="6350">
                        <a:noFill/>
                      </a:ln>
                    </wps:spPr>
                    <wps:txbx>
                      <w:txbxContent>
                        <w:p w14:paraId="0E1B68E8" w14:textId="7011432F" w:rsidR="00D04818" w:rsidRPr="00EE4101" w:rsidRDefault="00D04818" w:rsidP="00BB233E">
                          <w:pPr>
                            <w:pStyle w:val="Titel"/>
                            <w:spacing w:line="276" w:lineRule="auto"/>
                            <w:ind w:left="0"/>
                          </w:pPr>
                          <w:r>
                            <w:t>Arbeitsb</w:t>
                          </w:r>
                          <w:r w:rsidR="00125D09">
                            <w:t>ogen</w:t>
                          </w:r>
                          <w:r>
                            <w:t>:</w:t>
                          </w:r>
                        </w:p>
                        <w:p w14:paraId="4916D889" w14:textId="4F379C96" w:rsidR="00D04818" w:rsidRDefault="00B232F7" w:rsidP="00680EB8">
                          <w:pPr>
                            <w:pStyle w:val="berschrift1"/>
                            <w:spacing w:line="276" w:lineRule="auto"/>
                            <w:ind w:left="0"/>
                          </w:pPr>
                          <w:r>
                            <w:t>Vertragsbegriffe – Suchsel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DEC024" id="_x0000_t202" coordsize="21600,21600" o:spt="202" path="m,l,21600r21600,l21600,xe">
              <v:stroke joinstyle="miter"/>
              <v:path gradientshapeok="t" o:connecttype="rect"/>
            </v:shapetype>
            <v:shape id="Textfeld 304" o:spid="_x0000_s1351" type="#_x0000_t202" style="position:absolute;margin-left:76.55pt;margin-top:36.85pt;width:324.55pt;height:65.5pt;z-index:2516280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" fillcolor="white [3201]" stroked="f" strokeweight=".5pt">
              <v:textbox>
                <w:txbxContent>
                  <w:p w14:paraId="0E1B68E8" w14:textId="7011432F" w:rsidR="00D04818" w:rsidRPr="00EE4101" w:rsidRDefault="00D04818" w:rsidP="00BB233E">
                    <w:pPr>
                      <w:pStyle w:val="Titel"/>
                      <w:spacing w:line="276" w:lineRule="auto"/>
                      <w:ind w:left="0"/>
                    </w:pPr>
                    <w:r>
                      <w:t>Arbeitsb</w:t>
                    </w:r>
                    <w:r w:rsidR="00125D09">
                      <w:t>ogen</w:t>
                    </w:r>
                    <w:r>
                      <w:t>:</w:t>
                    </w:r>
                  </w:p>
                  <w:p w14:paraId="4916D889" w14:textId="4F379C96" w:rsidR="00D04818" w:rsidRDefault="00B232F7" w:rsidP="00680EB8">
                    <w:pPr>
                      <w:pStyle w:val="berschrift1"/>
                      <w:spacing w:line="276" w:lineRule="auto"/>
                      <w:ind w:left="0"/>
                    </w:pPr>
                    <w:r>
                      <w:t>Vertragsbegriffe – Suchsel 2</w:t>
                    </w:r>
                  </w:p>
                </w:txbxContent>
              </v:textbox>
              <w10:wrap anchorx="margin" anchory="margin"/>
            </v:shape>
          </w:pict>
        </mc:Fallback>
      </mc:AlternateContent>
    </w:r>
    <w:r>
      <w:rPr>
        <w:noProof/>
      </w:rPr>
      <mc:AlternateContent>
        <mc:Choice Requires="wps">
          <w:drawing>
            <wp:anchor distT="0" distB="0" distL="114300" distR="114300" simplePos="0" relativeHeight="251630080" behindDoc="0" locked="0" layoutInCell="1" allowOverlap="1" wp14:anchorId="5EDA83DD" wp14:editId="6A6CB5C1">
              <wp:simplePos x="0" y="0"/>
              <wp:positionH relativeFrom="margin">
                <wp:posOffset>5472430</wp:posOffset>
              </wp:positionH>
              <wp:positionV relativeFrom="topMargin">
                <wp:posOffset>1080135</wp:posOffset>
              </wp:positionV>
              <wp:extent cx="1076400" cy="266400"/>
              <wp:effectExtent l="0" t="0" r="9525" b="635"/>
              <wp:wrapNone/>
              <wp:docPr id="309" name="Textfeld 309"/>
              <wp:cNvGraphicFramePr/>
              <a:graphic xmlns:a="http://schemas.openxmlformats.org/drawingml/2006/main">
                <a:graphicData uri="http://schemas.microsoft.com/office/word/2010/wordprocessingShape">
                  <wps:wsp>
                    <wps:cNvSpPr txBox="1"/>
                    <wps:spPr>
                      <a:xfrm>
                        <a:off x="0" y="0"/>
                        <a:ext cx="1076400" cy="266400"/>
                      </a:xfrm>
                      <a:prstGeom prst="rect">
                        <a:avLst/>
                      </a:prstGeom>
                      <a:solidFill>
                        <a:schemeClr val="lt1"/>
                      </a:solidFill>
                      <a:ln w="6350">
                        <a:noFill/>
                      </a:ln>
                    </wps:spPr>
                    <wps:txbx>
                      <w:txbxContent>
                        <w:p w14:paraId="0C7DDEB5" w14:textId="77777777" w:rsidR="00D04818" w:rsidRPr="00CF6F9C" w:rsidRDefault="00D04818" w:rsidP="00BB233E">
                          <w:pPr>
                            <w:pStyle w:val="berschrift1"/>
                            <w:ind w:left="0"/>
                            <w:rPr>
                              <w:sz w:val="20"/>
                              <w:szCs w:val="20"/>
                            </w:rPr>
                          </w:pPr>
                          <w:r w:rsidRPr="00CF6F9C">
                            <w:rPr>
                              <w:sz w:val="20"/>
                              <w:szCs w:val="20"/>
                            </w:rPr>
                            <w:t>Level 3</w:t>
                          </w:r>
                        </w:p>
                        <w:p w14:paraId="53D57E8C" w14:textId="77777777" w:rsidR="00D04818" w:rsidRPr="00EE4101" w:rsidRDefault="00D04818" w:rsidP="00BB233E">
                          <w:pPr>
                            <w:ind w:left="0"/>
                          </w:pPr>
                        </w:p>
                        <w:p w14:paraId="4064B4EC" w14:textId="77777777" w:rsidR="00D04818" w:rsidRDefault="00D04818" w:rsidP="00BB233E">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DA83DD" id="Textfeld 309" o:spid="_x0000_s1352" type="#_x0000_t202" style="position:absolute;margin-left:430.9pt;margin-top:85.05pt;width:84.75pt;height:21pt;z-index:25163008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" fillcolor="white [3201]" stroked="f" strokeweight=".5pt">
              <v:textbox>
                <w:txbxContent>
                  <w:p w14:paraId="0C7DDEB5" w14:textId="77777777" w:rsidR="00D04818" w:rsidRPr="00CF6F9C" w:rsidRDefault="00D04818" w:rsidP="00BB233E">
                    <w:pPr>
                      <w:pStyle w:val="berschrift1"/>
                      <w:ind w:left="0"/>
                      <w:rPr>
                        <w:sz w:val="20"/>
                        <w:szCs w:val="20"/>
                      </w:rPr>
                    </w:pPr>
                    <w:r w:rsidRPr="00CF6F9C">
                      <w:rPr>
                        <w:sz w:val="20"/>
                        <w:szCs w:val="20"/>
                      </w:rPr>
                      <w:t>Level 3</w:t>
                    </w:r>
                  </w:p>
                  <w:p w14:paraId="53D57E8C" w14:textId="77777777" w:rsidR="00D04818" w:rsidRPr="00EE4101" w:rsidRDefault="00D04818" w:rsidP="00BB233E">
                    <w:pPr>
                      <w:ind w:left="0"/>
                    </w:pPr>
                  </w:p>
                  <w:p w14:paraId="4064B4EC" w14:textId="77777777" w:rsidR="00D04818" w:rsidRDefault="00D04818" w:rsidP="00BB233E">
                    <w:pPr>
                      <w:ind w:left="0"/>
                    </w:pPr>
                  </w:p>
                </w:txbxContent>
              </v:textbox>
              <w10:wrap anchorx="margin" anchory="margin"/>
            </v:shape>
          </w:pict>
        </mc:Fallback>
      </mc:AlternateContent>
    </w:r>
    <w:r>
      <w:rPr>
        <w:noProof/>
      </w:rPr>
      <w:drawing>
        <wp:anchor distT="0" distB="0" distL="114300" distR="114300" simplePos="0" relativeHeight="251629056" behindDoc="0" locked="0" layoutInCell="1" allowOverlap="1" wp14:anchorId="587D5D8B" wp14:editId="6785A78B">
          <wp:simplePos x="0" y="0"/>
          <wp:positionH relativeFrom="margin">
            <wp:posOffset>5526405</wp:posOffset>
          </wp:positionH>
          <wp:positionV relativeFrom="topMargin">
            <wp:posOffset>648335</wp:posOffset>
          </wp:positionV>
          <wp:extent cx="493200" cy="417600"/>
          <wp:effectExtent l="0" t="0" r="2540" b="1905"/>
          <wp:wrapNone/>
          <wp:docPr id="310" name="Grafik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39F827C" wp14:editId="0D79780F">
          <wp:extent cx="864000" cy="864000"/>
          <wp:effectExtent l="0" t="0" r="0" b="0"/>
          <wp:docPr id="311" name="Grafik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214668AA" w14:textId="77777777" w:rsidR="00D04818" w:rsidRPr="00455FAE" w:rsidRDefault="00D04818" w:rsidP="00455FAE">
    <w:pPr>
      <w:pStyle w:val="Kopfzeile"/>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491C54" w14:textId="77777777" w:rsidR="00D04818" w:rsidRDefault="00D04818" w:rsidP="00CF602A">
    <w:pPr>
      <w:pStyle w:val="Kopfzeile"/>
      <w:ind w:left="0"/>
    </w:pPr>
    <w:r>
      <w:rPr>
        <w:noProof/>
      </w:rPr>
      <mc:AlternateContent>
        <mc:Choice Requires="wps">
          <w:drawing>
            <wp:anchor distT="0" distB="0" distL="114300" distR="114300" simplePos="0" relativeHeight="251631104" behindDoc="0" locked="0" layoutInCell="1" allowOverlap="1" wp14:anchorId="0FD065BC" wp14:editId="07FF94E5">
              <wp:simplePos x="0" y="0"/>
              <wp:positionH relativeFrom="margin">
                <wp:posOffset>972185</wp:posOffset>
              </wp:positionH>
              <wp:positionV relativeFrom="topMargin">
                <wp:posOffset>467995</wp:posOffset>
              </wp:positionV>
              <wp:extent cx="4122000" cy="831600"/>
              <wp:effectExtent l="0" t="0" r="0" b="6985"/>
              <wp:wrapNone/>
              <wp:docPr id="312" name="Textfeld 312"/>
              <wp:cNvGraphicFramePr/>
              <a:graphic xmlns:a="http://schemas.openxmlformats.org/drawingml/2006/main">
                <a:graphicData uri="http://schemas.microsoft.com/office/word/2010/wordprocessingShape">
                  <wps:wsp>
                    <wps:cNvSpPr txBox="1"/>
                    <wps:spPr>
                      <a:xfrm>
                        <a:off x="0" y="0"/>
                        <a:ext cx="4122000" cy="831600"/>
                      </a:xfrm>
                      <a:prstGeom prst="rect">
                        <a:avLst/>
                      </a:prstGeom>
                      <a:solidFill>
                        <a:schemeClr val="lt1"/>
                      </a:solidFill>
                      <a:ln w="6350">
                        <a:noFill/>
                      </a:ln>
                    </wps:spPr>
                    <wps:txbx>
                      <w:txbxContent>
                        <w:p w14:paraId="4BBAC68D" w14:textId="77777777" w:rsidR="00D04818" w:rsidRPr="00EE4101" w:rsidRDefault="00D04818" w:rsidP="00CF602A">
                          <w:pPr>
                            <w:pStyle w:val="Titel"/>
                            <w:spacing w:line="276" w:lineRule="auto"/>
                            <w:ind w:left="0"/>
                          </w:pPr>
                          <w:r>
                            <w:t>Lösung:</w:t>
                          </w:r>
                        </w:p>
                        <w:p w14:paraId="355B07DB" w14:textId="205B3530" w:rsidR="00D04818" w:rsidRDefault="00B232F7" w:rsidP="00680EB8">
                          <w:pPr>
                            <w:pStyle w:val="berschrift1"/>
                            <w:spacing w:line="276" w:lineRule="auto"/>
                            <w:ind w:left="0"/>
                          </w:pPr>
                          <w:r>
                            <w:t>Vertragsbegriffe – Suchsel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D065BC" id="_x0000_t202" coordsize="21600,21600" o:spt="202" path="m,l,21600r21600,l21600,xe">
              <v:stroke joinstyle="miter"/>
              <v:path gradientshapeok="t" o:connecttype="rect"/>
            </v:shapetype>
            <v:shape id="Textfeld 312" o:spid="_x0000_s1353" type="#_x0000_t202" style="position:absolute;margin-left:76.55pt;margin-top:36.85pt;width:324.55pt;height:65.5pt;z-index:2516311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" fillcolor="white [3201]" stroked="f" strokeweight=".5pt">
              <v:textbox>
                <w:txbxContent>
                  <w:p w14:paraId="4BBAC68D" w14:textId="77777777" w:rsidR="00D04818" w:rsidRPr="00EE4101" w:rsidRDefault="00D04818" w:rsidP="00CF602A">
                    <w:pPr>
                      <w:pStyle w:val="Titel"/>
                      <w:spacing w:line="276" w:lineRule="auto"/>
                      <w:ind w:left="0"/>
                    </w:pPr>
                    <w:r>
                      <w:t>Lösung:</w:t>
                    </w:r>
                  </w:p>
                  <w:p w14:paraId="355B07DB" w14:textId="205B3530" w:rsidR="00D04818" w:rsidRDefault="00B232F7" w:rsidP="00680EB8">
                    <w:pPr>
                      <w:pStyle w:val="berschrift1"/>
                      <w:spacing w:line="276" w:lineRule="auto"/>
                      <w:ind w:left="0"/>
                    </w:pPr>
                    <w:r>
                      <w:t>Vertragsbegriffe – Suchsel 2</w:t>
                    </w:r>
                  </w:p>
                </w:txbxContent>
              </v:textbox>
              <w10:wrap anchorx="margin" anchory="margin"/>
            </v:shape>
          </w:pict>
        </mc:Fallback>
      </mc:AlternateContent>
    </w:r>
    <w:r>
      <w:rPr>
        <w:noProof/>
      </w:rPr>
      <w:drawing>
        <wp:inline distT="0" distB="0" distL="0" distR="0" wp14:anchorId="2C700366" wp14:editId="72FFC691">
          <wp:extent cx="864000" cy="864000"/>
          <wp:effectExtent l="0" t="0" r="0" b="0"/>
          <wp:docPr id="606" name="Grafik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3111A483" w14:textId="77777777" w:rsidR="00D04818" w:rsidRPr="00455FAE" w:rsidRDefault="00D04818" w:rsidP="00455FAE">
    <w:pPr>
      <w:pStyle w:val="Kopfzeile"/>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50223A" w14:textId="77777777" w:rsidR="00D04818" w:rsidRPr="00455FAE" w:rsidRDefault="00D04818" w:rsidP="00455FAE">
    <w:pPr>
      <w:pStyle w:val="Kopfzeil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4AC728" w14:textId="77777777" w:rsidR="005516C5" w:rsidRPr="001B2907" w:rsidRDefault="005516C5" w:rsidP="005516C5">
    <w:pPr>
      <w:tabs>
        <w:tab w:val="center" w:pos="4536"/>
        <w:tab w:val="right" w:pos="9072"/>
      </w:tabs>
      <w:spacing w:line="240" w:lineRule="auto"/>
      <w:ind w:left="0"/>
      <w:rPr>
        <w:sz w:val="24"/>
      </w:rPr>
    </w:pPr>
    <w:r w:rsidRPr="001B2907">
      <w:rPr>
        <w:noProof/>
        <w:sz w:val="24"/>
      </w:rPr>
      <mc:AlternateContent>
        <mc:Choice Requires="wps">
          <w:drawing>
            <wp:anchor distT="0" distB="0" distL="114300" distR="114300" simplePos="0" relativeHeight="251804160" behindDoc="0" locked="0" layoutInCell="1" allowOverlap="1" wp14:anchorId="3AA46E3D" wp14:editId="2EC5E6F7">
              <wp:simplePos x="0" y="0"/>
              <wp:positionH relativeFrom="margin">
                <wp:posOffset>972185</wp:posOffset>
              </wp:positionH>
              <wp:positionV relativeFrom="topMargin">
                <wp:posOffset>467995</wp:posOffset>
              </wp:positionV>
              <wp:extent cx="5857200" cy="1008000"/>
              <wp:effectExtent l="0" t="0" r="0" b="1905"/>
              <wp:wrapNone/>
              <wp:docPr id="193" name="Textfeld 193"/>
              <wp:cNvGraphicFramePr/>
              <a:graphic xmlns:a="http://schemas.openxmlformats.org/drawingml/2006/main">
                <a:graphicData uri="http://schemas.microsoft.com/office/word/2010/wordprocessingShape">
                  <wps:wsp>
                    <wps:cNvSpPr txBox="1"/>
                    <wps:spPr>
                      <a:xfrm>
                        <a:off x="0" y="0"/>
                        <a:ext cx="5857200" cy="1008000"/>
                      </a:xfrm>
                      <a:prstGeom prst="rect">
                        <a:avLst/>
                      </a:prstGeom>
                      <a:solidFill>
                        <a:sysClr val="window" lastClr="FFFFFF"/>
                      </a:solidFill>
                      <a:ln w="6350">
                        <a:noFill/>
                      </a:ln>
                    </wps:spPr>
                    <wps:txbx>
                      <w:txbxContent>
                        <w:p w14:paraId="59027C64" w14:textId="77777777" w:rsidR="005516C5" w:rsidRPr="00EE527B" w:rsidRDefault="005516C5" w:rsidP="005516C5">
                          <w:pPr>
                            <w:pStyle w:val="Titel"/>
                            <w:spacing w:line="276" w:lineRule="auto"/>
                            <w:ind w:left="0"/>
                            <w:rPr>
                              <w:color w:val="C00000"/>
                            </w:rPr>
                          </w:pPr>
                          <w:r w:rsidRPr="00EE527B">
                            <w:rPr>
                              <w:color w:val="C00000"/>
                            </w:rPr>
                            <w:t xml:space="preserve">Lerneinheit I: </w:t>
                          </w:r>
                          <w:r>
                            <w:rPr>
                              <w:color w:val="C00000"/>
                            </w:rPr>
                            <w:t xml:space="preserve">Rund </w:t>
                          </w:r>
                          <w:r w:rsidRPr="00105099">
                            <w:rPr>
                              <w:color w:val="C00000"/>
                            </w:rPr>
                            <w:t>um</w:t>
                          </w:r>
                          <w:r>
                            <w:rPr>
                              <w:color w:val="C00000"/>
                            </w:rPr>
                            <w:t xml:space="preserve"> </w:t>
                          </w:r>
                          <w:r w:rsidRPr="00BA2EE4">
                            <w:rPr>
                              <w:color w:val="C00000"/>
                            </w:rPr>
                            <w:t>Verträge</w:t>
                          </w:r>
                        </w:p>
                        <w:p w14:paraId="4F6AEED4" w14:textId="77777777" w:rsidR="005516C5" w:rsidRDefault="005516C5" w:rsidP="005516C5">
                          <w:pPr>
                            <w:pStyle w:val="berschrift1"/>
                            <w:spacing w:line="276" w:lineRule="auto"/>
                            <w:ind w:left="0"/>
                          </w:pPr>
                          <w:r w:rsidRPr="008B6A13">
                            <w:t>Hintergrundinformationen</w:t>
                          </w:r>
                          <w:r>
                            <w:t xml:space="preserve"> für Lehrende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A46E3D" id="_x0000_t202" coordsize="21600,21600" o:spt="202" path="m,l,21600r21600,l21600,xe">
              <v:stroke joinstyle="miter"/>
              <v:path gradientshapeok="t" o:connecttype="rect"/>
            </v:shapetype>
            <v:shape id="Textfeld 193" o:spid="_x0000_s1250" type="#_x0000_t202" style="position:absolute;margin-left:76.55pt;margin-top:36.85pt;width:461.2pt;height:79.35pt;z-index:2518041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" fillcolor="window" stroked="f" strokeweight=".5pt">
              <v:textbox>
                <w:txbxContent>
                  <w:p w14:paraId="59027C64" w14:textId="77777777" w:rsidR="005516C5" w:rsidRPr="00EE527B" w:rsidRDefault="005516C5" w:rsidP="005516C5">
                    <w:pPr>
                      <w:pStyle w:val="Titel"/>
                      <w:spacing w:line="276" w:lineRule="auto"/>
                      <w:ind w:left="0"/>
                      <w:rPr>
                        <w:color w:val="C00000"/>
                      </w:rPr>
                    </w:pPr>
                    <w:r w:rsidRPr="00EE527B">
                      <w:rPr>
                        <w:color w:val="C00000"/>
                      </w:rPr>
                      <w:t xml:space="preserve">Lerneinheit I: </w:t>
                    </w:r>
                    <w:r>
                      <w:rPr>
                        <w:color w:val="C00000"/>
                      </w:rPr>
                      <w:t xml:space="preserve">Rund </w:t>
                    </w:r>
                    <w:r w:rsidRPr="00105099">
                      <w:rPr>
                        <w:color w:val="C00000"/>
                      </w:rPr>
                      <w:t>um</w:t>
                    </w:r>
                    <w:r>
                      <w:rPr>
                        <w:color w:val="C00000"/>
                      </w:rPr>
                      <w:t xml:space="preserve"> </w:t>
                    </w:r>
                    <w:r w:rsidRPr="00BA2EE4">
                      <w:rPr>
                        <w:color w:val="C00000"/>
                      </w:rPr>
                      <w:t>Verträge</w:t>
                    </w:r>
                  </w:p>
                  <w:p w14:paraId="4F6AEED4" w14:textId="77777777" w:rsidR="005516C5" w:rsidRDefault="005516C5" w:rsidP="005516C5">
                    <w:pPr>
                      <w:pStyle w:val="berschrift1"/>
                      <w:spacing w:line="276" w:lineRule="auto"/>
                      <w:ind w:left="0"/>
                    </w:pPr>
                    <w:r w:rsidRPr="008B6A13">
                      <w:t>Hintergrundinformationen</w:t>
                    </w:r>
                    <w:r>
                      <w:t xml:space="preserve"> für Lehrende</w:t>
                    </w:r>
                  </w:p>
                </w:txbxContent>
              </v:textbox>
              <w10:wrap anchorx="margin" anchory="margin"/>
            </v:shape>
          </w:pict>
        </mc:Fallback>
      </mc:AlternateContent>
    </w:r>
    <w:r w:rsidRPr="001B2907">
      <w:rPr>
        <w:noProof/>
        <w:sz w:val="24"/>
      </w:rPr>
      <w:drawing>
        <wp:inline distT="0" distB="0" distL="0" distR="0" wp14:anchorId="3859324F" wp14:editId="793A632D">
          <wp:extent cx="864000" cy="864000"/>
          <wp:effectExtent l="0" t="0" r="0" b="0"/>
          <wp:docPr id="257" name="Grafi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7EC730B4" w14:textId="77777777" w:rsidR="005516C5" w:rsidRDefault="005516C5">
    <w:pPr>
      <w:pStyle w:val="Kopfzeile"/>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6B1AC5" w14:textId="77777777" w:rsidR="00D04818" w:rsidRDefault="00D04818" w:rsidP="0016117C">
    <w:pPr>
      <w:pStyle w:val="Kopfzeile"/>
      <w:ind w:left="0"/>
    </w:pPr>
    <w:r>
      <w:rPr>
        <w:noProof/>
      </w:rPr>
      <mc:AlternateContent>
        <mc:Choice Requires="wps">
          <w:drawing>
            <wp:anchor distT="0" distB="0" distL="114300" distR="114300" simplePos="0" relativeHeight="251554304" behindDoc="0" locked="0" layoutInCell="1" allowOverlap="1" wp14:anchorId="334DE7F8" wp14:editId="59719D6A">
              <wp:simplePos x="0" y="0"/>
              <wp:positionH relativeFrom="margin">
                <wp:posOffset>970915</wp:posOffset>
              </wp:positionH>
              <wp:positionV relativeFrom="topMargin">
                <wp:posOffset>469900</wp:posOffset>
              </wp:positionV>
              <wp:extent cx="5400000" cy="774700"/>
              <wp:effectExtent l="0" t="0" r="0" b="6350"/>
              <wp:wrapNone/>
              <wp:docPr id="611" name="Textfeld 611"/>
              <wp:cNvGraphicFramePr/>
              <a:graphic xmlns:a="http://schemas.openxmlformats.org/drawingml/2006/main">
                <a:graphicData uri="http://schemas.microsoft.com/office/word/2010/wordprocessingShape">
                  <wps:wsp>
                    <wps:cNvSpPr txBox="1"/>
                    <wps:spPr>
                      <a:xfrm>
                        <a:off x="0" y="0"/>
                        <a:ext cx="5400000" cy="774700"/>
                      </a:xfrm>
                      <a:prstGeom prst="rect">
                        <a:avLst/>
                      </a:prstGeom>
                      <a:solidFill>
                        <a:schemeClr val="lt1"/>
                      </a:solidFill>
                      <a:ln w="6350">
                        <a:noFill/>
                      </a:ln>
                    </wps:spPr>
                    <wps:txbx>
                      <w:txbxContent>
                        <w:p w14:paraId="237E44D7" w14:textId="6EFC439F" w:rsidR="00D04818" w:rsidRPr="00EE4101" w:rsidRDefault="00D04818" w:rsidP="00677911">
                          <w:pPr>
                            <w:pStyle w:val="Titel"/>
                            <w:spacing w:line="276" w:lineRule="auto"/>
                            <w:ind w:left="0"/>
                          </w:pPr>
                          <w:r w:rsidRPr="00EE4101">
                            <w:t>A</w:t>
                          </w:r>
                          <w:r>
                            <w:t>blauf für Lehrende:</w:t>
                          </w:r>
                        </w:p>
                        <w:p w14:paraId="5F597F07" w14:textId="3216DA17" w:rsidR="00D04818" w:rsidRDefault="00D04818" w:rsidP="00ED27B2">
                          <w:pPr>
                            <w:pStyle w:val="berschrift1"/>
                            <w:spacing w:line="276" w:lineRule="auto"/>
                            <w:ind w:left="0"/>
                          </w:pPr>
                          <w:r>
                            <w:t>Kündigung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4DE7F8" id="_x0000_t202" coordsize="21600,21600" o:spt="202" path="m,l,21600r21600,l21600,xe">
              <v:stroke joinstyle="miter"/>
              <v:path gradientshapeok="t" o:connecttype="rect"/>
            </v:shapetype>
            <v:shape id="Textfeld 611" o:spid="_x0000_s1354" type="#_x0000_t202" style="position:absolute;margin-left:76.45pt;margin-top:37pt;width:425.2pt;height:61pt;z-index:2515543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" fillcolor="white [3201]" stroked="f" strokeweight=".5pt">
              <v:textbox>
                <w:txbxContent>
                  <w:p w14:paraId="237E44D7" w14:textId="6EFC439F" w:rsidR="00D04818" w:rsidRPr="00EE4101" w:rsidRDefault="00D04818" w:rsidP="00677911">
                    <w:pPr>
                      <w:pStyle w:val="Titel"/>
                      <w:spacing w:line="276" w:lineRule="auto"/>
                      <w:ind w:left="0"/>
                    </w:pPr>
                    <w:r w:rsidRPr="00EE4101">
                      <w:t>A</w:t>
                    </w:r>
                    <w:r>
                      <w:t>blauf für Lehrende:</w:t>
                    </w:r>
                  </w:p>
                  <w:p w14:paraId="5F597F07" w14:textId="3216DA17" w:rsidR="00D04818" w:rsidRDefault="00D04818" w:rsidP="00ED27B2">
                    <w:pPr>
                      <w:pStyle w:val="berschrift1"/>
                      <w:spacing w:line="276" w:lineRule="auto"/>
                      <w:ind w:left="0"/>
                    </w:pPr>
                    <w:r>
                      <w:t>Kündigung</w:t>
                    </w:r>
                  </w:p>
                </w:txbxContent>
              </v:textbox>
              <w10:wrap anchorx="margin" anchory="margin"/>
            </v:shape>
          </w:pict>
        </mc:Fallback>
      </mc:AlternateContent>
    </w:r>
    <w:r>
      <w:rPr>
        <w:noProof/>
      </w:rPr>
      <w:drawing>
        <wp:inline distT="0" distB="0" distL="0" distR="0" wp14:anchorId="09756730" wp14:editId="76B0C558">
          <wp:extent cx="864000" cy="864000"/>
          <wp:effectExtent l="0" t="0" r="0" b="0"/>
          <wp:docPr id="612" name="Grafik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32EEA845" w14:textId="77777777" w:rsidR="00D04818" w:rsidRPr="00075AE3" w:rsidRDefault="00D04818" w:rsidP="0016117C">
    <w:pPr>
      <w:pStyle w:val="Kopfzeile"/>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D04818" w14:paraId="5518507F" w14:textId="77777777" w:rsidTr="00D04818">
      <w:trPr>
        <w:trHeight w:val="1134"/>
      </w:trPr>
      <w:tc>
        <w:tcPr>
          <w:tcW w:w="1000" w:type="pct"/>
          <w:vAlign w:val="center"/>
        </w:tcPr>
        <w:p w14:paraId="08BA3B75" w14:textId="77777777" w:rsidR="00D04818" w:rsidRDefault="00D04818" w:rsidP="0016117C">
          <w:pPr>
            <w:pStyle w:val="Untertitel"/>
          </w:pPr>
          <w:r>
            <w:rPr>
              <w:noProof/>
            </w:rPr>
            <w:drawing>
              <wp:inline distT="0" distB="0" distL="0" distR="0" wp14:anchorId="57248511" wp14:editId="768FB900">
                <wp:extent cx="493200" cy="417600"/>
                <wp:effectExtent l="0" t="0" r="2540" b="1905"/>
                <wp:docPr id="613" name="Grafik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6B87A98E" w14:textId="77777777" w:rsidR="00D04818" w:rsidRDefault="00D04818" w:rsidP="0016117C">
          <w:pPr>
            <w:pStyle w:val="Untertitel"/>
          </w:pPr>
          <w:r>
            <w:rPr>
              <w:noProof/>
            </w:rPr>
            <w:drawing>
              <wp:inline distT="0" distB="0" distL="0" distR="0" wp14:anchorId="5A1932E9" wp14:editId="02B934E8">
                <wp:extent cx="435600" cy="471600"/>
                <wp:effectExtent l="0" t="0" r="0" b="0"/>
                <wp:docPr id="614" name="Grafik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4E809350" w14:textId="77777777" w:rsidR="00D04818" w:rsidRDefault="00D04818" w:rsidP="0016117C">
          <w:pPr>
            <w:pStyle w:val="Untertitel"/>
          </w:pPr>
          <w:r>
            <w:rPr>
              <w:noProof/>
            </w:rPr>
            <w:drawing>
              <wp:inline distT="0" distB="0" distL="0" distR="0" wp14:anchorId="3AD8FEF9" wp14:editId="162F5E28">
                <wp:extent cx="424800" cy="486000"/>
                <wp:effectExtent l="0" t="0" r="0" b="0"/>
                <wp:docPr id="615" name="Grafik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35A03F1A" w14:textId="77777777" w:rsidR="00D04818" w:rsidRDefault="00D04818" w:rsidP="0016117C">
          <w:pPr>
            <w:pStyle w:val="Untertitel"/>
          </w:pPr>
          <w:r>
            <w:rPr>
              <w:noProof/>
            </w:rPr>
            <w:drawing>
              <wp:inline distT="0" distB="0" distL="0" distR="0" wp14:anchorId="5A10D2A8" wp14:editId="323BEF03">
                <wp:extent cx="424543" cy="435429"/>
                <wp:effectExtent l="0" t="0" r="0" b="0"/>
                <wp:docPr id="616" name="Grafik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5FA19685" w14:textId="77777777" w:rsidR="00D04818" w:rsidRDefault="00D04818" w:rsidP="0016117C">
          <w:pPr>
            <w:pStyle w:val="Untertitel"/>
          </w:pPr>
          <w:r>
            <w:rPr>
              <w:noProof/>
            </w:rPr>
            <w:drawing>
              <wp:inline distT="0" distB="0" distL="0" distR="0" wp14:anchorId="701DEA48" wp14:editId="404D25B3">
                <wp:extent cx="458526" cy="435600"/>
                <wp:effectExtent l="0" t="0" r="0" b="0"/>
                <wp:docPr id="617" name="Grafik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D04818" w14:paraId="602CD756" w14:textId="77777777" w:rsidTr="00D04818">
      <w:trPr>
        <w:trHeight w:val="510"/>
      </w:trPr>
      <w:tc>
        <w:tcPr>
          <w:tcW w:w="1000" w:type="pct"/>
        </w:tcPr>
        <w:p w14:paraId="20D4EC5C" w14:textId="77777777" w:rsidR="00D04818" w:rsidRPr="00EE4101" w:rsidRDefault="00D04818" w:rsidP="0016117C">
          <w:pPr>
            <w:pStyle w:val="Untertitel"/>
          </w:pPr>
          <w:r w:rsidRPr="0037643C">
            <w:rPr>
              <w:rStyle w:val="UntertitelZchn"/>
            </w:rPr>
            <w:t>Level</w:t>
          </w:r>
          <w:r w:rsidRPr="00EE4101">
            <w:t xml:space="preserve"> 3</w:t>
          </w:r>
          <w:r>
            <w:t>-4</w:t>
          </w:r>
        </w:p>
      </w:tc>
      <w:tc>
        <w:tcPr>
          <w:tcW w:w="1000" w:type="pct"/>
        </w:tcPr>
        <w:p w14:paraId="237C3F32" w14:textId="77777777" w:rsidR="00D04818" w:rsidRPr="00EE4101" w:rsidRDefault="00D04818" w:rsidP="0016117C">
          <w:pPr>
            <w:pStyle w:val="Untertitel"/>
          </w:pPr>
          <w:r>
            <w:t>45</w:t>
          </w:r>
          <w:r w:rsidRPr="00EE4101">
            <w:t xml:space="preserve"> Minuten</w:t>
          </w:r>
        </w:p>
      </w:tc>
      <w:tc>
        <w:tcPr>
          <w:tcW w:w="1000" w:type="pct"/>
        </w:tcPr>
        <w:p w14:paraId="7091165C" w14:textId="77777777" w:rsidR="00D04818" w:rsidRPr="00EE4101" w:rsidRDefault="00D04818" w:rsidP="0016117C">
          <w:pPr>
            <w:pStyle w:val="Untertitel"/>
          </w:pPr>
          <w:r w:rsidRPr="00EE4101">
            <w:t>1</w:t>
          </w:r>
          <w:r>
            <w:t>-10</w:t>
          </w:r>
          <w:r w:rsidRPr="00EE4101">
            <w:t xml:space="preserve"> Person</w:t>
          </w:r>
          <w:r>
            <w:t>en</w:t>
          </w:r>
        </w:p>
      </w:tc>
      <w:tc>
        <w:tcPr>
          <w:tcW w:w="1000" w:type="pct"/>
        </w:tcPr>
        <w:p w14:paraId="0913C647" w14:textId="77777777" w:rsidR="00D04818" w:rsidRPr="00EE4101" w:rsidRDefault="00D04818" w:rsidP="0016117C">
          <w:pPr>
            <w:pStyle w:val="Untertitel"/>
          </w:pPr>
          <w:r w:rsidRPr="00EE4101">
            <w:t>E</w:t>
          </w:r>
          <w:r>
            <w:t>A/PA, Plenum</w:t>
          </w:r>
        </w:p>
      </w:tc>
      <w:tc>
        <w:tcPr>
          <w:tcW w:w="1000" w:type="pct"/>
        </w:tcPr>
        <w:p w14:paraId="56AA5933" w14:textId="6F7376DC" w:rsidR="00D04818" w:rsidRPr="00EE4101" w:rsidRDefault="006E0BBB" w:rsidP="0016117C">
          <w:pPr>
            <w:pStyle w:val="Untertitel"/>
          </w:pPr>
          <w:r>
            <w:t>Arbeitsbögen</w:t>
          </w:r>
        </w:p>
      </w:tc>
    </w:tr>
  </w:tbl>
  <w:p w14:paraId="141D84D6" w14:textId="77777777" w:rsidR="00D04818" w:rsidRPr="00455FAE" w:rsidRDefault="00D04818" w:rsidP="00455FAE">
    <w:pPr>
      <w:pStyle w:val="Kopfzeile"/>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7BC1F4" w14:textId="7764D33C" w:rsidR="00D04818" w:rsidRPr="00455FAE" w:rsidRDefault="00D04818" w:rsidP="00ED0E3A">
    <w:pPr>
      <w:pStyle w:val="Kopfzeile"/>
      <w:ind w:left="0"/>
    </w:pPr>
    <w:r>
      <w:rPr>
        <w:noProof/>
      </w:rPr>
      <mc:AlternateContent>
        <mc:Choice Requires="wps">
          <w:drawing>
            <wp:anchor distT="0" distB="0" distL="114300" distR="114300" simplePos="0" relativeHeight="251632128" behindDoc="0" locked="0" layoutInCell="1" allowOverlap="1" wp14:anchorId="10042811" wp14:editId="6AAC152C">
              <wp:simplePos x="0" y="0"/>
              <wp:positionH relativeFrom="margin">
                <wp:posOffset>970915</wp:posOffset>
              </wp:positionH>
              <wp:positionV relativeFrom="topMargin">
                <wp:posOffset>469900</wp:posOffset>
              </wp:positionV>
              <wp:extent cx="3617595" cy="886460"/>
              <wp:effectExtent l="0" t="0" r="1905" b="8890"/>
              <wp:wrapNone/>
              <wp:docPr id="626" name="Textfeld 626"/>
              <wp:cNvGraphicFramePr/>
              <a:graphic xmlns:a="http://schemas.openxmlformats.org/drawingml/2006/main">
                <a:graphicData uri="http://schemas.microsoft.com/office/word/2010/wordprocessingShape">
                  <wps:wsp>
                    <wps:cNvSpPr txBox="1"/>
                    <wps:spPr>
                      <a:xfrm>
                        <a:off x="0" y="0"/>
                        <a:ext cx="3617595" cy="886460"/>
                      </a:xfrm>
                      <a:prstGeom prst="rect">
                        <a:avLst/>
                      </a:prstGeom>
                      <a:solidFill>
                        <a:schemeClr val="lt1"/>
                      </a:solidFill>
                      <a:ln w="6350">
                        <a:noFill/>
                      </a:ln>
                    </wps:spPr>
                    <wps:txbx>
                      <w:txbxContent>
                        <w:p w14:paraId="0D053BE6" w14:textId="6FD9671F" w:rsidR="00D04818" w:rsidRPr="00EE4101" w:rsidRDefault="00D04818" w:rsidP="00677911">
                          <w:pPr>
                            <w:pStyle w:val="Titel"/>
                            <w:spacing w:line="276" w:lineRule="auto"/>
                            <w:ind w:left="0"/>
                          </w:pPr>
                          <w:r w:rsidRPr="00EE4101">
                            <w:t>Arbeitsb</w:t>
                          </w:r>
                          <w:r w:rsidR="00125D09">
                            <w:t>ogen</w:t>
                          </w:r>
                          <w:r w:rsidRPr="00EE4101">
                            <w:t>:</w:t>
                          </w:r>
                        </w:p>
                        <w:p w14:paraId="70F9277B" w14:textId="7FE975EF" w:rsidR="00D04818" w:rsidRDefault="00D04818" w:rsidP="00B610C5">
                          <w:pPr>
                            <w:pStyle w:val="berschrift1"/>
                            <w:spacing w:line="276" w:lineRule="auto"/>
                            <w:ind w:left="0"/>
                          </w:pPr>
                          <w:r w:rsidRPr="00530A54">
                            <w:rPr>
                              <w:rFonts w:eastAsia="Times New Roman"/>
                            </w:rPr>
                            <w:t>Kündigung</w:t>
                          </w:r>
                          <w:r>
                            <w:rPr>
                              <w:rFonts w:eastAsia="Times New Roman"/>
                            </w:rPr>
                            <w:t xml:space="preserve"> Musterbrief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042811" id="_x0000_t202" coordsize="21600,21600" o:spt="202" path="m,l,21600r21600,l21600,xe">
              <v:stroke joinstyle="miter"/>
              <v:path gradientshapeok="t" o:connecttype="rect"/>
            </v:shapetype>
            <v:shape id="Textfeld 626" o:spid="_x0000_s1355" type="#_x0000_t202" style="position:absolute;margin-left:76.45pt;margin-top:37pt;width:284.85pt;height:69.8pt;z-index:2516321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" fillcolor="white [3201]" stroked="f" strokeweight=".5pt">
              <v:textbox>
                <w:txbxContent>
                  <w:p w14:paraId="0D053BE6" w14:textId="6FD9671F" w:rsidR="00D04818" w:rsidRPr="00EE4101" w:rsidRDefault="00D04818" w:rsidP="00677911">
                    <w:pPr>
                      <w:pStyle w:val="Titel"/>
                      <w:spacing w:line="276" w:lineRule="auto"/>
                      <w:ind w:left="0"/>
                    </w:pPr>
                    <w:r w:rsidRPr="00EE4101">
                      <w:t>Arbeitsb</w:t>
                    </w:r>
                    <w:r w:rsidR="00125D09">
                      <w:t>ogen</w:t>
                    </w:r>
                    <w:r w:rsidRPr="00EE4101">
                      <w:t>:</w:t>
                    </w:r>
                  </w:p>
                  <w:p w14:paraId="70F9277B" w14:textId="7FE975EF" w:rsidR="00D04818" w:rsidRDefault="00D04818" w:rsidP="00B610C5">
                    <w:pPr>
                      <w:pStyle w:val="berschrift1"/>
                      <w:spacing w:line="276" w:lineRule="auto"/>
                      <w:ind w:left="0"/>
                    </w:pPr>
                    <w:r w:rsidRPr="00530A54">
                      <w:rPr>
                        <w:rFonts w:eastAsia="Times New Roman"/>
                      </w:rPr>
                      <w:t>Kündigung</w:t>
                    </w:r>
                    <w:r>
                      <w:rPr>
                        <w:rFonts w:eastAsia="Times New Roman"/>
                      </w:rPr>
                      <w:t xml:space="preserve"> Musterbrief</w:t>
                    </w:r>
                  </w:p>
                </w:txbxContent>
              </v:textbox>
              <w10:wrap anchorx="margin" anchory="margin"/>
            </v:shape>
          </w:pict>
        </mc:Fallback>
      </mc:AlternateContent>
    </w:r>
    <w:r>
      <w:rPr>
        <w:noProof/>
      </w:rPr>
      <mc:AlternateContent>
        <mc:Choice Requires="wps">
          <w:drawing>
            <wp:anchor distT="0" distB="0" distL="114300" distR="114300" simplePos="0" relativeHeight="251634176" behindDoc="0" locked="0" layoutInCell="1" allowOverlap="1" wp14:anchorId="46538590" wp14:editId="66B52E52">
              <wp:simplePos x="0" y="0"/>
              <wp:positionH relativeFrom="margin">
                <wp:posOffset>5418455</wp:posOffset>
              </wp:positionH>
              <wp:positionV relativeFrom="topMargin">
                <wp:posOffset>1080135</wp:posOffset>
              </wp:positionV>
              <wp:extent cx="1029600" cy="277200"/>
              <wp:effectExtent l="0" t="0" r="0" b="8890"/>
              <wp:wrapNone/>
              <wp:docPr id="625" name="Textfeld 625"/>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chemeClr val="lt1"/>
                      </a:solidFill>
                      <a:ln w="6350">
                        <a:noFill/>
                      </a:ln>
                    </wps:spPr>
                    <wps:txbx>
                      <w:txbxContent>
                        <w:p w14:paraId="4707B05A" w14:textId="77777777" w:rsidR="00D04818" w:rsidRPr="00530A54" w:rsidRDefault="00D04818" w:rsidP="006533A5">
                          <w:pPr>
                            <w:pStyle w:val="berschrift1"/>
                            <w:ind w:left="0"/>
                          </w:pPr>
                          <w:r w:rsidRPr="00530A54">
                            <w:rPr>
                              <w:sz w:val="20"/>
                              <w:szCs w:val="20"/>
                            </w:rPr>
                            <w:t>Level 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538590" id="Textfeld 625" o:spid="_x0000_s1356" type="#_x0000_t202" style="position:absolute;margin-left:426.65pt;margin-top:85.05pt;width:81.05pt;height:21.85pt;z-index:2516341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" fillcolor="white [3201]" stroked="f" strokeweight=".5pt">
              <v:textbox>
                <w:txbxContent>
                  <w:p w14:paraId="4707B05A" w14:textId="77777777" w:rsidR="00D04818" w:rsidRPr="00530A54" w:rsidRDefault="00D04818" w:rsidP="006533A5">
                    <w:pPr>
                      <w:pStyle w:val="berschrift1"/>
                      <w:ind w:left="0"/>
                    </w:pPr>
                    <w:r w:rsidRPr="00530A54">
                      <w:rPr>
                        <w:sz w:val="20"/>
                        <w:szCs w:val="20"/>
                      </w:rPr>
                      <w:t>Level 3-4</w:t>
                    </w:r>
                  </w:p>
                </w:txbxContent>
              </v:textbox>
              <w10:wrap anchorx="margin" anchory="margin"/>
            </v:shape>
          </w:pict>
        </mc:Fallback>
      </mc:AlternateContent>
    </w:r>
    <w:r>
      <w:rPr>
        <w:noProof/>
      </w:rPr>
      <w:drawing>
        <wp:anchor distT="0" distB="0" distL="114300" distR="114300" simplePos="0" relativeHeight="251633152" behindDoc="0" locked="0" layoutInCell="1" allowOverlap="1" wp14:anchorId="2E45917F" wp14:editId="4FBEEADC">
          <wp:simplePos x="0" y="0"/>
          <wp:positionH relativeFrom="margin">
            <wp:posOffset>5526405</wp:posOffset>
          </wp:positionH>
          <wp:positionV relativeFrom="topMargin">
            <wp:posOffset>648335</wp:posOffset>
          </wp:positionV>
          <wp:extent cx="493200" cy="417600"/>
          <wp:effectExtent l="0" t="0" r="2540" b="1905"/>
          <wp:wrapNone/>
          <wp:docPr id="627" name="Grafik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F79277B" wp14:editId="6A44E96A">
          <wp:extent cx="864000" cy="864000"/>
          <wp:effectExtent l="0" t="0" r="0" b="0"/>
          <wp:docPr id="628" name="Grafik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39D3FF" w14:textId="62D97FB7" w:rsidR="00D04818" w:rsidRDefault="00D04818" w:rsidP="00BF7AE0">
    <w:pPr>
      <w:pStyle w:val="Kopfzeile"/>
      <w:ind w:left="0"/>
    </w:pPr>
    <w:r>
      <w:rPr>
        <w:noProof/>
      </w:rPr>
      <mc:AlternateContent>
        <mc:Choice Requires="wps">
          <w:drawing>
            <wp:anchor distT="0" distB="0" distL="114300" distR="114300" simplePos="0" relativeHeight="251635200" behindDoc="0" locked="0" layoutInCell="1" allowOverlap="1" wp14:anchorId="1AF031AC" wp14:editId="70BB6C22">
              <wp:simplePos x="0" y="0"/>
              <wp:positionH relativeFrom="margin">
                <wp:posOffset>970915</wp:posOffset>
              </wp:positionH>
              <wp:positionV relativeFrom="topMargin">
                <wp:posOffset>469900</wp:posOffset>
              </wp:positionV>
              <wp:extent cx="3617595" cy="774700"/>
              <wp:effectExtent l="0" t="0" r="1905" b="6350"/>
              <wp:wrapNone/>
              <wp:docPr id="12" name="Textfeld 12"/>
              <wp:cNvGraphicFramePr/>
              <a:graphic xmlns:a="http://schemas.openxmlformats.org/drawingml/2006/main">
                <a:graphicData uri="http://schemas.microsoft.com/office/word/2010/wordprocessingShape">
                  <wps:wsp>
                    <wps:cNvSpPr txBox="1"/>
                    <wps:spPr>
                      <a:xfrm>
                        <a:off x="0" y="0"/>
                        <a:ext cx="3617595" cy="774700"/>
                      </a:xfrm>
                      <a:prstGeom prst="rect">
                        <a:avLst/>
                      </a:prstGeom>
                      <a:solidFill>
                        <a:schemeClr val="lt1"/>
                      </a:solidFill>
                      <a:ln w="6350">
                        <a:noFill/>
                      </a:ln>
                    </wps:spPr>
                    <wps:txbx>
                      <w:txbxContent>
                        <w:p w14:paraId="055EC75D" w14:textId="7EC9FA4B" w:rsidR="00D04818" w:rsidRPr="00EE4101" w:rsidRDefault="00D04818" w:rsidP="00677911">
                          <w:pPr>
                            <w:pStyle w:val="Titel"/>
                            <w:spacing w:line="276" w:lineRule="auto"/>
                            <w:ind w:left="0"/>
                          </w:pPr>
                          <w:r w:rsidRPr="00EE4101">
                            <w:t>Arbeitsb</w:t>
                          </w:r>
                          <w:r w:rsidR="00125D09">
                            <w:t>ogen</w:t>
                          </w:r>
                          <w:r w:rsidRPr="00EE4101">
                            <w:t>:</w:t>
                          </w:r>
                        </w:p>
                        <w:p w14:paraId="648158D5" w14:textId="2C4E0C74" w:rsidR="00D04818" w:rsidRDefault="00D04818" w:rsidP="00B610C5">
                          <w:pPr>
                            <w:pStyle w:val="berschrift1"/>
                            <w:spacing w:line="276" w:lineRule="auto"/>
                            <w:ind w:left="0"/>
                          </w:pPr>
                          <w:r w:rsidRPr="0017492C">
                            <w:rPr>
                              <w:rFonts w:eastAsia="Times New Roman"/>
                            </w:rPr>
                            <w:t>Kündigung</w:t>
                          </w:r>
                          <w:r>
                            <w:rPr>
                              <w:rFonts w:eastAsia="Times New Roman"/>
                            </w:rPr>
                            <w:t xml:space="preserve"> Sortieraufgabe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F031AC" id="_x0000_t202" coordsize="21600,21600" o:spt="202" path="m,l,21600r21600,l21600,xe">
              <v:stroke joinstyle="miter"/>
              <v:path gradientshapeok="t" o:connecttype="rect"/>
            </v:shapetype>
            <v:shape id="Textfeld 12" o:spid="_x0000_s1357" type="#_x0000_t202" style="position:absolute;margin-left:76.45pt;margin-top:37pt;width:284.85pt;height:61pt;z-index:2516352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" fillcolor="white [3201]" stroked="f" strokeweight=".5pt">
              <v:textbox>
                <w:txbxContent>
                  <w:p w14:paraId="055EC75D" w14:textId="7EC9FA4B" w:rsidR="00D04818" w:rsidRPr="00EE4101" w:rsidRDefault="00D04818" w:rsidP="00677911">
                    <w:pPr>
                      <w:pStyle w:val="Titel"/>
                      <w:spacing w:line="276" w:lineRule="auto"/>
                      <w:ind w:left="0"/>
                    </w:pPr>
                    <w:r w:rsidRPr="00EE4101">
                      <w:t>Arbeitsb</w:t>
                    </w:r>
                    <w:r w:rsidR="00125D09">
                      <w:t>ogen</w:t>
                    </w:r>
                    <w:r w:rsidRPr="00EE4101">
                      <w:t>:</w:t>
                    </w:r>
                  </w:p>
                  <w:p w14:paraId="648158D5" w14:textId="2C4E0C74" w:rsidR="00D04818" w:rsidRDefault="00D04818" w:rsidP="00B610C5">
                    <w:pPr>
                      <w:pStyle w:val="berschrift1"/>
                      <w:spacing w:line="276" w:lineRule="auto"/>
                      <w:ind w:left="0"/>
                    </w:pPr>
                    <w:r w:rsidRPr="0017492C">
                      <w:rPr>
                        <w:rFonts w:eastAsia="Times New Roman"/>
                      </w:rPr>
                      <w:t>Kündigung</w:t>
                    </w:r>
                    <w:r>
                      <w:rPr>
                        <w:rFonts w:eastAsia="Times New Roman"/>
                      </w:rPr>
                      <w:t xml:space="preserve"> Sortieraufgabe</w:t>
                    </w:r>
                  </w:p>
                </w:txbxContent>
              </v:textbox>
              <w10:wrap anchorx="margin" anchory="margin"/>
            </v:shape>
          </w:pict>
        </mc:Fallback>
      </mc:AlternateContent>
    </w:r>
    <w:r>
      <w:rPr>
        <w:noProof/>
      </w:rPr>
      <mc:AlternateContent>
        <mc:Choice Requires="wps">
          <w:drawing>
            <wp:anchor distT="0" distB="0" distL="114300" distR="114300" simplePos="0" relativeHeight="251637248" behindDoc="0" locked="0" layoutInCell="1" allowOverlap="1" wp14:anchorId="7542349A" wp14:editId="61305261">
              <wp:simplePos x="0" y="0"/>
              <wp:positionH relativeFrom="margin">
                <wp:posOffset>5418455</wp:posOffset>
              </wp:positionH>
              <wp:positionV relativeFrom="topMargin">
                <wp:posOffset>1080135</wp:posOffset>
              </wp:positionV>
              <wp:extent cx="1029600" cy="277200"/>
              <wp:effectExtent l="0" t="0" r="0" b="8890"/>
              <wp:wrapNone/>
              <wp:docPr id="634" name="Textfeld 634"/>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chemeClr val="lt1"/>
                      </a:solidFill>
                      <a:ln w="6350">
                        <a:noFill/>
                      </a:ln>
                    </wps:spPr>
                    <wps:txbx>
                      <w:txbxContent>
                        <w:p w14:paraId="4EB15D8D" w14:textId="77777777" w:rsidR="00D04818" w:rsidRPr="00D32AA6" w:rsidRDefault="00D04818" w:rsidP="00BF7AE0">
                          <w:pPr>
                            <w:pStyle w:val="berschrift1"/>
                            <w:ind w:left="0"/>
                          </w:pPr>
                          <w:r w:rsidRPr="00D32AA6">
                            <w:rPr>
                              <w:sz w:val="20"/>
                              <w:szCs w:val="20"/>
                            </w:rPr>
                            <w:t>Level 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42349A" id="Textfeld 634" o:spid="_x0000_s1358" type="#_x0000_t202" style="position:absolute;margin-left:426.65pt;margin-top:85.05pt;width:81.05pt;height:21.85pt;z-index:2516372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" fillcolor="white [3201]" stroked="f" strokeweight=".5pt">
              <v:textbox>
                <w:txbxContent>
                  <w:p w14:paraId="4EB15D8D" w14:textId="77777777" w:rsidR="00D04818" w:rsidRPr="00D32AA6" w:rsidRDefault="00D04818" w:rsidP="00BF7AE0">
                    <w:pPr>
                      <w:pStyle w:val="berschrift1"/>
                      <w:ind w:left="0"/>
                    </w:pPr>
                    <w:r w:rsidRPr="00D32AA6">
                      <w:rPr>
                        <w:sz w:val="20"/>
                        <w:szCs w:val="20"/>
                      </w:rPr>
                      <w:t>Level 3-4</w:t>
                    </w:r>
                  </w:p>
                </w:txbxContent>
              </v:textbox>
              <w10:wrap anchorx="margin" anchory="margin"/>
            </v:shape>
          </w:pict>
        </mc:Fallback>
      </mc:AlternateContent>
    </w:r>
    <w:r>
      <w:rPr>
        <w:noProof/>
      </w:rPr>
      <w:drawing>
        <wp:anchor distT="0" distB="0" distL="114300" distR="114300" simplePos="0" relativeHeight="251636224" behindDoc="0" locked="0" layoutInCell="1" allowOverlap="1" wp14:anchorId="0D991198" wp14:editId="15D54129">
          <wp:simplePos x="0" y="0"/>
          <wp:positionH relativeFrom="margin">
            <wp:posOffset>5526405</wp:posOffset>
          </wp:positionH>
          <wp:positionV relativeFrom="topMargin">
            <wp:posOffset>648335</wp:posOffset>
          </wp:positionV>
          <wp:extent cx="493200" cy="417600"/>
          <wp:effectExtent l="0" t="0" r="2540" b="1905"/>
          <wp:wrapNone/>
          <wp:docPr id="635" name="Grafik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9CAE72F" wp14:editId="31318748">
          <wp:extent cx="864000" cy="864000"/>
          <wp:effectExtent l="0" t="0" r="0" b="0"/>
          <wp:docPr id="636" name="Grafik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5E3DFCA6" w14:textId="74D94823" w:rsidR="00D04818" w:rsidRPr="00BF7AE0" w:rsidRDefault="00D04818" w:rsidP="0090008C">
    <w:pPr>
      <w:pStyle w:val="Kopfzeile"/>
      <w:ind w:left="0"/>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CD6C25" w14:textId="7F56ED17" w:rsidR="00D04818" w:rsidRPr="00BF7AE0" w:rsidRDefault="00D04818" w:rsidP="00677911">
    <w:pPr>
      <w:pStyle w:val="Kopfzeile"/>
      <w:ind w:left="0"/>
    </w:pPr>
    <w:r>
      <w:rPr>
        <w:noProof/>
      </w:rPr>
      <mc:AlternateContent>
        <mc:Choice Requires="wps">
          <w:drawing>
            <wp:anchor distT="0" distB="0" distL="114300" distR="114300" simplePos="0" relativeHeight="251638272" behindDoc="0" locked="0" layoutInCell="1" allowOverlap="1" wp14:anchorId="59948B39" wp14:editId="541F9046">
              <wp:simplePos x="0" y="0"/>
              <wp:positionH relativeFrom="margin">
                <wp:posOffset>970915</wp:posOffset>
              </wp:positionH>
              <wp:positionV relativeFrom="topMargin">
                <wp:posOffset>469900</wp:posOffset>
              </wp:positionV>
              <wp:extent cx="5400000" cy="749300"/>
              <wp:effectExtent l="0" t="0" r="0" b="0"/>
              <wp:wrapNone/>
              <wp:docPr id="650" name="Textfeld 650"/>
              <wp:cNvGraphicFramePr/>
              <a:graphic xmlns:a="http://schemas.openxmlformats.org/drawingml/2006/main">
                <a:graphicData uri="http://schemas.microsoft.com/office/word/2010/wordprocessingShape">
                  <wps:wsp>
                    <wps:cNvSpPr txBox="1"/>
                    <wps:spPr>
                      <a:xfrm>
                        <a:off x="0" y="0"/>
                        <a:ext cx="5400000" cy="749300"/>
                      </a:xfrm>
                      <a:prstGeom prst="rect">
                        <a:avLst/>
                      </a:prstGeom>
                      <a:solidFill>
                        <a:schemeClr val="lt1"/>
                      </a:solidFill>
                      <a:ln w="6350">
                        <a:noFill/>
                      </a:ln>
                    </wps:spPr>
                    <wps:txbx>
                      <w:txbxContent>
                        <w:p w14:paraId="7DDE0A72" w14:textId="77777777" w:rsidR="00D04818" w:rsidRPr="00EE4101" w:rsidRDefault="00D04818" w:rsidP="002D529B">
                          <w:pPr>
                            <w:pStyle w:val="Titel"/>
                            <w:spacing w:line="276" w:lineRule="auto"/>
                            <w:ind w:left="0"/>
                          </w:pPr>
                          <w:r>
                            <w:t>Lösung:</w:t>
                          </w:r>
                        </w:p>
                        <w:p w14:paraId="53BEDFAD" w14:textId="7DFCAB47" w:rsidR="00D04818" w:rsidRDefault="00D04818" w:rsidP="00D952D2">
                          <w:pPr>
                            <w:pStyle w:val="berschrift1"/>
                            <w:spacing w:line="276" w:lineRule="auto"/>
                            <w:ind w:left="0"/>
                          </w:pPr>
                          <w:r w:rsidRPr="0017492C">
                            <w:rPr>
                              <w:rFonts w:eastAsia="Times New Roman"/>
                            </w:rPr>
                            <w:t>Kündigung</w:t>
                          </w:r>
                          <w:r>
                            <w:rPr>
                              <w:rFonts w:eastAsia="Times New Roman"/>
                            </w:rPr>
                            <w:t xml:space="preserve"> Sortieraufgabe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948B39" id="_x0000_t202" coordsize="21600,21600" o:spt="202" path="m,l,21600r21600,l21600,xe">
              <v:stroke joinstyle="miter"/>
              <v:path gradientshapeok="t" o:connecttype="rect"/>
            </v:shapetype>
            <v:shape id="Textfeld 650" o:spid="_x0000_s1359" type="#_x0000_t202" style="position:absolute;margin-left:76.45pt;margin-top:37pt;width:425.2pt;height:59pt;z-index:2516382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" fillcolor="white [3201]" stroked="f" strokeweight=".5pt">
              <v:textbox>
                <w:txbxContent>
                  <w:p w14:paraId="7DDE0A72" w14:textId="77777777" w:rsidR="00D04818" w:rsidRPr="00EE4101" w:rsidRDefault="00D04818" w:rsidP="002D529B">
                    <w:pPr>
                      <w:pStyle w:val="Titel"/>
                      <w:spacing w:line="276" w:lineRule="auto"/>
                      <w:ind w:left="0"/>
                    </w:pPr>
                    <w:r>
                      <w:t>Lösung:</w:t>
                    </w:r>
                  </w:p>
                  <w:p w14:paraId="53BEDFAD" w14:textId="7DFCAB47" w:rsidR="00D04818" w:rsidRDefault="00D04818" w:rsidP="00D952D2">
                    <w:pPr>
                      <w:pStyle w:val="berschrift1"/>
                      <w:spacing w:line="276" w:lineRule="auto"/>
                      <w:ind w:left="0"/>
                    </w:pPr>
                    <w:r w:rsidRPr="0017492C">
                      <w:rPr>
                        <w:rFonts w:eastAsia="Times New Roman"/>
                      </w:rPr>
                      <w:t>Kündigung</w:t>
                    </w:r>
                    <w:r>
                      <w:rPr>
                        <w:rFonts w:eastAsia="Times New Roman"/>
                      </w:rPr>
                      <w:t xml:space="preserve"> Sortieraufgabe</w:t>
                    </w:r>
                  </w:p>
                </w:txbxContent>
              </v:textbox>
              <w10:wrap anchorx="margin" anchory="margin"/>
            </v:shape>
          </w:pict>
        </mc:Fallback>
      </mc:AlternateContent>
    </w:r>
    <w:r>
      <w:rPr>
        <w:noProof/>
      </w:rPr>
      <w:drawing>
        <wp:inline distT="0" distB="0" distL="0" distR="0" wp14:anchorId="55275636" wp14:editId="59EEB355">
          <wp:extent cx="864000" cy="864000"/>
          <wp:effectExtent l="0" t="0" r="0" b="0"/>
          <wp:docPr id="651" name="Grafik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474185" w14:textId="77777777" w:rsidR="00D04818" w:rsidRDefault="00D04818" w:rsidP="00A006B0">
    <w:pPr>
      <w:pStyle w:val="Kopfzeile"/>
      <w:ind w:left="0"/>
    </w:pPr>
    <w:r>
      <w:rPr>
        <w:noProof/>
      </w:rPr>
      <mc:AlternateContent>
        <mc:Choice Requires="wps">
          <w:drawing>
            <wp:anchor distT="0" distB="0" distL="114300" distR="114300" simplePos="0" relativeHeight="251560448" behindDoc="0" locked="0" layoutInCell="1" allowOverlap="1" wp14:anchorId="70C19E19" wp14:editId="35629EEB">
              <wp:simplePos x="0" y="0"/>
              <wp:positionH relativeFrom="margin">
                <wp:posOffset>972185</wp:posOffset>
              </wp:positionH>
              <wp:positionV relativeFrom="topMargin">
                <wp:posOffset>467995</wp:posOffset>
              </wp:positionV>
              <wp:extent cx="5400000" cy="648000"/>
              <wp:effectExtent l="0" t="0" r="0" b="0"/>
              <wp:wrapNone/>
              <wp:docPr id="654" name="Textfeld 654"/>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21F85DD9" w14:textId="4DF33179" w:rsidR="00D04818" w:rsidRPr="00EE4101" w:rsidRDefault="00D04818" w:rsidP="002D529B">
                          <w:pPr>
                            <w:pStyle w:val="Titel"/>
                            <w:spacing w:line="276" w:lineRule="auto"/>
                            <w:ind w:left="0"/>
                          </w:pPr>
                          <w:r w:rsidRPr="00EE4101">
                            <w:t>A</w:t>
                          </w:r>
                          <w:r>
                            <w:t>blauf für Lehrende:</w:t>
                          </w:r>
                        </w:p>
                        <w:p w14:paraId="50351BAF" w14:textId="77777777" w:rsidR="00D04818" w:rsidRPr="00EE4101" w:rsidRDefault="00D04818" w:rsidP="002D529B">
                          <w:pPr>
                            <w:pStyle w:val="berschrift1"/>
                            <w:spacing w:line="276" w:lineRule="auto"/>
                            <w:ind w:left="0"/>
                          </w:pPr>
                          <w:r>
                            <w:t>Kündigung Lückentext</w:t>
                          </w:r>
                        </w:p>
                        <w:p w14:paraId="2073D7DA" w14:textId="77777777" w:rsidR="00D04818" w:rsidRPr="00EE4101" w:rsidRDefault="00D04818" w:rsidP="00A006B0">
                          <w:pPr>
                            <w:ind w:left="0"/>
                          </w:pPr>
                        </w:p>
                        <w:p w14:paraId="172C806B" w14:textId="77777777" w:rsidR="00D04818" w:rsidRDefault="00D04818" w:rsidP="00A006B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C19E19" id="_x0000_t202" coordsize="21600,21600" o:spt="202" path="m,l,21600r21600,l21600,xe">
              <v:stroke joinstyle="miter"/>
              <v:path gradientshapeok="t" o:connecttype="rect"/>
            </v:shapetype>
            <v:shape id="Textfeld 654" o:spid="_x0000_s1360" type="#_x0000_t202" style="position:absolute;margin-left:76.55pt;margin-top:36.85pt;width:425.2pt;height:51pt;z-index:2515604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" fillcolor="white [3201]" stroked="f" strokeweight=".5pt">
              <v:textbox>
                <w:txbxContent>
                  <w:p w14:paraId="21F85DD9" w14:textId="4DF33179" w:rsidR="00D04818" w:rsidRPr="00EE4101" w:rsidRDefault="00D04818" w:rsidP="002D529B">
                    <w:pPr>
                      <w:pStyle w:val="Titel"/>
                      <w:spacing w:line="276" w:lineRule="auto"/>
                      <w:ind w:left="0"/>
                    </w:pPr>
                    <w:r w:rsidRPr="00EE4101">
                      <w:t>A</w:t>
                    </w:r>
                    <w:r>
                      <w:t>blauf für Lehrende:</w:t>
                    </w:r>
                  </w:p>
                  <w:p w14:paraId="50351BAF" w14:textId="77777777" w:rsidR="00D04818" w:rsidRPr="00EE4101" w:rsidRDefault="00D04818" w:rsidP="002D529B">
                    <w:pPr>
                      <w:pStyle w:val="berschrift1"/>
                      <w:spacing w:line="276" w:lineRule="auto"/>
                      <w:ind w:left="0"/>
                    </w:pPr>
                    <w:r>
                      <w:t>Kündigung Lückentext</w:t>
                    </w:r>
                  </w:p>
                  <w:p w14:paraId="2073D7DA" w14:textId="77777777" w:rsidR="00D04818" w:rsidRPr="00EE4101" w:rsidRDefault="00D04818" w:rsidP="00A006B0">
                    <w:pPr>
                      <w:ind w:left="0"/>
                    </w:pPr>
                  </w:p>
                  <w:p w14:paraId="172C806B" w14:textId="77777777" w:rsidR="00D04818" w:rsidRDefault="00D04818" w:rsidP="00A006B0">
                    <w:pPr>
                      <w:ind w:left="0"/>
                    </w:pPr>
                  </w:p>
                </w:txbxContent>
              </v:textbox>
              <w10:wrap anchorx="margin" anchory="margin"/>
            </v:shape>
          </w:pict>
        </mc:Fallback>
      </mc:AlternateContent>
    </w:r>
    <w:r>
      <w:rPr>
        <w:noProof/>
      </w:rPr>
      <w:drawing>
        <wp:inline distT="0" distB="0" distL="0" distR="0" wp14:anchorId="468306AA" wp14:editId="23776B73">
          <wp:extent cx="864000" cy="864000"/>
          <wp:effectExtent l="0" t="0" r="0" b="0"/>
          <wp:docPr id="655" name="Grafik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45A94B15" w14:textId="77777777" w:rsidR="00D04818" w:rsidRPr="00C320D0" w:rsidRDefault="00D04818" w:rsidP="00C320D0">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D04818" w14:paraId="39213367" w14:textId="77777777" w:rsidTr="00D04818">
      <w:trPr>
        <w:trHeight w:val="1134"/>
      </w:trPr>
      <w:tc>
        <w:tcPr>
          <w:tcW w:w="1000" w:type="pct"/>
          <w:vAlign w:val="center"/>
        </w:tcPr>
        <w:p w14:paraId="0AB22E36" w14:textId="77777777" w:rsidR="00D04818" w:rsidRDefault="00D04818" w:rsidP="00A006B0">
          <w:pPr>
            <w:pStyle w:val="Untertitel"/>
          </w:pPr>
          <w:r>
            <w:rPr>
              <w:noProof/>
            </w:rPr>
            <w:drawing>
              <wp:inline distT="0" distB="0" distL="0" distR="0" wp14:anchorId="3C506981" wp14:editId="3761D898">
                <wp:extent cx="493200" cy="417600"/>
                <wp:effectExtent l="0" t="0" r="2540" b="1905"/>
                <wp:docPr id="656" name="Grafik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70A38F54" w14:textId="77777777" w:rsidR="00D04818" w:rsidRDefault="00D04818" w:rsidP="00A006B0">
          <w:pPr>
            <w:pStyle w:val="Untertitel"/>
          </w:pPr>
          <w:r>
            <w:rPr>
              <w:noProof/>
            </w:rPr>
            <w:drawing>
              <wp:inline distT="0" distB="0" distL="0" distR="0" wp14:anchorId="48F2B8FD" wp14:editId="3FBF1370">
                <wp:extent cx="435600" cy="471600"/>
                <wp:effectExtent l="0" t="0" r="0" b="0"/>
                <wp:docPr id="657" name="Grafik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4DBE6ED1" w14:textId="77777777" w:rsidR="00D04818" w:rsidRDefault="00D04818" w:rsidP="00A006B0">
          <w:pPr>
            <w:pStyle w:val="Untertitel"/>
          </w:pPr>
          <w:r>
            <w:rPr>
              <w:noProof/>
            </w:rPr>
            <w:drawing>
              <wp:inline distT="0" distB="0" distL="0" distR="0" wp14:anchorId="47D410F4" wp14:editId="20598FD3">
                <wp:extent cx="424800" cy="486000"/>
                <wp:effectExtent l="0" t="0" r="0" b="0"/>
                <wp:docPr id="658" name="Grafik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1DAE37F2" w14:textId="77777777" w:rsidR="00D04818" w:rsidRDefault="00D04818" w:rsidP="00A006B0">
          <w:pPr>
            <w:pStyle w:val="Untertitel"/>
          </w:pPr>
          <w:r>
            <w:rPr>
              <w:noProof/>
            </w:rPr>
            <w:drawing>
              <wp:inline distT="0" distB="0" distL="0" distR="0" wp14:anchorId="38054803" wp14:editId="26EF46DA">
                <wp:extent cx="424543" cy="435429"/>
                <wp:effectExtent l="0" t="0" r="0" b="0"/>
                <wp:docPr id="659" name="Grafik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3FA50798" w14:textId="77777777" w:rsidR="00D04818" w:rsidRDefault="00D04818" w:rsidP="00A006B0">
          <w:pPr>
            <w:pStyle w:val="Untertitel"/>
          </w:pPr>
          <w:r>
            <w:rPr>
              <w:noProof/>
            </w:rPr>
            <w:drawing>
              <wp:inline distT="0" distB="0" distL="0" distR="0" wp14:anchorId="7F1F8838" wp14:editId="447DF1B0">
                <wp:extent cx="458526" cy="435600"/>
                <wp:effectExtent l="0" t="0" r="0" b="0"/>
                <wp:docPr id="660" name="Grafik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D04818" w14:paraId="299914D9" w14:textId="77777777" w:rsidTr="00D04818">
      <w:trPr>
        <w:trHeight w:val="510"/>
      </w:trPr>
      <w:tc>
        <w:tcPr>
          <w:tcW w:w="1000" w:type="pct"/>
        </w:tcPr>
        <w:p w14:paraId="49BDC072" w14:textId="77777777" w:rsidR="00D04818" w:rsidRPr="00EE4101" w:rsidRDefault="00D04818" w:rsidP="00A006B0">
          <w:pPr>
            <w:pStyle w:val="Untertitel"/>
          </w:pPr>
          <w:r w:rsidRPr="0037643C">
            <w:rPr>
              <w:rStyle w:val="UntertitelZchn"/>
            </w:rPr>
            <w:t>Level</w:t>
          </w:r>
          <w:r w:rsidRPr="00EE4101">
            <w:t xml:space="preserve"> 3</w:t>
          </w:r>
        </w:p>
      </w:tc>
      <w:tc>
        <w:tcPr>
          <w:tcW w:w="1000" w:type="pct"/>
        </w:tcPr>
        <w:p w14:paraId="0F8CC0F0" w14:textId="77777777" w:rsidR="00D04818" w:rsidRPr="00EE4101" w:rsidRDefault="00D04818" w:rsidP="00A006B0">
          <w:pPr>
            <w:pStyle w:val="Untertitel"/>
          </w:pPr>
          <w:r>
            <w:t>15</w:t>
          </w:r>
          <w:r w:rsidRPr="00EE4101">
            <w:t xml:space="preserve"> Minuten</w:t>
          </w:r>
        </w:p>
      </w:tc>
      <w:tc>
        <w:tcPr>
          <w:tcW w:w="1000" w:type="pct"/>
        </w:tcPr>
        <w:p w14:paraId="25D283C4" w14:textId="77777777" w:rsidR="00D04818" w:rsidRPr="00EE4101" w:rsidRDefault="00D04818" w:rsidP="00A006B0">
          <w:pPr>
            <w:pStyle w:val="Untertitel"/>
          </w:pPr>
          <w:r w:rsidRPr="00EE4101">
            <w:t>1</w:t>
          </w:r>
          <w:r>
            <w:t>-10</w:t>
          </w:r>
          <w:r w:rsidRPr="00EE4101">
            <w:t xml:space="preserve"> Person</w:t>
          </w:r>
          <w:r>
            <w:t>en</w:t>
          </w:r>
        </w:p>
      </w:tc>
      <w:tc>
        <w:tcPr>
          <w:tcW w:w="1000" w:type="pct"/>
        </w:tcPr>
        <w:p w14:paraId="1815C21C" w14:textId="77777777" w:rsidR="00D04818" w:rsidRPr="00EE4101" w:rsidRDefault="00D04818" w:rsidP="00A006B0">
          <w:pPr>
            <w:pStyle w:val="Untertitel"/>
          </w:pPr>
          <w:r w:rsidRPr="00EE4101">
            <w:t>E</w:t>
          </w:r>
          <w:r>
            <w:t>A</w:t>
          </w:r>
        </w:p>
      </w:tc>
      <w:tc>
        <w:tcPr>
          <w:tcW w:w="1000" w:type="pct"/>
        </w:tcPr>
        <w:p w14:paraId="15C45FBA" w14:textId="763C21F8" w:rsidR="00D04818" w:rsidRPr="00EE4101" w:rsidRDefault="00C320D0" w:rsidP="00A006B0">
          <w:pPr>
            <w:pStyle w:val="Untertitel"/>
          </w:pPr>
          <w:r>
            <w:t>Arbeitsbogen</w:t>
          </w:r>
        </w:p>
      </w:tc>
    </w:tr>
  </w:tbl>
  <w:p w14:paraId="53122949" w14:textId="1AC2104F" w:rsidR="00D04818" w:rsidRPr="00C320D0" w:rsidRDefault="00D04818" w:rsidP="00C320D0">
    <w:pPr>
      <w:pStyle w:val="Kopfzeile"/>
      <w:spacing w:line="240" w:lineRule="auto"/>
      <w:rPr>
        <w:sz w:val="24"/>
        <w:szCs w:val="22"/>
      </w:rPr>
    </w:pP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C64F5B" w14:textId="77777777" w:rsidR="00D04818" w:rsidRDefault="00D04818" w:rsidP="000F4F45">
    <w:pPr>
      <w:pStyle w:val="Kopfzeile"/>
      <w:ind w:left="0"/>
    </w:pPr>
    <w:r>
      <w:rPr>
        <w:noProof/>
      </w:rPr>
      <mc:AlternateContent>
        <mc:Choice Requires="wps">
          <w:drawing>
            <wp:anchor distT="0" distB="0" distL="114300" distR="114300" simplePos="0" relativeHeight="251641344" behindDoc="0" locked="0" layoutInCell="1" allowOverlap="1" wp14:anchorId="5C34E820" wp14:editId="2EADB445">
              <wp:simplePos x="0" y="0"/>
              <wp:positionH relativeFrom="margin">
                <wp:posOffset>5472430</wp:posOffset>
              </wp:positionH>
              <wp:positionV relativeFrom="topMargin">
                <wp:posOffset>1080135</wp:posOffset>
              </wp:positionV>
              <wp:extent cx="1029600" cy="277200"/>
              <wp:effectExtent l="0" t="0" r="0" b="8890"/>
              <wp:wrapNone/>
              <wp:docPr id="668" name="Textfeld 668"/>
              <wp:cNvGraphicFramePr/>
              <a:graphic xmlns:a="http://schemas.openxmlformats.org/drawingml/2006/main">
                <a:graphicData uri="http://schemas.microsoft.com/office/word/2010/wordprocessingShape">
                  <wps:wsp>
                    <wps:cNvSpPr txBox="1"/>
                    <wps:spPr>
                      <a:xfrm>
                        <a:off x="0" y="0"/>
                        <a:ext cx="1029600" cy="277200"/>
                      </a:xfrm>
                      <a:prstGeom prst="rect">
                        <a:avLst/>
                      </a:prstGeom>
                      <a:solidFill>
                        <a:schemeClr val="lt1"/>
                      </a:solidFill>
                      <a:ln w="6350">
                        <a:noFill/>
                      </a:ln>
                    </wps:spPr>
                    <wps:txbx>
                      <w:txbxContent>
                        <w:p w14:paraId="1E2013BD" w14:textId="77777777" w:rsidR="00D04818" w:rsidRPr="00D32AA6" w:rsidRDefault="00D04818" w:rsidP="000F4F45">
                          <w:pPr>
                            <w:pStyle w:val="berschrift1"/>
                            <w:ind w:left="0"/>
                          </w:pPr>
                          <w:r w:rsidRPr="00D32AA6">
                            <w:rPr>
                              <w:sz w:val="20"/>
                              <w:szCs w:val="20"/>
                            </w:rPr>
                            <w:t>Level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34E820" id="_x0000_t202" coordsize="21600,21600" o:spt="202" path="m,l,21600r21600,l21600,xe">
              <v:stroke joinstyle="miter"/>
              <v:path gradientshapeok="t" o:connecttype="rect"/>
            </v:shapetype>
            <v:shape id="Textfeld 668" o:spid="_x0000_s1361" type="#_x0000_t202" style="position:absolute;margin-left:430.9pt;margin-top:85.05pt;width:81.05pt;height:21.85pt;z-index:2516413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" fillcolor="white [3201]" stroked="f" strokeweight=".5pt">
              <v:textbox>
                <w:txbxContent>
                  <w:p w14:paraId="1E2013BD" w14:textId="77777777" w:rsidR="00D04818" w:rsidRPr="00D32AA6" w:rsidRDefault="00D04818" w:rsidP="000F4F45">
                    <w:pPr>
                      <w:pStyle w:val="berschrift1"/>
                      <w:ind w:left="0"/>
                    </w:pPr>
                    <w:r w:rsidRPr="00D32AA6">
                      <w:rPr>
                        <w:sz w:val="20"/>
                        <w:szCs w:val="20"/>
                      </w:rPr>
                      <w:t>Level 3</w:t>
                    </w:r>
                  </w:p>
                </w:txbxContent>
              </v:textbox>
              <w10:wrap anchorx="margin" anchory="margin"/>
            </v:shape>
          </w:pict>
        </mc:Fallback>
      </mc:AlternateContent>
    </w:r>
    <w:r>
      <w:rPr>
        <w:noProof/>
      </w:rPr>
      <w:drawing>
        <wp:anchor distT="0" distB="0" distL="114300" distR="114300" simplePos="0" relativeHeight="251640320" behindDoc="0" locked="0" layoutInCell="1" allowOverlap="1" wp14:anchorId="1B1A0871" wp14:editId="58E991E8">
          <wp:simplePos x="0" y="0"/>
          <wp:positionH relativeFrom="margin">
            <wp:posOffset>5526405</wp:posOffset>
          </wp:positionH>
          <wp:positionV relativeFrom="topMargin">
            <wp:posOffset>648335</wp:posOffset>
          </wp:positionV>
          <wp:extent cx="493200" cy="417600"/>
          <wp:effectExtent l="0" t="0" r="2540" b="1905"/>
          <wp:wrapNone/>
          <wp:docPr id="670" name="Grafik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39296" behindDoc="0" locked="0" layoutInCell="1" allowOverlap="1" wp14:anchorId="52BC298A" wp14:editId="138F5F21">
              <wp:simplePos x="0" y="0"/>
              <wp:positionH relativeFrom="margin">
                <wp:posOffset>972185</wp:posOffset>
              </wp:positionH>
              <wp:positionV relativeFrom="topMargin">
                <wp:posOffset>467995</wp:posOffset>
              </wp:positionV>
              <wp:extent cx="3618000" cy="648000"/>
              <wp:effectExtent l="0" t="0" r="1905" b="0"/>
              <wp:wrapNone/>
              <wp:docPr id="669" name="Textfeld 669"/>
              <wp:cNvGraphicFramePr/>
              <a:graphic xmlns:a="http://schemas.openxmlformats.org/drawingml/2006/main">
                <a:graphicData uri="http://schemas.microsoft.com/office/word/2010/wordprocessingShape">
                  <wps:wsp>
                    <wps:cNvSpPr txBox="1"/>
                    <wps:spPr>
                      <a:xfrm>
                        <a:off x="0" y="0"/>
                        <a:ext cx="3618000" cy="648000"/>
                      </a:xfrm>
                      <a:prstGeom prst="rect">
                        <a:avLst/>
                      </a:prstGeom>
                      <a:solidFill>
                        <a:schemeClr val="lt1"/>
                      </a:solidFill>
                      <a:ln w="6350">
                        <a:noFill/>
                      </a:ln>
                    </wps:spPr>
                    <wps:txbx>
                      <w:txbxContent>
                        <w:p w14:paraId="4FA1F12E" w14:textId="2222B879" w:rsidR="00D04818" w:rsidRPr="00EE4101" w:rsidRDefault="00D04818" w:rsidP="002D529B">
                          <w:pPr>
                            <w:pStyle w:val="Titel"/>
                            <w:spacing w:line="276" w:lineRule="auto"/>
                            <w:ind w:left="0"/>
                          </w:pPr>
                          <w:r w:rsidRPr="00EE4101">
                            <w:t>Arbeitsb</w:t>
                          </w:r>
                          <w:r w:rsidR="00125D09">
                            <w:t>ogen</w:t>
                          </w:r>
                          <w:r w:rsidRPr="00EE4101">
                            <w:t>:</w:t>
                          </w:r>
                        </w:p>
                        <w:p w14:paraId="12AE6268" w14:textId="77777777" w:rsidR="00D04818" w:rsidRPr="00EE4101" w:rsidRDefault="00D04818" w:rsidP="002D529B">
                          <w:pPr>
                            <w:pStyle w:val="berschrift1"/>
                            <w:spacing w:line="276" w:lineRule="auto"/>
                            <w:ind w:left="0"/>
                          </w:pPr>
                          <w:r w:rsidRPr="0017492C">
                            <w:rPr>
                              <w:rFonts w:eastAsia="Times New Roman"/>
                            </w:rPr>
                            <w:t>Kündigung</w:t>
                          </w:r>
                          <w:r>
                            <w:rPr>
                              <w:rFonts w:eastAsia="Times New Roman"/>
                            </w:rPr>
                            <w:t xml:space="preserve"> Lückentext</w:t>
                          </w:r>
                        </w:p>
                        <w:p w14:paraId="4701EA73" w14:textId="77777777" w:rsidR="00D04818" w:rsidRPr="00EE4101" w:rsidRDefault="00D04818" w:rsidP="000F4F45">
                          <w:pPr>
                            <w:ind w:left="0"/>
                          </w:pPr>
                        </w:p>
                        <w:p w14:paraId="2F8C203C" w14:textId="77777777" w:rsidR="00D04818" w:rsidRDefault="00D04818" w:rsidP="000F4F45">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BC298A" id="Textfeld 669" o:spid="_x0000_s1362" type="#_x0000_t202" style="position:absolute;margin-left:76.55pt;margin-top:36.85pt;width:284.9pt;height:51pt;z-index:25163929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" fillcolor="white [3201]" stroked="f" strokeweight=".5pt">
              <v:textbox>
                <w:txbxContent>
                  <w:p w14:paraId="4FA1F12E" w14:textId="2222B879" w:rsidR="00D04818" w:rsidRPr="00EE4101" w:rsidRDefault="00D04818" w:rsidP="002D529B">
                    <w:pPr>
                      <w:pStyle w:val="Titel"/>
                      <w:spacing w:line="276" w:lineRule="auto"/>
                      <w:ind w:left="0"/>
                    </w:pPr>
                    <w:r w:rsidRPr="00EE4101">
                      <w:t>Arbeitsb</w:t>
                    </w:r>
                    <w:r w:rsidR="00125D09">
                      <w:t>ogen</w:t>
                    </w:r>
                    <w:r w:rsidRPr="00EE4101">
                      <w:t>:</w:t>
                    </w:r>
                  </w:p>
                  <w:p w14:paraId="12AE6268" w14:textId="77777777" w:rsidR="00D04818" w:rsidRPr="00EE4101" w:rsidRDefault="00D04818" w:rsidP="002D529B">
                    <w:pPr>
                      <w:pStyle w:val="berschrift1"/>
                      <w:spacing w:line="276" w:lineRule="auto"/>
                      <w:ind w:left="0"/>
                    </w:pPr>
                    <w:r w:rsidRPr="0017492C">
                      <w:rPr>
                        <w:rFonts w:eastAsia="Times New Roman"/>
                      </w:rPr>
                      <w:t>Kündigung</w:t>
                    </w:r>
                    <w:r>
                      <w:rPr>
                        <w:rFonts w:eastAsia="Times New Roman"/>
                      </w:rPr>
                      <w:t xml:space="preserve"> Lückentext</w:t>
                    </w:r>
                  </w:p>
                  <w:p w14:paraId="4701EA73" w14:textId="77777777" w:rsidR="00D04818" w:rsidRPr="00EE4101" w:rsidRDefault="00D04818" w:rsidP="000F4F45">
                    <w:pPr>
                      <w:ind w:left="0"/>
                    </w:pPr>
                  </w:p>
                  <w:p w14:paraId="2F8C203C" w14:textId="77777777" w:rsidR="00D04818" w:rsidRDefault="00D04818" w:rsidP="000F4F45">
                    <w:pPr>
                      <w:ind w:left="0"/>
                    </w:pPr>
                  </w:p>
                </w:txbxContent>
              </v:textbox>
              <w10:wrap anchorx="margin" anchory="margin"/>
            </v:shape>
          </w:pict>
        </mc:Fallback>
      </mc:AlternateContent>
    </w:r>
    <w:r>
      <w:rPr>
        <w:noProof/>
      </w:rPr>
      <w:drawing>
        <wp:inline distT="0" distB="0" distL="0" distR="0" wp14:anchorId="6B64F058" wp14:editId="7E413366">
          <wp:extent cx="864000" cy="864000"/>
          <wp:effectExtent l="0" t="0" r="0" b="0"/>
          <wp:docPr id="671" name="Grafik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698A9A7E" w14:textId="77777777" w:rsidR="00D04818" w:rsidRPr="00A006B0" w:rsidRDefault="00D04818" w:rsidP="002D529B">
    <w:pPr>
      <w:pStyle w:val="Kopfzeile"/>
      <w:ind w:left="0"/>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6A20A7" w14:textId="77777777" w:rsidR="00D04818" w:rsidRDefault="00D04818" w:rsidP="00E35A2B">
    <w:pPr>
      <w:pStyle w:val="Kopfzeile"/>
      <w:ind w:left="0"/>
    </w:pPr>
    <w:r>
      <w:rPr>
        <w:noProof/>
      </w:rPr>
      <mc:AlternateContent>
        <mc:Choice Requires="wps">
          <w:drawing>
            <wp:anchor distT="0" distB="0" distL="114300" distR="114300" simplePos="0" relativeHeight="251642368" behindDoc="0" locked="0" layoutInCell="1" allowOverlap="1" wp14:anchorId="32739A0F" wp14:editId="265DDC06">
              <wp:simplePos x="0" y="0"/>
              <wp:positionH relativeFrom="margin">
                <wp:posOffset>972185</wp:posOffset>
              </wp:positionH>
              <wp:positionV relativeFrom="topMargin">
                <wp:posOffset>467995</wp:posOffset>
              </wp:positionV>
              <wp:extent cx="3618000" cy="648000"/>
              <wp:effectExtent l="0" t="0" r="1905" b="0"/>
              <wp:wrapNone/>
              <wp:docPr id="680" name="Textfeld 680"/>
              <wp:cNvGraphicFramePr/>
              <a:graphic xmlns:a="http://schemas.openxmlformats.org/drawingml/2006/main">
                <a:graphicData uri="http://schemas.microsoft.com/office/word/2010/wordprocessingShape">
                  <wps:wsp>
                    <wps:cNvSpPr txBox="1"/>
                    <wps:spPr>
                      <a:xfrm>
                        <a:off x="0" y="0"/>
                        <a:ext cx="3618000" cy="648000"/>
                      </a:xfrm>
                      <a:prstGeom prst="rect">
                        <a:avLst/>
                      </a:prstGeom>
                      <a:solidFill>
                        <a:schemeClr val="lt1"/>
                      </a:solidFill>
                      <a:ln w="6350">
                        <a:noFill/>
                      </a:ln>
                    </wps:spPr>
                    <wps:txbx>
                      <w:txbxContent>
                        <w:p w14:paraId="1581CC1E" w14:textId="77777777" w:rsidR="00D04818" w:rsidRPr="00EE4101" w:rsidRDefault="00D04818" w:rsidP="00E35A2B">
                          <w:pPr>
                            <w:pStyle w:val="Titel"/>
                            <w:spacing w:line="276" w:lineRule="auto"/>
                            <w:ind w:left="0"/>
                          </w:pPr>
                          <w:r>
                            <w:t>Lösung</w:t>
                          </w:r>
                          <w:r w:rsidRPr="00EE4101">
                            <w:t>:</w:t>
                          </w:r>
                        </w:p>
                        <w:p w14:paraId="2F80533F" w14:textId="77777777" w:rsidR="00D04818" w:rsidRPr="00EE4101" w:rsidRDefault="00D04818" w:rsidP="00E35A2B">
                          <w:pPr>
                            <w:pStyle w:val="berschrift1"/>
                            <w:spacing w:line="276" w:lineRule="auto"/>
                            <w:ind w:left="0"/>
                          </w:pPr>
                          <w:r w:rsidRPr="0017492C">
                            <w:rPr>
                              <w:rFonts w:eastAsia="Times New Roman"/>
                            </w:rPr>
                            <w:t>Kündigung</w:t>
                          </w:r>
                          <w:r>
                            <w:rPr>
                              <w:rFonts w:eastAsia="Times New Roman"/>
                            </w:rPr>
                            <w:t xml:space="preserve"> Lückentext</w:t>
                          </w:r>
                        </w:p>
                        <w:p w14:paraId="69066223" w14:textId="77777777" w:rsidR="00D04818" w:rsidRPr="00EE4101" w:rsidRDefault="00D04818" w:rsidP="00E35A2B">
                          <w:pPr>
                            <w:ind w:left="0"/>
                          </w:pPr>
                        </w:p>
                        <w:p w14:paraId="34EFD925" w14:textId="77777777" w:rsidR="00D04818" w:rsidRDefault="00D04818" w:rsidP="00E35A2B">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739A0F" id="_x0000_t202" coordsize="21600,21600" o:spt="202" path="m,l,21600r21600,l21600,xe">
              <v:stroke joinstyle="miter"/>
              <v:path gradientshapeok="t" o:connecttype="rect"/>
            </v:shapetype>
            <v:shape id="Textfeld 680" o:spid="_x0000_s1363" type="#_x0000_t202" style="position:absolute;margin-left:76.55pt;margin-top:36.85pt;width:284.9pt;height:51pt;z-index:2516423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" fillcolor="white [3201]" stroked="f" strokeweight=".5pt">
              <v:textbox>
                <w:txbxContent>
                  <w:p w14:paraId="1581CC1E" w14:textId="77777777" w:rsidR="00D04818" w:rsidRPr="00EE4101" w:rsidRDefault="00D04818" w:rsidP="00E35A2B">
                    <w:pPr>
                      <w:pStyle w:val="Titel"/>
                      <w:spacing w:line="276" w:lineRule="auto"/>
                      <w:ind w:left="0"/>
                    </w:pPr>
                    <w:r>
                      <w:t>Lösung</w:t>
                    </w:r>
                    <w:r w:rsidRPr="00EE4101">
                      <w:t>:</w:t>
                    </w:r>
                  </w:p>
                  <w:p w14:paraId="2F80533F" w14:textId="77777777" w:rsidR="00D04818" w:rsidRPr="00EE4101" w:rsidRDefault="00D04818" w:rsidP="00E35A2B">
                    <w:pPr>
                      <w:pStyle w:val="berschrift1"/>
                      <w:spacing w:line="276" w:lineRule="auto"/>
                      <w:ind w:left="0"/>
                    </w:pPr>
                    <w:r w:rsidRPr="0017492C">
                      <w:rPr>
                        <w:rFonts w:eastAsia="Times New Roman"/>
                      </w:rPr>
                      <w:t>Kündigung</w:t>
                    </w:r>
                    <w:r>
                      <w:rPr>
                        <w:rFonts w:eastAsia="Times New Roman"/>
                      </w:rPr>
                      <w:t xml:space="preserve"> Lückentext</w:t>
                    </w:r>
                  </w:p>
                  <w:p w14:paraId="69066223" w14:textId="77777777" w:rsidR="00D04818" w:rsidRPr="00EE4101" w:rsidRDefault="00D04818" w:rsidP="00E35A2B">
                    <w:pPr>
                      <w:ind w:left="0"/>
                    </w:pPr>
                  </w:p>
                  <w:p w14:paraId="34EFD925" w14:textId="77777777" w:rsidR="00D04818" w:rsidRDefault="00D04818" w:rsidP="00E35A2B">
                    <w:pPr>
                      <w:ind w:left="0"/>
                    </w:pPr>
                  </w:p>
                </w:txbxContent>
              </v:textbox>
              <w10:wrap anchorx="margin" anchory="margin"/>
            </v:shape>
          </w:pict>
        </mc:Fallback>
      </mc:AlternateContent>
    </w:r>
    <w:r>
      <w:rPr>
        <w:noProof/>
      </w:rPr>
      <w:drawing>
        <wp:inline distT="0" distB="0" distL="0" distR="0" wp14:anchorId="072D79AA" wp14:editId="79CE9157">
          <wp:extent cx="864000" cy="864000"/>
          <wp:effectExtent l="0" t="0" r="0" b="0"/>
          <wp:docPr id="681" name="Grafik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09F10B5D" w14:textId="77777777" w:rsidR="00D04818" w:rsidRPr="00A006B0" w:rsidRDefault="00D04818" w:rsidP="002D529B">
    <w:pPr>
      <w:pStyle w:val="Kopfzeile"/>
      <w:ind w:left="0"/>
    </w:pP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DCE8BB" w14:textId="77777777" w:rsidR="00D04818" w:rsidRPr="00A006B0" w:rsidRDefault="00D04818" w:rsidP="002D529B">
    <w:pPr>
      <w:pStyle w:val="Kopfzeile"/>
      <w:ind w:left="0"/>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C8E388" w14:textId="77777777" w:rsidR="00D04818" w:rsidRDefault="00D04818" w:rsidP="000875AB">
    <w:pPr>
      <w:pStyle w:val="Kopfzeile"/>
      <w:ind w:left="0"/>
    </w:pPr>
    <w:r>
      <w:rPr>
        <w:noProof/>
      </w:rPr>
      <mc:AlternateContent>
        <mc:Choice Requires="wps">
          <w:drawing>
            <wp:anchor distT="0" distB="0" distL="114300" distR="114300" simplePos="0" relativeHeight="251501056" behindDoc="0" locked="0" layoutInCell="1" allowOverlap="1" wp14:anchorId="04BEEC36" wp14:editId="04AABB88">
              <wp:simplePos x="0" y="0"/>
              <wp:positionH relativeFrom="margin">
                <wp:posOffset>973152</wp:posOffset>
              </wp:positionH>
              <wp:positionV relativeFrom="topMargin">
                <wp:posOffset>467995</wp:posOffset>
              </wp:positionV>
              <wp:extent cx="5400000" cy="648000"/>
              <wp:effectExtent l="0" t="0" r="0" b="0"/>
              <wp:wrapNone/>
              <wp:docPr id="686" name="Textfeld 686"/>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5B6E9E44" w14:textId="5E8A97BC" w:rsidR="00D04818" w:rsidRPr="00EE4101" w:rsidRDefault="00D04818" w:rsidP="000875AB">
                          <w:pPr>
                            <w:pStyle w:val="Titel"/>
                            <w:spacing w:line="276" w:lineRule="auto"/>
                            <w:ind w:left="0"/>
                          </w:pPr>
                          <w:r w:rsidRPr="00EE4101">
                            <w:t>A</w:t>
                          </w:r>
                          <w:r>
                            <w:t>blauf für Lehrende:</w:t>
                          </w:r>
                        </w:p>
                        <w:p w14:paraId="3DBA8140" w14:textId="77777777" w:rsidR="00D04818" w:rsidRPr="00EE4101" w:rsidRDefault="00D04818" w:rsidP="000875AB">
                          <w:pPr>
                            <w:pStyle w:val="berschrift1"/>
                            <w:spacing w:line="276" w:lineRule="auto"/>
                            <w:ind w:left="0"/>
                          </w:pPr>
                          <w:r>
                            <w:t>Widerruf</w:t>
                          </w:r>
                        </w:p>
                        <w:p w14:paraId="36FD5954" w14:textId="77777777" w:rsidR="00D04818" w:rsidRPr="00EE4101" w:rsidRDefault="00D04818" w:rsidP="000875AB">
                          <w:pPr>
                            <w:ind w:left="0"/>
                          </w:pPr>
                        </w:p>
                        <w:p w14:paraId="3058C6A1" w14:textId="77777777" w:rsidR="00D04818" w:rsidRDefault="00D04818" w:rsidP="000875AB">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BEEC36" id="_x0000_t202" coordsize="21600,21600" o:spt="202" path="m,l,21600r21600,l21600,xe">
              <v:stroke joinstyle="miter"/>
              <v:path gradientshapeok="t" o:connecttype="rect"/>
            </v:shapetype>
            <v:shape id="Textfeld 686" o:spid="_x0000_s1364" type="#_x0000_t202" style="position:absolute;margin-left:76.65pt;margin-top:36.85pt;width:425.2pt;height:51pt;z-index:2515010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" fillcolor="white [3201]" stroked="f" strokeweight=".5pt">
              <v:textbox>
                <w:txbxContent>
                  <w:p w14:paraId="5B6E9E44" w14:textId="5E8A97BC" w:rsidR="00D04818" w:rsidRPr="00EE4101" w:rsidRDefault="00D04818" w:rsidP="000875AB">
                    <w:pPr>
                      <w:pStyle w:val="Titel"/>
                      <w:spacing w:line="276" w:lineRule="auto"/>
                      <w:ind w:left="0"/>
                    </w:pPr>
                    <w:r w:rsidRPr="00EE4101">
                      <w:t>A</w:t>
                    </w:r>
                    <w:r>
                      <w:t>blauf für Lehrende:</w:t>
                    </w:r>
                  </w:p>
                  <w:p w14:paraId="3DBA8140" w14:textId="77777777" w:rsidR="00D04818" w:rsidRPr="00EE4101" w:rsidRDefault="00D04818" w:rsidP="000875AB">
                    <w:pPr>
                      <w:pStyle w:val="berschrift1"/>
                      <w:spacing w:line="276" w:lineRule="auto"/>
                      <w:ind w:left="0"/>
                    </w:pPr>
                    <w:r>
                      <w:t>Widerruf</w:t>
                    </w:r>
                  </w:p>
                  <w:p w14:paraId="36FD5954" w14:textId="77777777" w:rsidR="00D04818" w:rsidRPr="00EE4101" w:rsidRDefault="00D04818" w:rsidP="000875AB">
                    <w:pPr>
                      <w:ind w:left="0"/>
                    </w:pPr>
                  </w:p>
                  <w:p w14:paraId="3058C6A1" w14:textId="77777777" w:rsidR="00D04818" w:rsidRDefault="00D04818" w:rsidP="000875AB">
                    <w:pPr>
                      <w:ind w:left="0"/>
                    </w:pPr>
                  </w:p>
                </w:txbxContent>
              </v:textbox>
              <w10:wrap anchorx="margin" anchory="margin"/>
            </v:shape>
          </w:pict>
        </mc:Fallback>
      </mc:AlternateContent>
    </w:r>
    <w:r>
      <w:rPr>
        <w:noProof/>
      </w:rPr>
      <w:drawing>
        <wp:inline distT="0" distB="0" distL="0" distR="0" wp14:anchorId="49D2362B" wp14:editId="24E90CE0">
          <wp:extent cx="864000" cy="864000"/>
          <wp:effectExtent l="0" t="0" r="0" b="0"/>
          <wp:docPr id="687" name="Grafik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2DCDB877" w14:textId="77777777" w:rsidR="00D04818" w:rsidRPr="00AF500C" w:rsidRDefault="00D04818" w:rsidP="00AF500C">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D04818" w14:paraId="7C31ED37" w14:textId="77777777" w:rsidTr="00D04818">
      <w:trPr>
        <w:trHeight w:val="1134"/>
      </w:trPr>
      <w:tc>
        <w:tcPr>
          <w:tcW w:w="1000" w:type="pct"/>
          <w:vAlign w:val="center"/>
        </w:tcPr>
        <w:p w14:paraId="482A81D3" w14:textId="77777777" w:rsidR="00D04818" w:rsidRDefault="00D04818" w:rsidP="000875AB">
          <w:pPr>
            <w:pStyle w:val="Untertitel"/>
          </w:pPr>
          <w:r>
            <w:rPr>
              <w:noProof/>
            </w:rPr>
            <w:drawing>
              <wp:inline distT="0" distB="0" distL="0" distR="0" wp14:anchorId="3E10BDDA" wp14:editId="1B9FB742">
                <wp:extent cx="493200" cy="417600"/>
                <wp:effectExtent l="0" t="0" r="2540" b="1905"/>
                <wp:docPr id="688" name="Grafik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21C35844" w14:textId="77777777" w:rsidR="00D04818" w:rsidRDefault="00D04818" w:rsidP="000875AB">
          <w:pPr>
            <w:pStyle w:val="Untertitel"/>
          </w:pPr>
          <w:r>
            <w:rPr>
              <w:noProof/>
            </w:rPr>
            <w:drawing>
              <wp:inline distT="0" distB="0" distL="0" distR="0" wp14:anchorId="571114C9" wp14:editId="59461633">
                <wp:extent cx="435600" cy="471600"/>
                <wp:effectExtent l="0" t="0" r="0" b="0"/>
                <wp:docPr id="689" name="Grafik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5E1DEFA9" w14:textId="77777777" w:rsidR="00D04818" w:rsidRDefault="00D04818" w:rsidP="000875AB">
          <w:pPr>
            <w:pStyle w:val="Untertitel"/>
          </w:pPr>
          <w:r>
            <w:rPr>
              <w:noProof/>
            </w:rPr>
            <w:drawing>
              <wp:inline distT="0" distB="0" distL="0" distR="0" wp14:anchorId="3E259CD6" wp14:editId="70CE7758">
                <wp:extent cx="424800" cy="486000"/>
                <wp:effectExtent l="0" t="0" r="0" b="0"/>
                <wp:docPr id="690" name="Grafik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3D8000C2" w14:textId="77777777" w:rsidR="00D04818" w:rsidRDefault="00D04818" w:rsidP="000875AB">
          <w:pPr>
            <w:pStyle w:val="Untertitel"/>
          </w:pPr>
          <w:r>
            <w:rPr>
              <w:noProof/>
            </w:rPr>
            <w:drawing>
              <wp:inline distT="0" distB="0" distL="0" distR="0" wp14:anchorId="190FC08B" wp14:editId="3BC55C7C">
                <wp:extent cx="424543" cy="435429"/>
                <wp:effectExtent l="0" t="0" r="0" b="0"/>
                <wp:docPr id="691" name="Grafik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72A9EE90" w14:textId="77777777" w:rsidR="00D04818" w:rsidRDefault="00D04818" w:rsidP="000875AB">
          <w:pPr>
            <w:pStyle w:val="Untertitel"/>
          </w:pPr>
          <w:r>
            <w:rPr>
              <w:noProof/>
            </w:rPr>
            <w:drawing>
              <wp:inline distT="0" distB="0" distL="0" distR="0" wp14:anchorId="02FA39EB" wp14:editId="1D79E215">
                <wp:extent cx="458526" cy="435600"/>
                <wp:effectExtent l="0" t="0" r="0" b="0"/>
                <wp:docPr id="692" name="Grafik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D04818" w14:paraId="25C4AA1D" w14:textId="77777777" w:rsidTr="00D04818">
      <w:trPr>
        <w:trHeight w:val="510"/>
      </w:trPr>
      <w:tc>
        <w:tcPr>
          <w:tcW w:w="1000" w:type="pct"/>
        </w:tcPr>
        <w:p w14:paraId="22664E32" w14:textId="77777777" w:rsidR="00D04818" w:rsidRPr="00EE4101" w:rsidRDefault="00D04818" w:rsidP="000875AB">
          <w:pPr>
            <w:pStyle w:val="Untertitel"/>
          </w:pPr>
          <w:r w:rsidRPr="0037643C">
            <w:rPr>
              <w:rStyle w:val="UntertitelZchn"/>
            </w:rPr>
            <w:t>Level</w:t>
          </w:r>
          <w:r w:rsidRPr="00EE4101">
            <w:t xml:space="preserve"> 3</w:t>
          </w:r>
          <w:r>
            <w:t>-4</w:t>
          </w:r>
        </w:p>
      </w:tc>
      <w:tc>
        <w:tcPr>
          <w:tcW w:w="1000" w:type="pct"/>
        </w:tcPr>
        <w:p w14:paraId="49D28757" w14:textId="77777777" w:rsidR="00D04818" w:rsidRPr="00EE4101" w:rsidRDefault="00D04818" w:rsidP="000875AB">
          <w:pPr>
            <w:pStyle w:val="Untertitel"/>
          </w:pPr>
          <w:r>
            <w:t>45</w:t>
          </w:r>
          <w:r w:rsidRPr="00EE4101">
            <w:t xml:space="preserve"> Minuten</w:t>
          </w:r>
        </w:p>
      </w:tc>
      <w:tc>
        <w:tcPr>
          <w:tcW w:w="1000" w:type="pct"/>
        </w:tcPr>
        <w:p w14:paraId="2C9EF0C5" w14:textId="77777777" w:rsidR="00D04818" w:rsidRPr="00EE4101" w:rsidRDefault="00D04818" w:rsidP="000875AB">
          <w:pPr>
            <w:pStyle w:val="Untertitel"/>
          </w:pPr>
          <w:r w:rsidRPr="00EE4101">
            <w:t>1</w:t>
          </w:r>
          <w:r>
            <w:t>-10</w:t>
          </w:r>
          <w:r w:rsidRPr="00EE4101">
            <w:t xml:space="preserve"> Perso</w:t>
          </w:r>
          <w:r>
            <w:t>nen</w:t>
          </w:r>
        </w:p>
      </w:tc>
      <w:tc>
        <w:tcPr>
          <w:tcW w:w="1000" w:type="pct"/>
        </w:tcPr>
        <w:p w14:paraId="68877913" w14:textId="1F3E77AF" w:rsidR="00D04818" w:rsidRPr="00EE4101" w:rsidRDefault="00D04818" w:rsidP="000875AB">
          <w:pPr>
            <w:pStyle w:val="Untertitel"/>
          </w:pPr>
          <w:r w:rsidRPr="00EE4101">
            <w:t>E</w:t>
          </w:r>
          <w:r>
            <w:t>A/PA, Plenum</w:t>
          </w:r>
        </w:p>
      </w:tc>
      <w:tc>
        <w:tcPr>
          <w:tcW w:w="1000" w:type="pct"/>
        </w:tcPr>
        <w:p w14:paraId="303CC0FE" w14:textId="0F6A17BF" w:rsidR="00D04818" w:rsidRPr="00EE4101" w:rsidRDefault="00AF500C" w:rsidP="000875AB">
          <w:pPr>
            <w:pStyle w:val="Untertitel"/>
          </w:pPr>
          <w:r>
            <w:t>Arbeitsbögen</w:t>
          </w:r>
        </w:p>
      </w:tc>
    </w:tr>
  </w:tbl>
  <w:p w14:paraId="40CE31D3" w14:textId="77777777" w:rsidR="00D04818" w:rsidRPr="00AF500C" w:rsidRDefault="00D04818" w:rsidP="00AF500C">
    <w:pPr>
      <w:pStyle w:val="Kopfzeile"/>
      <w:spacing w:line="240" w:lineRule="auto"/>
      <w:ind w:left="0"/>
      <w:rPr>
        <w:sz w:val="24"/>
        <w:szCs w:val="22"/>
      </w:rPr>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8E917C" w14:textId="77777777" w:rsidR="00D04818" w:rsidRDefault="00D04818" w:rsidP="00033598">
    <w:pPr>
      <w:pStyle w:val="Kopfzeile"/>
      <w:ind w:left="0"/>
    </w:pPr>
    <w:r>
      <w:rPr>
        <w:noProof/>
      </w:rPr>
      <mc:AlternateContent>
        <mc:Choice Requires="wps">
          <w:drawing>
            <wp:anchor distT="0" distB="0" distL="114300" distR="114300" simplePos="0" relativeHeight="251643392" behindDoc="0" locked="0" layoutInCell="1" allowOverlap="1" wp14:anchorId="61704518" wp14:editId="67E2FBB8">
              <wp:simplePos x="0" y="0"/>
              <wp:positionH relativeFrom="margin">
                <wp:posOffset>972185</wp:posOffset>
              </wp:positionH>
              <wp:positionV relativeFrom="topMargin">
                <wp:posOffset>467995</wp:posOffset>
              </wp:positionV>
              <wp:extent cx="3639600" cy="1105200"/>
              <wp:effectExtent l="0" t="0" r="0" b="0"/>
              <wp:wrapNone/>
              <wp:docPr id="700" name="Textfeld 700"/>
              <wp:cNvGraphicFramePr/>
              <a:graphic xmlns:a="http://schemas.openxmlformats.org/drawingml/2006/main">
                <a:graphicData uri="http://schemas.microsoft.com/office/word/2010/wordprocessingShape">
                  <wps:wsp>
                    <wps:cNvSpPr txBox="1"/>
                    <wps:spPr>
                      <a:xfrm>
                        <a:off x="0" y="0"/>
                        <a:ext cx="3639600" cy="1105200"/>
                      </a:xfrm>
                      <a:prstGeom prst="rect">
                        <a:avLst/>
                      </a:prstGeom>
                      <a:solidFill>
                        <a:schemeClr val="lt1"/>
                      </a:solidFill>
                      <a:ln w="6350">
                        <a:noFill/>
                      </a:ln>
                    </wps:spPr>
                    <wps:txbx>
                      <w:txbxContent>
                        <w:p w14:paraId="5FFDBB6D" w14:textId="5610227B" w:rsidR="00D04818" w:rsidRPr="00EE4101" w:rsidRDefault="00D04818" w:rsidP="00033598">
                          <w:pPr>
                            <w:pStyle w:val="Titel"/>
                            <w:spacing w:line="276" w:lineRule="auto"/>
                            <w:ind w:left="0"/>
                          </w:pPr>
                          <w:r w:rsidRPr="00EE4101">
                            <w:t>Arbeitsb</w:t>
                          </w:r>
                          <w:r w:rsidR="00125D09">
                            <w:t>ogen</w:t>
                          </w:r>
                          <w:r w:rsidRPr="00EE4101">
                            <w:t>:</w:t>
                          </w:r>
                        </w:p>
                        <w:p w14:paraId="240C2376" w14:textId="77777777" w:rsidR="00D04818" w:rsidRDefault="00D04818" w:rsidP="00033598">
                          <w:pPr>
                            <w:pStyle w:val="berschrift1"/>
                            <w:spacing w:line="276" w:lineRule="auto"/>
                            <w:ind w:left="0"/>
                          </w:pPr>
                          <w:r>
                            <w:t xml:space="preserve">Widerrufsrecht </w:t>
                          </w:r>
                        </w:p>
                        <w:p w14:paraId="1D8F9AA6" w14:textId="5BE339EA" w:rsidR="00D04818" w:rsidRPr="00B610C5" w:rsidRDefault="00D04818" w:rsidP="00D952D2">
                          <w:pPr>
                            <w:spacing w:line="276" w:lineRule="auto"/>
                            <w:ind w:left="0"/>
                            <w:rPr>
                              <w:sz w:val="22"/>
                              <w:szCs w:val="20"/>
                            </w:rPr>
                          </w:pPr>
                          <w:r w:rsidRPr="00B610C5">
                            <w:rPr>
                              <w:color w:val="0A2446"/>
                              <w:sz w:val="22"/>
                              <w:szCs w:val="20"/>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704518" id="_x0000_t202" coordsize="21600,21600" o:spt="202" path="m,l,21600r21600,l21600,xe">
              <v:stroke joinstyle="miter"/>
              <v:path gradientshapeok="t" o:connecttype="rect"/>
            </v:shapetype>
            <v:shape id="Textfeld 700" o:spid="_x0000_s1365" type="#_x0000_t202" style="position:absolute;margin-left:76.55pt;margin-top:36.85pt;width:286.6pt;height:87pt;z-index:2516433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" fillcolor="white [3201]" stroked="f" strokeweight=".5pt">
              <v:textbox>
                <w:txbxContent>
                  <w:p w14:paraId="5FFDBB6D" w14:textId="5610227B" w:rsidR="00D04818" w:rsidRPr="00EE4101" w:rsidRDefault="00D04818" w:rsidP="00033598">
                    <w:pPr>
                      <w:pStyle w:val="Titel"/>
                      <w:spacing w:line="276" w:lineRule="auto"/>
                      <w:ind w:left="0"/>
                    </w:pPr>
                    <w:r w:rsidRPr="00EE4101">
                      <w:t>Arbeitsb</w:t>
                    </w:r>
                    <w:r w:rsidR="00125D09">
                      <w:t>ogen</w:t>
                    </w:r>
                    <w:r w:rsidRPr="00EE4101">
                      <w:t>:</w:t>
                    </w:r>
                  </w:p>
                  <w:p w14:paraId="240C2376" w14:textId="77777777" w:rsidR="00D04818" w:rsidRDefault="00D04818" w:rsidP="00033598">
                    <w:pPr>
                      <w:pStyle w:val="berschrift1"/>
                      <w:spacing w:line="276" w:lineRule="auto"/>
                      <w:ind w:left="0"/>
                    </w:pPr>
                    <w:r>
                      <w:t xml:space="preserve">Widerrufsrecht </w:t>
                    </w:r>
                  </w:p>
                  <w:p w14:paraId="1D8F9AA6" w14:textId="5BE339EA" w:rsidR="00D04818" w:rsidRPr="00B610C5" w:rsidRDefault="00D04818" w:rsidP="00D952D2">
                    <w:pPr>
                      <w:spacing w:line="276" w:lineRule="auto"/>
                      <w:ind w:left="0"/>
                      <w:rPr>
                        <w:sz w:val="22"/>
                        <w:szCs w:val="20"/>
                      </w:rPr>
                    </w:pPr>
                    <w:r w:rsidRPr="00B610C5">
                      <w:rPr>
                        <w:color w:val="0A2446"/>
                        <w:sz w:val="22"/>
                        <w:szCs w:val="20"/>
                      </w:rPr>
                      <w:t>(1/2)</w:t>
                    </w:r>
                  </w:p>
                </w:txbxContent>
              </v:textbox>
              <w10:wrap anchorx="margin" anchory="margin"/>
            </v:shape>
          </w:pict>
        </mc:Fallback>
      </mc:AlternateContent>
    </w:r>
    <w:r w:rsidRPr="005C0666">
      <w:rPr>
        <w:noProof/>
      </w:rPr>
      <mc:AlternateContent>
        <mc:Choice Requires="wps">
          <w:drawing>
            <wp:anchor distT="0" distB="0" distL="114300" distR="114300" simplePos="0" relativeHeight="251645440" behindDoc="0" locked="0" layoutInCell="1" allowOverlap="1" wp14:anchorId="441868D7" wp14:editId="09DFB59D">
              <wp:simplePos x="0" y="0"/>
              <wp:positionH relativeFrom="margin">
                <wp:posOffset>5418455</wp:posOffset>
              </wp:positionH>
              <wp:positionV relativeFrom="topMargin">
                <wp:posOffset>1080135</wp:posOffset>
              </wp:positionV>
              <wp:extent cx="810000" cy="277200"/>
              <wp:effectExtent l="0" t="0" r="9525" b="8890"/>
              <wp:wrapNone/>
              <wp:docPr id="354" name="Textfeld 354"/>
              <wp:cNvGraphicFramePr/>
              <a:graphic xmlns:a="http://schemas.openxmlformats.org/drawingml/2006/main">
                <a:graphicData uri="http://schemas.microsoft.com/office/word/2010/wordprocessingShape">
                  <wps:wsp>
                    <wps:cNvSpPr txBox="1"/>
                    <wps:spPr>
                      <a:xfrm>
                        <a:off x="0" y="0"/>
                        <a:ext cx="810000" cy="277200"/>
                      </a:xfrm>
                      <a:prstGeom prst="rect">
                        <a:avLst/>
                      </a:prstGeom>
                      <a:solidFill>
                        <a:sysClr val="window" lastClr="FFFFFF"/>
                      </a:solidFill>
                      <a:ln w="6350">
                        <a:noFill/>
                      </a:ln>
                    </wps:spPr>
                    <wps:txbx>
                      <w:txbxContent>
                        <w:p w14:paraId="292C9059" w14:textId="77777777" w:rsidR="00D04818" w:rsidRPr="00903683" w:rsidRDefault="00D04818" w:rsidP="00033598">
                          <w:pPr>
                            <w:pStyle w:val="Alpha-LevelKopfzeileABs"/>
                          </w:pPr>
                          <w:r w:rsidRPr="00903683">
                            <w:t>Level 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1868D7" id="Textfeld 354" o:spid="_x0000_s1366" type="#_x0000_t202" style="position:absolute;margin-left:426.65pt;margin-top:85.05pt;width:63.8pt;height:21.85pt;z-index:2516454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" fillcolor="window" stroked="f" strokeweight=".5pt">
              <v:textbox>
                <w:txbxContent>
                  <w:p w14:paraId="292C9059" w14:textId="77777777" w:rsidR="00D04818" w:rsidRPr="00903683" w:rsidRDefault="00D04818" w:rsidP="00033598">
                    <w:pPr>
                      <w:pStyle w:val="Alpha-LevelKopfzeileABs"/>
                    </w:pPr>
                    <w:r w:rsidRPr="00903683">
                      <w:t>Level 3-4</w:t>
                    </w:r>
                  </w:p>
                </w:txbxContent>
              </v:textbox>
              <w10:wrap anchorx="margin" anchory="margin"/>
            </v:shape>
          </w:pict>
        </mc:Fallback>
      </mc:AlternateContent>
    </w:r>
    <w:r>
      <w:rPr>
        <w:noProof/>
      </w:rPr>
      <w:drawing>
        <wp:anchor distT="0" distB="0" distL="114300" distR="114300" simplePos="0" relativeHeight="251644416" behindDoc="0" locked="0" layoutInCell="1" allowOverlap="1" wp14:anchorId="3ECE6D2C" wp14:editId="6646ED7F">
          <wp:simplePos x="0" y="0"/>
          <wp:positionH relativeFrom="margin">
            <wp:posOffset>5526405</wp:posOffset>
          </wp:positionH>
          <wp:positionV relativeFrom="topMargin">
            <wp:posOffset>648335</wp:posOffset>
          </wp:positionV>
          <wp:extent cx="493200" cy="417600"/>
          <wp:effectExtent l="0" t="0" r="2540" b="1905"/>
          <wp:wrapNone/>
          <wp:docPr id="701" name="Grafik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E5E0903" wp14:editId="4A121A72">
          <wp:extent cx="864000" cy="864000"/>
          <wp:effectExtent l="0" t="0" r="0" b="0"/>
          <wp:docPr id="702" name="Grafik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37381C1F" w14:textId="77777777" w:rsidR="00D04818" w:rsidRPr="00A006B0" w:rsidRDefault="00D04818" w:rsidP="002D529B">
    <w:pPr>
      <w:pStyle w:val="Kopfzeile"/>
      <w:ind w:left="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10275C" w14:textId="736C31E6" w:rsidR="00A84CD8" w:rsidRDefault="00C77461" w:rsidP="00A84CD8">
    <w:pPr>
      <w:pStyle w:val="Kopfzeile"/>
      <w:spacing w:line="240" w:lineRule="auto"/>
      <w:ind w:left="0"/>
      <w:rPr>
        <w:sz w:val="24"/>
        <w:szCs w:val="22"/>
      </w:rPr>
    </w:pPr>
    <w:r>
      <w:rPr>
        <w:noProof/>
      </w:rPr>
      <mc:AlternateContent>
        <mc:Choice Requires="wps">
          <w:drawing>
            <wp:anchor distT="0" distB="0" distL="114300" distR="114300" simplePos="0" relativeHeight="251815424" behindDoc="0" locked="0" layoutInCell="1" allowOverlap="1" wp14:anchorId="3BD4F7F4" wp14:editId="4FFBA032">
              <wp:simplePos x="0" y="0"/>
              <wp:positionH relativeFrom="margin">
                <wp:posOffset>972185</wp:posOffset>
              </wp:positionH>
              <wp:positionV relativeFrom="topMargin">
                <wp:posOffset>467995</wp:posOffset>
              </wp:positionV>
              <wp:extent cx="5400000" cy="648000"/>
              <wp:effectExtent l="0" t="0" r="0" b="0"/>
              <wp:wrapNone/>
              <wp:docPr id="1793" name="Textfeld 1793"/>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031A1FDC" w14:textId="77777777" w:rsidR="00C77461" w:rsidRDefault="00C77461" w:rsidP="00C77461">
                          <w:pPr>
                            <w:pStyle w:val="Titel"/>
                            <w:spacing w:line="276" w:lineRule="auto"/>
                            <w:ind w:left="0"/>
                          </w:pPr>
                          <w:r>
                            <w:t>Ablauf für Lehrende:</w:t>
                          </w:r>
                        </w:p>
                        <w:p w14:paraId="1C44E3FC" w14:textId="7FB73FB6" w:rsidR="00C77461" w:rsidRPr="009945C5" w:rsidRDefault="00C77461" w:rsidP="00C77461">
                          <w:pPr>
                            <w:pStyle w:val="berschrift1"/>
                            <w:spacing w:line="276" w:lineRule="auto"/>
                            <w:ind w:left="0"/>
                          </w:pPr>
                          <w:r>
                            <w:t>Gender und einfache Sprache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D4F7F4" id="_x0000_t202" coordsize="21600,21600" o:spt="202" path="m,l,21600r21600,l21600,xe">
              <v:stroke joinstyle="miter"/>
              <v:path gradientshapeok="t" o:connecttype="rect"/>
            </v:shapetype>
            <v:shape id="Textfeld 1793" o:spid="_x0000_s1251" type="#_x0000_t202" style="position:absolute;margin-left:76.55pt;margin-top:36.85pt;width:425.2pt;height:51pt;z-index:2518154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" fillcolor="white [3201]" stroked="f" strokeweight=".5pt">
              <v:textbox>
                <w:txbxContent>
                  <w:p w14:paraId="031A1FDC" w14:textId="77777777" w:rsidR="00C77461" w:rsidRDefault="00C77461" w:rsidP="00C77461">
                    <w:pPr>
                      <w:pStyle w:val="Titel"/>
                      <w:spacing w:line="276" w:lineRule="auto"/>
                      <w:ind w:left="0"/>
                    </w:pPr>
                    <w:r>
                      <w:t>Ablauf für Lehrende:</w:t>
                    </w:r>
                  </w:p>
                  <w:p w14:paraId="1C44E3FC" w14:textId="7FB73FB6" w:rsidR="00C77461" w:rsidRPr="009945C5" w:rsidRDefault="00C77461" w:rsidP="00C77461">
                    <w:pPr>
                      <w:pStyle w:val="berschrift1"/>
                      <w:spacing w:line="276" w:lineRule="auto"/>
                      <w:ind w:left="0"/>
                    </w:pPr>
                    <w:r>
                      <w:t>Gender und einfache Sprache</w:t>
                    </w:r>
                  </w:p>
                </w:txbxContent>
              </v:textbox>
              <w10:wrap anchorx="margin" anchory="margin"/>
            </v:shape>
          </w:pict>
        </mc:Fallback>
      </mc:AlternateContent>
    </w:r>
    <w:r>
      <w:rPr>
        <w:noProof/>
      </w:rPr>
      <w:drawing>
        <wp:inline distT="0" distB="0" distL="0" distR="0" wp14:anchorId="4D6B87DC" wp14:editId="033D78E8">
          <wp:extent cx="864000" cy="864000"/>
          <wp:effectExtent l="0" t="0" r="0" b="0"/>
          <wp:docPr id="1795" name="Grafik 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18C33F4A" w14:textId="77777777" w:rsidR="00A84CD8" w:rsidRPr="00A84CD8" w:rsidRDefault="00A84CD8" w:rsidP="00A84CD8">
    <w:pPr>
      <w:pStyle w:val="Kopfzeile"/>
      <w:spacing w:line="240" w:lineRule="auto"/>
      <w:ind w:left="0"/>
      <w:rPr>
        <w:sz w:val="24"/>
        <w:szCs w:val="22"/>
      </w:rPr>
    </w:pPr>
  </w:p>
  <w:tbl>
    <w:tblPr>
      <w:tblStyle w:val="Tabellenraster"/>
      <w:tblW w:w="5021"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29"/>
      <w:gridCol w:w="2032"/>
      <w:gridCol w:w="2032"/>
      <w:gridCol w:w="2032"/>
      <w:gridCol w:w="2116"/>
    </w:tblGrid>
    <w:tr w:rsidR="00C77461" w14:paraId="79726C17" w14:textId="77777777" w:rsidTr="00C34566">
      <w:trPr>
        <w:trHeight w:val="1134"/>
      </w:trPr>
      <w:tc>
        <w:tcPr>
          <w:tcW w:w="991" w:type="pct"/>
          <w:vAlign w:val="center"/>
        </w:tcPr>
        <w:p w14:paraId="3CDA7FB5" w14:textId="77777777" w:rsidR="00C77461" w:rsidRDefault="00C77461" w:rsidP="00C77461">
          <w:pPr>
            <w:pStyle w:val="Untertitel"/>
          </w:pPr>
          <w:r>
            <w:rPr>
              <w:noProof/>
            </w:rPr>
            <w:drawing>
              <wp:inline distT="0" distB="0" distL="0" distR="0" wp14:anchorId="2B158BB9" wp14:editId="68540E7B">
                <wp:extent cx="493200" cy="417600"/>
                <wp:effectExtent l="0" t="0" r="2540" b="1905"/>
                <wp:docPr id="1796" name="Grafik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992" w:type="pct"/>
          <w:vAlign w:val="center"/>
        </w:tcPr>
        <w:p w14:paraId="2562061E" w14:textId="77777777" w:rsidR="00C77461" w:rsidRDefault="00C77461" w:rsidP="00C77461">
          <w:pPr>
            <w:pStyle w:val="Untertitel"/>
          </w:pPr>
          <w:r>
            <w:rPr>
              <w:noProof/>
            </w:rPr>
            <w:drawing>
              <wp:inline distT="0" distB="0" distL="0" distR="0" wp14:anchorId="6CE28227" wp14:editId="7BBC7959">
                <wp:extent cx="435600" cy="471600"/>
                <wp:effectExtent l="0" t="0" r="0" b="0"/>
                <wp:docPr id="1797" name="Grafik 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992" w:type="pct"/>
          <w:vAlign w:val="center"/>
        </w:tcPr>
        <w:p w14:paraId="3C916BB0" w14:textId="77777777" w:rsidR="00C77461" w:rsidRDefault="00C77461" w:rsidP="00C77461">
          <w:pPr>
            <w:pStyle w:val="Untertitel"/>
          </w:pPr>
          <w:r>
            <w:rPr>
              <w:noProof/>
            </w:rPr>
            <w:drawing>
              <wp:inline distT="0" distB="0" distL="0" distR="0" wp14:anchorId="7109ACF3" wp14:editId="0888350F">
                <wp:extent cx="424800" cy="486000"/>
                <wp:effectExtent l="0" t="0" r="0" b="0"/>
                <wp:docPr id="1798" name="Grafik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992" w:type="pct"/>
          <w:vAlign w:val="center"/>
        </w:tcPr>
        <w:p w14:paraId="31DD2105" w14:textId="77777777" w:rsidR="00C77461" w:rsidRDefault="00C77461" w:rsidP="00C77461">
          <w:pPr>
            <w:pStyle w:val="Untertitel"/>
          </w:pPr>
          <w:r>
            <w:rPr>
              <w:noProof/>
            </w:rPr>
            <w:drawing>
              <wp:inline distT="0" distB="0" distL="0" distR="0" wp14:anchorId="06B1190F" wp14:editId="6C683F50">
                <wp:extent cx="424543" cy="435429"/>
                <wp:effectExtent l="0" t="0" r="0" b="0"/>
                <wp:docPr id="1799" name="Grafik 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34" w:type="pct"/>
          <w:vAlign w:val="center"/>
        </w:tcPr>
        <w:p w14:paraId="0B488DBE" w14:textId="77777777" w:rsidR="00C77461" w:rsidRDefault="00C77461" w:rsidP="00C77461">
          <w:pPr>
            <w:pStyle w:val="Untertitel"/>
          </w:pPr>
          <w:r>
            <w:rPr>
              <w:noProof/>
            </w:rPr>
            <w:drawing>
              <wp:inline distT="0" distB="0" distL="0" distR="0" wp14:anchorId="4D489513" wp14:editId="7651C91C">
                <wp:extent cx="458526" cy="435600"/>
                <wp:effectExtent l="0" t="0" r="0" b="0"/>
                <wp:docPr id="1800" name="Grafik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C77461" w14:paraId="125AAE14" w14:textId="77777777" w:rsidTr="00C34566">
      <w:trPr>
        <w:trHeight w:val="510"/>
      </w:trPr>
      <w:tc>
        <w:tcPr>
          <w:tcW w:w="991" w:type="pct"/>
        </w:tcPr>
        <w:p w14:paraId="35A9A5CB" w14:textId="60EB6E33" w:rsidR="00C77461" w:rsidRPr="00EE4101" w:rsidRDefault="00C77461" w:rsidP="00C77461">
          <w:pPr>
            <w:pStyle w:val="Untertitel"/>
          </w:pPr>
          <w:r w:rsidRPr="0037643C">
            <w:rPr>
              <w:rStyle w:val="UntertitelZchn"/>
            </w:rPr>
            <w:t>Level</w:t>
          </w:r>
          <w:r w:rsidRPr="00EE4101">
            <w:t xml:space="preserve"> </w:t>
          </w:r>
          <w:r w:rsidR="00432994">
            <w:t>2</w:t>
          </w:r>
          <w:r>
            <w:t>-4</w:t>
          </w:r>
        </w:p>
      </w:tc>
      <w:tc>
        <w:tcPr>
          <w:tcW w:w="992" w:type="pct"/>
        </w:tcPr>
        <w:p w14:paraId="484A24E7" w14:textId="77777777" w:rsidR="00C77461" w:rsidRPr="00EE4101" w:rsidRDefault="00C77461" w:rsidP="00C77461">
          <w:pPr>
            <w:pStyle w:val="Untertitel"/>
          </w:pPr>
          <w:r>
            <w:t>15</w:t>
          </w:r>
          <w:r w:rsidRPr="00EE4101">
            <w:t xml:space="preserve"> Minuten</w:t>
          </w:r>
        </w:p>
      </w:tc>
      <w:tc>
        <w:tcPr>
          <w:tcW w:w="992" w:type="pct"/>
        </w:tcPr>
        <w:p w14:paraId="5F7688AF" w14:textId="77777777" w:rsidR="00C77461" w:rsidRPr="00EE4101" w:rsidRDefault="00C77461" w:rsidP="00C77461">
          <w:pPr>
            <w:pStyle w:val="Untertitel"/>
          </w:pPr>
          <w:r>
            <w:t>1-10 Personen</w:t>
          </w:r>
        </w:p>
      </w:tc>
      <w:tc>
        <w:tcPr>
          <w:tcW w:w="992" w:type="pct"/>
        </w:tcPr>
        <w:p w14:paraId="61668873" w14:textId="77777777" w:rsidR="00C77461" w:rsidRPr="00EE4101" w:rsidRDefault="00C77461" w:rsidP="00C77461">
          <w:pPr>
            <w:pStyle w:val="Untertitel"/>
          </w:pPr>
          <w:r>
            <w:t>EA, Plenum</w:t>
          </w:r>
        </w:p>
      </w:tc>
      <w:tc>
        <w:tcPr>
          <w:tcW w:w="1034" w:type="pct"/>
        </w:tcPr>
        <w:p w14:paraId="358D8CAE" w14:textId="1E800F8C" w:rsidR="00C77461" w:rsidRPr="00EE4101" w:rsidRDefault="004671BC" w:rsidP="00C77461">
          <w:pPr>
            <w:pStyle w:val="Untertitel"/>
          </w:pPr>
          <w:r>
            <w:t>Arbeitsbögen</w:t>
          </w:r>
        </w:p>
      </w:tc>
    </w:tr>
  </w:tbl>
  <w:p w14:paraId="440A5A88" w14:textId="77777777" w:rsidR="00606387" w:rsidRPr="00A84CD8" w:rsidRDefault="00606387" w:rsidP="00A84CD8">
    <w:pPr>
      <w:pStyle w:val="Kopfzeile"/>
      <w:spacing w:line="240" w:lineRule="auto"/>
      <w:rPr>
        <w:sz w:val="24"/>
        <w:szCs w:val="22"/>
      </w:rPr>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244652" w14:textId="5EF96880" w:rsidR="00D04818" w:rsidRPr="00A006B0" w:rsidRDefault="00D04818" w:rsidP="002D529B">
    <w:pPr>
      <w:pStyle w:val="Kopfzeile"/>
      <w:ind w:left="0"/>
    </w:pPr>
    <w:r>
      <w:rPr>
        <w:noProof/>
      </w:rPr>
      <mc:AlternateContent>
        <mc:Choice Requires="wps">
          <w:drawing>
            <wp:anchor distT="0" distB="0" distL="114300" distR="114300" simplePos="0" relativeHeight="251646464" behindDoc="0" locked="0" layoutInCell="1" allowOverlap="1" wp14:anchorId="6AAAAC73" wp14:editId="338D642D">
              <wp:simplePos x="0" y="0"/>
              <wp:positionH relativeFrom="margin">
                <wp:posOffset>972185</wp:posOffset>
              </wp:positionH>
              <wp:positionV relativeFrom="topMargin">
                <wp:posOffset>467995</wp:posOffset>
              </wp:positionV>
              <wp:extent cx="3639600" cy="1105200"/>
              <wp:effectExtent l="0" t="0" r="0" b="0"/>
              <wp:wrapNone/>
              <wp:docPr id="704" name="Textfeld 704"/>
              <wp:cNvGraphicFramePr/>
              <a:graphic xmlns:a="http://schemas.openxmlformats.org/drawingml/2006/main">
                <a:graphicData uri="http://schemas.microsoft.com/office/word/2010/wordprocessingShape">
                  <wps:wsp>
                    <wps:cNvSpPr txBox="1"/>
                    <wps:spPr>
                      <a:xfrm>
                        <a:off x="0" y="0"/>
                        <a:ext cx="3639600" cy="1105200"/>
                      </a:xfrm>
                      <a:prstGeom prst="rect">
                        <a:avLst/>
                      </a:prstGeom>
                      <a:solidFill>
                        <a:schemeClr val="lt1"/>
                      </a:solidFill>
                      <a:ln w="6350">
                        <a:noFill/>
                      </a:ln>
                    </wps:spPr>
                    <wps:txbx>
                      <w:txbxContent>
                        <w:p w14:paraId="50572B9C" w14:textId="77E0E28A" w:rsidR="00D04818" w:rsidRPr="00EE4101" w:rsidRDefault="00D04818" w:rsidP="00033598">
                          <w:pPr>
                            <w:pStyle w:val="Titel"/>
                            <w:spacing w:line="276" w:lineRule="auto"/>
                            <w:ind w:left="0"/>
                          </w:pPr>
                          <w:r w:rsidRPr="00EE4101">
                            <w:t>Arbeitsb</w:t>
                          </w:r>
                          <w:r w:rsidR="00125D09">
                            <w:t>ogen</w:t>
                          </w:r>
                          <w:r w:rsidRPr="00EE4101">
                            <w:t>:</w:t>
                          </w:r>
                        </w:p>
                        <w:p w14:paraId="3B30EA72" w14:textId="77777777" w:rsidR="00D04818" w:rsidRDefault="00D04818" w:rsidP="00033598">
                          <w:pPr>
                            <w:pStyle w:val="berschrift1"/>
                            <w:spacing w:line="276" w:lineRule="auto"/>
                            <w:ind w:left="0"/>
                          </w:pPr>
                          <w:r>
                            <w:t xml:space="preserve">Widerrufsrecht </w:t>
                          </w:r>
                        </w:p>
                        <w:p w14:paraId="7C67A0FB" w14:textId="61E7436B" w:rsidR="00D04818" w:rsidRDefault="00D04818" w:rsidP="00527454">
                          <w:pPr>
                            <w:spacing w:line="276" w:lineRule="auto"/>
                            <w:ind w:left="0"/>
                          </w:pPr>
                          <w:r w:rsidRPr="00B610C5">
                            <w:rPr>
                              <w:color w:val="0A2446"/>
                              <w:sz w:val="22"/>
                              <w:szCs w:val="20"/>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AAAC73" id="_x0000_t202" coordsize="21600,21600" o:spt="202" path="m,l,21600r21600,l21600,xe">
              <v:stroke joinstyle="miter"/>
              <v:path gradientshapeok="t" o:connecttype="rect"/>
            </v:shapetype>
            <v:shape id="Textfeld 704" o:spid="_x0000_s1367" type="#_x0000_t202" style="position:absolute;margin-left:76.55pt;margin-top:36.85pt;width:286.6pt;height:87pt;z-index:2516464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" fillcolor="white [3201]" stroked="f" strokeweight=".5pt">
              <v:textbox>
                <w:txbxContent>
                  <w:p w14:paraId="50572B9C" w14:textId="77E0E28A" w:rsidR="00D04818" w:rsidRPr="00EE4101" w:rsidRDefault="00D04818" w:rsidP="00033598">
                    <w:pPr>
                      <w:pStyle w:val="Titel"/>
                      <w:spacing w:line="276" w:lineRule="auto"/>
                      <w:ind w:left="0"/>
                    </w:pPr>
                    <w:r w:rsidRPr="00EE4101">
                      <w:t>Arbeitsb</w:t>
                    </w:r>
                    <w:r w:rsidR="00125D09">
                      <w:t>ogen</w:t>
                    </w:r>
                    <w:r w:rsidRPr="00EE4101">
                      <w:t>:</w:t>
                    </w:r>
                  </w:p>
                  <w:p w14:paraId="3B30EA72" w14:textId="77777777" w:rsidR="00D04818" w:rsidRDefault="00D04818" w:rsidP="00033598">
                    <w:pPr>
                      <w:pStyle w:val="berschrift1"/>
                      <w:spacing w:line="276" w:lineRule="auto"/>
                      <w:ind w:left="0"/>
                    </w:pPr>
                    <w:r>
                      <w:t xml:space="preserve">Widerrufsrecht </w:t>
                    </w:r>
                  </w:p>
                  <w:p w14:paraId="7C67A0FB" w14:textId="61E7436B" w:rsidR="00D04818" w:rsidRDefault="00D04818" w:rsidP="00527454">
                    <w:pPr>
                      <w:spacing w:line="276" w:lineRule="auto"/>
                      <w:ind w:left="0"/>
                    </w:pPr>
                    <w:r w:rsidRPr="00B610C5">
                      <w:rPr>
                        <w:color w:val="0A2446"/>
                        <w:sz w:val="22"/>
                        <w:szCs w:val="20"/>
                      </w:rPr>
                      <w:t>(2/2)</w:t>
                    </w:r>
                  </w:p>
                </w:txbxContent>
              </v:textbox>
              <w10:wrap anchorx="margin" anchory="margin"/>
            </v:shape>
          </w:pict>
        </mc:Fallback>
      </mc:AlternateContent>
    </w:r>
    <w:r w:rsidRPr="005C0666">
      <w:rPr>
        <w:noProof/>
      </w:rPr>
      <mc:AlternateContent>
        <mc:Choice Requires="wps">
          <w:drawing>
            <wp:anchor distT="0" distB="0" distL="114300" distR="114300" simplePos="0" relativeHeight="251648512" behindDoc="0" locked="0" layoutInCell="1" allowOverlap="1" wp14:anchorId="05DBD625" wp14:editId="5248E73E">
              <wp:simplePos x="0" y="0"/>
              <wp:positionH relativeFrom="margin">
                <wp:posOffset>5418455</wp:posOffset>
              </wp:positionH>
              <wp:positionV relativeFrom="topMargin">
                <wp:posOffset>1080135</wp:posOffset>
              </wp:positionV>
              <wp:extent cx="810000" cy="277200"/>
              <wp:effectExtent l="0" t="0" r="9525" b="8890"/>
              <wp:wrapNone/>
              <wp:docPr id="705" name="Textfeld 705"/>
              <wp:cNvGraphicFramePr/>
              <a:graphic xmlns:a="http://schemas.openxmlformats.org/drawingml/2006/main">
                <a:graphicData uri="http://schemas.microsoft.com/office/word/2010/wordprocessingShape">
                  <wps:wsp>
                    <wps:cNvSpPr txBox="1"/>
                    <wps:spPr>
                      <a:xfrm>
                        <a:off x="0" y="0"/>
                        <a:ext cx="810000" cy="277200"/>
                      </a:xfrm>
                      <a:prstGeom prst="rect">
                        <a:avLst/>
                      </a:prstGeom>
                      <a:solidFill>
                        <a:sysClr val="window" lastClr="FFFFFF"/>
                      </a:solidFill>
                      <a:ln w="6350">
                        <a:noFill/>
                      </a:ln>
                    </wps:spPr>
                    <wps:txbx>
                      <w:txbxContent>
                        <w:p w14:paraId="0DA29837" w14:textId="77777777" w:rsidR="00D04818" w:rsidRPr="00903683" w:rsidRDefault="00D04818" w:rsidP="00033598">
                          <w:pPr>
                            <w:pStyle w:val="Alpha-LevelKopfzeileABs"/>
                          </w:pPr>
                          <w:r w:rsidRPr="00903683">
                            <w:t>Level 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DBD625" id="Textfeld 705" o:spid="_x0000_s1368" type="#_x0000_t202" style="position:absolute;margin-left:426.65pt;margin-top:85.05pt;width:63.8pt;height:21.85pt;z-index:2516485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" fillcolor="window" stroked="f" strokeweight=".5pt">
              <v:textbox>
                <w:txbxContent>
                  <w:p w14:paraId="0DA29837" w14:textId="77777777" w:rsidR="00D04818" w:rsidRPr="00903683" w:rsidRDefault="00D04818" w:rsidP="00033598">
                    <w:pPr>
                      <w:pStyle w:val="Alpha-LevelKopfzeileABs"/>
                    </w:pPr>
                    <w:r w:rsidRPr="00903683">
                      <w:t>Level 3-4</w:t>
                    </w:r>
                  </w:p>
                </w:txbxContent>
              </v:textbox>
              <w10:wrap anchorx="margin" anchory="margin"/>
            </v:shape>
          </w:pict>
        </mc:Fallback>
      </mc:AlternateContent>
    </w:r>
    <w:r>
      <w:rPr>
        <w:noProof/>
      </w:rPr>
      <w:drawing>
        <wp:anchor distT="0" distB="0" distL="114300" distR="114300" simplePos="0" relativeHeight="251647488" behindDoc="0" locked="0" layoutInCell="1" allowOverlap="1" wp14:anchorId="37BA283E" wp14:editId="51DC07A5">
          <wp:simplePos x="0" y="0"/>
          <wp:positionH relativeFrom="margin">
            <wp:posOffset>5526405</wp:posOffset>
          </wp:positionH>
          <wp:positionV relativeFrom="topMargin">
            <wp:posOffset>648335</wp:posOffset>
          </wp:positionV>
          <wp:extent cx="493200" cy="417600"/>
          <wp:effectExtent l="0" t="0" r="2540" b="1905"/>
          <wp:wrapNone/>
          <wp:docPr id="706" name="Grafik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077C844" wp14:editId="011E21C8">
          <wp:extent cx="864000" cy="864000"/>
          <wp:effectExtent l="0" t="0" r="0" b="0"/>
          <wp:docPr id="707" name="Grafik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D0E6FC" w14:textId="77777777" w:rsidR="00D04818" w:rsidRDefault="00D04818" w:rsidP="00F35F68">
    <w:pPr>
      <w:pStyle w:val="Kopfzeile"/>
      <w:ind w:left="0"/>
    </w:pPr>
    <w:r>
      <w:rPr>
        <w:noProof/>
      </w:rPr>
      <mc:AlternateContent>
        <mc:Choice Requires="wps">
          <w:drawing>
            <wp:anchor distT="0" distB="0" distL="114300" distR="114300" simplePos="0" relativeHeight="251649536" behindDoc="0" locked="0" layoutInCell="1" allowOverlap="1" wp14:anchorId="213A0FF7" wp14:editId="7C02AB27">
              <wp:simplePos x="0" y="0"/>
              <wp:positionH relativeFrom="margin">
                <wp:posOffset>972185</wp:posOffset>
              </wp:positionH>
              <wp:positionV relativeFrom="topMargin">
                <wp:posOffset>467995</wp:posOffset>
              </wp:positionV>
              <wp:extent cx="5400000" cy="648000"/>
              <wp:effectExtent l="0" t="0" r="0" b="0"/>
              <wp:wrapNone/>
              <wp:docPr id="713" name="Textfeld 713"/>
              <wp:cNvGraphicFramePr/>
              <a:graphic xmlns:a="http://schemas.openxmlformats.org/drawingml/2006/main">
                <a:graphicData uri="http://schemas.microsoft.com/office/word/2010/wordprocessingShape">
                  <wps:wsp>
                    <wps:cNvSpPr txBox="1"/>
                    <wps:spPr>
                      <a:xfrm>
                        <a:off x="0" y="0"/>
                        <a:ext cx="5400000" cy="648000"/>
                      </a:xfrm>
                      <a:prstGeom prst="rect">
                        <a:avLst/>
                      </a:prstGeom>
                      <a:solidFill>
                        <a:schemeClr val="lt1"/>
                      </a:solidFill>
                      <a:ln w="6350">
                        <a:noFill/>
                      </a:ln>
                    </wps:spPr>
                    <wps:txbx>
                      <w:txbxContent>
                        <w:p w14:paraId="570792C5" w14:textId="77777777" w:rsidR="00D04818" w:rsidRPr="00EE4101" w:rsidRDefault="00D04818" w:rsidP="00F35F68">
                          <w:pPr>
                            <w:pStyle w:val="Titel"/>
                            <w:spacing w:line="276" w:lineRule="auto"/>
                            <w:ind w:left="0"/>
                          </w:pPr>
                          <w:r>
                            <w:t>Lösung</w:t>
                          </w:r>
                          <w:r w:rsidRPr="00EE4101">
                            <w:t>:</w:t>
                          </w:r>
                        </w:p>
                        <w:p w14:paraId="5896680E" w14:textId="77777777" w:rsidR="00D04818" w:rsidRPr="00EE4101" w:rsidRDefault="00D04818" w:rsidP="00F35F68">
                          <w:pPr>
                            <w:pStyle w:val="berschrift1"/>
                            <w:spacing w:line="276" w:lineRule="auto"/>
                            <w:ind w:left="0"/>
                          </w:pPr>
                          <w:r>
                            <w:t>Widerrufsrecht</w:t>
                          </w:r>
                        </w:p>
                        <w:p w14:paraId="1D22CEC9" w14:textId="77777777" w:rsidR="00D04818" w:rsidRPr="00EE4101" w:rsidRDefault="00D04818" w:rsidP="00F35F68">
                          <w:pPr>
                            <w:ind w:left="0"/>
                          </w:pPr>
                        </w:p>
                        <w:p w14:paraId="5B63A57F" w14:textId="77777777" w:rsidR="00D04818" w:rsidRDefault="00D04818" w:rsidP="00F35F68">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3A0FF7" id="_x0000_t202" coordsize="21600,21600" o:spt="202" path="m,l,21600r21600,l21600,xe">
              <v:stroke joinstyle="miter"/>
              <v:path gradientshapeok="t" o:connecttype="rect"/>
            </v:shapetype>
            <v:shape id="Textfeld 713" o:spid="_x0000_s1369" type="#_x0000_t202" style="position:absolute;margin-left:76.55pt;margin-top:36.85pt;width:425.2pt;height:51pt;z-index:25164953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" fillcolor="white [3201]" stroked="f" strokeweight=".5pt">
              <v:textbox>
                <w:txbxContent>
                  <w:p w14:paraId="570792C5" w14:textId="77777777" w:rsidR="00D04818" w:rsidRPr="00EE4101" w:rsidRDefault="00D04818" w:rsidP="00F35F68">
                    <w:pPr>
                      <w:pStyle w:val="Titel"/>
                      <w:spacing w:line="276" w:lineRule="auto"/>
                      <w:ind w:left="0"/>
                    </w:pPr>
                    <w:r>
                      <w:t>Lösung</w:t>
                    </w:r>
                    <w:r w:rsidRPr="00EE4101">
                      <w:t>:</w:t>
                    </w:r>
                  </w:p>
                  <w:p w14:paraId="5896680E" w14:textId="77777777" w:rsidR="00D04818" w:rsidRPr="00EE4101" w:rsidRDefault="00D04818" w:rsidP="00F35F68">
                    <w:pPr>
                      <w:pStyle w:val="berschrift1"/>
                      <w:spacing w:line="276" w:lineRule="auto"/>
                      <w:ind w:left="0"/>
                    </w:pPr>
                    <w:r>
                      <w:t>Widerrufsrecht</w:t>
                    </w:r>
                  </w:p>
                  <w:p w14:paraId="1D22CEC9" w14:textId="77777777" w:rsidR="00D04818" w:rsidRPr="00EE4101" w:rsidRDefault="00D04818" w:rsidP="00F35F68">
                    <w:pPr>
                      <w:ind w:left="0"/>
                    </w:pPr>
                  </w:p>
                  <w:p w14:paraId="5B63A57F" w14:textId="77777777" w:rsidR="00D04818" w:rsidRDefault="00D04818" w:rsidP="00F35F68">
                    <w:pPr>
                      <w:ind w:left="0"/>
                    </w:pPr>
                  </w:p>
                </w:txbxContent>
              </v:textbox>
              <w10:wrap anchorx="margin" anchory="margin"/>
            </v:shape>
          </w:pict>
        </mc:Fallback>
      </mc:AlternateContent>
    </w:r>
    <w:r>
      <w:rPr>
        <w:noProof/>
      </w:rPr>
      <w:drawing>
        <wp:inline distT="0" distB="0" distL="0" distR="0" wp14:anchorId="03BA50A0" wp14:editId="0D6CEB89">
          <wp:extent cx="864000" cy="864000"/>
          <wp:effectExtent l="0" t="0" r="0" b="0"/>
          <wp:docPr id="714" name="Grafik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16230D26" w14:textId="0BAF16BA" w:rsidR="00D04818" w:rsidRPr="00F35F68" w:rsidRDefault="00D04818" w:rsidP="00F35F68">
    <w:pPr>
      <w:pStyle w:val="Kopfzeile"/>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BD08CF" w14:textId="77777777" w:rsidR="00D04818" w:rsidRDefault="00D04818" w:rsidP="00A6044D">
    <w:pPr>
      <w:pStyle w:val="Kopfzeile"/>
      <w:ind w:left="0"/>
    </w:pPr>
    <w:bookmarkStart w:id="52" w:name="_Hlk61035422"/>
    <w:r>
      <w:rPr>
        <w:noProof/>
      </w:rPr>
      <mc:AlternateContent>
        <mc:Choice Requires="wps">
          <w:drawing>
            <wp:anchor distT="0" distB="0" distL="114300" distR="114300" simplePos="0" relativeHeight="251650560" behindDoc="0" locked="0" layoutInCell="1" allowOverlap="1" wp14:anchorId="1207DD12" wp14:editId="2694A93C">
              <wp:simplePos x="0" y="0"/>
              <wp:positionH relativeFrom="margin">
                <wp:posOffset>974090</wp:posOffset>
              </wp:positionH>
              <wp:positionV relativeFrom="topMargin">
                <wp:posOffset>466725</wp:posOffset>
              </wp:positionV>
              <wp:extent cx="3726000" cy="1019175"/>
              <wp:effectExtent l="0" t="0" r="8255" b="9525"/>
              <wp:wrapNone/>
              <wp:docPr id="717" name="Textfeld 717"/>
              <wp:cNvGraphicFramePr/>
              <a:graphic xmlns:a="http://schemas.openxmlformats.org/drawingml/2006/main">
                <a:graphicData uri="http://schemas.microsoft.com/office/word/2010/wordprocessingShape">
                  <wps:wsp>
                    <wps:cNvSpPr txBox="1"/>
                    <wps:spPr>
                      <a:xfrm>
                        <a:off x="0" y="0"/>
                        <a:ext cx="3726000" cy="1019175"/>
                      </a:xfrm>
                      <a:prstGeom prst="rect">
                        <a:avLst/>
                      </a:prstGeom>
                      <a:solidFill>
                        <a:schemeClr val="lt1"/>
                      </a:solidFill>
                      <a:ln w="6350">
                        <a:noFill/>
                      </a:ln>
                    </wps:spPr>
                    <wps:txbx>
                      <w:txbxContent>
                        <w:p w14:paraId="54177AAC" w14:textId="3E2FB69C" w:rsidR="00D04818" w:rsidRPr="00EE4101" w:rsidRDefault="00D04818" w:rsidP="00A6044D">
                          <w:pPr>
                            <w:pStyle w:val="Titel"/>
                            <w:spacing w:line="276" w:lineRule="auto"/>
                            <w:ind w:left="0"/>
                          </w:pPr>
                          <w:r>
                            <w:t>Arbeitsb</w:t>
                          </w:r>
                          <w:r w:rsidR="00125D09">
                            <w:t>ogen</w:t>
                          </w:r>
                          <w:r w:rsidRPr="00EE4101">
                            <w:t>:</w:t>
                          </w:r>
                        </w:p>
                        <w:p w14:paraId="23CA04FC" w14:textId="77777777" w:rsidR="00D04818" w:rsidRDefault="00D04818" w:rsidP="00A6044D">
                          <w:pPr>
                            <w:pStyle w:val="berschrift1"/>
                            <w:spacing w:line="276" w:lineRule="auto"/>
                            <w:ind w:left="0"/>
                          </w:pPr>
                          <w:r>
                            <w:t>Wann gilt das Widerrufsrecht?</w:t>
                          </w:r>
                        </w:p>
                        <w:p w14:paraId="182DEBA0" w14:textId="77777777" w:rsidR="00D04818" w:rsidRPr="00B610C5" w:rsidRDefault="00D04818" w:rsidP="00A6044D">
                          <w:pPr>
                            <w:pStyle w:val="berschrift1"/>
                            <w:spacing w:line="276" w:lineRule="auto"/>
                            <w:ind w:left="0"/>
                            <w:rPr>
                              <w:sz w:val="22"/>
                              <w:szCs w:val="22"/>
                            </w:rPr>
                          </w:pPr>
                          <w:r w:rsidRPr="00B610C5">
                            <w:rPr>
                              <w:sz w:val="22"/>
                              <w:szCs w:val="22"/>
                            </w:rPr>
                            <w:t>(1/2)</w:t>
                          </w:r>
                        </w:p>
                        <w:p w14:paraId="34B515D1" w14:textId="77777777" w:rsidR="00D04818" w:rsidRPr="00EE4101" w:rsidRDefault="00D04818" w:rsidP="00A6044D">
                          <w:pPr>
                            <w:ind w:left="0"/>
                          </w:pPr>
                        </w:p>
                        <w:p w14:paraId="2212D1B6" w14:textId="77777777" w:rsidR="00D04818" w:rsidRDefault="00D04818" w:rsidP="00A6044D">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07DD12" id="_x0000_t202" coordsize="21600,21600" o:spt="202" path="m,l,21600r21600,l21600,xe">
              <v:stroke joinstyle="miter"/>
              <v:path gradientshapeok="t" o:connecttype="rect"/>
            </v:shapetype>
            <v:shape id="Textfeld 717" o:spid="_x0000_s1370" type="#_x0000_t202" style="position:absolute;margin-left:76.7pt;margin-top:36.75pt;width:293.4pt;height:80.25pt;z-index:2516505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" fillcolor="white [3201]" stroked="f" strokeweight=".5pt">
              <v:textbox>
                <w:txbxContent>
                  <w:p w14:paraId="54177AAC" w14:textId="3E2FB69C" w:rsidR="00D04818" w:rsidRPr="00EE4101" w:rsidRDefault="00D04818" w:rsidP="00A6044D">
                    <w:pPr>
                      <w:pStyle w:val="Titel"/>
                      <w:spacing w:line="276" w:lineRule="auto"/>
                      <w:ind w:left="0"/>
                    </w:pPr>
                    <w:r>
                      <w:t>Arbeitsb</w:t>
                    </w:r>
                    <w:r w:rsidR="00125D09">
                      <w:t>ogen</w:t>
                    </w:r>
                    <w:r w:rsidRPr="00EE4101">
                      <w:t>:</w:t>
                    </w:r>
                  </w:p>
                  <w:p w14:paraId="23CA04FC" w14:textId="77777777" w:rsidR="00D04818" w:rsidRDefault="00D04818" w:rsidP="00A6044D">
                    <w:pPr>
                      <w:pStyle w:val="berschrift1"/>
                      <w:spacing w:line="276" w:lineRule="auto"/>
                      <w:ind w:left="0"/>
                    </w:pPr>
                    <w:r>
                      <w:t>Wann gilt das Widerrufsrecht?</w:t>
                    </w:r>
                  </w:p>
                  <w:p w14:paraId="182DEBA0" w14:textId="77777777" w:rsidR="00D04818" w:rsidRPr="00B610C5" w:rsidRDefault="00D04818" w:rsidP="00A6044D">
                    <w:pPr>
                      <w:pStyle w:val="berschrift1"/>
                      <w:spacing w:line="276" w:lineRule="auto"/>
                      <w:ind w:left="0"/>
                      <w:rPr>
                        <w:sz w:val="22"/>
                        <w:szCs w:val="22"/>
                      </w:rPr>
                    </w:pPr>
                    <w:r w:rsidRPr="00B610C5">
                      <w:rPr>
                        <w:sz w:val="22"/>
                        <w:szCs w:val="22"/>
                      </w:rPr>
                      <w:t>(1/2)</w:t>
                    </w:r>
                  </w:p>
                  <w:p w14:paraId="34B515D1" w14:textId="77777777" w:rsidR="00D04818" w:rsidRPr="00EE4101" w:rsidRDefault="00D04818" w:rsidP="00A6044D">
                    <w:pPr>
                      <w:ind w:left="0"/>
                    </w:pPr>
                  </w:p>
                  <w:p w14:paraId="2212D1B6" w14:textId="77777777" w:rsidR="00D04818" w:rsidRDefault="00D04818" w:rsidP="00A6044D">
                    <w:pPr>
                      <w:ind w:left="0"/>
                    </w:pPr>
                  </w:p>
                </w:txbxContent>
              </v:textbox>
              <w10:wrap anchorx="margin" anchory="margin"/>
            </v:shape>
          </w:pict>
        </mc:Fallback>
      </mc:AlternateContent>
    </w:r>
    <w:r w:rsidRPr="005C0666">
      <w:rPr>
        <w:noProof/>
      </w:rPr>
      <mc:AlternateContent>
        <mc:Choice Requires="wps">
          <w:drawing>
            <wp:anchor distT="0" distB="0" distL="114300" distR="114300" simplePos="0" relativeHeight="251652608" behindDoc="0" locked="0" layoutInCell="1" allowOverlap="1" wp14:anchorId="156098A0" wp14:editId="302D1AB2">
              <wp:simplePos x="0" y="0"/>
              <wp:positionH relativeFrom="margin">
                <wp:posOffset>5418455</wp:posOffset>
              </wp:positionH>
              <wp:positionV relativeFrom="topMargin">
                <wp:posOffset>1080135</wp:posOffset>
              </wp:positionV>
              <wp:extent cx="810000" cy="277200"/>
              <wp:effectExtent l="0" t="0" r="9525" b="8890"/>
              <wp:wrapNone/>
              <wp:docPr id="718" name="Textfeld 718"/>
              <wp:cNvGraphicFramePr/>
              <a:graphic xmlns:a="http://schemas.openxmlformats.org/drawingml/2006/main">
                <a:graphicData uri="http://schemas.microsoft.com/office/word/2010/wordprocessingShape">
                  <wps:wsp>
                    <wps:cNvSpPr txBox="1"/>
                    <wps:spPr>
                      <a:xfrm>
                        <a:off x="0" y="0"/>
                        <a:ext cx="810000" cy="277200"/>
                      </a:xfrm>
                      <a:prstGeom prst="rect">
                        <a:avLst/>
                      </a:prstGeom>
                      <a:solidFill>
                        <a:sysClr val="window" lastClr="FFFFFF"/>
                      </a:solidFill>
                      <a:ln w="6350">
                        <a:noFill/>
                      </a:ln>
                    </wps:spPr>
                    <wps:txbx>
                      <w:txbxContent>
                        <w:p w14:paraId="47040457" w14:textId="77777777" w:rsidR="00D04818" w:rsidRPr="00903683" w:rsidRDefault="00D04818" w:rsidP="00A6044D">
                          <w:pPr>
                            <w:pStyle w:val="Alpha-LevelKopfzeileABs"/>
                          </w:pPr>
                          <w:r w:rsidRPr="00903683">
                            <w:t>Level 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6098A0" id="Textfeld 718" o:spid="_x0000_s1371" type="#_x0000_t202" style="position:absolute;margin-left:426.65pt;margin-top:85.05pt;width:63.8pt;height:21.85pt;z-index:2516526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" fillcolor="window" stroked="f" strokeweight=".5pt">
              <v:textbox>
                <w:txbxContent>
                  <w:p w14:paraId="47040457" w14:textId="77777777" w:rsidR="00D04818" w:rsidRPr="00903683" w:rsidRDefault="00D04818" w:rsidP="00A6044D">
                    <w:pPr>
                      <w:pStyle w:val="Alpha-LevelKopfzeileABs"/>
                    </w:pPr>
                    <w:r w:rsidRPr="00903683">
                      <w:t>Level 3-4</w:t>
                    </w:r>
                  </w:p>
                </w:txbxContent>
              </v:textbox>
              <w10:wrap anchorx="margin" anchory="margin"/>
            </v:shape>
          </w:pict>
        </mc:Fallback>
      </mc:AlternateContent>
    </w:r>
    <w:r>
      <w:rPr>
        <w:noProof/>
      </w:rPr>
      <w:drawing>
        <wp:anchor distT="0" distB="0" distL="114300" distR="114300" simplePos="0" relativeHeight="251651584" behindDoc="0" locked="0" layoutInCell="1" allowOverlap="1" wp14:anchorId="6942A17A" wp14:editId="4D65E579">
          <wp:simplePos x="0" y="0"/>
          <wp:positionH relativeFrom="margin">
            <wp:posOffset>5526405</wp:posOffset>
          </wp:positionH>
          <wp:positionV relativeFrom="topMargin">
            <wp:posOffset>648335</wp:posOffset>
          </wp:positionV>
          <wp:extent cx="493200" cy="417600"/>
          <wp:effectExtent l="0" t="0" r="2540" b="1905"/>
          <wp:wrapNone/>
          <wp:docPr id="719" name="Grafik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F6CB694" wp14:editId="59211F62">
          <wp:extent cx="864000" cy="86400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bookmarkEnd w:id="52"/>
  <w:p w14:paraId="4E4F9865" w14:textId="77777777" w:rsidR="00D04818" w:rsidRPr="00F35F68" w:rsidRDefault="00D04818" w:rsidP="00F35F68">
    <w:pPr>
      <w:pStyle w:val="Kopfzeile"/>
    </w:pP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A37A16" w14:textId="77777777" w:rsidR="00D04818" w:rsidRDefault="00D04818" w:rsidP="00A6044D">
    <w:pPr>
      <w:pStyle w:val="Kopfzeile"/>
      <w:ind w:left="0"/>
    </w:pPr>
    <w:r>
      <w:rPr>
        <w:noProof/>
      </w:rPr>
      <mc:AlternateContent>
        <mc:Choice Requires="wps">
          <w:drawing>
            <wp:anchor distT="0" distB="0" distL="114300" distR="114300" simplePos="0" relativeHeight="251653632" behindDoc="0" locked="0" layoutInCell="1" allowOverlap="1" wp14:anchorId="3A1B86F1" wp14:editId="66BDD6EE">
              <wp:simplePos x="0" y="0"/>
              <wp:positionH relativeFrom="margin">
                <wp:posOffset>974090</wp:posOffset>
              </wp:positionH>
              <wp:positionV relativeFrom="topMargin">
                <wp:posOffset>466725</wp:posOffset>
              </wp:positionV>
              <wp:extent cx="3726000" cy="1019175"/>
              <wp:effectExtent l="0" t="0" r="8255" b="9525"/>
              <wp:wrapNone/>
              <wp:docPr id="720" name="Textfeld 720"/>
              <wp:cNvGraphicFramePr/>
              <a:graphic xmlns:a="http://schemas.openxmlformats.org/drawingml/2006/main">
                <a:graphicData uri="http://schemas.microsoft.com/office/word/2010/wordprocessingShape">
                  <wps:wsp>
                    <wps:cNvSpPr txBox="1"/>
                    <wps:spPr>
                      <a:xfrm>
                        <a:off x="0" y="0"/>
                        <a:ext cx="3726000" cy="1019175"/>
                      </a:xfrm>
                      <a:prstGeom prst="rect">
                        <a:avLst/>
                      </a:prstGeom>
                      <a:solidFill>
                        <a:schemeClr val="lt1"/>
                      </a:solidFill>
                      <a:ln w="6350">
                        <a:noFill/>
                      </a:ln>
                    </wps:spPr>
                    <wps:txbx>
                      <w:txbxContent>
                        <w:p w14:paraId="4E9AA785" w14:textId="23D917B3" w:rsidR="00D04818" w:rsidRPr="00EE4101" w:rsidRDefault="00D04818" w:rsidP="00A6044D">
                          <w:pPr>
                            <w:pStyle w:val="Titel"/>
                            <w:spacing w:line="276" w:lineRule="auto"/>
                            <w:ind w:left="0"/>
                          </w:pPr>
                          <w:r>
                            <w:t>Arbeitsb</w:t>
                          </w:r>
                          <w:r w:rsidR="00125D09">
                            <w:t>ogen</w:t>
                          </w:r>
                          <w:r w:rsidRPr="00EE4101">
                            <w:t>:</w:t>
                          </w:r>
                        </w:p>
                        <w:p w14:paraId="1E19799A" w14:textId="77777777" w:rsidR="00D04818" w:rsidRDefault="00D04818" w:rsidP="00A6044D">
                          <w:pPr>
                            <w:pStyle w:val="berschrift1"/>
                            <w:spacing w:line="276" w:lineRule="auto"/>
                            <w:ind w:left="0"/>
                          </w:pPr>
                          <w:r>
                            <w:t>Wann gilt das Widerrufsrecht?</w:t>
                          </w:r>
                        </w:p>
                        <w:p w14:paraId="343EACD2" w14:textId="73E1AB75" w:rsidR="00D04818" w:rsidRDefault="00D04818" w:rsidP="00B610C5">
                          <w:pPr>
                            <w:pStyle w:val="berschrift1"/>
                            <w:spacing w:line="276" w:lineRule="auto"/>
                            <w:ind w:left="0"/>
                          </w:pPr>
                          <w:r w:rsidRPr="00B610C5">
                            <w:rPr>
                              <w:sz w:val="22"/>
                              <w:szCs w:val="22"/>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1B86F1" id="_x0000_t202" coordsize="21600,21600" o:spt="202" path="m,l,21600r21600,l21600,xe">
              <v:stroke joinstyle="miter"/>
              <v:path gradientshapeok="t" o:connecttype="rect"/>
            </v:shapetype>
            <v:shape id="Textfeld 720" o:spid="_x0000_s1372" type="#_x0000_t202" style="position:absolute;margin-left:76.7pt;margin-top:36.75pt;width:293.4pt;height:80.25pt;z-index:2516536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" fillcolor="white [3201]" stroked="f" strokeweight=".5pt">
              <v:textbox>
                <w:txbxContent>
                  <w:p w14:paraId="4E9AA785" w14:textId="23D917B3" w:rsidR="00D04818" w:rsidRPr="00EE4101" w:rsidRDefault="00D04818" w:rsidP="00A6044D">
                    <w:pPr>
                      <w:pStyle w:val="Titel"/>
                      <w:spacing w:line="276" w:lineRule="auto"/>
                      <w:ind w:left="0"/>
                    </w:pPr>
                    <w:r>
                      <w:t>Arbeitsb</w:t>
                    </w:r>
                    <w:r w:rsidR="00125D09">
                      <w:t>ogen</w:t>
                    </w:r>
                    <w:r w:rsidRPr="00EE4101">
                      <w:t>:</w:t>
                    </w:r>
                  </w:p>
                  <w:p w14:paraId="1E19799A" w14:textId="77777777" w:rsidR="00D04818" w:rsidRDefault="00D04818" w:rsidP="00A6044D">
                    <w:pPr>
                      <w:pStyle w:val="berschrift1"/>
                      <w:spacing w:line="276" w:lineRule="auto"/>
                      <w:ind w:left="0"/>
                    </w:pPr>
                    <w:r>
                      <w:t>Wann gilt das Widerrufsrecht?</w:t>
                    </w:r>
                  </w:p>
                  <w:p w14:paraId="343EACD2" w14:textId="73E1AB75" w:rsidR="00D04818" w:rsidRDefault="00D04818" w:rsidP="00B610C5">
                    <w:pPr>
                      <w:pStyle w:val="berschrift1"/>
                      <w:spacing w:line="276" w:lineRule="auto"/>
                      <w:ind w:left="0"/>
                    </w:pPr>
                    <w:r w:rsidRPr="00B610C5">
                      <w:rPr>
                        <w:sz w:val="22"/>
                        <w:szCs w:val="22"/>
                      </w:rPr>
                      <w:t>(2/2)</w:t>
                    </w:r>
                  </w:p>
                </w:txbxContent>
              </v:textbox>
              <w10:wrap anchorx="margin" anchory="margin"/>
            </v:shape>
          </w:pict>
        </mc:Fallback>
      </mc:AlternateContent>
    </w:r>
    <w:r w:rsidRPr="005C0666">
      <w:rPr>
        <w:noProof/>
      </w:rPr>
      <mc:AlternateContent>
        <mc:Choice Requires="wps">
          <w:drawing>
            <wp:anchor distT="0" distB="0" distL="114300" distR="114300" simplePos="0" relativeHeight="251655680" behindDoc="0" locked="0" layoutInCell="1" allowOverlap="1" wp14:anchorId="2950DF13" wp14:editId="1BEB4A9F">
              <wp:simplePos x="0" y="0"/>
              <wp:positionH relativeFrom="margin">
                <wp:posOffset>5418455</wp:posOffset>
              </wp:positionH>
              <wp:positionV relativeFrom="topMargin">
                <wp:posOffset>1080135</wp:posOffset>
              </wp:positionV>
              <wp:extent cx="810000" cy="277200"/>
              <wp:effectExtent l="0" t="0" r="9525" b="8890"/>
              <wp:wrapNone/>
              <wp:docPr id="721" name="Textfeld 721"/>
              <wp:cNvGraphicFramePr/>
              <a:graphic xmlns:a="http://schemas.openxmlformats.org/drawingml/2006/main">
                <a:graphicData uri="http://schemas.microsoft.com/office/word/2010/wordprocessingShape">
                  <wps:wsp>
                    <wps:cNvSpPr txBox="1"/>
                    <wps:spPr>
                      <a:xfrm>
                        <a:off x="0" y="0"/>
                        <a:ext cx="810000" cy="277200"/>
                      </a:xfrm>
                      <a:prstGeom prst="rect">
                        <a:avLst/>
                      </a:prstGeom>
                      <a:solidFill>
                        <a:sysClr val="window" lastClr="FFFFFF"/>
                      </a:solidFill>
                      <a:ln w="6350">
                        <a:noFill/>
                      </a:ln>
                    </wps:spPr>
                    <wps:txbx>
                      <w:txbxContent>
                        <w:p w14:paraId="2B077961" w14:textId="77777777" w:rsidR="00D04818" w:rsidRPr="00903683" w:rsidRDefault="00D04818" w:rsidP="00A6044D">
                          <w:pPr>
                            <w:pStyle w:val="Alpha-LevelKopfzeileABs"/>
                          </w:pPr>
                          <w:r w:rsidRPr="00903683">
                            <w:t>Level 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0DF13" id="Textfeld 721" o:spid="_x0000_s1373" type="#_x0000_t202" style="position:absolute;margin-left:426.65pt;margin-top:85.05pt;width:63.8pt;height:21.85pt;z-index:25165568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" fillcolor="window" stroked="f" strokeweight=".5pt">
              <v:textbox>
                <w:txbxContent>
                  <w:p w14:paraId="2B077961" w14:textId="77777777" w:rsidR="00D04818" w:rsidRPr="00903683" w:rsidRDefault="00D04818" w:rsidP="00A6044D">
                    <w:pPr>
                      <w:pStyle w:val="Alpha-LevelKopfzeileABs"/>
                    </w:pPr>
                    <w:r w:rsidRPr="00903683">
                      <w:t>Level 3-4</w:t>
                    </w:r>
                  </w:p>
                </w:txbxContent>
              </v:textbox>
              <w10:wrap anchorx="margin" anchory="margin"/>
            </v:shape>
          </w:pict>
        </mc:Fallback>
      </mc:AlternateContent>
    </w:r>
    <w:r>
      <w:rPr>
        <w:noProof/>
      </w:rPr>
      <w:drawing>
        <wp:anchor distT="0" distB="0" distL="114300" distR="114300" simplePos="0" relativeHeight="251654656" behindDoc="0" locked="0" layoutInCell="1" allowOverlap="1" wp14:anchorId="4848E444" wp14:editId="2C9A674A">
          <wp:simplePos x="0" y="0"/>
          <wp:positionH relativeFrom="margin">
            <wp:posOffset>5526405</wp:posOffset>
          </wp:positionH>
          <wp:positionV relativeFrom="topMargin">
            <wp:posOffset>648335</wp:posOffset>
          </wp:positionV>
          <wp:extent cx="493200" cy="417600"/>
          <wp:effectExtent l="0" t="0" r="2540" b="1905"/>
          <wp:wrapNone/>
          <wp:docPr id="722" name="Grafik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1"/>
                  <a:stretch>
                    <a:fillRect/>
                  </a:stretch>
                </pic:blipFill>
                <pic:spPr>
                  <a:xfrm>
                    <a:off x="0" y="0"/>
                    <a:ext cx="493200" cy="41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DD5B1CA" wp14:editId="3A795E32">
          <wp:extent cx="864000" cy="864000"/>
          <wp:effectExtent l="0" t="0" r="0" b="0"/>
          <wp:docPr id="723" name="Grafik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2"/>
                  <a:stretch>
                    <a:fillRect/>
                  </a:stretch>
                </pic:blipFill>
                <pic:spPr>
                  <a:xfrm>
                    <a:off x="0" y="0"/>
                    <a:ext cx="864000" cy="864000"/>
                  </a:xfrm>
                  <a:prstGeom prst="rect">
                    <a:avLst/>
                  </a:prstGeom>
                </pic:spPr>
              </pic:pic>
            </a:graphicData>
          </a:graphic>
        </wp:inline>
      </w:drawing>
    </w:r>
  </w:p>
  <w:p w14:paraId="5E8F4A20" w14:textId="77777777" w:rsidR="00D04818" w:rsidRPr="00F35F68" w:rsidRDefault="00D04818" w:rsidP="00F35F68">
    <w:pPr>
      <w:pStyle w:val="Kopfzeile"/>
    </w:pP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98DCF6" w14:textId="77777777" w:rsidR="00D04818" w:rsidRDefault="00D04818" w:rsidP="00C347C9">
    <w:pPr>
      <w:pStyle w:val="Kopfzeile"/>
      <w:ind w:left="0"/>
    </w:pPr>
    <w:r>
      <w:rPr>
        <w:noProof/>
      </w:rPr>
      <mc:AlternateContent>
        <mc:Choice Requires="wps">
          <w:drawing>
            <wp:anchor distT="0" distB="0" distL="114300" distR="114300" simplePos="0" relativeHeight="251515392" behindDoc="0" locked="0" layoutInCell="1" allowOverlap="1" wp14:anchorId="7861C8F8" wp14:editId="5D1F759C">
              <wp:simplePos x="0" y="0"/>
              <wp:positionH relativeFrom="margin">
                <wp:posOffset>972185</wp:posOffset>
              </wp:positionH>
              <wp:positionV relativeFrom="topMargin">
                <wp:posOffset>467995</wp:posOffset>
              </wp:positionV>
              <wp:extent cx="3830400" cy="1065600"/>
              <wp:effectExtent l="0" t="0" r="0" b="1270"/>
              <wp:wrapNone/>
              <wp:docPr id="734" name="Textfeld 734"/>
              <wp:cNvGraphicFramePr/>
              <a:graphic xmlns:a="http://schemas.openxmlformats.org/drawingml/2006/main">
                <a:graphicData uri="http://schemas.microsoft.com/office/word/2010/wordprocessingShape">
                  <wps:wsp>
                    <wps:cNvSpPr txBox="1"/>
                    <wps:spPr>
                      <a:xfrm>
                        <a:off x="0" y="0"/>
                        <a:ext cx="3830400" cy="1065600"/>
                      </a:xfrm>
                      <a:prstGeom prst="rect">
                        <a:avLst/>
                      </a:prstGeom>
                      <a:solidFill>
                        <a:schemeClr val="lt1"/>
                      </a:solidFill>
                      <a:ln w="6350">
                        <a:noFill/>
                      </a:ln>
                    </wps:spPr>
                    <wps:txbx>
                      <w:txbxContent>
                        <w:p w14:paraId="71C8AE02" w14:textId="77777777" w:rsidR="00D04818" w:rsidRPr="00EE4101" w:rsidRDefault="00D04818" w:rsidP="00C347C9">
                          <w:pPr>
                            <w:pStyle w:val="Titel"/>
                            <w:spacing w:line="276" w:lineRule="auto"/>
                            <w:ind w:left="0"/>
                          </w:pPr>
                          <w:r>
                            <w:t>Lösung</w:t>
                          </w:r>
                          <w:r w:rsidRPr="00EE4101">
                            <w:t>:</w:t>
                          </w:r>
                        </w:p>
                        <w:p w14:paraId="3AC86495" w14:textId="77777777" w:rsidR="00D04818" w:rsidRDefault="00D04818" w:rsidP="00C347C9">
                          <w:pPr>
                            <w:pStyle w:val="berschrift1"/>
                            <w:spacing w:line="276" w:lineRule="auto"/>
                            <w:ind w:left="0"/>
                          </w:pPr>
                          <w:r>
                            <w:t>Wann gilt das Widerrufsrecht?</w:t>
                          </w:r>
                        </w:p>
                        <w:p w14:paraId="34C78AA9" w14:textId="77777777" w:rsidR="00D04818" w:rsidRPr="00041DB8" w:rsidRDefault="00D04818" w:rsidP="00C347C9">
                          <w:pPr>
                            <w:pStyle w:val="berschrift1"/>
                            <w:spacing w:line="276" w:lineRule="auto"/>
                            <w:ind w:left="0"/>
                            <w:rPr>
                              <w:sz w:val="24"/>
                              <w:szCs w:val="24"/>
                            </w:rPr>
                          </w:pPr>
                          <w:r w:rsidRPr="00041DB8">
                            <w:rPr>
                              <w:sz w:val="24"/>
                              <w:szCs w:val="24"/>
                            </w:rPr>
                            <w:t>(2/3)</w:t>
                          </w:r>
                        </w:p>
                        <w:p w14:paraId="661F49C3" w14:textId="77777777" w:rsidR="00D04818" w:rsidRPr="00EE4101" w:rsidRDefault="00D04818" w:rsidP="00C347C9">
                          <w:pPr>
                            <w:ind w:left="0"/>
                          </w:pPr>
                        </w:p>
                        <w:p w14:paraId="595DABE9" w14:textId="77777777" w:rsidR="00D04818" w:rsidRDefault="00D04818" w:rsidP="00C347C9">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61C8F8" id="_x0000_t202" coordsize="21600,21600" o:spt="202" path="m,l,21600r21600,l21600,xe">
              <v:stroke joinstyle="miter"/>
              <v:path gradientshapeok="t" o:connecttype="rect"/>
            </v:shapetype>
            <v:shape id="Textfeld 734" o:spid="_x0000_s1374" type="#_x0000_t202" style="position:absolute;margin-left:76.55pt;margin-top:36.85pt;width:301.6pt;height:83.9pt;z-index:2515153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" fillcolor="white [3201]" stroked="f" strokeweight=".5pt">
              <v:textbox>
                <w:txbxContent>
                  <w:p w14:paraId="71C8AE02" w14:textId="77777777" w:rsidR="00D04818" w:rsidRPr="00EE4101" w:rsidRDefault="00D04818" w:rsidP="00C347C9">
                    <w:pPr>
                      <w:pStyle w:val="Titel"/>
                      <w:spacing w:line="276" w:lineRule="auto"/>
                      <w:ind w:left="0"/>
                    </w:pPr>
                    <w:r>
                      <w:t>Lösung</w:t>
                    </w:r>
                    <w:r w:rsidRPr="00EE4101">
                      <w:t>:</w:t>
                    </w:r>
                  </w:p>
                  <w:p w14:paraId="3AC86495" w14:textId="77777777" w:rsidR="00D04818" w:rsidRDefault="00D04818" w:rsidP="00C347C9">
                    <w:pPr>
                      <w:pStyle w:val="berschrift1"/>
                      <w:spacing w:line="276" w:lineRule="auto"/>
                      <w:ind w:left="0"/>
                    </w:pPr>
                    <w:r>
                      <w:t>Wann gilt das Widerrufsrecht?</w:t>
                    </w:r>
                  </w:p>
                  <w:p w14:paraId="34C78AA9" w14:textId="77777777" w:rsidR="00D04818" w:rsidRPr="00041DB8" w:rsidRDefault="00D04818" w:rsidP="00C347C9">
                    <w:pPr>
                      <w:pStyle w:val="berschrift1"/>
                      <w:spacing w:line="276" w:lineRule="auto"/>
                      <w:ind w:left="0"/>
                      <w:rPr>
                        <w:sz w:val="24"/>
                        <w:szCs w:val="24"/>
                      </w:rPr>
                    </w:pPr>
                    <w:r w:rsidRPr="00041DB8">
                      <w:rPr>
                        <w:sz w:val="24"/>
                        <w:szCs w:val="24"/>
                      </w:rPr>
                      <w:t>(2/3)</w:t>
                    </w:r>
                  </w:p>
                  <w:p w14:paraId="661F49C3" w14:textId="77777777" w:rsidR="00D04818" w:rsidRPr="00EE4101" w:rsidRDefault="00D04818" w:rsidP="00C347C9">
                    <w:pPr>
                      <w:ind w:left="0"/>
                    </w:pPr>
                  </w:p>
                  <w:p w14:paraId="595DABE9" w14:textId="77777777" w:rsidR="00D04818" w:rsidRDefault="00D04818" w:rsidP="00C347C9">
                    <w:pPr>
                      <w:ind w:left="0"/>
                    </w:pPr>
                  </w:p>
                </w:txbxContent>
              </v:textbox>
              <w10:wrap anchorx="margin" anchory="margin"/>
            </v:shape>
          </w:pict>
        </mc:Fallback>
      </mc:AlternateContent>
    </w:r>
    <w:r>
      <w:rPr>
        <w:noProof/>
      </w:rPr>
      <w:drawing>
        <wp:inline distT="0" distB="0" distL="0" distR="0" wp14:anchorId="582A2B53" wp14:editId="1AEFCC86">
          <wp:extent cx="864000" cy="864000"/>
          <wp:effectExtent l="0" t="0" r="0" b="0"/>
          <wp:docPr id="735" name="Grafik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0F927FBE" w14:textId="77777777" w:rsidR="00D04818" w:rsidRDefault="00D04818" w:rsidP="00AC0862">
    <w:pPr>
      <w:pStyle w:val="Kopfzeile"/>
    </w:pP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81BBFA" w14:textId="77777777" w:rsidR="00D04818" w:rsidRDefault="00D04818" w:rsidP="001423BA">
    <w:pPr>
      <w:pStyle w:val="Kopfzeile"/>
      <w:ind w:left="0"/>
    </w:pPr>
    <w:r>
      <w:rPr>
        <w:noProof/>
      </w:rPr>
      <mc:AlternateContent>
        <mc:Choice Requires="wps">
          <w:drawing>
            <wp:anchor distT="0" distB="0" distL="114300" distR="114300" simplePos="0" relativeHeight="251514368" behindDoc="0" locked="0" layoutInCell="1" allowOverlap="1" wp14:anchorId="21151D58" wp14:editId="7C85E4E7">
              <wp:simplePos x="0" y="0"/>
              <wp:positionH relativeFrom="column">
                <wp:posOffset>972185</wp:posOffset>
              </wp:positionH>
              <wp:positionV relativeFrom="topMargin">
                <wp:posOffset>467995</wp:posOffset>
              </wp:positionV>
              <wp:extent cx="3726000" cy="1152000"/>
              <wp:effectExtent l="0" t="0" r="8255" b="0"/>
              <wp:wrapNone/>
              <wp:docPr id="728" name="Textfeld 728"/>
              <wp:cNvGraphicFramePr/>
              <a:graphic xmlns:a="http://schemas.openxmlformats.org/drawingml/2006/main">
                <a:graphicData uri="http://schemas.microsoft.com/office/word/2010/wordprocessingShape">
                  <wps:wsp>
                    <wps:cNvSpPr txBox="1"/>
                    <wps:spPr>
                      <a:xfrm>
                        <a:off x="0" y="0"/>
                        <a:ext cx="3726000" cy="1152000"/>
                      </a:xfrm>
                      <a:prstGeom prst="rect">
                        <a:avLst/>
                      </a:prstGeom>
                      <a:solidFill>
                        <a:schemeClr val="lt1"/>
                      </a:solidFill>
                      <a:ln w="6350">
                        <a:noFill/>
                      </a:ln>
                    </wps:spPr>
                    <wps:txbx>
                      <w:txbxContent>
                        <w:p w14:paraId="50022D45" w14:textId="77777777" w:rsidR="00D04818" w:rsidRPr="00EE4101" w:rsidRDefault="00D04818" w:rsidP="001423BA">
                          <w:pPr>
                            <w:pStyle w:val="Titel"/>
                            <w:spacing w:line="276" w:lineRule="auto"/>
                            <w:ind w:left="0"/>
                          </w:pPr>
                          <w:r>
                            <w:t>Lösung</w:t>
                          </w:r>
                          <w:r w:rsidRPr="00EE4101">
                            <w:t>:</w:t>
                          </w:r>
                        </w:p>
                        <w:p w14:paraId="7E8F9B23" w14:textId="77777777" w:rsidR="00D04818" w:rsidRDefault="00D04818" w:rsidP="001423BA">
                          <w:pPr>
                            <w:pStyle w:val="berschrift1"/>
                            <w:spacing w:line="276" w:lineRule="auto"/>
                            <w:ind w:left="0"/>
                          </w:pPr>
                          <w:r>
                            <w:t>Wann gilt das Widerrufsrecht?</w:t>
                          </w:r>
                        </w:p>
                        <w:p w14:paraId="73803BC4" w14:textId="4D191A85" w:rsidR="00D04818" w:rsidRDefault="00D04818" w:rsidP="00B610C5">
                          <w:pPr>
                            <w:pStyle w:val="berschrift1"/>
                            <w:spacing w:line="276" w:lineRule="auto"/>
                            <w:ind w:left="0"/>
                          </w:pPr>
                          <w:r w:rsidRPr="00B610C5">
                            <w:rPr>
                              <w:sz w:val="22"/>
                              <w:szCs w:val="22"/>
                            </w:rPr>
                            <w:t>(1/</w:t>
                          </w:r>
                          <w:r>
                            <w:rPr>
                              <w:sz w:val="22"/>
                              <w:szCs w:val="22"/>
                            </w:rPr>
                            <w:t>2</w:t>
                          </w:r>
                          <w:r w:rsidRPr="00B610C5">
                            <w:rPr>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151D58" id="_x0000_t202" coordsize="21600,21600" o:spt="202" path="m,l,21600r21600,l21600,xe">
              <v:stroke joinstyle="miter"/>
              <v:path gradientshapeok="t" o:connecttype="rect"/>
            </v:shapetype>
            <v:shape id="Textfeld 728" o:spid="_x0000_s1375" type="#_x0000_t202" style="position:absolute;margin-left:76.55pt;margin-top:36.85pt;width:293.4pt;height:90.7pt;z-index:251514368;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" fillcolor="white [3201]" stroked="f" strokeweight=".5pt">
              <v:textbox>
                <w:txbxContent>
                  <w:p w14:paraId="50022D45" w14:textId="77777777" w:rsidR="00D04818" w:rsidRPr="00EE4101" w:rsidRDefault="00D04818" w:rsidP="001423BA">
                    <w:pPr>
                      <w:pStyle w:val="Titel"/>
                      <w:spacing w:line="276" w:lineRule="auto"/>
                      <w:ind w:left="0"/>
                    </w:pPr>
                    <w:r>
                      <w:t>Lösung</w:t>
                    </w:r>
                    <w:r w:rsidRPr="00EE4101">
                      <w:t>:</w:t>
                    </w:r>
                  </w:p>
                  <w:p w14:paraId="7E8F9B23" w14:textId="77777777" w:rsidR="00D04818" w:rsidRDefault="00D04818" w:rsidP="001423BA">
                    <w:pPr>
                      <w:pStyle w:val="berschrift1"/>
                      <w:spacing w:line="276" w:lineRule="auto"/>
                      <w:ind w:left="0"/>
                    </w:pPr>
                    <w:r>
                      <w:t>Wann gilt das Widerrufsrecht?</w:t>
                    </w:r>
                  </w:p>
                  <w:p w14:paraId="73803BC4" w14:textId="4D191A85" w:rsidR="00D04818" w:rsidRDefault="00D04818" w:rsidP="00B610C5">
                    <w:pPr>
                      <w:pStyle w:val="berschrift1"/>
                      <w:spacing w:line="276" w:lineRule="auto"/>
                      <w:ind w:left="0"/>
                    </w:pPr>
                    <w:r w:rsidRPr="00B610C5">
                      <w:rPr>
                        <w:sz w:val="22"/>
                        <w:szCs w:val="22"/>
                      </w:rPr>
                      <w:t>(1/</w:t>
                    </w:r>
                    <w:r>
                      <w:rPr>
                        <w:sz w:val="22"/>
                        <w:szCs w:val="22"/>
                      </w:rPr>
                      <w:t>2</w:t>
                    </w:r>
                    <w:r w:rsidRPr="00B610C5">
                      <w:rPr>
                        <w:sz w:val="22"/>
                        <w:szCs w:val="22"/>
                      </w:rPr>
                      <w:t>)</w:t>
                    </w:r>
                  </w:p>
                </w:txbxContent>
              </v:textbox>
              <w10:wrap anchory="margin"/>
            </v:shape>
          </w:pict>
        </mc:Fallback>
      </mc:AlternateContent>
    </w:r>
    <w:r>
      <w:rPr>
        <w:noProof/>
      </w:rPr>
      <w:drawing>
        <wp:inline distT="0" distB="0" distL="0" distR="0" wp14:anchorId="01A0DBA5" wp14:editId="37AB62E9">
          <wp:extent cx="864000" cy="864000"/>
          <wp:effectExtent l="0" t="0" r="0" b="0"/>
          <wp:docPr id="729" name="Grafik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13C9C396" w14:textId="77777777" w:rsidR="00D04818" w:rsidRPr="00F35F68" w:rsidRDefault="00D04818" w:rsidP="00F35F68">
    <w:pPr>
      <w:pStyle w:val="Kopfzeile"/>
    </w:pP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AE8F28" w14:textId="77777777" w:rsidR="00D04818" w:rsidRDefault="00D04818" w:rsidP="00C347C9">
    <w:pPr>
      <w:pStyle w:val="Kopfzeile"/>
      <w:ind w:left="0"/>
    </w:pPr>
    <w:r>
      <w:rPr>
        <w:noProof/>
      </w:rPr>
      <mc:AlternateContent>
        <mc:Choice Requires="wps">
          <w:drawing>
            <wp:anchor distT="0" distB="0" distL="114300" distR="114300" simplePos="0" relativeHeight="251518464" behindDoc="0" locked="0" layoutInCell="1" allowOverlap="1" wp14:anchorId="73001B01" wp14:editId="44FE5B30">
              <wp:simplePos x="0" y="0"/>
              <wp:positionH relativeFrom="margin">
                <wp:posOffset>972185</wp:posOffset>
              </wp:positionH>
              <wp:positionV relativeFrom="topMargin">
                <wp:posOffset>467995</wp:posOffset>
              </wp:positionV>
              <wp:extent cx="3830400" cy="1065600"/>
              <wp:effectExtent l="0" t="0" r="0" b="1270"/>
              <wp:wrapNone/>
              <wp:docPr id="47" name="Textfeld 47"/>
              <wp:cNvGraphicFramePr/>
              <a:graphic xmlns:a="http://schemas.openxmlformats.org/drawingml/2006/main">
                <a:graphicData uri="http://schemas.microsoft.com/office/word/2010/wordprocessingShape">
                  <wps:wsp>
                    <wps:cNvSpPr txBox="1"/>
                    <wps:spPr>
                      <a:xfrm>
                        <a:off x="0" y="0"/>
                        <a:ext cx="3830400" cy="1065600"/>
                      </a:xfrm>
                      <a:prstGeom prst="rect">
                        <a:avLst/>
                      </a:prstGeom>
                      <a:solidFill>
                        <a:schemeClr val="lt1"/>
                      </a:solidFill>
                      <a:ln w="6350">
                        <a:noFill/>
                      </a:ln>
                    </wps:spPr>
                    <wps:txbx>
                      <w:txbxContent>
                        <w:p w14:paraId="3C959384" w14:textId="77777777" w:rsidR="00D04818" w:rsidRPr="00EE4101" w:rsidRDefault="00D04818" w:rsidP="00C347C9">
                          <w:pPr>
                            <w:pStyle w:val="Titel"/>
                            <w:spacing w:line="276" w:lineRule="auto"/>
                            <w:ind w:left="0"/>
                          </w:pPr>
                          <w:r>
                            <w:t>Lösung</w:t>
                          </w:r>
                          <w:r w:rsidRPr="00EE4101">
                            <w:t>:</w:t>
                          </w:r>
                        </w:p>
                        <w:p w14:paraId="5149044C" w14:textId="77777777" w:rsidR="00D04818" w:rsidRDefault="00D04818" w:rsidP="00C347C9">
                          <w:pPr>
                            <w:pStyle w:val="berschrift1"/>
                            <w:spacing w:line="276" w:lineRule="auto"/>
                            <w:ind w:left="0"/>
                          </w:pPr>
                          <w:r>
                            <w:t>Wann gilt das Widerrufsrecht?</w:t>
                          </w:r>
                        </w:p>
                        <w:p w14:paraId="7936AD2D" w14:textId="7104A0BA" w:rsidR="00D04818" w:rsidRPr="00041DB8" w:rsidRDefault="00D04818" w:rsidP="00C347C9">
                          <w:pPr>
                            <w:pStyle w:val="berschrift1"/>
                            <w:spacing w:line="276" w:lineRule="auto"/>
                            <w:ind w:left="0"/>
                            <w:rPr>
                              <w:sz w:val="24"/>
                              <w:szCs w:val="24"/>
                            </w:rPr>
                          </w:pPr>
                          <w:r w:rsidRPr="00041DB8">
                            <w:rPr>
                              <w:sz w:val="24"/>
                              <w:szCs w:val="24"/>
                            </w:rPr>
                            <w:t>(</w:t>
                          </w:r>
                          <w:r>
                            <w:rPr>
                              <w:sz w:val="24"/>
                              <w:szCs w:val="24"/>
                            </w:rPr>
                            <w:t>3</w:t>
                          </w:r>
                          <w:r w:rsidRPr="00041DB8">
                            <w:rPr>
                              <w:sz w:val="24"/>
                              <w:szCs w:val="24"/>
                            </w:rPr>
                            <w:t>/3)</w:t>
                          </w:r>
                        </w:p>
                        <w:p w14:paraId="419E81D2" w14:textId="77777777" w:rsidR="00D04818" w:rsidRPr="00EE4101" w:rsidRDefault="00D04818" w:rsidP="00C347C9">
                          <w:pPr>
                            <w:ind w:left="0"/>
                          </w:pPr>
                        </w:p>
                        <w:p w14:paraId="78E73379" w14:textId="77777777" w:rsidR="00D04818" w:rsidRDefault="00D04818" w:rsidP="00C347C9">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3001B01" id="_x0000_t202" coordsize="21600,21600" o:spt="202" path="m,l,21600r21600,l21600,xe">
              <v:stroke joinstyle="miter"/>
              <v:path gradientshapeok="t" o:connecttype="rect"/>
            </v:shapetype>
            <v:shape id="Textfeld 47" o:spid="_x0000_s1376" type="#_x0000_t202" style="position:absolute;margin-left:76.55pt;margin-top:36.85pt;width:301.6pt;height:83.9pt;z-index:2515184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" fillcolor="white [3201]" stroked="f" strokeweight=".5pt">
              <v:textbox>
                <w:txbxContent>
                  <w:p w14:paraId="3C959384" w14:textId="77777777" w:rsidR="00D04818" w:rsidRPr="00EE4101" w:rsidRDefault="00D04818" w:rsidP="00C347C9">
                    <w:pPr>
                      <w:pStyle w:val="Titel"/>
                      <w:spacing w:line="276" w:lineRule="auto"/>
                      <w:ind w:left="0"/>
                    </w:pPr>
                    <w:r>
                      <w:t>Lösung</w:t>
                    </w:r>
                    <w:r w:rsidRPr="00EE4101">
                      <w:t>:</w:t>
                    </w:r>
                  </w:p>
                  <w:p w14:paraId="5149044C" w14:textId="77777777" w:rsidR="00D04818" w:rsidRDefault="00D04818" w:rsidP="00C347C9">
                    <w:pPr>
                      <w:pStyle w:val="berschrift1"/>
                      <w:spacing w:line="276" w:lineRule="auto"/>
                      <w:ind w:left="0"/>
                    </w:pPr>
                    <w:r>
                      <w:t>Wann gilt das Widerrufsrecht?</w:t>
                    </w:r>
                  </w:p>
                  <w:p w14:paraId="7936AD2D" w14:textId="7104A0BA" w:rsidR="00D04818" w:rsidRPr="00041DB8" w:rsidRDefault="00D04818" w:rsidP="00C347C9">
                    <w:pPr>
                      <w:pStyle w:val="berschrift1"/>
                      <w:spacing w:line="276" w:lineRule="auto"/>
                      <w:ind w:left="0"/>
                      <w:rPr>
                        <w:sz w:val="24"/>
                        <w:szCs w:val="24"/>
                      </w:rPr>
                    </w:pPr>
                    <w:r w:rsidRPr="00041DB8">
                      <w:rPr>
                        <w:sz w:val="24"/>
                        <w:szCs w:val="24"/>
                      </w:rPr>
                      <w:t>(</w:t>
                    </w:r>
                    <w:r>
                      <w:rPr>
                        <w:sz w:val="24"/>
                        <w:szCs w:val="24"/>
                      </w:rPr>
                      <w:t>3</w:t>
                    </w:r>
                    <w:r w:rsidRPr="00041DB8">
                      <w:rPr>
                        <w:sz w:val="24"/>
                        <w:szCs w:val="24"/>
                      </w:rPr>
                      <w:t>/3)</w:t>
                    </w:r>
                  </w:p>
                  <w:p w14:paraId="419E81D2" w14:textId="77777777" w:rsidR="00D04818" w:rsidRPr="00EE4101" w:rsidRDefault="00D04818" w:rsidP="00C347C9">
                    <w:pPr>
                      <w:ind w:left="0"/>
                    </w:pPr>
                  </w:p>
                  <w:p w14:paraId="78E73379" w14:textId="77777777" w:rsidR="00D04818" w:rsidRDefault="00D04818" w:rsidP="00C347C9">
                    <w:pPr>
                      <w:ind w:left="0"/>
                    </w:pPr>
                  </w:p>
                </w:txbxContent>
              </v:textbox>
              <w10:wrap anchorx="margin" anchory="margin"/>
            </v:shape>
          </w:pict>
        </mc:Fallback>
      </mc:AlternateContent>
    </w:r>
    <w:r>
      <w:rPr>
        <w:noProof/>
      </w:rPr>
      <w:drawing>
        <wp:inline distT="0" distB="0" distL="0" distR="0" wp14:anchorId="6297FB34" wp14:editId="6CFD1268">
          <wp:extent cx="864000" cy="864000"/>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3BB6E871" w14:textId="77777777" w:rsidR="00D04818" w:rsidRDefault="00D04818" w:rsidP="00AC0862">
    <w:pPr>
      <w:pStyle w:val="Kopfzeile"/>
    </w:pP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EAD6B9" w14:textId="77777777" w:rsidR="00D04818" w:rsidRDefault="00D04818" w:rsidP="001423BA">
    <w:pPr>
      <w:pStyle w:val="Kopfzeile"/>
      <w:ind w:left="0"/>
    </w:pPr>
    <w:r>
      <w:rPr>
        <w:noProof/>
      </w:rPr>
      <mc:AlternateContent>
        <mc:Choice Requires="wps">
          <w:drawing>
            <wp:anchor distT="0" distB="0" distL="114300" distR="114300" simplePos="0" relativeHeight="251516416" behindDoc="0" locked="0" layoutInCell="1" allowOverlap="1" wp14:anchorId="396BF428" wp14:editId="43B8150B">
              <wp:simplePos x="0" y="0"/>
              <wp:positionH relativeFrom="column">
                <wp:posOffset>972185</wp:posOffset>
              </wp:positionH>
              <wp:positionV relativeFrom="topMargin">
                <wp:posOffset>467995</wp:posOffset>
              </wp:positionV>
              <wp:extent cx="3726000" cy="1152000"/>
              <wp:effectExtent l="0" t="0" r="8255" b="0"/>
              <wp:wrapNone/>
              <wp:docPr id="738" name="Textfeld 738"/>
              <wp:cNvGraphicFramePr/>
              <a:graphic xmlns:a="http://schemas.openxmlformats.org/drawingml/2006/main">
                <a:graphicData uri="http://schemas.microsoft.com/office/word/2010/wordprocessingShape">
                  <wps:wsp>
                    <wps:cNvSpPr txBox="1"/>
                    <wps:spPr>
                      <a:xfrm>
                        <a:off x="0" y="0"/>
                        <a:ext cx="3726000" cy="1152000"/>
                      </a:xfrm>
                      <a:prstGeom prst="rect">
                        <a:avLst/>
                      </a:prstGeom>
                      <a:solidFill>
                        <a:schemeClr val="lt1"/>
                      </a:solidFill>
                      <a:ln w="6350">
                        <a:noFill/>
                      </a:ln>
                    </wps:spPr>
                    <wps:txbx>
                      <w:txbxContent>
                        <w:p w14:paraId="411DC7EC" w14:textId="77777777" w:rsidR="00D04818" w:rsidRPr="00EE4101" w:rsidRDefault="00D04818" w:rsidP="001423BA">
                          <w:pPr>
                            <w:pStyle w:val="Titel"/>
                            <w:spacing w:line="276" w:lineRule="auto"/>
                            <w:ind w:left="0"/>
                          </w:pPr>
                          <w:r>
                            <w:t>Lösung</w:t>
                          </w:r>
                          <w:r w:rsidRPr="00EE4101">
                            <w:t>:</w:t>
                          </w:r>
                        </w:p>
                        <w:p w14:paraId="2E8B82E0" w14:textId="77777777" w:rsidR="00D04818" w:rsidRDefault="00D04818" w:rsidP="001423BA">
                          <w:pPr>
                            <w:pStyle w:val="berschrift1"/>
                            <w:spacing w:line="276" w:lineRule="auto"/>
                            <w:ind w:left="0"/>
                          </w:pPr>
                          <w:r>
                            <w:t>Wann gilt das Widerrufsrecht?</w:t>
                          </w:r>
                        </w:p>
                        <w:p w14:paraId="4D43E148" w14:textId="4B61D8E4" w:rsidR="00D04818" w:rsidRPr="00B610C5" w:rsidRDefault="00D04818" w:rsidP="00B610C5">
                          <w:pPr>
                            <w:pStyle w:val="berschrift1"/>
                            <w:spacing w:line="276" w:lineRule="auto"/>
                            <w:ind w:left="0"/>
                            <w:rPr>
                              <w:sz w:val="28"/>
                              <w:szCs w:val="28"/>
                            </w:rPr>
                          </w:pPr>
                          <w:r w:rsidRPr="00B610C5">
                            <w:rPr>
                              <w:sz w:val="22"/>
                              <w:szCs w:val="22"/>
                            </w:rPr>
                            <w:t>(</w:t>
                          </w:r>
                          <w:r>
                            <w:rPr>
                              <w:sz w:val="22"/>
                              <w:szCs w:val="22"/>
                            </w:rPr>
                            <w:t>2</w:t>
                          </w:r>
                          <w:r w:rsidRPr="00B610C5">
                            <w:rPr>
                              <w:sz w:val="22"/>
                              <w:szCs w:val="22"/>
                            </w:rPr>
                            <w:t>/</w:t>
                          </w:r>
                          <w:r>
                            <w:rPr>
                              <w:sz w:val="22"/>
                              <w:szCs w:val="22"/>
                            </w:rPr>
                            <w:t>2</w:t>
                          </w:r>
                          <w:r w:rsidRPr="00B610C5">
                            <w:rPr>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6BF428" id="_x0000_t202" coordsize="21600,21600" o:spt="202" path="m,l,21600r21600,l21600,xe">
              <v:stroke joinstyle="miter"/>
              <v:path gradientshapeok="t" o:connecttype="rect"/>
            </v:shapetype>
            <v:shape id="Textfeld 738" o:spid="_x0000_s1377" type="#_x0000_t202" style="position:absolute;margin-left:76.55pt;margin-top:36.85pt;width:293.4pt;height:90.7pt;z-index:251516416;visibility:visible;mso-wrap-style:square;mso-width-percent:0;mso-height-percent:0;mso-wrap-distance-left:9pt;mso-wrap-distance-top:0;mso-wrap-distance-right:9pt;mso-wrap-distance-bottom:0;mso-position-horizontal:absolute;mso-position-horizontal-relative:text;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" fillcolor="white [3201]" stroked="f" strokeweight=".5pt">
              <v:textbox>
                <w:txbxContent>
                  <w:p w14:paraId="411DC7EC" w14:textId="77777777" w:rsidR="00D04818" w:rsidRPr="00EE4101" w:rsidRDefault="00D04818" w:rsidP="001423BA">
                    <w:pPr>
                      <w:pStyle w:val="Titel"/>
                      <w:spacing w:line="276" w:lineRule="auto"/>
                      <w:ind w:left="0"/>
                    </w:pPr>
                    <w:r>
                      <w:t>Lösung</w:t>
                    </w:r>
                    <w:r w:rsidRPr="00EE4101">
                      <w:t>:</w:t>
                    </w:r>
                  </w:p>
                  <w:p w14:paraId="2E8B82E0" w14:textId="77777777" w:rsidR="00D04818" w:rsidRDefault="00D04818" w:rsidP="001423BA">
                    <w:pPr>
                      <w:pStyle w:val="berschrift1"/>
                      <w:spacing w:line="276" w:lineRule="auto"/>
                      <w:ind w:left="0"/>
                    </w:pPr>
                    <w:r>
                      <w:t>Wann gilt das Widerrufsrecht?</w:t>
                    </w:r>
                  </w:p>
                  <w:p w14:paraId="4D43E148" w14:textId="4B61D8E4" w:rsidR="00D04818" w:rsidRPr="00B610C5" w:rsidRDefault="00D04818" w:rsidP="00B610C5">
                    <w:pPr>
                      <w:pStyle w:val="berschrift1"/>
                      <w:spacing w:line="276" w:lineRule="auto"/>
                      <w:ind w:left="0"/>
                      <w:rPr>
                        <w:sz w:val="28"/>
                        <w:szCs w:val="28"/>
                      </w:rPr>
                    </w:pPr>
                    <w:r w:rsidRPr="00B610C5">
                      <w:rPr>
                        <w:sz w:val="22"/>
                        <w:szCs w:val="22"/>
                      </w:rPr>
                      <w:t>(</w:t>
                    </w:r>
                    <w:r>
                      <w:rPr>
                        <w:sz w:val="22"/>
                        <w:szCs w:val="22"/>
                      </w:rPr>
                      <w:t>2</w:t>
                    </w:r>
                    <w:r w:rsidRPr="00B610C5">
                      <w:rPr>
                        <w:sz w:val="22"/>
                        <w:szCs w:val="22"/>
                      </w:rPr>
                      <w:t>/</w:t>
                    </w:r>
                    <w:r>
                      <w:rPr>
                        <w:sz w:val="22"/>
                        <w:szCs w:val="22"/>
                      </w:rPr>
                      <w:t>2</w:t>
                    </w:r>
                    <w:r w:rsidRPr="00B610C5">
                      <w:rPr>
                        <w:sz w:val="22"/>
                        <w:szCs w:val="22"/>
                      </w:rPr>
                      <w:t>)</w:t>
                    </w:r>
                  </w:p>
                </w:txbxContent>
              </v:textbox>
              <w10:wrap anchory="margin"/>
            </v:shape>
          </w:pict>
        </mc:Fallback>
      </mc:AlternateContent>
    </w:r>
    <w:r>
      <w:rPr>
        <w:noProof/>
      </w:rPr>
      <w:drawing>
        <wp:inline distT="0" distB="0" distL="0" distR="0" wp14:anchorId="12C4905C" wp14:editId="080C2B2E">
          <wp:extent cx="864000" cy="864000"/>
          <wp:effectExtent l="0" t="0" r="0" b="0"/>
          <wp:docPr id="739" name="Grafik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783C3937" w14:textId="77777777" w:rsidR="00D04818" w:rsidRPr="00F35F68" w:rsidRDefault="00D04818" w:rsidP="00F35F68">
    <w:pPr>
      <w:pStyle w:val="Kopfzeile"/>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CD467A" w14:textId="77777777" w:rsidR="00D04818" w:rsidRPr="00F35F68" w:rsidRDefault="00D04818" w:rsidP="00F35F68">
    <w:pPr>
      <w:pStyle w:val="Kopfzeile"/>
    </w:pP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7C6241" w14:textId="77777777" w:rsidR="00D04818" w:rsidRDefault="00D04818" w:rsidP="00034A6A">
    <w:pPr>
      <w:pStyle w:val="Kopfzeile"/>
      <w:ind w:left="0"/>
    </w:pPr>
    <w:r>
      <w:rPr>
        <w:noProof/>
      </w:rPr>
      <mc:AlternateContent>
        <mc:Choice Requires="wps">
          <w:drawing>
            <wp:anchor distT="0" distB="0" distL="114300" distR="114300" simplePos="0" relativeHeight="251500032" behindDoc="0" locked="0" layoutInCell="1" allowOverlap="1" wp14:anchorId="2A7EA5D3" wp14:editId="55E13191">
              <wp:simplePos x="0" y="0"/>
              <wp:positionH relativeFrom="margin">
                <wp:posOffset>972185</wp:posOffset>
              </wp:positionH>
              <wp:positionV relativeFrom="topMargin">
                <wp:posOffset>467995</wp:posOffset>
              </wp:positionV>
              <wp:extent cx="3999600" cy="1076400"/>
              <wp:effectExtent l="0" t="0" r="1270" b="9525"/>
              <wp:wrapNone/>
              <wp:docPr id="744" name="Textfeld 744"/>
              <wp:cNvGraphicFramePr/>
              <a:graphic xmlns:a="http://schemas.openxmlformats.org/drawingml/2006/main">
                <a:graphicData uri="http://schemas.microsoft.com/office/word/2010/wordprocessingShape">
                  <wps:wsp>
                    <wps:cNvSpPr txBox="1"/>
                    <wps:spPr>
                      <a:xfrm>
                        <a:off x="0" y="0"/>
                        <a:ext cx="3999600" cy="1076400"/>
                      </a:xfrm>
                      <a:prstGeom prst="rect">
                        <a:avLst/>
                      </a:prstGeom>
                      <a:solidFill>
                        <a:schemeClr val="lt1"/>
                      </a:solidFill>
                      <a:ln w="6350">
                        <a:noFill/>
                      </a:ln>
                    </wps:spPr>
                    <wps:txbx>
                      <w:txbxContent>
                        <w:p w14:paraId="5B34C66D" w14:textId="471A1703" w:rsidR="00D04818" w:rsidRPr="00EE4101" w:rsidRDefault="00D04818" w:rsidP="00034A6A">
                          <w:pPr>
                            <w:pStyle w:val="Titel"/>
                            <w:spacing w:line="276" w:lineRule="auto"/>
                            <w:ind w:left="0"/>
                          </w:pPr>
                          <w:r w:rsidRPr="00EE4101">
                            <w:t>A</w:t>
                          </w:r>
                          <w:r>
                            <w:t>blauf für Lehrende</w:t>
                          </w:r>
                          <w:r w:rsidRPr="00EE4101">
                            <w:t>:</w:t>
                          </w:r>
                        </w:p>
                        <w:p w14:paraId="4F740F50" w14:textId="56968803" w:rsidR="00D04818" w:rsidRDefault="00D04818" w:rsidP="00B610C5">
                          <w:pPr>
                            <w:pStyle w:val="berschrift1"/>
                            <w:spacing w:line="276" w:lineRule="auto"/>
                            <w:ind w:left="0"/>
                          </w:pPr>
                          <w:r>
                            <w:t>Widerruf eines Vertrags, Umtausch und Gewährleistungsrecht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7EA5D3" id="_x0000_t202" coordsize="21600,21600" o:spt="202" path="m,l,21600r21600,l21600,xe">
              <v:stroke joinstyle="miter"/>
              <v:path gradientshapeok="t" o:connecttype="rect"/>
            </v:shapetype>
            <v:shape id="Textfeld 744" o:spid="_x0000_s1378" type="#_x0000_t202" style="position:absolute;margin-left:76.55pt;margin-top:36.85pt;width:314.95pt;height:84.75pt;z-index:2515000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" fillcolor="white [3201]" stroked="f" strokeweight=".5pt">
              <v:textbox>
                <w:txbxContent>
                  <w:p w14:paraId="5B34C66D" w14:textId="471A1703" w:rsidR="00D04818" w:rsidRPr="00EE4101" w:rsidRDefault="00D04818" w:rsidP="00034A6A">
                    <w:pPr>
                      <w:pStyle w:val="Titel"/>
                      <w:spacing w:line="276" w:lineRule="auto"/>
                      <w:ind w:left="0"/>
                    </w:pPr>
                    <w:r w:rsidRPr="00EE4101">
                      <w:t>A</w:t>
                    </w:r>
                    <w:r>
                      <w:t>blauf für Lehrende</w:t>
                    </w:r>
                    <w:r w:rsidRPr="00EE4101">
                      <w:t>:</w:t>
                    </w:r>
                  </w:p>
                  <w:p w14:paraId="4F740F50" w14:textId="56968803" w:rsidR="00D04818" w:rsidRDefault="00D04818" w:rsidP="00B610C5">
                    <w:pPr>
                      <w:pStyle w:val="berschrift1"/>
                      <w:spacing w:line="276" w:lineRule="auto"/>
                      <w:ind w:left="0"/>
                    </w:pPr>
                    <w:r>
                      <w:t>Widerruf eines Vertrags, Umtausch und Gewährleistungsrecht</w:t>
                    </w:r>
                  </w:p>
                </w:txbxContent>
              </v:textbox>
              <w10:wrap anchorx="margin" anchory="margin"/>
            </v:shape>
          </w:pict>
        </mc:Fallback>
      </mc:AlternateContent>
    </w:r>
    <w:r>
      <w:rPr>
        <w:noProof/>
      </w:rPr>
      <w:drawing>
        <wp:inline distT="0" distB="0" distL="0" distR="0" wp14:anchorId="07C8CCF5" wp14:editId="3B3767CF">
          <wp:extent cx="864000" cy="864000"/>
          <wp:effectExtent l="0" t="0" r="0" b="0"/>
          <wp:docPr id="745" name="Grafik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1"/>
                  <a:stretch>
                    <a:fillRect/>
                  </a:stretch>
                </pic:blipFill>
                <pic:spPr>
                  <a:xfrm>
                    <a:off x="0" y="0"/>
                    <a:ext cx="864000" cy="864000"/>
                  </a:xfrm>
                  <a:prstGeom prst="rect">
                    <a:avLst/>
                  </a:prstGeom>
                </pic:spPr>
              </pic:pic>
            </a:graphicData>
          </a:graphic>
        </wp:inline>
      </w:drawing>
    </w:r>
  </w:p>
  <w:p w14:paraId="68D22A8F" w14:textId="77777777" w:rsidR="00D04818" w:rsidRPr="00D66190" w:rsidRDefault="00D04818" w:rsidP="00D66190">
    <w:pPr>
      <w:pStyle w:val="Kopfzeile"/>
      <w:spacing w:line="240" w:lineRule="auto"/>
      <w:rPr>
        <w:sz w:val="24"/>
        <w:szCs w:val="22"/>
      </w:rPr>
    </w:pPr>
  </w:p>
  <w:tbl>
    <w:tblPr>
      <w:tblStyle w:val="Tabellenraster"/>
      <w:tblW w:w="5000" w:type="pct"/>
      <w:tblBorders>
        <w:top w:val="single" w:sz="6" w:space="0" w:color="D9222A"/>
        <w:left w:val="none" w:sz="0" w:space="0" w:color="auto"/>
        <w:bottom w:val="single" w:sz="6" w:space="0" w:color="D9222A"/>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40"/>
      <w:gridCol w:w="2040"/>
      <w:gridCol w:w="2040"/>
    </w:tblGrid>
    <w:tr w:rsidR="00D04818" w14:paraId="16570E5E" w14:textId="77777777" w:rsidTr="00D04818">
      <w:trPr>
        <w:trHeight w:val="1134"/>
      </w:trPr>
      <w:tc>
        <w:tcPr>
          <w:tcW w:w="1000" w:type="pct"/>
          <w:vAlign w:val="center"/>
        </w:tcPr>
        <w:p w14:paraId="61B78CB5" w14:textId="77777777" w:rsidR="00D04818" w:rsidRDefault="00D04818" w:rsidP="00034A6A">
          <w:pPr>
            <w:pStyle w:val="Untertitel"/>
          </w:pPr>
          <w:r>
            <w:rPr>
              <w:noProof/>
            </w:rPr>
            <w:drawing>
              <wp:inline distT="0" distB="0" distL="0" distR="0" wp14:anchorId="5EC888BD" wp14:editId="57964BC3">
                <wp:extent cx="493200" cy="417600"/>
                <wp:effectExtent l="0" t="0" r="2540" b="1905"/>
                <wp:docPr id="746" name="Grafik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2"/>
                        <a:stretch>
                          <a:fillRect/>
                        </a:stretch>
                      </pic:blipFill>
                      <pic:spPr>
                        <a:xfrm>
                          <a:off x="0" y="0"/>
                          <a:ext cx="493200" cy="417600"/>
                        </a:xfrm>
                        <a:prstGeom prst="rect">
                          <a:avLst/>
                        </a:prstGeom>
                      </pic:spPr>
                    </pic:pic>
                  </a:graphicData>
                </a:graphic>
              </wp:inline>
            </w:drawing>
          </w:r>
        </w:p>
      </w:tc>
      <w:tc>
        <w:tcPr>
          <w:tcW w:w="1000" w:type="pct"/>
          <w:vAlign w:val="center"/>
        </w:tcPr>
        <w:p w14:paraId="599DF702" w14:textId="77777777" w:rsidR="00D04818" w:rsidRDefault="00D04818" w:rsidP="00034A6A">
          <w:pPr>
            <w:pStyle w:val="Untertitel"/>
          </w:pPr>
          <w:r>
            <w:rPr>
              <w:noProof/>
            </w:rPr>
            <w:drawing>
              <wp:inline distT="0" distB="0" distL="0" distR="0" wp14:anchorId="04E80AA4" wp14:editId="3BE55055">
                <wp:extent cx="435600" cy="471600"/>
                <wp:effectExtent l="0" t="0" r="0" b="0"/>
                <wp:docPr id="747" name="Grafik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3"/>
                        <a:stretch>
                          <a:fillRect/>
                        </a:stretch>
                      </pic:blipFill>
                      <pic:spPr>
                        <a:xfrm>
                          <a:off x="0" y="0"/>
                          <a:ext cx="435600" cy="471600"/>
                        </a:xfrm>
                        <a:prstGeom prst="rect">
                          <a:avLst/>
                        </a:prstGeom>
                      </pic:spPr>
                    </pic:pic>
                  </a:graphicData>
                </a:graphic>
              </wp:inline>
            </w:drawing>
          </w:r>
        </w:p>
      </w:tc>
      <w:tc>
        <w:tcPr>
          <w:tcW w:w="1000" w:type="pct"/>
          <w:vAlign w:val="center"/>
        </w:tcPr>
        <w:p w14:paraId="1C1A0037" w14:textId="77777777" w:rsidR="00D04818" w:rsidRDefault="00D04818" w:rsidP="00034A6A">
          <w:pPr>
            <w:pStyle w:val="Untertitel"/>
          </w:pPr>
          <w:r>
            <w:rPr>
              <w:noProof/>
            </w:rPr>
            <w:drawing>
              <wp:inline distT="0" distB="0" distL="0" distR="0" wp14:anchorId="21C677F7" wp14:editId="67479435">
                <wp:extent cx="424800" cy="486000"/>
                <wp:effectExtent l="0" t="0" r="0" b="0"/>
                <wp:docPr id="196" name="Grafik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4"/>
                        <a:stretch>
                          <a:fillRect/>
                        </a:stretch>
                      </pic:blipFill>
                      <pic:spPr>
                        <a:xfrm>
                          <a:off x="0" y="0"/>
                          <a:ext cx="424800" cy="486000"/>
                        </a:xfrm>
                        <a:prstGeom prst="rect">
                          <a:avLst/>
                        </a:prstGeom>
                      </pic:spPr>
                    </pic:pic>
                  </a:graphicData>
                </a:graphic>
              </wp:inline>
            </w:drawing>
          </w:r>
        </w:p>
      </w:tc>
      <w:tc>
        <w:tcPr>
          <w:tcW w:w="1000" w:type="pct"/>
          <w:vAlign w:val="center"/>
        </w:tcPr>
        <w:p w14:paraId="2C86F474" w14:textId="77777777" w:rsidR="00D04818" w:rsidRDefault="00D04818" w:rsidP="00034A6A">
          <w:pPr>
            <w:pStyle w:val="Untertitel"/>
          </w:pPr>
          <w:r>
            <w:rPr>
              <w:noProof/>
            </w:rPr>
            <w:drawing>
              <wp:inline distT="0" distB="0" distL="0" distR="0" wp14:anchorId="32445E2F" wp14:editId="400DB276">
                <wp:extent cx="424543" cy="435429"/>
                <wp:effectExtent l="0" t="0" r="0" b="0"/>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pic:nvPicPr>
                      <pic:blipFill>
                        <a:blip r:embed="rId5"/>
                        <a:stretch>
                          <a:fillRect/>
                        </a:stretch>
                      </pic:blipFill>
                      <pic:spPr>
                        <a:xfrm>
                          <a:off x="0" y="0"/>
                          <a:ext cx="427325" cy="438282"/>
                        </a:xfrm>
                        <a:prstGeom prst="rect">
                          <a:avLst/>
                        </a:prstGeom>
                      </pic:spPr>
                    </pic:pic>
                  </a:graphicData>
                </a:graphic>
              </wp:inline>
            </w:drawing>
          </w:r>
        </w:p>
      </w:tc>
      <w:tc>
        <w:tcPr>
          <w:tcW w:w="1000" w:type="pct"/>
          <w:vAlign w:val="center"/>
        </w:tcPr>
        <w:p w14:paraId="505CE201" w14:textId="77777777" w:rsidR="00D04818" w:rsidRDefault="00D04818" w:rsidP="00034A6A">
          <w:pPr>
            <w:pStyle w:val="Untertitel"/>
          </w:pPr>
          <w:r>
            <w:rPr>
              <w:noProof/>
            </w:rPr>
            <w:drawing>
              <wp:inline distT="0" distB="0" distL="0" distR="0" wp14:anchorId="76DA15BF" wp14:editId="68842059">
                <wp:extent cx="458526" cy="435600"/>
                <wp:effectExtent l="0" t="0" r="0" b="0"/>
                <wp:docPr id="748" name="Grafik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6"/>
                        <a:stretch>
                          <a:fillRect/>
                        </a:stretch>
                      </pic:blipFill>
                      <pic:spPr>
                        <a:xfrm>
                          <a:off x="0" y="0"/>
                          <a:ext cx="458526" cy="435600"/>
                        </a:xfrm>
                        <a:prstGeom prst="rect">
                          <a:avLst/>
                        </a:prstGeom>
                      </pic:spPr>
                    </pic:pic>
                  </a:graphicData>
                </a:graphic>
              </wp:inline>
            </w:drawing>
          </w:r>
        </w:p>
      </w:tc>
    </w:tr>
    <w:tr w:rsidR="00D04818" w14:paraId="35D43EEC" w14:textId="77777777" w:rsidTr="00D04818">
      <w:trPr>
        <w:trHeight w:val="510"/>
      </w:trPr>
      <w:tc>
        <w:tcPr>
          <w:tcW w:w="1000" w:type="pct"/>
        </w:tcPr>
        <w:p w14:paraId="24CEE2FF" w14:textId="4CE862BD" w:rsidR="00D04818" w:rsidRPr="00EE4101" w:rsidRDefault="00D04818" w:rsidP="00034A6A">
          <w:pPr>
            <w:pStyle w:val="Untertitel"/>
          </w:pPr>
          <w:r w:rsidRPr="0037643C">
            <w:rPr>
              <w:rStyle w:val="UntertitelZchn"/>
            </w:rPr>
            <w:t>Level</w:t>
          </w:r>
          <w:r w:rsidRPr="00EE4101">
            <w:t xml:space="preserve"> </w:t>
          </w:r>
          <w:r w:rsidR="001304B4">
            <w:t>3/</w:t>
          </w:r>
          <w:r w:rsidRPr="00EE4101">
            <w:t>3</w:t>
          </w:r>
          <w:r>
            <w:t>-4</w:t>
          </w:r>
        </w:p>
      </w:tc>
      <w:tc>
        <w:tcPr>
          <w:tcW w:w="1000" w:type="pct"/>
        </w:tcPr>
        <w:p w14:paraId="2FE728FA" w14:textId="77777777" w:rsidR="00D04818" w:rsidRPr="00EE4101" w:rsidRDefault="00D04818" w:rsidP="00034A6A">
          <w:pPr>
            <w:pStyle w:val="Untertitel"/>
          </w:pPr>
          <w:r>
            <w:t>45-60</w:t>
          </w:r>
          <w:r w:rsidRPr="00EE4101">
            <w:t xml:space="preserve"> Minuten</w:t>
          </w:r>
        </w:p>
      </w:tc>
      <w:tc>
        <w:tcPr>
          <w:tcW w:w="1000" w:type="pct"/>
        </w:tcPr>
        <w:p w14:paraId="521BDE94" w14:textId="77777777" w:rsidR="00D04818" w:rsidRPr="00EE4101" w:rsidRDefault="00D04818" w:rsidP="00034A6A">
          <w:pPr>
            <w:pStyle w:val="Untertitel"/>
          </w:pPr>
          <w:r w:rsidRPr="00EE4101">
            <w:t>1</w:t>
          </w:r>
          <w:r>
            <w:t>-10</w:t>
          </w:r>
          <w:r w:rsidRPr="00EE4101">
            <w:t xml:space="preserve"> Person</w:t>
          </w:r>
          <w:r>
            <w:t>en</w:t>
          </w:r>
        </w:p>
      </w:tc>
      <w:tc>
        <w:tcPr>
          <w:tcW w:w="1000" w:type="pct"/>
        </w:tcPr>
        <w:p w14:paraId="1236B2DA" w14:textId="77777777" w:rsidR="00D04818" w:rsidRPr="00EE4101" w:rsidRDefault="00D04818" w:rsidP="00034A6A">
          <w:pPr>
            <w:pStyle w:val="Untertitel"/>
          </w:pPr>
          <w:r w:rsidRPr="00EE4101">
            <w:t>E</w:t>
          </w:r>
          <w:r>
            <w:t>A/GA, Plenum</w:t>
          </w:r>
        </w:p>
      </w:tc>
      <w:tc>
        <w:tcPr>
          <w:tcW w:w="1000" w:type="pct"/>
        </w:tcPr>
        <w:p w14:paraId="57781BED" w14:textId="4EABE8D5" w:rsidR="00D04818" w:rsidRPr="00EE4101" w:rsidRDefault="000D40BD" w:rsidP="00034A6A">
          <w:pPr>
            <w:pStyle w:val="Untertitel"/>
          </w:pPr>
          <w:r>
            <w:t>Arbeitsbögen</w:t>
          </w:r>
        </w:p>
      </w:tc>
    </w:tr>
  </w:tbl>
  <w:p w14:paraId="6D11AA25" w14:textId="77777777" w:rsidR="00D04818" w:rsidRPr="00D66190" w:rsidRDefault="00D04818" w:rsidP="00D66190">
    <w:pPr>
      <w:pStyle w:val="Kopfzeile"/>
      <w:spacing w:line="240" w:lineRule="auto"/>
      <w:rPr>
        <w:sz w:val="24"/>
        <w:szCs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933207B"/>
    <w:multiLevelType w:val="hybridMultilevel"/>
    <w:tmpl w:val="4D0E63F2"/>
    <w:lvl w:ilvl="0" w:tplc="04070001">
      <w:start w:val="1"/>
      <w:numFmt w:val="bullet"/>
      <w:lvlText w:val=""/>
      <w:lvlJc w:val="left"/>
      <w:pPr>
        <w:ind w:left="786" w:hanging="360"/>
      </w:pPr>
      <w:rPr>
        <w:rFonts w:ascii="Symbol" w:hAnsi="Symbol" w:hint="default"/>
      </w:rPr>
    </w:lvl>
    <w:lvl w:ilvl="1" w:tplc="04070003" w:tentative="1">
      <w:start w:val="1"/>
      <w:numFmt w:val="bullet"/>
      <w:lvlText w:val="o"/>
      <w:lvlJc w:val="left"/>
      <w:pPr>
        <w:ind w:left="1506" w:hanging="360"/>
      </w:pPr>
      <w:rPr>
        <w:rFonts w:ascii="Courier New" w:hAnsi="Courier New" w:cs="Courier New" w:hint="default"/>
      </w:rPr>
    </w:lvl>
    <w:lvl w:ilvl="2" w:tplc="04070005" w:tentative="1">
      <w:start w:val="1"/>
      <w:numFmt w:val="bullet"/>
      <w:lvlText w:val=""/>
      <w:lvlJc w:val="left"/>
      <w:pPr>
        <w:ind w:left="2226" w:hanging="360"/>
      </w:pPr>
      <w:rPr>
        <w:rFonts w:ascii="Wingdings" w:hAnsi="Wingdings" w:hint="default"/>
      </w:rPr>
    </w:lvl>
    <w:lvl w:ilvl="3" w:tplc="04070001" w:tentative="1">
      <w:start w:val="1"/>
      <w:numFmt w:val="bullet"/>
      <w:lvlText w:val=""/>
      <w:lvlJc w:val="left"/>
      <w:pPr>
        <w:ind w:left="2946" w:hanging="360"/>
      </w:pPr>
      <w:rPr>
        <w:rFonts w:ascii="Symbol" w:hAnsi="Symbol" w:hint="default"/>
      </w:rPr>
    </w:lvl>
    <w:lvl w:ilvl="4" w:tplc="04070003" w:tentative="1">
      <w:start w:val="1"/>
      <w:numFmt w:val="bullet"/>
      <w:lvlText w:val="o"/>
      <w:lvlJc w:val="left"/>
      <w:pPr>
        <w:ind w:left="3666" w:hanging="360"/>
      </w:pPr>
      <w:rPr>
        <w:rFonts w:ascii="Courier New" w:hAnsi="Courier New" w:cs="Courier New" w:hint="default"/>
      </w:rPr>
    </w:lvl>
    <w:lvl w:ilvl="5" w:tplc="04070005" w:tentative="1">
      <w:start w:val="1"/>
      <w:numFmt w:val="bullet"/>
      <w:lvlText w:val=""/>
      <w:lvlJc w:val="left"/>
      <w:pPr>
        <w:ind w:left="4386" w:hanging="360"/>
      </w:pPr>
      <w:rPr>
        <w:rFonts w:ascii="Wingdings" w:hAnsi="Wingdings" w:hint="default"/>
      </w:rPr>
    </w:lvl>
    <w:lvl w:ilvl="6" w:tplc="04070001" w:tentative="1">
      <w:start w:val="1"/>
      <w:numFmt w:val="bullet"/>
      <w:lvlText w:val=""/>
      <w:lvlJc w:val="left"/>
      <w:pPr>
        <w:ind w:left="5106" w:hanging="360"/>
      </w:pPr>
      <w:rPr>
        <w:rFonts w:ascii="Symbol" w:hAnsi="Symbol" w:hint="default"/>
      </w:rPr>
    </w:lvl>
    <w:lvl w:ilvl="7" w:tplc="04070003" w:tentative="1">
      <w:start w:val="1"/>
      <w:numFmt w:val="bullet"/>
      <w:lvlText w:val="o"/>
      <w:lvlJc w:val="left"/>
      <w:pPr>
        <w:ind w:left="5826" w:hanging="360"/>
      </w:pPr>
      <w:rPr>
        <w:rFonts w:ascii="Courier New" w:hAnsi="Courier New" w:cs="Courier New" w:hint="default"/>
      </w:rPr>
    </w:lvl>
    <w:lvl w:ilvl="8" w:tplc="04070005" w:tentative="1">
      <w:start w:val="1"/>
      <w:numFmt w:val="bullet"/>
      <w:lvlText w:val=""/>
      <w:lvlJc w:val="left"/>
      <w:pPr>
        <w:ind w:left="6546" w:hanging="360"/>
      </w:pPr>
      <w:rPr>
        <w:rFonts w:ascii="Wingdings" w:hAnsi="Wingdings" w:hint="default"/>
      </w:rPr>
    </w:lvl>
  </w:abstractNum>
  <w:abstractNum w:abstractNumId="1" w15:restartNumberingAfterBreak="0">
    <w:nsid w:val="0E616160"/>
    <w:multiLevelType w:val="hybridMultilevel"/>
    <w:tmpl w:val="DF8EDA3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0EAF0221"/>
    <w:multiLevelType w:val="hybridMultilevel"/>
    <w:tmpl w:val="C172C0C6"/>
    <w:lvl w:ilvl="0" w:tplc="6CFEC582">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5504D16"/>
    <w:multiLevelType w:val="hybridMultilevel"/>
    <w:tmpl w:val="5ECC27AA"/>
    <w:lvl w:ilvl="0" w:tplc="04070001">
      <w:start w:val="1"/>
      <w:numFmt w:val="bullet"/>
      <w:lvlText w:val=""/>
      <w:lvlJc w:val="left"/>
      <w:pPr>
        <w:ind w:left="786"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5D55065"/>
    <w:multiLevelType w:val="hybridMultilevel"/>
    <w:tmpl w:val="FFBEA618"/>
    <w:lvl w:ilvl="0" w:tplc="04070001">
      <w:start w:val="1"/>
      <w:numFmt w:val="bullet"/>
      <w:lvlText w:val=""/>
      <w:lvlJc w:val="left"/>
      <w:pPr>
        <w:ind w:left="786" w:hanging="360"/>
      </w:pPr>
      <w:rPr>
        <w:rFonts w:ascii="Symbol" w:hAnsi="Symbol" w:hint="default"/>
      </w:rPr>
    </w:lvl>
    <w:lvl w:ilvl="1" w:tplc="04070003" w:tentative="1">
      <w:start w:val="1"/>
      <w:numFmt w:val="bullet"/>
      <w:lvlText w:val="o"/>
      <w:lvlJc w:val="left"/>
      <w:pPr>
        <w:ind w:left="1506" w:hanging="360"/>
      </w:pPr>
      <w:rPr>
        <w:rFonts w:ascii="Courier New" w:hAnsi="Courier New" w:cs="Courier New" w:hint="default"/>
      </w:rPr>
    </w:lvl>
    <w:lvl w:ilvl="2" w:tplc="04070005" w:tentative="1">
      <w:start w:val="1"/>
      <w:numFmt w:val="bullet"/>
      <w:lvlText w:val=""/>
      <w:lvlJc w:val="left"/>
      <w:pPr>
        <w:ind w:left="2226" w:hanging="360"/>
      </w:pPr>
      <w:rPr>
        <w:rFonts w:ascii="Wingdings" w:hAnsi="Wingdings" w:hint="default"/>
      </w:rPr>
    </w:lvl>
    <w:lvl w:ilvl="3" w:tplc="04070001" w:tentative="1">
      <w:start w:val="1"/>
      <w:numFmt w:val="bullet"/>
      <w:lvlText w:val=""/>
      <w:lvlJc w:val="left"/>
      <w:pPr>
        <w:ind w:left="2946" w:hanging="360"/>
      </w:pPr>
      <w:rPr>
        <w:rFonts w:ascii="Symbol" w:hAnsi="Symbol" w:hint="default"/>
      </w:rPr>
    </w:lvl>
    <w:lvl w:ilvl="4" w:tplc="04070003" w:tentative="1">
      <w:start w:val="1"/>
      <w:numFmt w:val="bullet"/>
      <w:lvlText w:val="o"/>
      <w:lvlJc w:val="left"/>
      <w:pPr>
        <w:ind w:left="3666" w:hanging="360"/>
      </w:pPr>
      <w:rPr>
        <w:rFonts w:ascii="Courier New" w:hAnsi="Courier New" w:cs="Courier New" w:hint="default"/>
      </w:rPr>
    </w:lvl>
    <w:lvl w:ilvl="5" w:tplc="04070005" w:tentative="1">
      <w:start w:val="1"/>
      <w:numFmt w:val="bullet"/>
      <w:lvlText w:val=""/>
      <w:lvlJc w:val="left"/>
      <w:pPr>
        <w:ind w:left="4386" w:hanging="360"/>
      </w:pPr>
      <w:rPr>
        <w:rFonts w:ascii="Wingdings" w:hAnsi="Wingdings" w:hint="default"/>
      </w:rPr>
    </w:lvl>
    <w:lvl w:ilvl="6" w:tplc="04070001" w:tentative="1">
      <w:start w:val="1"/>
      <w:numFmt w:val="bullet"/>
      <w:lvlText w:val=""/>
      <w:lvlJc w:val="left"/>
      <w:pPr>
        <w:ind w:left="5106" w:hanging="360"/>
      </w:pPr>
      <w:rPr>
        <w:rFonts w:ascii="Symbol" w:hAnsi="Symbol" w:hint="default"/>
      </w:rPr>
    </w:lvl>
    <w:lvl w:ilvl="7" w:tplc="04070003" w:tentative="1">
      <w:start w:val="1"/>
      <w:numFmt w:val="bullet"/>
      <w:lvlText w:val="o"/>
      <w:lvlJc w:val="left"/>
      <w:pPr>
        <w:ind w:left="5826" w:hanging="360"/>
      </w:pPr>
      <w:rPr>
        <w:rFonts w:ascii="Courier New" w:hAnsi="Courier New" w:cs="Courier New" w:hint="default"/>
      </w:rPr>
    </w:lvl>
    <w:lvl w:ilvl="8" w:tplc="04070005" w:tentative="1">
      <w:start w:val="1"/>
      <w:numFmt w:val="bullet"/>
      <w:lvlText w:val=""/>
      <w:lvlJc w:val="left"/>
      <w:pPr>
        <w:ind w:left="6546" w:hanging="360"/>
      </w:pPr>
      <w:rPr>
        <w:rFonts w:ascii="Wingdings" w:hAnsi="Wingdings" w:hint="default"/>
      </w:rPr>
    </w:lvl>
  </w:abstractNum>
  <w:abstractNum w:abstractNumId="5" w15:restartNumberingAfterBreak="0">
    <w:nsid w:val="1DF33B45"/>
    <w:multiLevelType w:val="hybridMultilevel"/>
    <w:tmpl w:val="1DDCFC6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21EE6CB1"/>
    <w:multiLevelType w:val="hybridMultilevel"/>
    <w:tmpl w:val="9FA87FAC"/>
    <w:lvl w:ilvl="0" w:tplc="68A28EC6">
      <w:start w:val="1"/>
      <w:numFmt w:val="bullet"/>
      <w:lvlText w:val=""/>
      <w:lvlJc w:val="left"/>
      <w:pPr>
        <w:ind w:left="720" w:hanging="360"/>
      </w:pPr>
      <w:rPr>
        <w:rFonts w:ascii="Symbol" w:hAnsi="Symbol" w:hint="default"/>
        <w:color w:val="FF000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221C3B97"/>
    <w:multiLevelType w:val="hybridMultilevel"/>
    <w:tmpl w:val="DE96CE5E"/>
    <w:lvl w:ilvl="0" w:tplc="0407000F">
      <w:start w:val="1"/>
      <w:numFmt w:val="decimal"/>
      <w:lvlText w:val="%1."/>
      <w:lvlJc w:val="left"/>
      <w:pPr>
        <w:ind w:left="720" w:hanging="360"/>
      </w:pPr>
      <w:rPr>
        <w:rFonts w:hint="default"/>
      </w:rPr>
    </w:lvl>
    <w:lvl w:ilvl="1" w:tplc="04070001">
      <w:start w:val="1"/>
      <w:numFmt w:val="bullet"/>
      <w:lvlText w:val=""/>
      <w:lvlJc w:val="left"/>
      <w:pPr>
        <w:ind w:left="1440" w:hanging="360"/>
      </w:pPr>
      <w:rPr>
        <w:rFonts w:ascii="Symbol" w:hAnsi="Symbol" w:hint="default"/>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29ED165E"/>
    <w:multiLevelType w:val="hybridMultilevel"/>
    <w:tmpl w:val="155A697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2C457DD0"/>
    <w:multiLevelType w:val="hybridMultilevel"/>
    <w:tmpl w:val="9318ACB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2CCA7578"/>
    <w:multiLevelType w:val="hybridMultilevel"/>
    <w:tmpl w:val="B1CC93A2"/>
    <w:lvl w:ilvl="0" w:tplc="FFFFFFF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1" w15:restartNumberingAfterBreak="0">
    <w:nsid w:val="2F2E231B"/>
    <w:multiLevelType w:val="hybridMultilevel"/>
    <w:tmpl w:val="5308EC3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2" w15:restartNumberingAfterBreak="0">
    <w:nsid w:val="3EEF150F"/>
    <w:multiLevelType w:val="hybridMultilevel"/>
    <w:tmpl w:val="CCDA7D98"/>
    <w:lvl w:ilvl="0" w:tplc="BDEEFC90">
      <w:numFmt w:val="bullet"/>
      <w:lvlText w:val="-"/>
      <w:lvlJc w:val="left"/>
      <w:pPr>
        <w:ind w:left="1069" w:hanging="360"/>
      </w:pPr>
      <w:rPr>
        <w:rFonts w:ascii="Arial" w:eastAsiaTheme="minorEastAsia" w:hAnsi="Arial" w:cs="Arial" w:hint="default"/>
      </w:rPr>
    </w:lvl>
    <w:lvl w:ilvl="1" w:tplc="04070003" w:tentative="1">
      <w:start w:val="1"/>
      <w:numFmt w:val="bullet"/>
      <w:lvlText w:val="o"/>
      <w:lvlJc w:val="left"/>
      <w:pPr>
        <w:ind w:left="1789" w:hanging="360"/>
      </w:pPr>
      <w:rPr>
        <w:rFonts w:ascii="Courier New" w:hAnsi="Courier New" w:cs="Courier New" w:hint="default"/>
      </w:rPr>
    </w:lvl>
    <w:lvl w:ilvl="2" w:tplc="04070005" w:tentative="1">
      <w:start w:val="1"/>
      <w:numFmt w:val="bullet"/>
      <w:lvlText w:val=""/>
      <w:lvlJc w:val="left"/>
      <w:pPr>
        <w:ind w:left="2509" w:hanging="360"/>
      </w:pPr>
      <w:rPr>
        <w:rFonts w:ascii="Wingdings" w:hAnsi="Wingdings" w:hint="default"/>
      </w:rPr>
    </w:lvl>
    <w:lvl w:ilvl="3" w:tplc="04070001" w:tentative="1">
      <w:start w:val="1"/>
      <w:numFmt w:val="bullet"/>
      <w:lvlText w:val=""/>
      <w:lvlJc w:val="left"/>
      <w:pPr>
        <w:ind w:left="3229" w:hanging="360"/>
      </w:pPr>
      <w:rPr>
        <w:rFonts w:ascii="Symbol" w:hAnsi="Symbol" w:hint="default"/>
      </w:rPr>
    </w:lvl>
    <w:lvl w:ilvl="4" w:tplc="04070003" w:tentative="1">
      <w:start w:val="1"/>
      <w:numFmt w:val="bullet"/>
      <w:lvlText w:val="o"/>
      <w:lvlJc w:val="left"/>
      <w:pPr>
        <w:ind w:left="3949" w:hanging="360"/>
      </w:pPr>
      <w:rPr>
        <w:rFonts w:ascii="Courier New" w:hAnsi="Courier New" w:cs="Courier New" w:hint="default"/>
      </w:rPr>
    </w:lvl>
    <w:lvl w:ilvl="5" w:tplc="04070005" w:tentative="1">
      <w:start w:val="1"/>
      <w:numFmt w:val="bullet"/>
      <w:lvlText w:val=""/>
      <w:lvlJc w:val="left"/>
      <w:pPr>
        <w:ind w:left="4669" w:hanging="360"/>
      </w:pPr>
      <w:rPr>
        <w:rFonts w:ascii="Wingdings" w:hAnsi="Wingdings" w:hint="default"/>
      </w:rPr>
    </w:lvl>
    <w:lvl w:ilvl="6" w:tplc="04070001" w:tentative="1">
      <w:start w:val="1"/>
      <w:numFmt w:val="bullet"/>
      <w:lvlText w:val=""/>
      <w:lvlJc w:val="left"/>
      <w:pPr>
        <w:ind w:left="5389" w:hanging="360"/>
      </w:pPr>
      <w:rPr>
        <w:rFonts w:ascii="Symbol" w:hAnsi="Symbol" w:hint="default"/>
      </w:rPr>
    </w:lvl>
    <w:lvl w:ilvl="7" w:tplc="04070003" w:tentative="1">
      <w:start w:val="1"/>
      <w:numFmt w:val="bullet"/>
      <w:lvlText w:val="o"/>
      <w:lvlJc w:val="left"/>
      <w:pPr>
        <w:ind w:left="6109" w:hanging="360"/>
      </w:pPr>
      <w:rPr>
        <w:rFonts w:ascii="Courier New" w:hAnsi="Courier New" w:cs="Courier New" w:hint="default"/>
      </w:rPr>
    </w:lvl>
    <w:lvl w:ilvl="8" w:tplc="04070005" w:tentative="1">
      <w:start w:val="1"/>
      <w:numFmt w:val="bullet"/>
      <w:lvlText w:val=""/>
      <w:lvlJc w:val="left"/>
      <w:pPr>
        <w:ind w:left="6829" w:hanging="360"/>
      </w:pPr>
      <w:rPr>
        <w:rFonts w:ascii="Wingdings" w:hAnsi="Wingdings" w:hint="default"/>
      </w:rPr>
    </w:lvl>
  </w:abstractNum>
  <w:abstractNum w:abstractNumId="13" w15:restartNumberingAfterBreak="0">
    <w:nsid w:val="403E39B6"/>
    <w:multiLevelType w:val="hybridMultilevel"/>
    <w:tmpl w:val="57B66E0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4" w15:restartNumberingAfterBreak="0">
    <w:nsid w:val="698973A0"/>
    <w:multiLevelType w:val="hybridMultilevel"/>
    <w:tmpl w:val="B1CC93A2"/>
    <w:lvl w:ilvl="0" w:tplc="FFFFFFF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76211948"/>
    <w:multiLevelType w:val="hybridMultilevel"/>
    <w:tmpl w:val="31145BCE"/>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abstractNumId w:val="2"/>
  </w:num>
  <w:num w:numId="2">
    <w:abstractNumId w:val="4"/>
  </w:num>
  <w:num w:numId="3">
    <w:abstractNumId w:val="12"/>
  </w:num>
  <w:num w:numId="4">
    <w:abstractNumId w:val="7"/>
  </w:num>
  <w:num w:numId="5">
    <w:abstractNumId w:val="0"/>
  </w:num>
  <w:num w:numId="6">
    <w:abstractNumId w:val="9"/>
  </w:num>
  <w:num w:numId="7">
    <w:abstractNumId w:val="10"/>
  </w:num>
  <w:num w:numId="8">
    <w:abstractNumId w:val="14"/>
  </w:num>
  <w:num w:numId="9">
    <w:abstractNumId w:val="13"/>
  </w:num>
  <w:num w:numId="10">
    <w:abstractNumId w:val="5"/>
  </w:num>
  <w:num w:numId="11">
    <w:abstractNumId w:val="1"/>
  </w:num>
  <w:num w:numId="12">
    <w:abstractNumId w:val="11"/>
  </w:num>
  <w:num w:numId="13">
    <w:abstractNumId w:val="15"/>
  </w:num>
  <w:num w:numId="14">
    <w:abstractNumId w:val="8"/>
  </w:num>
  <w:num w:numId="15">
    <w:abstractNumId w:val="3"/>
  </w:num>
  <w:num w:numId="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proofState w:spelling="clean" w:grammar="clean"/>
  <w:attachedTemplate r:id="rId1"/>
  <w:defaultTabStop w:val="709"/>
  <w:hyphenationZone w:val="425"/>
  <w:drawingGridHorizontalSpacing w:val="57"/>
  <w:drawingGridVerticalSpacing w:val="57"/>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912"/>
    <w:rsid w:val="000000BA"/>
    <w:rsid w:val="00001812"/>
    <w:rsid w:val="00001928"/>
    <w:rsid w:val="00002A16"/>
    <w:rsid w:val="0000482A"/>
    <w:rsid w:val="000049C3"/>
    <w:rsid w:val="000065C8"/>
    <w:rsid w:val="00013AFE"/>
    <w:rsid w:val="00014B93"/>
    <w:rsid w:val="00014CE4"/>
    <w:rsid w:val="00020650"/>
    <w:rsid w:val="00020CCD"/>
    <w:rsid w:val="00022340"/>
    <w:rsid w:val="00022BCE"/>
    <w:rsid w:val="0002359D"/>
    <w:rsid w:val="0002366D"/>
    <w:rsid w:val="00023ED4"/>
    <w:rsid w:val="00024CE1"/>
    <w:rsid w:val="00025249"/>
    <w:rsid w:val="000257E8"/>
    <w:rsid w:val="000265D8"/>
    <w:rsid w:val="000305D6"/>
    <w:rsid w:val="0003082D"/>
    <w:rsid w:val="00031B13"/>
    <w:rsid w:val="00033598"/>
    <w:rsid w:val="00033EE2"/>
    <w:rsid w:val="000345B3"/>
    <w:rsid w:val="00034A6A"/>
    <w:rsid w:val="00034BEA"/>
    <w:rsid w:val="00040A46"/>
    <w:rsid w:val="000413DD"/>
    <w:rsid w:val="000423C0"/>
    <w:rsid w:val="000441B8"/>
    <w:rsid w:val="0004428D"/>
    <w:rsid w:val="00045CD9"/>
    <w:rsid w:val="0005234A"/>
    <w:rsid w:val="00052A9F"/>
    <w:rsid w:val="0005376E"/>
    <w:rsid w:val="00060DF8"/>
    <w:rsid w:val="00061654"/>
    <w:rsid w:val="000650E5"/>
    <w:rsid w:val="000746D7"/>
    <w:rsid w:val="00075AE3"/>
    <w:rsid w:val="000762AB"/>
    <w:rsid w:val="00080454"/>
    <w:rsid w:val="00080A7F"/>
    <w:rsid w:val="000875AB"/>
    <w:rsid w:val="00087E02"/>
    <w:rsid w:val="000958F0"/>
    <w:rsid w:val="000A3074"/>
    <w:rsid w:val="000A3FAF"/>
    <w:rsid w:val="000A4686"/>
    <w:rsid w:val="000A5884"/>
    <w:rsid w:val="000A6F06"/>
    <w:rsid w:val="000A7A5B"/>
    <w:rsid w:val="000B5809"/>
    <w:rsid w:val="000B5983"/>
    <w:rsid w:val="000C0DD3"/>
    <w:rsid w:val="000C2F2F"/>
    <w:rsid w:val="000C3B28"/>
    <w:rsid w:val="000D07AF"/>
    <w:rsid w:val="000D23ED"/>
    <w:rsid w:val="000D2E02"/>
    <w:rsid w:val="000D329E"/>
    <w:rsid w:val="000D40BD"/>
    <w:rsid w:val="000D4102"/>
    <w:rsid w:val="000D7682"/>
    <w:rsid w:val="000E001B"/>
    <w:rsid w:val="000E1924"/>
    <w:rsid w:val="000E1980"/>
    <w:rsid w:val="000E4E3A"/>
    <w:rsid w:val="000E5371"/>
    <w:rsid w:val="000E5D53"/>
    <w:rsid w:val="000E65B3"/>
    <w:rsid w:val="000F013C"/>
    <w:rsid w:val="000F0AC8"/>
    <w:rsid w:val="000F1AA9"/>
    <w:rsid w:val="000F1CC7"/>
    <w:rsid w:val="000F4803"/>
    <w:rsid w:val="000F4D2B"/>
    <w:rsid w:val="000F4F45"/>
    <w:rsid w:val="000F5821"/>
    <w:rsid w:val="000F608A"/>
    <w:rsid w:val="000F6F11"/>
    <w:rsid w:val="000F7DDA"/>
    <w:rsid w:val="0010096C"/>
    <w:rsid w:val="001015BF"/>
    <w:rsid w:val="00102695"/>
    <w:rsid w:val="001031CB"/>
    <w:rsid w:val="00104504"/>
    <w:rsid w:val="00104914"/>
    <w:rsid w:val="00104D0C"/>
    <w:rsid w:val="00105099"/>
    <w:rsid w:val="001059D2"/>
    <w:rsid w:val="00106DF1"/>
    <w:rsid w:val="00106F3A"/>
    <w:rsid w:val="0010746B"/>
    <w:rsid w:val="001142E2"/>
    <w:rsid w:val="00114C43"/>
    <w:rsid w:val="001151A2"/>
    <w:rsid w:val="00117B23"/>
    <w:rsid w:val="00122561"/>
    <w:rsid w:val="00124F8A"/>
    <w:rsid w:val="00125B0A"/>
    <w:rsid w:val="00125D09"/>
    <w:rsid w:val="00127525"/>
    <w:rsid w:val="00127550"/>
    <w:rsid w:val="00127949"/>
    <w:rsid w:val="00127CB9"/>
    <w:rsid w:val="001304B4"/>
    <w:rsid w:val="00132751"/>
    <w:rsid w:val="001334FC"/>
    <w:rsid w:val="001423BA"/>
    <w:rsid w:val="00143661"/>
    <w:rsid w:val="00143DF5"/>
    <w:rsid w:val="001443BC"/>
    <w:rsid w:val="00144924"/>
    <w:rsid w:val="00145CC7"/>
    <w:rsid w:val="00146B57"/>
    <w:rsid w:val="00146F5B"/>
    <w:rsid w:val="001510CC"/>
    <w:rsid w:val="001514D5"/>
    <w:rsid w:val="001566D4"/>
    <w:rsid w:val="00157C2B"/>
    <w:rsid w:val="0016117C"/>
    <w:rsid w:val="0016150C"/>
    <w:rsid w:val="00163467"/>
    <w:rsid w:val="00163726"/>
    <w:rsid w:val="0016482C"/>
    <w:rsid w:val="00165090"/>
    <w:rsid w:val="00166F41"/>
    <w:rsid w:val="0016759C"/>
    <w:rsid w:val="001706C6"/>
    <w:rsid w:val="00173A32"/>
    <w:rsid w:val="00175948"/>
    <w:rsid w:val="001768BF"/>
    <w:rsid w:val="00176C8F"/>
    <w:rsid w:val="00177E05"/>
    <w:rsid w:val="00180C4A"/>
    <w:rsid w:val="00181AAA"/>
    <w:rsid w:val="00181FCA"/>
    <w:rsid w:val="00182CCB"/>
    <w:rsid w:val="00186029"/>
    <w:rsid w:val="0018622D"/>
    <w:rsid w:val="00186E7B"/>
    <w:rsid w:val="00195D74"/>
    <w:rsid w:val="00195FAA"/>
    <w:rsid w:val="00196CB4"/>
    <w:rsid w:val="001A3140"/>
    <w:rsid w:val="001A3207"/>
    <w:rsid w:val="001A528E"/>
    <w:rsid w:val="001A7D7E"/>
    <w:rsid w:val="001B2907"/>
    <w:rsid w:val="001B4719"/>
    <w:rsid w:val="001B488F"/>
    <w:rsid w:val="001B4EEF"/>
    <w:rsid w:val="001B5ED4"/>
    <w:rsid w:val="001B6369"/>
    <w:rsid w:val="001B6739"/>
    <w:rsid w:val="001C0702"/>
    <w:rsid w:val="001C0DCC"/>
    <w:rsid w:val="001C512F"/>
    <w:rsid w:val="001C571D"/>
    <w:rsid w:val="001C7832"/>
    <w:rsid w:val="001D0B0A"/>
    <w:rsid w:val="001D27ED"/>
    <w:rsid w:val="001D40CB"/>
    <w:rsid w:val="001D4AE6"/>
    <w:rsid w:val="001D5171"/>
    <w:rsid w:val="001D5492"/>
    <w:rsid w:val="001E2FD7"/>
    <w:rsid w:val="001E43B4"/>
    <w:rsid w:val="001E655F"/>
    <w:rsid w:val="001E77F5"/>
    <w:rsid w:val="001F1CBF"/>
    <w:rsid w:val="001F3BF5"/>
    <w:rsid w:val="001F55B2"/>
    <w:rsid w:val="001F6414"/>
    <w:rsid w:val="001F66F4"/>
    <w:rsid w:val="002073E3"/>
    <w:rsid w:val="0021112B"/>
    <w:rsid w:val="002118E5"/>
    <w:rsid w:val="00211E1D"/>
    <w:rsid w:val="00215027"/>
    <w:rsid w:val="0022256C"/>
    <w:rsid w:val="002247CC"/>
    <w:rsid w:val="0022780C"/>
    <w:rsid w:val="002305D1"/>
    <w:rsid w:val="00230859"/>
    <w:rsid w:val="0023144A"/>
    <w:rsid w:val="00231A00"/>
    <w:rsid w:val="002344D9"/>
    <w:rsid w:val="00235E63"/>
    <w:rsid w:val="00236F9A"/>
    <w:rsid w:val="00243552"/>
    <w:rsid w:val="00243CB3"/>
    <w:rsid w:val="00246099"/>
    <w:rsid w:val="00250F53"/>
    <w:rsid w:val="00251475"/>
    <w:rsid w:val="00253402"/>
    <w:rsid w:val="00253EFD"/>
    <w:rsid w:val="002541D7"/>
    <w:rsid w:val="002545A2"/>
    <w:rsid w:val="002562FB"/>
    <w:rsid w:val="00256C59"/>
    <w:rsid w:val="0026212C"/>
    <w:rsid w:val="002636A7"/>
    <w:rsid w:val="00266047"/>
    <w:rsid w:val="0027269A"/>
    <w:rsid w:val="00274B23"/>
    <w:rsid w:val="00274CA0"/>
    <w:rsid w:val="00275F95"/>
    <w:rsid w:val="00276C28"/>
    <w:rsid w:val="00276CB5"/>
    <w:rsid w:val="00280E0E"/>
    <w:rsid w:val="002825E6"/>
    <w:rsid w:val="002829CD"/>
    <w:rsid w:val="002846BF"/>
    <w:rsid w:val="00286BD0"/>
    <w:rsid w:val="00290ACF"/>
    <w:rsid w:val="002939F7"/>
    <w:rsid w:val="00293E2D"/>
    <w:rsid w:val="00297603"/>
    <w:rsid w:val="002A147A"/>
    <w:rsid w:val="002A3D15"/>
    <w:rsid w:val="002A3E6A"/>
    <w:rsid w:val="002A59AA"/>
    <w:rsid w:val="002A6BA5"/>
    <w:rsid w:val="002B032E"/>
    <w:rsid w:val="002B14B5"/>
    <w:rsid w:val="002B2E06"/>
    <w:rsid w:val="002B4CDF"/>
    <w:rsid w:val="002B7061"/>
    <w:rsid w:val="002C1808"/>
    <w:rsid w:val="002C2E29"/>
    <w:rsid w:val="002C3B72"/>
    <w:rsid w:val="002C4AE5"/>
    <w:rsid w:val="002C533D"/>
    <w:rsid w:val="002C71C3"/>
    <w:rsid w:val="002C7AA8"/>
    <w:rsid w:val="002D067A"/>
    <w:rsid w:val="002D22DF"/>
    <w:rsid w:val="002D2E29"/>
    <w:rsid w:val="002D465D"/>
    <w:rsid w:val="002D529B"/>
    <w:rsid w:val="002D5CA2"/>
    <w:rsid w:val="002D5F00"/>
    <w:rsid w:val="002D5F39"/>
    <w:rsid w:val="002D7AD8"/>
    <w:rsid w:val="002E1F65"/>
    <w:rsid w:val="002E609F"/>
    <w:rsid w:val="002E6893"/>
    <w:rsid w:val="002E7465"/>
    <w:rsid w:val="002F2769"/>
    <w:rsid w:val="002F2A80"/>
    <w:rsid w:val="002F2C08"/>
    <w:rsid w:val="002F412C"/>
    <w:rsid w:val="002F47BF"/>
    <w:rsid w:val="002F4FD6"/>
    <w:rsid w:val="002F6AF6"/>
    <w:rsid w:val="002F710A"/>
    <w:rsid w:val="002F7AB5"/>
    <w:rsid w:val="00302511"/>
    <w:rsid w:val="0030433F"/>
    <w:rsid w:val="00311AD1"/>
    <w:rsid w:val="00312002"/>
    <w:rsid w:val="00313557"/>
    <w:rsid w:val="00313C11"/>
    <w:rsid w:val="003149B1"/>
    <w:rsid w:val="00314EE8"/>
    <w:rsid w:val="0031527D"/>
    <w:rsid w:val="00315E1E"/>
    <w:rsid w:val="0031792D"/>
    <w:rsid w:val="003216B2"/>
    <w:rsid w:val="003217F6"/>
    <w:rsid w:val="003243A0"/>
    <w:rsid w:val="00324FAF"/>
    <w:rsid w:val="00331C10"/>
    <w:rsid w:val="00332341"/>
    <w:rsid w:val="003334BC"/>
    <w:rsid w:val="0033523D"/>
    <w:rsid w:val="00336742"/>
    <w:rsid w:val="00336B89"/>
    <w:rsid w:val="0034023C"/>
    <w:rsid w:val="0034038D"/>
    <w:rsid w:val="00341A7C"/>
    <w:rsid w:val="003446C9"/>
    <w:rsid w:val="00351151"/>
    <w:rsid w:val="003528B7"/>
    <w:rsid w:val="0035467A"/>
    <w:rsid w:val="003579EA"/>
    <w:rsid w:val="00360952"/>
    <w:rsid w:val="00363605"/>
    <w:rsid w:val="0036401E"/>
    <w:rsid w:val="00366898"/>
    <w:rsid w:val="003670C0"/>
    <w:rsid w:val="00367532"/>
    <w:rsid w:val="00371176"/>
    <w:rsid w:val="003738D5"/>
    <w:rsid w:val="0037643C"/>
    <w:rsid w:val="00376780"/>
    <w:rsid w:val="003767AB"/>
    <w:rsid w:val="00377B69"/>
    <w:rsid w:val="003810D8"/>
    <w:rsid w:val="00381428"/>
    <w:rsid w:val="0038279E"/>
    <w:rsid w:val="00383F82"/>
    <w:rsid w:val="00385483"/>
    <w:rsid w:val="00385FC3"/>
    <w:rsid w:val="00387970"/>
    <w:rsid w:val="00390FA5"/>
    <w:rsid w:val="003912C2"/>
    <w:rsid w:val="003914E8"/>
    <w:rsid w:val="003916D5"/>
    <w:rsid w:val="00391947"/>
    <w:rsid w:val="00392432"/>
    <w:rsid w:val="003925F0"/>
    <w:rsid w:val="0039325D"/>
    <w:rsid w:val="00394F58"/>
    <w:rsid w:val="00395BAF"/>
    <w:rsid w:val="003A03B6"/>
    <w:rsid w:val="003A2014"/>
    <w:rsid w:val="003A23B5"/>
    <w:rsid w:val="003A4CB5"/>
    <w:rsid w:val="003A7462"/>
    <w:rsid w:val="003B11FE"/>
    <w:rsid w:val="003B269A"/>
    <w:rsid w:val="003B3E8A"/>
    <w:rsid w:val="003B3F2A"/>
    <w:rsid w:val="003B4813"/>
    <w:rsid w:val="003B4FAF"/>
    <w:rsid w:val="003B6EB8"/>
    <w:rsid w:val="003B76C7"/>
    <w:rsid w:val="003C1B6C"/>
    <w:rsid w:val="003C3483"/>
    <w:rsid w:val="003C61F4"/>
    <w:rsid w:val="003D2CBA"/>
    <w:rsid w:val="003D4A53"/>
    <w:rsid w:val="003D5C6C"/>
    <w:rsid w:val="003D6171"/>
    <w:rsid w:val="003E0BB9"/>
    <w:rsid w:val="003E3AF9"/>
    <w:rsid w:val="003E4F65"/>
    <w:rsid w:val="003E62B6"/>
    <w:rsid w:val="003E7974"/>
    <w:rsid w:val="003F0B83"/>
    <w:rsid w:val="003F0F56"/>
    <w:rsid w:val="003F60B6"/>
    <w:rsid w:val="004007CE"/>
    <w:rsid w:val="00404F25"/>
    <w:rsid w:val="004056A8"/>
    <w:rsid w:val="004123BE"/>
    <w:rsid w:val="00412539"/>
    <w:rsid w:val="00413458"/>
    <w:rsid w:val="004136D8"/>
    <w:rsid w:val="00414235"/>
    <w:rsid w:val="004161E0"/>
    <w:rsid w:val="004172D2"/>
    <w:rsid w:val="004222A0"/>
    <w:rsid w:val="00422497"/>
    <w:rsid w:val="004236D6"/>
    <w:rsid w:val="00425CC8"/>
    <w:rsid w:val="0043057E"/>
    <w:rsid w:val="00430742"/>
    <w:rsid w:val="004318E1"/>
    <w:rsid w:val="00432994"/>
    <w:rsid w:val="00434BFB"/>
    <w:rsid w:val="00434E45"/>
    <w:rsid w:val="00435231"/>
    <w:rsid w:val="00435BDD"/>
    <w:rsid w:val="00436C03"/>
    <w:rsid w:val="0044384D"/>
    <w:rsid w:val="00443A7F"/>
    <w:rsid w:val="00444B8D"/>
    <w:rsid w:val="0045421A"/>
    <w:rsid w:val="00455FAE"/>
    <w:rsid w:val="00456D7C"/>
    <w:rsid w:val="004621CA"/>
    <w:rsid w:val="00465075"/>
    <w:rsid w:val="0046524C"/>
    <w:rsid w:val="004652E6"/>
    <w:rsid w:val="0046535B"/>
    <w:rsid w:val="00465923"/>
    <w:rsid w:val="004671BC"/>
    <w:rsid w:val="0047146D"/>
    <w:rsid w:val="004718F7"/>
    <w:rsid w:val="00472722"/>
    <w:rsid w:val="004809BE"/>
    <w:rsid w:val="004824CE"/>
    <w:rsid w:val="004839D1"/>
    <w:rsid w:val="00484FB9"/>
    <w:rsid w:val="00485F78"/>
    <w:rsid w:val="00487FA3"/>
    <w:rsid w:val="00492768"/>
    <w:rsid w:val="00493929"/>
    <w:rsid w:val="00494781"/>
    <w:rsid w:val="00494DEC"/>
    <w:rsid w:val="00496BAE"/>
    <w:rsid w:val="004A12BC"/>
    <w:rsid w:val="004A212F"/>
    <w:rsid w:val="004A2A09"/>
    <w:rsid w:val="004A449D"/>
    <w:rsid w:val="004A76E3"/>
    <w:rsid w:val="004A7EE9"/>
    <w:rsid w:val="004B0EA3"/>
    <w:rsid w:val="004B2455"/>
    <w:rsid w:val="004B2BDD"/>
    <w:rsid w:val="004B53B2"/>
    <w:rsid w:val="004B753F"/>
    <w:rsid w:val="004B774F"/>
    <w:rsid w:val="004B779E"/>
    <w:rsid w:val="004C1254"/>
    <w:rsid w:val="004D28C7"/>
    <w:rsid w:val="004D52B7"/>
    <w:rsid w:val="004D7D4B"/>
    <w:rsid w:val="004E36E8"/>
    <w:rsid w:val="004E4A42"/>
    <w:rsid w:val="004E4AD0"/>
    <w:rsid w:val="004E51FC"/>
    <w:rsid w:val="004E6FB0"/>
    <w:rsid w:val="004F0872"/>
    <w:rsid w:val="004F27E9"/>
    <w:rsid w:val="004F3E4C"/>
    <w:rsid w:val="004F4118"/>
    <w:rsid w:val="004F4557"/>
    <w:rsid w:val="004F5E85"/>
    <w:rsid w:val="004F6671"/>
    <w:rsid w:val="004F6994"/>
    <w:rsid w:val="004F7A84"/>
    <w:rsid w:val="004F7BD4"/>
    <w:rsid w:val="0050171F"/>
    <w:rsid w:val="00502010"/>
    <w:rsid w:val="0050245C"/>
    <w:rsid w:val="00502707"/>
    <w:rsid w:val="0050455D"/>
    <w:rsid w:val="00505912"/>
    <w:rsid w:val="00507F10"/>
    <w:rsid w:val="0051146B"/>
    <w:rsid w:val="0051336D"/>
    <w:rsid w:val="00514E7A"/>
    <w:rsid w:val="00515C22"/>
    <w:rsid w:val="00515E2D"/>
    <w:rsid w:val="00517889"/>
    <w:rsid w:val="00522E94"/>
    <w:rsid w:val="00522EB6"/>
    <w:rsid w:val="00527454"/>
    <w:rsid w:val="005278D6"/>
    <w:rsid w:val="00527F86"/>
    <w:rsid w:val="005308A4"/>
    <w:rsid w:val="00530C6A"/>
    <w:rsid w:val="00534CD9"/>
    <w:rsid w:val="00536CD9"/>
    <w:rsid w:val="00537232"/>
    <w:rsid w:val="00537E89"/>
    <w:rsid w:val="005401B3"/>
    <w:rsid w:val="005401D4"/>
    <w:rsid w:val="00543A6F"/>
    <w:rsid w:val="00544E1E"/>
    <w:rsid w:val="00545070"/>
    <w:rsid w:val="00546714"/>
    <w:rsid w:val="00546795"/>
    <w:rsid w:val="00546DFB"/>
    <w:rsid w:val="005477F6"/>
    <w:rsid w:val="0054798E"/>
    <w:rsid w:val="00547A04"/>
    <w:rsid w:val="005516C5"/>
    <w:rsid w:val="00553B7F"/>
    <w:rsid w:val="00553EB7"/>
    <w:rsid w:val="005562D2"/>
    <w:rsid w:val="00556FD4"/>
    <w:rsid w:val="00560CE3"/>
    <w:rsid w:val="00561565"/>
    <w:rsid w:val="00562635"/>
    <w:rsid w:val="0056676F"/>
    <w:rsid w:val="00566983"/>
    <w:rsid w:val="00566CFC"/>
    <w:rsid w:val="0057098B"/>
    <w:rsid w:val="00571CF2"/>
    <w:rsid w:val="00573AE1"/>
    <w:rsid w:val="00574540"/>
    <w:rsid w:val="0057482F"/>
    <w:rsid w:val="005766E0"/>
    <w:rsid w:val="00576A05"/>
    <w:rsid w:val="00576D16"/>
    <w:rsid w:val="00577A25"/>
    <w:rsid w:val="005827A3"/>
    <w:rsid w:val="00585BC4"/>
    <w:rsid w:val="00587B02"/>
    <w:rsid w:val="005906CA"/>
    <w:rsid w:val="005909FE"/>
    <w:rsid w:val="00590F05"/>
    <w:rsid w:val="0059526E"/>
    <w:rsid w:val="00596C1F"/>
    <w:rsid w:val="00596D1C"/>
    <w:rsid w:val="005A1920"/>
    <w:rsid w:val="005A241C"/>
    <w:rsid w:val="005A4E73"/>
    <w:rsid w:val="005A4F5C"/>
    <w:rsid w:val="005A5F12"/>
    <w:rsid w:val="005B0355"/>
    <w:rsid w:val="005B0424"/>
    <w:rsid w:val="005B15F4"/>
    <w:rsid w:val="005B1969"/>
    <w:rsid w:val="005B1C33"/>
    <w:rsid w:val="005B3062"/>
    <w:rsid w:val="005B3775"/>
    <w:rsid w:val="005B4A5B"/>
    <w:rsid w:val="005B6ED5"/>
    <w:rsid w:val="005C77C8"/>
    <w:rsid w:val="005D084B"/>
    <w:rsid w:val="005E3E99"/>
    <w:rsid w:val="005E4045"/>
    <w:rsid w:val="005E5B23"/>
    <w:rsid w:val="005E7CEE"/>
    <w:rsid w:val="005F15FD"/>
    <w:rsid w:val="005F1797"/>
    <w:rsid w:val="005F1F1C"/>
    <w:rsid w:val="005F204F"/>
    <w:rsid w:val="005F34B1"/>
    <w:rsid w:val="006007F4"/>
    <w:rsid w:val="00602518"/>
    <w:rsid w:val="00602D63"/>
    <w:rsid w:val="00603F2C"/>
    <w:rsid w:val="006055FC"/>
    <w:rsid w:val="00606387"/>
    <w:rsid w:val="00606692"/>
    <w:rsid w:val="00607755"/>
    <w:rsid w:val="006077C2"/>
    <w:rsid w:val="00611997"/>
    <w:rsid w:val="006123D8"/>
    <w:rsid w:val="006153F9"/>
    <w:rsid w:val="00615A5F"/>
    <w:rsid w:val="00626FD8"/>
    <w:rsid w:val="006322F0"/>
    <w:rsid w:val="00632B55"/>
    <w:rsid w:val="006338AC"/>
    <w:rsid w:val="006346A0"/>
    <w:rsid w:val="00637BD7"/>
    <w:rsid w:val="0064139D"/>
    <w:rsid w:val="0064288D"/>
    <w:rsid w:val="00643EE1"/>
    <w:rsid w:val="006528BB"/>
    <w:rsid w:val="006533A5"/>
    <w:rsid w:val="006547A9"/>
    <w:rsid w:val="00654D65"/>
    <w:rsid w:val="006564CA"/>
    <w:rsid w:val="006568CD"/>
    <w:rsid w:val="006569EB"/>
    <w:rsid w:val="00657520"/>
    <w:rsid w:val="0066043A"/>
    <w:rsid w:val="0066223D"/>
    <w:rsid w:val="00663C3D"/>
    <w:rsid w:val="00667791"/>
    <w:rsid w:val="00667F93"/>
    <w:rsid w:val="00670A20"/>
    <w:rsid w:val="00677911"/>
    <w:rsid w:val="0068005D"/>
    <w:rsid w:val="00680EB8"/>
    <w:rsid w:val="00681E28"/>
    <w:rsid w:val="00682597"/>
    <w:rsid w:val="00683A18"/>
    <w:rsid w:val="0068565F"/>
    <w:rsid w:val="00685E1F"/>
    <w:rsid w:val="006864C3"/>
    <w:rsid w:val="006928D5"/>
    <w:rsid w:val="006930B5"/>
    <w:rsid w:val="00693BFF"/>
    <w:rsid w:val="00694348"/>
    <w:rsid w:val="00695819"/>
    <w:rsid w:val="006A04C0"/>
    <w:rsid w:val="006A56B1"/>
    <w:rsid w:val="006A7625"/>
    <w:rsid w:val="006B3407"/>
    <w:rsid w:val="006B3F06"/>
    <w:rsid w:val="006B3FE0"/>
    <w:rsid w:val="006C1843"/>
    <w:rsid w:val="006C199C"/>
    <w:rsid w:val="006C24C9"/>
    <w:rsid w:val="006C2B29"/>
    <w:rsid w:val="006C36C0"/>
    <w:rsid w:val="006C428D"/>
    <w:rsid w:val="006D1325"/>
    <w:rsid w:val="006D1F86"/>
    <w:rsid w:val="006D2CF0"/>
    <w:rsid w:val="006D2DDF"/>
    <w:rsid w:val="006D2EF1"/>
    <w:rsid w:val="006D3282"/>
    <w:rsid w:val="006D3507"/>
    <w:rsid w:val="006D487B"/>
    <w:rsid w:val="006D76C2"/>
    <w:rsid w:val="006D7DC1"/>
    <w:rsid w:val="006E0BBB"/>
    <w:rsid w:val="006E737B"/>
    <w:rsid w:val="006F0E6B"/>
    <w:rsid w:val="006F17D0"/>
    <w:rsid w:val="006F385E"/>
    <w:rsid w:val="006F39C8"/>
    <w:rsid w:val="006F434C"/>
    <w:rsid w:val="007017BA"/>
    <w:rsid w:val="0070311A"/>
    <w:rsid w:val="007032AA"/>
    <w:rsid w:val="007035DB"/>
    <w:rsid w:val="00704187"/>
    <w:rsid w:val="00704ECA"/>
    <w:rsid w:val="00706673"/>
    <w:rsid w:val="00707225"/>
    <w:rsid w:val="00707ED4"/>
    <w:rsid w:val="0071178A"/>
    <w:rsid w:val="00711BFF"/>
    <w:rsid w:val="00715105"/>
    <w:rsid w:val="00715612"/>
    <w:rsid w:val="00715699"/>
    <w:rsid w:val="0071612F"/>
    <w:rsid w:val="007161FC"/>
    <w:rsid w:val="00716C10"/>
    <w:rsid w:val="00721A1F"/>
    <w:rsid w:val="00724F3D"/>
    <w:rsid w:val="00730A96"/>
    <w:rsid w:val="007338E9"/>
    <w:rsid w:val="007339BD"/>
    <w:rsid w:val="00733A98"/>
    <w:rsid w:val="007351AF"/>
    <w:rsid w:val="00737C6D"/>
    <w:rsid w:val="007428A7"/>
    <w:rsid w:val="00745C21"/>
    <w:rsid w:val="0074756A"/>
    <w:rsid w:val="00750A29"/>
    <w:rsid w:val="00750F32"/>
    <w:rsid w:val="00752D4F"/>
    <w:rsid w:val="0075474D"/>
    <w:rsid w:val="00755DBA"/>
    <w:rsid w:val="0076108D"/>
    <w:rsid w:val="00761E65"/>
    <w:rsid w:val="007623E8"/>
    <w:rsid w:val="00762A6A"/>
    <w:rsid w:val="007630DF"/>
    <w:rsid w:val="0076578D"/>
    <w:rsid w:val="00766DEE"/>
    <w:rsid w:val="00770900"/>
    <w:rsid w:val="00770AFE"/>
    <w:rsid w:val="00774267"/>
    <w:rsid w:val="00781ACF"/>
    <w:rsid w:val="00783A11"/>
    <w:rsid w:val="00783ED1"/>
    <w:rsid w:val="007850D3"/>
    <w:rsid w:val="00785FEE"/>
    <w:rsid w:val="00787BC6"/>
    <w:rsid w:val="00790DCB"/>
    <w:rsid w:val="00791589"/>
    <w:rsid w:val="00795CE2"/>
    <w:rsid w:val="007967CB"/>
    <w:rsid w:val="00797784"/>
    <w:rsid w:val="007A2182"/>
    <w:rsid w:val="007A5257"/>
    <w:rsid w:val="007A72D6"/>
    <w:rsid w:val="007A7EF3"/>
    <w:rsid w:val="007B200D"/>
    <w:rsid w:val="007B43C4"/>
    <w:rsid w:val="007B56F7"/>
    <w:rsid w:val="007B5ADF"/>
    <w:rsid w:val="007B6FE1"/>
    <w:rsid w:val="007C022A"/>
    <w:rsid w:val="007C13B2"/>
    <w:rsid w:val="007C149A"/>
    <w:rsid w:val="007C1A90"/>
    <w:rsid w:val="007C2A0F"/>
    <w:rsid w:val="007C3835"/>
    <w:rsid w:val="007C4FED"/>
    <w:rsid w:val="007C5B60"/>
    <w:rsid w:val="007C7FFA"/>
    <w:rsid w:val="007D20A7"/>
    <w:rsid w:val="007D6123"/>
    <w:rsid w:val="007D6A34"/>
    <w:rsid w:val="007E029B"/>
    <w:rsid w:val="007E2824"/>
    <w:rsid w:val="007E3092"/>
    <w:rsid w:val="007E4BC3"/>
    <w:rsid w:val="007E7619"/>
    <w:rsid w:val="007E7F44"/>
    <w:rsid w:val="007F0EE1"/>
    <w:rsid w:val="007F1FA2"/>
    <w:rsid w:val="007F27DA"/>
    <w:rsid w:val="007F4086"/>
    <w:rsid w:val="007F6F77"/>
    <w:rsid w:val="00804739"/>
    <w:rsid w:val="00807682"/>
    <w:rsid w:val="00811C60"/>
    <w:rsid w:val="008121F3"/>
    <w:rsid w:val="00821D32"/>
    <w:rsid w:val="00824A44"/>
    <w:rsid w:val="00825109"/>
    <w:rsid w:val="008258EF"/>
    <w:rsid w:val="00834C27"/>
    <w:rsid w:val="0083583A"/>
    <w:rsid w:val="0083606E"/>
    <w:rsid w:val="00836DE2"/>
    <w:rsid w:val="00840188"/>
    <w:rsid w:val="00841F11"/>
    <w:rsid w:val="008443AC"/>
    <w:rsid w:val="00846132"/>
    <w:rsid w:val="00846365"/>
    <w:rsid w:val="0084653C"/>
    <w:rsid w:val="00847F24"/>
    <w:rsid w:val="008524A6"/>
    <w:rsid w:val="00854C67"/>
    <w:rsid w:val="00857426"/>
    <w:rsid w:val="00857F75"/>
    <w:rsid w:val="0086070A"/>
    <w:rsid w:val="00861B42"/>
    <w:rsid w:val="00862AA7"/>
    <w:rsid w:val="00862F65"/>
    <w:rsid w:val="008642D7"/>
    <w:rsid w:val="00871666"/>
    <w:rsid w:val="008728ED"/>
    <w:rsid w:val="00872BD5"/>
    <w:rsid w:val="00876A5B"/>
    <w:rsid w:val="00877860"/>
    <w:rsid w:val="00882229"/>
    <w:rsid w:val="00882368"/>
    <w:rsid w:val="0088259B"/>
    <w:rsid w:val="00885A42"/>
    <w:rsid w:val="008906C2"/>
    <w:rsid w:val="0089152C"/>
    <w:rsid w:val="00892269"/>
    <w:rsid w:val="00894A5E"/>
    <w:rsid w:val="00894AD5"/>
    <w:rsid w:val="00895EAE"/>
    <w:rsid w:val="00896B3F"/>
    <w:rsid w:val="00897738"/>
    <w:rsid w:val="008A1E50"/>
    <w:rsid w:val="008A297D"/>
    <w:rsid w:val="008A2A4C"/>
    <w:rsid w:val="008B1A8B"/>
    <w:rsid w:val="008B1E0C"/>
    <w:rsid w:val="008B3333"/>
    <w:rsid w:val="008B368B"/>
    <w:rsid w:val="008B3C0B"/>
    <w:rsid w:val="008B6A13"/>
    <w:rsid w:val="008B7925"/>
    <w:rsid w:val="008B7D6C"/>
    <w:rsid w:val="008D50CA"/>
    <w:rsid w:val="008E016E"/>
    <w:rsid w:val="008E103B"/>
    <w:rsid w:val="008E222D"/>
    <w:rsid w:val="008E2D7C"/>
    <w:rsid w:val="008E33E5"/>
    <w:rsid w:val="008E5C65"/>
    <w:rsid w:val="008F23FA"/>
    <w:rsid w:val="008F3C2E"/>
    <w:rsid w:val="008F53A9"/>
    <w:rsid w:val="008F583F"/>
    <w:rsid w:val="008F6BF8"/>
    <w:rsid w:val="0090008C"/>
    <w:rsid w:val="009004D4"/>
    <w:rsid w:val="00900CD9"/>
    <w:rsid w:val="009014CC"/>
    <w:rsid w:val="00901FEE"/>
    <w:rsid w:val="00902170"/>
    <w:rsid w:val="00911591"/>
    <w:rsid w:val="009118D7"/>
    <w:rsid w:val="00912310"/>
    <w:rsid w:val="00913BDB"/>
    <w:rsid w:val="009142CB"/>
    <w:rsid w:val="00914B79"/>
    <w:rsid w:val="00917BD1"/>
    <w:rsid w:val="0092340B"/>
    <w:rsid w:val="009347AE"/>
    <w:rsid w:val="009362C6"/>
    <w:rsid w:val="009374F5"/>
    <w:rsid w:val="009375E7"/>
    <w:rsid w:val="009419DA"/>
    <w:rsid w:val="00943A6C"/>
    <w:rsid w:val="00945535"/>
    <w:rsid w:val="00947B0B"/>
    <w:rsid w:val="00951BD4"/>
    <w:rsid w:val="00951DA4"/>
    <w:rsid w:val="00952178"/>
    <w:rsid w:val="00954039"/>
    <w:rsid w:val="0096275B"/>
    <w:rsid w:val="00962C79"/>
    <w:rsid w:val="00972790"/>
    <w:rsid w:val="00973609"/>
    <w:rsid w:val="00973631"/>
    <w:rsid w:val="00973A02"/>
    <w:rsid w:val="00973B2E"/>
    <w:rsid w:val="009746EA"/>
    <w:rsid w:val="00974786"/>
    <w:rsid w:val="00975123"/>
    <w:rsid w:val="009753C9"/>
    <w:rsid w:val="009759C9"/>
    <w:rsid w:val="00977AEA"/>
    <w:rsid w:val="0098052E"/>
    <w:rsid w:val="009830A7"/>
    <w:rsid w:val="0098512A"/>
    <w:rsid w:val="009931F1"/>
    <w:rsid w:val="00993E4F"/>
    <w:rsid w:val="009945C5"/>
    <w:rsid w:val="00994E20"/>
    <w:rsid w:val="00994F75"/>
    <w:rsid w:val="00995A4D"/>
    <w:rsid w:val="009A0998"/>
    <w:rsid w:val="009A0A69"/>
    <w:rsid w:val="009A1BDA"/>
    <w:rsid w:val="009A40E3"/>
    <w:rsid w:val="009A4702"/>
    <w:rsid w:val="009B4801"/>
    <w:rsid w:val="009B53E8"/>
    <w:rsid w:val="009B55CE"/>
    <w:rsid w:val="009B78C6"/>
    <w:rsid w:val="009C0F67"/>
    <w:rsid w:val="009C1667"/>
    <w:rsid w:val="009C3E48"/>
    <w:rsid w:val="009C47B9"/>
    <w:rsid w:val="009D0793"/>
    <w:rsid w:val="009D2B6B"/>
    <w:rsid w:val="009D3B26"/>
    <w:rsid w:val="009D5424"/>
    <w:rsid w:val="009D5ADD"/>
    <w:rsid w:val="009D6490"/>
    <w:rsid w:val="009E368F"/>
    <w:rsid w:val="009E3831"/>
    <w:rsid w:val="009E4743"/>
    <w:rsid w:val="009E481D"/>
    <w:rsid w:val="009E4BAF"/>
    <w:rsid w:val="009E7A76"/>
    <w:rsid w:val="009F2723"/>
    <w:rsid w:val="009F4029"/>
    <w:rsid w:val="00A00640"/>
    <w:rsid w:val="00A006B0"/>
    <w:rsid w:val="00A01A3B"/>
    <w:rsid w:val="00A01B81"/>
    <w:rsid w:val="00A01C66"/>
    <w:rsid w:val="00A032F1"/>
    <w:rsid w:val="00A0556A"/>
    <w:rsid w:val="00A0622E"/>
    <w:rsid w:val="00A142D7"/>
    <w:rsid w:val="00A17C2A"/>
    <w:rsid w:val="00A2080C"/>
    <w:rsid w:val="00A21B1B"/>
    <w:rsid w:val="00A21E60"/>
    <w:rsid w:val="00A2261F"/>
    <w:rsid w:val="00A22999"/>
    <w:rsid w:val="00A2748B"/>
    <w:rsid w:val="00A310E1"/>
    <w:rsid w:val="00A337A2"/>
    <w:rsid w:val="00A35960"/>
    <w:rsid w:val="00A35CD4"/>
    <w:rsid w:val="00A37104"/>
    <w:rsid w:val="00A37C40"/>
    <w:rsid w:val="00A41655"/>
    <w:rsid w:val="00A46478"/>
    <w:rsid w:val="00A46AFF"/>
    <w:rsid w:val="00A50059"/>
    <w:rsid w:val="00A50513"/>
    <w:rsid w:val="00A50C6C"/>
    <w:rsid w:val="00A5276F"/>
    <w:rsid w:val="00A55371"/>
    <w:rsid w:val="00A6044D"/>
    <w:rsid w:val="00A65383"/>
    <w:rsid w:val="00A65E9C"/>
    <w:rsid w:val="00A71A0C"/>
    <w:rsid w:val="00A7300A"/>
    <w:rsid w:val="00A77667"/>
    <w:rsid w:val="00A7787B"/>
    <w:rsid w:val="00A8023E"/>
    <w:rsid w:val="00A80A17"/>
    <w:rsid w:val="00A80C53"/>
    <w:rsid w:val="00A81C6D"/>
    <w:rsid w:val="00A81FC6"/>
    <w:rsid w:val="00A844F5"/>
    <w:rsid w:val="00A84CD8"/>
    <w:rsid w:val="00A8681B"/>
    <w:rsid w:val="00A868E4"/>
    <w:rsid w:val="00A90432"/>
    <w:rsid w:val="00A9060B"/>
    <w:rsid w:val="00A90D37"/>
    <w:rsid w:val="00A90F9D"/>
    <w:rsid w:val="00A93FC2"/>
    <w:rsid w:val="00A954A7"/>
    <w:rsid w:val="00AA1004"/>
    <w:rsid w:val="00AA193A"/>
    <w:rsid w:val="00AA53AF"/>
    <w:rsid w:val="00AB244C"/>
    <w:rsid w:val="00AB30E7"/>
    <w:rsid w:val="00AB39CD"/>
    <w:rsid w:val="00AB5028"/>
    <w:rsid w:val="00AB5E77"/>
    <w:rsid w:val="00AB6226"/>
    <w:rsid w:val="00AB6F83"/>
    <w:rsid w:val="00AC0862"/>
    <w:rsid w:val="00AC10FC"/>
    <w:rsid w:val="00AC5171"/>
    <w:rsid w:val="00AC51BE"/>
    <w:rsid w:val="00AC525F"/>
    <w:rsid w:val="00AC5FD0"/>
    <w:rsid w:val="00AC624A"/>
    <w:rsid w:val="00AC728C"/>
    <w:rsid w:val="00AC7C95"/>
    <w:rsid w:val="00AD2792"/>
    <w:rsid w:val="00AD5441"/>
    <w:rsid w:val="00AD5FA8"/>
    <w:rsid w:val="00AE4375"/>
    <w:rsid w:val="00AE4439"/>
    <w:rsid w:val="00AE493C"/>
    <w:rsid w:val="00AE638C"/>
    <w:rsid w:val="00AE66F0"/>
    <w:rsid w:val="00AE69E9"/>
    <w:rsid w:val="00AF500C"/>
    <w:rsid w:val="00AF6A6C"/>
    <w:rsid w:val="00AF783B"/>
    <w:rsid w:val="00B00585"/>
    <w:rsid w:val="00B0198E"/>
    <w:rsid w:val="00B064A5"/>
    <w:rsid w:val="00B06C15"/>
    <w:rsid w:val="00B10229"/>
    <w:rsid w:val="00B147D5"/>
    <w:rsid w:val="00B14B84"/>
    <w:rsid w:val="00B15616"/>
    <w:rsid w:val="00B15EA4"/>
    <w:rsid w:val="00B16A74"/>
    <w:rsid w:val="00B20511"/>
    <w:rsid w:val="00B20689"/>
    <w:rsid w:val="00B232F7"/>
    <w:rsid w:val="00B2350E"/>
    <w:rsid w:val="00B251BE"/>
    <w:rsid w:val="00B26E77"/>
    <w:rsid w:val="00B274B1"/>
    <w:rsid w:val="00B30706"/>
    <w:rsid w:val="00B317B8"/>
    <w:rsid w:val="00B31F2F"/>
    <w:rsid w:val="00B32188"/>
    <w:rsid w:val="00B33F6E"/>
    <w:rsid w:val="00B372F5"/>
    <w:rsid w:val="00B4308E"/>
    <w:rsid w:val="00B43649"/>
    <w:rsid w:val="00B43CF6"/>
    <w:rsid w:val="00B46519"/>
    <w:rsid w:val="00B50251"/>
    <w:rsid w:val="00B516E9"/>
    <w:rsid w:val="00B530FF"/>
    <w:rsid w:val="00B54348"/>
    <w:rsid w:val="00B54E3F"/>
    <w:rsid w:val="00B55492"/>
    <w:rsid w:val="00B56A05"/>
    <w:rsid w:val="00B57263"/>
    <w:rsid w:val="00B610C5"/>
    <w:rsid w:val="00B6177A"/>
    <w:rsid w:val="00B628BE"/>
    <w:rsid w:val="00B65A1A"/>
    <w:rsid w:val="00B66510"/>
    <w:rsid w:val="00B66FCD"/>
    <w:rsid w:val="00B701E5"/>
    <w:rsid w:val="00B70955"/>
    <w:rsid w:val="00B71304"/>
    <w:rsid w:val="00B72358"/>
    <w:rsid w:val="00B72B77"/>
    <w:rsid w:val="00B74DA6"/>
    <w:rsid w:val="00B7757B"/>
    <w:rsid w:val="00B80876"/>
    <w:rsid w:val="00B81102"/>
    <w:rsid w:val="00B822A8"/>
    <w:rsid w:val="00B82915"/>
    <w:rsid w:val="00B851B3"/>
    <w:rsid w:val="00B8630E"/>
    <w:rsid w:val="00B877D5"/>
    <w:rsid w:val="00B877DE"/>
    <w:rsid w:val="00B94EF0"/>
    <w:rsid w:val="00B9612A"/>
    <w:rsid w:val="00B96322"/>
    <w:rsid w:val="00BA1186"/>
    <w:rsid w:val="00BA11B7"/>
    <w:rsid w:val="00BA17B3"/>
    <w:rsid w:val="00BA1AC2"/>
    <w:rsid w:val="00BA2EE4"/>
    <w:rsid w:val="00BA381A"/>
    <w:rsid w:val="00BA5F81"/>
    <w:rsid w:val="00BA64AC"/>
    <w:rsid w:val="00BA6657"/>
    <w:rsid w:val="00BB01BB"/>
    <w:rsid w:val="00BB233E"/>
    <w:rsid w:val="00BC1C8E"/>
    <w:rsid w:val="00BC2DA2"/>
    <w:rsid w:val="00BC424B"/>
    <w:rsid w:val="00BC43AC"/>
    <w:rsid w:val="00BC57C8"/>
    <w:rsid w:val="00BC7E32"/>
    <w:rsid w:val="00BD1281"/>
    <w:rsid w:val="00BD1D16"/>
    <w:rsid w:val="00BD2CD3"/>
    <w:rsid w:val="00BD2F02"/>
    <w:rsid w:val="00BD3683"/>
    <w:rsid w:val="00BD4317"/>
    <w:rsid w:val="00BD4BC7"/>
    <w:rsid w:val="00BE00BA"/>
    <w:rsid w:val="00BE12E7"/>
    <w:rsid w:val="00BE22EE"/>
    <w:rsid w:val="00BE317E"/>
    <w:rsid w:val="00BE328A"/>
    <w:rsid w:val="00BE5107"/>
    <w:rsid w:val="00BE6EA1"/>
    <w:rsid w:val="00BE752A"/>
    <w:rsid w:val="00BF05EC"/>
    <w:rsid w:val="00BF2AB6"/>
    <w:rsid w:val="00BF70DF"/>
    <w:rsid w:val="00BF7AE0"/>
    <w:rsid w:val="00C00448"/>
    <w:rsid w:val="00C008D5"/>
    <w:rsid w:val="00C03A92"/>
    <w:rsid w:val="00C05B5C"/>
    <w:rsid w:val="00C060D5"/>
    <w:rsid w:val="00C073AC"/>
    <w:rsid w:val="00C105AE"/>
    <w:rsid w:val="00C11A16"/>
    <w:rsid w:val="00C1363B"/>
    <w:rsid w:val="00C16A54"/>
    <w:rsid w:val="00C17BBD"/>
    <w:rsid w:val="00C17F01"/>
    <w:rsid w:val="00C2082A"/>
    <w:rsid w:val="00C21F51"/>
    <w:rsid w:val="00C23006"/>
    <w:rsid w:val="00C248F5"/>
    <w:rsid w:val="00C3159A"/>
    <w:rsid w:val="00C320D0"/>
    <w:rsid w:val="00C323C0"/>
    <w:rsid w:val="00C32CD4"/>
    <w:rsid w:val="00C33622"/>
    <w:rsid w:val="00C347C9"/>
    <w:rsid w:val="00C3608D"/>
    <w:rsid w:val="00C362D8"/>
    <w:rsid w:val="00C370C6"/>
    <w:rsid w:val="00C4375C"/>
    <w:rsid w:val="00C43A1B"/>
    <w:rsid w:val="00C43EC2"/>
    <w:rsid w:val="00C44A2E"/>
    <w:rsid w:val="00C44FD2"/>
    <w:rsid w:val="00C45BE0"/>
    <w:rsid w:val="00C4668D"/>
    <w:rsid w:val="00C46DE3"/>
    <w:rsid w:val="00C5556B"/>
    <w:rsid w:val="00C56001"/>
    <w:rsid w:val="00C61800"/>
    <w:rsid w:val="00C621E0"/>
    <w:rsid w:val="00C63045"/>
    <w:rsid w:val="00C64870"/>
    <w:rsid w:val="00C656DF"/>
    <w:rsid w:val="00C71D06"/>
    <w:rsid w:val="00C73265"/>
    <w:rsid w:val="00C74B25"/>
    <w:rsid w:val="00C7664B"/>
    <w:rsid w:val="00C76D28"/>
    <w:rsid w:val="00C77461"/>
    <w:rsid w:val="00C84351"/>
    <w:rsid w:val="00C86044"/>
    <w:rsid w:val="00C86988"/>
    <w:rsid w:val="00C87FEB"/>
    <w:rsid w:val="00C906BB"/>
    <w:rsid w:val="00C90E21"/>
    <w:rsid w:val="00C913E7"/>
    <w:rsid w:val="00C930EE"/>
    <w:rsid w:val="00C94A85"/>
    <w:rsid w:val="00C97547"/>
    <w:rsid w:val="00C9758E"/>
    <w:rsid w:val="00C97F4E"/>
    <w:rsid w:val="00CA4B07"/>
    <w:rsid w:val="00CA7492"/>
    <w:rsid w:val="00CA7847"/>
    <w:rsid w:val="00CB1657"/>
    <w:rsid w:val="00CB6EE7"/>
    <w:rsid w:val="00CC2B9F"/>
    <w:rsid w:val="00CC584B"/>
    <w:rsid w:val="00CC60E7"/>
    <w:rsid w:val="00CC7C94"/>
    <w:rsid w:val="00CD2D7D"/>
    <w:rsid w:val="00CD323E"/>
    <w:rsid w:val="00CD36B2"/>
    <w:rsid w:val="00CD6132"/>
    <w:rsid w:val="00CD7064"/>
    <w:rsid w:val="00CE393D"/>
    <w:rsid w:val="00CE40C3"/>
    <w:rsid w:val="00CE481A"/>
    <w:rsid w:val="00CE62A7"/>
    <w:rsid w:val="00CF0D65"/>
    <w:rsid w:val="00CF31D4"/>
    <w:rsid w:val="00CF602A"/>
    <w:rsid w:val="00D015FA"/>
    <w:rsid w:val="00D01B05"/>
    <w:rsid w:val="00D03603"/>
    <w:rsid w:val="00D03EDC"/>
    <w:rsid w:val="00D03FFB"/>
    <w:rsid w:val="00D046BA"/>
    <w:rsid w:val="00D04818"/>
    <w:rsid w:val="00D06B29"/>
    <w:rsid w:val="00D11AAF"/>
    <w:rsid w:val="00D129E9"/>
    <w:rsid w:val="00D14A64"/>
    <w:rsid w:val="00D164A0"/>
    <w:rsid w:val="00D2008F"/>
    <w:rsid w:val="00D25D3D"/>
    <w:rsid w:val="00D26E07"/>
    <w:rsid w:val="00D30BBC"/>
    <w:rsid w:val="00D315AA"/>
    <w:rsid w:val="00D3261C"/>
    <w:rsid w:val="00D330AD"/>
    <w:rsid w:val="00D33F69"/>
    <w:rsid w:val="00D34B46"/>
    <w:rsid w:val="00D371F7"/>
    <w:rsid w:val="00D37504"/>
    <w:rsid w:val="00D37FF5"/>
    <w:rsid w:val="00D4431A"/>
    <w:rsid w:val="00D4442F"/>
    <w:rsid w:val="00D45DEF"/>
    <w:rsid w:val="00D4630D"/>
    <w:rsid w:val="00D469BA"/>
    <w:rsid w:val="00D51288"/>
    <w:rsid w:val="00D515EE"/>
    <w:rsid w:val="00D5291A"/>
    <w:rsid w:val="00D539F5"/>
    <w:rsid w:val="00D5468E"/>
    <w:rsid w:val="00D564E2"/>
    <w:rsid w:val="00D56800"/>
    <w:rsid w:val="00D56E7D"/>
    <w:rsid w:val="00D63434"/>
    <w:rsid w:val="00D65206"/>
    <w:rsid w:val="00D66190"/>
    <w:rsid w:val="00D664B0"/>
    <w:rsid w:val="00D672C3"/>
    <w:rsid w:val="00D73B8E"/>
    <w:rsid w:val="00D7532E"/>
    <w:rsid w:val="00D753AF"/>
    <w:rsid w:val="00D8131F"/>
    <w:rsid w:val="00D85DED"/>
    <w:rsid w:val="00D90866"/>
    <w:rsid w:val="00D91F7A"/>
    <w:rsid w:val="00D92B8E"/>
    <w:rsid w:val="00D931DA"/>
    <w:rsid w:val="00D9417F"/>
    <w:rsid w:val="00D952D2"/>
    <w:rsid w:val="00D953C2"/>
    <w:rsid w:val="00D95B34"/>
    <w:rsid w:val="00DA139E"/>
    <w:rsid w:val="00DA2085"/>
    <w:rsid w:val="00DA673C"/>
    <w:rsid w:val="00DA7200"/>
    <w:rsid w:val="00DA73C8"/>
    <w:rsid w:val="00DB03BE"/>
    <w:rsid w:val="00DB13FF"/>
    <w:rsid w:val="00DB1707"/>
    <w:rsid w:val="00DB39FA"/>
    <w:rsid w:val="00DB452A"/>
    <w:rsid w:val="00DC09A3"/>
    <w:rsid w:val="00DC2916"/>
    <w:rsid w:val="00DC45EF"/>
    <w:rsid w:val="00DC5643"/>
    <w:rsid w:val="00DC65E5"/>
    <w:rsid w:val="00DC71F2"/>
    <w:rsid w:val="00DD0169"/>
    <w:rsid w:val="00DD0F35"/>
    <w:rsid w:val="00DD152F"/>
    <w:rsid w:val="00DD32A1"/>
    <w:rsid w:val="00DD341C"/>
    <w:rsid w:val="00DD35A5"/>
    <w:rsid w:val="00DD3817"/>
    <w:rsid w:val="00DD5606"/>
    <w:rsid w:val="00DD593E"/>
    <w:rsid w:val="00DD7E2B"/>
    <w:rsid w:val="00DE0A2E"/>
    <w:rsid w:val="00DE2679"/>
    <w:rsid w:val="00DE2B6D"/>
    <w:rsid w:val="00DE37BF"/>
    <w:rsid w:val="00DE3815"/>
    <w:rsid w:val="00DE4E3D"/>
    <w:rsid w:val="00DF3524"/>
    <w:rsid w:val="00DF42F2"/>
    <w:rsid w:val="00DF7A6F"/>
    <w:rsid w:val="00E01A34"/>
    <w:rsid w:val="00E0584B"/>
    <w:rsid w:val="00E05986"/>
    <w:rsid w:val="00E1178D"/>
    <w:rsid w:val="00E11822"/>
    <w:rsid w:val="00E13C25"/>
    <w:rsid w:val="00E14629"/>
    <w:rsid w:val="00E1509C"/>
    <w:rsid w:val="00E2203C"/>
    <w:rsid w:val="00E226CE"/>
    <w:rsid w:val="00E230A6"/>
    <w:rsid w:val="00E241F5"/>
    <w:rsid w:val="00E24287"/>
    <w:rsid w:val="00E25745"/>
    <w:rsid w:val="00E26218"/>
    <w:rsid w:val="00E31E96"/>
    <w:rsid w:val="00E321C6"/>
    <w:rsid w:val="00E33677"/>
    <w:rsid w:val="00E33847"/>
    <w:rsid w:val="00E35A2B"/>
    <w:rsid w:val="00E4197D"/>
    <w:rsid w:val="00E449CF"/>
    <w:rsid w:val="00E4665D"/>
    <w:rsid w:val="00E46B0F"/>
    <w:rsid w:val="00E51A43"/>
    <w:rsid w:val="00E51B55"/>
    <w:rsid w:val="00E521C1"/>
    <w:rsid w:val="00E52602"/>
    <w:rsid w:val="00E52A86"/>
    <w:rsid w:val="00E54B96"/>
    <w:rsid w:val="00E550ED"/>
    <w:rsid w:val="00E61000"/>
    <w:rsid w:val="00E61B4B"/>
    <w:rsid w:val="00E62F85"/>
    <w:rsid w:val="00E6362F"/>
    <w:rsid w:val="00E6465B"/>
    <w:rsid w:val="00E664A6"/>
    <w:rsid w:val="00E66C34"/>
    <w:rsid w:val="00E6707D"/>
    <w:rsid w:val="00E71F20"/>
    <w:rsid w:val="00E720E4"/>
    <w:rsid w:val="00E74C72"/>
    <w:rsid w:val="00E7504C"/>
    <w:rsid w:val="00E800EC"/>
    <w:rsid w:val="00E80853"/>
    <w:rsid w:val="00E816C5"/>
    <w:rsid w:val="00E84746"/>
    <w:rsid w:val="00E86304"/>
    <w:rsid w:val="00E8714E"/>
    <w:rsid w:val="00E875D8"/>
    <w:rsid w:val="00E9005E"/>
    <w:rsid w:val="00E9342B"/>
    <w:rsid w:val="00E94693"/>
    <w:rsid w:val="00E96074"/>
    <w:rsid w:val="00EA0F01"/>
    <w:rsid w:val="00EA3632"/>
    <w:rsid w:val="00EA38D8"/>
    <w:rsid w:val="00EA3D2C"/>
    <w:rsid w:val="00EA5270"/>
    <w:rsid w:val="00EA6208"/>
    <w:rsid w:val="00EA6A01"/>
    <w:rsid w:val="00EB59CF"/>
    <w:rsid w:val="00EC0290"/>
    <w:rsid w:val="00EC4B53"/>
    <w:rsid w:val="00EC52AD"/>
    <w:rsid w:val="00EC57F3"/>
    <w:rsid w:val="00ED0E3A"/>
    <w:rsid w:val="00ED1751"/>
    <w:rsid w:val="00ED2407"/>
    <w:rsid w:val="00ED27B2"/>
    <w:rsid w:val="00ED400B"/>
    <w:rsid w:val="00ED4814"/>
    <w:rsid w:val="00ED4E43"/>
    <w:rsid w:val="00ED5286"/>
    <w:rsid w:val="00EE1962"/>
    <w:rsid w:val="00EE1B11"/>
    <w:rsid w:val="00EE36CF"/>
    <w:rsid w:val="00EE4101"/>
    <w:rsid w:val="00EE4732"/>
    <w:rsid w:val="00EF28A9"/>
    <w:rsid w:val="00EF4758"/>
    <w:rsid w:val="00EF6FB5"/>
    <w:rsid w:val="00EF75A5"/>
    <w:rsid w:val="00F02C11"/>
    <w:rsid w:val="00F0332C"/>
    <w:rsid w:val="00F03FA8"/>
    <w:rsid w:val="00F053CF"/>
    <w:rsid w:val="00F06CB2"/>
    <w:rsid w:val="00F07953"/>
    <w:rsid w:val="00F07D88"/>
    <w:rsid w:val="00F12AF7"/>
    <w:rsid w:val="00F141F5"/>
    <w:rsid w:val="00F20CFC"/>
    <w:rsid w:val="00F220CA"/>
    <w:rsid w:val="00F24D77"/>
    <w:rsid w:val="00F25B90"/>
    <w:rsid w:val="00F25CC2"/>
    <w:rsid w:val="00F2672A"/>
    <w:rsid w:val="00F306AC"/>
    <w:rsid w:val="00F30789"/>
    <w:rsid w:val="00F35F68"/>
    <w:rsid w:val="00F4317C"/>
    <w:rsid w:val="00F45BDF"/>
    <w:rsid w:val="00F46079"/>
    <w:rsid w:val="00F461C6"/>
    <w:rsid w:val="00F466B9"/>
    <w:rsid w:val="00F505F1"/>
    <w:rsid w:val="00F514FF"/>
    <w:rsid w:val="00F53761"/>
    <w:rsid w:val="00F54A23"/>
    <w:rsid w:val="00F6010E"/>
    <w:rsid w:val="00F60DA2"/>
    <w:rsid w:val="00F61493"/>
    <w:rsid w:val="00F64C43"/>
    <w:rsid w:val="00F70CBE"/>
    <w:rsid w:val="00F737AD"/>
    <w:rsid w:val="00F745ED"/>
    <w:rsid w:val="00F74748"/>
    <w:rsid w:val="00F77AA5"/>
    <w:rsid w:val="00F81D18"/>
    <w:rsid w:val="00F82088"/>
    <w:rsid w:val="00F823DE"/>
    <w:rsid w:val="00F8342E"/>
    <w:rsid w:val="00F85271"/>
    <w:rsid w:val="00F86089"/>
    <w:rsid w:val="00F9099B"/>
    <w:rsid w:val="00F912B4"/>
    <w:rsid w:val="00F92F3A"/>
    <w:rsid w:val="00F95056"/>
    <w:rsid w:val="00F96778"/>
    <w:rsid w:val="00F96E22"/>
    <w:rsid w:val="00F97C0D"/>
    <w:rsid w:val="00FA089A"/>
    <w:rsid w:val="00FA1ECA"/>
    <w:rsid w:val="00FA3D27"/>
    <w:rsid w:val="00FA69A5"/>
    <w:rsid w:val="00FA726B"/>
    <w:rsid w:val="00FB1879"/>
    <w:rsid w:val="00FB1EAF"/>
    <w:rsid w:val="00FB6E3F"/>
    <w:rsid w:val="00FC0AEF"/>
    <w:rsid w:val="00FC1E7B"/>
    <w:rsid w:val="00FC237C"/>
    <w:rsid w:val="00FC2D04"/>
    <w:rsid w:val="00FC3B05"/>
    <w:rsid w:val="00FC3F04"/>
    <w:rsid w:val="00FC4F8A"/>
    <w:rsid w:val="00FC6858"/>
    <w:rsid w:val="00FC7136"/>
    <w:rsid w:val="00FC7840"/>
    <w:rsid w:val="00FD2D8A"/>
    <w:rsid w:val="00FD2F7B"/>
    <w:rsid w:val="00FD35AD"/>
    <w:rsid w:val="00FD3AA5"/>
    <w:rsid w:val="00FD4058"/>
    <w:rsid w:val="00FD47B9"/>
    <w:rsid w:val="00FD4DBB"/>
    <w:rsid w:val="00FE73A6"/>
    <w:rsid w:val="00FF10DF"/>
    <w:rsid w:val="00FF17AD"/>
    <w:rsid w:val="00FF19A0"/>
    <w:rsid w:val="00FF2364"/>
    <w:rsid w:val="00FF3752"/>
    <w:rsid w:val="00FF45CE"/>
    <w:rsid w:val="00FF714C"/>
    <w:rsid w:val="00FF7B48"/>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9670F7C"/>
  <w14:defaultImageDpi w14:val="300"/>
  <w15:docId w15:val="{43F44548-D5B1-401F-8222-BF42F2B31F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9830A7"/>
    <w:pPr>
      <w:spacing w:line="360" w:lineRule="auto"/>
      <w:ind w:left="425" w:right="425"/>
    </w:pPr>
    <w:rPr>
      <w:rFonts w:ascii="Arial" w:hAnsi="Arial" w:cs="Arial"/>
      <w:sz w:val="28"/>
    </w:rPr>
  </w:style>
  <w:style w:type="paragraph" w:styleId="berschrift1">
    <w:name w:val="heading 1"/>
    <w:basedOn w:val="Standard"/>
    <w:next w:val="Standard"/>
    <w:link w:val="berschrift1Zchn"/>
    <w:uiPriority w:val="9"/>
    <w:qFormat/>
    <w:rsid w:val="00117B23"/>
    <w:pPr>
      <w:tabs>
        <w:tab w:val="left" w:pos="3574"/>
      </w:tabs>
      <w:outlineLvl w:val="0"/>
    </w:pPr>
    <w:rPr>
      <w:color w:val="0A2446"/>
      <w:sz w:val="32"/>
      <w:szCs w:val="32"/>
    </w:rPr>
  </w:style>
  <w:style w:type="paragraph" w:styleId="berschrift2">
    <w:name w:val="heading 2"/>
    <w:basedOn w:val="Standard"/>
    <w:next w:val="Standard"/>
    <w:link w:val="berschrift2Zchn"/>
    <w:uiPriority w:val="9"/>
    <w:unhideWhenUsed/>
    <w:qFormat/>
    <w:rsid w:val="00505912"/>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berschrift3">
    <w:name w:val="heading 3"/>
    <w:basedOn w:val="Standard"/>
    <w:next w:val="Standard"/>
    <w:link w:val="berschrift3Zchn"/>
    <w:uiPriority w:val="9"/>
    <w:unhideWhenUsed/>
    <w:qFormat/>
    <w:rsid w:val="00505912"/>
    <w:pPr>
      <w:keepNext/>
      <w:keepLines/>
      <w:spacing w:before="40"/>
      <w:outlineLvl w:val="2"/>
    </w:pPr>
    <w:rPr>
      <w:rFonts w:asciiTheme="majorHAnsi" w:eastAsiaTheme="majorEastAsia" w:hAnsiTheme="majorHAnsi" w:cstheme="majorBidi"/>
      <w:color w:val="243F60" w:themeColor="accent1" w:themeShade="7F"/>
    </w:rPr>
  </w:style>
  <w:style w:type="paragraph" w:styleId="berschrift4">
    <w:name w:val="heading 4"/>
    <w:basedOn w:val="Standard"/>
    <w:next w:val="Standard"/>
    <w:link w:val="berschrift4Zchn"/>
    <w:uiPriority w:val="9"/>
    <w:semiHidden/>
    <w:unhideWhenUsed/>
    <w:qFormat/>
    <w:rsid w:val="00143DF5"/>
    <w:pPr>
      <w:keepNext/>
      <w:keepLines/>
      <w:spacing w:before="40" w:line="240" w:lineRule="auto"/>
      <w:outlineLvl w:val="3"/>
    </w:pPr>
    <w:rPr>
      <w:rFonts w:asciiTheme="majorHAnsi" w:eastAsiaTheme="majorEastAsia" w:hAnsiTheme="majorHAnsi" w:cstheme="majorBidi"/>
      <w:i/>
      <w:iCs/>
      <w:color w:val="365F91" w:themeColor="accent1" w:themeShade="BF"/>
      <w:sz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3217F6"/>
    <w:pPr>
      <w:tabs>
        <w:tab w:val="center" w:pos="4536"/>
        <w:tab w:val="right" w:pos="9072"/>
      </w:tabs>
    </w:pPr>
  </w:style>
  <w:style w:type="character" w:customStyle="1" w:styleId="KopfzeileZchn">
    <w:name w:val="Kopfzeile Zchn"/>
    <w:basedOn w:val="Absatz-Standardschriftart"/>
    <w:link w:val="Kopfzeile"/>
    <w:uiPriority w:val="99"/>
    <w:rsid w:val="003217F6"/>
  </w:style>
  <w:style w:type="paragraph" w:styleId="Fuzeile">
    <w:name w:val="footer"/>
    <w:basedOn w:val="Standard"/>
    <w:link w:val="FuzeileZchn"/>
    <w:uiPriority w:val="99"/>
    <w:unhideWhenUsed/>
    <w:rsid w:val="003217F6"/>
    <w:pPr>
      <w:tabs>
        <w:tab w:val="center" w:pos="4536"/>
        <w:tab w:val="right" w:pos="9072"/>
      </w:tabs>
    </w:pPr>
  </w:style>
  <w:style w:type="character" w:customStyle="1" w:styleId="FuzeileZchn">
    <w:name w:val="Fußzeile Zchn"/>
    <w:basedOn w:val="Absatz-Standardschriftart"/>
    <w:link w:val="Fuzeile"/>
    <w:uiPriority w:val="99"/>
    <w:rsid w:val="003217F6"/>
  </w:style>
  <w:style w:type="paragraph" w:styleId="Sprechblasentext">
    <w:name w:val="Balloon Text"/>
    <w:basedOn w:val="Standard"/>
    <w:link w:val="SprechblasentextZchn"/>
    <w:uiPriority w:val="99"/>
    <w:semiHidden/>
    <w:unhideWhenUsed/>
    <w:rsid w:val="003217F6"/>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3217F6"/>
    <w:rPr>
      <w:rFonts w:ascii="Lucida Grande" w:hAnsi="Lucida Grande" w:cs="Lucida Grande"/>
      <w:sz w:val="18"/>
      <w:szCs w:val="18"/>
    </w:rPr>
  </w:style>
  <w:style w:type="table" w:styleId="Tabellenraster">
    <w:name w:val="Table Grid"/>
    <w:basedOn w:val="NormaleTabelle"/>
    <w:uiPriority w:val="39"/>
    <w:rsid w:val="00DA673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rschrift1Zchn">
    <w:name w:val="Überschrift 1 Zchn"/>
    <w:basedOn w:val="Absatz-Standardschriftart"/>
    <w:link w:val="berschrift1"/>
    <w:uiPriority w:val="9"/>
    <w:rsid w:val="00117B23"/>
    <w:rPr>
      <w:rFonts w:ascii="Montserrat" w:hAnsi="Montserrat"/>
      <w:color w:val="0A2446"/>
      <w:sz w:val="32"/>
      <w:szCs w:val="32"/>
    </w:rPr>
  </w:style>
  <w:style w:type="paragraph" w:styleId="Titel">
    <w:name w:val="Title"/>
    <w:basedOn w:val="Standard"/>
    <w:next w:val="Standard"/>
    <w:link w:val="TitelZchn"/>
    <w:uiPriority w:val="10"/>
    <w:qFormat/>
    <w:rsid w:val="00117B23"/>
    <w:pPr>
      <w:tabs>
        <w:tab w:val="left" w:pos="3574"/>
      </w:tabs>
    </w:pPr>
    <w:rPr>
      <w:b/>
      <w:bCs/>
      <w:color w:val="0A2446"/>
      <w:sz w:val="32"/>
      <w:szCs w:val="32"/>
    </w:rPr>
  </w:style>
  <w:style w:type="character" w:customStyle="1" w:styleId="TitelZchn">
    <w:name w:val="Titel Zchn"/>
    <w:basedOn w:val="Absatz-Standardschriftart"/>
    <w:link w:val="Titel"/>
    <w:uiPriority w:val="10"/>
    <w:rsid w:val="00117B23"/>
    <w:rPr>
      <w:rFonts w:ascii="Montserrat" w:hAnsi="Montserrat"/>
      <w:b/>
      <w:bCs/>
      <w:color w:val="0A2446"/>
      <w:sz w:val="32"/>
      <w:szCs w:val="32"/>
    </w:rPr>
  </w:style>
  <w:style w:type="paragraph" w:styleId="Untertitel">
    <w:name w:val="Subtitle"/>
    <w:basedOn w:val="Standard"/>
    <w:next w:val="Standard"/>
    <w:link w:val="UntertitelZchn"/>
    <w:uiPriority w:val="11"/>
    <w:qFormat/>
    <w:rsid w:val="00EE1B11"/>
    <w:pPr>
      <w:ind w:left="0" w:right="0"/>
      <w:jc w:val="center"/>
    </w:pPr>
    <w:rPr>
      <w:color w:val="0A2446"/>
      <w:sz w:val="20"/>
      <w:szCs w:val="20"/>
    </w:rPr>
  </w:style>
  <w:style w:type="character" w:customStyle="1" w:styleId="UntertitelZchn">
    <w:name w:val="Untertitel Zchn"/>
    <w:basedOn w:val="Absatz-Standardschriftart"/>
    <w:link w:val="Untertitel"/>
    <w:uiPriority w:val="11"/>
    <w:rsid w:val="00EE1B11"/>
    <w:rPr>
      <w:rFonts w:ascii="Arial" w:hAnsi="Arial" w:cs="Arial"/>
      <w:color w:val="0A2446"/>
      <w:sz w:val="20"/>
      <w:szCs w:val="20"/>
    </w:rPr>
  </w:style>
  <w:style w:type="character" w:customStyle="1" w:styleId="berschrift2Zchn">
    <w:name w:val="Überschrift 2 Zchn"/>
    <w:basedOn w:val="Absatz-Standardschriftart"/>
    <w:link w:val="berschrift2"/>
    <w:uiPriority w:val="9"/>
    <w:rsid w:val="00505912"/>
    <w:rPr>
      <w:rFonts w:asciiTheme="majorHAnsi" w:eastAsiaTheme="majorEastAsia" w:hAnsiTheme="majorHAnsi" w:cstheme="majorBidi"/>
      <w:color w:val="365F91" w:themeColor="accent1" w:themeShade="BF"/>
      <w:sz w:val="26"/>
      <w:szCs w:val="26"/>
    </w:rPr>
  </w:style>
  <w:style w:type="character" w:customStyle="1" w:styleId="berschrift3Zchn">
    <w:name w:val="Überschrift 3 Zchn"/>
    <w:basedOn w:val="Absatz-Standardschriftart"/>
    <w:link w:val="berschrift3"/>
    <w:uiPriority w:val="9"/>
    <w:rsid w:val="00505912"/>
    <w:rPr>
      <w:rFonts w:asciiTheme="majorHAnsi" w:eastAsiaTheme="majorEastAsia" w:hAnsiTheme="majorHAnsi" w:cstheme="majorBidi"/>
      <w:color w:val="243F60" w:themeColor="accent1" w:themeShade="7F"/>
    </w:rPr>
  </w:style>
  <w:style w:type="paragraph" w:styleId="Listenabsatz">
    <w:name w:val="List Paragraph"/>
    <w:basedOn w:val="Standard"/>
    <w:uiPriority w:val="34"/>
    <w:qFormat/>
    <w:rsid w:val="00505912"/>
    <w:pPr>
      <w:spacing w:after="160" w:line="259" w:lineRule="auto"/>
      <w:ind w:left="720" w:right="0"/>
      <w:contextualSpacing/>
    </w:pPr>
    <w:rPr>
      <w:rFonts w:eastAsiaTheme="minorHAnsi" w:cstheme="minorBidi"/>
      <w:sz w:val="22"/>
      <w:szCs w:val="22"/>
      <w:lang w:eastAsia="en-US"/>
    </w:rPr>
  </w:style>
  <w:style w:type="paragraph" w:customStyle="1" w:styleId="Alpha-Infos">
    <w:name w:val="Alpha-Infos"/>
    <w:basedOn w:val="Standard"/>
    <w:link w:val="Alpha-InfosZchn"/>
    <w:autoRedefine/>
    <w:qFormat/>
    <w:rsid w:val="00BD1D16"/>
    <w:pPr>
      <w:spacing w:after="240"/>
      <w:ind w:right="0"/>
      <w:jc w:val="both"/>
    </w:pPr>
    <w:rPr>
      <w:rFonts w:eastAsia="Times New Roman"/>
    </w:rPr>
  </w:style>
  <w:style w:type="character" w:customStyle="1" w:styleId="Alpha-InfosZchn">
    <w:name w:val="Alpha-Infos Zchn"/>
    <w:basedOn w:val="Absatz-Standardschriftart"/>
    <w:link w:val="Alpha-Infos"/>
    <w:rsid w:val="00BD1D16"/>
    <w:rPr>
      <w:rFonts w:ascii="Arial" w:eastAsia="Times New Roman" w:hAnsi="Arial" w:cs="Arial"/>
      <w:sz w:val="28"/>
    </w:rPr>
  </w:style>
  <w:style w:type="character" w:styleId="Kommentarzeichen">
    <w:name w:val="annotation reference"/>
    <w:basedOn w:val="Absatz-Standardschriftart"/>
    <w:uiPriority w:val="99"/>
    <w:semiHidden/>
    <w:unhideWhenUsed/>
    <w:rsid w:val="009945C5"/>
    <w:rPr>
      <w:sz w:val="16"/>
      <w:szCs w:val="16"/>
    </w:rPr>
  </w:style>
  <w:style w:type="paragraph" w:styleId="Kommentartext">
    <w:name w:val="annotation text"/>
    <w:basedOn w:val="Standard"/>
    <w:link w:val="KommentartextZchn"/>
    <w:uiPriority w:val="99"/>
    <w:unhideWhenUsed/>
    <w:rsid w:val="009945C5"/>
    <w:rPr>
      <w:sz w:val="20"/>
      <w:szCs w:val="20"/>
    </w:rPr>
  </w:style>
  <w:style w:type="character" w:customStyle="1" w:styleId="KommentartextZchn">
    <w:name w:val="Kommentartext Zchn"/>
    <w:basedOn w:val="Absatz-Standardschriftart"/>
    <w:link w:val="Kommentartext"/>
    <w:uiPriority w:val="99"/>
    <w:rsid w:val="009945C5"/>
    <w:rPr>
      <w:rFonts w:ascii="Arial" w:hAnsi="Arial" w:cs="Arial"/>
      <w:color w:val="062546"/>
      <w:sz w:val="20"/>
      <w:szCs w:val="20"/>
    </w:rPr>
  </w:style>
  <w:style w:type="paragraph" w:styleId="Kommentarthema">
    <w:name w:val="annotation subject"/>
    <w:basedOn w:val="Kommentartext"/>
    <w:next w:val="Kommentartext"/>
    <w:link w:val="KommentarthemaZchn"/>
    <w:uiPriority w:val="99"/>
    <w:semiHidden/>
    <w:unhideWhenUsed/>
    <w:rsid w:val="009945C5"/>
    <w:rPr>
      <w:b/>
      <w:bCs/>
    </w:rPr>
  </w:style>
  <w:style w:type="character" w:customStyle="1" w:styleId="KommentarthemaZchn">
    <w:name w:val="Kommentarthema Zchn"/>
    <w:basedOn w:val="KommentartextZchn"/>
    <w:link w:val="Kommentarthema"/>
    <w:uiPriority w:val="99"/>
    <w:semiHidden/>
    <w:rsid w:val="009945C5"/>
    <w:rPr>
      <w:rFonts w:ascii="Arial" w:hAnsi="Arial" w:cs="Arial"/>
      <w:b/>
      <w:bCs/>
      <w:color w:val="062546"/>
      <w:sz w:val="20"/>
      <w:szCs w:val="20"/>
    </w:rPr>
  </w:style>
  <w:style w:type="paragraph" w:customStyle="1" w:styleId="Alpha-LevelKopfzeileABs">
    <w:name w:val="Alpha-Level Kopfzeile ABs"/>
    <w:basedOn w:val="Standard"/>
    <w:link w:val="Alpha-LevelKopfzeileABsZchn"/>
    <w:qFormat/>
    <w:rsid w:val="004A7EE9"/>
    <w:pPr>
      <w:ind w:left="0" w:right="0"/>
    </w:pPr>
    <w:rPr>
      <w:color w:val="0A2446"/>
      <w:sz w:val="20"/>
      <w:szCs w:val="20"/>
    </w:rPr>
  </w:style>
  <w:style w:type="character" w:customStyle="1" w:styleId="Alpha-LevelKopfzeileABsZchn">
    <w:name w:val="Alpha-Level Kopfzeile ABs Zchn"/>
    <w:basedOn w:val="Absatz-Standardschriftart"/>
    <w:link w:val="Alpha-LevelKopfzeileABs"/>
    <w:rsid w:val="004A7EE9"/>
    <w:rPr>
      <w:rFonts w:ascii="Arial" w:hAnsi="Arial" w:cs="Arial"/>
      <w:color w:val="0A2446"/>
      <w:sz w:val="20"/>
      <w:szCs w:val="20"/>
    </w:rPr>
  </w:style>
  <w:style w:type="paragraph" w:customStyle="1" w:styleId="Textfelder">
    <w:name w:val="Textfelder"/>
    <w:basedOn w:val="Standard"/>
    <w:link w:val="TextfelderZchn"/>
    <w:qFormat/>
    <w:rsid w:val="00B851B3"/>
    <w:pPr>
      <w:ind w:left="0" w:right="0"/>
      <w:jc w:val="center"/>
    </w:pPr>
    <w:rPr>
      <w:szCs w:val="32"/>
    </w:rPr>
  </w:style>
  <w:style w:type="character" w:customStyle="1" w:styleId="TextfelderZchn">
    <w:name w:val="Textfelder Zchn"/>
    <w:basedOn w:val="Absatz-Standardschriftart"/>
    <w:link w:val="Textfelder"/>
    <w:rsid w:val="00B851B3"/>
    <w:rPr>
      <w:rFonts w:ascii="Arial" w:hAnsi="Arial" w:cs="Arial"/>
      <w:sz w:val="28"/>
      <w:szCs w:val="32"/>
    </w:rPr>
  </w:style>
  <w:style w:type="table" w:customStyle="1" w:styleId="Tabellenraster1">
    <w:name w:val="Tabellenraster1"/>
    <w:basedOn w:val="NormaleTabelle"/>
    <w:next w:val="Tabellenraster"/>
    <w:uiPriority w:val="39"/>
    <w:rsid w:val="00DB13FF"/>
    <w:rPr>
      <w:rFonts w:eastAsia="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0958F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39"/>
    <w:rsid w:val="00D4431A"/>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NormaleTabelle"/>
    <w:next w:val="Tabellenraster"/>
    <w:uiPriority w:val="39"/>
    <w:rsid w:val="003A23B5"/>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einLeerraum">
    <w:name w:val="No Spacing"/>
    <w:uiPriority w:val="1"/>
    <w:qFormat/>
    <w:rsid w:val="00BA1186"/>
    <w:pPr>
      <w:ind w:left="709" w:right="425"/>
    </w:pPr>
    <w:rPr>
      <w:rFonts w:ascii="Arial" w:hAnsi="Arial" w:cs="Arial"/>
      <w:color w:val="062546"/>
    </w:rPr>
  </w:style>
  <w:style w:type="table" w:customStyle="1" w:styleId="Tabellenraster2">
    <w:name w:val="Tabellenraster2"/>
    <w:basedOn w:val="NormaleTabelle"/>
    <w:next w:val="Tabellenraster"/>
    <w:uiPriority w:val="39"/>
    <w:rsid w:val="00022340"/>
    <w:rPr>
      <w:rFonts w:eastAsia="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Absatz-Standardschriftart"/>
    <w:uiPriority w:val="99"/>
    <w:unhideWhenUsed/>
    <w:rsid w:val="000F4803"/>
    <w:rPr>
      <w:color w:val="C00000"/>
      <w:u w:val="none"/>
    </w:rPr>
  </w:style>
  <w:style w:type="character" w:customStyle="1" w:styleId="berschrift4Zchn">
    <w:name w:val="Überschrift 4 Zchn"/>
    <w:basedOn w:val="Absatz-Standardschriftart"/>
    <w:link w:val="berschrift4"/>
    <w:uiPriority w:val="9"/>
    <w:semiHidden/>
    <w:rsid w:val="00143DF5"/>
    <w:rPr>
      <w:rFonts w:asciiTheme="majorHAnsi" w:eastAsiaTheme="majorEastAsia" w:hAnsiTheme="majorHAnsi" w:cstheme="majorBidi"/>
      <w:i/>
      <w:iCs/>
      <w:color w:val="365F91" w:themeColor="accent1" w:themeShade="BF"/>
    </w:rPr>
  </w:style>
  <w:style w:type="table" w:customStyle="1" w:styleId="Tabellenraster4">
    <w:name w:val="Tabellenraster4"/>
    <w:basedOn w:val="NormaleTabelle"/>
    <w:next w:val="Tabellenraster"/>
    <w:uiPriority w:val="39"/>
    <w:rsid w:val="000F0A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39"/>
    <w:rsid w:val="00DD016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ett">
    <w:name w:val="Strong"/>
    <w:basedOn w:val="Absatz-Standardschriftart"/>
    <w:uiPriority w:val="22"/>
    <w:qFormat/>
    <w:rsid w:val="00DD0169"/>
    <w:rPr>
      <w:b/>
      <w:bCs/>
    </w:rPr>
  </w:style>
  <w:style w:type="table" w:customStyle="1" w:styleId="Tabellenraster6">
    <w:name w:val="Tabellenraster6"/>
    <w:basedOn w:val="NormaleTabelle"/>
    <w:next w:val="Tabellenraster"/>
    <w:uiPriority w:val="59"/>
    <w:rsid w:val="00A80C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erneinheit">
    <w:name w:val="Lerneinheit"/>
    <w:basedOn w:val="berschrift1"/>
    <w:link w:val="LerneinheitZchn"/>
    <w:qFormat/>
    <w:rsid w:val="00B16A74"/>
    <w:pPr>
      <w:ind w:left="0" w:right="0"/>
      <w:jc w:val="center"/>
    </w:pPr>
    <w:rPr>
      <w:color w:val="C00000"/>
      <w:sz w:val="48"/>
      <w:szCs w:val="48"/>
    </w:rPr>
  </w:style>
  <w:style w:type="character" w:customStyle="1" w:styleId="LerneinheitZchn">
    <w:name w:val="Lerneinheit Zchn"/>
    <w:basedOn w:val="berschrift1Zchn"/>
    <w:link w:val="Lerneinheit"/>
    <w:rsid w:val="00B16A74"/>
    <w:rPr>
      <w:rFonts w:ascii="Arial" w:hAnsi="Arial" w:cs="Arial"/>
      <w:color w:val="C00000"/>
      <w:sz w:val="48"/>
      <w:szCs w:val="48"/>
    </w:rPr>
  </w:style>
  <w:style w:type="paragraph" w:styleId="Inhaltsverzeichnisberschrift">
    <w:name w:val="TOC Heading"/>
    <w:basedOn w:val="berschrift1"/>
    <w:next w:val="Standard"/>
    <w:uiPriority w:val="39"/>
    <w:unhideWhenUsed/>
    <w:qFormat/>
    <w:rsid w:val="006A56B1"/>
    <w:pPr>
      <w:keepNext/>
      <w:keepLines/>
      <w:tabs>
        <w:tab w:val="clear" w:pos="3574"/>
      </w:tabs>
      <w:spacing w:before="240" w:line="259" w:lineRule="auto"/>
      <w:ind w:left="0" w:right="0"/>
      <w:outlineLvl w:val="9"/>
    </w:pPr>
    <w:rPr>
      <w:rFonts w:asciiTheme="majorHAnsi" w:eastAsiaTheme="majorEastAsia" w:hAnsiTheme="majorHAnsi" w:cstheme="majorBidi"/>
      <w:color w:val="365F91" w:themeColor="accent1" w:themeShade="BF"/>
    </w:rPr>
  </w:style>
  <w:style w:type="paragraph" w:styleId="Verzeichnis1">
    <w:name w:val="toc 1"/>
    <w:basedOn w:val="Standard"/>
    <w:next w:val="Standard"/>
    <w:autoRedefine/>
    <w:uiPriority w:val="39"/>
    <w:unhideWhenUsed/>
    <w:rsid w:val="00127550"/>
    <w:pPr>
      <w:tabs>
        <w:tab w:val="right" w:leader="dot" w:pos="10188"/>
      </w:tabs>
      <w:spacing w:after="100"/>
      <w:ind w:left="0"/>
    </w:pPr>
    <w:rPr>
      <w:noProof/>
      <w:color w:val="E30613"/>
      <w:sz w:val="24"/>
      <w:szCs w:val="22"/>
    </w:rPr>
  </w:style>
  <w:style w:type="paragraph" w:styleId="Verzeichnis3">
    <w:name w:val="toc 3"/>
    <w:basedOn w:val="Standard"/>
    <w:next w:val="Standard"/>
    <w:autoRedefine/>
    <w:uiPriority w:val="39"/>
    <w:unhideWhenUsed/>
    <w:rsid w:val="006A56B1"/>
    <w:pPr>
      <w:spacing w:after="100"/>
      <w:ind w:left="560"/>
    </w:pPr>
  </w:style>
  <w:style w:type="character" w:styleId="NichtaufgelsteErwhnung">
    <w:name w:val="Unresolved Mention"/>
    <w:basedOn w:val="Absatz-Standardschriftart"/>
    <w:uiPriority w:val="99"/>
    <w:semiHidden/>
    <w:unhideWhenUsed/>
    <w:rsid w:val="00821D32"/>
    <w:rPr>
      <w:color w:val="605E5C"/>
      <w:shd w:val="clear" w:color="auto" w:fill="E1DFDD"/>
    </w:rPr>
  </w:style>
  <w:style w:type="character" w:styleId="BesuchterLink">
    <w:name w:val="FollowedHyperlink"/>
    <w:basedOn w:val="Absatz-Standardschriftart"/>
    <w:uiPriority w:val="99"/>
    <w:semiHidden/>
    <w:unhideWhenUsed/>
    <w:rsid w:val="00821D32"/>
    <w:rPr>
      <w:color w:val="800080" w:themeColor="followedHyperlink"/>
      <w:u w:val="single"/>
    </w:rPr>
  </w:style>
  <w:style w:type="paragraph" w:customStyle="1" w:styleId="Hyperlinkklein">
    <w:name w:val="Hyperlink klein"/>
    <w:basedOn w:val="Standard"/>
    <w:link w:val="HyperlinkkleinZchn"/>
    <w:qFormat/>
    <w:rsid w:val="000F4803"/>
  </w:style>
  <w:style w:type="paragraph" w:styleId="Verzeichnis2">
    <w:name w:val="toc 2"/>
    <w:basedOn w:val="Standard"/>
    <w:next w:val="Standard"/>
    <w:autoRedefine/>
    <w:uiPriority w:val="39"/>
    <w:unhideWhenUsed/>
    <w:rsid w:val="00E11822"/>
    <w:pPr>
      <w:spacing w:after="100"/>
      <w:ind w:left="280"/>
    </w:pPr>
  </w:style>
  <w:style w:type="character" w:customStyle="1" w:styleId="HyperlinkkleinZchn">
    <w:name w:val="Hyperlink klein Zchn"/>
    <w:basedOn w:val="Absatz-Standardschriftart"/>
    <w:link w:val="Hyperlinkklein"/>
    <w:rsid w:val="000F4803"/>
    <w:rPr>
      <w:rFonts w:ascii="Arial" w:hAnsi="Arial" w:cs="Arial"/>
      <w:sz w:val="28"/>
    </w:rPr>
  </w:style>
  <w:style w:type="paragraph" w:customStyle="1" w:styleId="Kapitel">
    <w:name w:val="Kapitel"/>
    <w:basedOn w:val="berschrift1"/>
    <w:link w:val="KapitelZchn"/>
    <w:qFormat/>
    <w:rsid w:val="00127550"/>
    <w:pPr>
      <w:ind w:left="0" w:right="0"/>
      <w:jc w:val="center"/>
    </w:pPr>
    <w:rPr>
      <w:sz w:val="44"/>
      <w:szCs w:val="44"/>
    </w:rPr>
  </w:style>
  <w:style w:type="character" w:customStyle="1" w:styleId="KapitelZchn">
    <w:name w:val="Kapitel Zchn"/>
    <w:basedOn w:val="berschrift1Zchn"/>
    <w:link w:val="Kapitel"/>
    <w:rsid w:val="00127550"/>
    <w:rPr>
      <w:rFonts w:ascii="Arial" w:hAnsi="Arial" w:cs="Arial"/>
      <w:color w:val="0A2446"/>
      <w:sz w:val="44"/>
      <w:szCs w:val="44"/>
    </w:rPr>
  </w:style>
  <w:style w:type="paragraph" w:customStyle="1" w:styleId="LERNEINHEITEN">
    <w:name w:val="LERNEINHEITEN"/>
    <w:basedOn w:val="Standard"/>
    <w:link w:val="LERNEINHEITENZchn"/>
    <w:qFormat/>
    <w:rsid w:val="00A8681B"/>
    <w:pPr>
      <w:tabs>
        <w:tab w:val="center" w:pos="4536"/>
        <w:tab w:val="right" w:pos="9072"/>
      </w:tabs>
      <w:ind w:left="0" w:right="0"/>
      <w:jc w:val="center"/>
      <w:outlineLvl w:val="0"/>
    </w:pPr>
    <w:rPr>
      <w:color w:val="76B729"/>
      <w:sz w:val="48"/>
      <w:szCs w:val="32"/>
    </w:rPr>
  </w:style>
  <w:style w:type="character" w:customStyle="1" w:styleId="LERNEINHEITENZchn">
    <w:name w:val="LERNEINHEITEN Zchn"/>
    <w:basedOn w:val="Absatz-Standardschriftart"/>
    <w:link w:val="LERNEINHEITEN"/>
    <w:rsid w:val="00A8681B"/>
    <w:rPr>
      <w:rFonts w:ascii="Arial" w:hAnsi="Arial" w:cs="Arial"/>
      <w:color w:val="76B729"/>
      <w:sz w:val="48"/>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4.PNG"/><Relationship Id="rId299" Type="http://schemas.openxmlformats.org/officeDocument/2006/relationships/header" Target="header151.xml"/><Relationship Id="rId303" Type="http://schemas.openxmlformats.org/officeDocument/2006/relationships/image" Target="media/image121.png"/><Relationship Id="rId21" Type="http://schemas.openxmlformats.org/officeDocument/2006/relationships/image" Target="media/image13.png"/><Relationship Id="rId42" Type="http://schemas.openxmlformats.org/officeDocument/2006/relationships/header" Target="header5.xml"/><Relationship Id="rId63" Type="http://schemas.openxmlformats.org/officeDocument/2006/relationships/image" Target="media/image17.png"/><Relationship Id="rId84" Type="http://schemas.openxmlformats.org/officeDocument/2006/relationships/image" Target="media/image28.png"/><Relationship Id="rId138" Type="http://schemas.openxmlformats.org/officeDocument/2006/relationships/image" Target="media/image56.svg"/><Relationship Id="rId159" Type="http://schemas.openxmlformats.org/officeDocument/2006/relationships/header" Target="header66.xml"/><Relationship Id="rId324" Type="http://schemas.openxmlformats.org/officeDocument/2006/relationships/image" Target="media/image127.png"/><Relationship Id="rId345" Type="http://schemas.openxmlformats.org/officeDocument/2006/relationships/hyperlink" Target="https://www.uni-flensburg.de/evb/forschung/konsumalpha/" TargetMode="External"/><Relationship Id="rId170" Type="http://schemas.openxmlformats.org/officeDocument/2006/relationships/header" Target="header74.xml"/><Relationship Id="rId191" Type="http://schemas.openxmlformats.org/officeDocument/2006/relationships/header" Target="header90.xml"/><Relationship Id="rId205" Type="http://schemas.openxmlformats.org/officeDocument/2006/relationships/image" Target="media/image79.svg"/><Relationship Id="rId226" Type="http://schemas.openxmlformats.org/officeDocument/2006/relationships/header" Target="header115.xml"/><Relationship Id="rId247" Type="http://schemas.openxmlformats.org/officeDocument/2006/relationships/image" Target="media/image90.jpg"/><Relationship Id="rId107" Type="http://schemas.openxmlformats.org/officeDocument/2006/relationships/header" Target="header47.xml"/><Relationship Id="rId268" Type="http://schemas.openxmlformats.org/officeDocument/2006/relationships/header" Target="header141.xml"/><Relationship Id="rId289" Type="http://schemas.openxmlformats.org/officeDocument/2006/relationships/image" Target="media/image117.png"/><Relationship Id="rId11" Type="http://schemas.openxmlformats.org/officeDocument/2006/relationships/footer" Target="footer2.xml"/><Relationship Id="rId32" Type="http://schemas.openxmlformats.org/officeDocument/2006/relationships/hyperlink" Target="https://d.docs.live.net/04f45ace738cee38/Langemack/Konsumalpha/Layout%20Materialsammlungen/Layout%20Materialsammlung%20Vertr&#228;ge/Materialsammlung%20Vertr&#228;ge%20leicht%20gemacht.docx" TargetMode="External"/><Relationship Id="rId53" Type="http://schemas.openxmlformats.org/officeDocument/2006/relationships/header" Target="header13.xml"/><Relationship Id="rId74" Type="http://schemas.openxmlformats.org/officeDocument/2006/relationships/image" Target="media/image23.PNG"/><Relationship Id="rId128" Type="http://schemas.openxmlformats.org/officeDocument/2006/relationships/image" Target="media/image48.svg"/><Relationship Id="rId149" Type="http://schemas.openxmlformats.org/officeDocument/2006/relationships/image" Target="media/image64.svg"/><Relationship Id="rId314" Type="http://schemas.openxmlformats.org/officeDocument/2006/relationships/header" Target="header162.xml"/><Relationship Id="rId335" Type="http://schemas.openxmlformats.org/officeDocument/2006/relationships/hyperlink" Target="https://www.miteinander-im-quartier.de/modellprogramme/verbraucherschutz.html" TargetMode="External"/><Relationship Id="rId5" Type="http://schemas.openxmlformats.org/officeDocument/2006/relationships/webSettings" Target="webSettings.xml"/><Relationship Id="rId95" Type="http://schemas.openxmlformats.org/officeDocument/2006/relationships/header" Target="header40.xml"/><Relationship Id="rId160" Type="http://schemas.openxmlformats.org/officeDocument/2006/relationships/header" Target="header67.xml"/><Relationship Id="rId181" Type="http://schemas.openxmlformats.org/officeDocument/2006/relationships/header" Target="header83.xml"/><Relationship Id="rId216" Type="http://schemas.openxmlformats.org/officeDocument/2006/relationships/image" Target="media/image82.png"/><Relationship Id="rId237" Type="http://schemas.openxmlformats.org/officeDocument/2006/relationships/header" Target="header124.xml"/><Relationship Id="rId258" Type="http://schemas.openxmlformats.org/officeDocument/2006/relationships/header" Target="header133.xml"/><Relationship Id="rId279" Type="http://schemas.openxmlformats.org/officeDocument/2006/relationships/image" Target="media/image110.jpg"/><Relationship Id="rId22" Type="http://schemas.openxmlformats.org/officeDocument/2006/relationships/image" Target="media/image1.png"/><Relationship Id="rId43" Type="http://schemas.openxmlformats.org/officeDocument/2006/relationships/footer" Target="footer3.xml"/><Relationship Id="rId64" Type="http://schemas.openxmlformats.org/officeDocument/2006/relationships/image" Target="media/image18.svg"/><Relationship Id="rId118" Type="http://schemas.openxmlformats.org/officeDocument/2006/relationships/header" Target="header50.xml"/><Relationship Id="rId139" Type="http://schemas.openxmlformats.org/officeDocument/2006/relationships/image" Target="media/image57.png"/><Relationship Id="rId290" Type="http://schemas.openxmlformats.org/officeDocument/2006/relationships/image" Target="media/image118.svg"/><Relationship Id="rId304" Type="http://schemas.openxmlformats.org/officeDocument/2006/relationships/image" Target="media/image122.svg"/><Relationship Id="rId325" Type="http://schemas.openxmlformats.org/officeDocument/2006/relationships/header" Target="header170.xml"/><Relationship Id="rId346" Type="http://schemas.openxmlformats.org/officeDocument/2006/relationships/hyperlink" Target="http://www.vhs-sh.de/thema/projekte/konsumalpha/" TargetMode="External"/><Relationship Id="rId85" Type="http://schemas.openxmlformats.org/officeDocument/2006/relationships/image" Target="media/image29.svg"/><Relationship Id="rId150" Type="http://schemas.openxmlformats.org/officeDocument/2006/relationships/image" Target="media/image65.png"/><Relationship Id="rId171" Type="http://schemas.openxmlformats.org/officeDocument/2006/relationships/image" Target="media/image73.png"/><Relationship Id="rId192" Type="http://schemas.openxmlformats.org/officeDocument/2006/relationships/header" Target="header91.xml"/><Relationship Id="rId206" Type="http://schemas.openxmlformats.org/officeDocument/2006/relationships/header" Target="header103.xml"/><Relationship Id="rId227" Type="http://schemas.openxmlformats.org/officeDocument/2006/relationships/header" Target="header116.xml"/><Relationship Id="rId248" Type="http://schemas.openxmlformats.org/officeDocument/2006/relationships/image" Target="media/image91.png"/><Relationship Id="rId269" Type="http://schemas.openxmlformats.org/officeDocument/2006/relationships/image" Target="media/image100.png"/><Relationship Id="rId12" Type="http://schemas.openxmlformats.org/officeDocument/2006/relationships/image" Target="media/image8.png"/><Relationship Id="rId33" Type="http://schemas.openxmlformats.org/officeDocument/2006/relationships/hyperlink" Target="https://d.docs.live.net/04f45ace738cee38/Langemack/Konsumalpha/Layout%20Materialsammlungen/Layout%20Materialsammlung%20Vertr&#228;ge/Materialsammlung%20Vertr&#228;ge%20leicht%20gemacht.docx" TargetMode="External"/><Relationship Id="rId108" Type="http://schemas.openxmlformats.org/officeDocument/2006/relationships/image" Target="media/image37.png"/><Relationship Id="rId129" Type="http://schemas.openxmlformats.org/officeDocument/2006/relationships/image" Target="media/image49.png"/><Relationship Id="rId280" Type="http://schemas.openxmlformats.org/officeDocument/2006/relationships/image" Target="media/image111.png"/><Relationship Id="rId315" Type="http://schemas.openxmlformats.org/officeDocument/2006/relationships/image" Target="media/image125.png"/><Relationship Id="rId336" Type="http://schemas.openxmlformats.org/officeDocument/2006/relationships/hyperlink" Target="https://www.verbraucherzentrale.sh/wissen/vertraege-reklamation" TargetMode="External"/><Relationship Id="rId54" Type="http://schemas.openxmlformats.org/officeDocument/2006/relationships/header" Target="header14.xml"/><Relationship Id="rId75" Type="http://schemas.openxmlformats.org/officeDocument/2006/relationships/image" Target="media/image24.PNG"/><Relationship Id="rId96" Type="http://schemas.openxmlformats.org/officeDocument/2006/relationships/header" Target="header41.xml"/><Relationship Id="rId140" Type="http://schemas.openxmlformats.org/officeDocument/2006/relationships/image" Target="media/image58.svg"/><Relationship Id="rId161" Type="http://schemas.openxmlformats.org/officeDocument/2006/relationships/header" Target="header68.xml"/><Relationship Id="rId182" Type="http://schemas.openxmlformats.org/officeDocument/2006/relationships/header" Target="header84.xml"/><Relationship Id="rId217" Type="http://schemas.openxmlformats.org/officeDocument/2006/relationships/image" Target="media/image83.svg"/><Relationship Id="rId6" Type="http://schemas.openxmlformats.org/officeDocument/2006/relationships/footnotes" Target="footnotes.xml"/><Relationship Id="rId238" Type="http://schemas.openxmlformats.org/officeDocument/2006/relationships/header" Target="header125.xml"/><Relationship Id="rId259" Type="http://schemas.openxmlformats.org/officeDocument/2006/relationships/header" Target="header134.xml"/><Relationship Id="rId23" Type="http://schemas.openxmlformats.org/officeDocument/2006/relationships/image" Target="media/image14.png"/><Relationship Id="rId119" Type="http://schemas.openxmlformats.org/officeDocument/2006/relationships/header" Target="header51.xml"/><Relationship Id="rId270" Type="http://schemas.openxmlformats.org/officeDocument/2006/relationships/image" Target="media/image101.svg"/><Relationship Id="rId291" Type="http://schemas.openxmlformats.org/officeDocument/2006/relationships/header" Target="header145.xml"/><Relationship Id="rId305" Type="http://schemas.openxmlformats.org/officeDocument/2006/relationships/header" Target="header155.xml"/><Relationship Id="rId326" Type="http://schemas.openxmlformats.org/officeDocument/2006/relationships/header" Target="header171.xml"/><Relationship Id="rId347" Type="http://schemas.openxmlformats.org/officeDocument/2006/relationships/header" Target="header174.xml"/><Relationship Id="rId44" Type="http://schemas.openxmlformats.org/officeDocument/2006/relationships/header" Target="header6.xml"/><Relationship Id="rId65" Type="http://schemas.openxmlformats.org/officeDocument/2006/relationships/header" Target="header23.xml"/><Relationship Id="rId86" Type="http://schemas.openxmlformats.org/officeDocument/2006/relationships/header" Target="header33.xml"/><Relationship Id="rId130" Type="http://schemas.openxmlformats.org/officeDocument/2006/relationships/image" Target="media/image50.svg"/><Relationship Id="rId151" Type="http://schemas.openxmlformats.org/officeDocument/2006/relationships/image" Target="media/image66.svg"/><Relationship Id="rId172" Type="http://schemas.openxmlformats.org/officeDocument/2006/relationships/image" Target="media/image74.svg"/><Relationship Id="rId193" Type="http://schemas.openxmlformats.org/officeDocument/2006/relationships/header" Target="header92.xml"/><Relationship Id="rId207" Type="http://schemas.openxmlformats.org/officeDocument/2006/relationships/image" Target="media/image80.png"/><Relationship Id="rId228" Type="http://schemas.openxmlformats.org/officeDocument/2006/relationships/header" Target="header117.xml"/><Relationship Id="rId249" Type="http://schemas.openxmlformats.org/officeDocument/2006/relationships/image" Target="media/image92.svg"/><Relationship Id="rId13" Type="http://schemas.microsoft.com/office/2007/relationships/hdphoto" Target="media/hdphoto1.wdp"/><Relationship Id="rId109" Type="http://schemas.openxmlformats.org/officeDocument/2006/relationships/image" Target="media/image38.svg"/><Relationship Id="rId260" Type="http://schemas.openxmlformats.org/officeDocument/2006/relationships/header" Target="header135.xml"/><Relationship Id="rId281" Type="http://schemas.openxmlformats.org/officeDocument/2006/relationships/image" Target="media/image112.svg"/><Relationship Id="rId316" Type="http://schemas.openxmlformats.org/officeDocument/2006/relationships/image" Target="media/image126.svg"/><Relationship Id="rId337" Type="http://schemas.openxmlformats.org/officeDocument/2006/relationships/header" Target="header173.xml"/><Relationship Id="rId34" Type="http://schemas.openxmlformats.org/officeDocument/2006/relationships/hyperlink" Target="https://d.docs.live.net/04f45ace738cee38/Langemack/Konsumalpha/Layout%20Materialsammlungen/Layout%20Materialsammlung%20Vertr&#228;ge/Materialsammlung%20Vertr&#228;ge%20leicht%20gemacht.docx" TargetMode="External"/><Relationship Id="rId55" Type="http://schemas.openxmlformats.org/officeDocument/2006/relationships/header" Target="header15.xml"/><Relationship Id="rId76" Type="http://schemas.openxmlformats.org/officeDocument/2006/relationships/image" Target="media/image25.PNG"/><Relationship Id="rId97" Type="http://schemas.openxmlformats.org/officeDocument/2006/relationships/header" Target="header42.xml"/><Relationship Id="rId120" Type="http://schemas.openxmlformats.org/officeDocument/2006/relationships/header" Target="header52.xml"/><Relationship Id="rId141" Type="http://schemas.openxmlformats.org/officeDocument/2006/relationships/image" Target="media/image59.png"/><Relationship Id="rId7" Type="http://schemas.openxmlformats.org/officeDocument/2006/relationships/endnotes" Target="endnotes.xml"/><Relationship Id="rId162" Type="http://schemas.openxmlformats.org/officeDocument/2006/relationships/header" Target="header69.xml"/><Relationship Id="rId183" Type="http://schemas.openxmlformats.org/officeDocument/2006/relationships/header" Target="header85.xml"/><Relationship Id="rId218" Type="http://schemas.openxmlformats.org/officeDocument/2006/relationships/footer" Target="footer4.xml"/><Relationship Id="rId239" Type="http://schemas.openxmlformats.org/officeDocument/2006/relationships/header" Target="header126.xml"/><Relationship Id="rId250" Type="http://schemas.openxmlformats.org/officeDocument/2006/relationships/image" Target="media/image93.png"/><Relationship Id="rId271" Type="http://schemas.openxmlformats.org/officeDocument/2006/relationships/image" Target="media/image102.png"/><Relationship Id="rId292" Type="http://schemas.openxmlformats.org/officeDocument/2006/relationships/header" Target="header146.xml"/><Relationship Id="rId306" Type="http://schemas.openxmlformats.org/officeDocument/2006/relationships/header" Target="header156.xml"/><Relationship Id="rId24" Type="http://schemas.openxmlformats.org/officeDocument/2006/relationships/hyperlink" Target="https://d.docs.live.net/04f45ace738cee38/Langemack/Konsumalpha/Layout%20Materialsammlungen/Layout%20Materialsammlung%20Vertr&#228;ge/Materialsammlung%20Vertr&#228;ge%20leicht%20gemacht.docx" TargetMode="External"/><Relationship Id="rId45" Type="http://schemas.openxmlformats.org/officeDocument/2006/relationships/header" Target="header7.xml"/><Relationship Id="rId66" Type="http://schemas.openxmlformats.org/officeDocument/2006/relationships/header" Target="header24.xml"/><Relationship Id="rId87" Type="http://schemas.openxmlformats.org/officeDocument/2006/relationships/header" Target="header34.xml"/><Relationship Id="rId110" Type="http://schemas.openxmlformats.org/officeDocument/2006/relationships/image" Target="media/image39.png"/><Relationship Id="rId131" Type="http://schemas.openxmlformats.org/officeDocument/2006/relationships/image" Target="media/image51.png"/><Relationship Id="rId327" Type="http://schemas.openxmlformats.org/officeDocument/2006/relationships/header" Target="header172.xml"/><Relationship Id="rId348" Type="http://schemas.openxmlformats.org/officeDocument/2006/relationships/fontTable" Target="fontTable.xml"/><Relationship Id="rId152" Type="http://schemas.openxmlformats.org/officeDocument/2006/relationships/image" Target="media/image67.png"/><Relationship Id="rId173" Type="http://schemas.openxmlformats.org/officeDocument/2006/relationships/header" Target="header75.xml"/><Relationship Id="rId194" Type="http://schemas.openxmlformats.org/officeDocument/2006/relationships/header" Target="header93.xml"/><Relationship Id="rId208" Type="http://schemas.microsoft.com/office/2007/relationships/hdphoto" Target="media/hdphoto5.wdp"/><Relationship Id="rId229" Type="http://schemas.openxmlformats.org/officeDocument/2006/relationships/header" Target="header118.xml"/><Relationship Id="rId240" Type="http://schemas.openxmlformats.org/officeDocument/2006/relationships/header" Target="header127.xml"/><Relationship Id="rId261" Type="http://schemas.openxmlformats.org/officeDocument/2006/relationships/header" Target="header136.xml"/><Relationship Id="rId14" Type="http://schemas.openxmlformats.org/officeDocument/2006/relationships/image" Target="media/image9.png"/><Relationship Id="rId35" Type="http://schemas.openxmlformats.org/officeDocument/2006/relationships/hyperlink" Target="https://d.docs.live.net/04f45ace738cee38/Langemack/Konsumalpha/Layout%20Materialsammlungen/Layout%20Materialsammlung%20Vertr&#228;ge/Materialsammlung%20Vertr&#228;ge%20leicht%20gemacht.docx" TargetMode="External"/><Relationship Id="rId56" Type="http://schemas.openxmlformats.org/officeDocument/2006/relationships/header" Target="header16.xml"/><Relationship Id="rId77" Type="http://schemas.openxmlformats.org/officeDocument/2006/relationships/header" Target="header28.xml"/><Relationship Id="rId100" Type="http://schemas.openxmlformats.org/officeDocument/2006/relationships/image" Target="media/image34.PNG"/><Relationship Id="rId282" Type="http://schemas.openxmlformats.org/officeDocument/2006/relationships/image" Target="media/image113.png"/><Relationship Id="rId317" Type="http://schemas.openxmlformats.org/officeDocument/2006/relationships/header" Target="header163.xml"/><Relationship Id="rId338" Type="http://schemas.openxmlformats.org/officeDocument/2006/relationships/hyperlink" Target="https://www.verbraucherzentrale.de" TargetMode="External"/><Relationship Id="rId8" Type="http://schemas.openxmlformats.org/officeDocument/2006/relationships/header" Target="header1.xml"/><Relationship Id="rId98" Type="http://schemas.openxmlformats.org/officeDocument/2006/relationships/image" Target="media/image32.PNG"/><Relationship Id="rId121" Type="http://schemas.openxmlformats.org/officeDocument/2006/relationships/header" Target="header53.xml"/><Relationship Id="rId142" Type="http://schemas.openxmlformats.org/officeDocument/2006/relationships/image" Target="media/image60.svg"/><Relationship Id="rId163" Type="http://schemas.openxmlformats.org/officeDocument/2006/relationships/image" Target="media/image70.png"/><Relationship Id="rId184" Type="http://schemas.openxmlformats.org/officeDocument/2006/relationships/header" Target="header86.xml"/><Relationship Id="rId219" Type="http://schemas.openxmlformats.org/officeDocument/2006/relationships/header" Target="header109.xml"/><Relationship Id="rId230" Type="http://schemas.openxmlformats.org/officeDocument/2006/relationships/header" Target="header119.xml"/><Relationship Id="rId251" Type="http://schemas.openxmlformats.org/officeDocument/2006/relationships/image" Target="media/image94.svg"/><Relationship Id="rId25" Type="http://schemas.openxmlformats.org/officeDocument/2006/relationships/hyperlink" Target="https://d.docs.live.net/04f45ace738cee38/Langemack/Konsumalpha/Layout%20Materialsammlungen/Layout%20Materialsammlung%20Vertr&#228;ge/Materialsammlung%20Vertr&#228;ge%20leicht%20gemacht.docx" TargetMode="External"/><Relationship Id="rId46" Type="http://schemas.openxmlformats.org/officeDocument/2006/relationships/header" Target="header8.xml"/><Relationship Id="rId67" Type="http://schemas.openxmlformats.org/officeDocument/2006/relationships/header" Target="header25.xml"/><Relationship Id="rId272" Type="http://schemas.openxmlformats.org/officeDocument/2006/relationships/image" Target="media/image103.svg"/><Relationship Id="rId293" Type="http://schemas.openxmlformats.org/officeDocument/2006/relationships/header" Target="header147.xml"/><Relationship Id="rId307" Type="http://schemas.openxmlformats.org/officeDocument/2006/relationships/header" Target="header157.xml"/><Relationship Id="rId328" Type="http://schemas.openxmlformats.org/officeDocument/2006/relationships/hyperlink" Target="http://blogs.epb.uni-hamburg.de/leo" TargetMode="External"/><Relationship Id="rId349" Type="http://schemas.openxmlformats.org/officeDocument/2006/relationships/theme" Target="theme/theme1.xml"/><Relationship Id="rId20" Type="http://schemas.microsoft.com/office/2007/relationships/hdphoto" Target="media/hdphoto4.wdp"/><Relationship Id="rId41" Type="http://schemas.openxmlformats.org/officeDocument/2006/relationships/header" Target="header4.xml"/><Relationship Id="rId62" Type="http://schemas.openxmlformats.org/officeDocument/2006/relationships/header" Target="header22.xml"/><Relationship Id="rId83" Type="http://schemas.openxmlformats.org/officeDocument/2006/relationships/image" Target="media/image27.svg"/><Relationship Id="rId88" Type="http://schemas.openxmlformats.org/officeDocument/2006/relationships/header" Target="header35.xml"/><Relationship Id="rId111" Type="http://schemas.openxmlformats.org/officeDocument/2006/relationships/image" Target="media/image40.svg"/><Relationship Id="rId132" Type="http://schemas.openxmlformats.org/officeDocument/2006/relationships/image" Target="media/image52.svg"/><Relationship Id="rId153" Type="http://schemas.openxmlformats.org/officeDocument/2006/relationships/image" Target="media/image68.svg"/><Relationship Id="rId174" Type="http://schemas.openxmlformats.org/officeDocument/2006/relationships/header" Target="header76.xml"/><Relationship Id="rId179" Type="http://schemas.openxmlformats.org/officeDocument/2006/relationships/header" Target="header81.xml"/><Relationship Id="rId195" Type="http://schemas.openxmlformats.org/officeDocument/2006/relationships/header" Target="header94.xml"/><Relationship Id="rId209" Type="http://schemas.openxmlformats.org/officeDocument/2006/relationships/header" Target="header104.xml"/><Relationship Id="rId190" Type="http://schemas.openxmlformats.org/officeDocument/2006/relationships/image" Target="media/image77.png"/><Relationship Id="rId204" Type="http://schemas.openxmlformats.org/officeDocument/2006/relationships/image" Target="media/image78.png"/><Relationship Id="rId220" Type="http://schemas.openxmlformats.org/officeDocument/2006/relationships/footer" Target="footer5.xml"/><Relationship Id="rId225" Type="http://schemas.openxmlformats.org/officeDocument/2006/relationships/header" Target="header114.xml"/><Relationship Id="rId241" Type="http://schemas.openxmlformats.org/officeDocument/2006/relationships/image" Target="media/image86.png"/><Relationship Id="rId246" Type="http://schemas.openxmlformats.org/officeDocument/2006/relationships/header" Target="header129.xml"/><Relationship Id="rId267" Type="http://schemas.openxmlformats.org/officeDocument/2006/relationships/header" Target="header140.xml"/><Relationship Id="rId288" Type="http://schemas.openxmlformats.org/officeDocument/2006/relationships/header" Target="header144.xml"/><Relationship Id="rId15" Type="http://schemas.microsoft.com/office/2007/relationships/hdphoto" Target="media/hdphoto2.wdp"/><Relationship Id="rId36" Type="http://schemas.openxmlformats.org/officeDocument/2006/relationships/hyperlink" Target="https://d.docs.live.net/04f45ace738cee38/Langemack/Konsumalpha/Layout%20Materialsammlungen/Layout%20Materialsammlung%20Vertr&#228;ge/Materialsammlung%20Vertr&#228;ge%20leicht%20gemacht.docx" TargetMode="External"/><Relationship Id="rId57" Type="http://schemas.openxmlformats.org/officeDocument/2006/relationships/header" Target="header17.xml"/><Relationship Id="rId106" Type="http://schemas.openxmlformats.org/officeDocument/2006/relationships/header" Target="header46.xml"/><Relationship Id="rId127" Type="http://schemas.openxmlformats.org/officeDocument/2006/relationships/image" Target="media/image47.png"/><Relationship Id="rId262" Type="http://schemas.openxmlformats.org/officeDocument/2006/relationships/header" Target="header137.xml"/><Relationship Id="rId283" Type="http://schemas.openxmlformats.org/officeDocument/2006/relationships/image" Target="media/image114.svg"/><Relationship Id="rId313" Type="http://schemas.openxmlformats.org/officeDocument/2006/relationships/header" Target="header161.xml"/><Relationship Id="rId318" Type="http://schemas.openxmlformats.org/officeDocument/2006/relationships/header" Target="header164.xml"/><Relationship Id="rId339" Type="http://schemas.openxmlformats.org/officeDocument/2006/relationships/image" Target="media/image128.png"/><Relationship Id="rId10" Type="http://schemas.openxmlformats.org/officeDocument/2006/relationships/footer" Target="footer1.xml"/><Relationship Id="rId31" Type="http://schemas.openxmlformats.org/officeDocument/2006/relationships/hyperlink" Target="https://d.docs.live.net/04f45ace738cee38/Langemack/Konsumalpha/Layout%20Materialsammlungen/Layout%20Materialsammlung%20Vertr&#228;ge/Materialsammlung%20Vertr&#228;ge%20leicht%20gemacht.docx" TargetMode="External"/><Relationship Id="rId52" Type="http://schemas.openxmlformats.org/officeDocument/2006/relationships/header" Target="header12.xml"/><Relationship Id="rId73" Type="http://schemas.openxmlformats.org/officeDocument/2006/relationships/image" Target="media/image22.PNG"/><Relationship Id="rId78" Type="http://schemas.openxmlformats.org/officeDocument/2006/relationships/header" Target="header29.xml"/><Relationship Id="rId94" Type="http://schemas.openxmlformats.org/officeDocument/2006/relationships/header" Target="header39.xml"/><Relationship Id="rId99" Type="http://schemas.openxmlformats.org/officeDocument/2006/relationships/image" Target="media/image33.png"/><Relationship Id="rId101" Type="http://schemas.openxmlformats.org/officeDocument/2006/relationships/image" Target="media/image35.png"/><Relationship Id="rId122" Type="http://schemas.openxmlformats.org/officeDocument/2006/relationships/header" Target="header54.xml"/><Relationship Id="rId143" Type="http://schemas.openxmlformats.org/officeDocument/2006/relationships/header" Target="header59.xml"/><Relationship Id="rId148" Type="http://schemas.openxmlformats.org/officeDocument/2006/relationships/image" Target="media/image63.png"/><Relationship Id="rId164" Type="http://schemas.openxmlformats.org/officeDocument/2006/relationships/image" Target="media/image71.svg"/><Relationship Id="rId169" Type="http://schemas.openxmlformats.org/officeDocument/2006/relationships/image" Target="media/image72.png"/><Relationship Id="rId185" Type="http://schemas.openxmlformats.org/officeDocument/2006/relationships/header" Target="header87.xml"/><Relationship Id="rId334" Type="http://schemas.openxmlformats.org/officeDocument/2006/relationships/hyperlink" Target="https://www.verbraucherzentrale.nrw/materialien-des-projekts-get-in-49209" TargetMode="External"/><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header" Target="header82.xml"/><Relationship Id="rId210" Type="http://schemas.openxmlformats.org/officeDocument/2006/relationships/image" Target="media/image81.png"/><Relationship Id="rId215" Type="http://schemas.openxmlformats.org/officeDocument/2006/relationships/header" Target="header108.xml"/><Relationship Id="rId236" Type="http://schemas.openxmlformats.org/officeDocument/2006/relationships/header" Target="header123.xml"/><Relationship Id="rId257" Type="http://schemas.openxmlformats.org/officeDocument/2006/relationships/image" Target="media/image97.svg"/><Relationship Id="rId278" Type="http://schemas.openxmlformats.org/officeDocument/2006/relationships/image" Target="media/image109.svg"/><Relationship Id="rId26" Type="http://schemas.openxmlformats.org/officeDocument/2006/relationships/hyperlink" Target="https://d.docs.live.net/04f45ace738cee38/Langemack/Konsumalpha/Layout%20Materialsammlungen/Layout%20Materialsammlung%20Vertr&#228;ge/Materialsammlung%20Vertr&#228;ge%20leicht%20gemacht.docx" TargetMode="External"/><Relationship Id="rId231" Type="http://schemas.openxmlformats.org/officeDocument/2006/relationships/header" Target="header120.xml"/><Relationship Id="rId252" Type="http://schemas.openxmlformats.org/officeDocument/2006/relationships/image" Target="media/image95.jpg"/><Relationship Id="rId273" Type="http://schemas.openxmlformats.org/officeDocument/2006/relationships/image" Target="media/image104.jpg"/><Relationship Id="rId294" Type="http://schemas.openxmlformats.org/officeDocument/2006/relationships/header" Target="header148.xml"/><Relationship Id="rId308" Type="http://schemas.openxmlformats.org/officeDocument/2006/relationships/header" Target="header158.xml"/><Relationship Id="rId329" Type="http://schemas.openxmlformats.org/officeDocument/2006/relationships/hyperlink" Target="https://www.bmbf.de/foerderungen/bekanntmachung-3265.html" TargetMode="External"/><Relationship Id="rId47" Type="http://schemas.openxmlformats.org/officeDocument/2006/relationships/header" Target="header9.xml"/><Relationship Id="rId68" Type="http://schemas.openxmlformats.org/officeDocument/2006/relationships/header" Target="header26.xml"/><Relationship Id="rId89" Type="http://schemas.openxmlformats.org/officeDocument/2006/relationships/header" Target="header36.xml"/><Relationship Id="rId112" Type="http://schemas.openxmlformats.org/officeDocument/2006/relationships/header" Target="header48.xml"/><Relationship Id="rId133" Type="http://schemas.openxmlformats.org/officeDocument/2006/relationships/image" Target="media/image53.png"/><Relationship Id="rId154" Type="http://schemas.openxmlformats.org/officeDocument/2006/relationships/image" Target="media/image69.png"/><Relationship Id="rId175" Type="http://schemas.openxmlformats.org/officeDocument/2006/relationships/header" Target="header77.xml"/><Relationship Id="rId340" Type="http://schemas.openxmlformats.org/officeDocument/2006/relationships/image" Target="media/image129.png"/><Relationship Id="rId196" Type="http://schemas.openxmlformats.org/officeDocument/2006/relationships/header" Target="header95.xml"/><Relationship Id="rId200" Type="http://schemas.openxmlformats.org/officeDocument/2006/relationships/header" Target="header99.xml"/><Relationship Id="rId16" Type="http://schemas.openxmlformats.org/officeDocument/2006/relationships/image" Target="media/image10.png"/><Relationship Id="rId221" Type="http://schemas.openxmlformats.org/officeDocument/2006/relationships/header" Target="header110.xml"/><Relationship Id="rId242" Type="http://schemas.openxmlformats.org/officeDocument/2006/relationships/image" Target="media/image87.svg"/><Relationship Id="rId263" Type="http://schemas.openxmlformats.org/officeDocument/2006/relationships/image" Target="media/image98.png"/><Relationship Id="rId284" Type="http://schemas.openxmlformats.org/officeDocument/2006/relationships/image" Target="media/image115.png"/><Relationship Id="rId319" Type="http://schemas.openxmlformats.org/officeDocument/2006/relationships/header" Target="header165.xml"/><Relationship Id="rId37" Type="http://schemas.openxmlformats.org/officeDocument/2006/relationships/hyperlink" Target="https://d.docs.live.net/04f45ace738cee38/Langemack/Konsumalpha/Layout%20Materialsammlungen/Layout%20Materialsammlung%20Vertr&#228;ge/Materialsammlung%20Vertr&#228;ge%20leicht%20gemacht.docx" TargetMode="External"/><Relationship Id="rId58" Type="http://schemas.openxmlformats.org/officeDocument/2006/relationships/header" Target="header18.xml"/><Relationship Id="rId79" Type="http://schemas.openxmlformats.org/officeDocument/2006/relationships/header" Target="header30.xml"/><Relationship Id="rId102" Type="http://schemas.openxmlformats.org/officeDocument/2006/relationships/image" Target="media/image36.png"/><Relationship Id="rId123" Type="http://schemas.openxmlformats.org/officeDocument/2006/relationships/header" Target="header55.xml"/><Relationship Id="rId144" Type="http://schemas.openxmlformats.org/officeDocument/2006/relationships/header" Target="header60.xml"/><Relationship Id="rId330" Type="http://schemas.openxmlformats.org/officeDocument/2006/relationships/hyperlink" Target="https://www.bka.de/DE/AktuelleInformationen/StatistikenLagebilder/PolizeilicheKriminalstatistik/PKS2020/PKSTabellen/BundFalltabellen/bundfalltabellen.html?nn=145506" TargetMode="External"/><Relationship Id="rId90" Type="http://schemas.openxmlformats.org/officeDocument/2006/relationships/header" Target="header37.xml"/><Relationship Id="rId165" Type="http://schemas.openxmlformats.org/officeDocument/2006/relationships/header" Target="header70.xml"/><Relationship Id="rId186" Type="http://schemas.openxmlformats.org/officeDocument/2006/relationships/header" Target="header88.xml"/><Relationship Id="rId211" Type="http://schemas.microsoft.com/office/2007/relationships/hdphoto" Target="media/hdphoto6.wdp"/><Relationship Id="rId232" Type="http://schemas.openxmlformats.org/officeDocument/2006/relationships/image" Target="media/image84.png"/><Relationship Id="rId253" Type="http://schemas.openxmlformats.org/officeDocument/2006/relationships/header" Target="header130.xml"/><Relationship Id="rId274" Type="http://schemas.openxmlformats.org/officeDocument/2006/relationships/image" Target="media/image105.jpg"/><Relationship Id="rId295" Type="http://schemas.openxmlformats.org/officeDocument/2006/relationships/header" Target="header149.xml"/><Relationship Id="rId309" Type="http://schemas.openxmlformats.org/officeDocument/2006/relationships/header" Target="header159.xml"/><Relationship Id="rId27" Type="http://schemas.openxmlformats.org/officeDocument/2006/relationships/hyperlink" Target="https://d.docs.live.net/04f45ace738cee38/Langemack/Konsumalpha/Layout%20Materialsammlungen/Layout%20Materialsammlung%20Vertr&#228;ge/Materialsammlung%20Vertr&#228;ge%20leicht%20gemacht.docx" TargetMode="External"/><Relationship Id="rId48" Type="http://schemas.openxmlformats.org/officeDocument/2006/relationships/image" Target="media/image15.png"/><Relationship Id="rId69" Type="http://schemas.openxmlformats.org/officeDocument/2006/relationships/header" Target="header27.xml"/><Relationship Id="rId113" Type="http://schemas.openxmlformats.org/officeDocument/2006/relationships/header" Target="header49.xml"/><Relationship Id="rId134" Type="http://schemas.openxmlformats.org/officeDocument/2006/relationships/image" Target="media/image54.svg"/><Relationship Id="rId320" Type="http://schemas.openxmlformats.org/officeDocument/2006/relationships/header" Target="header166.xml"/><Relationship Id="rId80" Type="http://schemas.openxmlformats.org/officeDocument/2006/relationships/header" Target="header31.xml"/><Relationship Id="rId155" Type="http://schemas.openxmlformats.org/officeDocument/2006/relationships/header" Target="header62.xml"/><Relationship Id="rId176" Type="http://schemas.openxmlformats.org/officeDocument/2006/relationships/header" Target="header78.xml"/><Relationship Id="rId197" Type="http://schemas.openxmlformats.org/officeDocument/2006/relationships/header" Target="header96.xml"/><Relationship Id="rId341" Type="http://schemas.openxmlformats.org/officeDocument/2006/relationships/hyperlink" Target="http://creativecommons.org/licenses/by-sa/3.0/de/" TargetMode="External"/><Relationship Id="rId201" Type="http://schemas.openxmlformats.org/officeDocument/2006/relationships/header" Target="header100.xml"/><Relationship Id="rId222" Type="http://schemas.openxmlformats.org/officeDocument/2006/relationships/header" Target="header111.xml"/><Relationship Id="rId243" Type="http://schemas.openxmlformats.org/officeDocument/2006/relationships/header" Target="header128.xml"/><Relationship Id="rId264" Type="http://schemas.openxmlformats.org/officeDocument/2006/relationships/image" Target="media/image99.svg"/><Relationship Id="rId285" Type="http://schemas.openxmlformats.org/officeDocument/2006/relationships/image" Target="media/image116.svg"/><Relationship Id="rId17" Type="http://schemas.microsoft.com/office/2007/relationships/hdphoto" Target="media/hdphoto3.wdp"/><Relationship Id="rId38" Type="http://schemas.openxmlformats.org/officeDocument/2006/relationships/hyperlink" Target="https://d.docs.live.net/04f45ace738cee38/Langemack/Konsumalpha/Layout%20Materialsammlungen/Layout%20Materialsammlung%20Vertr&#228;ge/Materialsammlung%20Vertr&#228;ge%20leicht%20gemacht.docx" TargetMode="External"/><Relationship Id="rId59" Type="http://schemas.openxmlformats.org/officeDocument/2006/relationships/header" Target="header19.xml"/><Relationship Id="rId103" Type="http://schemas.openxmlformats.org/officeDocument/2006/relationships/header" Target="header43.xml"/><Relationship Id="rId124" Type="http://schemas.openxmlformats.org/officeDocument/2006/relationships/image" Target="media/image45.png"/><Relationship Id="rId310" Type="http://schemas.openxmlformats.org/officeDocument/2006/relationships/image" Target="media/image123.png"/><Relationship Id="rId70" Type="http://schemas.openxmlformats.org/officeDocument/2006/relationships/image" Target="media/image19.png"/><Relationship Id="rId91" Type="http://schemas.openxmlformats.org/officeDocument/2006/relationships/image" Target="media/image30.png"/><Relationship Id="rId145" Type="http://schemas.openxmlformats.org/officeDocument/2006/relationships/header" Target="header61.xml"/><Relationship Id="rId166" Type="http://schemas.openxmlformats.org/officeDocument/2006/relationships/header" Target="header71.xml"/><Relationship Id="rId187" Type="http://schemas.openxmlformats.org/officeDocument/2006/relationships/image" Target="media/image75.png"/><Relationship Id="rId331" Type="http://schemas.openxmlformats.org/officeDocument/2006/relationships/hyperlink" Target="https://alphabetisierung.de/lehren/kursleitende/unterrichtsmaterial/" TargetMode="External"/><Relationship Id="rId1" Type="http://schemas.openxmlformats.org/officeDocument/2006/relationships/customXml" Target="../customXml/item1.xml"/><Relationship Id="rId212" Type="http://schemas.openxmlformats.org/officeDocument/2006/relationships/header" Target="header105.xml"/><Relationship Id="rId233" Type="http://schemas.openxmlformats.org/officeDocument/2006/relationships/image" Target="media/image85.svg"/><Relationship Id="rId254" Type="http://schemas.openxmlformats.org/officeDocument/2006/relationships/header" Target="header131.xml"/><Relationship Id="rId28" Type="http://schemas.openxmlformats.org/officeDocument/2006/relationships/hyperlink" Target="https://d.docs.live.net/04f45ace738cee38/Langemack/Konsumalpha/Layout%20Materialsammlungen/Layout%20Materialsammlung%20Vertr&#228;ge/Materialsammlung%20Vertr&#228;ge%20leicht%20gemacht.docx" TargetMode="External"/><Relationship Id="rId49" Type="http://schemas.openxmlformats.org/officeDocument/2006/relationships/image" Target="media/image16.svg"/><Relationship Id="rId114" Type="http://schemas.openxmlformats.org/officeDocument/2006/relationships/image" Target="media/image41.PNG"/><Relationship Id="rId275" Type="http://schemas.openxmlformats.org/officeDocument/2006/relationships/image" Target="media/image106.png"/><Relationship Id="rId296" Type="http://schemas.openxmlformats.org/officeDocument/2006/relationships/image" Target="media/image119.png"/><Relationship Id="rId300" Type="http://schemas.openxmlformats.org/officeDocument/2006/relationships/header" Target="header152.xml"/><Relationship Id="rId60" Type="http://schemas.openxmlformats.org/officeDocument/2006/relationships/header" Target="header20.xml"/><Relationship Id="rId81" Type="http://schemas.openxmlformats.org/officeDocument/2006/relationships/header" Target="header32.xml"/><Relationship Id="rId135" Type="http://schemas.openxmlformats.org/officeDocument/2006/relationships/header" Target="header57.xml"/><Relationship Id="rId156" Type="http://schemas.openxmlformats.org/officeDocument/2006/relationships/header" Target="header63.xml"/><Relationship Id="rId177" Type="http://schemas.openxmlformats.org/officeDocument/2006/relationships/header" Target="header79.xml"/><Relationship Id="rId198" Type="http://schemas.openxmlformats.org/officeDocument/2006/relationships/header" Target="header97.xml"/><Relationship Id="rId321" Type="http://schemas.openxmlformats.org/officeDocument/2006/relationships/header" Target="header167.xml"/><Relationship Id="rId342" Type="http://schemas.openxmlformats.org/officeDocument/2006/relationships/hyperlink" Target="https://www.uni-flensburg.de/evb/forschung/konsumalpha/" TargetMode="External"/><Relationship Id="rId202" Type="http://schemas.openxmlformats.org/officeDocument/2006/relationships/header" Target="header101.xml"/><Relationship Id="rId223" Type="http://schemas.openxmlformats.org/officeDocument/2006/relationships/header" Target="header112.xml"/><Relationship Id="rId244" Type="http://schemas.openxmlformats.org/officeDocument/2006/relationships/image" Target="media/image88.png"/><Relationship Id="rId18" Type="http://schemas.openxmlformats.org/officeDocument/2006/relationships/image" Target="media/image11.jpg"/><Relationship Id="rId39" Type="http://schemas.openxmlformats.org/officeDocument/2006/relationships/hyperlink" Target="https://d.docs.live.net/04f45ace738cee38/Langemack/Konsumalpha/Layout%20Materialsammlungen/Layout%20Materialsammlung%20Vertr&#228;ge/Materialsammlung%20Vertr&#228;ge%20leicht%20gemacht.docx" TargetMode="External"/><Relationship Id="rId265" Type="http://schemas.openxmlformats.org/officeDocument/2006/relationships/header" Target="header138.xml"/><Relationship Id="rId286" Type="http://schemas.openxmlformats.org/officeDocument/2006/relationships/header" Target="header142.xml"/><Relationship Id="rId50" Type="http://schemas.openxmlformats.org/officeDocument/2006/relationships/header" Target="header10.xml"/><Relationship Id="rId104" Type="http://schemas.openxmlformats.org/officeDocument/2006/relationships/header" Target="header44.xml"/><Relationship Id="rId125" Type="http://schemas.openxmlformats.org/officeDocument/2006/relationships/image" Target="media/image46.svg"/><Relationship Id="rId146" Type="http://schemas.openxmlformats.org/officeDocument/2006/relationships/image" Target="media/image61.png"/><Relationship Id="rId167" Type="http://schemas.openxmlformats.org/officeDocument/2006/relationships/header" Target="header72.xml"/><Relationship Id="rId188" Type="http://schemas.openxmlformats.org/officeDocument/2006/relationships/image" Target="media/image76.svg"/><Relationship Id="rId311" Type="http://schemas.openxmlformats.org/officeDocument/2006/relationships/image" Target="media/image124.svg"/><Relationship Id="rId332" Type="http://schemas.openxmlformats.org/officeDocument/2006/relationships/hyperlink" Target="https://www.schuldnerberatung-sh.de" TargetMode="External"/><Relationship Id="rId71" Type="http://schemas.openxmlformats.org/officeDocument/2006/relationships/image" Target="media/image20.svg"/><Relationship Id="rId92" Type="http://schemas.openxmlformats.org/officeDocument/2006/relationships/image" Target="media/image31.svg"/><Relationship Id="rId213" Type="http://schemas.openxmlformats.org/officeDocument/2006/relationships/header" Target="header106.xml"/><Relationship Id="rId234" Type="http://schemas.openxmlformats.org/officeDocument/2006/relationships/header" Target="header121.xml"/><Relationship Id="rId2" Type="http://schemas.openxmlformats.org/officeDocument/2006/relationships/numbering" Target="numbering.xml"/><Relationship Id="rId29" Type="http://schemas.openxmlformats.org/officeDocument/2006/relationships/hyperlink" Target="https://d.docs.live.net/04f45ace738cee38/Langemack/Konsumalpha/Layout%20Materialsammlungen/Layout%20Materialsammlung%20Vertr&#228;ge/Materialsammlung%20Vertr&#228;ge%20leicht%20gemacht.docx" TargetMode="External"/><Relationship Id="rId255" Type="http://schemas.openxmlformats.org/officeDocument/2006/relationships/header" Target="header132.xml"/><Relationship Id="rId276" Type="http://schemas.openxmlformats.org/officeDocument/2006/relationships/image" Target="media/image107.svg"/><Relationship Id="rId297" Type="http://schemas.openxmlformats.org/officeDocument/2006/relationships/image" Target="media/image120.svg"/><Relationship Id="rId40" Type="http://schemas.openxmlformats.org/officeDocument/2006/relationships/header" Target="header3.xml"/><Relationship Id="rId115" Type="http://schemas.openxmlformats.org/officeDocument/2006/relationships/image" Target="media/image42.PNG"/><Relationship Id="rId136" Type="http://schemas.openxmlformats.org/officeDocument/2006/relationships/header" Target="header58.xml"/><Relationship Id="rId157" Type="http://schemas.openxmlformats.org/officeDocument/2006/relationships/header" Target="header64.xml"/><Relationship Id="rId178" Type="http://schemas.openxmlformats.org/officeDocument/2006/relationships/header" Target="header80.xml"/><Relationship Id="rId301" Type="http://schemas.openxmlformats.org/officeDocument/2006/relationships/header" Target="header153.xml"/><Relationship Id="rId322" Type="http://schemas.openxmlformats.org/officeDocument/2006/relationships/header" Target="header168.xml"/><Relationship Id="rId343" Type="http://schemas.openxmlformats.org/officeDocument/2006/relationships/hyperlink" Target="http://www.verbraucherzentrale.sh/KonsumAlpha" TargetMode="External"/><Relationship Id="rId61" Type="http://schemas.openxmlformats.org/officeDocument/2006/relationships/header" Target="header21.xml"/><Relationship Id="rId82" Type="http://schemas.openxmlformats.org/officeDocument/2006/relationships/image" Target="media/image26.png"/><Relationship Id="rId199" Type="http://schemas.openxmlformats.org/officeDocument/2006/relationships/header" Target="header98.xml"/><Relationship Id="rId203" Type="http://schemas.openxmlformats.org/officeDocument/2006/relationships/header" Target="header102.xml"/><Relationship Id="rId19" Type="http://schemas.openxmlformats.org/officeDocument/2006/relationships/image" Target="media/image12.png"/><Relationship Id="rId224" Type="http://schemas.openxmlformats.org/officeDocument/2006/relationships/header" Target="header113.xml"/><Relationship Id="rId245" Type="http://schemas.openxmlformats.org/officeDocument/2006/relationships/image" Target="media/image89.svg"/><Relationship Id="rId266" Type="http://schemas.openxmlformats.org/officeDocument/2006/relationships/header" Target="header139.xml"/><Relationship Id="rId287" Type="http://schemas.openxmlformats.org/officeDocument/2006/relationships/header" Target="header143.xml"/><Relationship Id="rId30" Type="http://schemas.openxmlformats.org/officeDocument/2006/relationships/hyperlink" Target="https://d.docs.live.net/04f45ace738cee38/Langemack/Konsumalpha/Layout%20Materialsammlungen/Layout%20Materialsammlung%20Vertr&#228;ge/Materialsammlung%20Vertr&#228;ge%20leicht%20gemacht.docx" TargetMode="External"/><Relationship Id="rId105" Type="http://schemas.openxmlformats.org/officeDocument/2006/relationships/header" Target="header45.xml"/><Relationship Id="rId126" Type="http://schemas.openxmlformats.org/officeDocument/2006/relationships/header" Target="header56.xml"/><Relationship Id="rId147" Type="http://schemas.openxmlformats.org/officeDocument/2006/relationships/image" Target="media/image62.svg"/><Relationship Id="rId168" Type="http://schemas.openxmlformats.org/officeDocument/2006/relationships/header" Target="header73.xml"/><Relationship Id="rId312" Type="http://schemas.openxmlformats.org/officeDocument/2006/relationships/header" Target="header160.xml"/><Relationship Id="rId333" Type="http://schemas.openxmlformats.org/officeDocument/2006/relationships/hyperlink" Target="https://www.die-bonn.de/curve/curriculum/default.aspx" TargetMode="External"/><Relationship Id="rId51" Type="http://schemas.openxmlformats.org/officeDocument/2006/relationships/header" Target="header11.xml"/><Relationship Id="rId72" Type="http://schemas.openxmlformats.org/officeDocument/2006/relationships/image" Target="media/image21.png"/><Relationship Id="rId93" Type="http://schemas.openxmlformats.org/officeDocument/2006/relationships/header" Target="header38.xml"/><Relationship Id="rId189" Type="http://schemas.openxmlformats.org/officeDocument/2006/relationships/header" Target="header89.xml"/><Relationship Id="rId3" Type="http://schemas.openxmlformats.org/officeDocument/2006/relationships/styles" Target="styles.xml"/><Relationship Id="rId214" Type="http://schemas.openxmlformats.org/officeDocument/2006/relationships/header" Target="header107.xml"/><Relationship Id="rId235" Type="http://schemas.openxmlformats.org/officeDocument/2006/relationships/header" Target="header122.xml"/><Relationship Id="rId256" Type="http://schemas.openxmlformats.org/officeDocument/2006/relationships/image" Target="media/image96.png"/><Relationship Id="rId277" Type="http://schemas.openxmlformats.org/officeDocument/2006/relationships/image" Target="media/image108.png"/><Relationship Id="rId298" Type="http://schemas.openxmlformats.org/officeDocument/2006/relationships/header" Target="header150.xml"/><Relationship Id="rId116" Type="http://schemas.openxmlformats.org/officeDocument/2006/relationships/image" Target="media/image43.PNG"/><Relationship Id="rId137" Type="http://schemas.openxmlformats.org/officeDocument/2006/relationships/image" Target="media/image55.png"/><Relationship Id="rId158" Type="http://schemas.openxmlformats.org/officeDocument/2006/relationships/header" Target="header65.xml"/><Relationship Id="rId302" Type="http://schemas.openxmlformats.org/officeDocument/2006/relationships/header" Target="header154.xml"/><Relationship Id="rId323" Type="http://schemas.openxmlformats.org/officeDocument/2006/relationships/header" Target="header169.xml"/><Relationship Id="rId344" Type="http://schemas.openxmlformats.org/officeDocument/2006/relationships/image" Target="media/image130.png"/></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_rels/footer3.xml.rels><?xml version="1.0" encoding="UTF-8" standalone="yes"?>
<Relationships xmlns="http://schemas.openxmlformats.org/package/2006/relationships"><Relationship Id="rId1" Type="http://schemas.openxmlformats.org/officeDocument/2006/relationships/image" Target="media/image7.png"/></Relationships>
</file>

<file path=word/_rels/footer4.xml.rels><?xml version="1.0" encoding="UTF-8" standalone="yes"?>
<Relationships xmlns="http://schemas.openxmlformats.org/package/2006/relationships"><Relationship Id="rId1" Type="http://schemas.openxmlformats.org/officeDocument/2006/relationships/image" Target="media/image7.png"/></Relationships>
</file>

<file path=word/_rels/footer5.xml.rels><?xml version="1.0" encoding="UTF-8" standalone="yes"?>
<Relationships xmlns="http://schemas.openxmlformats.org/package/2006/relationships"><Relationship Id="rId1" Type="http://schemas.openxmlformats.org/officeDocument/2006/relationships/image" Target="media/image7.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0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0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02.xml.rels><?xml version="1.0" encoding="UTF-8" standalone="yes"?>
<Relationships xmlns="http://schemas.openxmlformats.org/package/2006/relationships"><Relationship Id="rId1" Type="http://schemas.openxmlformats.org/officeDocument/2006/relationships/image" Target="media/image1.png"/></Relationships>
</file>

<file path=word/_rels/header10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0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0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06.xml.rels><?xml version="1.0" encoding="UTF-8" standalone="yes"?>
<Relationships xmlns="http://schemas.openxmlformats.org/package/2006/relationships"><Relationship Id="rId1" Type="http://schemas.openxmlformats.org/officeDocument/2006/relationships/image" Target="media/image1.png"/></Relationships>
</file>

<file path=word/_rels/header107.xml.rels><?xml version="1.0" encoding="UTF-8" standalone="yes"?>
<Relationships xmlns="http://schemas.openxmlformats.org/package/2006/relationships"><Relationship Id="rId1" Type="http://schemas.openxmlformats.org/officeDocument/2006/relationships/image" Target="media/image1.png"/></Relationships>
</file>

<file path=word/_rels/header109.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1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1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12.xml.rels><?xml version="1.0" encoding="UTF-8" standalone="yes"?>
<Relationships xmlns="http://schemas.openxmlformats.org/package/2006/relationships"><Relationship Id="rId1" Type="http://schemas.openxmlformats.org/officeDocument/2006/relationships/image" Target="media/image1.png"/></Relationships>
</file>

<file path=word/_rels/header113.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1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15.xml.rels><?xml version="1.0" encoding="UTF-8" standalone="yes"?>
<Relationships xmlns="http://schemas.openxmlformats.org/package/2006/relationships"><Relationship Id="rId1" Type="http://schemas.openxmlformats.org/officeDocument/2006/relationships/image" Target="media/image1.png"/></Relationships>
</file>

<file path=word/_rels/header11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18.xml.rels><?xml version="1.0" encoding="UTF-8" standalone="yes"?>
<Relationships xmlns="http://schemas.openxmlformats.org/package/2006/relationships"><Relationship Id="rId1" Type="http://schemas.openxmlformats.org/officeDocument/2006/relationships/image" Target="media/image1.png"/></Relationships>
</file>

<file path=word/_rels/header119.xml.rels><?xml version="1.0" encoding="UTF-8" standalone="yes"?>
<Relationships xmlns="http://schemas.openxmlformats.org/package/2006/relationships"><Relationship Id="rId1" Type="http://schemas.openxmlformats.org/officeDocument/2006/relationships/image" Target="media/image1.png"/></Relationships>
</file>

<file path=word/_rels/header1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2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2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23.xml.rels><?xml version="1.0" encoding="UTF-8" standalone="yes"?>
<Relationships xmlns="http://schemas.openxmlformats.org/package/2006/relationships"><Relationship Id="rId1" Type="http://schemas.openxmlformats.org/officeDocument/2006/relationships/image" Target="media/image1.png"/></Relationships>
</file>

<file path=word/_rels/header12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25.xml.rels><?xml version="1.0" encoding="UTF-8" standalone="yes"?>
<Relationships xmlns="http://schemas.openxmlformats.org/package/2006/relationships"><Relationship Id="rId1" Type="http://schemas.openxmlformats.org/officeDocument/2006/relationships/image" Target="media/image1.png"/></Relationships>
</file>

<file path=word/_rels/header12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27.xml.rels><?xml version="1.0" encoding="UTF-8" standalone="yes"?>
<Relationships xmlns="http://schemas.openxmlformats.org/package/2006/relationships"><Relationship Id="rId1" Type="http://schemas.openxmlformats.org/officeDocument/2006/relationships/image" Target="media/image1.png"/></Relationships>
</file>

<file path=word/_rels/header128.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29.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3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31.xml.rels><?xml version="1.0" encoding="UTF-8" standalone="yes"?>
<Relationships xmlns="http://schemas.openxmlformats.org/package/2006/relationships"><Relationship Id="rId1" Type="http://schemas.openxmlformats.org/officeDocument/2006/relationships/image" Target="media/image1.png"/></Relationships>
</file>

<file path=word/_rels/header133.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3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35.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3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37.xml.rels><?xml version="1.0" encoding="UTF-8" standalone="yes"?>
<Relationships xmlns="http://schemas.openxmlformats.org/package/2006/relationships"><Relationship Id="rId1" Type="http://schemas.openxmlformats.org/officeDocument/2006/relationships/image" Target="media/image1.png"/></Relationships>
</file>

<file path=word/_rels/header138.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39.xml.rels><?xml version="1.0" encoding="UTF-8" standalone="yes"?>
<Relationships xmlns="http://schemas.openxmlformats.org/package/2006/relationships"><Relationship Id="rId1" Type="http://schemas.openxmlformats.org/officeDocument/2006/relationships/image" Target="media/image1.png"/></Relationships>
</file>

<file path=word/_rels/header14.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4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42.xml.rels><?xml version="1.0" encoding="UTF-8" standalone="yes"?>
<Relationships xmlns="http://schemas.openxmlformats.org/package/2006/relationships"><Relationship Id="rId1" Type="http://schemas.openxmlformats.org/officeDocument/2006/relationships/image" Target="media/image1.png"/></Relationships>
</file>

<file path=word/_rels/header144.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4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46.xml.rels><?xml version="1.0" encoding="UTF-8" standalone="yes"?>
<Relationships xmlns="http://schemas.openxmlformats.org/package/2006/relationships"><Relationship Id="rId1" Type="http://schemas.openxmlformats.org/officeDocument/2006/relationships/image" Target="media/image1.png"/></Relationships>
</file>

<file path=word/_rels/header14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48.xml.rels><?xml version="1.0" encoding="UTF-8" standalone="yes"?>
<Relationships xmlns="http://schemas.openxmlformats.org/package/2006/relationships"><Relationship Id="rId1" Type="http://schemas.openxmlformats.org/officeDocument/2006/relationships/image" Target="media/image1.png"/></Relationships>
</file>

<file path=word/_rels/header149.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5.xml.rels><?xml version="1.0" encoding="UTF-8" standalone="yes"?>
<Relationships xmlns="http://schemas.openxmlformats.org/package/2006/relationships"><Relationship Id="rId1" Type="http://schemas.openxmlformats.org/officeDocument/2006/relationships/image" Target="media/image1.png"/></Relationships>
</file>

<file path=word/_rels/header15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51.xml.rels><?xml version="1.0" encoding="UTF-8" standalone="yes"?>
<Relationships xmlns="http://schemas.openxmlformats.org/package/2006/relationships"><Relationship Id="rId1" Type="http://schemas.openxmlformats.org/officeDocument/2006/relationships/image" Target="media/image1.png"/></Relationships>
</file>

<file path=word/_rels/header15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53.xml.rels><?xml version="1.0" encoding="UTF-8" standalone="yes"?>
<Relationships xmlns="http://schemas.openxmlformats.org/package/2006/relationships"><Relationship Id="rId1" Type="http://schemas.openxmlformats.org/officeDocument/2006/relationships/image" Target="media/image1.png"/></Relationships>
</file>

<file path=word/_rels/header154.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5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56.xml.rels><?xml version="1.0" encoding="UTF-8" standalone="yes"?>
<Relationships xmlns="http://schemas.openxmlformats.org/package/2006/relationships"><Relationship Id="rId1" Type="http://schemas.openxmlformats.org/officeDocument/2006/relationships/image" Target="media/image1.png"/></Relationships>
</file>

<file path=word/_rels/header15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58.xml.rels><?xml version="1.0" encoding="UTF-8" standalone="yes"?>
<Relationships xmlns="http://schemas.openxmlformats.org/package/2006/relationships"><Relationship Id="rId1" Type="http://schemas.openxmlformats.org/officeDocument/2006/relationships/image" Target="media/image1.png"/></Relationships>
</file>

<file path=word/_rels/header159.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6.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6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61.xml.rels><?xml version="1.0" encoding="UTF-8" standalone="yes"?>
<Relationships xmlns="http://schemas.openxmlformats.org/package/2006/relationships"><Relationship Id="rId1" Type="http://schemas.openxmlformats.org/officeDocument/2006/relationships/image" Target="media/image1.png"/></Relationships>
</file>

<file path=word/_rels/header16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6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64.xml.rels><?xml version="1.0" encoding="UTF-8" standalone="yes"?>
<Relationships xmlns="http://schemas.openxmlformats.org/package/2006/relationships"><Relationship Id="rId1" Type="http://schemas.openxmlformats.org/officeDocument/2006/relationships/image" Target="media/image1.png"/></Relationships>
</file>

<file path=word/_rels/header165.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66.xml.rels><?xml version="1.0" encoding="UTF-8" standalone="yes"?>
<Relationships xmlns="http://schemas.openxmlformats.org/package/2006/relationships"><Relationship Id="rId1" Type="http://schemas.openxmlformats.org/officeDocument/2006/relationships/image" Target="media/image1.png"/></Relationships>
</file>

<file path=word/_rels/header16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68.xml.rels><?xml version="1.0" encoding="UTF-8" standalone="yes"?>
<Relationships xmlns="http://schemas.openxmlformats.org/package/2006/relationships"><Relationship Id="rId1" Type="http://schemas.openxmlformats.org/officeDocument/2006/relationships/image" Target="media/image1.png"/></Relationships>
</file>

<file path=word/_rels/header169.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70.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17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72.xml.rels><?xml version="1.0" encoding="UTF-8" standalone="yes"?>
<Relationships xmlns="http://schemas.openxmlformats.org/package/2006/relationships"><Relationship Id="rId1" Type="http://schemas.openxmlformats.org/officeDocument/2006/relationships/image" Target="media/image1.png"/></Relationships>
</file>

<file path=word/_rels/header173.xml.rels><?xml version="1.0" encoding="UTF-8" standalone="yes"?>
<Relationships xmlns="http://schemas.openxmlformats.org/package/2006/relationships"><Relationship Id="rId1" Type="http://schemas.openxmlformats.org/officeDocument/2006/relationships/image" Target="media/image1.png"/></Relationships>
</file>

<file path=word/_rels/header174.xml.rels><?xml version="1.0" encoding="UTF-8" standalone="yes"?>
<Relationships xmlns="http://schemas.openxmlformats.org/package/2006/relationships"><Relationship Id="rId1" Type="http://schemas.openxmlformats.org/officeDocument/2006/relationships/image" Target="media/image1.png"/></Relationships>
</file>

<file path=word/_rels/header18.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9.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2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2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2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24.xml.rels><?xml version="1.0" encoding="UTF-8" standalone="yes"?>
<Relationships xmlns="http://schemas.openxmlformats.org/package/2006/relationships"><Relationship Id="rId1" Type="http://schemas.openxmlformats.org/officeDocument/2006/relationships/image" Target="media/image1.png"/></Relationships>
</file>

<file path=word/_rels/header2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2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2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28.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29.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3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31.xml.rels><?xml version="1.0" encoding="UTF-8" standalone="yes"?>
<Relationships xmlns="http://schemas.openxmlformats.org/package/2006/relationships"><Relationship Id="rId1" Type="http://schemas.openxmlformats.org/officeDocument/2006/relationships/image" Target="media/image1.png"/></Relationships>
</file>

<file path=word/_rels/header3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3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3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3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3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37.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38.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39.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4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4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4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4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4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4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46.xml.rels><?xml version="1.0" encoding="UTF-8" standalone="yes"?>
<Relationships xmlns="http://schemas.openxmlformats.org/package/2006/relationships"><Relationship Id="rId1" Type="http://schemas.openxmlformats.org/officeDocument/2006/relationships/image" Target="media/image1.png"/></Relationships>
</file>

<file path=word/_rels/header47.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48.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49.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5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51.xml.rels><?xml version="1.0" encoding="UTF-8" standalone="yes"?>
<Relationships xmlns="http://schemas.openxmlformats.org/package/2006/relationships"><Relationship Id="rId1" Type="http://schemas.openxmlformats.org/officeDocument/2006/relationships/image" Target="media/image1.png"/></Relationships>
</file>

<file path=word/_rels/header5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54.xml.rels><?xml version="1.0" encoding="UTF-8" standalone="yes"?>
<Relationships xmlns="http://schemas.openxmlformats.org/package/2006/relationships"><Relationship Id="rId1" Type="http://schemas.openxmlformats.org/officeDocument/2006/relationships/image" Target="media/image1.png"/></Relationships>
</file>

<file path=word/_rels/header55.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5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5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58.xml.rels><?xml version="1.0" encoding="UTF-8" standalone="yes"?>
<Relationships xmlns="http://schemas.openxmlformats.org/package/2006/relationships"><Relationship Id="rId1" Type="http://schemas.openxmlformats.org/officeDocument/2006/relationships/image" Target="media/image1.png"/></Relationships>
</file>

<file path=word/_rels/header59.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60.xml.rels><?xml version="1.0" encoding="UTF-8" standalone="yes"?>
<Relationships xmlns="http://schemas.openxmlformats.org/package/2006/relationships"><Relationship Id="rId1" Type="http://schemas.openxmlformats.org/officeDocument/2006/relationships/image" Target="media/image1.png"/></Relationships>
</file>

<file path=word/_rels/header6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6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6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64.xml.rels><?xml version="1.0" encoding="UTF-8" standalone="yes"?>
<Relationships xmlns="http://schemas.openxmlformats.org/package/2006/relationships"><Relationship Id="rId1" Type="http://schemas.openxmlformats.org/officeDocument/2006/relationships/image" Target="media/image1.png"/></Relationships>
</file>

<file path=word/_rels/header65.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6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6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68.xml.rels><?xml version="1.0" encoding="UTF-8" standalone="yes"?>
<Relationships xmlns="http://schemas.openxmlformats.org/package/2006/relationships"><Relationship Id="rId1" Type="http://schemas.openxmlformats.org/officeDocument/2006/relationships/image" Target="media/image1.png"/></Relationships>
</file>

<file path=word/_rels/header69.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7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71.xml.rels><?xml version="1.0" encoding="UTF-8" standalone="yes"?>
<Relationships xmlns="http://schemas.openxmlformats.org/package/2006/relationships"><Relationship Id="rId1" Type="http://schemas.openxmlformats.org/officeDocument/2006/relationships/image" Target="media/image1.png"/></Relationships>
</file>

<file path=word/_rels/header7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73.xml.rels><?xml version="1.0" encoding="UTF-8" standalone="yes"?>
<Relationships xmlns="http://schemas.openxmlformats.org/package/2006/relationships"><Relationship Id="rId1" Type="http://schemas.openxmlformats.org/officeDocument/2006/relationships/image" Target="media/image1.png"/></Relationships>
</file>

<file path=word/_rels/header74.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7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76.xml.rels><?xml version="1.0" encoding="UTF-8" standalone="yes"?>
<Relationships xmlns="http://schemas.openxmlformats.org/package/2006/relationships"><Relationship Id="rId1" Type="http://schemas.openxmlformats.org/officeDocument/2006/relationships/image" Target="media/image1.png"/></Relationships>
</file>

<file path=word/_rels/header7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78.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header80.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8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8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83.xml.rels><?xml version="1.0" encoding="UTF-8" standalone="yes"?>
<Relationships xmlns="http://schemas.openxmlformats.org/package/2006/relationships"><Relationship Id="rId1" Type="http://schemas.openxmlformats.org/officeDocument/2006/relationships/image" Target="media/image1.png"/></Relationships>
</file>

<file path=word/_rels/header84.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8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86.xml.rels><?xml version="1.0" encoding="UTF-8" standalone="yes"?>
<Relationships xmlns="http://schemas.openxmlformats.org/package/2006/relationships"><Relationship Id="rId1" Type="http://schemas.openxmlformats.org/officeDocument/2006/relationships/image" Target="media/image1.png"/></Relationships>
</file>

<file path=word/_rels/header88.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89.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9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91.xml.rels><?xml version="1.0" encoding="UTF-8" standalone="yes"?>
<Relationships xmlns="http://schemas.openxmlformats.org/package/2006/relationships"><Relationship Id="rId1" Type="http://schemas.openxmlformats.org/officeDocument/2006/relationships/image" Target="media/image1.png"/></Relationships>
</file>

<file path=word/_rels/header9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9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94.xml.rels><?xml version="1.0" encoding="UTF-8" standalone="yes"?>
<Relationships xmlns="http://schemas.openxmlformats.org/package/2006/relationships"><Relationship Id="rId1" Type="http://schemas.openxmlformats.org/officeDocument/2006/relationships/image" Target="media/image1.png"/></Relationships>
</file>

<file path=word/_rels/header95.xml.rels><?xml version="1.0" encoding="UTF-8" standalone="yes"?>
<Relationships xmlns="http://schemas.openxmlformats.org/package/2006/relationships"><Relationship Id="rId1" Type="http://schemas.openxmlformats.org/officeDocument/2006/relationships/image" Target="media/image1.png"/></Relationships>
</file>

<file path=word/_rels/header96.xml.rels><?xml version="1.0" encoding="UTF-8" standalone="yes"?>
<Relationships xmlns="http://schemas.openxmlformats.org/package/2006/relationships"><Relationship Id="rId1" Type="http://schemas.openxmlformats.org/officeDocument/2006/relationships/image" Target="media/image1.png"/></Relationships>
</file>

<file path=word/_rels/header97.xml.rels><?xml version="1.0" encoding="UTF-8" standalone="yes"?>
<Relationships xmlns="http://schemas.openxmlformats.org/package/2006/relationships"><Relationship Id="rId1" Type="http://schemas.openxmlformats.org/officeDocument/2006/relationships/image" Target="media/image1.png"/></Relationships>
</file>

<file path=word/_rels/header99.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elz\Downloads\KonsumAlpha-Arbeitsblaetter-Vertraege_02%20(1).dotx" TargetMode="External"/></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A2446"/>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dk1"/>
        </a:lnRef>
        <a:fillRef idx="1">
          <a:schemeClr val="lt1"/>
        </a:fillRef>
        <a:effectRef idx="0">
          <a:schemeClr val="dk1"/>
        </a:effectRef>
        <a:fontRef idx="minor">
          <a:schemeClr val="dk1"/>
        </a:fontRef>
      </a:style>
    </a:spDef>
    <a:lnDef>
      <a:spPr/>
      <a:bodyPr/>
      <a:lstStyle/>
      <a:style>
        <a:lnRef idx="2">
          <a:schemeClr val="accent1"/>
        </a:lnRef>
        <a:fillRef idx="0">
          <a:schemeClr val="accent1"/>
        </a:fillRef>
        <a:effectRef idx="1">
          <a:schemeClr val="accent1"/>
        </a:effectRef>
        <a:fontRef idx="minor">
          <a:schemeClr val="tx1"/>
        </a:fontRef>
      </a:style>
    </a:lnDef>
    <a:txDef>
      <a:spPr>
        <a:solidFill>
          <a:schemeClr val="lt1"/>
        </a:solidFill>
        <a:ln w="6350">
          <a:noFill/>
        </a:ln>
      </a:spPr>
      <a:bodyPr rot="0" spcFirstLastPara="0" vertOverflow="overflow" horzOverflow="overflow" vert="horz" wrap="square" lIns="91440" tIns="45720" rIns="91440" bIns="45720" numCol="1" spcCol="0" rtlCol="0" fromWordArt="0" anchor="t" anchorCtr="0" forceAA="0" compatLnSpc="1">
        <a:prstTxWarp prst="textNoShape">
          <a:avLst/>
        </a:prstTxWarp>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04BDCC-4379-AD4F-8FE7-D705327318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KonsumAlpha-Arbeitsblaetter-Vertraege_02 (1)</Template>
  <TotalTime>0</TotalTime>
  <Pages>168</Pages>
  <Words>13705</Words>
  <Characters>86344</Characters>
  <Application>Microsoft Office Word</Application>
  <DocSecurity>0</DocSecurity>
  <Lines>719</Lines>
  <Paragraphs>199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99850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Brockgreitens</dc:creator>
  <cp:keywords/>
  <dc:description/>
  <cp:lastModifiedBy>Joel Ziegenbalg</cp:lastModifiedBy>
  <cp:revision>101</cp:revision>
  <cp:lastPrinted>2021-07-13T16:13:00Z</cp:lastPrinted>
  <dcterms:created xsi:type="dcterms:W3CDTF">2021-07-03T13:42:00Z</dcterms:created>
  <dcterms:modified xsi:type="dcterms:W3CDTF">2021-07-13T16:14:00Z</dcterms:modified>
</cp:coreProperties>
</file>